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A0526" w14:textId="77777777" w:rsidR="00540D87" w:rsidRDefault="00540D87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33F46DF4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432AF9E4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62C167E8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30BC2572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3CF54B0D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294CF3E3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08350DDB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76613B7C" w14:textId="77777777" w:rsidR="00B81DDA" w:rsidRP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0B33F558" w14:textId="77777777" w:rsidR="00261626" w:rsidRPr="00B81DDA" w:rsidRDefault="00F0409C" w:rsidP="008B1239">
      <w:pPr>
        <w:widowControl w:val="0"/>
        <w:shd w:val="clear" w:color="auto" w:fill="FFFFFF"/>
        <w:jc w:val="center"/>
        <w:rPr>
          <w:sz w:val="20"/>
          <w:szCs w:val="20"/>
        </w:rPr>
      </w:pPr>
      <w:r w:rsidRPr="00B81DDA">
        <w:rPr>
          <w:b/>
          <w:bCs/>
          <w:sz w:val="20"/>
          <w:szCs w:val="20"/>
        </w:rPr>
        <w:t xml:space="preserve">НЕЗАВИСИМАЯ </w:t>
      </w:r>
      <w:r w:rsidR="00261626" w:rsidRPr="00B81DDA">
        <w:rPr>
          <w:b/>
          <w:bCs/>
          <w:sz w:val="20"/>
          <w:szCs w:val="20"/>
        </w:rPr>
        <w:t xml:space="preserve">ГАРАНТИЯ № </w:t>
      </w:r>
      <w:sdt>
        <w:sdtPr>
          <w:rPr>
            <w:b/>
            <w:sz w:val="20"/>
            <w:szCs w:val="20"/>
          </w:rPr>
          <w:alias w:val="Номер заявки"/>
          <w:tag w:val="SP0001"/>
          <w:id w:val="773291897"/>
          <w:placeholder>
            <w:docPart w:val="3DAEAD7038144149A11326DF7870FD12"/>
          </w:placeholder>
        </w:sdtPr>
        <w:sdtEndPr/>
        <w:sdtContent>
          <w:r w:rsidR="00B81DDA" w:rsidRPr="00B81DDA">
            <w:rPr>
              <w:b/>
              <w:sz w:val="20"/>
              <w:szCs w:val="20"/>
            </w:rPr>
            <w:t>1939/МС3-ГС-1/25</w:t>
          </w:r>
        </w:sdtContent>
      </w:sdt>
    </w:p>
    <w:p w14:paraId="6357D6A8" w14:textId="77777777" w:rsidR="00261626" w:rsidRPr="00B81DDA" w:rsidRDefault="00261626" w:rsidP="006D2684">
      <w:pPr>
        <w:widowControl w:val="0"/>
        <w:shd w:val="clear" w:color="auto" w:fill="FFFFFF"/>
        <w:tabs>
          <w:tab w:val="decimal" w:pos="9180"/>
        </w:tabs>
        <w:jc w:val="both"/>
        <w:rPr>
          <w:sz w:val="20"/>
          <w:szCs w:val="20"/>
        </w:rPr>
      </w:pPr>
    </w:p>
    <w:p w14:paraId="3BD2D2E2" w14:textId="77777777" w:rsidR="00261626" w:rsidRPr="00B81DDA" w:rsidRDefault="00E43A16" w:rsidP="006D2684">
      <w:pPr>
        <w:widowControl w:val="0"/>
        <w:shd w:val="clear" w:color="auto" w:fill="FFFFFF"/>
        <w:tabs>
          <w:tab w:val="decimal" w:pos="9180"/>
        </w:tabs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>Г</w:t>
      </w:r>
      <w:r w:rsidR="00261626" w:rsidRPr="00B81DDA">
        <w:rPr>
          <w:b/>
          <w:sz w:val="20"/>
          <w:szCs w:val="20"/>
        </w:rPr>
        <w:t>ород</w:t>
      </w:r>
      <w:r w:rsidR="00B81DDA" w:rsidRPr="00B81DDA">
        <w:rPr>
          <w:b/>
          <w:sz w:val="20"/>
          <w:szCs w:val="20"/>
        </w:rPr>
        <w:t xml:space="preserve"> : Москва</w:t>
      </w:r>
      <w:r w:rsidR="00261626" w:rsidRPr="00B81DDA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alias w:val="Дата генерации документа"/>
          <w:tag w:val="SP0005"/>
          <w:id w:val="-838621175"/>
          <w:placeholder>
            <w:docPart w:val="DefaultPlaceholder_1082065158"/>
          </w:placeholder>
        </w:sdtPr>
        <w:sdtEndPr/>
        <w:sdtContent>
          <w:r w:rsidR="00261626" w:rsidRPr="00B81DDA">
            <w:rPr>
              <w:b/>
              <w:sz w:val="20"/>
              <w:szCs w:val="20"/>
            </w:rPr>
            <w:t>«</w:t>
          </w:r>
          <w:r w:rsidR="00EC6797" w:rsidRPr="00B81DDA">
            <w:rPr>
              <w:b/>
              <w:sz w:val="20"/>
              <w:szCs w:val="20"/>
            </w:rPr>
            <w:t>____</w:t>
          </w:r>
          <w:r w:rsidR="00261626" w:rsidRPr="00B81DDA">
            <w:rPr>
              <w:b/>
              <w:sz w:val="20"/>
              <w:szCs w:val="20"/>
            </w:rPr>
            <w:t xml:space="preserve">» </w:t>
          </w:r>
          <w:r w:rsidR="00EC6797" w:rsidRPr="00B81DDA">
            <w:rPr>
              <w:b/>
              <w:sz w:val="20"/>
              <w:szCs w:val="20"/>
            </w:rPr>
            <w:t>______ 20____</w:t>
          </w:r>
        </w:sdtContent>
      </w:sdt>
      <w:r w:rsidR="00261626" w:rsidRPr="00B81DDA">
        <w:rPr>
          <w:b/>
          <w:sz w:val="20"/>
          <w:szCs w:val="20"/>
        </w:rPr>
        <w:t xml:space="preserve"> года</w:t>
      </w:r>
    </w:p>
    <w:p w14:paraId="21F0F880" w14:textId="77777777" w:rsidR="00261626" w:rsidRPr="00B81DDA" w:rsidRDefault="00261626" w:rsidP="006D2684">
      <w:pPr>
        <w:widowControl w:val="0"/>
        <w:shd w:val="clear" w:color="auto" w:fill="FFFFFF"/>
        <w:jc w:val="both"/>
        <w:rPr>
          <w:sz w:val="20"/>
          <w:szCs w:val="20"/>
        </w:rPr>
      </w:pPr>
    </w:p>
    <w:p w14:paraId="347A1C85" w14:textId="77777777" w:rsidR="00EC6797" w:rsidRPr="00B81DDA" w:rsidRDefault="007A017C" w:rsidP="009A611E">
      <w:pPr>
        <w:widowControl w:val="0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Настоящим </w:t>
      </w:r>
      <w:r w:rsidR="001D0CAE" w:rsidRPr="00B81DDA">
        <w:rPr>
          <w:b/>
          <w:bCs/>
          <w:sz w:val="20"/>
          <w:szCs w:val="20"/>
        </w:rPr>
        <w:t>Публичное акционерное общество  «</w:t>
      </w:r>
      <w:proofErr w:type="spellStart"/>
      <w:r w:rsidR="001D0CAE" w:rsidRPr="00B81DDA">
        <w:rPr>
          <w:b/>
          <w:bCs/>
          <w:sz w:val="20"/>
          <w:szCs w:val="20"/>
        </w:rPr>
        <w:t>Совкомбанк</w:t>
      </w:r>
      <w:proofErr w:type="spellEnd"/>
      <w:r w:rsidR="001D0CAE" w:rsidRPr="00B81DDA">
        <w:rPr>
          <w:b/>
          <w:bCs/>
          <w:sz w:val="20"/>
          <w:szCs w:val="20"/>
        </w:rPr>
        <w:t>»</w:t>
      </w:r>
      <w:r w:rsidR="001D0CAE" w:rsidRPr="00B81DDA">
        <w:rPr>
          <w:sz w:val="20"/>
          <w:szCs w:val="20"/>
        </w:rPr>
        <w:t xml:space="preserve"> (</w:t>
      </w:r>
      <w:r w:rsidR="001D0CAE" w:rsidRPr="00B81DDA">
        <w:rPr>
          <w:b/>
          <w:bCs/>
          <w:sz w:val="20"/>
          <w:szCs w:val="20"/>
        </w:rPr>
        <w:t>ПАО «</w:t>
      </w:r>
      <w:proofErr w:type="spellStart"/>
      <w:r w:rsidR="001D0CAE" w:rsidRPr="00B81DDA">
        <w:rPr>
          <w:b/>
          <w:bCs/>
          <w:sz w:val="20"/>
          <w:szCs w:val="20"/>
        </w:rPr>
        <w:t>Совкомбанк</w:t>
      </w:r>
      <w:proofErr w:type="spellEnd"/>
      <w:r w:rsidR="001D0CAE" w:rsidRPr="00B81DDA">
        <w:rPr>
          <w:b/>
          <w:bCs/>
          <w:sz w:val="20"/>
          <w:szCs w:val="20"/>
        </w:rPr>
        <w:t>»</w:t>
      </w:r>
      <w:r w:rsidR="001D0CAE" w:rsidRPr="00B81DDA">
        <w:rPr>
          <w:sz w:val="20"/>
          <w:szCs w:val="20"/>
        </w:rPr>
        <w:t xml:space="preserve">), ИНН 4401116480, местонахождение: </w:t>
      </w:r>
      <w:r w:rsidR="001D0CAE" w:rsidRPr="00B81DDA">
        <w:rPr>
          <w:bCs/>
          <w:sz w:val="20"/>
          <w:szCs w:val="20"/>
        </w:rPr>
        <w:t>Российская Федерация, 156000, Костромская область, г. Кострома, проспект Текстильщиков, д. 46</w:t>
      </w:r>
      <w:r w:rsidR="001D0CAE" w:rsidRPr="00B81DDA">
        <w:rPr>
          <w:sz w:val="20"/>
          <w:szCs w:val="20"/>
        </w:rPr>
        <w:t>, ОГРН 1144400000425, Генеральная лицензия на осуществление банковских операций № 963, выдана Банком России 05 декабря 2014 года</w:t>
      </w:r>
      <w:r w:rsidRPr="00B81DDA">
        <w:rPr>
          <w:sz w:val="20"/>
          <w:szCs w:val="20"/>
        </w:rPr>
        <w:t xml:space="preserve">, именуемое в дальнейшем ГАРАНТ, в лице </w:t>
      </w:r>
      <w:sdt>
        <w:sdtPr>
          <w:rPr>
            <w:sz w:val="20"/>
            <w:szCs w:val="20"/>
          </w:rPr>
          <w:alias w:val="Должность"/>
          <w:tag w:val="LP0002"/>
          <w:id w:val="-237550767"/>
          <w:placeholder>
            <w:docPart w:val="86977978BBA14B379D8CB92084D35E99"/>
          </w:placeholder>
          <w:showingPlcHdr/>
        </w:sdtPr>
        <w:sdtEndPr/>
        <w:sdtContent>
          <w:r w:rsidRPr="00B81DDA">
            <w:rPr>
              <w:sz w:val="20"/>
              <w:szCs w:val="20"/>
            </w:rPr>
            <w:t>_________.</w:t>
          </w:r>
        </w:sdtContent>
      </w:sdt>
      <w:r w:rsidRPr="00B81DD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ФИО род.пад"/>
          <w:tag w:val="LP0001"/>
          <w:id w:val="2096434736"/>
          <w:placeholder>
            <w:docPart w:val="9282B1C225714A918F64AB3452184535"/>
          </w:placeholder>
        </w:sdtPr>
        <w:sdtEndPr/>
        <w:sdtContent>
          <w:r w:rsidRPr="00B81DDA">
            <w:rPr>
              <w:sz w:val="20"/>
              <w:szCs w:val="20"/>
            </w:rPr>
            <w:t>____________________</w:t>
          </w:r>
        </w:sdtContent>
      </w:sdt>
      <w:r w:rsidRPr="00B81DDA">
        <w:rPr>
          <w:sz w:val="20"/>
          <w:szCs w:val="20"/>
        </w:rPr>
        <w:t xml:space="preserve">, действующего(ей) на основании доверенности № </w:t>
      </w:r>
      <w:sdt>
        <w:sdtPr>
          <w:rPr>
            <w:sz w:val="20"/>
            <w:szCs w:val="20"/>
          </w:rPr>
          <w:alias w:val="Номер доверенности"/>
          <w:tag w:val="LP0003"/>
          <w:id w:val="-744106746"/>
          <w:placeholder>
            <w:docPart w:val="E40374E232004E16A005A2C74CC70B8A"/>
          </w:placeholder>
        </w:sdtPr>
        <w:sdtEndPr/>
        <w:sdtContent>
          <w:r w:rsidR="00734B3E" w:rsidRPr="00B81DDA">
            <w:rPr>
              <w:sz w:val="20"/>
              <w:szCs w:val="20"/>
            </w:rPr>
            <w:t>_________</w:t>
          </w:r>
          <w:r w:rsidR="00713677" w:rsidRPr="00B81DDA">
            <w:rPr>
              <w:sz w:val="20"/>
              <w:szCs w:val="20"/>
            </w:rPr>
            <w:t xml:space="preserve"> от __.__.__</w:t>
          </w:r>
        </w:sdtContent>
      </w:sdt>
      <w:r w:rsidRPr="00B81DDA">
        <w:rPr>
          <w:sz w:val="20"/>
          <w:szCs w:val="20"/>
        </w:rPr>
        <w:t xml:space="preserve"> года</w:t>
      </w:r>
      <w:r w:rsidR="00261626" w:rsidRPr="00B81DDA">
        <w:rPr>
          <w:sz w:val="20"/>
          <w:szCs w:val="20"/>
        </w:rPr>
        <w:t>,</w:t>
      </w:r>
    </w:p>
    <w:p w14:paraId="4BA4E1DF" w14:textId="77777777" w:rsidR="00954080" w:rsidRPr="00B81DDA" w:rsidRDefault="00261626" w:rsidP="007905AE">
      <w:pPr>
        <w:widowControl w:val="0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обязуется на условиях, указанных в настоящей </w:t>
      </w:r>
      <w:r w:rsidR="00F0409C" w:rsidRPr="00B81DDA">
        <w:rPr>
          <w:sz w:val="20"/>
          <w:szCs w:val="20"/>
        </w:rPr>
        <w:t xml:space="preserve">независимой </w:t>
      </w:r>
      <w:r w:rsidR="008D38CC" w:rsidRPr="00B81DDA">
        <w:rPr>
          <w:sz w:val="20"/>
          <w:szCs w:val="20"/>
        </w:rPr>
        <w:t>гарантии (далее – Гарантия)</w:t>
      </w:r>
      <w:r w:rsidRPr="00B81DDA">
        <w:rPr>
          <w:sz w:val="20"/>
          <w:szCs w:val="20"/>
        </w:rPr>
        <w:t xml:space="preserve">, </w:t>
      </w:r>
      <w:r w:rsidR="00091431" w:rsidRPr="00B81DDA">
        <w:rPr>
          <w:sz w:val="20"/>
          <w:szCs w:val="20"/>
        </w:rPr>
        <w:t>выплатить</w:t>
      </w:r>
      <w:r w:rsidR="006A3D37" w:rsidRPr="00B81DDA">
        <w:rPr>
          <w:sz w:val="20"/>
          <w:szCs w:val="20"/>
        </w:rPr>
        <w:t xml:space="preserve"> </w:t>
      </w:r>
      <w:r w:rsidR="0044121D" w:rsidRPr="00B81DDA">
        <w:rPr>
          <w:sz w:val="20"/>
          <w:szCs w:val="20"/>
        </w:rPr>
        <w:t>Б</w:t>
      </w:r>
      <w:r w:rsidR="008A513B" w:rsidRPr="00B81DDA">
        <w:rPr>
          <w:sz w:val="20"/>
          <w:szCs w:val="20"/>
        </w:rPr>
        <w:t>ЕНЕФИЦИАР</w:t>
      </w:r>
      <w:r w:rsidR="00BD175A" w:rsidRPr="00B81DDA">
        <w:rPr>
          <w:sz w:val="20"/>
          <w:szCs w:val="20"/>
        </w:rPr>
        <w:t>У</w:t>
      </w:r>
      <w:r w:rsidR="0044121D" w:rsidRPr="00B81DDA">
        <w:rPr>
          <w:sz w:val="20"/>
          <w:szCs w:val="20"/>
        </w:rPr>
        <w:t>,</w:t>
      </w:r>
      <w:r w:rsidR="00BD175A" w:rsidRPr="00B81DDA">
        <w:rPr>
          <w:sz w:val="20"/>
          <w:szCs w:val="20"/>
        </w:rPr>
        <w:t xml:space="preserve"> указанному в пункте 1 Гарантии,</w:t>
      </w:r>
      <w:r w:rsidR="0044121D" w:rsidRPr="00B81DDA">
        <w:rPr>
          <w:sz w:val="20"/>
          <w:szCs w:val="20"/>
        </w:rPr>
        <w:t xml:space="preserve"> по его </w:t>
      </w:r>
      <w:r w:rsidR="00AC7D49" w:rsidRPr="00B81DDA">
        <w:rPr>
          <w:sz w:val="20"/>
          <w:szCs w:val="20"/>
        </w:rPr>
        <w:t xml:space="preserve">письменному </w:t>
      </w:r>
      <w:r w:rsidR="0044121D" w:rsidRPr="00B81DDA">
        <w:rPr>
          <w:sz w:val="20"/>
          <w:szCs w:val="20"/>
        </w:rPr>
        <w:t>требованию денежную сумму</w:t>
      </w:r>
      <w:r w:rsidR="00782B9D" w:rsidRPr="00B81DDA">
        <w:rPr>
          <w:sz w:val="20"/>
          <w:szCs w:val="20"/>
        </w:rPr>
        <w:t xml:space="preserve"> в пределах</w:t>
      </w:r>
      <w:r w:rsidRPr="00B81DDA">
        <w:rPr>
          <w:sz w:val="20"/>
          <w:szCs w:val="20"/>
        </w:rPr>
        <w:t xml:space="preserve">, </w:t>
      </w:r>
      <w:r w:rsidR="00655267" w:rsidRPr="00B81DDA">
        <w:rPr>
          <w:sz w:val="20"/>
          <w:szCs w:val="20"/>
        </w:rPr>
        <w:t>указанн</w:t>
      </w:r>
      <w:r w:rsidR="00782B9D" w:rsidRPr="00B81DDA">
        <w:rPr>
          <w:sz w:val="20"/>
          <w:szCs w:val="20"/>
        </w:rPr>
        <w:t>ых</w:t>
      </w:r>
      <w:r w:rsidR="00BD175A" w:rsidRPr="00B81DDA">
        <w:rPr>
          <w:sz w:val="20"/>
          <w:szCs w:val="20"/>
        </w:rPr>
        <w:t xml:space="preserve"> в пункте 1 Гарантии</w:t>
      </w:r>
      <w:r w:rsidR="00A81BED" w:rsidRPr="00B81DDA">
        <w:rPr>
          <w:sz w:val="20"/>
          <w:szCs w:val="20"/>
        </w:rPr>
        <w:t xml:space="preserve"> </w:t>
      </w:r>
      <w:r w:rsidR="0044121D" w:rsidRPr="00B81DDA">
        <w:rPr>
          <w:sz w:val="20"/>
          <w:szCs w:val="20"/>
        </w:rPr>
        <w:t xml:space="preserve">(далее </w:t>
      </w:r>
      <w:r w:rsidRPr="00B81DDA">
        <w:rPr>
          <w:sz w:val="20"/>
          <w:szCs w:val="20"/>
        </w:rPr>
        <w:t>–</w:t>
      </w:r>
      <w:r w:rsidR="0044121D" w:rsidRPr="00B81DDA">
        <w:rPr>
          <w:sz w:val="20"/>
          <w:szCs w:val="20"/>
        </w:rPr>
        <w:t xml:space="preserve"> «</w:t>
      </w:r>
      <w:r w:rsidR="00BD175A" w:rsidRPr="00B81DDA">
        <w:rPr>
          <w:sz w:val="20"/>
          <w:szCs w:val="20"/>
        </w:rPr>
        <w:t>С</w:t>
      </w:r>
      <w:r w:rsidR="0044121D" w:rsidRPr="00B81DDA">
        <w:rPr>
          <w:sz w:val="20"/>
          <w:szCs w:val="20"/>
        </w:rPr>
        <w:t>умма Гарантии»), в случае неисполнения</w:t>
      </w:r>
      <w:r w:rsidR="00573B5A" w:rsidRPr="00B81DDA">
        <w:rPr>
          <w:sz w:val="20"/>
          <w:szCs w:val="20"/>
        </w:rPr>
        <w:t xml:space="preserve"> или ненадлежащего исполнения</w:t>
      </w:r>
      <w:r w:rsidR="00253E91" w:rsidRPr="00B81DDA">
        <w:rPr>
          <w:sz w:val="20"/>
          <w:szCs w:val="20"/>
        </w:rPr>
        <w:t xml:space="preserve"> </w:t>
      </w:r>
      <w:r w:rsidR="0044121D" w:rsidRPr="00B81DDA">
        <w:rPr>
          <w:sz w:val="20"/>
          <w:szCs w:val="20"/>
        </w:rPr>
        <w:t>П</w:t>
      </w:r>
      <w:r w:rsidR="008A513B" w:rsidRPr="00B81DDA">
        <w:rPr>
          <w:sz w:val="20"/>
          <w:szCs w:val="20"/>
        </w:rPr>
        <w:t>РИНЦИПАЛ</w:t>
      </w:r>
      <w:r w:rsidR="00BD175A" w:rsidRPr="00B81DDA">
        <w:rPr>
          <w:sz w:val="20"/>
          <w:szCs w:val="20"/>
        </w:rPr>
        <w:t>ОМ</w:t>
      </w:r>
      <w:r w:rsidR="0044121D" w:rsidRPr="00B81DDA">
        <w:rPr>
          <w:sz w:val="20"/>
          <w:szCs w:val="20"/>
        </w:rPr>
        <w:t>,</w:t>
      </w:r>
      <w:r w:rsidR="00BD175A" w:rsidRPr="00B81DDA">
        <w:rPr>
          <w:sz w:val="20"/>
          <w:szCs w:val="20"/>
        </w:rPr>
        <w:t xml:space="preserve"> указанным в пункте 1 Гарантии,</w:t>
      </w:r>
      <w:r w:rsidR="0044121D" w:rsidRPr="00B81DDA">
        <w:rPr>
          <w:sz w:val="20"/>
          <w:szCs w:val="20"/>
        </w:rPr>
        <w:t xml:space="preserve"> своих обязательств</w:t>
      </w:r>
    </w:p>
    <w:p w14:paraId="0F7A13C3" w14:textId="77777777" w:rsidR="00FB56E0" w:rsidRPr="00B81DDA" w:rsidRDefault="00FB56E0" w:rsidP="002D6052">
      <w:pPr>
        <w:widowControl w:val="0"/>
        <w:ind w:firstLine="567"/>
        <w:rPr>
          <w:sz w:val="20"/>
          <w:szCs w:val="20"/>
        </w:rPr>
      </w:pPr>
      <w:r w:rsidRPr="00B81DDA">
        <w:rPr>
          <w:sz w:val="20"/>
          <w:szCs w:val="20"/>
        </w:rPr>
        <w:t>в период действия гарантийного срока по договору, указанному в пункте 1 Гарантии (далее – «ДОГОВОР»).</w:t>
      </w:r>
    </w:p>
    <w:p w14:paraId="5954DAF5" w14:textId="77777777" w:rsidR="002D6052" w:rsidRPr="00B81DDA" w:rsidRDefault="002D6052" w:rsidP="002D6052">
      <w:pPr>
        <w:widowControl w:val="0"/>
        <w:ind w:firstLine="567"/>
        <w:jc w:val="both"/>
        <w:rPr>
          <w:sz w:val="20"/>
          <w:szCs w:val="20"/>
        </w:rPr>
      </w:pPr>
    </w:p>
    <w:p w14:paraId="2760CEE9" w14:textId="77777777" w:rsidR="00FB56E0" w:rsidRPr="00B81DDA" w:rsidRDefault="00FB56E0" w:rsidP="007905AE">
      <w:pPr>
        <w:widowControl w:val="0"/>
        <w:ind w:firstLine="567"/>
        <w:jc w:val="both"/>
        <w:rPr>
          <w:sz w:val="20"/>
          <w:szCs w:val="20"/>
        </w:rPr>
      </w:pPr>
    </w:p>
    <w:p w14:paraId="47EE7552" w14:textId="77777777" w:rsidR="00BD175A" w:rsidRPr="00B81DDA" w:rsidRDefault="00BD175A" w:rsidP="007905AE">
      <w:pPr>
        <w:widowControl w:val="0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1. Сведения о БЕНЕФИЦИАРЕ</w:t>
      </w:r>
      <w:r w:rsidR="00D94197" w:rsidRPr="00B81DDA">
        <w:rPr>
          <w:sz w:val="20"/>
          <w:szCs w:val="20"/>
        </w:rPr>
        <w:t>, ПРИНЦИПАЛЕ,</w:t>
      </w:r>
      <w:r w:rsidR="00D65C0A" w:rsidRPr="00B81DDA">
        <w:rPr>
          <w:sz w:val="20"/>
          <w:szCs w:val="20"/>
        </w:rPr>
        <w:t xml:space="preserve"> ДОГОВОРЕ,</w:t>
      </w:r>
      <w:r w:rsidRPr="00B81DDA">
        <w:rPr>
          <w:sz w:val="20"/>
          <w:szCs w:val="20"/>
        </w:rPr>
        <w:t xml:space="preserve"> Сумме Гарантии</w:t>
      </w:r>
      <w:r w:rsidR="00D94197" w:rsidRPr="00B81DDA">
        <w:rPr>
          <w:sz w:val="20"/>
          <w:szCs w:val="20"/>
        </w:rPr>
        <w:t xml:space="preserve"> </w:t>
      </w:r>
      <w:r w:rsidR="00D65C0A" w:rsidRPr="00B81DDA">
        <w:rPr>
          <w:sz w:val="20"/>
          <w:szCs w:val="20"/>
        </w:rPr>
        <w:t xml:space="preserve">и </w:t>
      </w:r>
      <w:r w:rsidR="00D94197" w:rsidRPr="00B81DDA">
        <w:rPr>
          <w:sz w:val="20"/>
          <w:szCs w:val="20"/>
        </w:rPr>
        <w:t>Сроке действия Гарантии</w:t>
      </w:r>
      <w:r w:rsidRPr="00B81DDA">
        <w:rPr>
          <w:sz w:val="20"/>
          <w:szCs w:val="20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776"/>
        <w:gridCol w:w="7135"/>
      </w:tblGrid>
      <w:tr w:rsidR="00BD175A" w:rsidRPr="00B81DDA" w14:paraId="7E503A76" w14:textId="77777777" w:rsidTr="00693A07">
        <w:tc>
          <w:tcPr>
            <w:tcW w:w="9911" w:type="dxa"/>
            <w:gridSpan w:val="2"/>
          </w:tcPr>
          <w:p w14:paraId="221798DE" w14:textId="77777777" w:rsidR="00BD175A" w:rsidRPr="00B81DDA" w:rsidRDefault="00BD175A" w:rsidP="00BD17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1DDA">
              <w:rPr>
                <w:b/>
                <w:sz w:val="20"/>
                <w:szCs w:val="20"/>
              </w:rPr>
              <w:t>БЕНЕФИЦИАР</w:t>
            </w:r>
          </w:p>
        </w:tc>
      </w:tr>
      <w:tr w:rsidR="00BD175A" w:rsidRPr="00B81DDA" w14:paraId="64DA6834" w14:textId="77777777" w:rsidTr="00693A07">
        <w:tc>
          <w:tcPr>
            <w:tcW w:w="2776" w:type="dxa"/>
          </w:tcPr>
          <w:p w14:paraId="66DFBB73" w14:textId="77777777" w:rsidR="00BD175A" w:rsidRPr="00B81DDA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14:paraId="30270AE9" w14:textId="77777777" w:rsidR="00BD175A" w:rsidRPr="00B81DDA" w:rsidRDefault="00A47ACB" w:rsidP="007905AE">
            <w:pPr>
              <w:widowControl w:val="0"/>
              <w:jc w:val="both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Наименование государственного заказчика согласно номера закупки"/>
                <w:tag w:val="SP0026"/>
                <w:id w:val="-583998763"/>
                <w:placeholder>
                  <w:docPart w:val="8389CBBB84E64DDEB5D89C7E92D39415"/>
                </w:placeholder>
              </w:sdtPr>
              <w:sdtEndPr/>
              <w:sdtContent>
                <w:r w:rsidR="00B81DDA" w:rsidRPr="00B81DDA">
                  <w:rPr>
                    <w:b/>
                    <w:sz w:val="20"/>
                    <w:szCs w:val="20"/>
                  </w:rPr>
                  <w:t>Акционерное общество «Коломенский завод»</w:t>
                </w:r>
              </w:sdtContent>
            </w:sdt>
          </w:p>
        </w:tc>
      </w:tr>
      <w:tr w:rsidR="00BD175A" w:rsidRPr="00B81DDA" w14:paraId="029150B1" w14:textId="77777777" w:rsidTr="00693A07">
        <w:tc>
          <w:tcPr>
            <w:tcW w:w="2776" w:type="dxa"/>
          </w:tcPr>
          <w:p w14:paraId="29DC91BF" w14:textId="77777777" w:rsidR="00BD175A" w:rsidRPr="00B81DDA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14:paraId="0DD013B9" w14:textId="77777777" w:rsidR="00BD175A" w:rsidRPr="00B81DDA" w:rsidRDefault="00A47ACB" w:rsidP="007905AE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ИНН государственного заказчика согласно номера закупки на ООС (и"/>
                <w:tag w:val="SP0027"/>
                <w:id w:val="1669056779"/>
                <w:placeholder>
                  <w:docPart w:val="262C347B861F4A19AD0320E117B9850C"/>
                </w:placeholder>
              </w:sdtPr>
              <w:sdtEndPr/>
              <w:sdtContent>
                <w:r w:rsidR="00B81DDA" w:rsidRPr="00B81DDA">
                  <w:rPr>
                    <w:sz w:val="20"/>
                    <w:szCs w:val="20"/>
                  </w:rPr>
                  <w:t>5022013517</w:t>
                </w:r>
              </w:sdtContent>
            </w:sdt>
          </w:p>
        </w:tc>
      </w:tr>
      <w:tr w:rsidR="000F3135" w:rsidRPr="00B81DDA" w14:paraId="03F07CE3" w14:textId="77777777" w:rsidTr="00693A07">
        <w:tc>
          <w:tcPr>
            <w:tcW w:w="2776" w:type="dxa"/>
          </w:tcPr>
          <w:p w14:paraId="27E237AA" w14:textId="3F103EB4" w:rsidR="000F3135" w:rsidRPr="00FE1C6D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FE1C6D">
              <w:t>КПП</w:t>
            </w:r>
          </w:p>
        </w:tc>
        <w:tc>
          <w:tcPr>
            <w:tcW w:w="7135" w:type="dxa"/>
          </w:tcPr>
          <w:p w14:paraId="2C7E4A2D" w14:textId="6D4254BB" w:rsidR="000F3135" w:rsidRPr="00FE1C6D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FE1C6D">
              <w:rPr>
                <w:sz w:val="19"/>
                <w:szCs w:val="19"/>
              </w:rPr>
              <w:t>774550001</w:t>
            </w:r>
          </w:p>
        </w:tc>
      </w:tr>
      <w:tr w:rsidR="000F3135" w:rsidRPr="00B81DDA" w14:paraId="15B524EA" w14:textId="77777777" w:rsidTr="00693A07">
        <w:tc>
          <w:tcPr>
            <w:tcW w:w="2776" w:type="dxa"/>
          </w:tcPr>
          <w:p w14:paraId="1BD1376C" w14:textId="77777777" w:rsidR="000F3135" w:rsidRPr="00FE1C6D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FE1C6D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14:paraId="4447E8A7" w14:textId="77777777" w:rsidR="000F3135" w:rsidRPr="00FE1C6D" w:rsidRDefault="00A47ACB" w:rsidP="000F3135">
            <w:pPr>
              <w:widowControl w:val="0"/>
              <w:jc w:val="both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ОГРН государственного заказчика согласно номера закупки на ООС ("/>
                <w:tag w:val="SP0028"/>
                <w:id w:val="-263930653"/>
                <w:placeholder>
                  <w:docPart w:val="A61135B6E7414DC282C0B90E12DB1F2F"/>
                </w:placeholder>
              </w:sdtPr>
              <w:sdtEndPr/>
              <w:sdtContent>
                <w:r w:rsidR="000F3135" w:rsidRPr="00FE1C6D">
                  <w:rPr>
                    <w:b/>
                    <w:sz w:val="20"/>
                    <w:szCs w:val="20"/>
                  </w:rPr>
                  <w:t>1025002737242</w:t>
                </w:r>
              </w:sdtContent>
            </w:sdt>
          </w:p>
        </w:tc>
      </w:tr>
      <w:tr w:rsidR="000F3135" w:rsidRPr="00B81DDA" w14:paraId="27338C69" w14:textId="77777777" w:rsidTr="00693A07">
        <w:tc>
          <w:tcPr>
            <w:tcW w:w="2776" w:type="dxa"/>
          </w:tcPr>
          <w:p w14:paraId="6155DB1B" w14:textId="77777777" w:rsidR="000F3135" w:rsidRPr="00FE1C6D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FE1C6D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sdt>
            <w:sdtPr>
              <w:rPr>
                <w:b/>
                <w:sz w:val="20"/>
                <w:szCs w:val="20"/>
              </w:rPr>
              <w:alias w:val="Адрес регистрации государственного заказчика согласно номера зак"/>
              <w:tag w:val="SP0030"/>
              <w:id w:val="208068868"/>
              <w:placeholder>
                <w:docPart w:val="075B7D641A674A9A9448DBA573D0F1CB"/>
              </w:placeholder>
            </w:sdtPr>
            <w:sdtEndPr/>
            <w:sdtContent>
              <w:p w14:paraId="35C37A31" w14:textId="77777777" w:rsidR="000F3135" w:rsidRPr="00FE1C6D" w:rsidRDefault="000F3135" w:rsidP="000F3135">
                <w:pPr>
                  <w:widowControl w:val="0"/>
                  <w:jc w:val="both"/>
                  <w:rPr>
                    <w:b/>
                    <w:sz w:val="20"/>
                    <w:szCs w:val="20"/>
                  </w:rPr>
                </w:pPr>
                <w:r w:rsidRPr="00FE1C6D">
                  <w:rPr>
                    <w:b/>
                    <w:sz w:val="20"/>
                    <w:szCs w:val="20"/>
                  </w:rPr>
                  <w:t>140408, г. Коломна, Московской обл., ул. Партизан, 42</w:t>
                </w:r>
              </w:p>
            </w:sdtContent>
          </w:sdt>
        </w:tc>
      </w:tr>
      <w:tr w:rsidR="000F3135" w:rsidRPr="00B81DDA" w14:paraId="770161D8" w14:textId="77777777" w:rsidTr="00693A07">
        <w:tc>
          <w:tcPr>
            <w:tcW w:w="9911" w:type="dxa"/>
            <w:gridSpan w:val="2"/>
          </w:tcPr>
          <w:p w14:paraId="7F9E4D1E" w14:textId="77777777" w:rsidR="000F3135" w:rsidRPr="00FE1C6D" w:rsidRDefault="000F3135" w:rsidP="000F313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E1C6D">
              <w:rPr>
                <w:b/>
                <w:sz w:val="20"/>
                <w:szCs w:val="20"/>
              </w:rPr>
              <w:t>ПРИНЦИПАЛ</w:t>
            </w:r>
          </w:p>
        </w:tc>
      </w:tr>
      <w:tr w:rsidR="000F3135" w:rsidRPr="00B81DDA" w14:paraId="0D7D8B8B" w14:textId="77777777" w:rsidTr="00693A07">
        <w:tc>
          <w:tcPr>
            <w:tcW w:w="2776" w:type="dxa"/>
          </w:tcPr>
          <w:p w14:paraId="0B1395AE" w14:textId="77777777" w:rsidR="000F3135" w:rsidRPr="00FE1C6D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FE1C6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14:paraId="0961F195" w14:textId="77777777" w:rsidR="000F3135" w:rsidRPr="00FE1C6D" w:rsidRDefault="00A47ACB" w:rsidP="000F3135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6915B1200CA74259AE4C2F0B5C57EB1D"/>
                </w:placeholder>
              </w:sdtPr>
              <w:sdtEndPr/>
              <w:sdtContent>
                <w:r w:rsidR="000F3135" w:rsidRPr="00FE1C6D">
                  <w:rPr>
                    <w:b/>
                    <w:sz w:val="20"/>
                    <w:szCs w:val="20"/>
                  </w:rPr>
                  <w:t>Общество с ограниченной ответственностью «КиКГЕОСТРОЙ»</w:t>
                </w:r>
              </w:sdtContent>
            </w:sdt>
          </w:p>
        </w:tc>
      </w:tr>
      <w:tr w:rsidR="000F3135" w:rsidRPr="00B81DDA" w14:paraId="66695217" w14:textId="77777777" w:rsidTr="00693A07">
        <w:tc>
          <w:tcPr>
            <w:tcW w:w="2776" w:type="dxa"/>
          </w:tcPr>
          <w:p w14:paraId="245EFFA2" w14:textId="77777777" w:rsidR="000F3135" w:rsidRPr="00FE1C6D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FE1C6D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14:paraId="6B819CCD" w14:textId="77777777" w:rsidR="000F3135" w:rsidRPr="00FE1C6D" w:rsidRDefault="00A47ACB" w:rsidP="000F3135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504018D47356478CA46E0595B71BFC5C"/>
                </w:placeholder>
              </w:sdtPr>
              <w:sdtEndPr/>
              <w:sdtContent>
                <w:r w:rsidR="000F3135" w:rsidRPr="00FE1C6D">
                  <w:rPr>
                    <w:b/>
                    <w:sz w:val="20"/>
                    <w:szCs w:val="20"/>
                  </w:rPr>
                  <w:t>7709918820</w:t>
                </w:r>
              </w:sdtContent>
            </w:sdt>
          </w:p>
        </w:tc>
      </w:tr>
      <w:tr w:rsidR="000F3135" w:rsidRPr="00B81DDA" w14:paraId="07B9BC14" w14:textId="77777777" w:rsidTr="00693A07">
        <w:tc>
          <w:tcPr>
            <w:tcW w:w="2776" w:type="dxa"/>
          </w:tcPr>
          <w:p w14:paraId="35A065D7" w14:textId="23AD7633" w:rsidR="000F3135" w:rsidRPr="00FE1C6D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FE1C6D">
              <w:t>КПП</w:t>
            </w:r>
          </w:p>
        </w:tc>
        <w:tc>
          <w:tcPr>
            <w:tcW w:w="7135" w:type="dxa"/>
          </w:tcPr>
          <w:p w14:paraId="656FA92B" w14:textId="509C49C9" w:rsidR="000F3135" w:rsidRPr="00FE1C6D" w:rsidRDefault="000F3135" w:rsidP="000F3135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FE1C6D">
              <w:rPr>
                <w:sz w:val="19"/>
                <w:szCs w:val="19"/>
              </w:rPr>
              <w:t>770901001</w:t>
            </w:r>
          </w:p>
        </w:tc>
      </w:tr>
      <w:tr w:rsidR="000F3135" w:rsidRPr="00B81DDA" w14:paraId="7FD312BB" w14:textId="77777777" w:rsidTr="00693A07">
        <w:tc>
          <w:tcPr>
            <w:tcW w:w="2776" w:type="dxa"/>
          </w:tcPr>
          <w:p w14:paraId="717F32AA" w14:textId="77777777" w:rsidR="000F3135" w:rsidRPr="00FE1C6D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FE1C6D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14:paraId="37C79CB1" w14:textId="77777777" w:rsidR="000F3135" w:rsidRPr="00FE1C6D" w:rsidRDefault="00A47ACB" w:rsidP="000F3135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0F3A209A3DD74CCD8616FD351C611A88"/>
                </w:placeholder>
              </w:sdtPr>
              <w:sdtEndPr/>
              <w:sdtContent>
                <w:r w:rsidR="000F3135" w:rsidRPr="00FE1C6D">
                  <w:rPr>
                    <w:sz w:val="20"/>
                    <w:szCs w:val="20"/>
                  </w:rPr>
                  <w:t>1127747247704</w:t>
                </w:r>
              </w:sdtContent>
            </w:sdt>
          </w:p>
        </w:tc>
      </w:tr>
      <w:tr w:rsidR="000F3135" w:rsidRPr="00B81DDA" w14:paraId="0AB5E9E4" w14:textId="77777777" w:rsidTr="00693A07">
        <w:tc>
          <w:tcPr>
            <w:tcW w:w="2776" w:type="dxa"/>
          </w:tcPr>
          <w:p w14:paraId="5F82875E" w14:textId="77777777" w:rsidR="000F3135" w:rsidRPr="00FE1C6D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FE1C6D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p w14:paraId="2D900FAB" w14:textId="77777777" w:rsidR="000F3135" w:rsidRPr="00FE1C6D" w:rsidRDefault="00A47ACB" w:rsidP="000F3135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55CF18C078644C13B3E3F357A25E58C8"/>
                </w:placeholder>
              </w:sdtPr>
              <w:sdtEndPr/>
              <w:sdtContent>
                <w:r w:rsidR="000F3135" w:rsidRPr="00FE1C6D">
                  <w:rPr>
                    <w:b/>
                    <w:sz w:val="20"/>
                    <w:szCs w:val="20"/>
                  </w:rPr>
                  <w:t>109004, г. Москва, ул. Земляной вал, д.65, кв.59</w:t>
                </w:r>
              </w:sdtContent>
            </w:sdt>
          </w:p>
        </w:tc>
      </w:tr>
      <w:tr w:rsidR="000F3135" w:rsidRPr="00B81DDA" w14:paraId="7EE04280" w14:textId="77777777" w:rsidTr="00693A07">
        <w:tc>
          <w:tcPr>
            <w:tcW w:w="9911" w:type="dxa"/>
            <w:gridSpan w:val="2"/>
          </w:tcPr>
          <w:p w14:paraId="7FDA9056" w14:textId="77777777" w:rsidR="000F3135" w:rsidRPr="00FE1C6D" w:rsidRDefault="000F3135" w:rsidP="000F313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E1C6D">
              <w:rPr>
                <w:b/>
                <w:sz w:val="20"/>
                <w:szCs w:val="20"/>
              </w:rPr>
              <w:t>ДОГОВОР</w:t>
            </w:r>
          </w:p>
        </w:tc>
      </w:tr>
      <w:tr w:rsidR="000F3135" w:rsidRPr="00B81DDA" w14:paraId="4EA32587" w14:textId="77777777" w:rsidTr="00693A07">
        <w:tc>
          <w:tcPr>
            <w:tcW w:w="2776" w:type="dxa"/>
          </w:tcPr>
          <w:p w14:paraId="7C643417" w14:textId="77777777" w:rsidR="000F3135" w:rsidRPr="00FE1C6D" w:rsidRDefault="000F3135" w:rsidP="000F3135">
            <w:pPr>
              <w:widowControl w:val="0"/>
              <w:rPr>
                <w:sz w:val="20"/>
                <w:szCs w:val="20"/>
              </w:rPr>
            </w:pPr>
            <w:r w:rsidRPr="00FE1C6D">
              <w:rPr>
                <w:sz w:val="20"/>
                <w:szCs w:val="20"/>
              </w:rPr>
              <w:t>Наименование, №, дата заключения ДОГОВОРА</w:t>
            </w:r>
          </w:p>
        </w:tc>
        <w:tc>
          <w:tcPr>
            <w:tcW w:w="7135" w:type="dxa"/>
          </w:tcPr>
          <w:p w14:paraId="2B2F3F7B" w14:textId="443178AB" w:rsidR="000F3135" w:rsidRPr="00FE1C6D" w:rsidRDefault="000F3135" w:rsidP="000F313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FE1C6D">
              <w:rPr>
                <w:i/>
                <w:sz w:val="20"/>
                <w:szCs w:val="20"/>
              </w:rPr>
              <w:t>Договор подряда № 1 от 20.06.2024 года.</w:t>
            </w:r>
          </w:p>
        </w:tc>
      </w:tr>
      <w:tr w:rsidR="000F3135" w:rsidRPr="00B81DDA" w14:paraId="78F6B4FE" w14:textId="77777777" w:rsidTr="00693A07">
        <w:tc>
          <w:tcPr>
            <w:tcW w:w="2776" w:type="dxa"/>
          </w:tcPr>
          <w:p w14:paraId="63E38FB2" w14:textId="77777777" w:rsidR="000F3135" w:rsidRPr="00B81DDA" w:rsidRDefault="000F3135" w:rsidP="000F3135">
            <w:pPr>
              <w:widowControl w:val="0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>Предмет ДОГОВОРА</w:t>
            </w:r>
          </w:p>
        </w:tc>
        <w:tc>
          <w:tcPr>
            <w:tcW w:w="7135" w:type="dxa"/>
          </w:tcPr>
          <w:p w14:paraId="2C0C8FD5" w14:textId="77777777" w:rsidR="000F3135" w:rsidRPr="00B81DDA" w:rsidRDefault="000F3135" w:rsidP="000F313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B81DDA">
              <w:rPr>
                <w:i/>
                <w:sz w:val="20"/>
                <w:szCs w:val="20"/>
              </w:rPr>
              <w:t xml:space="preserve"> Выполнение работ по ремонту аварийных переездов ЖД путей № 8 (пути №1 и №2), б/н (путь №1) у ЛСЦ, инв. №460000594 и ремонту аварийного переезда ЖД путей № 30 у ЖДЦ, инв.№ 460000595</w:t>
            </w:r>
          </w:p>
        </w:tc>
      </w:tr>
      <w:tr w:rsidR="000F3135" w:rsidRPr="00B81DDA" w14:paraId="5B43FBD8" w14:textId="77777777" w:rsidTr="00693A07">
        <w:tc>
          <w:tcPr>
            <w:tcW w:w="2776" w:type="dxa"/>
          </w:tcPr>
          <w:p w14:paraId="2B8A7394" w14:textId="77777777" w:rsidR="000F3135" w:rsidRPr="00B81DDA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35" w:type="dxa"/>
          </w:tcPr>
          <w:p w14:paraId="7980BF9E" w14:textId="77777777" w:rsidR="000F3135" w:rsidRPr="00B81DDA" w:rsidRDefault="000F3135" w:rsidP="000F3135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  <w:tr w:rsidR="000F3135" w:rsidRPr="00B81DDA" w14:paraId="514273D1" w14:textId="77777777" w:rsidTr="00693A07">
        <w:tc>
          <w:tcPr>
            <w:tcW w:w="9911" w:type="dxa"/>
            <w:gridSpan w:val="2"/>
          </w:tcPr>
          <w:p w14:paraId="5A217997" w14:textId="77777777" w:rsidR="000F3135" w:rsidRPr="00B81DDA" w:rsidRDefault="000F3135" w:rsidP="000F313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1DDA">
              <w:rPr>
                <w:b/>
                <w:sz w:val="20"/>
                <w:szCs w:val="20"/>
              </w:rPr>
              <w:t>Сумма Гарантии</w:t>
            </w:r>
          </w:p>
        </w:tc>
      </w:tr>
      <w:tr w:rsidR="000F3135" w:rsidRPr="00B81DDA" w14:paraId="70D7B53A" w14:textId="77777777" w:rsidTr="00693A07">
        <w:tc>
          <w:tcPr>
            <w:tcW w:w="2776" w:type="dxa"/>
          </w:tcPr>
          <w:p w14:paraId="7D61EA38" w14:textId="77777777" w:rsidR="000F3135" w:rsidRPr="00B81DDA" w:rsidRDefault="000F3135" w:rsidP="000F3135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r w:rsidRPr="00B81DDA">
              <w:rPr>
                <w:sz w:val="20"/>
                <w:szCs w:val="20"/>
              </w:rPr>
              <w:t>Сумма Гарантии в рублях РФ</w:t>
            </w:r>
          </w:p>
        </w:tc>
        <w:tc>
          <w:tcPr>
            <w:tcW w:w="7135" w:type="dxa"/>
          </w:tcPr>
          <w:p w14:paraId="3063699F" w14:textId="77777777" w:rsidR="000F3135" w:rsidRPr="00B81DDA" w:rsidRDefault="000F3135" w:rsidP="000F3135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r w:rsidRPr="00B81DDA">
              <w:rPr>
                <w:sz w:val="20"/>
                <w:szCs w:val="20"/>
              </w:rPr>
              <w:t>507 860,74  (Пятьсот семь тысяч восемьсот шестьдесят) рублей 74 копейки.</w:t>
            </w:r>
          </w:p>
        </w:tc>
      </w:tr>
      <w:tr w:rsidR="000F3135" w:rsidRPr="00B81DDA" w14:paraId="0CD874CD" w14:textId="77777777" w:rsidTr="00693A07">
        <w:tc>
          <w:tcPr>
            <w:tcW w:w="9911" w:type="dxa"/>
            <w:gridSpan w:val="2"/>
          </w:tcPr>
          <w:p w14:paraId="1E506251" w14:textId="77777777" w:rsidR="000F3135" w:rsidRPr="00B81DDA" w:rsidRDefault="000F3135" w:rsidP="000F3135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81DDA">
              <w:rPr>
                <w:b/>
                <w:sz w:val="20"/>
                <w:szCs w:val="20"/>
              </w:rPr>
              <w:t>Срок действия Гарантии</w:t>
            </w:r>
          </w:p>
        </w:tc>
      </w:tr>
      <w:tr w:rsidR="000F3135" w:rsidRPr="00B81DDA" w14:paraId="43812B7A" w14:textId="77777777" w:rsidTr="00693A07">
        <w:tc>
          <w:tcPr>
            <w:tcW w:w="2776" w:type="dxa"/>
          </w:tcPr>
          <w:p w14:paraId="670598DD" w14:textId="77777777" w:rsidR="000F3135" w:rsidRPr="00B81DDA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>Срок действия Гарантии</w:t>
            </w:r>
          </w:p>
          <w:p w14:paraId="5CC63F8F" w14:textId="77777777" w:rsidR="000F3135" w:rsidRPr="00B81DDA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35" w:type="dxa"/>
          </w:tcPr>
          <w:p w14:paraId="3C8132A8" w14:textId="77777777" w:rsidR="000F3135" w:rsidRPr="00B81DDA" w:rsidRDefault="000F3135" w:rsidP="000F3135">
            <w:pPr>
              <w:widowControl w:val="0"/>
              <w:jc w:val="both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 xml:space="preserve">Гарантия вступает в силу с </w:t>
            </w:r>
            <w:sdt>
              <w:sdtPr>
                <w:rPr>
                  <w:sz w:val="20"/>
                  <w:szCs w:val="20"/>
                </w:rPr>
                <w:alias w:val="Гарантия вступает в силу с"/>
                <w:tag w:val="LP0065"/>
                <w:id w:val="1029459845"/>
                <w:placeholder>
                  <w:docPart w:val="935E7DA629B94F17A6C26244C03D36AD"/>
                </w:placeholder>
              </w:sdtPr>
              <w:sdtEndPr/>
              <w:sdtContent>
                <w:r w:rsidRPr="00B81DDA">
                  <w:rPr>
                    <w:b/>
                    <w:sz w:val="20"/>
                    <w:szCs w:val="20"/>
                  </w:rPr>
                  <w:t>«____» ___________ 20___ года</w:t>
                </w:r>
              </w:sdtContent>
            </w:sdt>
            <w:r w:rsidRPr="00B81DDA">
              <w:rPr>
                <w:sz w:val="20"/>
                <w:szCs w:val="20"/>
              </w:rPr>
              <w:t xml:space="preserve"> и действует по </w:t>
            </w:r>
            <w:sdt>
              <w:sdtPr>
                <w:rPr>
                  <w:b/>
                  <w:sz w:val="20"/>
                  <w:szCs w:val="20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935E7DA629B94F17A6C26244C03D36AD"/>
                </w:placeholder>
              </w:sdtPr>
              <w:sdtEndPr/>
              <w:sdtContent>
                <w:r w:rsidRPr="00B81DDA">
                  <w:rPr>
                    <w:b/>
                    <w:sz w:val="20"/>
                    <w:szCs w:val="20"/>
                  </w:rPr>
                  <w:t>«09» октября 2026</w:t>
                </w:r>
              </w:sdtContent>
            </w:sdt>
            <w:r w:rsidRPr="00B81DDA">
              <w:rPr>
                <w:b/>
                <w:sz w:val="20"/>
                <w:szCs w:val="20"/>
              </w:rPr>
              <w:t xml:space="preserve"> года</w:t>
            </w:r>
            <w:r w:rsidRPr="00B81DDA">
              <w:rPr>
                <w:sz w:val="20"/>
                <w:szCs w:val="20"/>
              </w:rPr>
              <w:t xml:space="preserve"> включительно.</w:t>
            </w:r>
          </w:p>
        </w:tc>
      </w:tr>
    </w:tbl>
    <w:p w14:paraId="6C26A7FA" w14:textId="77777777" w:rsidR="000F3135" w:rsidRPr="00B81DDA" w:rsidRDefault="000F3135" w:rsidP="000F3135">
      <w:pPr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2. Гарантия является безотзывной.</w:t>
      </w:r>
    </w:p>
    <w:p w14:paraId="22070B79" w14:textId="77777777" w:rsidR="000F3135" w:rsidRPr="00B81DDA" w:rsidRDefault="000F3135" w:rsidP="000F3135">
      <w:pPr>
        <w:ind w:firstLine="540"/>
        <w:jc w:val="both"/>
        <w:rPr>
          <w:sz w:val="20"/>
          <w:szCs w:val="20"/>
        </w:rPr>
      </w:pPr>
    </w:p>
    <w:p w14:paraId="034FD8EF" w14:textId="77777777" w:rsidR="000F3135" w:rsidRPr="00B81DDA" w:rsidRDefault="000F3135" w:rsidP="000F3135">
      <w:pPr>
        <w:ind w:firstLine="709"/>
        <w:jc w:val="both"/>
        <w:rPr>
          <w:sz w:val="20"/>
          <w:szCs w:val="20"/>
        </w:rPr>
      </w:pPr>
      <w:r w:rsidRPr="00B81DDA">
        <w:rPr>
          <w:b/>
          <w:sz w:val="20"/>
          <w:szCs w:val="20"/>
        </w:rPr>
        <w:t>3.</w:t>
      </w:r>
      <w:r w:rsidRPr="00B81DDA">
        <w:rPr>
          <w:sz w:val="20"/>
          <w:szCs w:val="20"/>
        </w:rPr>
        <w:t xml:space="preserve"> Настоящая гарантия выдана БЕНЕФИЦИАРУ по просьбе ПРИНЦИПАЛА и обеспечивает выполнение обязательств ПРИНЦИПАЛА перед БЕНЕФИЦИАРОМ в следующей части: Сумма Гарантии или ее часть подлежит уплате ГАРАНТОМ при наступлении следующих обстоятельств:</w:t>
      </w:r>
    </w:p>
    <w:p w14:paraId="2941F03D" w14:textId="77777777" w:rsidR="000F3135" w:rsidRPr="00B81DDA" w:rsidRDefault="000F3135" w:rsidP="000F3135">
      <w:pPr>
        <w:ind w:firstLine="709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ненадлежащего исполнения ПРИНЦИПАЛОМ обязательств в период действия гарантийного срока по ДОГОВОРУ.</w:t>
      </w:r>
    </w:p>
    <w:p w14:paraId="61AA1C77" w14:textId="77777777" w:rsidR="000F3135" w:rsidRPr="00B81DDA" w:rsidRDefault="000F3135" w:rsidP="000F313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БЕНЕФИЦИАР вправе представить ГАРАНТУ письменное требование об уплате Суммы Гарантии или ее части в случае ненадлежащего исполнения или неисполнения ПРИНЦИПАЛОМ обязательств, обеспеченных ГАРАНТИЕЙ (далее – Требование платежа по Гарантии или Требование).</w:t>
      </w:r>
    </w:p>
    <w:p w14:paraId="5612FCF0" w14:textId="77777777" w:rsidR="000F3135" w:rsidRPr="00FE1C6D" w:rsidRDefault="000F3135" w:rsidP="000F313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4. Требование платежа по Гарантии должно содержать обстоятельства, наступление которых влечет выплату по Гарантии, а также конкретные нарушения ПРИНЦИПАЛОМ обязательств, в обеспечение которых выдана </w:t>
      </w:r>
      <w:r w:rsidRPr="00FE1C6D">
        <w:rPr>
          <w:sz w:val="20"/>
          <w:szCs w:val="20"/>
        </w:rPr>
        <w:lastRenderedPageBreak/>
        <w:t>Гарантия. Дата направления требования должна быть не ранее, чем через 10 (Десять) календарных дней от даты направления претензии ПРИНЦИПАЛУ.</w:t>
      </w:r>
    </w:p>
    <w:p w14:paraId="317E58C2" w14:textId="77777777" w:rsidR="000F3135" w:rsidRPr="00FE1C6D" w:rsidRDefault="000F3135" w:rsidP="000F313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1C6D">
        <w:rPr>
          <w:sz w:val="20"/>
          <w:szCs w:val="20"/>
        </w:rPr>
        <w:t>К указанному Требованию должны быть приложены следующие документы:</w:t>
      </w:r>
    </w:p>
    <w:p w14:paraId="571FCE96" w14:textId="77777777" w:rsidR="000F3135" w:rsidRPr="00FE1C6D" w:rsidRDefault="000F3135" w:rsidP="000F3135">
      <w:pPr>
        <w:ind w:firstLine="540"/>
        <w:rPr>
          <w:color w:val="000000"/>
          <w:sz w:val="20"/>
          <w:szCs w:val="20"/>
          <w:shd w:val="clear" w:color="auto" w:fill="FFFFFF"/>
        </w:rPr>
      </w:pPr>
      <w:r w:rsidRPr="00FE1C6D">
        <w:rPr>
          <w:color w:val="000000"/>
          <w:sz w:val="20"/>
          <w:szCs w:val="20"/>
          <w:shd w:val="clear" w:color="auto" w:fill="FFFFFF"/>
        </w:rPr>
        <w:t>- ДОГОВОР – заверенная БЕНЕФИЦИАРОМ копия;</w:t>
      </w:r>
    </w:p>
    <w:p w14:paraId="7A452E99" w14:textId="77777777" w:rsidR="000F3135" w:rsidRPr="00FE1C6D" w:rsidRDefault="000F3135" w:rsidP="000F3135">
      <w:pPr>
        <w:ind w:firstLine="540"/>
        <w:rPr>
          <w:sz w:val="20"/>
          <w:szCs w:val="20"/>
        </w:rPr>
      </w:pPr>
      <w:r w:rsidRPr="00FE1C6D">
        <w:rPr>
          <w:color w:val="000000"/>
          <w:sz w:val="20"/>
          <w:szCs w:val="20"/>
          <w:shd w:val="clear" w:color="auto" w:fill="FFFFFF"/>
        </w:rPr>
        <w:t>- расчет суммы, включаемой в Требование платежа по Гарантии - оригинал;</w:t>
      </w:r>
    </w:p>
    <w:p w14:paraId="4B19A92E" w14:textId="77777777" w:rsidR="000F3135" w:rsidRPr="00FE1C6D" w:rsidRDefault="000F3135" w:rsidP="000F313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1C6D">
        <w:rPr>
          <w:sz w:val="20"/>
          <w:szCs w:val="20"/>
        </w:rPr>
        <w:t>- документ, подтверждающий факт наступления гарантийного случая в соответствии с условиями ДОГОВОРА – заверенная БЕНЕФИЦИАРОМ копия;</w:t>
      </w:r>
    </w:p>
    <w:p w14:paraId="327C1E75" w14:textId="77777777" w:rsidR="000F3135" w:rsidRPr="00FE1C6D" w:rsidRDefault="000F3135" w:rsidP="000F3135">
      <w:pPr>
        <w:widowControl w:val="0"/>
        <w:suppressAutoHyphens/>
        <w:ind w:firstLine="567"/>
        <w:contextualSpacing/>
        <w:jc w:val="both"/>
        <w:rPr>
          <w:sz w:val="20"/>
          <w:szCs w:val="20"/>
        </w:rPr>
      </w:pPr>
      <w:r w:rsidRPr="00FE1C6D">
        <w:rPr>
          <w:sz w:val="20"/>
          <w:szCs w:val="20"/>
        </w:rPr>
        <w:t>- претензия БЕНЕФИЦИАРА ПРИНЦИПАЛУ, направленная не ранее даты исполнения обязательств ПРИНЦИПАЛА по ДОГОВОРУ с отметкой, подтверждающей направление претензии ПРИНЦИПАЛУ – заверенная БЕНЕФИЦИАРОМ копия;</w:t>
      </w:r>
    </w:p>
    <w:p w14:paraId="1C0A6F05" w14:textId="34034CFF" w:rsidR="000F3135" w:rsidRPr="00FE1C6D" w:rsidRDefault="000F3135" w:rsidP="000F3135">
      <w:pPr>
        <w:shd w:val="clear" w:color="auto" w:fill="FFFFFF"/>
        <w:autoSpaceDE w:val="0"/>
        <w:autoSpaceDN w:val="0"/>
        <w:adjustRightInd w:val="0"/>
        <w:ind w:firstLine="540"/>
        <w:rPr>
          <w:bCs/>
          <w:sz w:val="20"/>
          <w:szCs w:val="20"/>
        </w:rPr>
      </w:pPr>
      <w:r w:rsidRPr="00FE1C6D">
        <w:rPr>
          <w:sz w:val="20"/>
          <w:szCs w:val="20"/>
        </w:rPr>
        <w:t>-  доверенность, подтверждающая полномочия лица, подписавшего требование, информация о котором не указана в Едином государственном реестре юридических лиц в качестве лица, имеющего право без доверенности действовать от имени Бенефициара - заверенная Бенефициаром копия.</w:t>
      </w:r>
    </w:p>
    <w:p w14:paraId="7761DAB7" w14:textId="77777777" w:rsidR="000F3135" w:rsidRPr="00B81DDA" w:rsidRDefault="000F3135" w:rsidP="000F313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1C6D">
        <w:rPr>
          <w:sz w:val="20"/>
          <w:szCs w:val="20"/>
        </w:rPr>
        <w:t xml:space="preserve">5. Требование платежа по Гарантии должно быть получено ГАРАНТОМ в письменной форме с приложением указанных в пункте 4 Гарантии документов заказным письмом с уведомлением о вручении по адресу: </w:t>
      </w:r>
      <w:r w:rsidRPr="00FE1C6D">
        <w:rPr>
          <w:b/>
          <w:bCs/>
          <w:sz w:val="20"/>
          <w:szCs w:val="20"/>
        </w:rPr>
        <w:t xml:space="preserve">156000, Костромская обл., г. Кострома, </w:t>
      </w:r>
      <w:proofErr w:type="spellStart"/>
      <w:r w:rsidRPr="00FE1C6D">
        <w:rPr>
          <w:b/>
          <w:bCs/>
          <w:sz w:val="20"/>
          <w:szCs w:val="20"/>
        </w:rPr>
        <w:t>пр-кт</w:t>
      </w:r>
      <w:proofErr w:type="spellEnd"/>
      <w:r w:rsidRPr="00FE1C6D">
        <w:rPr>
          <w:b/>
          <w:bCs/>
          <w:sz w:val="20"/>
          <w:szCs w:val="20"/>
        </w:rPr>
        <w:t xml:space="preserve"> Текстильщиков</w:t>
      </w:r>
      <w:r w:rsidRPr="00B81DDA">
        <w:rPr>
          <w:b/>
          <w:bCs/>
          <w:sz w:val="20"/>
          <w:szCs w:val="20"/>
        </w:rPr>
        <w:t>, д. 46 либо 123100, г. Москва, Краснопресненская набережная, д.14, стр.1.</w:t>
      </w:r>
    </w:p>
    <w:p w14:paraId="0010A4E8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B81DDA">
        <w:rPr>
          <w:rStyle w:val="FontStyle14"/>
          <w:b w:val="0"/>
          <w:sz w:val="20"/>
          <w:szCs w:val="20"/>
        </w:rPr>
        <w:t xml:space="preserve">6. Требование платежа по Гарантии </w:t>
      </w:r>
      <w:r w:rsidRPr="00B81DDA">
        <w:rPr>
          <w:rStyle w:val="FontStyle13"/>
          <w:sz w:val="20"/>
          <w:szCs w:val="20"/>
        </w:rPr>
        <w:t>должно быть получено</w:t>
      </w:r>
      <w:r w:rsidRPr="00B81DDA">
        <w:rPr>
          <w:rStyle w:val="FontStyle13"/>
          <w:b/>
          <w:sz w:val="20"/>
          <w:szCs w:val="20"/>
        </w:rPr>
        <w:t xml:space="preserve"> </w:t>
      </w:r>
      <w:r w:rsidRPr="00B81DDA">
        <w:rPr>
          <w:rStyle w:val="FontStyle14"/>
          <w:b w:val="0"/>
          <w:sz w:val="20"/>
          <w:szCs w:val="20"/>
        </w:rPr>
        <w:t xml:space="preserve">ГАРАНТОМ </w:t>
      </w:r>
      <w:r w:rsidRPr="00B81DDA">
        <w:rPr>
          <w:rStyle w:val="FontStyle13"/>
          <w:sz w:val="20"/>
          <w:szCs w:val="20"/>
        </w:rPr>
        <w:t xml:space="preserve">до истечения срока действия </w:t>
      </w:r>
      <w:r w:rsidRPr="00B81DDA">
        <w:rPr>
          <w:rStyle w:val="FontStyle14"/>
          <w:b w:val="0"/>
          <w:sz w:val="20"/>
          <w:szCs w:val="20"/>
        </w:rPr>
        <w:t xml:space="preserve">Гарантии. </w:t>
      </w:r>
    </w:p>
    <w:p w14:paraId="199306AA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B81DDA">
        <w:rPr>
          <w:rStyle w:val="FontStyle14"/>
          <w:b w:val="0"/>
          <w:sz w:val="20"/>
          <w:szCs w:val="20"/>
        </w:rPr>
        <w:t xml:space="preserve">7. Уплатой Суммы Гарантии безусловно ограничиваются все обязательства ГАРАНТА перед БЕНЕФИЦИАРОМ по настоящей Гарантии. </w:t>
      </w:r>
    </w:p>
    <w:p w14:paraId="38736BF2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b/>
          <w:sz w:val="20"/>
          <w:szCs w:val="20"/>
        </w:rPr>
      </w:pPr>
      <w:r w:rsidRPr="00B81DDA">
        <w:rPr>
          <w:rStyle w:val="FontStyle14"/>
          <w:b w:val="0"/>
          <w:sz w:val="20"/>
          <w:szCs w:val="20"/>
        </w:rPr>
        <w:t>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14:paraId="3F00EF49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8. ГАРАНТ в течение 5 (Пяти) рабочих дней со дня получения Требования платежа по Гарантии обязан удовлетворить Требование БЕНЕФИЦИАРА либо направить БЕНЕФИЦИАРУ письменный отказ.</w:t>
      </w:r>
    </w:p>
    <w:p w14:paraId="21E89904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ГАРАНТ отказывает БЕНЕФИЦИАРУ в удовлетворении его Требования, если это Требование или приложенные к нему документы не соответствуют условиям Гарантии либо получены ГАРАНТОМ по окончании срока действия Гарантии. </w:t>
      </w:r>
    </w:p>
    <w:p w14:paraId="7342EB98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9. Ответственность ГАРАНТА ограничивается Суммой Гарантии.</w:t>
      </w:r>
    </w:p>
    <w:p w14:paraId="69550873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10. 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</w:t>
      </w:r>
    </w:p>
    <w:p w14:paraId="7E3202B5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11. БЕНЕФИЦИАР не вправе передавать права требования по Гарантии третьему лицу без предварительного письменного согласия ГАРАНТА.</w:t>
      </w:r>
    </w:p>
    <w:p w14:paraId="5F9EDF46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12. Моментом исполнения обязательств ГАРАНТА по Гарантии является зачисление денежных средств на корреспондентский счет банка БЕНЕФИЦИАРА.</w:t>
      </w:r>
    </w:p>
    <w:p w14:paraId="6CE874A4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sz w:val="20"/>
          <w:szCs w:val="20"/>
        </w:rPr>
        <w:t xml:space="preserve">13. </w:t>
      </w:r>
      <w:r w:rsidRPr="00B81DDA">
        <w:rPr>
          <w:bCs/>
          <w:sz w:val="20"/>
          <w:szCs w:val="20"/>
        </w:rPr>
        <w:t>Обязательства ГАРАНТА перед БЕНЕФИЦИАРОМ по Гарантии прекращаются:</w:t>
      </w:r>
    </w:p>
    <w:p w14:paraId="2CCFAD38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13.1. уплатой БЕНЕФИЦИАРУ суммы, на которую выдана Гарантия;</w:t>
      </w:r>
    </w:p>
    <w:p w14:paraId="3634F7B7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13.2. окончанием определенного в Гарантии срока, на который она выдана;</w:t>
      </w:r>
    </w:p>
    <w:p w14:paraId="290FEE11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13.3. вследствие отказа БЕНЕФИЦИАРА от своих прав по Гарантии;</w:t>
      </w:r>
    </w:p>
    <w:p w14:paraId="632CB9B2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13.4.  по соглашению ГАРАНТА с БЕНЕФИЦИАРОМ о прекращении этих обязательств.</w:t>
      </w:r>
    </w:p>
    <w:p w14:paraId="45DCD25B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14. 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действия.</w:t>
      </w:r>
    </w:p>
    <w:p w14:paraId="437ECE17" w14:textId="77777777" w:rsidR="000F3135" w:rsidRPr="00B81DDA" w:rsidRDefault="000F3135" w:rsidP="000F3135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 xml:space="preserve">15. </w:t>
      </w:r>
      <w:r w:rsidRPr="00B81DDA">
        <w:rPr>
          <w:sz w:val="20"/>
          <w:szCs w:val="20"/>
        </w:rPr>
        <w:t xml:space="preserve">Гарантия регулируется законодательством Российской Федерации. </w:t>
      </w:r>
      <w:r w:rsidRPr="00B81DDA">
        <w:rPr>
          <w:bCs/>
          <w:sz w:val="20"/>
          <w:szCs w:val="20"/>
        </w:rPr>
        <w:t>Споры, возникающие в связи с исполнением обязательств по Гарантии, подлежат рассмотрению в Арбитражном суде города Москвы.</w:t>
      </w:r>
    </w:p>
    <w:p w14:paraId="0EDBF92E" w14:textId="72B52ACF" w:rsidR="003252E3" w:rsidRPr="00B81DDA" w:rsidRDefault="000F3135" w:rsidP="000F3135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16. ГАРАНТ передает сведения о ПРИНЦИПАЛЕ, определенные федеральным законом «О кредитных историях» от 30.12.2004 №218-ФЗ, в бюро кредитных историй.</w:t>
      </w:r>
    </w:p>
    <w:p w14:paraId="27F30B9D" w14:textId="77777777" w:rsidR="00261626" w:rsidRPr="00B81DDA" w:rsidRDefault="00261626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14:paraId="32115ED4" w14:textId="77777777" w:rsidR="00AC4720" w:rsidRPr="00B81DDA" w:rsidRDefault="00AC4720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14:paraId="5F6FA7DB" w14:textId="77777777" w:rsidR="00261626" w:rsidRPr="00B81DDA" w:rsidRDefault="00261626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14:paraId="59876947" w14:textId="77777777" w:rsidR="00054DF2" w:rsidRPr="00B81DDA" w:rsidRDefault="00C608D9" w:rsidP="00054DF2">
      <w:pPr>
        <w:pStyle w:val="23"/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>_______________________________________</w:t>
      </w:r>
      <w:r w:rsidR="00054DF2" w:rsidRPr="00B81DDA">
        <w:rPr>
          <w:b/>
          <w:sz w:val="20"/>
          <w:szCs w:val="20"/>
        </w:rPr>
        <w:t xml:space="preserve">  / _________</w:t>
      </w:r>
      <w:r w:rsidRPr="00B81DDA">
        <w:rPr>
          <w:b/>
          <w:sz w:val="20"/>
          <w:szCs w:val="20"/>
        </w:rPr>
        <w:t>____</w:t>
      </w:r>
      <w:r w:rsidR="00054DF2" w:rsidRPr="00B81DDA">
        <w:rPr>
          <w:b/>
          <w:sz w:val="20"/>
          <w:szCs w:val="20"/>
        </w:rPr>
        <w:t xml:space="preserve"> /</w:t>
      </w:r>
      <w:r w:rsidRPr="00B81DDA">
        <w:rPr>
          <w:b/>
          <w:sz w:val="20"/>
          <w:szCs w:val="20"/>
        </w:rPr>
        <w:t>____________________________</w:t>
      </w:r>
    </w:p>
    <w:p w14:paraId="3ADEB823" w14:textId="77777777" w:rsidR="00054DF2" w:rsidRPr="00B81DDA" w:rsidRDefault="00C608D9" w:rsidP="00054DF2">
      <w:pPr>
        <w:pStyle w:val="23"/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 xml:space="preserve">          </w:t>
      </w:r>
      <w:r w:rsidR="00054DF2" w:rsidRPr="00B81DDA">
        <w:rPr>
          <w:b/>
          <w:sz w:val="20"/>
          <w:szCs w:val="20"/>
        </w:rPr>
        <w:t>(должность уполномоченного лица)</w:t>
      </w:r>
      <w:r w:rsidR="00054DF2" w:rsidRPr="00B81DDA">
        <w:rPr>
          <w:b/>
          <w:sz w:val="20"/>
          <w:szCs w:val="20"/>
        </w:rPr>
        <w:tab/>
        <w:t xml:space="preserve"> </w:t>
      </w:r>
      <w:r w:rsidR="00745A51" w:rsidRPr="00B81DDA">
        <w:rPr>
          <w:b/>
          <w:sz w:val="20"/>
          <w:szCs w:val="20"/>
        </w:rPr>
        <w:t xml:space="preserve">  </w:t>
      </w:r>
      <w:proofErr w:type="gramStart"/>
      <w:r w:rsidR="00745A51" w:rsidRPr="00B81DDA">
        <w:rPr>
          <w:b/>
          <w:sz w:val="20"/>
          <w:szCs w:val="20"/>
        </w:rPr>
        <w:t xml:space="preserve">  </w:t>
      </w:r>
      <w:r w:rsidRPr="00B81DDA">
        <w:rPr>
          <w:b/>
          <w:sz w:val="20"/>
          <w:szCs w:val="20"/>
        </w:rPr>
        <w:t xml:space="preserve"> </w:t>
      </w:r>
      <w:r w:rsidR="00054DF2" w:rsidRPr="00B81DDA">
        <w:rPr>
          <w:b/>
          <w:sz w:val="20"/>
          <w:szCs w:val="20"/>
        </w:rPr>
        <w:t>(</w:t>
      </w:r>
      <w:proofErr w:type="gramEnd"/>
      <w:r w:rsidR="00054DF2" w:rsidRPr="00B81DDA">
        <w:rPr>
          <w:b/>
          <w:sz w:val="20"/>
          <w:szCs w:val="20"/>
        </w:rPr>
        <w:t>подпись)</w:t>
      </w:r>
      <w:r w:rsidR="00054DF2" w:rsidRPr="00B81DDA">
        <w:rPr>
          <w:b/>
          <w:sz w:val="20"/>
          <w:szCs w:val="20"/>
        </w:rPr>
        <w:tab/>
      </w:r>
      <w:r w:rsidR="00054DF2" w:rsidRPr="00B81DDA">
        <w:rPr>
          <w:b/>
          <w:sz w:val="20"/>
          <w:szCs w:val="20"/>
        </w:rPr>
        <w:tab/>
      </w:r>
      <w:r w:rsidR="00054DF2" w:rsidRPr="00B81DDA">
        <w:rPr>
          <w:b/>
          <w:sz w:val="20"/>
          <w:szCs w:val="20"/>
        </w:rPr>
        <w:tab/>
        <w:t>Ф.И.О.</w:t>
      </w:r>
    </w:p>
    <w:p w14:paraId="0D4AED69" w14:textId="77777777" w:rsidR="00FF1625" w:rsidRPr="00B81DDA" w:rsidRDefault="00FF1625" w:rsidP="00054DF2">
      <w:pPr>
        <w:pStyle w:val="23"/>
        <w:jc w:val="both"/>
        <w:rPr>
          <w:sz w:val="20"/>
          <w:szCs w:val="20"/>
        </w:rPr>
      </w:pPr>
    </w:p>
    <w:p w14:paraId="0E828EB1" w14:textId="77777777" w:rsidR="00FF1625" w:rsidRPr="00B81DDA" w:rsidRDefault="00FF1625" w:rsidP="00AC4720">
      <w:pPr>
        <w:pStyle w:val="23"/>
        <w:ind w:left="3540" w:firstLine="708"/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>М.П.</w:t>
      </w:r>
    </w:p>
    <w:sectPr w:rsidR="00FF1625" w:rsidRPr="00B81DDA" w:rsidSect="00F901AB">
      <w:footerReference w:type="default" r:id="rId8"/>
      <w:type w:val="continuous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D756" w14:textId="77777777" w:rsidR="00A47ACB" w:rsidRDefault="00A47ACB" w:rsidP="008B4C87">
      <w:r>
        <w:separator/>
      </w:r>
    </w:p>
  </w:endnote>
  <w:endnote w:type="continuationSeparator" w:id="0">
    <w:p w14:paraId="61A879A5" w14:textId="77777777" w:rsidR="00A47ACB" w:rsidRDefault="00A47ACB" w:rsidP="008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24D2" w14:textId="77777777" w:rsidR="008B4C87" w:rsidRPr="00037E7C" w:rsidRDefault="008B4C87" w:rsidP="00863432">
    <w:pPr>
      <w:pStyle w:val="a9"/>
      <w:jc w:val="right"/>
      <w:rPr>
        <w:sz w:val="20"/>
        <w:szCs w:val="20"/>
        <w:lang w:val="en-US"/>
      </w:rPr>
    </w:pPr>
    <w:r w:rsidRPr="00037E7C">
      <w:rPr>
        <w:sz w:val="20"/>
        <w:szCs w:val="20"/>
      </w:rPr>
      <w:fldChar w:fldCharType="begin"/>
    </w:r>
    <w:r w:rsidRPr="00037E7C">
      <w:rPr>
        <w:sz w:val="20"/>
        <w:szCs w:val="20"/>
      </w:rPr>
      <w:instrText>PAGE   \* MERGEFORMAT</w:instrText>
    </w:r>
    <w:r w:rsidRPr="00037E7C">
      <w:rPr>
        <w:sz w:val="20"/>
        <w:szCs w:val="20"/>
      </w:rPr>
      <w:fldChar w:fldCharType="separate"/>
    </w:r>
    <w:r w:rsidR="00B81DDA">
      <w:rPr>
        <w:noProof/>
        <w:sz w:val="20"/>
        <w:szCs w:val="20"/>
      </w:rPr>
      <w:t>1</w:t>
    </w:r>
    <w:r w:rsidRPr="00037E7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4B61A" w14:textId="77777777" w:rsidR="00A47ACB" w:rsidRDefault="00A47ACB" w:rsidP="008B4C87">
      <w:r>
        <w:separator/>
      </w:r>
    </w:p>
  </w:footnote>
  <w:footnote w:type="continuationSeparator" w:id="0">
    <w:p w14:paraId="4BFD6B69" w14:textId="77777777" w:rsidR="00A47ACB" w:rsidRDefault="00A47ACB" w:rsidP="008B4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426E4"/>
    <w:multiLevelType w:val="hybridMultilevel"/>
    <w:tmpl w:val="93489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B5"/>
    <w:rsid w:val="00000A92"/>
    <w:rsid w:val="00003D2B"/>
    <w:rsid w:val="000132AD"/>
    <w:rsid w:val="00021710"/>
    <w:rsid w:val="00037E7C"/>
    <w:rsid w:val="00040108"/>
    <w:rsid w:val="00042ACC"/>
    <w:rsid w:val="00043DC6"/>
    <w:rsid w:val="000446A8"/>
    <w:rsid w:val="00050B6E"/>
    <w:rsid w:val="00054DF2"/>
    <w:rsid w:val="000570AD"/>
    <w:rsid w:val="00063824"/>
    <w:rsid w:val="00065C55"/>
    <w:rsid w:val="000833D6"/>
    <w:rsid w:val="000865BB"/>
    <w:rsid w:val="00091431"/>
    <w:rsid w:val="00091758"/>
    <w:rsid w:val="00091958"/>
    <w:rsid w:val="00093CFB"/>
    <w:rsid w:val="000A2A65"/>
    <w:rsid w:val="000A4473"/>
    <w:rsid w:val="000B1EFF"/>
    <w:rsid w:val="000B7982"/>
    <w:rsid w:val="000B7B87"/>
    <w:rsid w:val="000C229C"/>
    <w:rsid w:val="000C4762"/>
    <w:rsid w:val="000C7822"/>
    <w:rsid w:val="000D1853"/>
    <w:rsid w:val="000D6386"/>
    <w:rsid w:val="000E4E05"/>
    <w:rsid w:val="000E61B1"/>
    <w:rsid w:val="000E6265"/>
    <w:rsid w:val="000E7C0E"/>
    <w:rsid w:val="000F3135"/>
    <w:rsid w:val="000F4A16"/>
    <w:rsid w:val="000F7056"/>
    <w:rsid w:val="00101362"/>
    <w:rsid w:val="0010522F"/>
    <w:rsid w:val="001076D3"/>
    <w:rsid w:val="00110466"/>
    <w:rsid w:val="001230FD"/>
    <w:rsid w:val="00125E9A"/>
    <w:rsid w:val="00130511"/>
    <w:rsid w:val="00136197"/>
    <w:rsid w:val="00140E1D"/>
    <w:rsid w:val="00154771"/>
    <w:rsid w:val="00154A34"/>
    <w:rsid w:val="00154BC7"/>
    <w:rsid w:val="00155C51"/>
    <w:rsid w:val="00160ABE"/>
    <w:rsid w:val="00161F38"/>
    <w:rsid w:val="00165FE1"/>
    <w:rsid w:val="00173047"/>
    <w:rsid w:val="00177DD6"/>
    <w:rsid w:val="00181AA3"/>
    <w:rsid w:val="00183A94"/>
    <w:rsid w:val="001874CD"/>
    <w:rsid w:val="00187A8E"/>
    <w:rsid w:val="00194307"/>
    <w:rsid w:val="001A353E"/>
    <w:rsid w:val="001A3DFC"/>
    <w:rsid w:val="001B2D11"/>
    <w:rsid w:val="001B72AF"/>
    <w:rsid w:val="001C19A0"/>
    <w:rsid w:val="001C5F89"/>
    <w:rsid w:val="001D0CAE"/>
    <w:rsid w:val="001D219F"/>
    <w:rsid w:val="001E6553"/>
    <w:rsid w:val="001E69B3"/>
    <w:rsid w:val="001E69B7"/>
    <w:rsid w:val="001F2208"/>
    <w:rsid w:val="001F39B1"/>
    <w:rsid w:val="001F666A"/>
    <w:rsid w:val="00200AC8"/>
    <w:rsid w:val="0020168E"/>
    <w:rsid w:val="00212AAC"/>
    <w:rsid w:val="00220001"/>
    <w:rsid w:val="00227EF0"/>
    <w:rsid w:val="00233610"/>
    <w:rsid w:val="00242BE3"/>
    <w:rsid w:val="00251898"/>
    <w:rsid w:val="00253E91"/>
    <w:rsid w:val="002561DB"/>
    <w:rsid w:val="00261583"/>
    <w:rsid w:val="00261626"/>
    <w:rsid w:val="0026217C"/>
    <w:rsid w:val="00264F2B"/>
    <w:rsid w:val="00274224"/>
    <w:rsid w:val="00277486"/>
    <w:rsid w:val="00283014"/>
    <w:rsid w:val="002926CC"/>
    <w:rsid w:val="00296A00"/>
    <w:rsid w:val="00296D2B"/>
    <w:rsid w:val="002A03B3"/>
    <w:rsid w:val="002A16A9"/>
    <w:rsid w:val="002B0B46"/>
    <w:rsid w:val="002B16A6"/>
    <w:rsid w:val="002B5D5A"/>
    <w:rsid w:val="002B7849"/>
    <w:rsid w:val="002C1126"/>
    <w:rsid w:val="002C24D4"/>
    <w:rsid w:val="002D1271"/>
    <w:rsid w:val="002D4B31"/>
    <w:rsid w:val="002D6052"/>
    <w:rsid w:val="002E4F7A"/>
    <w:rsid w:val="002F018C"/>
    <w:rsid w:val="002F03FF"/>
    <w:rsid w:val="002F15F5"/>
    <w:rsid w:val="00304090"/>
    <w:rsid w:val="003113E5"/>
    <w:rsid w:val="00311DC5"/>
    <w:rsid w:val="00313382"/>
    <w:rsid w:val="00321FB5"/>
    <w:rsid w:val="003252E3"/>
    <w:rsid w:val="00335ED9"/>
    <w:rsid w:val="00336490"/>
    <w:rsid w:val="00340AD4"/>
    <w:rsid w:val="00341C64"/>
    <w:rsid w:val="00341FFB"/>
    <w:rsid w:val="003465BA"/>
    <w:rsid w:val="0034702A"/>
    <w:rsid w:val="003532E7"/>
    <w:rsid w:val="00354F99"/>
    <w:rsid w:val="00357F0F"/>
    <w:rsid w:val="0036266F"/>
    <w:rsid w:val="00366AF8"/>
    <w:rsid w:val="00366FC4"/>
    <w:rsid w:val="00372C4E"/>
    <w:rsid w:val="00387DD2"/>
    <w:rsid w:val="00390665"/>
    <w:rsid w:val="0039777A"/>
    <w:rsid w:val="003A0446"/>
    <w:rsid w:val="003B0BA3"/>
    <w:rsid w:val="003B2048"/>
    <w:rsid w:val="003B34FD"/>
    <w:rsid w:val="003B4E9B"/>
    <w:rsid w:val="003B5604"/>
    <w:rsid w:val="003B66AF"/>
    <w:rsid w:val="003C669E"/>
    <w:rsid w:val="003D1061"/>
    <w:rsid w:val="003D17FC"/>
    <w:rsid w:val="003D1A44"/>
    <w:rsid w:val="003E03B4"/>
    <w:rsid w:val="003E04B0"/>
    <w:rsid w:val="003E0BA1"/>
    <w:rsid w:val="003E1982"/>
    <w:rsid w:val="003E1D47"/>
    <w:rsid w:val="003E53CC"/>
    <w:rsid w:val="003E5BFF"/>
    <w:rsid w:val="003F4CF2"/>
    <w:rsid w:val="003F7F39"/>
    <w:rsid w:val="00403775"/>
    <w:rsid w:val="00411BDA"/>
    <w:rsid w:val="00411D6D"/>
    <w:rsid w:val="0041348F"/>
    <w:rsid w:val="004235BC"/>
    <w:rsid w:val="00432055"/>
    <w:rsid w:val="0043277B"/>
    <w:rsid w:val="004349EE"/>
    <w:rsid w:val="00436914"/>
    <w:rsid w:val="00440697"/>
    <w:rsid w:val="004408D8"/>
    <w:rsid w:val="004409FC"/>
    <w:rsid w:val="0044121D"/>
    <w:rsid w:val="00441B6B"/>
    <w:rsid w:val="00442CC3"/>
    <w:rsid w:val="004458F7"/>
    <w:rsid w:val="00452D7C"/>
    <w:rsid w:val="00454AD2"/>
    <w:rsid w:val="00457ED8"/>
    <w:rsid w:val="00461726"/>
    <w:rsid w:val="0046404E"/>
    <w:rsid w:val="004665B0"/>
    <w:rsid w:val="004726C3"/>
    <w:rsid w:val="00475D74"/>
    <w:rsid w:val="00477378"/>
    <w:rsid w:val="0048447A"/>
    <w:rsid w:val="00494F7A"/>
    <w:rsid w:val="004A43FE"/>
    <w:rsid w:val="004A788C"/>
    <w:rsid w:val="004A7B21"/>
    <w:rsid w:val="004B1EB5"/>
    <w:rsid w:val="004B3EF3"/>
    <w:rsid w:val="004B6DA0"/>
    <w:rsid w:val="004C037B"/>
    <w:rsid w:val="004C0948"/>
    <w:rsid w:val="004D0D64"/>
    <w:rsid w:val="004D3A08"/>
    <w:rsid w:val="004D657D"/>
    <w:rsid w:val="004E07F4"/>
    <w:rsid w:val="004E3BB8"/>
    <w:rsid w:val="004F7C02"/>
    <w:rsid w:val="00503F0F"/>
    <w:rsid w:val="005126A9"/>
    <w:rsid w:val="00521AA2"/>
    <w:rsid w:val="00530321"/>
    <w:rsid w:val="00537169"/>
    <w:rsid w:val="00540D87"/>
    <w:rsid w:val="00542449"/>
    <w:rsid w:val="005448C1"/>
    <w:rsid w:val="00546D9C"/>
    <w:rsid w:val="005479A7"/>
    <w:rsid w:val="0055247F"/>
    <w:rsid w:val="00553267"/>
    <w:rsid w:val="00567D46"/>
    <w:rsid w:val="00570C6A"/>
    <w:rsid w:val="00572501"/>
    <w:rsid w:val="00573601"/>
    <w:rsid w:val="00573B5A"/>
    <w:rsid w:val="0059128D"/>
    <w:rsid w:val="00595726"/>
    <w:rsid w:val="00596E88"/>
    <w:rsid w:val="005A49B5"/>
    <w:rsid w:val="005A7F23"/>
    <w:rsid w:val="005B27CB"/>
    <w:rsid w:val="005B5B51"/>
    <w:rsid w:val="005B66E6"/>
    <w:rsid w:val="005C5BE0"/>
    <w:rsid w:val="005D0D06"/>
    <w:rsid w:val="005E3C97"/>
    <w:rsid w:val="005E4F9B"/>
    <w:rsid w:val="005E7CBA"/>
    <w:rsid w:val="005F61CE"/>
    <w:rsid w:val="005F6AAD"/>
    <w:rsid w:val="0060041A"/>
    <w:rsid w:val="00601739"/>
    <w:rsid w:val="00616BC8"/>
    <w:rsid w:val="00630AE2"/>
    <w:rsid w:val="00632BAC"/>
    <w:rsid w:val="00640866"/>
    <w:rsid w:val="006411F2"/>
    <w:rsid w:val="00645EDB"/>
    <w:rsid w:val="00651CB2"/>
    <w:rsid w:val="0065257B"/>
    <w:rsid w:val="00653E41"/>
    <w:rsid w:val="00655267"/>
    <w:rsid w:val="00663986"/>
    <w:rsid w:val="00663A1C"/>
    <w:rsid w:val="00663AA7"/>
    <w:rsid w:val="0066438A"/>
    <w:rsid w:val="00665A86"/>
    <w:rsid w:val="00693A07"/>
    <w:rsid w:val="00696B99"/>
    <w:rsid w:val="00697FDC"/>
    <w:rsid w:val="006A0F23"/>
    <w:rsid w:val="006A3D37"/>
    <w:rsid w:val="006B3946"/>
    <w:rsid w:val="006B6FA7"/>
    <w:rsid w:val="006C1BB2"/>
    <w:rsid w:val="006C4A13"/>
    <w:rsid w:val="006D2684"/>
    <w:rsid w:val="006D6218"/>
    <w:rsid w:val="006D66F1"/>
    <w:rsid w:val="006E0AB6"/>
    <w:rsid w:val="006E54C6"/>
    <w:rsid w:val="006E758D"/>
    <w:rsid w:val="006F65D6"/>
    <w:rsid w:val="006F7CB6"/>
    <w:rsid w:val="00700F18"/>
    <w:rsid w:val="0070211E"/>
    <w:rsid w:val="007027F6"/>
    <w:rsid w:val="00705020"/>
    <w:rsid w:val="00711DEF"/>
    <w:rsid w:val="00711E70"/>
    <w:rsid w:val="007124E8"/>
    <w:rsid w:val="00713677"/>
    <w:rsid w:val="00722148"/>
    <w:rsid w:val="007223FC"/>
    <w:rsid w:val="0073210D"/>
    <w:rsid w:val="007341E3"/>
    <w:rsid w:val="00734B3E"/>
    <w:rsid w:val="00745A51"/>
    <w:rsid w:val="00752EAA"/>
    <w:rsid w:val="00770AEE"/>
    <w:rsid w:val="00777201"/>
    <w:rsid w:val="007828F8"/>
    <w:rsid w:val="00782B9D"/>
    <w:rsid w:val="007905AE"/>
    <w:rsid w:val="00790CE0"/>
    <w:rsid w:val="007921E5"/>
    <w:rsid w:val="0079325A"/>
    <w:rsid w:val="007974A3"/>
    <w:rsid w:val="007A017C"/>
    <w:rsid w:val="007A7EAE"/>
    <w:rsid w:val="007B47C3"/>
    <w:rsid w:val="007B5357"/>
    <w:rsid w:val="007C0747"/>
    <w:rsid w:val="007C1DD2"/>
    <w:rsid w:val="007C269C"/>
    <w:rsid w:val="007C48FF"/>
    <w:rsid w:val="007D259D"/>
    <w:rsid w:val="007D28A3"/>
    <w:rsid w:val="007D79D5"/>
    <w:rsid w:val="007E5B5B"/>
    <w:rsid w:val="007E5F75"/>
    <w:rsid w:val="007E7E09"/>
    <w:rsid w:val="007F6D36"/>
    <w:rsid w:val="007F6F55"/>
    <w:rsid w:val="00801472"/>
    <w:rsid w:val="00802C5F"/>
    <w:rsid w:val="00802CE6"/>
    <w:rsid w:val="008068DC"/>
    <w:rsid w:val="008075DE"/>
    <w:rsid w:val="00810E36"/>
    <w:rsid w:val="0081177D"/>
    <w:rsid w:val="008209C1"/>
    <w:rsid w:val="0082177E"/>
    <w:rsid w:val="00822210"/>
    <w:rsid w:val="00824819"/>
    <w:rsid w:val="00826184"/>
    <w:rsid w:val="00843921"/>
    <w:rsid w:val="008442C6"/>
    <w:rsid w:val="00847D0F"/>
    <w:rsid w:val="00847DC5"/>
    <w:rsid w:val="00852B3F"/>
    <w:rsid w:val="00854048"/>
    <w:rsid w:val="00863432"/>
    <w:rsid w:val="00871918"/>
    <w:rsid w:val="00877E1D"/>
    <w:rsid w:val="008828D2"/>
    <w:rsid w:val="00882F34"/>
    <w:rsid w:val="00883CC3"/>
    <w:rsid w:val="0088408E"/>
    <w:rsid w:val="0088478B"/>
    <w:rsid w:val="00887AFD"/>
    <w:rsid w:val="008950D8"/>
    <w:rsid w:val="008A3DD8"/>
    <w:rsid w:val="008A513B"/>
    <w:rsid w:val="008B1239"/>
    <w:rsid w:val="008B27BA"/>
    <w:rsid w:val="008B4C87"/>
    <w:rsid w:val="008B586B"/>
    <w:rsid w:val="008B5D23"/>
    <w:rsid w:val="008B62F9"/>
    <w:rsid w:val="008D15B4"/>
    <w:rsid w:val="008D38CC"/>
    <w:rsid w:val="008E2D7E"/>
    <w:rsid w:val="008E33D2"/>
    <w:rsid w:val="008E7BFE"/>
    <w:rsid w:val="008F1D79"/>
    <w:rsid w:val="0090492A"/>
    <w:rsid w:val="00905A87"/>
    <w:rsid w:val="009079CC"/>
    <w:rsid w:val="00923498"/>
    <w:rsid w:val="00926A24"/>
    <w:rsid w:val="00937FCC"/>
    <w:rsid w:val="009421E5"/>
    <w:rsid w:val="00943570"/>
    <w:rsid w:val="00944B9D"/>
    <w:rsid w:val="00951077"/>
    <w:rsid w:val="00952D88"/>
    <w:rsid w:val="00954080"/>
    <w:rsid w:val="009566EF"/>
    <w:rsid w:val="00972174"/>
    <w:rsid w:val="00972EC8"/>
    <w:rsid w:val="00972ED3"/>
    <w:rsid w:val="00973735"/>
    <w:rsid w:val="00976594"/>
    <w:rsid w:val="00981BD3"/>
    <w:rsid w:val="00987623"/>
    <w:rsid w:val="00993B53"/>
    <w:rsid w:val="00993D80"/>
    <w:rsid w:val="009A0DC1"/>
    <w:rsid w:val="009A1C33"/>
    <w:rsid w:val="009A36A0"/>
    <w:rsid w:val="009A611E"/>
    <w:rsid w:val="009B0EAB"/>
    <w:rsid w:val="009B5FFA"/>
    <w:rsid w:val="009C2C21"/>
    <w:rsid w:val="009C2E3D"/>
    <w:rsid w:val="009D4669"/>
    <w:rsid w:val="009D74A9"/>
    <w:rsid w:val="009E604E"/>
    <w:rsid w:val="009F1EFE"/>
    <w:rsid w:val="00A11D2C"/>
    <w:rsid w:val="00A17EE4"/>
    <w:rsid w:val="00A3189D"/>
    <w:rsid w:val="00A32AFC"/>
    <w:rsid w:val="00A415D7"/>
    <w:rsid w:val="00A4603B"/>
    <w:rsid w:val="00A47ACB"/>
    <w:rsid w:val="00A50587"/>
    <w:rsid w:val="00A5139B"/>
    <w:rsid w:val="00A60EBE"/>
    <w:rsid w:val="00A6376B"/>
    <w:rsid w:val="00A70904"/>
    <w:rsid w:val="00A80681"/>
    <w:rsid w:val="00A810FD"/>
    <w:rsid w:val="00A81BED"/>
    <w:rsid w:val="00A848F3"/>
    <w:rsid w:val="00A84F5F"/>
    <w:rsid w:val="00A9105C"/>
    <w:rsid w:val="00A91D4E"/>
    <w:rsid w:val="00A935A4"/>
    <w:rsid w:val="00A94325"/>
    <w:rsid w:val="00AB35CA"/>
    <w:rsid w:val="00AB5310"/>
    <w:rsid w:val="00AB626C"/>
    <w:rsid w:val="00AC0CE5"/>
    <w:rsid w:val="00AC4720"/>
    <w:rsid w:val="00AC7D49"/>
    <w:rsid w:val="00AD2DE5"/>
    <w:rsid w:val="00AE1292"/>
    <w:rsid w:val="00AE40C8"/>
    <w:rsid w:val="00AE5953"/>
    <w:rsid w:val="00AE5C27"/>
    <w:rsid w:val="00AE6CB7"/>
    <w:rsid w:val="00AF058D"/>
    <w:rsid w:val="00AF0BE8"/>
    <w:rsid w:val="00AF7B0F"/>
    <w:rsid w:val="00B01967"/>
    <w:rsid w:val="00B0456E"/>
    <w:rsid w:val="00B13C71"/>
    <w:rsid w:val="00B17B21"/>
    <w:rsid w:val="00B277A8"/>
    <w:rsid w:val="00B27B3C"/>
    <w:rsid w:val="00B35781"/>
    <w:rsid w:val="00B42138"/>
    <w:rsid w:val="00B440CF"/>
    <w:rsid w:val="00B5148A"/>
    <w:rsid w:val="00B62513"/>
    <w:rsid w:val="00B6643C"/>
    <w:rsid w:val="00B67A9D"/>
    <w:rsid w:val="00B71EFA"/>
    <w:rsid w:val="00B7217C"/>
    <w:rsid w:val="00B73060"/>
    <w:rsid w:val="00B81635"/>
    <w:rsid w:val="00B81DDA"/>
    <w:rsid w:val="00B926E3"/>
    <w:rsid w:val="00B94729"/>
    <w:rsid w:val="00BA2907"/>
    <w:rsid w:val="00BA2F43"/>
    <w:rsid w:val="00BB64F4"/>
    <w:rsid w:val="00BC36C9"/>
    <w:rsid w:val="00BC4CEC"/>
    <w:rsid w:val="00BC5EB6"/>
    <w:rsid w:val="00BD175A"/>
    <w:rsid w:val="00BD1E23"/>
    <w:rsid w:val="00BD1F17"/>
    <w:rsid w:val="00BD27BD"/>
    <w:rsid w:val="00BD75ED"/>
    <w:rsid w:val="00BE49DC"/>
    <w:rsid w:val="00BE5786"/>
    <w:rsid w:val="00BF0D4E"/>
    <w:rsid w:val="00BF29A3"/>
    <w:rsid w:val="00BF3ABB"/>
    <w:rsid w:val="00C02E49"/>
    <w:rsid w:val="00C12AC5"/>
    <w:rsid w:val="00C13E17"/>
    <w:rsid w:val="00C158E7"/>
    <w:rsid w:val="00C1622F"/>
    <w:rsid w:val="00C20418"/>
    <w:rsid w:val="00C31AA1"/>
    <w:rsid w:val="00C32D97"/>
    <w:rsid w:val="00C33FCB"/>
    <w:rsid w:val="00C35220"/>
    <w:rsid w:val="00C359C6"/>
    <w:rsid w:val="00C420C1"/>
    <w:rsid w:val="00C4515C"/>
    <w:rsid w:val="00C45DCC"/>
    <w:rsid w:val="00C50AF5"/>
    <w:rsid w:val="00C5451C"/>
    <w:rsid w:val="00C608D9"/>
    <w:rsid w:val="00C60B82"/>
    <w:rsid w:val="00C63BA8"/>
    <w:rsid w:val="00C658B2"/>
    <w:rsid w:val="00C67D17"/>
    <w:rsid w:val="00C72034"/>
    <w:rsid w:val="00C75DC7"/>
    <w:rsid w:val="00C75ED1"/>
    <w:rsid w:val="00C81788"/>
    <w:rsid w:val="00C92B63"/>
    <w:rsid w:val="00C96297"/>
    <w:rsid w:val="00C96F88"/>
    <w:rsid w:val="00C97E13"/>
    <w:rsid w:val="00CA4713"/>
    <w:rsid w:val="00CA702C"/>
    <w:rsid w:val="00CB4469"/>
    <w:rsid w:val="00CB57D2"/>
    <w:rsid w:val="00CD1D79"/>
    <w:rsid w:val="00CD2908"/>
    <w:rsid w:val="00CE513F"/>
    <w:rsid w:val="00CF5261"/>
    <w:rsid w:val="00D002D9"/>
    <w:rsid w:val="00D0084D"/>
    <w:rsid w:val="00D05ADC"/>
    <w:rsid w:val="00D21B8C"/>
    <w:rsid w:val="00D23B8D"/>
    <w:rsid w:val="00D25356"/>
    <w:rsid w:val="00D26044"/>
    <w:rsid w:val="00D30121"/>
    <w:rsid w:val="00D357AE"/>
    <w:rsid w:val="00D36987"/>
    <w:rsid w:val="00D42E2A"/>
    <w:rsid w:val="00D463BC"/>
    <w:rsid w:val="00D47D6F"/>
    <w:rsid w:val="00D51BAD"/>
    <w:rsid w:val="00D53B5B"/>
    <w:rsid w:val="00D548A0"/>
    <w:rsid w:val="00D56860"/>
    <w:rsid w:val="00D574F7"/>
    <w:rsid w:val="00D61A86"/>
    <w:rsid w:val="00D63E6D"/>
    <w:rsid w:val="00D65C0A"/>
    <w:rsid w:val="00D67C8C"/>
    <w:rsid w:val="00D70FD3"/>
    <w:rsid w:val="00D765C9"/>
    <w:rsid w:val="00D76FD2"/>
    <w:rsid w:val="00D92D3C"/>
    <w:rsid w:val="00D93062"/>
    <w:rsid w:val="00D930EB"/>
    <w:rsid w:val="00D94197"/>
    <w:rsid w:val="00DA42AE"/>
    <w:rsid w:val="00DB2C6A"/>
    <w:rsid w:val="00DC46CB"/>
    <w:rsid w:val="00DC577F"/>
    <w:rsid w:val="00DD1370"/>
    <w:rsid w:val="00DE1AD8"/>
    <w:rsid w:val="00DF3F37"/>
    <w:rsid w:val="00DF5E29"/>
    <w:rsid w:val="00E05F6E"/>
    <w:rsid w:val="00E06A9C"/>
    <w:rsid w:val="00E11327"/>
    <w:rsid w:val="00E15E2C"/>
    <w:rsid w:val="00E178DC"/>
    <w:rsid w:val="00E21113"/>
    <w:rsid w:val="00E31F0E"/>
    <w:rsid w:val="00E31F0F"/>
    <w:rsid w:val="00E35CE0"/>
    <w:rsid w:val="00E36483"/>
    <w:rsid w:val="00E36CDE"/>
    <w:rsid w:val="00E37E52"/>
    <w:rsid w:val="00E4049B"/>
    <w:rsid w:val="00E40E6A"/>
    <w:rsid w:val="00E41479"/>
    <w:rsid w:val="00E415CD"/>
    <w:rsid w:val="00E42A45"/>
    <w:rsid w:val="00E43A16"/>
    <w:rsid w:val="00E45E06"/>
    <w:rsid w:val="00E5036B"/>
    <w:rsid w:val="00E53240"/>
    <w:rsid w:val="00E53614"/>
    <w:rsid w:val="00E73D8E"/>
    <w:rsid w:val="00E74227"/>
    <w:rsid w:val="00E74339"/>
    <w:rsid w:val="00E82465"/>
    <w:rsid w:val="00E860DB"/>
    <w:rsid w:val="00E869A5"/>
    <w:rsid w:val="00E87522"/>
    <w:rsid w:val="00E90E09"/>
    <w:rsid w:val="00E9528B"/>
    <w:rsid w:val="00E9703A"/>
    <w:rsid w:val="00E97D01"/>
    <w:rsid w:val="00EA088B"/>
    <w:rsid w:val="00EA7703"/>
    <w:rsid w:val="00EB042C"/>
    <w:rsid w:val="00EB0FC9"/>
    <w:rsid w:val="00EB6F79"/>
    <w:rsid w:val="00EB7062"/>
    <w:rsid w:val="00EC0D34"/>
    <w:rsid w:val="00EC59C4"/>
    <w:rsid w:val="00EC6797"/>
    <w:rsid w:val="00EC67AD"/>
    <w:rsid w:val="00EC6A4A"/>
    <w:rsid w:val="00ED36A0"/>
    <w:rsid w:val="00ED4B93"/>
    <w:rsid w:val="00ED573E"/>
    <w:rsid w:val="00EE28F9"/>
    <w:rsid w:val="00EE2C8B"/>
    <w:rsid w:val="00EE3B7A"/>
    <w:rsid w:val="00EF2E4A"/>
    <w:rsid w:val="00EF6390"/>
    <w:rsid w:val="00EF64EA"/>
    <w:rsid w:val="00F032CE"/>
    <w:rsid w:val="00F0409C"/>
    <w:rsid w:val="00F11B40"/>
    <w:rsid w:val="00F213DA"/>
    <w:rsid w:val="00F22EBE"/>
    <w:rsid w:val="00F25AFD"/>
    <w:rsid w:val="00F32626"/>
    <w:rsid w:val="00F32E23"/>
    <w:rsid w:val="00F37289"/>
    <w:rsid w:val="00F37D63"/>
    <w:rsid w:val="00F42597"/>
    <w:rsid w:val="00F45A66"/>
    <w:rsid w:val="00F5357C"/>
    <w:rsid w:val="00F565E8"/>
    <w:rsid w:val="00F6007F"/>
    <w:rsid w:val="00F66D8B"/>
    <w:rsid w:val="00F718DB"/>
    <w:rsid w:val="00F80B9F"/>
    <w:rsid w:val="00F81802"/>
    <w:rsid w:val="00F862CE"/>
    <w:rsid w:val="00F86779"/>
    <w:rsid w:val="00F8734B"/>
    <w:rsid w:val="00F8741E"/>
    <w:rsid w:val="00F901AB"/>
    <w:rsid w:val="00F908A7"/>
    <w:rsid w:val="00F92775"/>
    <w:rsid w:val="00F9306A"/>
    <w:rsid w:val="00FA260F"/>
    <w:rsid w:val="00FB08DA"/>
    <w:rsid w:val="00FB0AA6"/>
    <w:rsid w:val="00FB379A"/>
    <w:rsid w:val="00FB56E0"/>
    <w:rsid w:val="00FB7777"/>
    <w:rsid w:val="00FC55B3"/>
    <w:rsid w:val="00FC7A59"/>
    <w:rsid w:val="00FD46FF"/>
    <w:rsid w:val="00FE1C6D"/>
    <w:rsid w:val="00FE4C89"/>
    <w:rsid w:val="00FE5CE7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17E34"/>
  <w15:docId w15:val="{8B5F487F-6A1A-44A2-B7D8-08EA3D6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21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4121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44121D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21">
    <w:name w:val="Body Text Indent 2"/>
    <w:basedOn w:val="a"/>
    <w:link w:val="22"/>
    <w:rsid w:val="0044121D"/>
    <w:pPr>
      <w:ind w:firstLine="284"/>
    </w:pPr>
    <w:rPr>
      <w:rFonts w:ascii="Arial" w:hAnsi="Arial" w:cs="Arial"/>
      <w:sz w:val="22"/>
      <w:szCs w:val="22"/>
    </w:rPr>
  </w:style>
  <w:style w:type="character" w:customStyle="1" w:styleId="22">
    <w:name w:val="Основной текст с отступом 2 Знак"/>
    <w:link w:val="21"/>
    <w:semiHidden/>
    <w:locked/>
    <w:rsid w:val="0044121D"/>
    <w:rPr>
      <w:rFonts w:ascii="Arial" w:hAnsi="Arial" w:cs="Arial"/>
      <w:sz w:val="22"/>
      <w:szCs w:val="22"/>
      <w:lang w:val="ru-RU" w:eastAsia="ru-RU" w:bidi="ar-SA"/>
    </w:rPr>
  </w:style>
  <w:style w:type="paragraph" w:styleId="23">
    <w:name w:val="Body Text 2"/>
    <w:basedOn w:val="a"/>
    <w:link w:val="24"/>
    <w:rsid w:val="0044121D"/>
    <w:pPr>
      <w:widowControl w:val="0"/>
    </w:pPr>
    <w:rPr>
      <w:sz w:val="22"/>
      <w:szCs w:val="22"/>
    </w:rPr>
  </w:style>
  <w:style w:type="character" w:customStyle="1" w:styleId="24">
    <w:name w:val="Основной текст 2 Знак"/>
    <w:link w:val="23"/>
    <w:semiHidden/>
    <w:locked/>
    <w:rsid w:val="0044121D"/>
    <w:rPr>
      <w:sz w:val="22"/>
      <w:szCs w:val="22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4121D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в лице Исполнительного директо"/>
    <w:rsid w:val="00F81802"/>
    <w:rPr>
      <w:sz w:val="24"/>
      <w:szCs w:val="24"/>
    </w:rPr>
  </w:style>
  <w:style w:type="paragraph" w:styleId="a4">
    <w:name w:val="Body Text Indent"/>
    <w:basedOn w:val="a"/>
    <w:semiHidden/>
    <w:rsid w:val="00F81802"/>
    <w:pPr>
      <w:spacing w:before="60"/>
      <w:ind w:firstLine="851"/>
      <w:jc w:val="both"/>
    </w:pPr>
    <w:rPr>
      <w:szCs w:val="20"/>
    </w:rPr>
  </w:style>
  <w:style w:type="paragraph" w:customStyle="1" w:styleId="CharChar2">
    <w:name w:val="Char Char2"/>
    <w:basedOn w:val="a"/>
    <w:rsid w:val="005A49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1">
    <w:name w:val="01"/>
    <w:basedOn w:val="a"/>
    <w:rsid w:val="005A49B5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styleId="a5">
    <w:name w:val="Balloon Text"/>
    <w:basedOn w:val="a"/>
    <w:semiHidden/>
    <w:rsid w:val="00BD75ED"/>
    <w:rPr>
      <w:rFonts w:ascii="Tahoma" w:hAnsi="Tahoma" w:cs="Tahoma"/>
      <w:sz w:val="16"/>
      <w:szCs w:val="16"/>
    </w:rPr>
  </w:style>
  <w:style w:type="character" w:customStyle="1" w:styleId="iceouttxt4">
    <w:name w:val="iceouttxt4"/>
    <w:basedOn w:val="a0"/>
    <w:rsid w:val="001230FD"/>
  </w:style>
  <w:style w:type="character" w:styleId="a6">
    <w:name w:val="Hyperlink"/>
    <w:uiPriority w:val="99"/>
    <w:unhideWhenUsed/>
    <w:rsid w:val="001230FD"/>
    <w:rPr>
      <w:rFonts w:ascii="Arial" w:hAnsi="Arial" w:cs="Arial" w:hint="default"/>
      <w:color w:val="0000FF"/>
      <w:u w:val="single"/>
    </w:rPr>
  </w:style>
  <w:style w:type="character" w:customStyle="1" w:styleId="iceouttxt51">
    <w:name w:val="iceouttxt51"/>
    <w:rsid w:val="00154A34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uiPriority w:val="99"/>
    <w:rsid w:val="008068DC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8068DC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rsid w:val="008B4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B4C87"/>
    <w:rPr>
      <w:sz w:val="24"/>
      <w:szCs w:val="24"/>
    </w:rPr>
  </w:style>
  <w:style w:type="paragraph" w:styleId="a9">
    <w:name w:val="footer"/>
    <w:basedOn w:val="a"/>
    <w:link w:val="aa"/>
    <w:uiPriority w:val="99"/>
    <w:rsid w:val="008B4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B4C87"/>
    <w:rPr>
      <w:sz w:val="24"/>
      <w:szCs w:val="24"/>
    </w:rPr>
  </w:style>
  <w:style w:type="paragraph" w:styleId="ab">
    <w:name w:val="Normal (Web)"/>
    <w:basedOn w:val="a"/>
    <w:uiPriority w:val="99"/>
    <w:unhideWhenUsed/>
    <w:rsid w:val="0065257B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uiPriority w:val="22"/>
    <w:qFormat/>
    <w:rsid w:val="0065257B"/>
    <w:rPr>
      <w:b/>
      <w:bCs/>
    </w:rPr>
  </w:style>
  <w:style w:type="paragraph" w:styleId="ad">
    <w:name w:val="List Paragraph"/>
    <w:basedOn w:val="a"/>
    <w:uiPriority w:val="34"/>
    <w:qFormat/>
    <w:rsid w:val="003A04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93062"/>
    <w:pPr>
      <w:spacing w:after="120"/>
    </w:pPr>
  </w:style>
  <w:style w:type="character" w:customStyle="1" w:styleId="af">
    <w:name w:val="Основной текст Знак"/>
    <w:link w:val="ae"/>
    <w:rsid w:val="00D93062"/>
    <w:rPr>
      <w:sz w:val="24"/>
      <w:szCs w:val="24"/>
    </w:rPr>
  </w:style>
  <w:style w:type="character" w:customStyle="1" w:styleId="apple-converted-space">
    <w:name w:val="apple-converted-space"/>
    <w:rsid w:val="00160ABE"/>
  </w:style>
  <w:style w:type="character" w:styleId="af0">
    <w:name w:val="annotation reference"/>
    <w:rsid w:val="006C1BB2"/>
    <w:rPr>
      <w:sz w:val="16"/>
      <w:szCs w:val="16"/>
    </w:rPr>
  </w:style>
  <w:style w:type="paragraph" w:styleId="af1">
    <w:name w:val="annotation text"/>
    <w:basedOn w:val="a"/>
    <w:link w:val="af2"/>
    <w:rsid w:val="006C1B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6C1BB2"/>
  </w:style>
  <w:style w:type="paragraph" w:styleId="af3">
    <w:name w:val="annotation subject"/>
    <w:basedOn w:val="af1"/>
    <w:next w:val="af1"/>
    <w:link w:val="af4"/>
    <w:rsid w:val="006C1BB2"/>
    <w:rPr>
      <w:b/>
      <w:bCs/>
    </w:rPr>
  </w:style>
  <w:style w:type="character" w:customStyle="1" w:styleId="af4">
    <w:name w:val="Тема примечания Знак"/>
    <w:link w:val="af3"/>
    <w:rsid w:val="006C1BB2"/>
    <w:rPr>
      <w:b/>
      <w:bCs/>
    </w:rPr>
  </w:style>
  <w:style w:type="paragraph" w:styleId="af5">
    <w:name w:val="Revision"/>
    <w:hidden/>
    <w:uiPriority w:val="99"/>
    <w:semiHidden/>
    <w:rsid w:val="00D23B8D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CA4713"/>
    <w:rPr>
      <w:color w:val="808080"/>
    </w:rPr>
  </w:style>
  <w:style w:type="table" w:styleId="af7">
    <w:name w:val="Table Grid"/>
    <w:basedOn w:val="a1"/>
    <w:rsid w:val="00BD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rsid w:val="004B3E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yushina\Application%20Data\Microsoft\Templates\&#1041;&#1043;&#1085;&#1086;&#1074;&#1072;&#1103;%20&#1092;&#1086;&#1088;&#1084;&#1072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B08CB-C8BE-4204-B27A-8547DD87BDE4}"/>
      </w:docPartPr>
      <w:docPartBody>
        <w:p w:rsidR="00672636" w:rsidRDefault="007F13A6"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AEAD7038144149A11326DF7870F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178711-874A-4CDF-B9DD-86A2C5B7410C}"/>
      </w:docPartPr>
      <w:docPartBody>
        <w:p w:rsidR="00A56279" w:rsidRDefault="00672636" w:rsidP="00672636">
          <w:pPr>
            <w:pStyle w:val="3DAEAD7038144149A11326DF7870FD1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89CBBB84E64DDEB5D89C7E92D394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CEBCF-64D0-4D5C-A953-2652ECFF636D}"/>
      </w:docPartPr>
      <w:docPartBody>
        <w:p w:rsidR="001F31F4" w:rsidRDefault="00B923DE" w:rsidP="00B923DE">
          <w:pPr>
            <w:pStyle w:val="8389CBBB84E64DDEB5D89C7E92D39415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2C347B861F4A19AD0320E117B985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89C7F-FE37-49D9-AC76-2EBB99F02DFB}"/>
      </w:docPartPr>
      <w:docPartBody>
        <w:p w:rsidR="001F31F4" w:rsidRDefault="00B923DE" w:rsidP="00B923DE">
          <w:pPr>
            <w:pStyle w:val="262C347B861F4A19AD0320E117B9850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977978BBA14B379D8CB92084D35E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FFA955-BE27-488A-96B9-7FD0EFF2AE24}"/>
      </w:docPartPr>
      <w:docPartBody>
        <w:p w:rsidR="00EB5809" w:rsidRDefault="009758DD" w:rsidP="009758DD">
          <w:pPr>
            <w:pStyle w:val="86977978BBA14B379D8CB92084D35E99"/>
          </w:pPr>
          <w:r w:rsidRPr="00A565CD">
            <w:t>_________.</w:t>
          </w:r>
        </w:p>
      </w:docPartBody>
    </w:docPart>
    <w:docPart>
      <w:docPartPr>
        <w:name w:val="9282B1C225714A918F64AB34521845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F9FAC-1981-4591-B314-4B639ECDD699}"/>
      </w:docPartPr>
      <w:docPartBody>
        <w:p w:rsidR="00EB5809" w:rsidRDefault="009758DD" w:rsidP="009758DD">
          <w:pPr>
            <w:pStyle w:val="9282B1C225714A918F64AB3452184535"/>
          </w:pPr>
          <w:r w:rsidRPr="009A39B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0374E232004E16A005A2C74CC70B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4EA084-654B-4877-8D0D-946FCACCE038}"/>
      </w:docPartPr>
      <w:docPartBody>
        <w:p w:rsidR="00EB5809" w:rsidRDefault="009758DD" w:rsidP="009758DD">
          <w:pPr>
            <w:pStyle w:val="E40374E232004E16A005A2C74CC70B8A"/>
          </w:pPr>
          <w:r w:rsidRPr="00002836">
            <w:t>Место для ввода текста.</w:t>
          </w:r>
        </w:p>
      </w:docPartBody>
    </w:docPart>
    <w:docPart>
      <w:docPartPr>
        <w:name w:val="A61135B6E7414DC282C0B90E12DB1F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B41227-F756-408B-88AC-83CF287E7596}"/>
      </w:docPartPr>
      <w:docPartBody>
        <w:p w:rsidR="00BD06D4" w:rsidRDefault="00655A22" w:rsidP="00655A22">
          <w:pPr>
            <w:pStyle w:val="A61135B6E7414DC282C0B90E12DB1F2F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5B7D641A674A9A9448DBA573D0F1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54877D-8954-48CB-9226-1516749394B9}"/>
      </w:docPartPr>
      <w:docPartBody>
        <w:p w:rsidR="00BD06D4" w:rsidRDefault="00655A22" w:rsidP="00655A22">
          <w:pPr>
            <w:pStyle w:val="075B7D641A674A9A9448DBA573D0F1CB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15B1200CA74259AE4C2F0B5C57E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3CFCF0-9510-4E11-BCA4-4AA5E8AF6239}"/>
      </w:docPartPr>
      <w:docPartBody>
        <w:p w:rsidR="00BD06D4" w:rsidRDefault="00655A22" w:rsidP="00655A22">
          <w:pPr>
            <w:pStyle w:val="6915B1200CA74259AE4C2F0B5C57EB1D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4018D47356478CA46E0595B71BFC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DB2C51-ABA0-497F-9DFC-26DA7905BDF2}"/>
      </w:docPartPr>
      <w:docPartBody>
        <w:p w:rsidR="00BD06D4" w:rsidRDefault="00655A22" w:rsidP="00655A22">
          <w:pPr>
            <w:pStyle w:val="504018D47356478CA46E0595B71BFC5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3A209A3DD74CCD8616FD351C611A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31D2B8-5002-46AA-9DEE-FD49D007D706}"/>
      </w:docPartPr>
      <w:docPartBody>
        <w:p w:rsidR="00BD06D4" w:rsidRDefault="00655A22" w:rsidP="00655A22">
          <w:pPr>
            <w:pStyle w:val="0F3A209A3DD74CCD8616FD351C611A8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5CF18C078644C13B3E3F357A25E5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652BAE-A3B3-47A5-976A-2BB7B0415D17}"/>
      </w:docPartPr>
      <w:docPartBody>
        <w:p w:rsidR="00BD06D4" w:rsidRDefault="00655A22" w:rsidP="00655A22">
          <w:pPr>
            <w:pStyle w:val="55CF18C078644C13B3E3F357A25E58C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5E7DA629B94F17A6C26244C03D36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486935-D056-4451-85FC-5CB249FCCD67}"/>
      </w:docPartPr>
      <w:docPartBody>
        <w:p w:rsidR="00BD06D4" w:rsidRDefault="00655A22" w:rsidP="00655A22">
          <w:pPr>
            <w:pStyle w:val="935E7DA629B94F17A6C26244C03D36AD"/>
          </w:pPr>
          <w:r w:rsidRPr="008E4BE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3A6"/>
    <w:rsid w:val="00013D01"/>
    <w:rsid w:val="000202B6"/>
    <w:rsid w:val="00030DDF"/>
    <w:rsid w:val="00045BF1"/>
    <w:rsid w:val="00077968"/>
    <w:rsid w:val="00082CF1"/>
    <w:rsid w:val="000A1FEF"/>
    <w:rsid w:val="000E3402"/>
    <w:rsid w:val="001564D5"/>
    <w:rsid w:val="0016060C"/>
    <w:rsid w:val="001C79B7"/>
    <w:rsid w:val="001F31F4"/>
    <w:rsid w:val="001F52F2"/>
    <w:rsid w:val="0023603E"/>
    <w:rsid w:val="00242925"/>
    <w:rsid w:val="0028190C"/>
    <w:rsid w:val="00294DB9"/>
    <w:rsid w:val="00307E0D"/>
    <w:rsid w:val="00310963"/>
    <w:rsid w:val="003317F1"/>
    <w:rsid w:val="003559A0"/>
    <w:rsid w:val="004302FE"/>
    <w:rsid w:val="00497DD5"/>
    <w:rsid w:val="004B4636"/>
    <w:rsid w:val="004B4C17"/>
    <w:rsid w:val="004F6497"/>
    <w:rsid w:val="0050235B"/>
    <w:rsid w:val="00503BBB"/>
    <w:rsid w:val="00525EAA"/>
    <w:rsid w:val="00584E39"/>
    <w:rsid w:val="0059109C"/>
    <w:rsid w:val="005A398D"/>
    <w:rsid w:val="005D4A17"/>
    <w:rsid w:val="00631DC9"/>
    <w:rsid w:val="00655A22"/>
    <w:rsid w:val="00672636"/>
    <w:rsid w:val="006967FE"/>
    <w:rsid w:val="006A1CAE"/>
    <w:rsid w:val="00717314"/>
    <w:rsid w:val="00751568"/>
    <w:rsid w:val="007D0579"/>
    <w:rsid w:val="007F0A2B"/>
    <w:rsid w:val="007F13A6"/>
    <w:rsid w:val="007F4ADC"/>
    <w:rsid w:val="00844A4F"/>
    <w:rsid w:val="00845F5A"/>
    <w:rsid w:val="008C74D1"/>
    <w:rsid w:val="008F6685"/>
    <w:rsid w:val="009328D9"/>
    <w:rsid w:val="0095476D"/>
    <w:rsid w:val="009752D7"/>
    <w:rsid w:val="009758DD"/>
    <w:rsid w:val="00985B34"/>
    <w:rsid w:val="009B6A0C"/>
    <w:rsid w:val="009E0EEB"/>
    <w:rsid w:val="00A336EE"/>
    <w:rsid w:val="00A56279"/>
    <w:rsid w:val="00A77EC9"/>
    <w:rsid w:val="00AD01C1"/>
    <w:rsid w:val="00B313D1"/>
    <w:rsid w:val="00B923DE"/>
    <w:rsid w:val="00B95F1F"/>
    <w:rsid w:val="00BD06D4"/>
    <w:rsid w:val="00BE7199"/>
    <w:rsid w:val="00C36058"/>
    <w:rsid w:val="00C57763"/>
    <w:rsid w:val="00C7191A"/>
    <w:rsid w:val="00C93F3C"/>
    <w:rsid w:val="00CA5439"/>
    <w:rsid w:val="00CB631F"/>
    <w:rsid w:val="00CE3824"/>
    <w:rsid w:val="00D06252"/>
    <w:rsid w:val="00D06E28"/>
    <w:rsid w:val="00D20F10"/>
    <w:rsid w:val="00D456F2"/>
    <w:rsid w:val="00D46324"/>
    <w:rsid w:val="00D47C8F"/>
    <w:rsid w:val="00D74FAF"/>
    <w:rsid w:val="00DA322C"/>
    <w:rsid w:val="00DA6724"/>
    <w:rsid w:val="00DD2011"/>
    <w:rsid w:val="00DF309A"/>
    <w:rsid w:val="00E03003"/>
    <w:rsid w:val="00EB4C2D"/>
    <w:rsid w:val="00EB5809"/>
    <w:rsid w:val="00EC29DC"/>
    <w:rsid w:val="00EC7A6D"/>
    <w:rsid w:val="00F37416"/>
    <w:rsid w:val="00F73CC6"/>
    <w:rsid w:val="00F93046"/>
    <w:rsid w:val="00FA2833"/>
    <w:rsid w:val="00FC07C6"/>
    <w:rsid w:val="00FE36CF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5A22"/>
  </w:style>
  <w:style w:type="paragraph" w:customStyle="1" w:styleId="3DAEAD7038144149A11326DF7870FD12">
    <w:name w:val="3DAEAD7038144149A11326DF7870FD12"/>
    <w:rsid w:val="00672636"/>
  </w:style>
  <w:style w:type="paragraph" w:customStyle="1" w:styleId="A61135B6E7414DC282C0B90E12DB1F2F">
    <w:name w:val="A61135B6E7414DC282C0B90E12DB1F2F"/>
    <w:rsid w:val="00655A22"/>
    <w:pPr>
      <w:spacing w:after="160" w:line="259" w:lineRule="auto"/>
    </w:pPr>
  </w:style>
  <w:style w:type="paragraph" w:customStyle="1" w:styleId="075B7D641A674A9A9448DBA573D0F1CB">
    <w:name w:val="075B7D641A674A9A9448DBA573D0F1CB"/>
    <w:rsid w:val="00655A22"/>
    <w:pPr>
      <w:spacing w:after="160" w:line="259" w:lineRule="auto"/>
    </w:pPr>
  </w:style>
  <w:style w:type="paragraph" w:customStyle="1" w:styleId="6915B1200CA74259AE4C2F0B5C57EB1D">
    <w:name w:val="6915B1200CA74259AE4C2F0B5C57EB1D"/>
    <w:rsid w:val="00655A22"/>
    <w:pPr>
      <w:spacing w:after="160" w:line="259" w:lineRule="auto"/>
    </w:pPr>
  </w:style>
  <w:style w:type="paragraph" w:customStyle="1" w:styleId="504018D47356478CA46E0595B71BFC5C">
    <w:name w:val="504018D47356478CA46E0595B71BFC5C"/>
    <w:rsid w:val="00655A22"/>
    <w:pPr>
      <w:spacing w:after="160" w:line="259" w:lineRule="auto"/>
    </w:pPr>
  </w:style>
  <w:style w:type="paragraph" w:customStyle="1" w:styleId="8389CBBB84E64DDEB5D89C7E92D39415">
    <w:name w:val="8389CBBB84E64DDEB5D89C7E92D39415"/>
    <w:rsid w:val="00B923DE"/>
  </w:style>
  <w:style w:type="paragraph" w:customStyle="1" w:styleId="262C347B861F4A19AD0320E117B9850C">
    <w:name w:val="262C347B861F4A19AD0320E117B9850C"/>
    <w:rsid w:val="00B923DE"/>
  </w:style>
  <w:style w:type="paragraph" w:customStyle="1" w:styleId="86977978BBA14B379D8CB92084D35E99">
    <w:name w:val="86977978BBA14B379D8CB92084D35E99"/>
    <w:rsid w:val="009758DD"/>
  </w:style>
  <w:style w:type="paragraph" w:customStyle="1" w:styleId="9282B1C225714A918F64AB3452184535">
    <w:name w:val="9282B1C225714A918F64AB3452184535"/>
    <w:rsid w:val="009758DD"/>
  </w:style>
  <w:style w:type="paragraph" w:customStyle="1" w:styleId="E40374E232004E16A005A2C74CC70B8A">
    <w:name w:val="E40374E232004E16A005A2C74CC70B8A"/>
    <w:rsid w:val="009758DD"/>
  </w:style>
  <w:style w:type="paragraph" w:customStyle="1" w:styleId="0F3A209A3DD74CCD8616FD351C611A88">
    <w:name w:val="0F3A209A3DD74CCD8616FD351C611A88"/>
    <w:rsid w:val="00655A22"/>
    <w:pPr>
      <w:spacing w:after="160" w:line="259" w:lineRule="auto"/>
    </w:pPr>
  </w:style>
  <w:style w:type="paragraph" w:customStyle="1" w:styleId="55CF18C078644C13B3E3F357A25E58C8">
    <w:name w:val="55CF18C078644C13B3E3F357A25E58C8"/>
    <w:rsid w:val="00655A22"/>
    <w:pPr>
      <w:spacing w:after="160" w:line="259" w:lineRule="auto"/>
    </w:pPr>
  </w:style>
  <w:style w:type="paragraph" w:customStyle="1" w:styleId="935E7DA629B94F17A6C26244C03D36AD">
    <w:name w:val="935E7DA629B94F17A6C26244C03D36AD"/>
    <w:rsid w:val="00655A2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29975-A3CC-40E2-AA33-0DC8626B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БГновая форма</Template>
  <TotalTime>3</TotalTime>
  <Pages>2</Pages>
  <Words>1022</Words>
  <Characters>5827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 Российской Федерации</vt:lpstr>
      <vt:lpstr>Министерство здравоохранения и социального развития Российской Федерации</vt:lpstr>
    </vt:vector>
  </TitlesOfParts>
  <Company>SCCM</Company>
  <LinksUpToDate>false</LinksUpToDate>
  <CharactersWithSpaces>6836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kiryushina</dc:creator>
  <cp:lastModifiedBy>Евгений</cp:lastModifiedBy>
  <cp:revision>4</cp:revision>
  <cp:lastPrinted>2015-08-04T14:01:00Z</cp:lastPrinted>
  <dcterms:created xsi:type="dcterms:W3CDTF">2024-05-28T09:06:00Z</dcterms:created>
  <dcterms:modified xsi:type="dcterms:W3CDTF">2025-08-07T13:49:00Z</dcterms:modified>
</cp:coreProperties>
</file>