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87" w:rsidRDefault="00540D87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8C7A74" w:rsidRDefault="008C7A74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8C7A74" w:rsidRDefault="008C7A74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8C7A74" w:rsidRDefault="008C7A74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8C7A74" w:rsidRDefault="008C7A74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8C7A74" w:rsidRPr="008C7A74" w:rsidRDefault="008C7A74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8C7A74" w:rsidRPr="008C7A74" w:rsidRDefault="008C7A74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8C7A74" w:rsidRPr="008C7A74" w:rsidRDefault="008C7A74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8C7A74" w:rsidRPr="008C7A74" w:rsidRDefault="008C7A74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8C7A74" w:rsidRPr="008C7A74" w:rsidRDefault="008C7A74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:rsidR="00261626" w:rsidRPr="008C7A74" w:rsidRDefault="00F0409C" w:rsidP="008B1239">
      <w:pPr>
        <w:widowControl w:val="0"/>
        <w:shd w:val="clear" w:color="auto" w:fill="FFFFFF"/>
        <w:jc w:val="center"/>
        <w:rPr>
          <w:sz w:val="20"/>
          <w:szCs w:val="20"/>
        </w:rPr>
      </w:pPr>
      <w:r w:rsidRPr="008C7A74">
        <w:rPr>
          <w:b/>
          <w:bCs/>
          <w:sz w:val="20"/>
          <w:szCs w:val="20"/>
        </w:rPr>
        <w:t xml:space="preserve">НЕЗАВИСИМАЯ </w:t>
      </w:r>
      <w:r w:rsidR="00261626" w:rsidRPr="008C7A74">
        <w:rPr>
          <w:b/>
          <w:bCs/>
          <w:sz w:val="20"/>
          <w:szCs w:val="20"/>
        </w:rPr>
        <w:t xml:space="preserve">ГАРАНТИЯ № </w:t>
      </w:r>
      <w:sdt>
        <w:sdtPr>
          <w:rPr>
            <w:b/>
            <w:sz w:val="20"/>
            <w:szCs w:val="20"/>
          </w:rPr>
          <w:alias w:val="Номер заявки"/>
          <w:tag w:val="SP0001"/>
          <w:id w:val="773291897"/>
          <w:placeholder>
            <w:docPart w:val="3DAEAD7038144149A11326DF7870FD12"/>
          </w:placeholder>
        </w:sdtPr>
        <w:sdtEndPr/>
        <w:sdtContent>
          <w:r w:rsidR="006F60B6" w:rsidRPr="008C7A74">
            <w:rPr>
              <w:b/>
              <w:sz w:val="20"/>
              <w:szCs w:val="20"/>
            </w:rPr>
            <w:t>1151/МС3-ГС-1/26</w:t>
          </w:r>
        </w:sdtContent>
      </w:sdt>
    </w:p>
    <w:p w:rsidR="00261626" w:rsidRPr="008C7A74" w:rsidRDefault="00261626" w:rsidP="006D2684">
      <w:pPr>
        <w:widowControl w:val="0"/>
        <w:shd w:val="clear" w:color="auto" w:fill="FFFFFF"/>
        <w:tabs>
          <w:tab w:val="decimal" w:pos="9180"/>
        </w:tabs>
        <w:jc w:val="both"/>
        <w:rPr>
          <w:sz w:val="20"/>
          <w:szCs w:val="20"/>
        </w:rPr>
      </w:pPr>
    </w:p>
    <w:p w:rsidR="00261626" w:rsidRPr="008C7A74" w:rsidRDefault="00E43A16" w:rsidP="006D2684">
      <w:pPr>
        <w:widowControl w:val="0"/>
        <w:shd w:val="clear" w:color="auto" w:fill="FFFFFF"/>
        <w:tabs>
          <w:tab w:val="decimal" w:pos="9180"/>
        </w:tabs>
        <w:jc w:val="both"/>
        <w:rPr>
          <w:b/>
          <w:sz w:val="20"/>
          <w:szCs w:val="20"/>
        </w:rPr>
      </w:pPr>
      <w:r w:rsidRPr="008C7A74">
        <w:rPr>
          <w:b/>
          <w:sz w:val="20"/>
          <w:szCs w:val="20"/>
        </w:rPr>
        <w:t>Г</w:t>
      </w:r>
      <w:r w:rsidR="00261626" w:rsidRPr="008C7A74">
        <w:rPr>
          <w:b/>
          <w:sz w:val="20"/>
          <w:szCs w:val="20"/>
        </w:rPr>
        <w:t>ород</w:t>
      </w:r>
      <w:r w:rsidRPr="008C7A74">
        <w:rPr>
          <w:b/>
          <w:sz w:val="20"/>
          <w:szCs w:val="20"/>
        </w:rPr>
        <w:t xml:space="preserve"> </w:t>
      </w:r>
      <w:r w:rsidR="006F60B6" w:rsidRPr="008C7A74">
        <w:rPr>
          <w:b/>
          <w:sz w:val="20"/>
          <w:szCs w:val="20"/>
        </w:rPr>
        <w:t>Москва</w:t>
      </w:r>
      <w:r w:rsidR="00261626" w:rsidRPr="008C7A74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alias w:val="Дата генерации документа"/>
          <w:tag w:val="SP0005"/>
          <w:id w:val="-838621175"/>
          <w:placeholder>
            <w:docPart w:val="DefaultPlaceholder_1082065158"/>
          </w:placeholder>
        </w:sdtPr>
        <w:sdtEndPr/>
        <w:sdtContent>
          <w:r w:rsidR="00261626" w:rsidRPr="008C7A74">
            <w:rPr>
              <w:b/>
              <w:sz w:val="20"/>
              <w:szCs w:val="20"/>
            </w:rPr>
            <w:t>«</w:t>
          </w:r>
          <w:r w:rsidR="006F60B6" w:rsidRPr="008C7A74">
            <w:rPr>
              <w:b/>
              <w:sz w:val="20"/>
              <w:szCs w:val="20"/>
            </w:rPr>
            <w:t>04</w:t>
          </w:r>
          <w:r w:rsidR="00261626" w:rsidRPr="008C7A74">
            <w:rPr>
              <w:b/>
              <w:sz w:val="20"/>
              <w:szCs w:val="20"/>
            </w:rPr>
            <w:t xml:space="preserve">» </w:t>
          </w:r>
          <w:r w:rsidR="006F60B6" w:rsidRPr="008C7A74">
            <w:rPr>
              <w:b/>
              <w:sz w:val="20"/>
              <w:szCs w:val="20"/>
            </w:rPr>
            <w:t>июня</w:t>
          </w:r>
          <w:r w:rsidR="00EC6797" w:rsidRPr="008C7A74">
            <w:rPr>
              <w:b/>
              <w:sz w:val="20"/>
              <w:szCs w:val="20"/>
            </w:rPr>
            <w:t xml:space="preserve"> 20</w:t>
          </w:r>
          <w:r w:rsidR="006F60B6" w:rsidRPr="008C7A74">
            <w:rPr>
              <w:b/>
              <w:sz w:val="20"/>
              <w:szCs w:val="20"/>
            </w:rPr>
            <w:t>26</w:t>
          </w:r>
        </w:sdtContent>
      </w:sdt>
      <w:r w:rsidR="00261626" w:rsidRPr="008C7A74">
        <w:rPr>
          <w:b/>
          <w:sz w:val="20"/>
          <w:szCs w:val="20"/>
        </w:rPr>
        <w:t xml:space="preserve"> года</w:t>
      </w:r>
    </w:p>
    <w:p w:rsidR="00261626" w:rsidRPr="008C7A74" w:rsidRDefault="00261626" w:rsidP="006D2684">
      <w:pPr>
        <w:widowControl w:val="0"/>
        <w:shd w:val="clear" w:color="auto" w:fill="FFFFFF"/>
        <w:jc w:val="both"/>
        <w:rPr>
          <w:sz w:val="20"/>
          <w:szCs w:val="20"/>
        </w:rPr>
      </w:pPr>
    </w:p>
    <w:p w:rsidR="00EC6797" w:rsidRPr="008C7A74" w:rsidRDefault="007A017C" w:rsidP="009A611E">
      <w:pPr>
        <w:widowControl w:val="0"/>
        <w:ind w:firstLine="567"/>
        <w:jc w:val="both"/>
        <w:rPr>
          <w:sz w:val="20"/>
          <w:szCs w:val="20"/>
        </w:rPr>
      </w:pPr>
      <w:r w:rsidRPr="008C7A74">
        <w:rPr>
          <w:sz w:val="20"/>
          <w:szCs w:val="20"/>
        </w:rPr>
        <w:t xml:space="preserve">Настоящим </w:t>
      </w:r>
      <w:r w:rsidR="001D0CAE" w:rsidRPr="008C7A74">
        <w:rPr>
          <w:b/>
          <w:bCs/>
          <w:sz w:val="20"/>
          <w:szCs w:val="20"/>
        </w:rPr>
        <w:t>Публичное акционерное общество  «</w:t>
      </w:r>
      <w:proofErr w:type="spellStart"/>
      <w:r w:rsidR="001D0CAE" w:rsidRPr="008C7A74">
        <w:rPr>
          <w:b/>
          <w:bCs/>
          <w:sz w:val="20"/>
          <w:szCs w:val="20"/>
        </w:rPr>
        <w:t>Совкомбанк</w:t>
      </w:r>
      <w:proofErr w:type="spellEnd"/>
      <w:r w:rsidR="001D0CAE" w:rsidRPr="008C7A74">
        <w:rPr>
          <w:b/>
          <w:bCs/>
          <w:sz w:val="20"/>
          <w:szCs w:val="20"/>
        </w:rPr>
        <w:t>»</w:t>
      </w:r>
      <w:r w:rsidR="001D0CAE" w:rsidRPr="008C7A74">
        <w:rPr>
          <w:sz w:val="20"/>
          <w:szCs w:val="20"/>
        </w:rPr>
        <w:t xml:space="preserve"> (</w:t>
      </w:r>
      <w:r w:rsidR="001D0CAE" w:rsidRPr="008C7A74">
        <w:rPr>
          <w:b/>
          <w:bCs/>
          <w:sz w:val="20"/>
          <w:szCs w:val="20"/>
        </w:rPr>
        <w:t>ПАО «</w:t>
      </w:r>
      <w:proofErr w:type="spellStart"/>
      <w:r w:rsidR="001D0CAE" w:rsidRPr="008C7A74">
        <w:rPr>
          <w:b/>
          <w:bCs/>
          <w:sz w:val="20"/>
          <w:szCs w:val="20"/>
        </w:rPr>
        <w:t>Совкомбанк</w:t>
      </w:r>
      <w:proofErr w:type="spellEnd"/>
      <w:r w:rsidR="001D0CAE" w:rsidRPr="008C7A74">
        <w:rPr>
          <w:b/>
          <w:bCs/>
          <w:sz w:val="20"/>
          <w:szCs w:val="20"/>
        </w:rPr>
        <w:t>»</w:t>
      </w:r>
      <w:r w:rsidR="001D0CAE" w:rsidRPr="008C7A74">
        <w:rPr>
          <w:sz w:val="20"/>
          <w:szCs w:val="20"/>
        </w:rPr>
        <w:t xml:space="preserve">), ИНН 4401116480, местонахождение: </w:t>
      </w:r>
      <w:r w:rsidR="001D0CAE" w:rsidRPr="008C7A74">
        <w:rPr>
          <w:bCs/>
          <w:sz w:val="20"/>
          <w:szCs w:val="20"/>
        </w:rPr>
        <w:t>Российская Федерация, 156000, Костромская область, г. Кострома, проспект Текстильщиков, д. 46</w:t>
      </w:r>
      <w:r w:rsidR="001D0CAE" w:rsidRPr="008C7A74">
        <w:rPr>
          <w:sz w:val="20"/>
          <w:szCs w:val="20"/>
        </w:rPr>
        <w:t>, ОГРН 1144400000425, Генеральная лицензия на осуществление банковских операций № 963, выдана Банком России 05 декабря 2014 года</w:t>
      </w:r>
      <w:r w:rsidRPr="008C7A74">
        <w:rPr>
          <w:sz w:val="20"/>
          <w:szCs w:val="20"/>
        </w:rPr>
        <w:t xml:space="preserve">, именуемое в дальнейшем ГАРАНТ, в лице </w:t>
      </w:r>
      <w:sdt>
        <w:sdtPr>
          <w:rPr>
            <w:sz w:val="20"/>
            <w:szCs w:val="20"/>
          </w:rPr>
          <w:alias w:val="Должность"/>
          <w:tag w:val="LP0002"/>
          <w:id w:val="-237550767"/>
          <w:placeholder>
            <w:docPart w:val="86977978BBA14B379D8CB92084D35E99"/>
          </w:placeholder>
          <w:showingPlcHdr/>
        </w:sdtPr>
        <w:sdtEndPr/>
        <w:sdtContent>
          <w:r w:rsidRPr="008C7A74">
            <w:rPr>
              <w:sz w:val="20"/>
              <w:szCs w:val="20"/>
            </w:rPr>
            <w:t>_________.</w:t>
          </w:r>
        </w:sdtContent>
      </w:sdt>
      <w:r w:rsidRPr="008C7A7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ФИО род.пад"/>
          <w:tag w:val="LP0001"/>
          <w:id w:val="2096434736"/>
          <w:placeholder>
            <w:docPart w:val="9282B1C225714A918F64AB3452184535"/>
          </w:placeholder>
        </w:sdtPr>
        <w:sdtEndPr/>
        <w:sdtContent>
          <w:r w:rsidRPr="008C7A74">
            <w:rPr>
              <w:sz w:val="20"/>
              <w:szCs w:val="20"/>
            </w:rPr>
            <w:t>____________________</w:t>
          </w:r>
        </w:sdtContent>
      </w:sdt>
      <w:r w:rsidRPr="008C7A74">
        <w:rPr>
          <w:sz w:val="20"/>
          <w:szCs w:val="20"/>
        </w:rPr>
        <w:t xml:space="preserve">, действующего(ей) на основании доверенности № </w:t>
      </w:r>
      <w:sdt>
        <w:sdtPr>
          <w:rPr>
            <w:sz w:val="20"/>
            <w:szCs w:val="20"/>
          </w:rPr>
          <w:alias w:val="Номер доверенности"/>
          <w:tag w:val="LP0003"/>
          <w:id w:val="-744106746"/>
          <w:placeholder>
            <w:docPart w:val="E40374E232004E16A005A2C74CC70B8A"/>
          </w:placeholder>
        </w:sdtPr>
        <w:sdtEndPr/>
        <w:sdtContent>
          <w:r w:rsidR="00734B3E" w:rsidRPr="008C7A74">
            <w:rPr>
              <w:sz w:val="20"/>
              <w:szCs w:val="20"/>
            </w:rPr>
            <w:t>_________</w:t>
          </w:r>
          <w:r w:rsidR="00713677" w:rsidRPr="008C7A74">
            <w:rPr>
              <w:sz w:val="20"/>
              <w:szCs w:val="20"/>
            </w:rPr>
            <w:t xml:space="preserve"> от __.__.__</w:t>
          </w:r>
        </w:sdtContent>
      </w:sdt>
      <w:r w:rsidRPr="008C7A74">
        <w:rPr>
          <w:sz w:val="20"/>
          <w:szCs w:val="20"/>
        </w:rPr>
        <w:t xml:space="preserve"> года</w:t>
      </w:r>
      <w:r w:rsidR="00261626" w:rsidRPr="008C7A74">
        <w:rPr>
          <w:sz w:val="20"/>
          <w:szCs w:val="20"/>
        </w:rPr>
        <w:t>,</w:t>
      </w:r>
    </w:p>
    <w:p w:rsidR="00954080" w:rsidRPr="008C7A74" w:rsidRDefault="00261626" w:rsidP="007905AE">
      <w:pPr>
        <w:widowControl w:val="0"/>
        <w:ind w:firstLine="567"/>
        <w:jc w:val="both"/>
        <w:rPr>
          <w:sz w:val="20"/>
          <w:szCs w:val="20"/>
        </w:rPr>
      </w:pPr>
      <w:r w:rsidRPr="008C7A74">
        <w:rPr>
          <w:sz w:val="20"/>
          <w:szCs w:val="20"/>
        </w:rPr>
        <w:t xml:space="preserve">обязуется на условиях, указанных в настоящей </w:t>
      </w:r>
      <w:r w:rsidR="00F0409C" w:rsidRPr="008C7A74">
        <w:rPr>
          <w:sz w:val="20"/>
          <w:szCs w:val="20"/>
        </w:rPr>
        <w:t xml:space="preserve">независимой </w:t>
      </w:r>
      <w:r w:rsidR="008D38CC" w:rsidRPr="008C7A74">
        <w:rPr>
          <w:sz w:val="20"/>
          <w:szCs w:val="20"/>
        </w:rPr>
        <w:t>гарантии (далее – Гарантия)</w:t>
      </w:r>
      <w:r w:rsidRPr="008C7A74">
        <w:rPr>
          <w:sz w:val="20"/>
          <w:szCs w:val="20"/>
        </w:rPr>
        <w:t xml:space="preserve">, </w:t>
      </w:r>
      <w:r w:rsidR="00091431" w:rsidRPr="008C7A74">
        <w:rPr>
          <w:sz w:val="20"/>
          <w:szCs w:val="20"/>
        </w:rPr>
        <w:t>выплатить</w:t>
      </w:r>
      <w:r w:rsidR="006A3D37" w:rsidRPr="008C7A74">
        <w:rPr>
          <w:sz w:val="20"/>
          <w:szCs w:val="20"/>
        </w:rPr>
        <w:t xml:space="preserve"> </w:t>
      </w:r>
      <w:r w:rsidR="0044121D" w:rsidRPr="008C7A74">
        <w:rPr>
          <w:sz w:val="20"/>
          <w:szCs w:val="20"/>
        </w:rPr>
        <w:t>Б</w:t>
      </w:r>
      <w:r w:rsidR="008A513B" w:rsidRPr="008C7A74">
        <w:rPr>
          <w:sz w:val="20"/>
          <w:szCs w:val="20"/>
        </w:rPr>
        <w:t>ЕНЕФИЦИАР</w:t>
      </w:r>
      <w:r w:rsidR="00BD175A" w:rsidRPr="008C7A74">
        <w:rPr>
          <w:sz w:val="20"/>
          <w:szCs w:val="20"/>
        </w:rPr>
        <w:t>У</w:t>
      </w:r>
      <w:r w:rsidR="0044121D" w:rsidRPr="008C7A74">
        <w:rPr>
          <w:sz w:val="20"/>
          <w:szCs w:val="20"/>
        </w:rPr>
        <w:t>,</w:t>
      </w:r>
      <w:r w:rsidR="00BD175A" w:rsidRPr="008C7A74">
        <w:rPr>
          <w:sz w:val="20"/>
          <w:szCs w:val="20"/>
        </w:rPr>
        <w:t xml:space="preserve"> указанному в пункте 1 Гарантии,</w:t>
      </w:r>
      <w:r w:rsidR="0044121D" w:rsidRPr="008C7A74">
        <w:rPr>
          <w:sz w:val="20"/>
          <w:szCs w:val="20"/>
        </w:rPr>
        <w:t xml:space="preserve"> по его </w:t>
      </w:r>
      <w:r w:rsidR="00AC7D49" w:rsidRPr="008C7A74">
        <w:rPr>
          <w:sz w:val="20"/>
          <w:szCs w:val="20"/>
        </w:rPr>
        <w:t xml:space="preserve">письменному </w:t>
      </w:r>
      <w:r w:rsidR="0044121D" w:rsidRPr="008C7A74">
        <w:rPr>
          <w:sz w:val="20"/>
          <w:szCs w:val="20"/>
        </w:rPr>
        <w:t>требованию денежную сумму</w:t>
      </w:r>
      <w:r w:rsidR="00782B9D" w:rsidRPr="008C7A74">
        <w:rPr>
          <w:sz w:val="20"/>
          <w:szCs w:val="20"/>
        </w:rPr>
        <w:t xml:space="preserve"> в пределах</w:t>
      </w:r>
      <w:r w:rsidRPr="008C7A74">
        <w:rPr>
          <w:sz w:val="20"/>
          <w:szCs w:val="20"/>
        </w:rPr>
        <w:t xml:space="preserve">, </w:t>
      </w:r>
      <w:r w:rsidR="00655267" w:rsidRPr="008C7A74">
        <w:rPr>
          <w:sz w:val="20"/>
          <w:szCs w:val="20"/>
        </w:rPr>
        <w:t>указанн</w:t>
      </w:r>
      <w:r w:rsidR="00782B9D" w:rsidRPr="008C7A74">
        <w:rPr>
          <w:sz w:val="20"/>
          <w:szCs w:val="20"/>
        </w:rPr>
        <w:t>ых</w:t>
      </w:r>
      <w:r w:rsidR="00BD175A" w:rsidRPr="008C7A74">
        <w:rPr>
          <w:sz w:val="20"/>
          <w:szCs w:val="20"/>
        </w:rPr>
        <w:t xml:space="preserve"> в пункте 1 Гарантии</w:t>
      </w:r>
      <w:r w:rsidR="00A81BED" w:rsidRPr="008C7A74">
        <w:rPr>
          <w:sz w:val="20"/>
          <w:szCs w:val="20"/>
        </w:rPr>
        <w:t xml:space="preserve"> </w:t>
      </w:r>
      <w:r w:rsidR="0044121D" w:rsidRPr="008C7A74">
        <w:rPr>
          <w:sz w:val="20"/>
          <w:szCs w:val="20"/>
        </w:rPr>
        <w:t xml:space="preserve">(далее </w:t>
      </w:r>
      <w:r w:rsidRPr="008C7A74">
        <w:rPr>
          <w:sz w:val="20"/>
          <w:szCs w:val="20"/>
        </w:rPr>
        <w:t>–</w:t>
      </w:r>
      <w:r w:rsidR="0044121D" w:rsidRPr="008C7A74">
        <w:rPr>
          <w:sz w:val="20"/>
          <w:szCs w:val="20"/>
        </w:rPr>
        <w:t xml:space="preserve"> «</w:t>
      </w:r>
      <w:r w:rsidR="00BD175A" w:rsidRPr="008C7A74">
        <w:rPr>
          <w:sz w:val="20"/>
          <w:szCs w:val="20"/>
        </w:rPr>
        <w:t>С</w:t>
      </w:r>
      <w:r w:rsidR="0044121D" w:rsidRPr="008C7A74">
        <w:rPr>
          <w:sz w:val="20"/>
          <w:szCs w:val="20"/>
        </w:rPr>
        <w:t>умма Гарантии»), в случае неисполнения</w:t>
      </w:r>
      <w:r w:rsidR="00573B5A" w:rsidRPr="008C7A74">
        <w:rPr>
          <w:sz w:val="20"/>
          <w:szCs w:val="20"/>
        </w:rPr>
        <w:t xml:space="preserve"> или ненадлежащего исполнения</w:t>
      </w:r>
      <w:r w:rsidR="00253E91" w:rsidRPr="008C7A74">
        <w:rPr>
          <w:sz w:val="20"/>
          <w:szCs w:val="20"/>
        </w:rPr>
        <w:t xml:space="preserve"> </w:t>
      </w:r>
      <w:r w:rsidR="0044121D" w:rsidRPr="008C7A74">
        <w:rPr>
          <w:sz w:val="20"/>
          <w:szCs w:val="20"/>
        </w:rPr>
        <w:t>П</w:t>
      </w:r>
      <w:r w:rsidR="008A513B" w:rsidRPr="008C7A74">
        <w:rPr>
          <w:sz w:val="20"/>
          <w:szCs w:val="20"/>
        </w:rPr>
        <w:t>РИНЦИПАЛ</w:t>
      </w:r>
      <w:r w:rsidR="00BD175A" w:rsidRPr="008C7A74">
        <w:rPr>
          <w:sz w:val="20"/>
          <w:szCs w:val="20"/>
        </w:rPr>
        <w:t>ОМ</w:t>
      </w:r>
      <w:r w:rsidR="0044121D" w:rsidRPr="008C7A74">
        <w:rPr>
          <w:sz w:val="20"/>
          <w:szCs w:val="20"/>
        </w:rPr>
        <w:t>,</w:t>
      </w:r>
      <w:r w:rsidR="00BD175A" w:rsidRPr="008C7A74">
        <w:rPr>
          <w:sz w:val="20"/>
          <w:szCs w:val="20"/>
        </w:rPr>
        <w:t xml:space="preserve"> указанным в пункте 1 Гарантии,</w:t>
      </w:r>
      <w:r w:rsidR="0044121D" w:rsidRPr="008C7A74">
        <w:rPr>
          <w:sz w:val="20"/>
          <w:szCs w:val="20"/>
        </w:rPr>
        <w:t xml:space="preserve"> своих обязательств</w:t>
      </w:r>
    </w:p>
    <w:p w:rsidR="0044121D" w:rsidRPr="008C7A74" w:rsidRDefault="002A16A9" w:rsidP="007905AE">
      <w:pPr>
        <w:widowControl w:val="0"/>
        <w:ind w:firstLine="567"/>
        <w:jc w:val="both"/>
        <w:rPr>
          <w:sz w:val="20"/>
          <w:szCs w:val="20"/>
        </w:rPr>
      </w:pPr>
      <w:r w:rsidRPr="008C7A74">
        <w:rPr>
          <w:sz w:val="20"/>
          <w:szCs w:val="20"/>
        </w:rPr>
        <w:t>в час</w:t>
      </w:r>
      <w:r w:rsidR="00847DC5" w:rsidRPr="008C7A74">
        <w:rPr>
          <w:sz w:val="20"/>
          <w:szCs w:val="20"/>
        </w:rPr>
        <w:t>ти возврата аванса БЕНЕФИЦИАРУ,</w:t>
      </w:r>
      <w:r w:rsidRPr="008C7A74">
        <w:rPr>
          <w:sz w:val="20"/>
          <w:szCs w:val="20"/>
        </w:rPr>
        <w:t xml:space="preserve"> выплаченного ПРИНЦИПАЛУ БЕНЕФИЦИАРОМ по договору, указанному в пункте 1 Гарантии</w:t>
      </w:r>
      <w:r w:rsidR="00777201" w:rsidRPr="008C7A74">
        <w:rPr>
          <w:sz w:val="20"/>
          <w:szCs w:val="20"/>
        </w:rPr>
        <w:t xml:space="preserve"> (далее – «ДОГОВОР»)</w:t>
      </w:r>
      <w:r w:rsidR="0090492A" w:rsidRPr="008C7A74">
        <w:rPr>
          <w:sz w:val="20"/>
          <w:szCs w:val="20"/>
        </w:rPr>
        <w:t>.</w:t>
      </w:r>
    </w:p>
    <w:p w:rsidR="00BD175A" w:rsidRPr="008C7A74" w:rsidRDefault="00BD175A" w:rsidP="007905AE">
      <w:pPr>
        <w:widowControl w:val="0"/>
        <w:ind w:firstLine="567"/>
        <w:jc w:val="both"/>
        <w:rPr>
          <w:sz w:val="20"/>
          <w:szCs w:val="20"/>
        </w:rPr>
      </w:pPr>
      <w:r w:rsidRPr="008C7A74">
        <w:rPr>
          <w:sz w:val="20"/>
          <w:szCs w:val="20"/>
        </w:rPr>
        <w:t>1. Сведения о БЕНЕФИЦИАРЕ</w:t>
      </w:r>
      <w:r w:rsidR="00D94197" w:rsidRPr="008C7A74">
        <w:rPr>
          <w:sz w:val="20"/>
          <w:szCs w:val="20"/>
        </w:rPr>
        <w:t>, ПРИНЦИПАЛЕ,</w:t>
      </w:r>
      <w:r w:rsidR="00D65C0A" w:rsidRPr="008C7A74">
        <w:rPr>
          <w:sz w:val="20"/>
          <w:szCs w:val="20"/>
        </w:rPr>
        <w:t xml:space="preserve"> ДОГОВОРЕ,</w:t>
      </w:r>
      <w:r w:rsidRPr="008C7A74">
        <w:rPr>
          <w:sz w:val="20"/>
          <w:szCs w:val="20"/>
        </w:rPr>
        <w:t xml:space="preserve"> Сумме Гарантии</w:t>
      </w:r>
      <w:r w:rsidR="00D94197" w:rsidRPr="008C7A74">
        <w:rPr>
          <w:sz w:val="20"/>
          <w:szCs w:val="20"/>
        </w:rPr>
        <w:t xml:space="preserve"> </w:t>
      </w:r>
      <w:r w:rsidR="00D65C0A" w:rsidRPr="008C7A74">
        <w:rPr>
          <w:sz w:val="20"/>
          <w:szCs w:val="20"/>
        </w:rPr>
        <w:t xml:space="preserve">и </w:t>
      </w:r>
      <w:r w:rsidR="00D94197" w:rsidRPr="008C7A74">
        <w:rPr>
          <w:sz w:val="20"/>
          <w:szCs w:val="20"/>
        </w:rPr>
        <w:t>Сроке действия Гарантии</w:t>
      </w:r>
      <w:r w:rsidRPr="008C7A74">
        <w:rPr>
          <w:sz w:val="20"/>
          <w:szCs w:val="20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776"/>
        <w:gridCol w:w="7135"/>
      </w:tblGrid>
      <w:tr w:rsidR="00BD175A" w:rsidRPr="008C7A74" w:rsidTr="00693A07">
        <w:tc>
          <w:tcPr>
            <w:tcW w:w="9911" w:type="dxa"/>
            <w:gridSpan w:val="2"/>
          </w:tcPr>
          <w:p w:rsidR="00BD175A" w:rsidRPr="008C7A74" w:rsidRDefault="00BD175A" w:rsidP="00BD17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C7A74">
              <w:rPr>
                <w:b/>
                <w:sz w:val="20"/>
                <w:szCs w:val="20"/>
              </w:rPr>
              <w:t>БЕНЕФИЦИАР</w:t>
            </w:r>
          </w:p>
        </w:tc>
      </w:tr>
      <w:tr w:rsidR="00BD175A" w:rsidRPr="008C7A74" w:rsidTr="00693A07">
        <w:tc>
          <w:tcPr>
            <w:tcW w:w="2776" w:type="dxa"/>
          </w:tcPr>
          <w:p w:rsidR="00BD175A" w:rsidRPr="008C7A74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:rsidR="00BD175A" w:rsidRPr="008C7A74" w:rsidRDefault="003A1410" w:rsidP="007905AE">
            <w:pPr>
              <w:widowControl w:val="0"/>
              <w:jc w:val="both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Наименование государственного заказчика согласно номера закупки"/>
                <w:tag w:val="SP0026"/>
                <w:id w:val="-583998763"/>
                <w:placeholder>
                  <w:docPart w:val="8389CBBB84E64DDEB5D89C7E92D39415"/>
                </w:placeholder>
              </w:sdtPr>
              <w:sdtEndPr/>
              <w:sdtContent>
                <w:r w:rsidR="008C7A74"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Акционерное общество «Коломенский завод»</w:t>
                </w:r>
              </w:sdtContent>
            </w:sdt>
          </w:p>
        </w:tc>
      </w:tr>
      <w:tr w:rsidR="00BD175A" w:rsidRPr="008C7A74" w:rsidTr="00693A07">
        <w:tc>
          <w:tcPr>
            <w:tcW w:w="2776" w:type="dxa"/>
          </w:tcPr>
          <w:p w:rsidR="00BD175A" w:rsidRPr="008C7A74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:rsidR="00BD175A" w:rsidRPr="008C7A74" w:rsidRDefault="003A1410" w:rsidP="007905AE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ИНН государственного заказчика согласно номера закупки на ООС (и"/>
                <w:tag w:val="SP0027"/>
                <w:id w:val="1669056779"/>
                <w:placeholder>
                  <w:docPart w:val="262C347B861F4A19AD0320E117B9850C"/>
                </w:placeholder>
              </w:sdtPr>
              <w:sdtEndPr/>
              <w:sdtContent>
                <w:r w:rsidR="008C7A74"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5022013517</w:t>
                </w:r>
              </w:sdtContent>
            </w:sdt>
          </w:p>
        </w:tc>
      </w:tr>
      <w:tr w:rsidR="00BD175A" w:rsidRPr="008C7A74" w:rsidTr="00693A07">
        <w:tc>
          <w:tcPr>
            <w:tcW w:w="2776" w:type="dxa"/>
          </w:tcPr>
          <w:p w:rsidR="00BD175A" w:rsidRPr="008C7A74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:rsidR="00BD175A" w:rsidRPr="008C7A74" w:rsidRDefault="003A1410" w:rsidP="007905AE">
            <w:pPr>
              <w:widowControl w:val="0"/>
              <w:jc w:val="both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ОГРН государственного заказчика согласно номера закупки на ООС ("/>
                <w:tag w:val="SP0028"/>
                <w:id w:val="-263930653"/>
                <w:placeholder>
                  <w:docPart w:val="5B37E131120C4ECEBDD08187672E01EE"/>
                </w:placeholder>
              </w:sdtPr>
              <w:sdtEndPr/>
              <w:sdtContent>
                <w:r w:rsidR="008C7A74"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1025002737242</w:t>
                </w:r>
              </w:sdtContent>
            </w:sdt>
          </w:p>
        </w:tc>
      </w:tr>
      <w:tr w:rsidR="00BD175A" w:rsidRPr="008C7A74" w:rsidTr="00693A07">
        <w:tc>
          <w:tcPr>
            <w:tcW w:w="2776" w:type="dxa"/>
          </w:tcPr>
          <w:p w:rsidR="00BD175A" w:rsidRPr="008C7A74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sdt>
            <w:sdtPr>
              <w:rPr>
                <w:b/>
                <w:sz w:val="20"/>
                <w:szCs w:val="20"/>
              </w:rPr>
              <w:alias w:val="Адрес регистрации государственного заказчика согласно номера зак"/>
              <w:tag w:val="SP0030"/>
              <w:id w:val="208068868"/>
              <w:placeholder>
                <w:docPart w:val="8317B5638DC54D1BB4F2655483275DC8"/>
              </w:placeholder>
            </w:sdtPr>
            <w:sdtEndPr/>
            <w:sdtContent>
              <w:p w:rsidR="00BD175A" w:rsidRPr="008C7A74" w:rsidRDefault="008C7A74" w:rsidP="008C7A74">
                <w:pPr>
                  <w:keepNext/>
                  <w:widowControl w:val="0"/>
                  <w:spacing w:line="0" w:lineRule="atLeast"/>
                  <w:rPr>
                    <w:b/>
                    <w:sz w:val="20"/>
                    <w:szCs w:val="20"/>
                  </w:rPr>
                </w:pPr>
                <w:r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140408, г. Коломна,</w:t>
                </w:r>
                <w:r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 xml:space="preserve"> </w:t>
                </w:r>
                <w:r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Московской обл</w:t>
                </w:r>
                <w:r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асти</w:t>
                </w:r>
                <w:r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, ул. Партизан, 42</w:t>
                </w:r>
              </w:p>
            </w:sdtContent>
          </w:sdt>
        </w:tc>
      </w:tr>
      <w:tr w:rsidR="00BD175A" w:rsidRPr="008C7A74" w:rsidTr="00693A07">
        <w:tc>
          <w:tcPr>
            <w:tcW w:w="9911" w:type="dxa"/>
            <w:gridSpan w:val="2"/>
          </w:tcPr>
          <w:p w:rsidR="00BD175A" w:rsidRPr="008C7A74" w:rsidRDefault="00BD175A" w:rsidP="008D38C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C7A74">
              <w:rPr>
                <w:b/>
                <w:sz w:val="20"/>
                <w:szCs w:val="20"/>
              </w:rPr>
              <w:t>ПРИНЦИ</w:t>
            </w:r>
            <w:bookmarkStart w:id="0" w:name="_GoBack"/>
            <w:bookmarkEnd w:id="0"/>
            <w:r w:rsidRPr="008C7A74">
              <w:rPr>
                <w:b/>
                <w:sz w:val="20"/>
                <w:szCs w:val="20"/>
              </w:rPr>
              <w:t>ПАЛ</w:t>
            </w:r>
          </w:p>
        </w:tc>
      </w:tr>
      <w:tr w:rsidR="00BD175A" w:rsidRPr="008C7A74" w:rsidTr="00693A07">
        <w:tc>
          <w:tcPr>
            <w:tcW w:w="2776" w:type="dxa"/>
          </w:tcPr>
          <w:p w:rsidR="00BD175A" w:rsidRPr="008C7A74" w:rsidRDefault="00BD175A" w:rsidP="008C7A74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:rsidR="00BD175A" w:rsidRPr="008C7A74" w:rsidRDefault="003A1410" w:rsidP="007905AE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sdt>
              <w:sdtPr>
                <w:rPr>
                  <w:b/>
                  <w:sz w:val="20"/>
                  <w:szCs w:val="20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B6F43B85E6E84771BBA846DAB2E12965"/>
                </w:placeholder>
              </w:sdtPr>
              <w:sdtEndPr/>
              <w:sdtContent>
                <w:r w:rsidR="008C7A74"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Общество с ограниченной ответственностью «КиКГЕОСТРОЙ»</w:t>
                </w:r>
              </w:sdtContent>
            </w:sdt>
          </w:p>
        </w:tc>
      </w:tr>
      <w:tr w:rsidR="00BD175A" w:rsidRPr="008C7A74" w:rsidTr="00693A07">
        <w:tc>
          <w:tcPr>
            <w:tcW w:w="2776" w:type="dxa"/>
          </w:tcPr>
          <w:p w:rsidR="00BD175A" w:rsidRPr="008C7A74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:rsidR="00BD175A" w:rsidRPr="008C7A74" w:rsidRDefault="003A1410" w:rsidP="007905AE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sdt>
              <w:sdtPr>
                <w:rPr>
                  <w:b/>
                  <w:sz w:val="20"/>
                  <w:szCs w:val="20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70A122BC693C42B3BA2806F5A515FB11"/>
                </w:placeholder>
              </w:sdtPr>
              <w:sdtEndPr/>
              <w:sdtContent>
                <w:r w:rsidR="008C7A74"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7709918820</w:t>
                </w:r>
              </w:sdtContent>
            </w:sdt>
          </w:p>
        </w:tc>
      </w:tr>
      <w:tr w:rsidR="00BD175A" w:rsidRPr="008C7A74" w:rsidTr="00693A07">
        <w:tc>
          <w:tcPr>
            <w:tcW w:w="2776" w:type="dxa"/>
          </w:tcPr>
          <w:p w:rsidR="00BD175A" w:rsidRPr="008C7A74" w:rsidRDefault="00BD175A" w:rsidP="008C7A74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:rsidR="00BD175A" w:rsidRPr="008C7A74" w:rsidRDefault="003A1410" w:rsidP="007905AE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sdt>
              <w:sdtPr>
                <w:rPr>
                  <w:sz w:val="20"/>
                  <w:szCs w:val="20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408F0679B5AB4F21BE01FB4F3730C76D"/>
                </w:placeholder>
              </w:sdtPr>
              <w:sdtEndPr/>
              <w:sdtContent>
                <w:r w:rsidR="008C7A74"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1127747247704</w:t>
                </w:r>
              </w:sdtContent>
            </w:sdt>
          </w:p>
        </w:tc>
      </w:tr>
      <w:tr w:rsidR="00BD175A" w:rsidRPr="008C7A74" w:rsidTr="00693A07">
        <w:tc>
          <w:tcPr>
            <w:tcW w:w="2776" w:type="dxa"/>
          </w:tcPr>
          <w:p w:rsidR="00BD175A" w:rsidRPr="008C7A74" w:rsidRDefault="00BD175A" w:rsidP="008C7A74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p w:rsidR="00BD175A" w:rsidRPr="008C7A74" w:rsidRDefault="003A1410" w:rsidP="00394BF7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sdt>
              <w:sdtPr>
                <w:rPr>
                  <w:b/>
                  <w:sz w:val="20"/>
                  <w:szCs w:val="20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EA27D62035074DC98946956611773F22"/>
                </w:placeholder>
              </w:sdtPr>
              <w:sdtEndPr/>
              <w:sdtContent>
                <w:r w:rsidR="008C7A74" w:rsidRPr="008C7A74">
                  <w:rPr>
                    <w:iCs/>
                    <w:noProof/>
                    <w:snapToGrid w:val="0"/>
                    <w:sz w:val="20"/>
                    <w:szCs w:val="20"/>
                  </w:rPr>
                  <w:t>109004, г. Москва, ул. Земляной вал, д.65, кв.59</w:t>
                </w:r>
              </w:sdtContent>
            </w:sdt>
          </w:p>
        </w:tc>
      </w:tr>
      <w:tr w:rsidR="00D65C0A" w:rsidRPr="008C7A74" w:rsidTr="00693A07">
        <w:tc>
          <w:tcPr>
            <w:tcW w:w="9911" w:type="dxa"/>
            <w:gridSpan w:val="2"/>
          </w:tcPr>
          <w:p w:rsidR="00D65C0A" w:rsidRPr="008C7A74" w:rsidRDefault="00D65C0A" w:rsidP="00D65C0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C7A74">
              <w:rPr>
                <w:b/>
                <w:sz w:val="20"/>
                <w:szCs w:val="20"/>
              </w:rPr>
              <w:t>ДОГОВОР</w:t>
            </w:r>
          </w:p>
        </w:tc>
      </w:tr>
      <w:tr w:rsidR="00D65C0A" w:rsidRPr="008C7A74" w:rsidTr="00693A07">
        <w:tc>
          <w:tcPr>
            <w:tcW w:w="2776" w:type="dxa"/>
          </w:tcPr>
          <w:p w:rsidR="00D65C0A" w:rsidRPr="008C7A74" w:rsidRDefault="00D65C0A" w:rsidP="00D65C0A">
            <w:pPr>
              <w:widowControl w:val="0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Наименование, №, дата заключения ДОГОВОРА</w:t>
            </w:r>
          </w:p>
        </w:tc>
        <w:tc>
          <w:tcPr>
            <w:tcW w:w="7135" w:type="dxa"/>
          </w:tcPr>
          <w:p w:rsidR="008C7A74" w:rsidRPr="008C7A74" w:rsidRDefault="00D65C0A" w:rsidP="008C7A74">
            <w:pPr>
              <w:rPr>
                <w:iCs/>
                <w:noProof/>
                <w:snapToGrid w:val="0"/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 xml:space="preserve">Договор </w:t>
            </w:r>
            <w:r w:rsidR="008C7A74" w:rsidRPr="008C7A74">
              <w:rPr>
                <w:iCs/>
                <w:noProof/>
                <w:snapToGrid w:val="0"/>
                <w:sz w:val="20"/>
                <w:szCs w:val="20"/>
              </w:rPr>
              <w:t xml:space="preserve">подряда № 6-КЗ-КИКГС от </w:t>
            </w:r>
            <w:r w:rsidR="008C7A74" w:rsidRPr="008C7A74">
              <w:rPr>
                <w:iCs/>
                <w:noProof/>
                <w:snapToGrid w:val="0"/>
                <w:sz w:val="20"/>
                <w:szCs w:val="20"/>
              </w:rPr>
              <w:t>«</w:t>
            </w:r>
            <w:r w:rsidR="008C7A74" w:rsidRPr="008C7A74">
              <w:rPr>
                <w:iCs/>
                <w:noProof/>
                <w:snapToGrid w:val="0"/>
                <w:sz w:val="20"/>
                <w:szCs w:val="20"/>
              </w:rPr>
              <w:t>24</w:t>
            </w:r>
            <w:r w:rsidR="008C7A74" w:rsidRPr="008C7A74">
              <w:rPr>
                <w:iCs/>
                <w:noProof/>
                <w:snapToGrid w:val="0"/>
                <w:sz w:val="20"/>
                <w:szCs w:val="20"/>
              </w:rPr>
              <w:t>»</w:t>
            </w:r>
            <w:r w:rsidR="008C7A74" w:rsidRPr="008C7A74">
              <w:rPr>
                <w:iCs/>
                <w:noProof/>
                <w:snapToGrid w:val="0"/>
                <w:sz w:val="20"/>
                <w:szCs w:val="20"/>
              </w:rPr>
              <w:t xml:space="preserve"> апреля 2026г.</w:t>
            </w:r>
          </w:p>
          <w:p w:rsidR="00D65C0A" w:rsidRPr="008C7A74" w:rsidRDefault="00D65C0A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  <w:tr w:rsidR="00D65C0A" w:rsidRPr="008C7A74" w:rsidTr="00693A07">
        <w:tc>
          <w:tcPr>
            <w:tcW w:w="2776" w:type="dxa"/>
          </w:tcPr>
          <w:p w:rsidR="00D65C0A" w:rsidRPr="008C7A74" w:rsidRDefault="00D65C0A" w:rsidP="00D65C0A">
            <w:pPr>
              <w:widowControl w:val="0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Предмет ДОГОВОРА</w:t>
            </w:r>
          </w:p>
        </w:tc>
        <w:tc>
          <w:tcPr>
            <w:tcW w:w="7135" w:type="dxa"/>
          </w:tcPr>
          <w:p w:rsidR="008C7A74" w:rsidRPr="008C7A74" w:rsidRDefault="008C7A74" w:rsidP="008C7A74">
            <w:pPr>
              <w:keepNext/>
              <w:widowControl w:val="0"/>
              <w:spacing w:line="0" w:lineRule="atLeast"/>
              <w:rPr>
                <w:iCs/>
                <w:noProof/>
                <w:snapToGrid w:val="0"/>
                <w:sz w:val="20"/>
                <w:szCs w:val="20"/>
              </w:rPr>
            </w:pPr>
            <w:r w:rsidRPr="008C7A74">
              <w:rPr>
                <w:iCs/>
                <w:noProof/>
                <w:snapToGrid w:val="0"/>
                <w:sz w:val="20"/>
                <w:szCs w:val="20"/>
              </w:rPr>
              <w:t>Выполнение работ  по объекту: "Устройство оснований под оборудование", цеха М-10, на территории АО «Коломенский завод», расположенного по адресу: Московская область, г. Коломна, ул. Партизан 42</w:t>
            </w:r>
          </w:p>
          <w:p w:rsidR="00D65C0A" w:rsidRPr="008C7A74" w:rsidRDefault="00D65C0A" w:rsidP="00394BF7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  <w:tr w:rsidR="00D65C0A" w:rsidRPr="008C7A74" w:rsidTr="00693A07">
        <w:tc>
          <w:tcPr>
            <w:tcW w:w="2776" w:type="dxa"/>
          </w:tcPr>
          <w:p w:rsidR="00D65C0A" w:rsidRPr="008C7A74" w:rsidRDefault="00D65C0A" w:rsidP="008C7A74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 xml:space="preserve">Дополнительные соглашения к ДОГОВОРУ </w:t>
            </w:r>
          </w:p>
        </w:tc>
        <w:tc>
          <w:tcPr>
            <w:tcW w:w="7135" w:type="dxa"/>
          </w:tcPr>
          <w:p w:rsidR="008C7A74" w:rsidRPr="008C7A74" w:rsidRDefault="008C7A74" w:rsidP="008C7A74">
            <w:pPr>
              <w:rPr>
                <w:iCs/>
                <w:noProof/>
                <w:snapToGrid w:val="0"/>
                <w:sz w:val="20"/>
                <w:szCs w:val="20"/>
              </w:rPr>
            </w:pPr>
            <w:r w:rsidRPr="008C7A74">
              <w:rPr>
                <w:iCs/>
                <w:noProof/>
                <w:snapToGrid w:val="0"/>
                <w:sz w:val="20"/>
                <w:szCs w:val="20"/>
              </w:rPr>
              <w:t xml:space="preserve">Дополнительное соглашение № 2 от 24 апреля 2026г. </w:t>
            </w:r>
          </w:p>
          <w:p w:rsidR="00D65C0A" w:rsidRPr="008C7A74" w:rsidRDefault="00D65C0A" w:rsidP="00394BF7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  <w:tr w:rsidR="00BD175A" w:rsidRPr="008C7A74" w:rsidTr="00693A07">
        <w:tc>
          <w:tcPr>
            <w:tcW w:w="9911" w:type="dxa"/>
            <w:gridSpan w:val="2"/>
          </w:tcPr>
          <w:p w:rsidR="00BD175A" w:rsidRPr="008C7A74" w:rsidRDefault="00BD175A" w:rsidP="008D38C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C7A74">
              <w:rPr>
                <w:b/>
                <w:sz w:val="20"/>
                <w:szCs w:val="20"/>
              </w:rPr>
              <w:t>Сумма Гарантии</w:t>
            </w:r>
          </w:p>
        </w:tc>
      </w:tr>
      <w:tr w:rsidR="00BD175A" w:rsidRPr="008C7A74" w:rsidTr="00693A07">
        <w:tc>
          <w:tcPr>
            <w:tcW w:w="2776" w:type="dxa"/>
          </w:tcPr>
          <w:p w:rsidR="00BD175A" w:rsidRPr="008C7A74" w:rsidRDefault="00BD175A" w:rsidP="00394BF7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r w:rsidRPr="008C7A74">
              <w:rPr>
                <w:sz w:val="20"/>
                <w:szCs w:val="20"/>
              </w:rPr>
              <w:t>Сумма Гарантии в рублях РФ</w:t>
            </w:r>
          </w:p>
        </w:tc>
        <w:tc>
          <w:tcPr>
            <w:tcW w:w="7135" w:type="dxa"/>
          </w:tcPr>
          <w:p w:rsidR="00BD175A" w:rsidRPr="008C7A74" w:rsidRDefault="008C7A74" w:rsidP="008C7A74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r w:rsidRPr="008C7A74">
              <w:rPr>
                <w:iCs/>
                <w:noProof/>
                <w:snapToGrid w:val="0"/>
                <w:sz w:val="20"/>
                <w:szCs w:val="20"/>
              </w:rPr>
              <w:t>120 912 510,34 руб</w:t>
            </w:r>
            <w:r w:rsidRPr="008C7A74">
              <w:rPr>
                <w:iCs/>
                <w:noProof/>
                <w:snapToGrid w:val="0"/>
                <w:sz w:val="20"/>
                <w:szCs w:val="20"/>
              </w:rPr>
              <w:t>лей</w:t>
            </w:r>
            <w:r w:rsidRPr="008C7A74">
              <w:rPr>
                <w:iCs/>
                <w:noProof/>
                <w:snapToGrid w:val="0"/>
                <w:sz w:val="20"/>
                <w:szCs w:val="20"/>
              </w:rPr>
              <w:t xml:space="preserve"> (Сто двадцать миллионов девятьсот двенадцать тысяч пятьсот десять рублей 34 копейки)</w:t>
            </w:r>
          </w:p>
        </w:tc>
      </w:tr>
      <w:tr w:rsidR="00D94197" w:rsidRPr="008C7A74" w:rsidTr="00693A07">
        <w:tc>
          <w:tcPr>
            <w:tcW w:w="9911" w:type="dxa"/>
            <w:gridSpan w:val="2"/>
          </w:tcPr>
          <w:p w:rsidR="00D94197" w:rsidRPr="008C7A74" w:rsidRDefault="00D94197" w:rsidP="00D94197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8C7A74">
              <w:rPr>
                <w:b/>
                <w:sz w:val="20"/>
                <w:szCs w:val="20"/>
              </w:rPr>
              <w:t>Срок действия Гарантии</w:t>
            </w:r>
          </w:p>
        </w:tc>
      </w:tr>
      <w:tr w:rsidR="00D94197" w:rsidRPr="008C7A74" w:rsidTr="00693A07">
        <w:tc>
          <w:tcPr>
            <w:tcW w:w="2776" w:type="dxa"/>
          </w:tcPr>
          <w:p w:rsidR="00D94197" w:rsidRPr="008C7A74" w:rsidRDefault="00D94197" w:rsidP="00D94197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>Срок действия Гарантии</w:t>
            </w:r>
          </w:p>
          <w:p w:rsidR="00D94197" w:rsidRPr="008C7A74" w:rsidRDefault="00D94197" w:rsidP="00394B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35" w:type="dxa"/>
          </w:tcPr>
          <w:p w:rsidR="00D94197" w:rsidRPr="008C7A74" w:rsidRDefault="00D94197" w:rsidP="008C7A74">
            <w:pPr>
              <w:widowControl w:val="0"/>
              <w:jc w:val="both"/>
              <w:rPr>
                <w:sz w:val="20"/>
                <w:szCs w:val="20"/>
              </w:rPr>
            </w:pPr>
            <w:r w:rsidRPr="008C7A74">
              <w:rPr>
                <w:sz w:val="20"/>
                <w:szCs w:val="20"/>
              </w:rPr>
              <w:t xml:space="preserve">Гарантия вступает в силу с </w:t>
            </w:r>
            <w:sdt>
              <w:sdtPr>
                <w:rPr>
                  <w:sz w:val="20"/>
                  <w:szCs w:val="20"/>
                </w:rPr>
                <w:alias w:val="Гарантия вступает в силу с"/>
                <w:tag w:val="LP0065"/>
                <w:id w:val="1029459845"/>
                <w:placeholder>
                  <w:docPart w:val="2FE54982A5D244A79640A181CA53F132"/>
                </w:placeholder>
              </w:sdtPr>
              <w:sdtEndPr/>
              <w:sdtContent>
                <w:r w:rsidRPr="008C7A74">
                  <w:rPr>
                    <w:b/>
                    <w:sz w:val="20"/>
                    <w:szCs w:val="20"/>
                  </w:rPr>
                  <w:t>«</w:t>
                </w:r>
                <w:r w:rsidR="008C7A74" w:rsidRPr="008C7A74">
                  <w:rPr>
                    <w:b/>
                    <w:sz w:val="20"/>
                    <w:szCs w:val="20"/>
                  </w:rPr>
                  <w:t>04</w:t>
                </w:r>
                <w:r w:rsidRPr="008C7A74">
                  <w:rPr>
                    <w:b/>
                    <w:sz w:val="20"/>
                    <w:szCs w:val="20"/>
                  </w:rPr>
                  <w:t xml:space="preserve">» </w:t>
                </w:r>
                <w:r w:rsidR="008C7A74" w:rsidRPr="008C7A74">
                  <w:rPr>
                    <w:b/>
                    <w:sz w:val="20"/>
                    <w:szCs w:val="20"/>
                  </w:rPr>
                  <w:t>июня</w:t>
                </w:r>
                <w:r w:rsidRPr="008C7A74">
                  <w:rPr>
                    <w:b/>
                    <w:sz w:val="20"/>
                    <w:szCs w:val="20"/>
                  </w:rPr>
                  <w:t xml:space="preserve"> 20</w:t>
                </w:r>
                <w:r w:rsidR="008C7A74" w:rsidRPr="008C7A74">
                  <w:rPr>
                    <w:b/>
                    <w:sz w:val="20"/>
                    <w:szCs w:val="20"/>
                  </w:rPr>
                  <w:t>26</w:t>
                </w:r>
                <w:r w:rsidRPr="008C7A74">
                  <w:rPr>
                    <w:b/>
                    <w:sz w:val="20"/>
                    <w:szCs w:val="20"/>
                  </w:rPr>
                  <w:t xml:space="preserve"> года</w:t>
                </w:r>
              </w:sdtContent>
            </w:sdt>
            <w:r w:rsidRPr="008C7A74">
              <w:rPr>
                <w:sz w:val="20"/>
                <w:szCs w:val="20"/>
              </w:rPr>
              <w:t xml:space="preserve"> и действует по </w:t>
            </w:r>
            <w:sdt>
              <w:sdtPr>
                <w:rPr>
                  <w:b/>
                  <w:sz w:val="20"/>
                  <w:szCs w:val="20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2FE54982A5D244A79640A181CA53F132"/>
                </w:placeholder>
              </w:sdtPr>
              <w:sdtEndPr/>
              <w:sdtContent>
                <w:r w:rsidRPr="008C7A74">
                  <w:rPr>
                    <w:b/>
                    <w:sz w:val="20"/>
                    <w:szCs w:val="20"/>
                  </w:rPr>
                  <w:t>«</w:t>
                </w:r>
                <w:r w:rsidR="008C7A74" w:rsidRPr="008C7A74">
                  <w:rPr>
                    <w:b/>
                    <w:sz w:val="20"/>
                    <w:szCs w:val="20"/>
                  </w:rPr>
                  <w:t>25</w:t>
                </w:r>
                <w:r w:rsidRPr="008C7A74">
                  <w:rPr>
                    <w:b/>
                    <w:sz w:val="20"/>
                    <w:szCs w:val="20"/>
                  </w:rPr>
                  <w:t xml:space="preserve">» </w:t>
                </w:r>
                <w:r w:rsidR="008C7A74" w:rsidRPr="008C7A74">
                  <w:rPr>
                    <w:b/>
                    <w:sz w:val="20"/>
                    <w:szCs w:val="20"/>
                  </w:rPr>
                  <w:t xml:space="preserve">февраля </w:t>
                </w:r>
                <w:r w:rsidRPr="008C7A74">
                  <w:rPr>
                    <w:b/>
                    <w:sz w:val="20"/>
                    <w:szCs w:val="20"/>
                  </w:rPr>
                  <w:t>20</w:t>
                </w:r>
                <w:r w:rsidR="008C7A74" w:rsidRPr="008C7A74">
                  <w:rPr>
                    <w:b/>
                    <w:sz w:val="20"/>
                    <w:szCs w:val="20"/>
                  </w:rPr>
                  <w:t>27</w:t>
                </w:r>
              </w:sdtContent>
            </w:sdt>
            <w:r w:rsidRPr="008C7A74">
              <w:rPr>
                <w:b/>
                <w:sz w:val="20"/>
                <w:szCs w:val="20"/>
              </w:rPr>
              <w:t xml:space="preserve"> года</w:t>
            </w:r>
            <w:r w:rsidRPr="008C7A74">
              <w:rPr>
                <w:sz w:val="20"/>
                <w:szCs w:val="20"/>
              </w:rPr>
              <w:t xml:space="preserve"> включительно.</w:t>
            </w:r>
          </w:p>
        </w:tc>
      </w:tr>
    </w:tbl>
    <w:p w:rsidR="00E4049B" w:rsidRPr="008C7A74" w:rsidRDefault="004C0948" w:rsidP="00655267">
      <w:pPr>
        <w:ind w:firstLine="540"/>
        <w:jc w:val="both"/>
        <w:rPr>
          <w:sz w:val="20"/>
          <w:szCs w:val="20"/>
        </w:rPr>
      </w:pPr>
      <w:r w:rsidRPr="008C7A74">
        <w:rPr>
          <w:sz w:val="20"/>
          <w:szCs w:val="20"/>
        </w:rPr>
        <w:t>2</w:t>
      </w:r>
      <w:r w:rsidR="00655267" w:rsidRPr="008C7A74">
        <w:rPr>
          <w:sz w:val="20"/>
          <w:szCs w:val="20"/>
        </w:rPr>
        <w:t xml:space="preserve">. </w:t>
      </w:r>
      <w:r w:rsidR="00A32AFC" w:rsidRPr="008C7A74">
        <w:rPr>
          <w:sz w:val="20"/>
          <w:szCs w:val="20"/>
        </w:rPr>
        <w:t>Гарантия является безотзывной.</w:t>
      </w:r>
    </w:p>
    <w:p w:rsidR="00655267" w:rsidRPr="008C7A74" w:rsidRDefault="008C7A74" w:rsidP="008C7A74">
      <w:pPr>
        <w:jc w:val="both"/>
        <w:rPr>
          <w:sz w:val="20"/>
          <w:szCs w:val="20"/>
        </w:rPr>
      </w:pPr>
      <w:r w:rsidRPr="008C7A74">
        <w:rPr>
          <w:sz w:val="20"/>
          <w:szCs w:val="20"/>
        </w:rPr>
        <w:t xml:space="preserve">          </w:t>
      </w:r>
      <w:r w:rsidR="00E4049B" w:rsidRPr="008C7A74">
        <w:rPr>
          <w:b/>
          <w:sz w:val="20"/>
          <w:szCs w:val="20"/>
        </w:rPr>
        <w:t>3.</w:t>
      </w:r>
      <w:r w:rsidR="00E4049B" w:rsidRPr="008C7A74">
        <w:rPr>
          <w:sz w:val="20"/>
          <w:szCs w:val="20"/>
        </w:rPr>
        <w:t xml:space="preserve"> </w:t>
      </w:r>
      <w:r w:rsidR="00A32AFC" w:rsidRPr="008C7A74">
        <w:rPr>
          <w:sz w:val="20"/>
          <w:szCs w:val="20"/>
        </w:rPr>
        <w:t>Обстоятельствами, при наступлении которых ГАРАНТОМ выплачивается БЕНЕФИЦИАРУ Сумма Гарантии и (или) ее часть, являются неисполнение и (или) ненадлежащее исполнение ПРИНЦИПАЛОМ своих обязательств по возврату авансового платежа по ДОГОВОРУ.</w:t>
      </w:r>
    </w:p>
    <w:p w:rsidR="00F11B40" w:rsidRPr="008C7A74" w:rsidRDefault="00F11B40" w:rsidP="00F11B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8C7A74">
        <w:rPr>
          <w:sz w:val="20"/>
          <w:szCs w:val="20"/>
        </w:rPr>
        <w:t>БЕНЕФИЦИАР вправе представить ГАРАНТУ письменное требование об уплате Суммы Гарантии или ее части в случае ненадлежащего исполнения или неисполнения ПРИНЦИПАЛОМ обязательств, обеспеченных ГАРАНТИЕЙ (далее – Требование платежа по Гарантии или Требование).</w:t>
      </w:r>
    </w:p>
    <w:p w:rsidR="00321FB5" w:rsidRPr="008C7A74" w:rsidRDefault="00284F6D" w:rsidP="0065526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8C7A74">
        <w:rPr>
          <w:sz w:val="20"/>
          <w:szCs w:val="20"/>
        </w:rPr>
        <w:t>4</w:t>
      </w:r>
      <w:r w:rsidR="00321FB5" w:rsidRPr="008C7A74">
        <w:rPr>
          <w:sz w:val="20"/>
          <w:szCs w:val="20"/>
        </w:rPr>
        <w:t>. Требование платежа по Гарантии должно содержать обстоятельства, наступление которых влечет выплату по Гарантии</w:t>
      </w:r>
      <w:r w:rsidR="00655267" w:rsidRPr="008C7A74">
        <w:rPr>
          <w:sz w:val="20"/>
          <w:szCs w:val="20"/>
        </w:rPr>
        <w:t>, а также конкретные нарушения ПРИНЦИПАЛОМ обязательств, в обеспечение которых выдана Гарантия</w:t>
      </w:r>
      <w:r w:rsidR="00321FB5" w:rsidRPr="008C7A74">
        <w:rPr>
          <w:sz w:val="20"/>
          <w:szCs w:val="20"/>
        </w:rPr>
        <w:t>.</w:t>
      </w:r>
    </w:p>
    <w:p w:rsidR="00F92775" w:rsidRPr="008C7A74" w:rsidRDefault="00F92775" w:rsidP="006D26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8C7A74">
        <w:rPr>
          <w:sz w:val="20"/>
          <w:szCs w:val="20"/>
        </w:rPr>
        <w:t xml:space="preserve">К указанному </w:t>
      </w:r>
      <w:r w:rsidR="00321FB5" w:rsidRPr="008C7A74">
        <w:rPr>
          <w:sz w:val="20"/>
          <w:szCs w:val="20"/>
        </w:rPr>
        <w:t>Т</w:t>
      </w:r>
      <w:r w:rsidRPr="008C7A74">
        <w:rPr>
          <w:sz w:val="20"/>
          <w:szCs w:val="20"/>
        </w:rPr>
        <w:t>ребованию должны быть приложены следующие документы:</w:t>
      </w:r>
    </w:p>
    <w:p w:rsidR="00802C5F" w:rsidRPr="008C7A74" w:rsidRDefault="000570AD" w:rsidP="00802C5F">
      <w:pPr>
        <w:ind w:firstLine="540"/>
        <w:jc w:val="both"/>
        <w:rPr>
          <w:color w:val="000000"/>
          <w:sz w:val="20"/>
          <w:szCs w:val="20"/>
          <w:shd w:val="clear" w:color="auto" w:fill="FFFFFF"/>
        </w:rPr>
      </w:pPr>
      <w:r w:rsidRPr="008C7A74">
        <w:rPr>
          <w:color w:val="000000"/>
          <w:sz w:val="20"/>
          <w:szCs w:val="20"/>
          <w:shd w:val="clear" w:color="auto" w:fill="FFFFFF"/>
        </w:rPr>
        <w:t>- ДОГОВОР – заверенная БЕНЕФИЦИАРОМ копия;</w:t>
      </w:r>
    </w:p>
    <w:p w:rsidR="007B47C3" w:rsidRPr="008C7A74" w:rsidRDefault="007B47C3" w:rsidP="007B47C3">
      <w:pPr>
        <w:ind w:firstLine="540"/>
        <w:jc w:val="both"/>
        <w:rPr>
          <w:color w:val="000000"/>
          <w:sz w:val="20"/>
          <w:szCs w:val="20"/>
          <w:shd w:val="clear" w:color="auto" w:fill="FFFFFF"/>
        </w:rPr>
      </w:pPr>
      <w:r w:rsidRPr="008C7A74">
        <w:rPr>
          <w:color w:val="000000"/>
          <w:sz w:val="20"/>
          <w:szCs w:val="20"/>
          <w:shd w:val="clear" w:color="auto" w:fill="FFFFFF"/>
        </w:rPr>
        <w:lastRenderedPageBreak/>
        <w:t xml:space="preserve">- </w:t>
      </w:r>
      <w:r w:rsidR="008C7A74" w:rsidRPr="008C7A74">
        <w:rPr>
          <w:color w:val="000000"/>
          <w:sz w:val="20"/>
          <w:szCs w:val="20"/>
          <w:shd w:val="clear" w:color="auto" w:fill="FFFFFF"/>
        </w:rPr>
        <w:t xml:space="preserve">   </w:t>
      </w:r>
      <w:r w:rsidRPr="008C7A74">
        <w:rPr>
          <w:color w:val="000000"/>
          <w:sz w:val="20"/>
          <w:szCs w:val="20"/>
          <w:shd w:val="clear" w:color="auto" w:fill="FFFFFF"/>
        </w:rPr>
        <w:t>расчет суммы, включаемой в требование по Гарантии - оригинал;</w:t>
      </w:r>
    </w:p>
    <w:p w:rsidR="005D0D06" w:rsidRPr="008C7A74" w:rsidRDefault="005D0D06" w:rsidP="005D0D06">
      <w:pPr>
        <w:ind w:firstLine="540"/>
        <w:jc w:val="both"/>
        <w:rPr>
          <w:color w:val="000000"/>
          <w:sz w:val="20"/>
          <w:szCs w:val="20"/>
          <w:shd w:val="clear" w:color="auto" w:fill="FFFFFF"/>
        </w:rPr>
      </w:pPr>
      <w:r w:rsidRPr="008C7A74">
        <w:rPr>
          <w:color w:val="000000"/>
          <w:sz w:val="20"/>
          <w:szCs w:val="20"/>
          <w:shd w:val="clear" w:color="auto" w:fill="FFFFFF"/>
        </w:rPr>
        <w:t>- претензия БЕНЕФИЦИАРА ПРИНЦИПАЛУ, направленная не ранее</w:t>
      </w:r>
      <w:r w:rsidR="00E53614" w:rsidRPr="008C7A74">
        <w:rPr>
          <w:color w:val="000000"/>
          <w:sz w:val="20"/>
          <w:szCs w:val="20"/>
          <w:shd w:val="clear" w:color="auto" w:fill="FFFFFF"/>
        </w:rPr>
        <w:t xml:space="preserve"> даты исполнения обязательств П</w:t>
      </w:r>
      <w:r w:rsidRPr="008C7A74">
        <w:rPr>
          <w:color w:val="000000"/>
          <w:sz w:val="20"/>
          <w:szCs w:val="20"/>
          <w:shd w:val="clear" w:color="auto" w:fill="FFFFFF"/>
        </w:rPr>
        <w:t>РИНЦИПАЛА по ДОГОВОРУ с отметкой, подтверждающей на</w:t>
      </w:r>
      <w:r w:rsidR="002F018C" w:rsidRPr="008C7A74">
        <w:rPr>
          <w:color w:val="000000"/>
          <w:sz w:val="20"/>
          <w:szCs w:val="20"/>
          <w:shd w:val="clear" w:color="auto" w:fill="FFFFFF"/>
        </w:rPr>
        <w:t>правление претензии ПРИНЦИПАЛУ - заверенная БЕНЕФИЦИАРОМ копия</w:t>
      </w:r>
      <w:r w:rsidRPr="008C7A74">
        <w:rPr>
          <w:color w:val="000000"/>
          <w:sz w:val="20"/>
          <w:szCs w:val="20"/>
          <w:shd w:val="clear" w:color="auto" w:fill="FFFFFF"/>
        </w:rPr>
        <w:t>;</w:t>
      </w:r>
    </w:p>
    <w:p w:rsidR="005D0D06" w:rsidRPr="008C7A74" w:rsidRDefault="005D0D06" w:rsidP="005D0D06">
      <w:pPr>
        <w:ind w:firstLine="540"/>
        <w:jc w:val="both"/>
        <w:rPr>
          <w:color w:val="000000"/>
          <w:sz w:val="20"/>
          <w:szCs w:val="20"/>
          <w:shd w:val="clear" w:color="auto" w:fill="FFFFFF"/>
        </w:rPr>
      </w:pPr>
      <w:r w:rsidRPr="008C7A74">
        <w:rPr>
          <w:color w:val="000000"/>
          <w:sz w:val="20"/>
          <w:szCs w:val="20"/>
          <w:shd w:val="clear" w:color="auto" w:fill="FFFFFF"/>
        </w:rPr>
        <w:t>- ответ ПРИНЦИПАЛА на претензию БЕНЕФИЦИАРА, содержащий отказ ПРИНЦИПАЛА от выполнения обеспечиваемых гарантией обязательств - заверенная БЕНЕФИЦИАРОМ копия (при наличии ответа) либо истечение срока на ответ, указанный в претензии БЕНЕФИЦИАРА;</w:t>
      </w:r>
    </w:p>
    <w:p w:rsidR="004C0948" w:rsidRPr="008C7A74" w:rsidRDefault="005D0D06" w:rsidP="005D0D06">
      <w:pPr>
        <w:ind w:firstLine="540"/>
        <w:jc w:val="both"/>
        <w:rPr>
          <w:color w:val="000000"/>
          <w:sz w:val="20"/>
          <w:szCs w:val="20"/>
          <w:shd w:val="clear" w:color="auto" w:fill="FFFFFF"/>
        </w:rPr>
      </w:pPr>
      <w:r w:rsidRPr="008C7A74">
        <w:rPr>
          <w:color w:val="000000"/>
          <w:sz w:val="20"/>
          <w:szCs w:val="20"/>
          <w:shd w:val="clear" w:color="auto" w:fill="FFFFFF"/>
        </w:rPr>
        <w:t xml:space="preserve">- платежное поручение, подтверждающее перечисление БЕНЕФИЦИАРОМ аванса ПРИНЦИПАЛУ по ДОГОВОРУ, с отметкой банка БЕНЕФИЦИАРА </w:t>
      </w:r>
      <w:r w:rsidR="00F80B9F" w:rsidRPr="008C7A74">
        <w:rPr>
          <w:color w:val="000000"/>
          <w:sz w:val="20"/>
          <w:szCs w:val="20"/>
          <w:shd w:val="clear" w:color="auto" w:fill="FFFFFF"/>
        </w:rPr>
        <w:t>-</w:t>
      </w:r>
      <w:r w:rsidRPr="008C7A74">
        <w:rPr>
          <w:color w:val="000000"/>
          <w:sz w:val="20"/>
          <w:szCs w:val="20"/>
          <w:shd w:val="clear" w:color="auto" w:fill="FFFFFF"/>
        </w:rPr>
        <w:t>заверенная БЕНЕФИЦИАРОМ копия;</w:t>
      </w:r>
    </w:p>
    <w:p w:rsidR="00EB0FC9" w:rsidRPr="008C7A74" w:rsidRDefault="003E04B0" w:rsidP="007C48F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  <w:shd w:val="clear" w:color="auto" w:fill="FFFFFF"/>
        </w:rPr>
      </w:pPr>
      <w:r w:rsidRPr="008C7A74">
        <w:rPr>
          <w:color w:val="000000"/>
          <w:sz w:val="20"/>
          <w:szCs w:val="20"/>
          <w:shd w:val="clear" w:color="auto" w:fill="FFFFFF"/>
        </w:rPr>
        <w:t>- документ, подтверждающий полномочия единоличного исполнительного органа (или иного уполномоченного лица), подписавшего требование по Гарантии (решение об избрании, приказ о назначении, доверенность) – заверенная БЕНЕФИЦИАРОМ копия.</w:t>
      </w:r>
    </w:p>
    <w:p w:rsidR="00700F18" w:rsidRPr="008C7A74" w:rsidRDefault="008C7A74" w:rsidP="00700F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8C7A74">
        <w:rPr>
          <w:i/>
          <w:color w:val="0000FF"/>
          <w:sz w:val="20"/>
          <w:szCs w:val="20"/>
        </w:rPr>
        <w:t xml:space="preserve"> </w:t>
      </w:r>
      <w:r w:rsidR="00284F6D" w:rsidRPr="008C7A74">
        <w:rPr>
          <w:sz w:val="20"/>
          <w:szCs w:val="20"/>
        </w:rPr>
        <w:t>5</w:t>
      </w:r>
      <w:r w:rsidR="00655267" w:rsidRPr="008C7A74">
        <w:rPr>
          <w:sz w:val="20"/>
          <w:szCs w:val="20"/>
        </w:rPr>
        <w:t xml:space="preserve">. Требование платежа по Гарантии должно быть </w:t>
      </w:r>
      <w:r w:rsidR="00F8741E" w:rsidRPr="008C7A74">
        <w:rPr>
          <w:sz w:val="20"/>
          <w:szCs w:val="20"/>
        </w:rPr>
        <w:t>получено ГАРАНТОМ</w:t>
      </w:r>
      <w:r w:rsidR="00655267" w:rsidRPr="008C7A74">
        <w:rPr>
          <w:sz w:val="20"/>
          <w:szCs w:val="20"/>
        </w:rPr>
        <w:t xml:space="preserve"> в письменной форме с приложением указанных в </w:t>
      </w:r>
      <w:r w:rsidR="00F8741E" w:rsidRPr="008C7A74">
        <w:rPr>
          <w:sz w:val="20"/>
          <w:szCs w:val="20"/>
        </w:rPr>
        <w:t xml:space="preserve">пункте </w:t>
      </w:r>
      <w:r w:rsidR="00284F6D" w:rsidRPr="008C7A74">
        <w:rPr>
          <w:sz w:val="20"/>
          <w:szCs w:val="20"/>
        </w:rPr>
        <w:t>4</w:t>
      </w:r>
      <w:r w:rsidR="00E4049B" w:rsidRPr="008C7A74">
        <w:rPr>
          <w:sz w:val="20"/>
          <w:szCs w:val="20"/>
        </w:rPr>
        <w:t xml:space="preserve"> </w:t>
      </w:r>
      <w:r w:rsidR="00655267" w:rsidRPr="008C7A74">
        <w:rPr>
          <w:sz w:val="20"/>
          <w:szCs w:val="20"/>
        </w:rPr>
        <w:t xml:space="preserve">Гарантии документов </w:t>
      </w:r>
      <w:r w:rsidR="0039777A" w:rsidRPr="008C7A74">
        <w:rPr>
          <w:sz w:val="20"/>
          <w:szCs w:val="20"/>
        </w:rPr>
        <w:t xml:space="preserve">заказным письмом с уведомлением о вручении по адресу: </w:t>
      </w:r>
      <w:r w:rsidR="00A3189D" w:rsidRPr="008C7A74">
        <w:rPr>
          <w:b/>
          <w:bCs/>
          <w:sz w:val="20"/>
          <w:szCs w:val="20"/>
        </w:rPr>
        <w:t xml:space="preserve">156000, Костромская обл., г. Кострома, </w:t>
      </w:r>
      <w:proofErr w:type="spellStart"/>
      <w:r w:rsidR="00A3189D" w:rsidRPr="008C7A74">
        <w:rPr>
          <w:b/>
          <w:bCs/>
          <w:sz w:val="20"/>
          <w:szCs w:val="20"/>
        </w:rPr>
        <w:t>пр-кт</w:t>
      </w:r>
      <w:proofErr w:type="spellEnd"/>
      <w:r w:rsidR="00A3189D" w:rsidRPr="008C7A74">
        <w:rPr>
          <w:b/>
          <w:bCs/>
          <w:sz w:val="20"/>
          <w:szCs w:val="20"/>
        </w:rPr>
        <w:t xml:space="preserve"> Текстильщиков, д. 46 либо 123100, г. Москва, Краснопресненская набережная, д.14, стр.1.</w:t>
      </w:r>
    </w:p>
    <w:p w:rsidR="00782B9D" w:rsidRPr="008C7A74" w:rsidRDefault="00284F6D" w:rsidP="00782B9D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8C7A74">
        <w:rPr>
          <w:rStyle w:val="FontStyle14"/>
          <w:b w:val="0"/>
          <w:sz w:val="20"/>
          <w:szCs w:val="20"/>
        </w:rPr>
        <w:t>6</w:t>
      </w:r>
      <w:r w:rsidR="00782B9D" w:rsidRPr="008C7A74">
        <w:rPr>
          <w:rStyle w:val="FontStyle14"/>
          <w:b w:val="0"/>
          <w:sz w:val="20"/>
          <w:szCs w:val="20"/>
        </w:rPr>
        <w:t xml:space="preserve">. Требование платежа по Гарантии </w:t>
      </w:r>
      <w:r w:rsidR="00782B9D" w:rsidRPr="008C7A74">
        <w:rPr>
          <w:rStyle w:val="FontStyle13"/>
          <w:sz w:val="20"/>
          <w:szCs w:val="20"/>
        </w:rPr>
        <w:t xml:space="preserve">должно быть </w:t>
      </w:r>
      <w:r w:rsidR="00F8741E" w:rsidRPr="008C7A74">
        <w:rPr>
          <w:rStyle w:val="FontStyle13"/>
          <w:sz w:val="20"/>
          <w:szCs w:val="20"/>
        </w:rPr>
        <w:t>получено</w:t>
      </w:r>
      <w:r w:rsidR="00782B9D" w:rsidRPr="008C7A74">
        <w:rPr>
          <w:rStyle w:val="FontStyle13"/>
          <w:b/>
          <w:sz w:val="20"/>
          <w:szCs w:val="20"/>
        </w:rPr>
        <w:t xml:space="preserve"> </w:t>
      </w:r>
      <w:r w:rsidR="00F8741E" w:rsidRPr="008C7A74">
        <w:rPr>
          <w:rStyle w:val="FontStyle14"/>
          <w:b w:val="0"/>
          <w:sz w:val="20"/>
          <w:szCs w:val="20"/>
        </w:rPr>
        <w:t>ГАРАНТОМ</w:t>
      </w:r>
      <w:r w:rsidR="00782B9D" w:rsidRPr="008C7A74">
        <w:rPr>
          <w:rStyle w:val="FontStyle14"/>
          <w:b w:val="0"/>
          <w:sz w:val="20"/>
          <w:szCs w:val="20"/>
        </w:rPr>
        <w:t xml:space="preserve"> </w:t>
      </w:r>
      <w:r w:rsidR="00782B9D" w:rsidRPr="008C7A74">
        <w:rPr>
          <w:rStyle w:val="FontStyle13"/>
          <w:sz w:val="20"/>
          <w:szCs w:val="20"/>
        </w:rPr>
        <w:t xml:space="preserve">до истечения срока действия </w:t>
      </w:r>
      <w:r w:rsidR="00782B9D" w:rsidRPr="008C7A74">
        <w:rPr>
          <w:rStyle w:val="FontStyle14"/>
          <w:b w:val="0"/>
          <w:sz w:val="20"/>
          <w:szCs w:val="20"/>
        </w:rPr>
        <w:t>Гарантии.</w:t>
      </w:r>
      <w:r w:rsidR="00F8741E" w:rsidRPr="008C7A74">
        <w:rPr>
          <w:rStyle w:val="FontStyle14"/>
          <w:b w:val="0"/>
          <w:sz w:val="20"/>
          <w:szCs w:val="20"/>
        </w:rPr>
        <w:t xml:space="preserve"> </w:t>
      </w:r>
    </w:p>
    <w:p w:rsidR="00B27B3C" w:rsidRPr="008C7A74" w:rsidRDefault="00284F6D" w:rsidP="00B27B3C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8C7A74">
        <w:rPr>
          <w:rStyle w:val="FontStyle14"/>
          <w:b w:val="0"/>
          <w:sz w:val="20"/>
          <w:szCs w:val="20"/>
        </w:rPr>
        <w:t>7</w:t>
      </w:r>
      <w:r w:rsidR="00B27B3C" w:rsidRPr="008C7A74">
        <w:rPr>
          <w:rStyle w:val="FontStyle14"/>
          <w:b w:val="0"/>
          <w:sz w:val="20"/>
          <w:szCs w:val="20"/>
        </w:rPr>
        <w:t xml:space="preserve">. Уплатой Суммы Гарантии безусловно ограничиваются все обязательства ГАРАНТА перед БЕНЕФИЦИАРОМ по настоящей Гарантии. </w:t>
      </w:r>
    </w:p>
    <w:p w:rsidR="00B27B3C" w:rsidRPr="008C7A74" w:rsidRDefault="00B27B3C" w:rsidP="00B27B3C">
      <w:pPr>
        <w:widowControl w:val="0"/>
        <w:shd w:val="clear" w:color="auto" w:fill="FFFFFF"/>
        <w:ind w:firstLine="567"/>
        <w:jc w:val="both"/>
        <w:rPr>
          <w:b/>
          <w:sz w:val="20"/>
          <w:szCs w:val="20"/>
        </w:rPr>
      </w:pPr>
      <w:r w:rsidRPr="008C7A74">
        <w:rPr>
          <w:rStyle w:val="FontStyle14"/>
          <w:b w:val="0"/>
          <w:sz w:val="20"/>
          <w:szCs w:val="20"/>
        </w:rPr>
        <w:t>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:rsidR="00782B9D" w:rsidRPr="008C7A74" w:rsidRDefault="00284F6D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8C7A74">
        <w:rPr>
          <w:sz w:val="20"/>
          <w:szCs w:val="20"/>
        </w:rPr>
        <w:t>8</w:t>
      </w:r>
      <w:r w:rsidR="003E5BFF" w:rsidRPr="008C7A74">
        <w:rPr>
          <w:sz w:val="20"/>
          <w:szCs w:val="20"/>
        </w:rPr>
        <w:t xml:space="preserve">. </w:t>
      </w:r>
      <w:r w:rsidR="00782B9D" w:rsidRPr="008C7A74">
        <w:rPr>
          <w:sz w:val="20"/>
          <w:szCs w:val="20"/>
        </w:rPr>
        <w:t>ГАРАНТ в течение 5 (Пяти) рабочих дней со дня получения Требования платежа по Гарантии обязан удовлетворить Требование БЕНЕФИЦИАРА либо направить БЕНЕФИЦИАРУ письменный отказ.</w:t>
      </w:r>
    </w:p>
    <w:p w:rsidR="00782B9D" w:rsidRPr="008C7A74" w:rsidRDefault="00782B9D" w:rsidP="00782B9D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8C7A74">
        <w:rPr>
          <w:sz w:val="20"/>
          <w:szCs w:val="20"/>
        </w:rPr>
        <w:t xml:space="preserve">ГАРАНТ отказывает БЕНЕФИЦИАРУ в удовлетворении его Требования, если это Требование или приложенные к нему документы не соответствуют условиям Гарантии либо </w:t>
      </w:r>
      <w:r w:rsidR="00B27B3C" w:rsidRPr="008C7A74">
        <w:rPr>
          <w:sz w:val="20"/>
          <w:szCs w:val="20"/>
        </w:rPr>
        <w:t xml:space="preserve">получены </w:t>
      </w:r>
      <w:r w:rsidRPr="008C7A74">
        <w:rPr>
          <w:sz w:val="20"/>
          <w:szCs w:val="20"/>
        </w:rPr>
        <w:t>ГАРАНТ</w:t>
      </w:r>
      <w:r w:rsidR="00B27B3C" w:rsidRPr="008C7A74">
        <w:rPr>
          <w:sz w:val="20"/>
          <w:szCs w:val="20"/>
        </w:rPr>
        <w:t>ОМ</w:t>
      </w:r>
      <w:r w:rsidRPr="008C7A74">
        <w:rPr>
          <w:sz w:val="20"/>
          <w:szCs w:val="20"/>
        </w:rPr>
        <w:t xml:space="preserve"> по окончании срока действия Гарантии. </w:t>
      </w:r>
    </w:p>
    <w:p w:rsidR="008D38CC" w:rsidRPr="008C7A74" w:rsidRDefault="00284F6D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8C7A74">
        <w:rPr>
          <w:sz w:val="20"/>
          <w:szCs w:val="20"/>
        </w:rPr>
        <w:t>9</w:t>
      </w:r>
      <w:r w:rsidR="003E5BFF" w:rsidRPr="008C7A74">
        <w:rPr>
          <w:sz w:val="20"/>
          <w:szCs w:val="20"/>
        </w:rPr>
        <w:t xml:space="preserve">. </w:t>
      </w:r>
      <w:r w:rsidR="0044121D" w:rsidRPr="008C7A74">
        <w:rPr>
          <w:sz w:val="20"/>
          <w:szCs w:val="20"/>
        </w:rPr>
        <w:t>Ответственность Г</w:t>
      </w:r>
      <w:r w:rsidR="008A513B" w:rsidRPr="008C7A74">
        <w:rPr>
          <w:sz w:val="20"/>
          <w:szCs w:val="20"/>
        </w:rPr>
        <w:t>АРАНТА</w:t>
      </w:r>
      <w:r w:rsidR="0044121D" w:rsidRPr="008C7A74">
        <w:rPr>
          <w:sz w:val="20"/>
          <w:szCs w:val="20"/>
        </w:rPr>
        <w:t xml:space="preserve"> ограничивается </w:t>
      </w:r>
      <w:r w:rsidR="00782B9D" w:rsidRPr="008C7A74">
        <w:rPr>
          <w:sz w:val="20"/>
          <w:szCs w:val="20"/>
        </w:rPr>
        <w:t>С</w:t>
      </w:r>
      <w:r w:rsidR="0044121D" w:rsidRPr="008C7A74">
        <w:rPr>
          <w:sz w:val="20"/>
          <w:szCs w:val="20"/>
        </w:rPr>
        <w:t>уммой Гарантии.</w:t>
      </w:r>
    </w:p>
    <w:p w:rsidR="00572501" w:rsidRPr="008C7A74" w:rsidRDefault="00284F6D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8C7A74">
        <w:rPr>
          <w:sz w:val="20"/>
          <w:szCs w:val="20"/>
        </w:rPr>
        <w:t>10</w:t>
      </w:r>
      <w:r w:rsidR="00572501" w:rsidRPr="008C7A74">
        <w:rPr>
          <w:sz w:val="20"/>
          <w:szCs w:val="20"/>
        </w:rPr>
        <w:t>. 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</w:t>
      </w:r>
    </w:p>
    <w:p w:rsidR="008B4C87" w:rsidRPr="008C7A74" w:rsidRDefault="00E4049B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8C7A74">
        <w:rPr>
          <w:sz w:val="20"/>
          <w:szCs w:val="20"/>
        </w:rPr>
        <w:t>1</w:t>
      </w:r>
      <w:r w:rsidR="00284F6D" w:rsidRPr="008C7A74">
        <w:rPr>
          <w:sz w:val="20"/>
          <w:szCs w:val="20"/>
        </w:rPr>
        <w:t>1</w:t>
      </w:r>
      <w:r w:rsidR="003E5BFF" w:rsidRPr="008C7A74">
        <w:rPr>
          <w:sz w:val="20"/>
          <w:szCs w:val="20"/>
        </w:rPr>
        <w:t xml:space="preserve">. </w:t>
      </w:r>
      <w:r w:rsidR="004A788C" w:rsidRPr="008C7A74">
        <w:rPr>
          <w:sz w:val="20"/>
          <w:szCs w:val="20"/>
        </w:rPr>
        <w:t>БЕНЕ</w:t>
      </w:r>
      <w:r w:rsidR="008B4C87" w:rsidRPr="008C7A74">
        <w:rPr>
          <w:sz w:val="20"/>
          <w:szCs w:val="20"/>
        </w:rPr>
        <w:t xml:space="preserve">ФИЦИАР </w:t>
      </w:r>
      <w:r w:rsidR="00F8741E" w:rsidRPr="008C7A74">
        <w:rPr>
          <w:sz w:val="20"/>
          <w:szCs w:val="20"/>
        </w:rPr>
        <w:t xml:space="preserve">не вправе </w:t>
      </w:r>
      <w:r w:rsidR="008B4C87" w:rsidRPr="008C7A74">
        <w:rPr>
          <w:sz w:val="20"/>
          <w:szCs w:val="20"/>
        </w:rPr>
        <w:t>переда</w:t>
      </w:r>
      <w:r w:rsidR="00D930EB" w:rsidRPr="008C7A74">
        <w:rPr>
          <w:sz w:val="20"/>
          <w:szCs w:val="20"/>
        </w:rPr>
        <w:t>ва</w:t>
      </w:r>
      <w:r w:rsidR="008B4C87" w:rsidRPr="008C7A74">
        <w:rPr>
          <w:sz w:val="20"/>
          <w:szCs w:val="20"/>
        </w:rPr>
        <w:t xml:space="preserve">ть права требования по </w:t>
      </w:r>
      <w:r w:rsidR="003E5BFF" w:rsidRPr="008C7A74">
        <w:rPr>
          <w:sz w:val="20"/>
          <w:szCs w:val="20"/>
        </w:rPr>
        <w:t>Гарантии</w:t>
      </w:r>
      <w:r w:rsidR="008B4C87" w:rsidRPr="008C7A74">
        <w:rPr>
          <w:sz w:val="20"/>
          <w:szCs w:val="20"/>
        </w:rPr>
        <w:t xml:space="preserve"> </w:t>
      </w:r>
      <w:r w:rsidR="00F8741E" w:rsidRPr="008C7A74">
        <w:rPr>
          <w:sz w:val="20"/>
          <w:szCs w:val="20"/>
        </w:rPr>
        <w:t>третьему лицу без предварительного письменного согласия ГАРАНТА</w:t>
      </w:r>
      <w:r w:rsidR="008B4C87" w:rsidRPr="008C7A74">
        <w:rPr>
          <w:sz w:val="20"/>
          <w:szCs w:val="20"/>
        </w:rPr>
        <w:t>.</w:t>
      </w:r>
    </w:p>
    <w:p w:rsidR="00972EC8" w:rsidRPr="008C7A74" w:rsidRDefault="00E4049B" w:rsidP="006D2684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8C7A74">
        <w:rPr>
          <w:bCs/>
          <w:sz w:val="20"/>
          <w:szCs w:val="20"/>
        </w:rPr>
        <w:t>1</w:t>
      </w:r>
      <w:r w:rsidR="00284F6D" w:rsidRPr="008C7A74">
        <w:rPr>
          <w:bCs/>
          <w:sz w:val="20"/>
          <w:szCs w:val="20"/>
        </w:rPr>
        <w:t>2</w:t>
      </w:r>
      <w:r w:rsidR="003E5BFF" w:rsidRPr="008C7A74">
        <w:rPr>
          <w:bCs/>
          <w:sz w:val="20"/>
          <w:szCs w:val="20"/>
        </w:rPr>
        <w:t xml:space="preserve">. </w:t>
      </w:r>
      <w:r w:rsidR="00F8741E" w:rsidRPr="008C7A74">
        <w:rPr>
          <w:bCs/>
          <w:sz w:val="20"/>
          <w:szCs w:val="20"/>
        </w:rPr>
        <w:t>Моментом исполнения</w:t>
      </w:r>
      <w:r w:rsidR="00972EC8" w:rsidRPr="008C7A74">
        <w:rPr>
          <w:bCs/>
          <w:sz w:val="20"/>
          <w:szCs w:val="20"/>
        </w:rPr>
        <w:t xml:space="preserve"> обя</w:t>
      </w:r>
      <w:r w:rsidR="00C608D9" w:rsidRPr="008C7A74">
        <w:rPr>
          <w:bCs/>
          <w:sz w:val="20"/>
          <w:szCs w:val="20"/>
        </w:rPr>
        <w:t>зательств ГАРАНТА по Г</w:t>
      </w:r>
      <w:r w:rsidR="00972EC8" w:rsidRPr="008C7A74">
        <w:rPr>
          <w:bCs/>
          <w:sz w:val="20"/>
          <w:szCs w:val="20"/>
        </w:rPr>
        <w:t xml:space="preserve">арантии является </w:t>
      </w:r>
      <w:r w:rsidR="00572501" w:rsidRPr="008C7A74">
        <w:rPr>
          <w:bCs/>
          <w:sz w:val="20"/>
          <w:szCs w:val="20"/>
        </w:rPr>
        <w:t xml:space="preserve">зачисление </w:t>
      </w:r>
      <w:r w:rsidR="00972EC8" w:rsidRPr="008C7A74">
        <w:rPr>
          <w:bCs/>
          <w:sz w:val="20"/>
          <w:szCs w:val="20"/>
        </w:rPr>
        <w:t xml:space="preserve">денежных </w:t>
      </w:r>
      <w:r w:rsidR="00572501" w:rsidRPr="008C7A74">
        <w:rPr>
          <w:bCs/>
          <w:sz w:val="20"/>
          <w:szCs w:val="20"/>
        </w:rPr>
        <w:t>средств на корреспондентский счет банка</w:t>
      </w:r>
      <w:r w:rsidR="00F8741E" w:rsidRPr="008C7A74">
        <w:rPr>
          <w:bCs/>
          <w:sz w:val="20"/>
          <w:szCs w:val="20"/>
        </w:rPr>
        <w:t xml:space="preserve"> БЕНЕФИЦИАРА</w:t>
      </w:r>
      <w:r w:rsidR="00972EC8" w:rsidRPr="008C7A74">
        <w:rPr>
          <w:bCs/>
          <w:sz w:val="20"/>
          <w:szCs w:val="20"/>
        </w:rPr>
        <w:t>.</w:t>
      </w:r>
    </w:p>
    <w:p w:rsidR="00521AA2" w:rsidRPr="008C7A74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8C7A74">
        <w:rPr>
          <w:sz w:val="20"/>
          <w:szCs w:val="20"/>
        </w:rPr>
        <w:t>1</w:t>
      </w:r>
      <w:r w:rsidR="00284F6D" w:rsidRPr="008C7A74">
        <w:rPr>
          <w:sz w:val="20"/>
          <w:szCs w:val="20"/>
        </w:rPr>
        <w:t>3</w:t>
      </w:r>
      <w:r w:rsidR="00521AA2" w:rsidRPr="008C7A74">
        <w:rPr>
          <w:sz w:val="20"/>
          <w:szCs w:val="20"/>
        </w:rPr>
        <w:t xml:space="preserve">. </w:t>
      </w:r>
      <w:r w:rsidR="00521AA2" w:rsidRPr="008C7A74">
        <w:rPr>
          <w:bCs/>
          <w:sz w:val="20"/>
          <w:szCs w:val="20"/>
        </w:rPr>
        <w:t>Обязательства ГАРАНТА перед БЕНЕФИЦИАРОМ по Гарантии прекращаются:</w:t>
      </w:r>
    </w:p>
    <w:p w:rsidR="00521AA2" w:rsidRPr="008C7A74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8C7A74">
        <w:rPr>
          <w:bCs/>
          <w:sz w:val="20"/>
          <w:szCs w:val="20"/>
        </w:rPr>
        <w:t>1</w:t>
      </w:r>
      <w:r w:rsidR="00284F6D" w:rsidRPr="008C7A74">
        <w:rPr>
          <w:bCs/>
          <w:sz w:val="20"/>
          <w:szCs w:val="20"/>
        </w:rPr>
        <w:t>3</w:t>
      </w:r>
      <w:r w:rsidR="00521AA2" w:rsidRPr="008C7A74">
        <w:rPr>
          <w:bCs/>
          <w:sz w:val="20"/>
          <w:szCs w:val="20"/>
        </w:rPr>
        <w:t>.1. уплатой БЕНЕФИЦИАРУ суммы, на которую выдана Гарантия;</w:t>
      </w:r>
    </w:p>
    <w:p w:rsidR="00521AA2" w:rsidRPr="008C7A74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8C7A74">
        <w:rPr>
          <w:bCs/>
          <w:sz w:val="20"/>
          <w:szCs w:val="20"/>
        </w:rPr>
        <w:t>1</w:t>
      </w:r>
      <w:r w:rsidR="00284F6D" w:rsidRPr="008C7A74">
        <w:rPr>
          <w:bCs/>
          <w:sz w:val="20"/>
          <w:szCs w:val="20"/>
        </w:rPr>
        <w:t>3</w:t>
      </w:r>
      <w:r w:rsidR="00521AA2" w:rsidRPr="008C7A74">
        <w:rPr>
          <w:bCs/>
          <w:sz w:val="20"/>
          <w:szCs w:val="20"/>
        </w:rPr>
        <w:t>.2. окончанием определенного в Гарантии срока, на который она выдана;</w:t>
      </w:r>
    </w:p>
    <w:p w:rsidR="00521AA2" w:rsidRPr="008C7A74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8C7A74">
        <w:rPr>
          <w:bCs/>
          <w:sz w:val="20"/>
          <w:szCs w:val="20"/>
        </w:rPr>
        <w:t>1</w:t>
      </w:r>
      <w:r w:rsidR="00284F6D" w:rsidRPr="008C7A74">
        <w:rPr>
          <w:bCs/>
          <w:sz w:val="20"/>
          <w:szCs w:val="20"/>
        </w:rPr>
        <w:t>3</w:t>
      </w:r>
      <w:r w:rsidR="00521AA2" w:rsidRPr="008C7A74">
        <w:rPr>
          <w:bCs/>
          <w:sz w:val="20"/>
          <w:szCs w:val="20"/>
        </w:rPr>
        <w:t>.3. вследствие отказа БЕНЕФИЦИАРА от своих прав по Гарантии;</w:t>
      </w:r>
    </w:p>
    <w:p w:rsidR="00521AA2" w:rsidRPr="008C7A74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8C7A74">
        <w:rPr>
          <w:bCs/>
          <w:sz w:val="20"/>
          <w:szCs w:val="20"/>
        </w:rPr>
        <w:t>1</w:t>
      </w:r>
      <w:r w:rsidR="00284F6D" w:rsidRPr="008C7A74">
        <w:rPr>
          <w:bCs/>
          <w:sz w:val="20"/>
          <w:szCs w:val="20"/>
        </w:rPr>
        <w:t>3</w:t>
      </w:r>
      <w:r w:rsidR="00521AA2" w:rsidRPr="008C7A74">
        <w:rPr>
          <w:bCs/>
          <w:sz w:val="20"/>
          <w:szCs w:val="20"/>
        </w:rPr>
        <w:t>.4.  по соглашению ГАРАНТА с БЕНЕФИЦИАРОМ о прекращении этих обязательств.</w:t>
      </w:r>
    </w:p>
    <w:p w:rsidR="00050B6E" w:rsidRPr="008C7A74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8C7A74">
        <w:rPr>
          <w:bCs/>
          <w:sz w:val="20"/>
          <w:szCs w:val="20"/>
        </w:rPr>
        <w:t>1</w:t>
      </w:r>
      <w:r w:rsidR="00284F6D" w:rsidRPr="008C7A74">
        <w:rPr>
          <w:bCs/>
          <w:sz w:val="20"/>
          <w:szCs w:val="20"/>
        </w:rPr>
        <w:t>4</w:t>
      </w:r>
      <w:r w:rsidR="00050B6E" w:rsidRPr="008C7A74">
        <w:rPr>
          <w:bCs/>
          <w:sz w:val="20"/>
          <w:szCs w:val="20"/>
        </w:rPr>
        <w:t xml:space="preserve">. </w:t>
      </w:r>
      <w:r w:rsidR="003252E3" w:rsidRPr="008C7A74">
        <w:rPr>
          <w:bCs/>
          <w:sz w:val="20"/>
          <w:szCs w:val="20"/>
        </w:rPr>
        <w:t>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действия.</w:t>
      </w:r>
    </w:p>
    <w:p w:rsidR="003E1D47" w:rsidRPr="008C7A74" w:rsidRDefault="00E4049B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8C7A74">
        <w:rPr>
          <w:bCs/>
          <w:sz w:val="20"/>
          <w:szCs w:val="20"/>
        </w:rPr>
        <w:t>1</w:t>
      </w:r>
      <w:r w:rsidR="00284F6D" w:rsidRPr="008C7A74">
        <w:rPr>
          <w:bCs/>
          <w:sz w:val="20"/>
          <w:szCs w:val="20"/>
        </w:rPr>
        <w:t>5</w:t>
      </w:r>
      <w:r w:rsidR="00521AA2" w:rsidRPr="008C7A74">
        <w:rPr>
          <w:bCs/>
          <w:sz w:val="20"/>
          <w:szCs w:val="20"/>
        </w:rPr>
        <w:t xml:space="preserve">. </w:t>
      </w:r>
      <w:r w:rsidR="000865BB" w:rsidRPr="008C7A74">
        <w:rPr>
          <w:sz w:val="20"/>
          <w:szCs w:val="20"/>
        </w:rPr>
        <w:t xml:space="preserve">Гарантия регулируется законодательством Российской Федерации. </w:t>
      </w:r>
      <w:r w:rsidR="00B277A8" w:rsidRPr="008C7A74">
        <w:rPr>
          <w:bCs/>
          <w:sz w:val="20"/>
          <w:szCs w:val="20"/>
        </w:rPr>
        <w:t>Споры, возникающие в связи с исполнением обязательств по</w:t>
      </w:r>
      <w:r w:rsidR="001C19A0" w:rsidRPr="008C7A74">
        <w:rPr>
          <w:bCs/>
          <w:sz w:val="20"/>
          <w:szCs w:val="20"/>
        </w:rPr>
        <w:t xml:space="preserve"> </w:t>
      </w:r>
      <w:r w:rsidR="00154771" w:rsidRPr="008C7A74">
        <w:rPr>
          <w:bCs/>
          <w:sz w:val="20"/>
          <w:szCs w:val="20"/>
        </w:rPr>
        <w:t>Г</w:t>
      </w:r>
      <w:r w:rsidR="00B277A8" w:rsidRPr="008C7A74">
        <w:rPr>
          <w:bCs/>
          <w:sz w:val="20"/>
          <w:szCs w:val="20"/>
        </w:rPr>
        <w:t>арантии, подлежат рассмотрению в Арбитражном суде города Москвы.</w:t>
      </w:r>
    </w:p>
    <w:p w:rsidR="003252E3" w:rsidRPr="008C7A74" w:rsidRDefault="00284F6D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8C7A74">
        <w:rPr>
          <w:bCs/>
          <w:sz w:val="20"/>
          <w:szCs w:val="20"/>
        </w:rPr>
        <w:t>16</w:t>
      </w:r>
      <w:r w:rsidR="003252E3" w:rsidRPr="008C7A74">
        <w:rPr>
          <w:bCs/>
          <w:sz w:val="20"/>
          <w:szCs w:val="20"/>
        </w:rPr>
        <w:t xml:space="preserve">. </w:t>
      </w:r>
      <w:r w:rsidR="00C31AA1" w:rsidRPr="008C7A74">
        <w:rPr>
          <w:bCs/>
          <w:sz w:val="20"/>
          <w:szCs w:val="20"/>
        </w:rPr>
        <w:t xml:space="preserve">ГАРАНТ </w:t>
      </w:r>
      <w:r w:rsidR="003252E3" w:rsidRPr="008C7A74">
        <w:rPr>
          <w:bCs/>
          <w:sz w:val="20"/>
          <w:szCs w:val="20"/>
        </w:rPr>
        <w:t xml:space="preserve">передает сведения о </w:t>
      </w:r>
      <w:r w:rsidR="00C31AA1" w:rsidRPr="008C7A74">
        <w:rPr>
          <w:bCs/>
          <w:sz w:val="20"/>
          <w:szCs w:val="20"/>
        </w:rPr>
        <w:t>ПРИНЦИПАЛЕ</w:t>
      </w:r>
      <w:r w:rsidR="003252E3" w:rsidRPr="008C7A74">
        <w:rPr>
          <w:bCs/>
          <w:sz w:val="20"/>
          <w:szCs w:val="20"/>
        </w:rPr>
        <w:t>, определенные федеральным законом «О кредитных историях» от 30.12.2004 №218-ФЗ, в бюро кредитных историй.</w:t>
      </w:r>
    </w:p>
    <w:p w:rsidR="00AC4720" w:rsidRPr="008C7A74" w:rsidRDefault="00AC4720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:rsidR="00261626" w:rsidRPr="008C7A74" w:rsidRDefault="00261626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:rsidR="00054DF2" w:rsidRPr="008C7A74" w:rsidRDefault="00C608D9" w:rsidP="00054DF2">
      <w:pPr>
        <w:pStyle w:val="23"/>
        <w:jc w:val="both"/>
        <w:rPr>
          <w:b/>
          <w:sz w:val="20"/>
          <w:szCs w:val="20"/>
        </w:rPr>
      </w:pPr>
      <w:r w:rsidRPr="008C7A74">
        <w:rPr>
          <w:b/>
          <w:sz w:val="20"/>
          <w:szCs w:val="20"/>
        </w:rPr>
        <w:t>_______________________________________</w:t>
      </w:r>
      <w:r w:rsidR="00054DF2" w:rsidRPr="008C7A74">
        <w:rPr>
          <w:b/>
          <w:sz w:val="20"/>
          <w:szCs w:val="20"/>
        </w:rPr>
        <w:t xml:space="preserve">  / _________</w:t>
      </w:r>
      <w:r w:rsidRPr="008C7A74">
        <w:rPr>
          <w:b/>
          <w:sz w:val="20"/>
          <w:szCs w:val="20"/>
        </w:rPr>
        <w:t>____</w:t>
      </w:r>
      <w:r w:rsidR="00054DF2" w:rsidRPr="008C7A74">
        <w:rPr>
          <w:b/>
          <w:sz w:val="20"/>
          <w:szCs w:val="20"/>
        </w:rPr>
        <w:t xml:space="preserve"> /</w:t>
      </w:r>
      <w:r w:rsidRPr="008C7A74">
        <w:rPr>
          <w:b/>
          <w:sz w:val="20"/>
          <w:szCs w:val="20"/>
        </w:rPr>
        <w:t>____________________________</w:t>
      </w:r>
    </w:p>
    <w:p w:rsidR="00054DF2" w:rsidRPr="008C7A74" w:rsidRDefault="00C608D9" w:rsidP="00054DF2">
      <w:pPr>
        <w:pStyle w:val="23"/>
        <w:jc w:val="both"/>
        <w:rPr>
          <w:b/>
          <w:sz w:val="20"/>
          <w:szCs w:val="20"/>
        </w:rPr>
      </w:pPr>
      <w:r w:rsidRPr="008C7A74">
        <w:rPr>
          <w:b/>
          <w:sz w:val="20"/>
          <w:szCs w:val="20"/>
        </w:rPr>
        <w:t xml:space="preserve">          </w:t>
      </w:r>
      <w:r w:rsidR="00054DF2" w:rsidRPr="008C7A74">
        <w:rPr>
          <w:b/>
          <w:sz w:val="20"/>
          <w:szCs w:val="20"/>
        </w:rPr>
        <w:t>(должность уполномоченного лица)</w:t>
      </w:r>
      <w:r w:rsidR="00054DF2" w:rsidRPr="008C7A74">
        <w:rPr>
          <w:b/>
          <w:sz w:val="20"/>
          <w:szCs w:val="20"/>
        </w:rPr>
        <w:tab/>
        <w:t xml:space="preserve"> </w:t>
      </w:r>
      <w:r w:rsidR="00745A51" w:rsidRPr="008C7A74">
        <w:rPr>
          <w:b/>
          <w:sz w:val="20"/>
          <w:szCs w:val="20"/>
        </w:rPr>
        <w:t xml:space="preserve">  </w:t>
      </w:r>
      <w:proofErr w:type="gramStart"/>
      <w:r w:rsidR="00745A51" w:rsidRPr="008C7A74">
        <w:rPr>
          <w:b/>
          <w:sz w:val="20"/>
          <w:szCs w:val="20"/>
        </w:rPr>
        <w:t xml:space="preserve">  </w:t>
      </w:r>
      <w:r w:rsidRPr="008C7A74">
        <w:rPr>
          <w:b/>
          <w:sz w:val="20"/>
          <w:szCs w:val="20"/>
        </w:rPr>
        <w:t xml:space="preserve"> </w:t>
      </w:r>
      <w:r w:rsidR="00054DF2" w:rsidRPr="008C7A74">
        <w:rPr>
          <w:b/>
          <w:sz w:val="20"/>
          <w:szCs w:val="20"/>
        </w:rPr>
        <w:t>(</w:t>
      </w:r>
      <w:proofErr w:type="gramEnd"/>
      <w:r w:rsidR="00054DF2" w:rsidRPr="008C7A74">
        <w:rPr>
          <w:b/>
          <w:sz w:val="20"/>
          <w:szCs w:val="20"/>
        </w:rPr>
        <w:t>подпись)</w:t>
      </w:r>
      <w:r w:rsidR="00054DF2" w:rsidRPr="008C7A74">
        <w:rPr>
          <w:b/>
          <w:sz w:val="20"/>
          <w:szCs w:val="20"/>
        </w:rPr>
        <w:tab/>
      </w:r>
      <w:r w:rsidR="00054DF2" w:rsidRPr="008C7A74">
        <w:rPr>
          <w:b/>
          <w:sz w:val="20"/>
          <w:szCs w:val="20"/>
        </w:rPr>
        <w:tab/>
      </w:r>
      <w:r w:rsidR="00054DF2" w:rsidRPr="008C7A74">
        <w:rPr>
          <w:b/>
          <w:sz w:val="20"/>
          <w:szCs w:val="20"/>
        </w:rPr>
        <w:tab/>
        <w:t>Ф.И.О.</w:t>
      </w:r>
    </w:p>
    <w:p w:rsidR="00FF1625" w:rsidRPr="008C7A74" w:rsidRDefault="00FF1625" w:rsidP="00054DF2">
      <w:pPr>
        <w:pStyle w:val="23"/>
        <w:jc w:val="both"/>
        <w:rPr>
          <w:sz w:val="20"/>
          <w:szCs w:val="20"/>
        </w:rPr>
      </w:pPr>
    </w:p>
    <w:p w:rsidR="00FF1625" w:rsidRPr="008C7A74" w:rsidRDefault="00FF1625" w:rsidP="00AC4720">
      <w:pPr>
        <w:pStyle w:val="23"/>
        <w:ind w:left="3540" w:firstLine="708"/>
        <w:jc w:val="both"/>
        <w:rPr>
          <w:b/>
          <w:sz w:val="20"/>
          <w:szCs w:val="20"/>
        </w:rPr>
      </w:pPr>
      <w:r w:rsidRPr="008C7A74">
        <w:rPr>
          <w:b/>
          <w:sz w:val="20"/>
          <w:szCs w:val="20"/>
        </w:rPr>
        <w:t>М.П.</w:t>
      </w:r>
    </w:p>
    <w:sectPr w:rsidR="00FF1625" w:rsidRPr="008C7A74" w:rsidSect="00F901AB">
      <w:footerReference w:type="default" r:id="rId8"/>
      <w:type w:val="continuous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410" w:rsidRDefault="003A1410" w:rsidP="008B4C87">
      <w:r>
        <w:separator/>
      </w:r>
    </w:p>
  </w:endnote>
  <w:endnote w:type="continuationSeparator" w:id="0">
    <w:p w:rsidR="003A1410" w:rsidRDefault="003A1410" w:rsidP="008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87" w:rsidRPr="00037E7C" w:rsidRDefault="008B4C87" w:rsidP="00863432">
    <w:pPr>
      <w:pStyle w:val="a9"/>
      <w:jc w:val="right"/>
      <w:rPr>
        <w:sz w:val="20"/>
        <w:szCs w:val="20"/>
        <w:lang w:val="en-US"/>
      </w:rPr>
    </w:pPr>
    <w:r w:rsidRPr="00037E7C">
      <w:rPr>
        <w:sz w:val="20"/>
        <w:szCs w:val="20"/>
      </w:rPr>
      <w:fldChar w:fldCharType="begin"/>
    </w:r>
    <w:r w:rsidRPr="00037E7C">
      <w:rPr>
        <w:sz w:val="20"/>
        <w:szCs w:val="20"/>
      </w:rPr>
      <w:instrText>PAGE   \* MERGEFORMAT</w:instrText>
    </w:r>
    <w:r w:rsidRPr="00037E7C">
      <w:rPr>
        <w:sz w:val="20"/>
        <w:szCs w:val="20"/>
      </w:rPr>
      <w:fldChar w:fldCharType="separate"/>
    </w:r>
    <w:r w:rsidR="008C7A74">
      <w:rPr>
        <w:noProof/>
        <w:sz w:val="20"/>
        <w:szCs w:val="20"/>
      </w:rPr>
      <w:t>2</w:t>
    </w:r>
    <w:r w:rsidRPr="00037E7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410" w:rsidRDefault="003A1410" w:rsidP="008B4C87">
      <w:r>
        <w:separator/>
      </w:r>
    </w:p>
  </w:footnote>
  <w:footnote w:type="continuationSeparator" w:id="0">
    <w:p w:rsidR="003A1410" w:rsidRDefault="003A1410" w:rsidP="008B4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426E4"/>
    <w:multiLevelType w:val="hybridMultilevel"/>
    <w:tmpl w:val="93489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B5"/>
    <w:rsid w:val="00000A92"/>
    <w:rsid w:val="00003D2B"/>
    <w:rsid w:val="000132AD"/>
    <w:rsid w:val="00021710"/>
    <w:rsid w:val="00037E7C"/>
    <w:rsid w:val="00040108"/>
    <w:rsid w:val="00042ACC"/>
    <w:rsid w:val="00043DC6"/>
    <w:rsid w:val="00050B6E"/>
    <w:rsid w:val="00054DF2"/>
    <w:rsid w:val="000570AD"/>
    <w:rsid w:val="00063824"/>
    <w:rsid w:val="00065C55"/>
    <w:rsid w:val="000833D6"/>
    <w:rsid w:val="000865BB"/>
    <w:rsid w:val="00091431"/>
    <w:rsid w:val="00091958"/>
    <w:rsid w:val="00093CFB"/>
    <w:rsid w:val="000A2A65"/>
    <w:rsid w:val="000A4473"/>
    <w:rsid w:val="000B1EFF"/>
    <w:rsid w:val="000B7982"/>
    <w:rsid w:val="000B7B87"/>
    <w:rsid w:val="000C229C"/>
    <w:rsid w:val="000C4762"/>
    <w:rsid w:val="000C7822"/>
    <w:rsid w:val="000D1853"/>
    <w:rsid w:val="000D345D"/>
    <w:rsid w:val="000D6386"/>
    <w:rsid w:val="000E4E05"/>
    <w:rsid w:val="000E61B1"/>
    <w:rsid w:val="000E6265"/>
    <w:rsid w:val="000F4A16"/>
    <w:rsid w:val="000F7056"/>
    <w:rsid w:val="00101362"/>
    <w:rsid w:val="0010522F"/>
    <w:rsid w:val="001076D3"/>
    <w:rsid w:val="00110466"/>
    <w:rsid w:val="001230FD"/>
    <w:rsid w:val="00125E9A"/>
    <w:rsid w:val="00130511"/>
    <w:rsid w:val="00136197"/>
    <w:rsid w:val="00140E1D"/>
    <w:rsid w:val="00154771"/>
    <w:rsid w:val="00154A34"/>
    <w:rsid w:val="00154BC7"/>
    <w:rsid w:val="00155C51"/>
    <w:rsid w:val="00160ABE"/>
    <w:rsid w:val="00161F38"/>
    <w:rsid w:val="00165FE1"/>
    <w:rsid w:val="00167634"/>
    <w:rsid w:val="00173047"/>
    <w:rsid w:val="00177DD6"/>
    <w:rsid w:val="00181AA3"/>
    <w:rsid w:val="00183A94"/>
    <w:rsid w:val="001874CD"/>
    <w:rsid w:val="00187A8E"/>
    <w:rsid w:val="00194307"/>
    <w:rsid w:val="001A353E"/>
    <w:rsid w:val="001A3DFC"/>
    <w:rsid w:val="001B2D11"/>
    <w:rsid w:val="001B72AF"/>
    <w:rsid w:val="001C19A0"/>
    <w:rsid w:val="001C5F89"/>
    <w:rsid w:val="001D0CAE"/>
    <w:rsid w:val="001D219F"/>
    <w:rsid w:val="001E05CA"/>
    <w:rsid w:val="001E6553"/>
    <w:rsid w:val="001E69B3"/>
    <w:rsid w:val="001E69B7"/>
    <w:rsid w:val="001F2208"/>
    <w:rsid w:val="001F383A"/>
    <w:rsid w:val="001F39B1"/>
    <w:rsid w:val="001F666A"/>
    <w:rsid w:val="00200AC8"/>
    <w:rsid w:val="0020168E"/>
    <w:rsid w:val="00212AAC"/>
    <w:rsid w:val="00220001"/>
    <w:rsid w:val="00227EF0"/>
    <w:rsid w:val="00233610"/>
    <w:rsid w:val="0023763B"/>
    <w:rsid w:val="00242BE3"/>
    <w:rsid w:val="00251898"/>
    <w:rsid w:val="00253E91"/>
    <w:rsid w:val="002561DB"/>
    <w:rsid w:val="00261583"/>
    <w:rsid w:val="00261626"/>
    <w:rsid w:val="0026217C"/>
    <w:rsid w:val="00264F2B"/>
    <w:rsid w:val="00274224"/>
    <w:rsid w:val="00277486"/>
    <w:rsid w:val="00283014"/>
    <w:rsid w:val="00284F6D"/>
    <w:rsid w:val="002926CC"/>
    <w:rsid w:val="00296A00"/>
    <w:rsid w:val="00296D2B"/>
    <w:rsid w:val="002A03B3"/>
    <w:rsid w:val="002A16A9"/>
    <w:rsid w:val="002B0B46"/>
    <w:rsid w:val="002B16A6"/>
    <w:rsid w:val="002B5D5A"/>
    <w:rsid w:val="002B7849"/>
    <w:rsid w:val="002C1126"/>
    <w:rsid w:val="002C24D4"/>
    <w:rsid w:val="002D1271"/>
    <w:rsid w:val="002D4B31"/>
    <w:rsid w:val="002D6052"/>
    <w:rsid w:val="002E4F7A"/>
    <w:rsid w:val="002F018C"/>
    <w:rsid w:val="002F03FF"/>
    <w:rsid w:val="002F15F5"/>
    <w:rsid w:val="00304090"/>
    <w:rsid w:val="003113E5"/>
    <w:rsid w:val="00311DC5"/>
    <w:rsid w:val="00313382"/>
    <w:rsid w:val="00321FB5"/>
    <w:rsid w:val="003252E3"/>
    <w:rsid w:val="00335ED9"/>
    <w:rsid w:val="00336490"/>
    <w:rsid w:val="00340AD4"/>
    <w:rsid w:val="00341C64"/>
    <w:rsid w:val="00341FFB"/>
    <w:rsid w:val="003465BA"/>
    <w:rsid w:val="0034702A"/>
    <w:rsid w:val="003532E7"/>
    <w:rsid w:val="00354F99"/>
    <w:rsid w:val="00357F0F"/>
    <w:rsid w:val="0036266F"/>
    <w:rsid w:val="00366AF8"/>
    <w:rsid w:val="00366FC4"/>
    <w:rsid w:val="00372C4E"/>
    <w:rsid w:val="00387DD2"/>
    <w:rsid w:val="00390665"/>
    <w:rsid w:val="0039777A"/>
    <w:rsid w:val="003A0446"/>
    <w:rsid w:val="003A1410"/>
    <w:rsid w:val="003B0BA3"/>
    <w:rsid w:val="003B2048"/>
    <w:rsid w:val="003B34FD"/>
    <w:rsid w:val="003B4E9B"/>
    <w:rsid w:val="003B5604"/>
    <w:rsid w:val="003B66AF"/>
    <w:rsid w:val="003C669E"/>
    <w:rsid w:val="003D1061"/>
    <w:rsid w:val="003D17FC"/>
    <w:rsid w:val="003D1A44"/>
    <w:rsid w:val="003E03B4"/>
    <w:rsid w:val="003E04B0"/>
    <w:rsid w:val="003E0BA1"/>
    <w:rsid w:val="003E1982"/>
    <w:rsid w:val="003E1D47"/>
    <w:rsid w:val="003E53CC"/>
    <w:rsid w:val="003E5BFF"/>
    <w:rsid w:val="003F4CF2"/>
    <w:rsid w:val="003F65BF"/>
    <w:rsid w:val="003F7F39"/>
    <w:rsid w:val="00403775"/>
    <w:rsid w:val="00411BDA"/>
    <w:rsid w:val="00411D6D"/>
    <w:rsid w:val="0041348F"/>
    <w:rsid w:val="004235BC"/>
    <w:rsid w:val="00432055"/>
    <w:rsid w:val="0043277B"/>
    <w:rsid w:val="004349EE"/>
    <w:rsid w:val="00436914"/>
    <w:rsid w:val="00440697"/>
    <w:rsid w:val="004408D8"/>
    <w:rsid w:val="004409FC"/>
    <w:rsid w:val="0044121D"/>
    <w:rsid w:val="00441B6B"/>
    <w:rsid w:val="00442CC3"/>
    <w:rsid w:val="004458F7"/>
    <w:rsid w:val="00452D7C"/>
    <w:rsid w:val="00453533"/>
    <w:rsid w:val="00454AD2"/>
    <w:rsid w:val="00457ED8"/>
    <w:rsid w:val="00461726"/>
    <w:rsid w:val="0046404E"/>
    <w:rsid w:val="004665B0"/>
    <w:rsid w:val="004726C3"/>
    <w:rsid w:val="00475D74"/>
    <w:rsid w:val="00477378"/>
    <w:rsid w:val="0048447A"/>
    <w:rsid w:val="00494F7A"/>
    <w:rsid w:val="004A43FE"/>
    <w:rsid w:val="004A788C"/>
    <w:rsid w:val="004A7B21"/>
    <w:rsid w:val="004B1EB5"/>
    <w:rsid w:val="004B3EF3"/>
    <w:rsid w:val="004B6DA0"/>
    <w:rsid w:val="004C037B"/>
    <w:rsid w:val="004C0948"/>
    <w:rsid w:val="004D0D64"/>
    <w:rsid w:val="004D3A08"/>
    <w:rsid w:val="004D657D"/>
    <w:rsid w:val="004E07F4"/>
    <w:rsid w:val="004E3BB8"/>
    <w:rsid w:val="004F7C02"/>
    <w:rsid w:val="00503F0F"/>
    <w:rsid w:val="005126A9"/>
    <w:rsid w:val="00521AA2"/>
    <w:rsid w:val="00530321"/>
    <w:rsid w:val="00537169"/>
    <w:rsid w:val="00540D87"/>
    <w:rsid w:val="00542449"/>
    <w:rsid w:val="005448C1"/>
    <w:rsid w:val="00546D9C"/>
    <w:rsid w:val="005479A7"/>
    <w:rsid w:val="0055247F"/>
    <w:rsid w:val="00553267"/>
    <w:rsid w:val="00567D46"/>
    <w:rsid w:val="00570C6A"/>
    <w:rsid w:val="00572501"/>
    <w:rsid w:val="00573601"/>
    <w:rsid w:val="00573B5A"/>
    <w:rsid w:val="0059128D"/>
    <w:rsid w:val="00595726"/>
    <w:rsid w:val="00596E88"/>
    <w:rsid w:val="005A49B5"/>
    <w:rsid w:val="005A7F23"/>
    <w:rsid w:val="005B27CB"/>
    <w:rsid w:val="005B5B51"/>
    <w:rsid w:val="005B66E6"/>
    <w:rsid w:val="005C5BE0"/>
    <w:rsid w:val="005D0D06"/>
    <w:rsid w:val="005E3C97"/>
    <w:rsid w:val="005E4F9B"/>
    <w:rsid w:val="005E7CBA"/>
    <w:rsid w:val="005F61CE"/>
    <w:rsid w:val="005F6AAD"/>
    <w:rsid w:val="0060041A"/>
    <w:rsid w:val="00601739"/>
    <w:rsid w:val="00616BC8"/>
    <w:rsid w:val="00630AE2"/>
    <w:rsid w:val="00632BAC"/>
    <w:rsid w:val="00640866"/>
    <w:rsid w:val="006411F2"/>
    <w:rsid w:val="00645EDB"/>
    <w:rsid w:val="00651CB2"/>
    <w:rsid w:val="0065257B"/>
    <w:rsid w:val="00653E41"/>
    <w:rsid w:val="00655267"/>
    <w:rsid w:val="00663986"/>
    <w:rsid w:val="00663A1C"/>
    <w:rsid w:val="00663AA7"/>
    <w:rsid w:val="0066438A"/>
    <w:rsid w:val="00665A86"/>
    <w:rsid w:val="0069336D"/>
    <w:rsid w:val="00693A07"/>
    <w:rsid w:val="00696B99"/>
    <w:rsid w:val="00697FDC"/>
    <w:rsid w:val="006A0F23"/>
    <w:rsid w:val="006A3D37"/>
    <w:rsid w:val="006B3946"/>
    <w:rsid w:val="006B6FA7"/>
    <w:rsid w:val="006C1BB2"/>
    <w:rsid w:val="006C4A13"/>
    <w:rsid w:val="006D2684"/>
    <w:rsid w:val="006D6218"/>
    <w:rsid w:val="006D66F1"/>
    <w:rsid w:val="006E0AB6"/>
    <w:rsid w:val="006E54C6"/>
    <w:rsid w:val="006E758D"/>
    <w:rsid w:val="006F60B6"/>
    <w:rsid w:val="006F65D6"/>
    <w:rsid w:val="006F7CB6"/>
    <w:rsid w:val="00700F18"/>
    <w:rsid w:val="0070211E"/>
    <w:rsid w:val="007027F6"/>
    <w:rsid w:val="00705020"/>
    <w:rsid w:val="00711DEF"/>
    <w:rsid w:val="00711E70"/>
    <w:rsid w:val="007124E8"/>
    <w:rsid w:val="00713677"/>
    <w:rsid w:val="00722148"/>
    <w:rsid w:val="007223FC"/>
    <w:rsid w:val="0073210D"/>
    <w:rsid w:val="007341E3"/>
    <w:rsid w:val="00734B3E"/>
    <w:rsid w:val="00745A51"/>
    <w:rsid w:val="00752EAA"/>
    <w:rsid w:val="00770AEE"/>
    <w:rsid w:val="00774CC3"/>
    <w:rsid w:val="00777201"/>
    <w:rsid w:val="007828F8"/>
    <w:rsid w:val="00782B9D"/>
    <w:rsid w:val="007905AE"/>
    <w:rsid w:val="00790CE0"/>
    <w:rsid w:val="007921E5"/>
    <w:rsid w:val="0079325A"/>
    <w:rsid w:val="007974A3"/>
    <w:rsid w:val="007A017C"/>
    <w:rsid w:val="007A7EAE"/>
    <w:rsid w:val="007B47C3"/>
    <w:rsid w:val="007B5357"/>
    <w:rsid w:val="007C0747"/>
    <w:rsid w:val="007C1DD2"/>
    <w:rsid w:val="007C269C"/>
    <w:rsid w:val="007C48FF"/>
    <w:rsid w:val="007D259D"/>
    <w:rsid w:val="007D28A3"/>
    <w:rsid w:val="007D79D5"/>
    <w:rsid w:val="007E5B5B"/>
    <w:rsid w:val="007E5F75"/>
    <w:rsid w:val="007E7E09"/>
    <w:rsid w:val="007F1C3E"/>
    <w:rsid w:val="007F6D36"/>
    <w:rsid w:val="007F6F55"/>
    <w:rsid w:val="00801472"/>
    <w:rsid w:val="00802C5F"/>
    <w:rsid w:val="00802CE6"/>
    <w:rsid w:val="008068DC"/>
    <w:rsid w:val="008075DE"/>
    <w:rsid w:val="00810E36"/>
    <w:rsid w:val="0081177D"/>
    <w:rsid w:val="008209C1"/>
    <w:rsid w:val="0082177E"/>
    <w:rsid w:val="00822210"/>
    <w:rsid w:val="00824819"/>
    <w:rsid w:val="00826184"/>
    <w:rsid w:val="00843921"/>
    <w:rsid w:val="008442C6"/>
    <w:rsid w:val="00847D0F"/>
    <w:rsid w:val="00847DC5"/>
    <w:rsid w:val="00852B3F"/>
    <w:rsid w:val="00854048"/>
    <w:rsid w:val="00863432"/>
    <w:rsid w:val="00871918"/>
    <w:rsid w:val="00877E1D"/>
    <w:rsid w:val="008828D2"/>
    <w:rsid w:val="00882F34"/>
    <w:rsid w:val="00883CC3"/>
    <w:rsid w:val="0088408E"/>
    <w:rsid w:val="0088478B"/>
    <w:rsid w:val="00887AFD"/>
    <w:rsid w:val="008950D8"/>
    <w:rsid w:val="008A3DD8"/>
    <w:rsid w:val="008A513B"/>
    <w:rsid w:val="008B1239"/>
    <w:rsid w:val="008B27BA"/>
    <w:rsid w:val="008B4C87"/>
    <w:rsid w:val="008B586B"/>
    <w:rsid w:val="008B5D23"/>
    <w:rsid w:val="008B62F9"/>
    <w:rsid w:val="008C7A74"/>
    <w:rsid w:val="008D15B4"/>
    <w:rsid w:val="008D38CC"/>
    <w:rsid w:val="008E2D7E"/>
    <w:rsid w:val="008E33D2"/>
    <w:rsid w:val="008E7BFE"/>
    <w:rsid w:val="008F1D79"/>
    <w:rsid w:val="0090492A"/>
    <w:rsid w:val="00905A87"/>
    <w:rsid w:val="009079CC"/>
    <w:rsid w:val="00923498"/>
    <w:rsid w:val="00937FCC"/>
    <w:rsid w:val="009421E5"/>
    <w:rsid w:val="00943570"/>
    <w:rsid w:val="00944B9D"/>
    <w:rsid w:val="00951077"/>
    <w:rsid w:val="00952D88"/>
    <w:rsid w:val="00954080"/>
    <w:rsid w:val="009566EF"/>
    <w:rsid w:val="00972174"/>
    <w:rsid w:val="00972EC8"/>
    <w:rsid w:val="00972ED3"/>
    <w:rsid w:val="00973735"/>
    <w:rsid w:val="00976594"/>
    <w:rsid w:val="00981BD3"/>
    <w:rsid w:val="00987623"/>
    <w:rsid w:val="00993B53"/>
    <w:rsid w:val="00993D80"/>
    <w:rsid w:val="009A0DC1"/>
    <w:rsid w:val="009A1C33"/>
    <w:rsid w:val="009A36A0"/>
    <w:rsid w:val="009A611E"/>
    <w:rsid w:val="009B0EAB"/>
    <w:rsid w:val="009B5FFA"/>
    <w:rsid w:val="009C2C21"/>
    <w:rsid w:val="009C2E3D"/>
    <w:rsid w:val="009D4669"/>
    <w:rsid w:val="009D74A9"/>
    <w:rsid w:val="009E604E"/>
    <w:rsid w:val="009F1EFE"/>
    <w:rsid w:val="00A11D2C"/>
    <w:rsid w:val="00A17EE4"/>
    <w:rsid w:val="00A3189D"/>
    <w:rsid w:val="00A32AFC"/>
    <w:rsid w:val="00A415D7"/>
    <w:rsid w:val="00A4603B"/>
    <w:rsid w:val="00A50587"/>
    <w:rsid w:val="00A5139B"/>
    <w:rsid w:val="00A60EBE"/>
    <w:rsid w:val="00A6376B"/>
    <w:rsid w:val="00A70904"/>
    <w:rsid w:val="00A80681"/>
    <w:rsid w:val="00A810FD"/>
    <w:rsid w:val="00A81BED"/>
    <w:rsid w:val="00A848F3"/>
    <w:rsid w:val="00A84F5F"/>
    <w:rsid w:val="00A9105C"/>
    <w:rsid w:val="00A91D4E"/>
    <w:rsid w:val="00A92E2A"/>
    <w:rsid w:val="00A935A4"/>
    <w:rsid w:val="00A94325"/>
    <w:rsid w:val="00AB35CA"/>
    <w:rsid w:val="00AB5310"/>
    <w:rsid w:val="00AB626C"/>
    <w:rsid w:val="00AC0CE5"/>
    <w:rsid w:val="00AC4720"/>
    <w:rsid w:val="00AC7D49"/>
    <w:rsid w:val="00AD2DE5"/>
    <w:rsid w:val="00AE1292"/>
    <w:rsid w:val="00AE40C8"/>
    <w:rsid w:val="00AE5953"/>
    <w:rsid w:val="00AE5C27"/>
    <w:rsid w:val="00AE6CB7"/>
    <w:rsid w:val="00AF058D"/>
    <w:rsid w:val="00AF0BE8"/>
    <w:rsid w:val="00AF7B0F"/>
    <w:rsid w:val="00B01967"/>
    <w:rsid w:val="00B0456E"/>
    <w:rsid w:val="00B13C71"/>
    <w:rsid w:val="00B17B21"/>
    <w:rsid w:val="00B277A8"/>
    <w:rsid w:val="00B27B3C"/>
    <w:rsid w:val="00B35781"/>
    <w:rsid w:val="00B42138"/>
    <w:rsid w:val="00B440CF"/>
    <w:rsid w:val="00B5148A"/>
    <w:rsid w:val="00B62513"/>
    <w:rsid w:val="00B6643C"/>
    <w:rsid w:val="00B67A9D"/>
    <w:rsid w:val="00B71EFA"/>
    <w:rsid w:val="00B7217C"/>
    <w:rsid w:val="00B73060"/>
    <w:rsid w:val="00B81635"/>
    <w:rsid w:val="00B926E3"/>
    <w:rsid w:val="00B94729"/>
    <w:rsid w:val="00BA2907"/>
    <w:rsid w:val="00BA2F43"/>
    <w:rsid w:val="00BB64F4"/>
    <w:rsid w:val="00BC36C9"/>
    <w:rsid w:val="00BC4CEC"/>
    <w:rsid w:val="00BC5EB6"/>
    <w:rsid w:val="00BD175A"/>
    <w:rsid w:val="00BD1E23"/>
    <w:rsid w:val="00BD1F17"/>
    <w:rsid w:val="00BD27BD"/>
    <w:rsid w:val="00BD75ED"/>
    <w:rsid w:val="00BE49DC"/>
    <w:rsid w:val="00BE5786"/>
    <w:rsid w:val="00BF0D4E"/>
    <w:rsid w:val="00BF29A3"/>
    <w:rsid w:val="00BF3ABB"/>
    <w:rsid w:val="00C02E49"/>
    <w:rsid w:val="00C12AC5"/>
    <w:rsid w:val="00C13E17"/>
    <w:rsid w:val="00C158E7"/>
    <w:rsid w:val="00C1622F"/>
    <w:rsid w:val="00C20418"/>
    <w:rsid w:val="00C31AA1"/>
    <w:rsid w:val="00C32D97"/>
    <w:rsid w:val="00C33FCB"/>
    <w:rsid w:val="00C35220"/>
    <w:rsid w:val="00C359C6"/>
    <w:rsid w:val="00C420C1"/>
    <w:rsid w:val="00C4515C"/>
    <w:rsid w:val="00C45DCC"/>
    <w:rsid w:val="00C50AF5"/>
    <w:rsid w:val="00C5451C"/>
    <w:rsid w:val="00C608D9"/>
    <w:rsid w:val="00C60B82"/>
    <w:rsid w:val="00C63BA8"/>
    <w:rsid w:val="00C658B2"/>
    <w:rsid w:val="00C67D17"/>
    <w:rsid w:val="00C72034"/>
    <w:rsid w:val="00C75DC7"/>
    <w:rsid w:val="00C75ED1"/>
    <w:rsid w:val="00C81788"/>
    <w:rsid w:val="00C96297"/>
    <w:rsid w:val="00C96F88"/>
    <w:rsid w:val="00C97E13"/>
    <w:rsid w:val="00CA4713"/>
    <w:rsid w:val="00CA702C"/>
    <w:rsid w:val="00CB4469"/>
    <w:rsid w:val="00CB57D2"/>
    <w:rsid w:val="00CD1D79"/>
    <w:rsid w:val="00CD2908"/>
    <w:rsid w:val="00CE513F"/>
    <w:rsid w:val="00CF5261"/>
    <w:rsid w:val="00D002D9"/>
    <w:rsid w:val="00D0084D"/>
    <w:rsid w:val="00D05ADC"/>
    <w:rsid w:val="00D17C47"/>
    <w:rsid w:val="00D21B8C"/>
    <w:rsid w:val="00D23B8D"/>
    <w:rsid w:val="00D25356"/>
    <w:rsid w:val="00D26044"/>
    <w:rsid w:val="00D30121"/>
    <w:rsid w:val="00D357AE"/>
    <w:rsid w:val="00D36987"/>
    <w:rsid w:val="00D42E2A"/>
    <w:rsid w:val="00D463BC"/>
    <w:rsid w:val="00D47D6F"/>
    <w:rsid w:val="00D51BAD"/>
    <w:rsid w:val="00D53B5B"/>
    <w:rsid w:val="00D548A0"/>
    <w:rsid w:val="00D56860"/>
    <w:rsid w:val="00D574F7"/>
    <w:rsid w:val="00D61A86"/>
    <w:rsid w:val="00D63E6D"/>
    <w:rsid w:val="00D65C0A"/>
    <w:rsid w:val="00D67C8C"/>
    <w:rsid w:val="00D70FD3"/>
    <w:rsid w:val="00D74B82"/>
    <w:rsid w:val="00D765C9"/>
    <w:rsid w:val="00D76FD2"/>
    <w:rsid w:val="00D92D3C"/>
    <w:rsid w:val="00D93062"/>
    <w:rsid w:val="00D930EB"/>
    <w:rsid w:val="00D94197"/>
    <w:rsid w:val="00DA42AE"/>
    <w:rsid w:val="00DB2C6A"/>
    <w:rsid w:val="00DC46CB"/>
    <w:rsid w:val="00DC577F"/>
    <w:rsid w:val="00DD1370"/>
    <w:rsid w:val="00DE1AD8"/>
    <w:rsid w:val="00DE7AEB"/>
    <w:rsid w:val="00DF3F37"/>
    <w:rsid w:val="00DF5E29"/>
    <w:rsid w:val="00E05F6E"/>
    <w:rsid w:val="00E06A9C"/>
    <w:rsid w:val="00E11327"/>
    <w:rsid w:val="00E15E2C"/>
    <w:rsid w:val="00E178DC"/>
    <w:rsid w:val="00E21113"/>
    <w:rsid w:val="00E31F0E"/>
    <w:rsid w:val="00E31F0F"/>
    <w:rsid w:val="00E35CE0"/>
    <w:rsid w:val="00E36483"/>
    <w:rsid w:val="00E36CDE"/>
    <w:rsid w:val="00E37E52"/>
    <w:rsid w:val="00E4049B"/>
    <w:rsid w:val="00E40E6A"/>
    <w:rsid w:val="00E41479"/>
    <w:rsid w:val="00E42A45"/>
    <w:rsid w:val="00E43A16"/>
    <w:rsid w:val="00E45E06"/>
    <w:rsid w:val="00E5036B"/>
    <w:rsid w:val="00E53240"/>
    <w:rsid w:val="00E53614"/>
    <w:rsid w:val="00E73D8E"/>
    <w:rsid w:val="00E74227"/>
    <w:rsid w:val="00E74339"/>
    <w:rsid w:val="00E82465"/>
    <w:rsid w:val="00E854A6"/>
    <w:rsid w:val="00E860DB"/>
    <w:rsid w:val="00E869A5"/>
    <w:rsid w:val="00E87522"/>
    <w:rsid w:val="00E90E09"/>
    <w:rsid w:val="00E9528B"/>
    <w:rsid w:val="00E9703A"/>
    <w:rsid w:val="00E97D01"/>
    <w:rsid w:val="00EA088B"/>
    <w:rsid w:val="00EA7703"/>
    <w:rsid w:val="00EB042C"/>
    <w:rsid w:val="00EB0FC9"/>
    <w:rsid w:val="00EB6F79"/>
    <w:rsid w:val="00EB7062"/>
    <w:rsid w:val="00EC0D34"/>
    <w:rsid w:val="00EC59C4"/>
    <w:rsid w:val="00EC6797"/>
    <w:rsid w:val="00EC67AD"/>
    <w:rsid w:val="00EC6A4A"/>
    <w:rsid w:val="00EC7D30"/>
    <w:rsid w:val="00ED36A0"/>
    <w:rsid w:val="00ED4B93"/>
    <w:rsid w:val="00ED573E"/>
    <w:rsid w:val="00EE28F9"/>
    <w:rsid w:val="00EE2C8B"/>
    <w:rsid w:val="00EE3B7A"/>
    <w:rsid w:val="00EF2347"/>
    <w:rsid w:val="00EF2E4A"/>
    <w:rsid w:val="00EF6390"/>
    <w:rsid w:val="00EF64EA"/>
    <w:rsid w:val="00F032CE"/>
    <w:rsid w:val="00F0409C"/>
    <w:rsid w:val="00F0784A"/>
    <w:rsid w:val="00F11B40"/>
    <w:rsid w:val="00F213DA"/>
    <w:rsid w:val="00F22EBE"/>
    <w:rsid w:val="00F25AFD"/>
    <w:rsid w:val="00F32626"/>
    <w:rsid w:val="00F32E23"/>
    <w:rsid w:val="00F37289"/>
    <w:rsid w:val="00F37D63"/>
    <w:rsid w:val="00F42597"/>
    <w:rsid w:val="00F45A66"/>
    <w:rsid w:val="00F5357C"/>
    <w:rsid w:val="00F565E8"/>
    <w:rsid w:val="00F6007F"/>
    <w:rsid w:val="00F66D8B"/>
    <w:rsid w:val="00F718DB"/>
    <w:rsid w:val="00F80B9F"/>
    <w:rsid w:val="00F81802"/>
    <w:rsid w:val="00F862CE"/>
    <w:rsid w:val="00F86779"/>
    <w:rsid w:val="00F8734B"/>
    <w:rsid w:val="00F8741E"/>
    <w:rsid w:val="00F901AB"/>
    <w:rsid w:val="00F908A7"/>
    <w:rsid w:val="00F92775"/>
    <w:rsid w:val="00F9306A"/>
    <w:rsid w:val="00FA260F"/>
    <w:rsid w:val="00FB08DA"/>
    <w:rsid w:val="00FB0AA6"/>
    <w:rsid w:val="00FB379A"/>
    <w:rsid w:val="00FB56E0"/>
    <w:rsid w:val="00FC55B3"/>
    <w:rsid w:val="00FC7A59"/>
    <w:rsid w:val="00FD46FF"/>
    <w:rsid w:val="00FE4C89"/>
    <w:rsid w:val="00FE5CE7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2A2B7"/>
  <w15:docId w15:val="{8B5F487F-6A1A-44A2-B7D8-08EA3D6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21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4121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44121D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21">
    <w:name w:val="Body Text Indent 2"/>
    <w:basedOn w:val="a"/>
    <w:link w:val="22"/>
    <w:rsid w:val="0044121D"/>
    <w:pPr>
      <w:ind w:firstLine="284"/>
    </w:pPr>
    <w:rPr>
      <w:rFonts w:ascii="Arial" w:hAnsi="Arial" w:cs="Arial"/>
      <w:sz w:val="22"/>
      <w:szCs w:val="22"/>
    </w:rPr>
  </w:style>
  <w:style w:type="character" w:customStyle="1" w:styleId="22">
    <w:name w:val="Основной текст с отступом 2 Знак"/>
    <w:link w:val="21"/>
    <w:semiHidden/>
    <w:locked/>
    <w:rsid w:val="0044121D"/>
    <w:rPr>
      <w:rFonts w:ascii="Arial" w:hAnsi="Arial" w:cs="Arial"/>
      <w:sz w:val="22"/>
      <w:szCs w:val="22"/>
      <w:lang w:val="ru-RU" w:eastAsia="ru-RU" w:bidi="ar-SA"/>
    </w:rPr>
  </w:style>
  <w:style w:type="paragraph" w:styleId="23">
    <w:name w:val="Body Text 2"/>
    <w:basedOn w:val="a"/>
    <w:link w:val="24"/>
    <w:rsid w:val="0044121D"/>
    <w:pPr>
      <w:widowControl w:val="0"/>
    </w:pPr>
    <w:rPr>
      <w:sz w:val="22"/>
      <w:szCs w:val="22"/>
    </w:rPr>
  </w:style>
  <w:style w:type="character" w:customStyle="1" w:styleId="24">
    <w:name w:val="Основной текст 2 Знак"/>
    <w:link w:val="23"/>
    <w:semiHidden/>
    <w:locked/>
    <w:rsid w:val="0044121D"/>
    <w:rPr>
      <w:sz w:val="22"/>
      <w:szCs w:val="22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4121D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в лице Исполнительного директо"/>
    <w:rsid w:val="00F81802"/>
    <w:rPr>
      <w:sz w:val="24"/>
      <w:szCs w:val="24"/>
    </w:rPr>
  </w:style>
  <w:style w:type="paragraph" w:styleId="a4">
    <w:name w:val="Body Text Indent"/>
    <w:basedOn w:val="a"/>
    <w:semiHidden/>
    <w:rsid w:val="00F81802"/>
    <w:pPr>
      <w:spacing w:before="60"/>
      <w:ind w:firstLine="851"/>
      <w:jc w:val="both"/>
    </w:pPr>
    <w:rPr>
      <w:szCs w:val="20"/>
    </w:rPr>
  </w:style>
  <w:style w:type="paragraph" w:customStyle="1" w:styleId="CharChar2">
    <w:name w:val="Char Char2"/>
    <w:basedOn w:val="a"/>
    <w:rsid w:val="005A49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1">
    <w:name w:val="01"/>
    <w:basedOn w:val="a"/>
    <w:rsid w:val="005A49B5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styleId="a5">
    <w:name w:val="Balloon Text"/>
    <w:basedOn w:val="a"/>
    <w:semiHidden/>
    <w:rsid w:val="00BD75ED"/>
    <w:rPr>
      <w:rFonts w:ascii="Tahoma" w:hAnsi="Tahoma" w:cs="Tahoma"/>
      <w:sz w:val="16"/>
      <w:szCs w:val="16"/>
    </w:rPr>
  </w:style>
  <w:style w:type="character" w:customStyle="1" w:styleId="iceouttxt4">
    <w:name w:val="iceouttxt4"/>
    <w:basedOn w:val="a0"/>
    <w:rsid w:val="001230FD"/>
  </w:style>
  <w:style w:type="character" w:styleId="a6">
    <w:name w:val="Hyperlink"/>
    <w:uiPriority w:val="99"/>
    <w:unhideWhenUsed/>
    <w:rsid w:val="001230FD"/>
    <w:rPr>
      <w:rFonts w:ascii="Arial" w:hAnsi="Arial" w:cs="Arial" w:hint="default"/>
      <w:color w:val="0000FF"/>
      <w:u w:val="single"/>
    </w:rPr>
  </w:style>
  <w:style w:type="character" w:customStyle="1" w:styleId="iceouttxt51">
    <w:name w:val="iceouttxt51"/>
    <w:rsid w:val="00154A34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uiPriority w:val="99"/>
    <w:rsid w:val="008068DC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8068DC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rsid w:val="008B4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B4C87"/>
    <w:rPr>
      <w:sz w:val="24"/>
      <w:szCs w:val="24"/>
    </w:rPr>
  </w:style>
  <w:style w:type="paragraph" w:styleId="a9">
    <w:name w:val="footer"/>
    <w:basedOn w:val="a"/>
    <w:link w:val="aa"/>
    <w:uiPriority w:val="99"/>
    <w:rsid w:val="008B4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B4C87"/>
    <w:rPr>
      <w:sz w:val="24"/>
      <w:szCs w:val="24"/>
    </w:rPr>
  </w:style>
  <w:style w:type="paragraph" w:styleId="ab">
    <w:name w:val="Normal (Web)"/>
    <w:basedOn w:val="a"/>
    <w:uiPriority w:val="99"/>
    <w:unhideWhenUsed/>
    <w:rsid w:val="0065257B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uiPriority w:val="22"/>
    <w:qFormat/>
    <w:rsid w:val="0065257B"/>
    <w:rPr>
      <w:b/>
      <w:bCs/>
    </w:rPr>
  </w:style>
  <w:style w:type="paragraph" w:styleId="ad">
    <w:name w:val="List Paragraph"/>
    <w:basedOn w:val="a"/>
    <w:uiPriority w:val="34"/>
    <w:qFormat/>
    <w:rsid w:val="003A04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93062"/>
    <w:pPr>
      <w:spacing w:after="120"/>
    </w:pPr>
  </w:style>
  <w:style w:type="character" w:customStyle="1" w:styleId="af">
    <w:name w:val="Основной текст Знак"/>
    <w:link w:val="ae"/>
    <w:rsid w:val="00D93062"/>
    <w:rPr>
      <w:sz w:val="24"/>
      <w:szCs w:val="24"/>
    </w:rPr>
  </w:style>
  <w:style w:type="character" w:customStyle="1" w:styleId="apple-converted-space">
    <w:name w:val="apple-converted-space"/>
    <w:rsid w:val="00160ABE"/>
  </w:style>
  <w:style w:type="character" w:styleId="af0">
    <w:name w:val="annotation reference"/>
    <w:rsid w:val="006C1BB2"/>
    <w:rPr>
      <w:sz w:val="16"/>
      <w:szCs w:val="16"/>
    </w:rPr>
  </w:style>
  <w:style w:type="paragraph" w:styleId="af1">
    <w:name w:val="annotation text"/>
    <w:basedOn w:val="a"/>
    <w:link w:val="af2"/>
    <w:rsid w:val="006C1B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6C1BB2"/>
  </w:style>
  <w:style w:type="paragraph" w:styleId="af3">
    <w:name w:val="annotation subject"/>
    <w:basedOn w:val="af1"/>
    <w:next w:val="af1"/>
    <w:link w:val="af4"/>
    <w:rsid w:val="006C1BB2"/>
    <w:rPr>
      <w:b/>
      <w:bCs/>
    </w:rPr>
  </w:style>
  <w:style w:type="character" w:customStyle="1" w:styleId="af4">
    <w:name w:val="Тема примечания Знак"/>
    <w:link w:val="af3"/>
    <w:rsid w:val="006C1BB2"/>
    <w:rPr>
      <w:b/>
      <w:bCs/>
    </w:rPr>
  </w:style>
  <w:style w:type="paragraph" w:styleId="af5">
    <w:name w:val="Revision"/>
    <w:hidden/>
    <w:uiPriority w:val="99"/>
    <w:semiHidden/>
    <w:rsid w:val="00D23B8D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CA4713"/>
    <w:rPr>
      <w:color w:val="808080"/>
    </w:rPr>
  </w:style>
  <w:style w:type="table" w:styleId="af7">
    <w:name w:val="Table Grid"/>
    <w:basedOn w:val="a1"/>
    <w:rsid w:val="00BD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rsid w:val="004B3E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yushina\Application%20Data\Microsoft\Templates\&#1041;&#1043;&#1085;&#1086;&#1074;&#1072;&#1103;%20&#1092;&#1086;&#1088;&#1084;&#1072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B08CB-C8BE-4204-B27A-8547DD87BDE4}"/>
      </w:docPartPr>
      <w:docPartBody>
        <w:p w:rsidR="00672636" w:rsidRDefault="007F13A6"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AEAD7038144149A11326DF7870F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178711-874A-4CDF-B9DD-86A2C5B7410C}"/>
      </w:docPartPr>
      <w:docPartBody>
        <w:p w:rsidR="00A56279" w:rsidRDefault="00672636" w:rsidP="00672636">
          <w:pPr>
            <w:pStyle w:val="3DAEAD7038144149A11326DF7870FD1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54982A5D244A79640A181CA53F1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809BDB-685E-4C6D-B174-DFDDF31D1CBE}"/>
      </w:docPartPr>
      <w:docPartBody>
        <w:p w:rsidR="00717314" w:rsidRDefault="00631DC9" w:rsidP="00631DC9">
          <w:pPr>
            <w:pStyle w:val="2FE54982A5D244A79640A181CA53F13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89CBBB84E64DDEB5D89C7E92D394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CEBCF-64D0-4D5C-A953-2652ECFF636D}"/>
      </w:docPartPr>
      <w:docPartBody>
        <w:p w:rsidR="001F31F4" w:rsidRDefault="00B923DE" w:rsidP="00B923DE">
          <w:pPr>
            <w:pStyle w:val="8389CBBB84E64DDEB5D89C7E92D39415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2C347B861F4A19AD0320E117B985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89C7F-FE37-49D9-AC76-2EBB99F02DFB}"/>
      </w:docPartPr>
      <w:docPartBody>
        <w:p w:rsidR="001F31F4" w:rsidRDefault="00B923DE" w:rsidP="00B923DE">
          <w:pPr>
            <w:pStyle w:val="262C347B861F4A19AD0320E117B9850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37E131120C4ECEBDD08187672E01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C1125B-BCAA-4AC5-B71D-608B5FCAFC69}"/>
      </w:docPartPr>
      <w:docPartBody>
        <w:p w:rsidR="001F31F4" w:rsidRDefault="00B923DE" w:rsidP="00B923DE">
          <w:pPr>
            <w:pStyle w:val="5B37E131120C4ECEBDD08187672E01EE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17B5638DC54D1BB4F2655483275D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0F5F26-550D-4F0C-ACA1-2979C26BC9C5}"/>
      </w:docPartPr>
      <w:docPartBody>
        <w:p w:rsidR="001F31F4" w:rsidRDefault="00B923DE" w:rsidP="00B923DE">
          <w:pPr>
            <w:pStyle w:val="8317B5638DC54D1BB4F2655483275DC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F43B85E6E84771BBA846DAB2E129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5FBB8-C3E0-4A54-9280-C88BF07AF0CE}"/>
      </w:docPartPr>
      <w:docPartBody>
        <w:p w:rsidR="001F31F4" w:rsidRDefault="00B923DE" w:rsidP="00B923DE">
          <w:pPr>
            <w:pStyle w:val="B6F43B85E6E84771BBA846DAB2E12965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A122BC693C42B3BA2806F5A515FB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753328-DCAB-427D-99E4-675477044E32}"/>
      </w:docPartPr>
      <w:docPartBody>
        <w:p w:rsidR="001F31F4" w:rsidRDefault="00B923DE" w:rsidP="00B923DE">
          <w:pPr>
            <w:pStyle w:val="70A122BC693C42B3BA2806F5A515FB1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8F0679B5AB4F21BE01FB4F3730C7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63BB3C-41CF-4BEB-AD64-4D1CD6847925}"/>
      </w:docPartPr>
      <w:docPartBody>
        <w:p w:rsidR="001F31F4" w:rsidRDefault="00B923DE" w:rsidP="00B923DE">
          <w:pPr>
            <w:pStyle w:val="408F0679B5AB4F21BE01FB4F3730C76D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27D62035074DC98946956611773F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6558A2-A632-4107-84D2-CA9028447BE3}"/>
      </w:docPartPr>
      <w:docPartBody>
        <w:p w:rsidR="001F31F4" w:rsidRDefault="00B923DE" w:rsidP="00B923DE">
          <w:pPr>
            <w:pStyle w:val="EA27D62035074DC98946956611773F2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977978BBA14B379D8CB92084D35E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FFA955-BE27-488A-96B9-7FD0EFF2AE24}"/>
      </w:docPartPr>
      <w:docPartBody>
        <w:p w:rsidR="00EB5809" w:rsidRDefault="009758DD" w:rsidP="009758DD">
          <w:pPr>
            <w:pStyle w:val="86977978BBA14B379D8CB92084D35E99"/>
          </w:pPr>
          <w:r w:rsidRPr="00A565CD">
            <w:t>_________.</w:t>
          </w:r>
        </w:p>
      </w:docPartBody>
    </w:docPart>
    <w:docPart>
      <w:docPartPr>
        <w:name w:val="9282B1C225714A918F64AB34521845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F9FAC-1981-4591-B314-4B639ECDD699}"/>
      </w:docPartPr>
      <w:docPartBody>
        <w:p w:rsidR="00EB5809" w:rsidRDefault="009758DD" w:rsidP="009758DD">
          <w:pPr>
            <w:pStyle w:val="9282B1C225714A918F64AB3452184535"/>
          </w:pPr>
          <w:r w:rsidRPr="009A39B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0374E232004E16A005A2C74CC70B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4EA084-654B-4877-8D0D-946FCACCE038}"/>
      </w:docPartPr>
      <w:docPartBody>
        <w:p w:rsidR="00EB5809" w:rsidRDefault="009758DD" w:rsidP="009758DD">
          <w:pPr>
            <w:pStyle w:val="E40374E232004E16A005A2C74CC70B8A"/>
          </w:pPr>
          <w:r w:rsidRPr="00002836"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A6"/>
    <w:rsid w:val="00013D01"/>
    <w:rsid w:val="000202B6"/>
    <w:rsid w:val="00030DDF"/>
    <w:rsid w:val="00077968"/>
    <w:rsid w:val="00082CF1"/>
    <w:rsid w:val="000A1FEF"/>
    <w:rsid w:val="000E3402"/>
    <w:rsid w:val="001417B0"/>
    <w:rsid w:val="001564D5"/>
    <w:rsid w:val="0016060C"/>
    <w:rsid w:val="001C79B7"/>
    <w:rsid w:val="001F31F4"/>
    <w:rsid w:val="001F52F2"/>
    <w:rsid w:val="0023603E"/>
    <w:rsid w:val="00242925"/>
    <w:rsid w:val="0028190C"/>
    <w:rsid w:val="00294DB9"/>
    <w:rsid w:val="00307E0D"/>
    <w:rsid w:val="00310963"/>
    <w:rsid w:val="003317F1"/>
    <w:rsid w:val="003559A0"/>
    <w:rsid w:val="003F26EA"/>
    <w:rsid w:val="00497DD5"/>
    <w:rsid w:val="004B4636"/>
    <w:rsid w:val="004B4C17"/>
    <w:rsid w:val="0050235B"/>
    <w:rsid w:val="00503BBB"/>
    <w:rsid w:val="00525EAA"/>
    <w:rsid w:val="00584E39"/>
    <w:rsid w:val="0059109C"/>
    <w:rsid w:val="005A398D"/>
    <w:rsid w:val="005D4A17"/>
    <w:rsid w:val="00631DC9"/>
    <w:rsid w:val="00672636"/>
    <w:rsid w:val="006967FE"/>
    <w:rsid w:val="006A1CAE"/>
    <w:rsid w:val="00717314"/>
    <w:rsid w:val="00751568"/>
    <w:rsid w:val="007D0579"/>
    <w:rsid w:val="007F0A2B"/>
    <w:rsid w:val="007F13A6"/>
    <w:rsid w:val="007F4ADC"/>
    <w:rsid w:val="007F6410"/>
    <w:rsid w:val="00844A4F"/>
    <w:rsid w:val="00845F5A"/>
    <w:rsid w:val="008C74D1"/>
    <w:rsid w:val="008F6685"/>
    <w:rsid w:val="009328D9"/>
    <w:rsid w:val="0095476D"/>
    <w:rsid w:val="009752D7"/>
    <w:rsid w:val="009758DD"/>
    <w:rsid w:val="009815A3"/>
    <w:rsid w:val="00985B34"/>
    <w:rsid w:val="009B6A0C"/>
    <w:rsid w:val="009E0EEB"/>
    <w:rsid w:val="00A336EE"/>
    <w:rsid w:val="00A56279"/>
    <w:rsid w:val="00A77EC9"/>
    <w:rsid w:val="00AD01C1"/>
    <w:rsid w:val="00B313D1"/>
    <w:rsid w:val="00B923DE"/>
    <w:rsid w:val="00B95F1F"/>
    <w:rsid w:val="00BB5705"/>
    <w:rsid w:val="00BE7199"/>
    <w:rsid w:val="00C57763"/>
    <w:rsid w:val="00C7191A"/>
    <w:rsid w:val="00C93F3C"/>
    <w:rsid w:val="00CA5439"/>
    <w:rsid w:val="00CB631F"/>
    <w:rsid w:val="00CE3824"/>
    <w:rsid w:val="00D06252"/>
    <w:rsid w:val="00D06E28"/>
    <w:rsid w:val="00D20F10"/>
    <w:rsid w:val="00D25598"/>
    <w:rsid w:val="00D26345"/>
    <w:rsid w:val="00D456F2"/>
    <w:rsid w:val="00D46324"/>
    <w:rsid w:val="00D47C8F"/>
    <w:rsid w:val="00D74FAF"/>
    <w:rsid w:val="00DA322C"/>
    <w:rsid w:val="00DA6724"/>
    <w:rsid w:val="00DD2011"/>
    <w:rsid w:val="00DF309A"/>
    <w:rsid w:val="00E03003"/>
    <w:rsid w:val="00E75E54"/>
    <w:rsid w:val="00EB4C2D"/>
    <w:rsid w:val="00EB5809"/>
    <w:rsid w:val="00EC29DC"/>
    <w:rsid w:val="00EC7A6D"/>
    <w:rsid w:val="00F37416"/>
    <w:rsid w:val="00F73CC6"/>
    <w:rsid w:val="00F93046"/>
    <w:rsid w:val="00FA2833"/>
    <w:rsid w:val="00FC07C6"/>
    <w:rsid w:val="00FE36CF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6E28"/>
  </w:style>
  <w:style w:type="paragraph" w:customStyle="1" w:styleId="3DAEAD7038144149A11326DF7870FD12">
    <w:name w:val="3DAEAD7038144149A11326DF7870FD12"/>
    <w:rsid w:val="00672636"/>
  </w:style>
  <w:style w:type="paragraph" w:customStyle="1" w:styleId="92F51238DFF34FCA83B95F3860FAB340">
    <w:name w:val="92F51238DFF34FCA83B95F3860FAB340"/>
    <w:rsid w:val="00672636"/>
  </w:style>
  <w:style w:type="paragraph" w:customStyle="1" w:styleId="402F2284661C4481AB2C1EDD9A0C0788">
    <w:name w:val="402F2284661C4481AB2C1EDD9A0C0788"/>
    <w:rsid w:val="00672636"/>
  </w:style>
  <w:style w:type="paragraph" w:customStyle="1" w:styleId="D384332051204F7A9E0AF5722761908C">
    <w:name w:val="D384332051204F7A9E0AF5722761908C"/>
    <w:rsid w:val="00D74FAF"/>
  </w:style>
  <w:style w:type="paragraph" w:customStyle="1" w:styleId="E83B4D16AE354130BBF7E28C0534A01A">
    <w:name w:val="E83B4D16AE354130BBF7E28C0534A01A"/>
    <w:rsid w:val="00631DC9"/>
  </w:style>
  <w:style w:type="paragraph" w:customStyle="1" w:styleId="2FE54982A5D244A79640A181CA53F132">
    <w:name w:val="2FE54982A5D244A79640A181CA53F132"/>
    <w:rsid w:val="00631DC9"/>
  </w:style>
  <w:style w:type="paragraph" w:customStyle="1" w:styleId="8389CBBB84E64DDEB5D89C7E92D39415">
    <w:name w:val="8389CBBB84E64DDEB5D89C7E92D39415"/>
    <w:rsid w:val="00B923DE"/>
  </w:style>
  <w:style w:type="paragraph" w:customStyle="1" w:styleId="262C347B861F4A19AD0320E117B9850C">
    <w:name w:val="262C347B861F4A19AD0320E117B9850C"/>
    <w:rsid w:val="00B923DE"/>
  </w:style>
  <w:style w:type="paragraph" w:customStyle="1" w:styleId="5B37E131120C4ECEBDD08187672E01EE">
    <w:name w:val="5B37E131120C4ECEBDD08187672E01EE"/>
    <w:rsid w:val="00B923DE"/>
  </w:style>
  <w:style w:type="paragraph" w:customStyle="1" w:styleId="8317B5638DC54D1BB4F2655483275DC8">
    <w:name w:val="8317B5638DC54D1BB4F2655483275DC8"/>
    <w:rsid w:val="00B923DE"/>
  </w:style>
  <w:style w:type="paragraph" w:customStyle="1" w:styleId="6FB993BF52B74073A4F3F4260AF9D5DD">
    <w:name w:val="6FB993BF52B74073A4F3F4260AF9D5DD"/>
    <w:rsid w:val="00B923DE"/>
  </w:style>
  <w:style w:type="paragraph" w:customStyle="1" w:styleId="B6F43B85E6E84771BBA846DAB2E12965">
    <w:name w:val="B6F43B85E6E84771BBA846DAB2E12965"/>
    <w:rsid w:val="00B923DE"/>
  </w:style>
  <w:style w:type="paragraph" w:customStyle="1" w:styleId="70A122BC693C42B3BA2806F5A515FB11">
    <w:name w:val="70A122BC693C42B3BA2806F5A515FB11"/>
    <w:rsid w:val="00B923DE"/>
  </w:style>
  <w:style w:type="paragraph" w:customStyle="1" w:styleId="408F0679B5AB4F21BE01FB4F3730C76D">
    <w:name w:val="408F0679B5AB4F21BE01FB4F3730C76D"/>
    <w:rsid w:val="00B923DE"/>
  </w:style>
  <w:style w:type="paragraph" w:customStyle="1" w:styleId="EA27D62035074DC98946956611773F22">
    <w:name w:val="EA27D62035074DC98946956611773F22"/>
    <w:rsid w:val="00B923DE"/>
  </w:style>
  <w:style w:type="paragraph" w:customStyle="1" w:styleId="86977978BBA14B379D8CB92084D35E99">
    <w:name w:val="86977978BBA14B379D8CB92084D35E99"/>
    <w:rsid w:val="009758DD"/>
  </w:style>
  <w:style w:type="paragraph" w:customStyle="1" w:styleId="9282B1C225714A918F64AB3452184535">
    <w:name w:val="9282B1C225714A918F64AB3452184535"/>
    <w:rsid w:val="009758DD"/>
  </w:style>
  <w:style w:type="paragraph" w:customStyle="1" w:styleId="E40374E232004E16A005A2C74CC70B8A">
    <w:name w:val="E40374E232004E16A005A2C74CC70B8A"/>
    <w:rsid w:val="009758DD"/>
  </w:style>
  <w:style w:type="paragraph" w:customStyle="1" w:styleId="5BA732E21C8E4478B6BA566AC9254BAE">
    <w:name w:val="5BA732E21C8E4478B6BA566AC9254BAE"/>
    <w:rsid w:val="00D06E28"/>
    <w:pPr>
      <w:spacing w:after="160" w:line="259" w:lineRule="auto"/>
    </w:pPr>
  </w:style>
  <w:style w:type="paragraph" w:customStyle="1" w:styleId="37E0B562BFE745BAB75057BE98F850AC">
    <w:name w:val="37E0B562BFE745BAB75057BE98F850AC"/>
    <w:rsid w:val="00D06E28"/>
    <w:pPr>
      <w:spacing w:after="160" w:line="259" w:lineRule="auto"/>
    </w:pPr>
  </w:style>
  <w:style w:type="paragraph" w:customStyle="1" w:styleId="C68445059AD74915AB3299A7C3C1D6DB">
    <w:name w:val="C68445059AD74915AB3299A7C3C1D6DB"/>
    <w:rsid w:val="00D06E28"/>
    <w:pPr>
      <w:spacing w:after="160" w:line="259" w:lineRule="auto"/>
    </w:pPr>
  </w:style>
  <w:style w:type="paragraph" w:customStyle="1" w:styleId="DDA855C1EBD945019EF7F23A3987B9AC">
    <w:name w:val="DDA855C1EBD945019EF7F23A3987B9AC"/>
    <w:rsid w:val="00D06E2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1616F-3FFC-4093-A95C-190F3174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БГновая форма</Template>
  <TotalTime>21</TotalTime>
  <Pages>2</Pages>
  <Words>1042</Words>
  <Characters>5946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 Российской Федерации</vt:lpstr>
      <vt:lpstr>Министерство здравоохранения и социального развития Российской Федерации</vt:lpstr>
    </vt:vector>
  </TitlesOfParts>
  <Company>SCCM</Company>
  <LinksUpToDate>false</LinksUpToDate>
  <CharactersWithSpaces>6975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kiryushina</dc:creator>
  <cp:lastModifiedBy>Евдокимова Елена Васильевна</cp:lastModifiedBy>
  <cp:revision>2</cp:revision>
  <cp:lastPrinted>2015-08-04T14:01:00Z</cp:lastPrinted>
  <dcterms:created xsi:type="dcterms:W3CDTF">2026-02-25T09:34:00Z</dcterms:created>
  <dcterms:modified xsi:type="dcterms:W3CDTF">2026-06-01T18:19:00Z</dcterms:modified>
</cp:coreProperties>
</file>