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d"/>
        <w:tblW w:w="10496" w:type="dxa"/>
        <w:tblInd w:w="-14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40"/>
        <w:gridCol w:w="5786"/>
        <w:gridCol w:w="1134"/>
        <w:gridCol w:w="1134"/>
        <w:gridCol w:w="1702"/>
      </w:tblGrid>
      <w:tr w:rsidR="00401F6E" w:rsidRPr="00033309" w14:paraId="180BD14F" w14:textId="77777777" w:rsidTr="00033C29">
        <w:trPr>
          <w:trHeight w:val="680"/>
          <w:tblHeader/>
        </w:trPr>
        <w:tc>
          <w:tcPr>
            <w:tcW w:w="7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EFE65" w14:textId="77777777" w:rsidR="00401F6E" w:rsidRPr="00DA7501" w:rsidRDefault="00401F6E" w:rsidP="007C1ECC">
            <w:pPr>
              <w:pStyle w:val="111"/>
              <w:rPr>
                <w:sz w:val="22"/>
                <w:szCs w:val="22"/>
              </w:rPr>
            </w:pPr>
            <w:r w:rsidRPr="00DA7501">
              <w:rPr>
                <w:sz w:val="22"/>
                <w:szCs w:val="22"/>
              </w:rPr>
              <w:t>№ п/п</w:t>
            </w:r>
          </w:p>
        </w:tc>
        <w:tc>
          <w:tcPr>
            <w:tcW w:w="57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2509E" w14:textId="77777777" w:rsidR="00401F6E" w:rsidRPr="00DA7501" w:rsidRDefault="00401F6E" w:rsidP="007C1ECC">
            <w:pPr>
              <w:pStyle w:val="111"/>
              <w:rPr>
                <w:sz w:val="22"/>
                <w:szCs w:val="22"/>
              </w:rPr>
            </w:pPr>
            <w:r w:rsidRPr="00DA750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CB94D8" w14:textId="77777777" w:rsidR="00401F6E" w:rsidRPr="00DA7501" w:rsidRDefault="00401F6E" w:rsidP="007C1ECC">
            <w:pPr>
              <w:pStyle w:val="111"/>
              <w:rPr>
                <w:sz w:val="22"/>
                <w:szCs w:val="22"/>
              </w:rPr>
            </w:pPr>
            <w:r w:rsidRPr="00DA7501">
              <w:rPr>
                <w:sz w:val="22"/>
                <w:szCs w:val="22"/>
              </w:rPr>
              <w:t>Ед. изм.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9D4F9" w14:textId="77777777" w:rsidR="00401F6E" w:rsidRPr="00DA7501" w:rsidRDefault="00401F6E" w:rsidP="007C1ECC">
            <w:pPr>
              <w:pStyle w:val="111"/>
              <w:rPr>
                <w:sz w:val="22"/>
                <w:szCs w:val="22"/>
              </w:rPr>
            </w:pPr>
            <w:r w:rsidRPr="00DA7501">
              <w:rPr>
                <w:sz w:val="22"/>
                <w:szCs w:val="22"/>
              </w:rPr>
              <w:t>Кол.</w:t>
            </w:r>
          </w:p>
        </w:tc>
        <w:tc>
          <w:tcPr>
            <w:tcW w:w="17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0C1845" w14:textId="77777777" w:rsidR="00401F6E" w:rsidRPr="00DA7501" w:rsidRDefault="00401F6E" w:rsidP="007C1ECC">
            <w:pPr>
              <w:pStyle w:val="111"/>
              <w:rPr>
                <w:sz w:val="22"/>
                <w:szCs w:val="22"/>
              </w:rPr>
            </w:pPr>
            <w:r w:rsidRPr="00DA7501">
              <w:rPr>
                <w:sz w:val="22"/>
                <w:szCs w:val="22"/>
              </w:rPr>
              <w:t>Примечание</w:t>
            </w:r>
          </w:p>
        </w:tc>
      </w:tr>
      <w:tr w:rsidR="00401F6E" w:rsidRPr="00033309" w14:paraId="72DB1286" w14:textId="77777777" w:rsidTr="00033C29">
        <w:trPr>
          <w:trHeight w:val="454"/>
        </w:trPr>
        <w:tc>
          <w:tcPr>
            <w:tcW w:w="740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697DB2" w14:textId="77777777" w:rsidR="00401F6E" w:rsidRPr="00A45C3F" w:rsidRDefault="00401F6E" w:rsidP="00982FCB">
            <w:pPr>
              <w:pStyle w:val="114"/>
              <w:tabs>
                <w:tab w:val="left" w:pos="397"/>
              </w:tabs>
              <w:ind w:left="57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207DFC5" w14:textId="3014A68F" w:rsidR="00401F6E" w:rsidRPr="000F7698" w:rsidRDefault="000F7698" w:rsidP="000F7698">
            <w:pPr>
              <w:pStyle w:val="113"/>
              <w:jc w:val="center"/>
              <w:rPr>
                <w:rFonts w:cs="Times New Roman"/>
                <w:b/>
                <w:bCs/>
                <w:sz w:val="24"/>
                <w:szCs w:val="24"/>
                <w:u w:val="single"/>
              </w:rPr>
            </w:pPr>
            <w:r w:rsidRPr="000F7698">
              <w:rPr>
                <w:rFonts w:cs="Times New Roman"/>
                <w:b/>
                <w:bCs/>
                <w:sz w:val="24"/>
                <w:szCs w:val="24"/>
                <w:u w:val="single"/>
              </w:rPr>
              <w:t>Монтаж</w:t>
            </w:r>
            <w:r w:rsidR="00CB6BDF">
              <w:rPr>
                <w:rFonts w:cs="Times New Roman"/>
                <w:b/>
                <w:bCs/>
                <w:sz w:val="24"/>
                <w:szCs w:val="24"/>
                <w:u w:val="single"/>
              </w:rPr>
              <w:t xml:space="preserve"> и</w:t>
            </w:r>
            <w:r w:rsidRPr="000F7698">
              <w:rPr>
                <w:rFonts w:cs="Times New Roman"/>
                <w:b/>
                <w:bCs/>
                <w:sz w:val="24"/>
                <w:szCs w:val="24"/>
                <w:u w:val="single"/>
              </w:rPr>
              <w:t xml:space="preserve"> подключение оборудования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32054B2" w14:textId="77777777" w:rsidR="00401F6E" w:rsidRPr="00A45C3F" w:rsidRDefault="00401F6E" w:rsidP="007C1ECC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A5DF91F" w14:textId="77777777" w:rsidR="00401F6E" w:rsidRPr="00A45C3F" w:rsidRDefault="00401F6E" w:rsidP="007C1ECC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2AE689" w14:textId="77777777" w:rsidR="00401F6E" w:rsidRPr="00A45C3F" w:rsidRDefault="00401F6E" w:rsidP="007C1ECC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401F6E" w:rsidRPr="00033309" w14:paraId="6CBC10BB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628927" w14:textId="77777777" w:rsidR="00401F6E" w:rsidRPr="00A45C3F" w:rsidRDefault="00401F6E" w:rsidP="00711FCF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347B5B" w14:textId="67167748" w:rsidR="00401F6E" w:rsidRPr="00A45C3F" w:rsidRDefault="000F7698" w:rsidP="007C1ECC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0F7698">
              <w:rPr>
                <w:rFonts w:cs="Times New Roman"/>
                <w:sz w:val="24"/>
                <w:szCs w:val="24"/>
              </w:rPr>
              <w:t>Насос вертикальный многоступенчатый</w:t>
            </w:r>
            <w:r w:rsidR="00CB6BDF">
              <w:rPr>
                <w:rFonts w:cs="Times New Roman"/>
                <w:sz w:val="24"/>
                <w:szCs w:val="24"/>
              </w:rPr>
              <w:t xml:space="preserve">, </w:t>
            </w:r>
            <w:r w:rsidR="00CB6BDF" w:rsidRPr="00CB6BDF">
              <w:rPr>
                <w:rFonts w:cs="Times New Roman"/>
                <w:sz w:val="24"/>
                <w:szCs w:val="24"/>
              </w:rPr>
              <w:t>Q = 170</w:t>
            </w:r>
            <w:r w:rsidR="00CB6BDF">
              <w:rPr>
                <w:rFonts w:cs="Times New Roman"/>
                <w:sz w:val="24"/>
                <w:szCs w:val="24"/>
              </w:rPr>
              <w:t> </w:t>
            </w:r>
            <w:r w:rsidR="00CB6BDF" w:rsidRPr="00CB6BDF">
              <w:rPr>
                <w:rFonts w:cs="Times New Roman"/>
                <w:sz w:val="24"/>
                <w:szCs w:val="24"/>
              </w:rPr>
              <w:t>м3/ч, H = 110</w:t>
            </w:r>
            <w:r w:rsidR="00CB6BDF">
              <w:rPr>
                <w:rFonts w:cs="Times New Roman"/>
                <w:sz w:val="24"/>
                <w:szCs w:val="24"/>
              </w:rPr>
              <w:t> </w:t>
            </w:r>
            <w:r w:rsidR="00CB6BDF" w:rsidRPr="00CB6BDF">
              <w:rPr>
                <w:rFonts w:cs="Times New Roman"/>
                <w:sz w:val="24"/>
                <w:szCs w:val="24"/>
              </w:rPr>
              <w:t>м, 90</w:t>
            </w:r>
            <w:r w:rsidR="00CB6BDF">
              <w:rPr>
                <w:rFonts w:cs="Times New Roman"/>
                <w:sz w:val="24"/>
                <w:szCs w:val="24"/>
              </w:rPr>
              <w:t> </w:t>
            </w:r>
            <w:r w:rsidR="00CB6BDF" w:rsidRPr="00CB6BDF">
              <w:rPr>
                <w:rFonts w:cs="Times New Roman"/>
                <w:sz w:val="24"/>
                <w:szCs w:val="24"/>
              </w:rPr>
              <w:t>кВт</w:t>
            </w:r>
            <w:r w:rsidR="00C46AFE">
              <w:rPr>
                <w:rFonts w:cs="Times New Roman"/>
                <w:sz w:val="24"/>
                <w:szCs w:val="24"/>
              </w:rPr>
              <w:t>,</w:t>
            </w:r>
            <w:r w:rsidR="00C46AFE">
              <w:t xml:space="preserve"> </w:t>
            </w:r>
            <w:r w:rsidR="00C46AFE" w:rsidRPr="00C46AFE">
              <w:rPr>
                <w:rFonts w:cs="Times New Roman"/>
                <w:sz w:val="24"/>
                <w:szCs w:val="24"/>
              </w:rPr>
              <w:t>DN150</w:t>
            </w:r>
            <w:r w:rsidR="00751CE1">
              <w:rPr>
                <w:rFonts w:cs="Times New Roman"/>
                <w:sz w:val="24"/>
                <w:szCs w:val="24"/>
              </w:rPr>
              <w:t>, в комплекте с соединительными фланцами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6D11E5" w14:textId="7B64AEDF" w:rsidR="00401F6E" w:rsidRPr="00A45C3F" w:rsidRDefault="000F7698" w:rsidP="007C1ECC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54751A" w14:textId="0B21F064" w:rsidR="00401F6E" w:rsidRPr="00A45C3F" w:rsidRDefault="00D21C8E" w:rsidP="007C1ECC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1D4A66" w14:textId="77777777" w:rsidR="00401F6E" w:rsidRPr="00A45C3F" w:rsidRDefault="00401F6E" w:rsidP="007C1ECC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D21C8E" w:rsidRPr="00033309" w14:paraId="0BF12B04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DAC26F" w14:textId="77777777" w:rsidR="00D21C8E" w:rsidRPr="00A45C3F" w:rsidRDefault="00D21C8E" w:rsidP="00711FCF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61D067" w14:textId="78C4AD83" w:rsidR="00D21C8E" w:rsidRPr="00A45C3F" w:rsidRDefault="00D21C8E" w:rsidP="00D21C8E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D21C8E">
              <w:rPr>
                <w:rFonts w:cs="Times New Roman"/>
                <w:sz w:val="24"/>
                <w:szCs w:val="24"/>
              </w:rPr>
              <w:t>Установка насоса-жокея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="00CB6BDF" w:rsidRPr="00CB6BDF">
              <w:rPr>
                <w:rFonts w:cs="Times New Roman"/>
                <w:sz w:val="24"/>
                <w:szCs w:val="24"/>
              </w:rPr>
              <w:t>Q = 3 м3/ч, H = 130 м, 3 кВт</w:t>
            </w:r>
            <w:r w:rsidR="00CB6BDF">
              <w:rPr>
                <w:rFonts w:cs="Times New Roman"/>
                <w:sz w:val="24"/>
                <w:szCs w:val="24"/>
              </w:rPr>
              <w:t>,</w:t>
            </w:r>
            <w:r w:rsidR="00CB6BDF" w:rsidRPr="00CB6BDF">
              <w:rPr>
                <w:rFonts w:cs="Times New Roman"/>
                <w:sz w:val="24"/>
                <w:szCs w:val="24"/>
              </w:rPr>
              <w:t xml:space="preserve"> </w:t>
            </w:r>
            <w:r w:rsidRPr="00D21C8E">
              <w:rPr>
                <w:rFonts w:cs="Times New Roman"/>
                <w:sz w:val="24"/>
                <w:szCs w:val="24"/>
              </w:rPr>
              <w:t>в комплекте с мембранным баком</w:t>
            </w:r>
            <w:r w:rsidR="00CB6BDF">
              <w:rPr>
                <w:rFonts w:cs="Times New Roman"/>
                <w:sz w:val="24"/>
                <w:szCs w:val="24"/>
              </w:rPr>
              <w:t xml:space="preserve"> 50 л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84BC1D" w14:textId="3222C668" w:rsidR="00D21C8E" w:rsidRPr="00A45C3F" w:rsidRDefault="00D21C8E" w:rsidP="00D21C8E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315CF5" w14:textId="1B117C7F" w:rsidR="00D21C8E" w:rsidRPr="00A45C3F" w:rsidRDefault="00D21C8E" w:rsidP="00D21C8E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2C7F43A" w14:textId="77777777" w:rsidR="00D21C8E" w:rsidRPr="00A45C3F" w:rsidRDefault="00D21C8E" w:rsidP="00D21C8E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D21C8E" w:rsidRPr="00033309" w14:paraId="5753E4F7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0BF90B" w14:textId="77777777" w:rsidR="00D21C8E" w:rsidRPr="00A45C3F" w:rsidRDefault="00D21C8E" w:rsidP="00711FCF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C5DE480" w14:textId="0C5B2C01" w:rsidR="00D21C8E" w:rsidRPr="00A45C3F" w:rsidRDefault="00D21C8E" w:rsidP="00D21C8E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D21C8E">
              <w:rPr>
                <w:rFonts w:cs="Times New Roman"/>
                <w:sz w:val="24"/>
                <w:szCs w:val="24"/>
              </w:rPr>
              <w:t>Шкаф управления насосами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13E39B" w14:textId="25743CFF" w:rsidR="00D21C8E" w:rsidRPr="00A45C3F" w:rsidRDefault="00D21C8E" w:rsidP="00D21C8E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0F9ABC" w14:textId="7754BD61" w:rsidR="00D21C8E" w:rsidRPr="00A45C3F" w:rsidRDefault="00D21C8E" w:rsidP="00D21C8E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0AFE793" w14:textId="77777777" w:rsidR="00D21C8E" w:rsidRPr="00A45C3F" w:rsidRDefault="00D21C8E" w:rsidP="00D21C8E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D21C8E" w:rsidRPr="00033309" w14:paraId="75EA2445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83CD84" w14:textId="77777777" w:rsidR="00D21C8E" w:rsidRPr="00A45C3F" w:rsidRDefault="00D21C8E" w:rsidP="00711FCF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702F7A" w14:textId="0931313D" w:rsidR="00D21C8E" w:rsidRPr="00A45C3F" w:rsidRDefault="00D21C8E" w:rsidP="00D21C8E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D21C8E">
              <w:rPr>
                <w:rFonts w:cs="Times New Roman"/>
                <w:sz w:val="24"/>
                <w:szCs w:val="24"/>
              </w:rPr>
              <w:t>Бак пластиковый прямоугольный</w:t>
            </w:r>
            <w:r w:rsidR="00CB6BDF">
              <w:rPr>
                <w:rFonts w:cs="Times New Roman"/>
                <w:sz w:val="24"/>
                <w:szCs w:val="24"/>
              </w:rPr>
              <w:t>, 500 л</w:t>
            </w:r>
            <w:r w:rsidRPr="00D21C8E">
              <w:rPr>
                <w:rFonts w:cs="Times New Roman"/>
                <w:sz w:val="24"/>
                <w:szCs w:val="24"/>
              </w:rPr>
              <w:t>, в комплекте со штуцерами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DA0BBA" w14:textId="557D89D3" w:rsidR="00D21C8E" w:rsidRPr="00A45C3F" w:rsidRDefault="00D21C8E" w:rsidP="00D21C8E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009F16" w14:textId="4C1D510C" w:rsidR="00D21C8E" w:rsidRPr="00A45C3F" w:rsidRDefault="00D21C8E" w:rsidP="00D21C8E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E3D188" w14:textId="77777777" w:rsidR="00D21C8E" w:rsidRPr="00A45C3F" w:rsidRDefault="00D21C8E" w:rsidP="00D21C8E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D21C8E" w:rsidRPr="00033309" w14:paraId="18743595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7E716A" w14:textId="77777777" w:rsidR="00D21C8E" w:rsidRPr="00A45C3F" w:rsidRDefault="00D21C8E" w:rsidP="00711FCF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D1BD36" w14:textId="5B945BFE" w:rsidR="00D21C8E" w:rsidRPr="00A45C3F" w:rsidRDefault="00D21C8E" w:rsidP="00D21C8E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D21C8E">
              <w:rPr>
                <w:rFonts w:cs="Times New Roman"/>
                <w:sz w:val="24"/>
                <w:szCs w:val="24"/>
              </w:rPr>
              <w:t xml:space="preserve">Бак-дозатор пенообразователя, </w:t>
            </w:r>
            <w:r w:rsidR="00CB6BDF">
              <w:rPr>
                <w:rFonts w:cs="Times New Roman"/>
                <w:sz w:val="24"/>
                <w:szCs w:val="24"/>
              </w:rPr>
              <w:t xml:space="preserve">5000 л, </w:t>
            </w:r>
            <w:r w:rsidRPr="00D21C8E">
              <w:rPr>
                <w:rFonts w:cs="Times New Roman"/>
                <w:sz w:val="24"/>
                <w:szCs w:val="24"/>
              </w:rPr>
              <w:t>горизонтальный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Pr="00D21C8E">
              <w:rPr>
                <w:rFonts w:cs="Times New Roman"/>
                <w:sz w:val="24"/>
                <w:szCs w:val="24"/>
              </w:rPr>
              <w:t>в комплекте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21C8E">
              <w:rPr>
                <w:rFonts w:cs="Times New Roman"/>
                <w:sz w:val="24"/>
                <w:szCs w:val="24"/>
              </w:rPr>
              <w:t>с трубной обвязкой и контрольно-измерительными приборами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5481F5" w14:textId="19697046" w:rsidR="00D21C8E" w:rsidRPr="00A45C3F" w:rsidRDefault="00D21C8E" w:rsidP="00D21C8E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0A5677" w14:textId="7D04ECBE" w:rsidR="00D21C8E" w:rsidRPr="00A45C3F" w:rsidRDefault="00D21C8E" w:rsidP="00D21C8E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A3F17D" w14:textId="77777777" w:rsidR="00D21C8E" w:rsidRPr="00A45C3F" w:rsidRDefault="00D21C8E" w:rsidP="00D21C8E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B6BDF" w:rsidRPr="00033309" w14:paraId="5B2DE50C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8D836A" w14:textId="77777777" w:rsidR="00CB6BDF" w:rsidRPr="00A45C3F" w:rsidRDefault="00CB6BDF" w:rsidP="00711FCF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F7621B" w14:textId="14375E1E" w:rsidR="00CB6BDF" w:rsidRPr="00D21C8E" w:rsidRDefault="00CB6BDF" w:rsidP="00CB6BDF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</w:t>
            </w:r>
            <w:r w:rsidRPr="00CB6BDF">
              <w:rPr>
                <w:rFonts w:cs="Times New Roman"/>
                <w:sz w:val="24"/>
                <w:szCs w:val="24"/>
              </w:rPr>
              <w:t>аправк</w:t>
            </w:r>
            <w:r>
              <w:rPr>
                <w:rFonts w:cs="Times New Roman"/>
                <w:sz w:val="24"/>
                <w:szCs w:val="24"/>
              </w:rPr>
              <w:t>а</w:t>
            </w:r>
            <w:r w:rsidRPr="00CB6BDF">
              <w:rPr>
                <w:rFonts w:cs="Times New Roman"/>
                <w:sz w:val="24"/>
                <w:szCs w:val="24"/>
              </w:rPr>
              <w:t xml:space="preserve"> бака</w:t>
            </w:r>
            <w:r w:rsidR="00751CE1">
              <w:rPr>
                <w:rFonts w:cs="Times New Roman"/>
                <w:sz w:val="24"/>
                <w:szCs w:val="24"/>
              </w:rPr>
              <w:t>-дозатора</w:t>
            </w:r>
            <w:r w:rsidRPr="00CB6BDF">
              <w:rPr>
                <w:rFonts w:cs="Times New Roman"/>
                <w:sz w:val="24"/>
                <w:szCs w:val="24"/>
              </w:rPr>
              <w:t xml:space="preserve"> пенообразователем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7B9588" w14:textId="0CEF7C16" w:rsidR="00CB6BDF" w:rsidRDefault="00CB6BDF" w:rsidP="00CB6BDF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242F37" w14:textId="5A780EEA" w:rsidR="00CB6BDF" w:rsidRDefault="00CB6BDF" w:rsidP="00CB6BDF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341C49" w14:textId="77777777" w:rsidR="00CB6BDF" w:rsidRPr="00A45C3F" w:rsidRDefault="00CB6BDF" w:rsidP="00CB6BDF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B6BDF" w:rsidRPr="00033309" w14:paraId="41280859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38618E" w14:textId="77777777" w:rsidR="00CB6BDF" w:rsidRPr="00A45C3F" w:rsidRDefault="00CB6BDF" w:rsidP="00711FCF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0368EA" w14:textId="6C88FAE6" w:rsidR="00CB6BDF" w:rsidRPr="00A45C3F" w:rsidRDefault="00CB6BDF" w:rsidP="00CB6BDF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CB6BDF">
              <w:rPr>
                <w:rFonts w:cs="Times New Roman"/>
                <w:sz w:val="24"/>
                <w:szCs w:val="24"/>
              </w:rPr>
              <w:t>Дозатор пенообразователя широкого диапазона, 3%, DN150</w:t>
            </w:r>
            <w:r w:rsidR="00751CE1" w:rsidRPr="00751CE1">
              <w:rPr>
                <w:rFonts w:cs="Times New Roman"/>
                <w:sz w:val="24"/>
                <w:szCs w:val="24"/>
              </w:rPr>
              <w:t>, в комплекте с соединительными фланцами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DCBB2B" w14:textId="26C85F05" w:rsidR="00CB6BDF" w:rsidRPr="00A45C3F" w:rsidRDefault="00CB6BDF" w:rsidP="00CB6BDF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051226" w14:textId="1ABD46C2" w:rsidR="00CB6BDF" w:rsidRPr="00A45C3F" w:rsidRDefault="00CB6BDF" w:rsidP="00CB6BDF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96181E" w14:textId="77777777" w:rsidR="00CB6BDF" w:rsidRPr="00A45C3F" w:rsidRDefault="00CB6BDF" w:rsidP="00CB6BDF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B6BDF" w:rsidRPr="00033309" w14:paraId="0EE5A1B4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D502D1" w14:textId="77777777" w:rsidR="00CB6BDF" w:rsidRPr="00A45C3F" w:rsidRDefault="00CB6BDF" w:rsidP="00711FCF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D9E685" w14:textId="740B66BB" w:rsidR="00CB6BDF" w:rsidRPr="00A45C3F" w:rsidRDefault="00CB6BDF" w:rsidP="00CB6BDF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CB6BDF">
              <w:rPr>
                <w:rFonts w:cs="Times New Roman"/>
                <w:sz w:val="24"/>
                <w:szCs w:val="24"/>
              </w:rPr>
              <w:t>Клапан контроля подачи пенообразователя, DN80</w:t>
            </w:r>
            <w:r w:rsidR="00751CE1" w:rsidRPr="00751CE1">
              <w:rPr>
                <w:rFonts w:cs="Times New Roman"/>
                <w:sz w:val="24"/>
                <w:szCs w:val="24"/>
              </w:rPr>
              <w:t>, в комплекте с соединительными фланцами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6D2096" w14:textId="4993DECF" w:rsidR="00CB6BDF" w:rsidRPr="00A45C3F" w:rsidRDefault="00CB6BDF" w:rsidP="00CB6BDF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87CAAD" w14:textId="48D79140" w:rsidR="00CB6BDF" w:rsidRPr="00A45C3F" w:rsidRDefault="00CB6BDF" w:rsidP="00CB6BDF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771175" w14:textId="77777777" w:rsidR="00CB6BDF" w:rsidRPr="00A45C3F" w:rsidRDefault="00CB6BDF" w:rsidP="00CB6BDF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B6BDF" w:rsidRPr="00033309" w14:paraId="08496DAF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7934F5" w14:textId="77777777" w:rsidR="00CB6BDF" w:rsidRPr="00A45C3F" w:rsidRDefault="00CB6BDF" w:rsidP="00711FCF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F1682E" w14:textId="2BB409DF" w:rsidR="00CB6BDF" w:rsidRPr="00A45C3F" w:rsidRDefault="00CB6BDF" w:rsidP="00CB6BDF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CB6BDF">
              <w:rPr>
                <w:rFonts w:cs="Times New Roman"/>
                <w:sz w:val="24"/>
                <w:szCs w:val="24"/>
              </w:rPr>
              <w:t>Шкаф управления и контроля подачи пенообразователя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3689FF" w14:textId="5136ED95" w:rsidR="00CB6BDF" w:rsidRPr="00A45C3F" w:rsidRDefault="00CB6BDF" w:rsidP="00CB6BDF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58DAF2" w14:textId="434555F4" w:rsidR="00CB6BDF" w:rsidRPr="00A45C3F" w:rsidRDefault="00CB6BDF" w:rsidP="00CB6BDF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D4518D" w14:textId="77777777" w:rsidR="00CB6BDF" w:rsidRPr="00A45C3F" w:rsidRDefault="00CB6BDF" w:rsidP="00CB6BDF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B6BDF" w:rsidRPr="00033309" w14:paraId="7EEF7D64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0195CA" w14:textId="77777777" w:rsidR="00CB6BDF" w:rsidRPr="00A45C3F" w:rsidRDefault="00CB6BDF" w:rsidP="00711FCF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7FD914" w14:textId="63359F07" w:rsidR="00CB6BDF" w:rsidRPr="00CB6BDF" w:rsidRDefault="00CB6BDF" w:rsidP="00CB6BDF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CB6BDF">
              <w:rPr>
                <w:rFonts w:cs="Times New Roman"/>
                <w:sz w:val="24"/>
                <w:szCs w:val="24"/>
              </w:rPr>
              <w:t>Робот пожарный стационарный на базе лафетного ствола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B6BDF">
              <w:rPr>
                <w:rFonts w:cs="Times New Roman"/>
                <w:sz w:val="24"/>
                <w:szCs w:val="24"/>
              </w:rPr>
              <w:t>с дистанционным управлением в комплекте с универсальным насадком,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B6BDF">
              <w:rPr>
                <w:rFonts w:cs="Times New Roman"/>
                <w:sz w:val="24"/>
                <w:szCs w:val="24"/>
              </w:rPr>
              <w:t>инфракрасным и ультрафиолетовым извещателями наведения;</w:t>
            </w:r>
          </w:p>
          <w:p w14:paraId="4BDC173C" w14:textId="3ECB7D15" w:rsidR="00CB6BDF" w:rsidRPr="00A45C3F" w:rsidRDefault="00CB6BDF" w:rsidP="00CB6BDF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CB6BDF">
              <w:rPr>
                <w:rFonts w:cs="Times New Roman"/>
                <w:sz w:val="24"/>
                <w:szCs w:val="24"/>
              </w:rPr>
              <w:t>Q = 15 л/с, H = 0,8 МПа, DN80</w:t>
            </w:r>
            <w:r w:rsidR="00751CE1" w:rsidRPr="00751CE1">
              <w:rPr>
                <w:rFonts w:cs="Times New Roman"/>
                <w:sz w:val="24"/>
                <w:szCs w:val="24"/>
              </w:rPr>
              <w:t>, в комплекте с соединительными фланцами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74431E" w14:textId="066F66B6" w:rsidR="00CB6BDF" w:rsidRPr="00A45C3F" w:rsidRDefault="00CB6BDF" w:rsidP="00CB6BDF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3FCC6F" w14:textId="408A0DD2" w:rsidR="00CB6BDF" w:rsidRPr="00A45C3F" w:rsidRDefault="00CB6BDF" w:rsidP="00CB6BDF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711FC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92A5CC" w14:textId="77777777" w:rsidR="00CB6BDF" w:rsidRPr="00A45C3F" w:rsidRDefault="00CB6BDF" w:rsidP="00CB6BDF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519E7" w:rsidRPr="00033309" w14:paraId="2FB1663A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AA4FF3" w14:textId="77777777" w:rsidR="00E519E7" w:rsidRPr="00A45C3F" w:rsidRDefault="00E519E7" w:rsidP="00E519E7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CA0966" w14:textId="1C6935C3" w:rsidR="00E519E7" w:rsidRPr="00A45C3F" w:rsidRDefault="00E519E7" w:rsidP="00E519E7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E519E7">
              <w:rPr>
                <w:rFonts w:cs="Times New Roman"/>
                <w:sz w:val="24"/>
                <w:szCs w:val="24"/>
              </w:rPr>
              <w:t>Затвор дисковый с электроприводом, DN80, 24 В, 100</w:t>
            </w:r>
            <w:r w:rsidR="00751CE1">
              <w:rPr>
                <w:rFonts w:cs="Times New Roman"/>
                <w:sz w:val="24"/>
                <w:szCs w:val="24"/>
              </w:rPr>
              <w:t> </w:t>
            </w:r>
            <w:r w:rsidRPr="00E519E7">
              <w:rPr>
                <w:rFonts w:cs="Times New Roman"/>
                <w:sz w:val="24"/>
                <w:szCs w:val="24"/>
              </w:rPr>
              <w:t>Вт</w:t>
            </w:r>
            <w:r w:rsidR="00751CE1" w:rsidRPr="00751CE1">
              <w:rPr>
                <w:rFonts w:cs="Times New Roman"/>
                <w:sz w:val="24"/>
                <w:szCs w:val="24"/>
              </w:rPr>
              <w:t>, в комплекте с соединительными фланцами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D76C03" w14:textId="7F585917" w:rsidR="00E519E7" w:rsidRPr="00A45C3F" w:rsidRDefault="00E519E7" w:rsidP="00E519E7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57A6C1" w14:textId="68ADC56D" w:rsidR="00E519E7" w:rsidRPr="00A45C3F" w:rsidRDefault="00E519E7" w:rsidP="00E519E7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A4F0AA" w14:textId="77777777" w:rsidR="00E519E7" w:rsidRPr="00A45C3F" w:rsidRDefault="00E519E7" w:rsidP="00E519E7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519E7" w:rsidRPr="00033309" w14:paraId="1CE340E2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AB88F3" w14:textId="77777777" w:rsidR="00E519E7" w:rsidRPr="00A45C3F" w:rsidRDefault="00E519E7" w:rsidP="00E519E7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B1BB5E" w14:textId="64014FF0" w:rsidR="00E519E7" w:rsidRPr="00A45C3F" w:rsidRDefault="00E519E7" w:rsidP="00E519E7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E519E7">
              <w:rPr>
                <w:rFonts w:cs="Times New Roman"/>
                <w:sz w:val="24"/>
                <w:szCs w:val="24"/>
              </w:rPr>
              <w:t>Блок питания, 220 В – 24 В, 500 Вт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6DC24B" w14:textId="7B548A90" w:rsidR="00E519E7" w:rsidRPr="00A45C3F" w:rsidRDefault="00E519E7" w:rsidP="00E519E7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C3731E" w14:textId="1C067B06" w:rsidR="00E519E7" w:rsidRPr="00A45C3F" w:rsidRDefault="00E519E7" w:rsidP="00E519E7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23FE65" w14:textId="77777777" w:rsidR="00E519E7" w:rsidRPr="00A45C3F" w:rsidRDefault="00E519E7" w:rsidP="00E519E7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519E7" w:rsidRPr="00033309" w14:paraId="00F28422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3CEFEC" w14:textId="77777777" w:rsidR="00E519E7" w:rsidRPr="00A45C3F" w:rsidRDefault="00E519E7" w:rsidP="00E519E7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CD1810" w14:textId="236ADF4D" w:rsidR="00E519E7" w:rsidRPr="00A45C3F" w:rsidRDefault="00E519E7" w:rsidP="00E519E7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E519E7">
              <w:rPr>
                <w:rFonts w:cs="Times New Roman"/>
                <w:sz w:val="24"/>
                <w:szCs w:val="24"/>
              </w:rPr>
              <w:t>Устройство сопряжения с объектом, 220 В, 70 Вт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20E3CB" w14:textId="4B2D5741" w:rsidR="00E519E7" w:rsidRPr="00A45C3F" w:rsidRDefault="00E519E7" w:rsidP="00E519E7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CFD59C" w14:textId="25794124" w:rsidR="00E519E7" w:rsidRPr="00A45C3F" w:rsidRDefault="00E519E7" w:rsidP="00E519E7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42ACF9" w14:textId="77777777" w:rsidR="00E519E7" w:rsidRPr="00A45C3F" w:rsidRDefault="00E519E7" w:rsidP="00E519E7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519E7" w:rsidRPr="00033309" w14:paraId="225D4EAA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C3BE40" w14:textId="77777777" w:rsidR="00E519E7" w:rsidRPr="00A45C3F" w:rsidRDefault="00E519E7" w:rsidP="00E519E7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669C67" w14:textId="565ED615" w:rsidR="00E519E7" w:rsidRPr="00A45C3F" w:rsidRDefault="00E519E7" w:rsidP="00E519E7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E519E7">
              <w:rPr>
                <w:rFonts w:cs="Times New Roman"/>
                <w:sz w:val="24"/>
                <w:szCs w:val="24"/>
              </w:rPr>
              <w:t>Пост для подключения пультов дистанционного управления, 220 В, 5 Вт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8B0A3D" w14:textId="37C4C477" w:rsidR="00E519E7" w:rsidRPr="00A45C3F" w:rsidRDefault="00E519E7" w:rsidP="00E519E7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149270" w14:textId="12B1E086" w:rsidR="00E519E7" w:rsidRPr="00A45C3F" w:rsidRDefault="00E519E7" w:rsidP="00E519E7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42A915" w14:textId="77777777" w:rsidR="00E519E7" w:rsidRPr="00A45C3F" w:rsidRDefault="00E519E7" w:rsidP="00E519E7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519E7" w:rsidRPr="00033309" w14:paraId="58ED8B6C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9FA6E6" w14:textId="77777777" w:rsidR="00E519E7" w:rsidRPr="00A45C3F" w:rsidRDefault="00E519E7" w:rsidP="00E519E7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D2A8E9" w14:textId="083A3188" w:rsidR="00E519E7" w:rsidRPr="00A45C3F" w:rsidRDefault="00E519E7" w:rsidP="00E519E7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E519E7">
              <w:rPr>
                <w:rFonts w:cs="Times New Roman"/>
                <w:sz w:val="24"/>
                <w:szCs w:val="24"/>
              </w:rPr>
              <w:t>Пульт дистанционного управления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A6C717" w14:textId="4CFF3F9C" w:rsidR="00E519E7" w:rsidRPr="00A45C3F" w:rsidRDefault="00E519E7" w:rsidP="00E519E7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308C08" w14:textId="451F865E" w:rsidR="00E519E7" w:rsidRPr="00A45C3F" w:rsidRDefault="00E519E7" w:rsidP="00E519E7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78DE1C" w14:textId="77777777" w:rsidR="00E519E7" w:rsidRPr="00A45C3F" w:rsidRDefault="00E519E7" w:rsidP="00E519E7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519E7" w:rsidRPr="00033309" w14:paraId="407C4AFE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0A915E" w14:textId="77777777" w:rsidR="00E519E7" w:rsidRPr="00A45C3F" w:rsidRDefault="00E519E7" w:rsidP="00E519E7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798528" behindDoc="0" locked="0" layoutInCell="1" allowOverlap="1" wp14:anchorId="6C3332E4" wp14:editId="54E42409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2" name="Рисунок 19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77828A" w14:textId="03135B35" w:rsidR="00E519E7" w:rsidRPr="00A45C3F" w:rsidRDefault="00E519E7" w:rsidP="00E519E7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E519E7">
              <w:rPr>
                <w:rFonts w:cs="Times New Roman"/>
                <w:sz w:val="24"/>
                <w:szCs w:val="24"/>
              </w:rPr>
              <w:t>Персональный компьютер для мониторинга оборудования РУП</w:t>
            </w: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799552" behindDoc="0" locked="0" layoutInCell="1" allowOverlap="1" wp14:anchorId="07DD3A9C" wp14:editId="47E91C01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3" name="Рисунок 19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D7B53B" w14:textId="3CC0140F" w:rsidR="00E519E7" w:rsidRPr="00A45C3F" w:rsidRDefault="00E519E7" w:rsidP="00E519E7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50951E" w14:textId="2FCE5400" w:rsidR="00E519E7" w:rsidRPr="00A45C3F" w:rsidRDefault="00E519E7" w:rsidP="00E519E7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755CF7" w14:textId="77777777" w:rsidR="00E519E7" w:rsidRPr="00A45C3F" w:rsidRDefault="00E519E7" w:rsidP="00E519E7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800576" behindDoc="0" locked="0" layoutInCell="1" allowOverlap="1" wp14:anchorId="1634E4CC" wp14:editId="58D39432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4" name="Рисунок 19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519E7" w:rsidRPr="00033309" w14:paraId="2726DA42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55D540" w14:textId="77777777" w:rsidR="00E519E7" w:rsidRPr="00A45C3F" w:rsidRDefault="00E519E7" w:rsidP="00E519E7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817984" behindDoc="0" locked="0" layoutInCell="1" allowOverlap="1" wp14:anchorId="7D42292E" wp14:editId="71E77DD7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5" name="Рисунок 19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E2F66E" w14:textId="1DAA5D46" w:rsidR="00E519E7" w:rsidRPr="00A45C3F" w:rsidRDefault="00E519E7" w:rsidP="00E519E7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E519E7">
              <w:rPr>
                <w:rFonts w:cs="Times New Roman"/>
                <w:sz w:val="24"/>
                <w:szCs w:val="24"/>
              </w:rPr>
              <w:t>Ороситель спринклерный; ½”</w:t>
            </w: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819008" behindDoc="0" locked="0" layoutInCell="1" allowOverlap="1" wp14:anchorId="2B737F09" wp14:editId="45E4B458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6" name="Рисунок 19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imes New Roman"/>
                <w:sz w:val="24"/>
                <w:szCs w:val="24"/>
              </w:rPr>
              <w:t>, в комплекте с установочной муфтой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14AF4D" w14:textId="331934D7" w:rsidR="00E519E7" w:rsidRPr="00A45C3F" w:rsidRDefault="00E519E7" w:rsidP="00E519E7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9618E7" w14:textId="05C66475" w:rsidR="00E519E7" w:rsidRPr="00A45C3F" w:rsidRDefault="00E519E7" w:rsidP="00E519E7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  <w:r w:rsidR="00514086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46408A" w14:textId="77777777" w:rsidR="00E519E7" w:rsidRPr="00A45C3F" w:rsidRDefault="00E519E7" w:rsidP="00E519E7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820032" behindDoc="0" locked="0" layoutInCell="1" allowOverlap="1" wp14:anchorId="2B68E26F" wp14:editId="148177FC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7" name="Рисунок 19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519E7" w:rsidRPr="00033309" w14:paraId="213B0540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8FCD93" w14:textId="77777777" w:rsidR="00E519E7" w:rsidRPr="00A45C3F" w:rsidRDefault="00E519E7" w:rsidP="00E519E7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lastRenderedPageBreak/>
              <w:drawing>
                <wp:anchor distT="0" distB="0" distL="114300" distR="114300" simplePos="0" relativeHeight="251849728" behindDoc="0" locked="0" layoutInCell="1" allowOverlap="1" wp14:anchorId="77BAD70C" wp14:editId="4DB42F25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8" name="Рисунок 1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CE51B3" w14:textId="196C9839" w:rsidR="00E519E7" w:rsidRPr="00A45C3F" w:rsidRDefault="00E519E7" w:rsidP="00E519E7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E519E7">
              <w:rPr>
                <w:rFonts w:cs="Times New Roman"/>
                <w:sz w:val="24"/>
                <w:szCs w:val="24"/>
              </w:rPr>
              <w:t>Отражатель декоративный, металлический, белый</w:t>
            </w: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850752" behindDoc="0" locked="0" layoutInCell="1" allowOverlap="1" wp14:anchorId="7BDF6093" wp14:editId="7B60DABB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9" name="Рисунок 19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211CF1" w14:textId="698F893B" w:rsidR="00E519E7" w:rsidRPr="00A45C3F" w:rsidRDefault="00E519E7" w:rsidP="00E519E7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600604" w14:textId="37BEAF83" w:rsidR="00E519E7" w:rsidRPr="00E519E7" w:rsidRDefault="00E519E7" w:rsidP="00E519E7">
            <w:pPr>
              <w:pStyle w:val="114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D3B7B2" w14:textId="77777777" w:rsidR="00E519E7" w:rsidRPr="00A45C3F" w:rsidRDefault="00E519E7" w:rsidP="00E519E7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851776" behindDoc="0" locked="0" layoutInCell="1" allowOverlap="1" wp14:anchorId="7683131E" wp14:editId="744E5006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0" name="Рисунок 19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E4420" w:rsidRPr="00033309" w14:paraId="7D2DD5C4" w14:textId="77777777" w:rsidTr="009E4420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453D11" w14:textId="77777777" w:rsidR="009E4420" w:rsidRPr="00A45C3F" w:rsidRDefault="009E4420" w:rsidP="009E4420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878400" behindDoc="0" locked="0" layoutInCell="1" allowOverlap="1" wp14:anchorId="085663D9" wp14:editId="2844D93A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1" name="Рисунок 19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44A6B2" w14:textId="21909412" w:rsidR="009E4420" w:rsidRPr="00A45C3F" w:rsidRDefault="009E4420" w:rsidP="009E4420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9E4420">
              <w:rPr>
                <w:rFonts w:cs="Times New Roman"/>
                <w:sz w:val="24"/>
                <w:szCs w:val="24"/>
              </w:rPr>
              <w:t>Шкаф пожарный с евроручками (встраиваемый закрытый белый)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BBB556" w14:textId="62EFCF89" w:rsidR="009E4420" w:rsidRPr="00A45C3F" w:rsidRDefault="009E4420" w:rsidP="009E4420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286055" w14:textId="1CA95C8D" w:rsidR="009E4420" w:rsidRPr="009E4420" w:rsidRDefault="009E4420" w:rsidP="009E4420">
            <w:pPr>
              <w:pStyle w:val="114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0490A4" w14:textId="77777777" w:rsidR="009E4420" w:rsidRPr="00A45C3F" w:rsidRDefault="009E4420" w:rsidP="009E4420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879424" behindDoc="0" locked="0" layoutInCell="1" allowOverlap="1" wp14:anchorId="5E7801A7" wp14:editId="6732F098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3" name="Рисунок 19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E4420" w:rsidRPr="00033309" w14:paraId="03C14144" w14:textId="77777777" w:rsidTr="009E4420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6EB983" w14:textId="77777777" w:rsidR="009E4420" w:rsidRPr="00A45C3F" w:rsidRDefault="009E4420" w:rsidP="009E4420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880448" behindDoc="0" locked="0" layoutInCell="1" allowOverlap="1" wp14:anchorId="1E31D235" wp14:editId="46708F36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4" name="Рисунок 19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CFB36D" w14:textId="54132690" w:rsidR="009E4420" w:rsidRPr="00A45C3F" w:rsidRDefault="009E4420" w:rsidP="009E4420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9E4420">
              <w:rPr>
                <w:rFonts w:cs="Times New Roman"/>
                <w:sz w:val="24"/>
                <w:szCs w:val="24"/>
              </w:rPr>
              <w:t>Клапан пожарный латунный прямоточный, ВР-НР, DN50 (G2”), PN16</w:t>
            </w: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881472" behindDoc="0" locked="0" layoutInCell="1" allowOverlap="1" wp14:anchorId="2F1C771B" wp14:editId="08E4A3E7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5" name="Рисунок 19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233875" w14:textId="16622F5D" w:rsidR="009E4420" w:rsidRPr="00A45C3F" w:rsidRDefault="009E4420" w:rsidP="009E4420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39D4DD" w14:textId="48256375" w:rsidR="009E4420" w:rsidRPr="00A45C3F" w:rsidRDefault="009E4420" w:rsidP="009E4420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A825DC" w14:textId="77777777" w:rsidR="009E4420" w:rsidRPr="00A45C3F" w:rsidRDefault="009E4420" w:rsidP="009E4420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882496" behindDoc="0" locked="0" layoutInCell="1" allowOverlap="1" wp14:anchorId="38708089" wp14:editId="55E68E0E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6" name="Рисунок 19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E4420" w:rsidRPr="00033309" w14:paraId="05A0FA5A" w14:textId="77777777" w:rsidTr="009E4420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F1871A" w14:textId="77777777" w:rsidR="009E4420" w:rsidRPr="00A45C3F" w:rsidRDefault="009E4420" w:rsidP="009E4420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897856" behindDoc="0" locked="0" layoutInCell="1" allowOverlap="1" wp14:anchorId="47908596" wp14:editId="681A5973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7" name="Рисунок 19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D8A92A" w14:textId="33D0E711" w:rsidR="009E4420" w:rsidRPr="00A45C3F" w:rsidRDefault="009E4420" w:rsidP="009E4420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9E4420">
              <w:rPr>
                <w:rFonts w:cs="Times New Roman"/>
                <w:sz w:val="24"/>
                <w:szCs w:val="24"/>
              </w:rPr>
              <w:t xml:space="preserve">Труба Р-50×3,5-70 мм (резьба); Ст20 оцинкованная </w:t>
            </w: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898880" behindDoc="0" locked="0" layoutInCell="1" allowOverlap="1" wp14:anchorId="55BCA0C5" wp14:editId="128A8B9A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8" name="Рисунок 19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DE9D5A" w14:textId="09D3ED9A" w:rsidR="009E4420" w:rsidRPr="00A45C3F" w:rsidRDefault="009E4420" w:rsidP="009E4420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477184" w14:textId="151865A3" w:rsidR="009E4420" w:rsidRPr="009E4420" w:rsidRDefault="009E4420" w:rsidP="009E4420">
            <w:pPr>
              <w:pStyle w:val="114"/>
              <w:rPr>
                <w:rFonts w:cs="Times New Roman"/>
                <w:sz w:val="24"/>
                <w:szCs w:val="24"/>
                <w:lang w:val="en-US"/>
              </w:rPr>
            </w:pPr>
            <w:r w:rsidRPr="000A5C87">
              <w:rPr>
                <w:rFonts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DABD66" w14:textId="77777777" w:rsidR="009E4420" w:rsidRPr="00A45C3F" w:rsidRDefault="009E4420" w:rsidP="009E4420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899904" behindDoc="0" locked="0" layoutInCell="1" allowOverlap="1" wp14:anchorId="39416E85" wp14:editId="5BBA3B87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9" name="Рисунок 19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E4420" w:rsidRPr="00033309" w14:paraId="26D1A448" w14:textId="77777777" w:rsidTr="009E4420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B111C2" w14:textId="77777777" w:rsidR="009E4420" w:rsidRPr="00A45C3F" w:rsidRDefault="009E4420" w:rsidP="009E4420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0308C2" w14:textId="4412CFD9" w:rsidR="009E4420" w:rsidRPr="00A45C3F" w:rsidRDefault="009E4420" w:rsidP="009E4420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9E4420">
              <w:rPr>
                <w:rFonts w:cs="Times New Roman"/>
                <w:sz w:val="24"/>
                <w:szCs w:val="24"/>
              </w:rPr>
              <w:t>Головка пожарная напорная муфтовая, для внутренних пожарных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E4420">
              <w:rPr>
                <w:rFonts w:cs="Times New Roman"/>
                <w:sz w:val="24"/>
                <w:szCs w:val="24"/>
              </w:rPr>
              <w:t>кранов, DN50, PN16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73C6AE" w14:textId="45273660" w:rsidR="009E4420" w:rsidRPr="00A45C3F" w:rsidRDefault="009E4420" w:rsidP="009E4420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99D0A2" w14:textId="695876BF" w:rsidR="009E4420" w:rsidRPr="009E4420" w:rsidRDefault="009E4420" w:rsidP="009E4420">
            <w:pPr>
              <w:pStyle w:val="114"/>
              <w:rPr>
                <w:rFonts w:cs="Times New Roman"/>
                <w:sz w:val="24"/>
                <w:szCs w:val="24"/>
                <w:lang w:val="en-US"/>
              </w:rPr>
            </w:pPr>
            <w:r w:rsidRPr="000A5C87">
              <w:rPr>
                <w:rFonts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E5C55F" w14:textId="77777777" w:rsidR="009E4420" w:rsidRPr="00A45C3F" w:rsidRDefault="009E4420" w:rsidP="009E4420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9E4420" w:rsidRPr="00033309" w14:paraId="41B4D0B5" w14:textId="77777777" w:rsidTr="009E4420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981EAB" w14:textId="77777777" w:rsidR="009E4420" w:rsidRPr="00A45C3F" w:rsidRDefault="009E4420" w:rsidP="009E4420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891712" behindDoc="0" locked="0" layoutInCell="1" allowOverlap="1" wp14:anchorId="2704A46E" wp14:editId="1DAEF358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DD6F06" w14:textId="683F5D19" w:rsidR="009E4420" w:rsidRPr="00A45C3F" w:rsidRDefault="009E4420" w:rsidP="009E4420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9E4420">
              <w:rPr>
                <w:rFonts w:cs="Times New Roman"/>
                <w:sz w:val="24"/>
                <w:szCs w:val="24"/>
              </w:rPr>
              <w:t>Рукав пожарный напорный латексированный, DN50, PN16, длина – 20 м, в комплекте с двумя головками пожарными рукавными ГР-50</w:t>
            </w: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892736" behindDoc="0" locked="0" layoutInCell="1" allowOverlap="1" wp14:anchorId="3A0ABC14" wp14:editId="28DC1218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65" name="Рисунок 19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F8F80C" w14:textId="0693FC0E" w:rsidR="009E4420" w:rsidRPr="00A45C3F" w:rsidRDefault="009E4420" w:rsidP="009E4420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50A70C" w14:textId="31AC125D" w:rsidR="009E4420" w:rsidRPr="009E4420" w:rsidRDefault="009E4420" w:rsidP="009E4420">
            <w:pPr>
              <w:pStyle w:val="114"/>
              <w:rPr>
                <w:rFonts w:cs="Times New Roman"/>
                <w:sz w:val="24"/>
                <w:szCs w:val="24"/>
                <w:lang w:val="en-US"/>
              </w:rPr>
            </w:pPr>
            <w:r w:rsidRPr="000A5C87">
              <w:rPr>
                <w:rFonts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25442A" w14:textId="77777777" w:rsidR="009E4420" w:rsidRPr="00A45C3F" w:rsidRDefault="009E4420" w:rsidP="009E4420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893760" behindDoc="0" locked="0" layoutInCell="1" allowOverlap="1" wp14:anchorId="0BBB6013" wp14:editId="32B6C624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66" name="Рисунок 19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E4420" w:rsidRPr="00033309" w14:paraId="63C97A63" w14:textId="77777777" w:rsidTr="009E4420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B7743D" w14:textId="77777777" w:rsidR="009E4420" w:rsidRPr="00A45C3F" w:rsidRDefault="009E4420" w:rsidP="009E4420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894784" behindDoc="0" locked="0" layoutInCell="1" allowOverlap="1" wp14:anchorId="6837718D" wp14:editId="497F463F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F322C0" w14:textId="6F887BA8" w:rsidR="009E4420" w:rsidRPr="00A45C3F" w:rsidRDefault="009E4420" w:rsidP="009E4420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9E4420">
              <w:rPr>
                <w:rFonts w:cs="Times New Roman"/>
                <w:sz w:val="24"/>
                <w:szCs w:val="24"/>
              </w:rPr>
              <w:t xml:space="preserve">Ствол пожарный ручной, металлический, DN50, диам. вых. отв. – 16 мм </w:t>
            </w: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895808" behindDoc="0" locked="0" layoutInCell="1" allowOverlap="1" wp14:anchorId="134A97BA" wp14:editId="49AE9462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88EA62" w14:textId="1049A686" w:rsidR="009E4420" w:rsidRPr="00A45C3F" w:rsidRDefault="009E4420" w:rsidP="009E4420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9461C8" w14:textId="626DE894" w:rsidR="009E4420" w:rsidRPr="009E4420" w:rsidRDefault="009E4420" w:rsidP="009E4420">
            <w:pPr>
              <w:pStyle w:val="114"/>
              <w:rPr>
                <w:rFonts w:cs="Times New Roman"/>
                <w:sz w:val="24"/>
                <w:szCs w:val="24"/>
                <w:lang w:val="en-US"/>
              </w:rPr>
            </w:pPr>
            <w:r w:rsidRPr="000A5C87">
              <w:rPr>
                <w:rFonts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7807A1" w14:textId="77777777" w:rsidR="009E4420" w:rsidRPr="00A45C3F" w:rsidRDefault="009E4420" w:rsidP="009E4420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896832" behindDoc="0" locked="0" layoutInCell="1" allowOverlap="1" wp14:anchorId="61C8B014" wp14:editId="0D1DC22B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E4420" w:rsidRPr="00033309" w14:paraId="29A3B6E6" w14:textId="77777777" w:rsidTr="009E4420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690C12" w14:textId="77777777" w:rsidR="009E4420" w:rsidRPr="00A45C3F" w:rsidRDefault="009E4420" w:rsidP="009E4420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869184" behindDoc="0" locked="0" layoutInCell="1" allowOverlap="1" wp14:anchorId="0B42DA35" wp14:editId="311EFEB2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00DBCB" w14:textId="4274BD99" w:rsidR="009E4420" w:rsidRPr="00A45C3F" w:rsidRDefault="009E4420" w:rsidP="009E4420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9E4420">
              <w:rPr>
                <w:rFonts w:cs="Times New Roman"/>
                <w:sz w:val="24"/>
                <w:szCs w:val="24"/>
              </w:rPr>
              <w:t>Шкаф пожарный с евроручками (навесной закрытый красный)</w:t>
            </w: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870208" behindDoc="0" locked="0" layoutInCell="1" allowOverlap="1" wp14:anchorId="5B1C0DD8" wp14:editId="32E90985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67" name="Рисунок 19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FCB8A3" w14:textId="577FC907" w:rsidR="009E4420" w:rsidRPr="00A45C3F" w:rsidRDefault="009E4420" w:rsidP="009E4420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442068" w14:textId="399CBA8B" w:rsidR="009E4420" w:rsidRPr="009E4420" w:rsidRDefault="009E4420" w:rsidP="009E4420">
            <w:pPr>
              <w:pStyle w:val="114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9BEB6E" w14:textId="77777777" w:rsidR="009E4420" w:rsidRPr="00A45C3F" w:rsidRDefault="009E4420" w:rsidP="009E4420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871232" behindDoc="0" locked="0" layoutInCell="1" allowOverlap="1" wp14:anchorId="2594516C" wp14:editId="330DC91C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E4420" w:rsidRPr="00033309" w14:paraId="007C44BE" w14:textId="77777777" w:rsidTr="009E4420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AC6A87" w14:textId="77777777" w:rsidR="009E4420" w:rsidRPr="00A45C3F" w:rsidRDefault="009E4420" w:rsidP="009E4420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872256" behindDoc="0" locked="0" layoutInCell="1" allowOverlap="1" wp14:anchorId="2F2AC283" wp14:editId="2E920670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7F6FC5" w14:textId="08007522" w:rsidR="009E4420" w:rsidRPr="00A45C3F" w:rsidRDefault="009E4420" w:rsidP="009E4420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9E4420">
              <w:rPr>
                <w:rFonts w:cs="Times New Roman"/>
                <w:sz w:val="24"/>
                <w:szCs w:val="24"/>
              </w:rPr>
              <w:t>Клапан пожарный латунный угловой, ВР-НР, DN65 (G2½”), PN16</w:t>
            </w: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873280" behindDoc="0" locked="0" layoutInCell="1" allowOverlap="1" wp14:anchorId="209F0722" wp14:editId="53102CC3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EFB149" w14:textId="0505323D" w:rsidR="009E4420" w:rsidRPr="00A45C3F" w:rsidRDefault="009E4420" w:rsidP="009E4420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70F364" w14:textId="7380F8BA" w:rsidR="009E4420" w:rsidRPr="009E4420" w:rsidRDefault="009E4420" w:rsidP="009E4420">
            <w:pPr>
              <w:pStyle w:val="114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36342B" w14:textId="77777777" w:rsidR="009E4420" w:rsidRPr="00A45C3F" w:rsidRDefault="009E4420" w:rsidP="009E4420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874304" behindDoc="0" locked="0" layoutInCell="1" allowOverlap="1" wp14:anchorId="57282282" wp14:editId="3C0626ED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E4420" w:rsidRPr="00033309" w14:paraId="7765BC58" w14:textId="77777777" w:rsidTr="009E4420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65EEE3" w14:textId="77777777" w:rsidR="009E4420" w:rsidRPr="00A45C3F" w:rsidRDefault="009E4420" w:rsidP="009E4420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887616" behindDoc="0" locked="0" layoutInCell="1" allowOverlap="1" wp14:anchorId="31CF1C6A" wp14:editId="2421B414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8A4757" w14:textId="5091AC55" w:rsidR="009E4420" w:rsidRPr="00A45C3F" w:rsidRDefault="009E4420" w:rsidP="009E4420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9E4420">
              <w:rPr>
                <w:rFonts w:cs="Times New Roman"/>
                <w:sz w:val="24"/>
                <w:szCs w:val="24"/>
              </w:rPr>
              <w:t xml:space="preserve">Труба Р-65×4,0-70 мм (резьба); Ст20 оцинкованная </w:t>
            </w: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888640" behindDoc="0" locked="0" layoutInCell="1" allowOverlap="1" wp14:anchorId="1FD26EF9" wp14:editId="185586D1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DFC7D9" w14:textId="4386ECB3" w:rsidR="009E4420" w:rsidRPr="00A45C3F" w:rsidRDefault="009E4420" w:rsidP="009E4420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029166" w14:textId="4B2E32B5" w:rsidR="009E4420" w:rsidRPr="009E4420" w:rsidRDefault="009E4420" w:rsidP="009E4420">
            <w:pPr>
              <w:pStyle w:val="114"/>
              <w:rPr>
                <w:rFonts w:cs="Times New Roman"/>
                <w:sz w:val="24"/>
                <w:szCs w:val="24"/>
                <w:lang w:val="en-US"/>
              </w:rPr>
            </w:pPr>
            <w:r w:rsidRPr="00A16565">
              <w:rPr>
                <w:rFonts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90A70E" w14:textId="77777777" w:rsidR="009E4420" w:rsidRPr="00A45C3F" w:rsidRDefault="009E4420" w:rsidP="009E4420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1889664" behindDoc="0" locked="0" layoutInCell="1" allowOverlap="1" wp14:anchorId="52FF8EB3" wp14:editId="1B0E8D75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E4420" w:rsidRPr="00033309" w14:paraId="4F23BD3F" w14:textId="77777777" w:rsidTr="009E4420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F76A57" w14:textId="77777777" w:rsidR="009E4420" w:rsidRPr="00A45C3F" w:rsidRDefault="009E4420" w:rsidP="009E4420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B75482" w14:textId="4F35BBD7" w:rsidR="009E4420" w:rsidRPr="00A45C3F" w:rsidRDefault="009E4420" w:rsidP="009E4420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9E4420">
              <w:rPr>
                <w:rFonts w:cs="Times New Roman"/>
                <w:sz w:val="24"/>
                <w:szCs w:val="24"/>
              </w:rPr>
              <w:t>Головка пожарная напорная муфтовая, для внутренних пожарных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E4420">
              <w:rPr>
                <w:rFonts w:cs="Times New Roman"/>
                <w:sz w:val="24"/>
                <w:szCs w:val="24"/>
              </w:rPr>
              <w:t>кранов, DN65, PN16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31F54F" w14:textId="1105E16D" w:rsidR="009E4420" w:rsidRPr="00A45C3F" w:rsidRDefault="009E4420" w:rsidP="009E4420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9CE217" w14:textId="58442A96" w:rsidR="009E4420" w:rsidRPr="009E4420" w:rsidRDefault="009E4420" w:rsidP="009E4420">
            <w:pPr>
              <w:pStyle w:val="114"/>
              <w:rPr>
                <w:rFonts w:cs="Times New Roman"/>
                <w:sz w:val="24"/>
                <w:szCs w:val="24"/>
                <w:lang w:val="en-US"/>
              </w:rPr>
            </w:pPr>
            <w:r w:rsidRPr="00A16565">
              <w:rPr>
                <w:rFonts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9A7913" w14:textId="77777777" w:rsidR="009E4420" w:rsidRPr="00A45C3F" w:rsidRDefault="009E4420" w:rsidP="009E4420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9E4420" w:rsidRPr="00033309" w14:paraId="68923621" w14:textId="77777777" w:rsidTr="009E4420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1FF095" w14:textId="77777777" w:rsidR="009E4420" w:rsidRPr="00A45C3F" w:rsidRDefault="009E4420" w:rsidP="009E4420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5D3DAC" w14:textId="4A6C104D" w:rsidR="009E4420" w:rsidRPr="00A45C3F" w:rsidRDefault="009E4420" w:rsidP="009E4420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9E4420">
              <w:rPr>
                <w:rFonts w:cs="Times New Roman"/>
                <w:sz w:val="24"/>
                <w:szCs w:val="24"/>
              </w:rPr>
              <w:t>Рукав пожарный напорный латексированный, DN65, PN16, длина – 20 м,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E4420">
              <w:rPr>
                <w:rFonts w:cs="Times New Roman"/>
                <w:sz w:val="24"/>
                <w:szCs w:val="24"/>
              </w:rPr>
              <w:t>в комплекте с двумя головками пожарными рукавными ГР-65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13DC82" w14:textId="5AEE3312" w:rsidR="009E4420" w:rsidRPr="00A45C3F" w:rsidRDefault="009E4420" w:rsidP="009E4420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FF25B8" w14:textId="2F4985E2" w:rsidR="009E4420" w:rsidRPr="009E4420" w:rsidRDefault="009E4420" w:rsidP="009E4420">
            <w:pPr>
              <w:pStyle w:val="114"/>
              <w:rPr>
                <w:rFonts w:cs="Times New Roman"/>
                <w:sz w:val="24"/>
                <w:szCs w:val="24"/>
                <w:lang w:val="en-US"/>
              </w:rPr>
            </w:pPr>
            <w:r w:rsidRPr="00A16565">
              <w:rPr>
                <w:rFonts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56CA0D" w14:textId="77777777" w:rsidR="009E4420" w:rsidRPr="00A45C3F" w:rsidRDefault="009E4420" w:rsidP="009E4420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9E4420" w:rsidRPr="00033309" w14:paraId="7A5EBF20" w14:textId="77777777" w:rsidTr="009E4420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894F9D" w14:textId="77777777" w:rsidR="009E4420" w:rsidRPr="00A45C3F" w:rsidRDefault="009E4420" w:rsidP="009E4420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C019CB" w14:textId="2F15B824" w:rsidR="009E4420" w:rsidRPr="00A45C3F" w:rsidRDefault="009E4420" w:rsidP="009E4420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9E4420">
              <w:rPr>
                <w:rFonts w:cs="Times New Roman"/>
                <w:sz w:val="24"/>
                <w:szCs w:val="24"/>
              </w:rPr>
              <w:t>Ствол воздушно-пенный, металлический, DN65; 0,6 МПа, 5 л/с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AA5FFB" w14:textId="0B44CCC7" w:rsidR="009E4420" w:rsidRPr="00A45C3F" w:rsidRDefault="009E4420" w:rsidP="009E4420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30F4DA" w14:textId="0C7D3FE4" w:rsidR="009E4420" w:rsidRPr="009E4420" w:rsidRDefault="009E4420" w:rsidP="009E4420">
            <w:pPr>
              <w:pStyle w:val="114"/>
              <w:rPr>
                <w:rFonts w:cs="Times New Roman"/>
                <w:sz w:val="24"/>
                <w:szCs w:val="24"/>
                <w:lang w:val="en-US"/>
              </w:rPr>
            </w:pPr>
            <w:r w:rsidRPr="00A16565">
              <w:rPr>
                <w:rFonts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2E32C7" w14:textId="77777777" w:rsidR="009E4420" w:rsidRPr="00A45C3F" w:rsidRDefault="009E4420" w:rsidP="009E4420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9E4420" w:rsidRPr="00033309" w14:paraId="717CD962" w14:textId="77777777" w:rsidTr="009E4420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D72FBB" w14:textId="77777777" w:rsidR="009E4420" w:rsidRPr="00A45C3F" w:rsidRDefault="009E4420" w:rsidP="009E4420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4ECB37" w14:textId="2C5D7A13" w:rsidR="009E4420" w:rsidRPr="00A45C3F" w:rsidRDefault="009E4420" w:rsidP="009E4420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9E4420">
              <w:rPr>
                <w:rFonts w:cs="Times New Roman"/>
                <w:sz w:val="24"/>
                <w:szCs w:val="24"/>
              </w:rPr>
              <w:t>Диафрагма для снижения давления, DN65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D6ABE2" w14:textId="2111D335" w:rsidR="009E4420" w:rsidRPr="00A45C3F" w:rsidRDefault="009E4420" w:rsidP="009E4420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8CF211" w14:textId="37FDB2B9" w:rsidR="009E4420" w:rsidRPr="009E4420" w:rsidRDefault="009E4420" w:rsidP="009E4420">
            <w:pPr>
              <w:pStyle w:val="114"/>
              <w:rPr>
                <w:rFonts w:cs="Times New Roman"/>
                <w:sz w:val="24"/>
                <w:szCs w:val="24"/>
                <w:lang w:val="en-US"/>
              </w:rPr>
            </w:pPr>
            <w:r w:rsidRPr="00A16565">
              <w:rPr>
                <w:rFonts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2F3E7C" w14:textId="77777777" w:rsidR="009E4420" w:rsidRPr="00A45C3F" w:rsidRDefault="009E4420" w:rsidP="009E4420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519E7" w:rsidRPr="00033309" w14:paraId="79D2A0F7" w14:textId="77777777" w:rsidTr="00E519E7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AC8999" w14:textId="77777777" w:rsidR="00E519E7" w:rsidRPr="00A45C3F" w:rsidRDefault="00E519E7" w:rsidP="009E4420">
            <w:pPr>
              <w:pStyle w:val="114"/>
              <w:tabs>
                <w:tab w:val="left" w:pos="397"/>
              </w:tabs>
              <w:ind w:left="57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279C4E" w14:textId="77777777" w:rsidR="00E519E7" w:rsidRPr="00A45C3F" w:rsidRDefault="00E519E7" w:rsidP="00E519E7">
            <w:pPr>
              <w:pStyle w:val="11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A4417D" w14:textId="77777777" w:rsidR="00E519E7" w:rsidRPr="00A45C3F" w:rsidRDefault="00E519E7" w:rsidP="00E519E7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713A7E" w14:textId="77777777" w:rsidR="00E519E7" w:rsidRPr="00A45C3F" w:rsidRDefault="00E519E7" w:rsidP="00E519E7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DDC4C4" w14:textId="77777777" w:rsidR="00E519E7" w:rsidRPr="00A45C3F" w:rsidRDefault="00E519E7" w:rsidP="00E519E7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519E7" w:rsidRPr="00033309" w14:paraId="070C5462" w14:textId="77777777" w:rsidTr="00E519E7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76170C" w14:textId="77777777" w:rsidR="00E519E7" w:rsidRPr="00A45C3F" w:rsidRDefault="00E519E7" w:rsidP="009E4420">
            <w:pPr>
              <w:pStyle w:val="114"/>
              <w:tabs>
                <w:tab w:val="left" w:pos="397"/>
              </w:tabs>
              <w:ind w:left="57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5EEFD0" w14:textId="3C8FCB32" w:rsidR="00E519E7" w:rsidRPr="009E4420" w:rsidRDefault="009E4420" w:rsidP="009E4420">
            <w:pPr>
              <w:pStyle w:val="113"/>
              <w:jc w:val="center"/>
              <w:rPr>
                <w:rFonts w:cs="Times New Roman"/>
                <w:b/>
                <w:bCs/>
                <w:sz w:val="24"/>
                <w:szCs w:val="24"/>
                <w:u w:val="single"/>
              </w:rPr>
            </w:pPr>
            <w:r w:rsidRPr="009E4420">
              <w:rPr>
                <w:rFonts w:cs="Times New Roman"/>
                <w:b/>
                <w:bCs/>
                <w:sz w:val="24"/>
                <w:szCs w:val="24"/>
                <w:u w:val="single"/>
              </w:rPr>
              <w:t>Монтаж трубопроводной арматуры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22F133" w14:textId="77777777" w:rsidR="00E519E7" w:rsidRPr="00A45C3F" w:rsidRDefault="00E519E7" w:rsidP="00E519E7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8C2E6F" w14:textId="77777777" w:rsidR="00E519E7" w:rsidRPr="00A45C3F" w:rsidRDefault="00E519E7" w:rsidP="00E519E7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DE2A60" w14:textId="77777777" w:rsidR="00E519E7" w:rsidRPr="00A45C3F" w:rsidRDefault="00E519E7" w:rsidP="00E519E7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9E4420" w:rsidRPr="00033309" w14:paraId="074CC098" w14:textId="77777777" w:rsidTr="00E519E7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0DED38" w14:textId="77777777" w:rsidR="009E4420" w:rsidRPr="00A45C3F" w:rsidRDefault="009E4420" w:rsidP="009E4420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527155" w14:textId="6975FDEE" w:rsidR="009E4420" w:rsidRPr="00A45C3F" w:rsidRDefault="009E4420" w:rsidP="009E4420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9E4420">
              <w:rPr>
                <w:rFonts w:cs="Times New Roman"/>
                <w:sz w:val="24"/>
                <w:szCs w:val="24"/>
              </w:rPr>
              <w:t>Узел управления спринклерный водозаполненный, DN65, PN16;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E4420">
              <w:rPr>
                <w:rFonts w:cs="Times New Roman"/>
                <w:sz w:val="24"/>
                <w:szCs w:val="24"/>
              </w:rPr>
              <w:t>в комплекте с обвязкой, манометрами, сигнализаторами давления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E4420">
              <w:rPr>
                <w:rFonts w:cs="Times New Roman"/>
                <w:sz w:val="24"/>
                <w:szCs w:val="24"/>
              </w:rPr>
              <w:t>и устройством задержки сигнала</w:t>
            </w:r>
            <w:r w:rsidR="00751CE1" w:rsidRPr="00751CE1">
              <w:rPr>
                <w:rFonts w:cs="Times New Roman"/>
                <w:sz w:val="24"/>
                <w:szCs w:val="24"/>
              </w:rPr>
              <w:t>, в комплекте с соединительными фланцами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D2AA9C" w14:textId="67C5673F" w:rsidR="009E4420" w:rsidRPr="00A45C3F" w:rsidRDefault="009E4420" w:rsidP="009E4420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E80F9F" w14:textId="66475C6D" w:rsidR="009E4420" w:rsidRPr="009E4420" w:rsidRDefault="009E4420" w:rsidP="009E4420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ABFE6F" w14:textId="77777777" w:rsidR="009E4420" w:rsidRPr="00A45C3F" w:rsidRDefault="009E4420" w:rsidP="009E4420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9E4420" w:rsidRPr="00033309" w14:paraId="7F325B1A" w14:textId="77777777" w:rsidTr="00E519E7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8539A6" w14:textId="77777777" w:rsidR="009E4420" w:rsidRPr="00A45C3F" w:rsidRDefault="009E4420" w:rsidP="009E4420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015225" w14:textId="42A6BA23" w:rsidR="009E4420" w:rsidRPr="00A45C3F" w:rsidRDefault="009E4420" w:rsidP="009E4420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9E4420">
              <w:rPr>
                <w:rFonts w:cs="Times New Roman"/>
                <w:sz w:val="24"/>
                <w:szCs w:val="24"/>
              </w:rPr>
              <w:t>Узел управления спринклерный водозаполненный, DN100, PN16;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E4420">
              <w:rPr>
                <w:rFonts w:cs="Times New Roman"/>
                <w:sz w:val="24"/>
                <w:szCs w:val="24"/>
              </w:rPr>
              <w:t>в комплекте с обвязкой, манометрами, сигнализаторами давления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E4420">
              <w:rPr>
                <w:rFonts w:cs="Times New Roman"/>
                <w:sz w:val="24"/>
                <w:szCs w:val="24"/>
              </w:rPr>
              <w:t>и устройством задержки сигнала</w:t>
            </w:r>
            <w:r w:rsidR="00751CE1" w:rsidRPr="00751CE1">
              <w:rPr>
                <w:rFonts w:cs="Times New Roman"/>
                <w:sz w:val="24"/>
                <w:szCs w:val="24"/>
              </w:rPr>
              <w:t>, в комплекте с соединительными фланцами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B9422A" w14:textId="56317999" w:rsidR="009E4420" w:rsidRPr="00A45C3F" w:rsidRDefault="009E4420" w:rsidP="009E4420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2C0E3D" w14:textId="0CCC99F5" w:rsidR="009E4420" w:rsidRPr="009E4420" w:rsidRDefault="009E4420" w:rsidP="009E4420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2B10DA" w14:textId="77777777" w:rsidR="009E4420" w:rsidRPr="00A45C3F" w:rsidRDefault="009E4420" w:rsidP="009E4420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9E4420" w:rsidRPr="00033309" w14:paraId="4EB34A01" w14:textId="77777777" w:rsidTr="00E519E7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DDE177" w14:textId="77777777" w:rsidR="009E4420" w:rsidRPr="00A45C3F" w:rsidRDefault="009E4420" w:rsidP="009E4420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1F7728" w14:textId="5F1B2FA2" w:rsidR="009E4420" w:rsidRPr="00A45C3F" w:rsidRDefault="009E4420" w:rsidP="009E4420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9E4420">
              <w:rPr>
                <w:rFonts w:cs="Times New Roman"/>
                <w:sz w:val="24"/>
                <w:szCs w:val="24"/>
              </w:rPr>
              <w:t>Узел управления спринклерный водозаполненный, DN150, PN16;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E4420">
              <w:rPr>
                <w:rFonts w:cs="Times New Roman"/>
                <w:sz w:val="24"/>
                <w:szCs w:val="24"/>
              </w:rPr>
              <w:t>в комплекте с обвязкой, манометрами, сигнализаторами давления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E4420">
              <w:rPr>
                <w:rFonts w:cs="Times New Roman"/>
                <w:sz w:val="24"/>
                <w:szCs w:val="24"/>
              </w:rPr>
              <w:t>и устройством задержки сигнала</w:t>
            </w:r>
            <w:r w:rsidR="00751CE1" w:rsidRPr="00751CE1">
              <w:rPr>
                <w:rFonts w:cs="Times New Roman"/>
                <w:sz w:val="24"/>
                <w:szCs w:val="24"/>
              </w:rPr>
              <w:t>, в комплекте с соединительными фланцами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2B2D12" w14:textId="4077510C" w:rsidR="009E4420" w:rsidRPr="00A45C3F" w:rsidRDefault="009E4420" w:rsidP="009E4420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6CE8D3" w14:textId="7C4822BA" w:rsidR="009E4420" w:rsidRPr="009E4420" w:rsidRDefault="009E4420" w:rsidP="009E4420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2CC5F7" w14:textId="77777777" w:rsidR="009E4420" w:rsidRPr="00A45C3F" w:rsidRDefault="009E4420" w:rsidP="009E4420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410371" w:rsidRPr="00033309" w14:paraId="4F7B2921" w14:textId="77777777" w:rsidTr="00E519E7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2AE7D2" w14:textId="77777777" w:rsidR="00410371" w:rsidRPr="00A45C3F" w:rsidRDefault="00410371" w:rsidP="00410371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0C4CDD" w14:textId="72FDBC5E" w:rsidR="00410371" w:rsidRPr="00A45C3F" w:rsidRDefault="00410371" w:rsidP="00410371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9E4420">
              <w:rPr>
                <w:rFonts w:cs="Times New Roman"/>
                <w:sz w:val="24"/>
                <w:szCs w:val="24"/>
              </w:rPr>
              <w:t>Сигнализатор давления, PN16</w:t>
            </w:r>
            <w:r w:rsidR="00751CE1" w:rsidRPr="00751CE1">
              <w:rPr>
                <w:rFonts w:cs="Times New Roman"/>
                <w:sz w:val="24"/>
                <w:szCs w:val="24"/>
              </w:rPr>
              <w:t xml:space="preserve">, в комплекте с </w:t>
            </w:r>
            <w:r w:rsidR="00751CE1">
              <w:rPr>
                <w:rFonts w:cs="Times New Roman"/>
                <w:sz w:val="24"/>
                <w:szCs w:val="24"/>
              </w:rPr>
              <w:t>монтажной муфтой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ED9181" w14:textId="1437EA76" w:rsidR="00410371" w:rsidRPr="00A45C3F" w:rsidRDefault="00410371" w:rsidP="0041037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F3C5D3" w14:textId="5675A479" w:rsidR="00410371" w:rsidRPr="00A45C3F" w:rsidRDefault="00562E8C" w:rsidP="0041037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F8FFD4" w14:textId="77777777" w:rsidR="00410371" w:rsidRPr="00A45C3F" w:rsidRDefault="00410371" w:rsidP="0041037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410371" w:rsidRPr="00033309" w14:paraId="02F56751" w14:textId="77777777" w:rsidTr="00E519E7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E5AAE8" w14:textId="77777777" w:rsidR="00410371" w:rsidRPr="00A45C3F" w:rsidRDefault="00410371" w:rsidP="00410371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DA70E7" w14:textId="2C49DC91" w:rsidR="00410371" w:rsidRPr="00A45C3F" w:rsidRDefault="00410371" w:rsidP="00410371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9E4420">
              <w:rPr>
                <w:rFonts w:cs="Times New Roman"/>
                <w:sz w:val="24"/>
                <w:szCs w:val="24"/>
              </w:rPr>
              <w:t>Сигнализатор потока, DN50, PN16, U-болт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2A39F6" w14:textId="35A5F226" w:rsidR="00410371" w:rsidRPr="00A45C3F" w:rsidRDefault="00410371" w:rsidP="0041037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FE8FDF" w14:textId="3A477904" w:rsidR="00410371" w:rsidRPr="00A45C3F" w:rsidRDefault="00410371" w:rsidP="0041037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E24172" w14:textId="77777777" w:rsidR="00410371" w:rsidRPr="00A45C3F" w:rsidRDefault="00410371" w:rsidP="0041037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410371" w:rsidRPr="00033309" w14:paraId="6A9B93FD" w14:textId="77777777" w:rsidTr="00E519E7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318463" w14:textId="77777777" w:rsidR="00410371" w:rsidRPr="00A45C3F" w:rsidRDefault="00410371" w:rsidP="00410371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B0978E" w14:textId="055D0BD4" w:rsidR="00410371" w:rsidRPr="00A45C3F" w:rsidRDefault="00410371" w:rsidP="00410371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9E4420">
              <w:rPr>
                <w:rFonts w:cs="Times New Roman"/>
                <w:sz w:val="24"/>
                <w:szCs w:val="24"/>
              </w:rPr>
              <w:t>Сигнализатор потока, DN</w:t>
            </w:r>
            <w:r>
              <w:rPr>
                <w:rFonts w:cs="Times New Roman"/>
                <w:sz w:val="24"/>
                <w:szCs w:val="24"/>
              </w:rPr>
              <w:t>65</w:t>
            </w:r>
            <w:r w:rsidRPr="009E4420">
              <w:rPr>
                <w:rFonts w:cs="Times New Roman"/>
                <w:sz w:val="24"/>
                <w:szCs w:val="24"/>
              </w:rPr>
              <w:t>, PN16, U-болт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B2ECA7" w14:textId="62FA66CB" w:rsidR="00410371" w:rsidRPr="00A45C3F" w:rsidRDefault="00410371" w:rsidP="0041037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2D9E88" w14:textId="418F6812" w:rsidR="00410371" w:rsidRPr="00A45C3F" w:rsidRDefault="00410371" w:rsidP="0041037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279568" w14:textId="77777777" w:rsidR="00410371" w:rsidRPr="00A45C3F" w:rsidRDefault="00410371" w:rsidP="0041037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410371" w:rsidRPr="00033309" w14:paraId="7EBFBC80" w14:textId="77777777" w:rsidTr="00E519E7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7EFBBA" w14:textId="77777777" w:rsidR="00410371" w:rsidRPr="00A45C3F" w:rsidRDefault="00410371" w:rsidP="00410371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8BD1EE" w14:textId="77085D3B" w:rsidR="00410371" w:rsidRPr="00A45C3F" w:rsidRDefault="00410371" w:rsidP="00410371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9E4420">
              <w:rPr>
                <w:rFonts w:cs="Times New Roman"/>
                <w:sz w:val="24"/>
                <w:szCs w:val="24"/>
              </w:rPr>
              <w:t>Сигнализатор потока, DN</w:t>
            </w:r>
            <w:r>
              <w:rPr>
                <w:rFonts w:cs="Times New Roman"/>
                <w:sz w:val="24"/>
                <w:szCs w:val="24"/>
              </w:rPr>
              <w:t>10</w:t>
            </w:r>
            <w:r w:rsidRPr="009E4420">
              <w:rPr>
                <w:rFonts w:cs="Times New Roman"/>
                <w:sz w:val="24"/>
                <w:szCs w:val="24"/>
              </w:rPr>
              <w:t>0, PN16, U-болт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017C9D" w14:textId="14E488F3" w:rsidR="00410371" w:rsidRPr="00A45C3F" w:rsidRDefault="00410371" w:rsidP="0041037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167544" w14:textId="2217CA39" w:rsidR="00410371" w:rsidRPr="00A45C3F" w:rsidRDefault="00410371" w:rsidP="0041037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9D908F" w14:textId="77777777" w:rsidR="00410371" w:rsidRPr="00A45C3F" w:rsidRDefault="00410371" w:rsidP="0041037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410371" w:rsidRPr="00033309" w14:paraId="708DE0EE" w14:textId="77777777" w:rsidTr="00E519E7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AF72C3" w14:textId="77777777" w:rsidR="00410371" w:rsidRPr="00A45C3F" w:rsidRDefault="00410371" w:rsidP="00410371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D26AD9" w14:textId="03BA2DAF" w:rsidR="00410371" w:rsidRPr="00A45C3F" w:rsidRDefault="00410371" w:rsidP="00410371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410371">
              <w:rPr>
                <w:rFonts w:cs="Times New Roman"/>
                <w:sz w:val="24"/>
                <w:szCs w:val="24"/>
              </w:rPr>
              <w:t>Расходомер диафрагменного типа, DN150, PN16; соединение - грувлок</w:t>
            </w:r>
            <w:r w:rsidR="00751CE1" w:rsidRPr="00751CE1">
              <w:rPr>
                <w:rFonts w:cs="Times New Roman"/>
                <w:sz w:val="24"/>
                <w:szCs w:val="24"/>
              </w:rPr>
              <w:t>, в комплекте с соединительными фланцами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59CFA9" w14:textId="6108CD8C" w:rsidR="00410371" w:rsidRPr="00A45C3F" w:rsidRDefault="00410371" w:rsidP="0041037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807584" w14:textId="29C25C50" w:rsidR="00410371" w:rsidRPr="00A45C3F" w:rsidRDefault="00410371" w:rsidP="0041037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290ABD" w14:textId="77777777" w:rsidR="00410371" w:rsidRPr="00A45C3F" w:rsidRDefault="00410371" w:rsidP="0041037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410371" w:rsidRPr="00033309" w14:paraId="3EEBF32B" w14:textId="77777777" w:rsidTr="00E519E7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FAF670" w14:textId="77777777" w:rsidR="00410371" w:rsidRPr="00A45C3F" w:rsidRDefault="00410371" w:rsidP="00410371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CCD06C" w14:textId="4FEE33C2" w:rsidR="00410371" w:rsidRPr="00A45C3F" w:rsidRDefault="00410371" w:rsidP="00410371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410371">
              <w:rPr>
                <w:rFonts w:cs="Times New Roman"/>
                <w:sz w:val="24"/>
                <w:szCs w:val="24"/>
              </w:rPr>
              <w:t>Манометр показывающий, НР, DN15 (G1/2”), радиальное присоединение,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10371">
              <w:rPr>
                <w:rFonts w:cs="Times New Roman"/>
                <w:sz w:val="24"/>
                <w:szCs w:val="24"/>
              </w:rPr>
              <w:t>диаметр – 100 мм, диапазон – 0…1,6 МПа, класс точности – 1,5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649FBF" w14:textId="205C247C" w:rsidR="00410371" w:rsidRPr="00A45C3F" w:rsidRDefault="00410371" w:rsidP="0041037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511410" w14:textId="6A99C322" w:rsidR="00410371" w:rsidRPr="00A45C3F" w:rsidRDefault="00410371" w:rsidP="0041037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7B9410" w14:textId="77777777" w:rsidR="00410371" w:rsidRPr="00A45C3F" w:rsidRDefault="00410371" w:rsidP="0041037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410371" w:rsidRPr="00033309" w14:paraId="4B1141C7" w14:textId="77777777" w:rsidTr="00E519E7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DC8BCA" w14:textId="77777777" w:rsidR="00410371" w:rsidRPr="00A45C3F" w:rsidRDefault="00410371" w:rsidP="00410371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EBB60D" w14:textId="18FBEC18" w:rsidR="00410371" w:rsidRPr="00A45C3F" w:rsidRDefault="00410371" w:rsidP="00410371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410371">
              <w:rPr>
                <w:rFonts w:cs="Times New Roman"/>
                <w:sz w:val="24"/>
                <w:szCs w:val="24"/>
              </w:rPr>
              <w:t>Кран трёхходовой муфтовый, для манометра, ВР-ВР, DN15 (G1\2”), PN16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B3D953" w14:textId="6556AFA2" w:rsidR="00410371" w:rsidRPr="00A45C3F" w:rsidRDefault="00410371" w:rsidP="0041037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A545BB" w14:textId="32EA40D2" w:rsidR="00410371" w:rsidRPr="00A45C3F" w:rsidRDefault="00410371" w:rsidP="0041037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70E516" w14:textId="77777777" w:rsidR="00410371" w:rsidRPr="00A45C3F" w:rsidRDefault="00410371" w:rsidP="0041037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410371" w:rsidRPr="00033309" w14:paraId="443A1189" w14:textId="77777777" w:rsidTr="00E519E7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153F64" w14:textId="77777777" w:rsidR="00410371" w:rsidRPr="00A45C3F" w:rsidRDefault="00410371" w:rsidP="00410371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2DBFD5" w14:textId="30EC147F" w:rsidR="00410371" w:rsidRPr="00A45C3F" w:rsidRDefault="00410371" w:rsidP="00410371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410371">
              <w:rPr>
                <w:rFonts w:cs="Times New Roman"/>
                <w:sz w:val="24"/>
                <w:szCs w:val="24"/>
              </w:rPr>
              <w:t>Клапан регулирующий с пилотным управлением, поплавковый, DN50, PN16</w:t>
            </w:r>
            <w:r w:rsidR="00751CE1" w:rsidRPr="00751CE1">
              <w:rPr>
                <w:rFonts w:cs="Times New Roman"/>
                <w:sz w:val="24"/>
                <w:szCs w:val="24"/>
              </w:rPr>
              <w:t>, в комплекте с соединительными фланцами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254CC8" w14:textId="1FDC4E7A" w:rsidR="00410371" w:rsidRPr="00A45C3F" w:rsidRDefault="00410371" w:rsidP="0041037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FF7EFA" w14:textId="61BB6CD8" w:rsidR="00410371" w:rsidRPr="00A45C3F" w:rsidRDefault="00410371" w:rsidP="0041037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B7335C" w14:textId="77777777" w:rsidR="00410371" w:rsidRPr="00A45C3F" w:rsidRDefault="00410371" w:rsidP="0041037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410371" w:rsidRPr="00033309" w14:paraId="788E010F" w14:textId="77777777" w:rsidTr="00E519E7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BF88B1" w14:textId="77777777" w:rsidR="00410371" w:rsidRPr="00A45C3F" w:rsidRDefault="00410371" w:rsidP="00410371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EBB290" w14:textId="53034887" w:rsidR="00410371" w:rsidRPr="00A45C3F" w:rsidRDefault="00410371" w:rsidP="00410371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410371">
              <w:rPr>
                <w:rFonts w:cs="Times New Roman"/>
                <w:sz w:val="24"/>
                <w:szCs w:val="24"/>
              </w:rPr>
              <w:t>Клапан регулирующий с пилотным управлением, поплавковый, DN</w:t>
            </w:r>
            <w:r>
              <w:rPr>
                <w:rFonts w:cs="Times New Roman"/>
                <w:sz w:val="24"/>
                <w:szCs w:val="24"/>
              </w:rPr>
              <w:t>8</w:t>
            </w:r>
            <w:r w:rsidRPr="00410371">
              <w:rPr>
                <w:rFonts w:cs="Times New Roman"/>
                <w:sz w:val="24"/>
                <w:szCs w:val="24"/>
              </w:rPr>
              <w:t>0, PN16</w:t>
            </w:r>
            <w:r w:rsidR="00751CE1" w:rsidRPr="00751CE1">
              <w:rPr>
                <w:rFonts w:cs="Times New Roman"/>
                <w:sz w:val="24"/>
                <w:szCs w:val="24"/>
              </w:rPr>
              <w:t>, в комплекте с соединительными фланцами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2E03FF" w14:textId="6E4B8218" w:rsidR="00410371" w:rsidRPr="00A45C3F" w:rsidRDefault="00410371" w:rsidP="0041037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5C3B9F" w14:textId="61CAB493" w:rsidR="00410371" w:rsidRPr="00A45C3F" w:rsidRDefault="00410371" w:rsidP="0041037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682631" w14:textId="77777777" w:rsidR="00410371" w:rsidRPr="00A45C3F" w:rsidRDefault="00410371" w:rsidP="0041037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410371" w:rsidRPr="00033309" w14:paraId="6C5813A8" w14:textId="77777777" w:rsidTr="00E519E7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CBA5CA" w14:textId="77777777" w:rsidR="00410371" w:rsidRPr="00A45C3F" w:rsidRDefault="00410371" w:rsidP="00410371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A434A2" w14:textId="5B0A2F71" w:rsidR="00410371" w:rsidRPr="00A45C3F" w:rsidRDefault="00410371" w:rsidP="00410371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410371">
              <w:rPr>
                <w:rFonts w:cs="Times New Roman"/>
                <w:sz w:val="24"/>
                <w:szCs w:val="24"/>
              </w:rPr>
              <w:t>Клапан регулирующий с пилотным управлением, поплавковый, DN</w:t>
            </w:r>
            <w:r>
              <w:rPr>
                <w:rFonts w:cs="Times New Roman"/>
                <w:sz w:val="24"/>
                <w:szCs w:val="24"/>
              </w:rPr>
              <w:t>10</w:t>
            </w:r>
            <w:r w:rsidRPr="00410371">
              <w:rPr>
                <w:rFonts w:cs="Times New Roman"/>
                <w:sz w:val="24"/>
                <w:szCs w:val="24"/>
              </w:rPr>
              <w:t>0, PN16</w:t>
            </w:r>
            <w:r w:rsidR="00751CE1" w:rsidRPr="00751CE1">
              <w:rPr>
                <w:rFonts w:cs="Times New Roman"/>
                <w:sz w:val="24"/>
                <w:szCs w:val="24"/>
              </w:rPr>
              <w:t>, в комплекте с соединительными фланцами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842D9A" w14:textId="387E4DEF" w:rsidR="00410371" w:rsidRPr="00A45C3F" w:rsidRDefault="00410371" w:rsidP="0041037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D64570" w14:textId="0532D761" w:rsidR="00410371" w:rsidRPr="00A45C3F" w:rsidRDefault="00410371" w:rsidP="0041037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32A104" w14:textId="77777777" w:rsidR="00410371" w:rsidRPr="00A45C3F" w:rsidRDefault="00410371" w:rsidP="0041037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410371" w:rsidRPr="00033309" w14:paraId="0BE6D2C1" w14:textId="77777777" w:rsidTr="00E519E7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F701F4" w14:textId="77777777" w:rsidR="00410371" w:rsidRPr="00A45C3F" w:rsidRDefault="00410371" w:rsidP="00410371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12B319" w14:textId="711CE846" w:rsidR="00410371" w:rsidRPr="00A45C3F" w:rsidRDefault="00410371" w:rsidP="00410371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410371">
              <w:rPr>
                <w:rFonts w:cs="Times New Roman"/>
                <w:sz w:val="24"/>
                <w:szCs w:val="24"/>
              </w:rPr>
              <w:t>Клапан регулирующий с пилотным управлением, поплавковый, DN</w:t>
            </w:r>
            <w:r>
              <w:rPr>
                <w:rFonts w:cs="Times New Roman"/>
                <w:sz w:val="24"/>
                <w:szCs w:val="24"/>
              </w:rPr>
              <w:t>20</w:t>
            </w:r>
            <w:r w:rsidRPr="00410371">
              <w:rPr>
                <w:rFonts w:cs="Times New Roman"/>
                <w:sz w:val="24"/>
                <w:szCs w:val="24"/>
              </w:rPr>
              <w:t>0, PN16</w:t>
            </w:r>
            <w:r w:rsidR="00751CE1" w:rsidRPr="00751CE1">
              <w:rPr>
                <w:rFonts w:cs="Times New Roman"/>
                <w:sz w:val="24"/>
                <w:szCs w:val="24"/>
              </w:rPr>
              <w:t>, в комплекте с соединительными фланцами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6DAE88" w14:textId="4141ABDF" w:rsidR="00410371" w:rsidRPr="00A45C3F" w:rsidRDefault="00410371" w:rsidP="0041037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CD7930" w14:textId="15308A48" w:rsidR="00410371" w:rsidRPr="00A45C3F" w:rsidRDefault="00410371" w:rsidP="0041037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AF01DA" w14:textId="77777777" w:rsidR="00410371" w:rsidRPr="00A45C3F" w:rsidRDefault="00410371" w:rsidP="0041037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320969" w:rsidRPr="00033309" w14:paraId="732A4B9D" w14:textId="77777777" w:rsidTr="00E519E7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2FDF53" w14:textId="77777777" w:rsidR="00320969" w:rsidRPr="00A45C3F" w:rsidRDefault="00320969" w:rsidP="00320969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97493F" w14:textId="6283AB71" w:rsidR="00320969" w:rsidRPr="00A45C3F" w:rsidRDefault="00320969" w:rsidP="00320969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320969">
              <w:rPr>
                <w:rFonts w:cs="Times New Roman"/>
                <w:sz w:val="24"/>
                <w:szCs w:val="24"/>
              </w:rPr>
              <w:t>Воздухоотводчик автоматический, НР, DN15 (1/2”), PN16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E1C46A" w14:textId="689C0AA6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38D7C6" w14:textId="3B9299E3" w:rsidR="00320969" w:rsidRPr="0019135E" w:rsidRDefault="0019135E" w:rsidP="00320969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58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BA826D" w14:textId="77777777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320969" w:rsidRPr="00033309" w14:paraId="7D89B202" w14:textId="77777777" w:rsidTr="00E519E7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74F6DA" w14:textId="77777777" w:rsidR="00320969" w:rsidRPr="00A45C3F" w:rsidRDefault="00320969" w:rsidP="00320969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C55EC5" w14:textId="77777777" w:rsidR="00320969" w:rsidRPr="00320969" w:rsidRDefault="00320969" w:rsidP="00320969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320969">
              <w:rPr>
                <w:rFonts w:cs="Times New Roman"/>
                <w:sz w:val="24"/>
                <w:szCs w:val="24"/>
              </w:rPr>
              <w:t>Задвижка клиновая фланцевая, DN250, PN16;</w:t>
            </w:r>
          </w:p>
          <w:p w14:paraId="262EE1D6" w14:textId="52BF58B6" w:rsidR="00320969" w:rsidRPr="00A45C3F" w:rsidRDefault="00320969" w:rsidP="00320969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320969">
              <w:rPr>
                <w:rFonts w:cs="Times New Roman"/>
                <w:sz w:val="24"/>
                <w:szCs w:val="24"/>
              </w:rPr>
              <w:t>с электроприводом серии SA, 3х380 В, 0,8 кВт</w:t>
            </w:r>
            <w:r w:rsidR="00751CE1" w:rsidRPr="00751CE1">
              <w:rPr>
                <w:rFonts w:cs="Times New Roman"/>
                <w:sz w:val="24"/>
                <w:szCs w:val="24"/>
              </w:rPr>
              <w:t>, в комплекте с соединительными фланцами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9AA402" w14:textId="5E28FF06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92D5B1" w14:textId="226BDD4F" w:rsidR="00320969" w:rsidRPr="00320969" w:rsidRDefault="00320969" w:rsidP="00320969">
            <w:pPr>
              <w:pStyle w:val="114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1CAF9C" w14:textId="77777777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320969" w:rsidRPr="00033309" w14:paraId="7A0639DC" w14:textId="77777777" w:rsidTr="00E519E7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05310B" w14:textId="77777777" w:rsidR="00320969" w:rsidRPr="00A45C3F" w:rsidRDefault="00320969" w:rsidP="00320969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3727F8" w14:textId="230EFD47" w:rsidR="00320969" w:rsidRPr="00A45C3F" w:rsidRDefault="00320969" w:rsidP="00320969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320969">
              <w:rPr>
                <w:rFonts w:cs="Times New Roman"/>
                <w:sz w:val="24"/>
                <w:szCs w:val="24"/>
              </w:rPr>
              <w:t>Задвижка клиновая фланцевая с концевыми выключателями, DN150, PN16</w:t>
            </w:r>
            <w:r w:rsidR="00751CE1" w:rsidRPr="00751CE1">
              <w:rPr>
                <w:rFonts w:cs="Times New Roman"/>
                <w:sz w:val="24"/>
                <w:szCs w:val="24"/>
              </w:rPr>
              <w:t>, в комплекте с соединительными фланцами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053F0A" w14:textId="70806023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505CB1" w14:textId="782E6D59" w:rsidR="00320969" w:rsidRPr="00320969" w:rsidRDefault="00320969" w:rsidP="00320969">
            <w:pPr>
              <w:pStyle w:val="114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00C805" w14:textId="77777777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320969" w:rsidRPr="00033309" w14:paraId="34E39054" w14:textId="77777777" w:rsidTr="00E519E7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E6A927" w14:textId="77777777" w:rsidR="00320969" w:rsidRPr="00A45C3F" w:rsidRDefault="00320969" w:rsidP="00320969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F41D4D" w14:textId="342F6FE9" w:rsidR="00320969" w:rsidRPr="00A45C3F" w:rsidRDefault="00320969" w:rsidP="00320969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320969">
              <w:rPr>
                <w:rFonts w:cs="Times New Roman"/>
                <w:sz w:val="24"/>
                <w:szCs w:val="24"/>
              </w:rPr>
              <w:t>Выключатель концевой контроля положения (для задвижек)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14EE89" w14:textId="5EA7D209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0FD643" w14:textId="21D3DF82" w:rsidR="00320969" w:rsidRPr="00320969" w:rsidRDefault="00320969" w:rsidP="00320969">
            <w:pPr>
              <w:pStyle w:val="114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9B8FAC" w14:textId="77777777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320969" w:rsidRPr="00033309" w14:paraId="30A3B50B" w14:textId="77777777" w:rsidTr="00E519E7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24AE00" w14:textId="77777777" w:rsidR="00320969" w:rsidRPr="00A45C3F" w:rsidRDefault="00320969" w:rsidP="00320969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33F46B" w14:textId="03770B8D" w:rsidR="00320969" w:rsidRPr="00320969" w:rsidRDefault="00320969" w:rsidP="00320969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320969">
              <w:rPr>
                <w:rFonts w:cs="Times New Roman"/>
                <w:sz w:val="24"/>
                <w:szCs w:val="24"/>
              </w:rPr>
              <w:t xml:space="preserve">Затвор дисковый межфланцевый с концевыми выключателями, </w:t>
            </w:r>
            <w:r>
              <w:rPr>
                <w:rFonts w:cs="Times New Roman"/>
                <w:sz w:val="24"/>
                <w:szCs w:val="24"/>
                <w:lang w:val="en-US"/>
              </w:rPr>
              <w:t>DN</w:t>
            </w:r>
            <w:r w:rsidRPr="00320969">
              <w:rPr>
                <w:rFonts w:cs="Times New Roman"/>
                <w:sz w:val="24"/>
                <w:szCs w:val="24"/>
              </w:rPr>
              <w:t>50, PN16</w:t>
            </w:r>
            <w:r w:rsidR="00751CE1" w:rsidRPr="00751CE1">
              <w:rPr>
                <w:rFonts w:cs="Times New Roman"/>
                <w:sz w:val="24"/>
                <w:szCs w:val="24"/>
              </w:rPr>
              <w:t>, в комплекте с соединительными фланцами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346C1C" w14:textId="71994155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2453B3" w14:textId="126C521F" w:rsidR="00320969" w:rsidRPr="00320969" w:rsidRDefault="00320969" w:rsidP="00320969">
            <w:pPr>
              <w:pStyle w:val="114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ABD8A9" w14:textId="77777777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320969" w:rsidRPr="00033309" w14:paraId="7C554BB1" w14:textId="77777777" w:rsidTr="00E519E7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65452F" w14:textId="77777777" w:rsidR="00320969" w:rsidRPr="00A45C3F" w:rsidRDefault="00320969" w:rsidP="00320969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1BDBEA" w14:textId="486271E6" w:rsidR="00320969" w:rsidRPr="00A45C3F" w:rsidRDefault="00320969" w:rsidP="00320969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320969">
              <w:rPr>
                <w:rFonts w:cs="Times New Roman"/>
                <w:sz w:val="24"/>
                <w:szCs w:val="24"/>
              </w:rPr>
              <w:t xml:space="preserve">Затвор дисковый межфланцевый с концевыми выключателями, </w:t>
            </w:r>
            <w:r>
              <w:rPr>
                <w:rFonts w:cs="Times New Roman"/>
                <w:sz w:val="24"/>
                <w:szCs w:val="24"/>
                <w:lang w:val="en-US"/>
              </w:rPr>
              <w:t>DN</w:t>
            </w:r>
            <w:r w:rsidRPr="00320969">
              <w:rPr>
                <w:rFonts w:cs="Times New Roman"/>
                <w:sz w:val="24"/>
                <w:szCs w:val="24"/>
              </w:rPr>
              <w:t>65, PN16</w:t>
            </w:r>
            <w:r w:rsidR="00751CE1" w:rsidRPr="00751CE1">
              <w:rPr>
                <w:rFonts w:cs="Times New Roman"/>
                <w:sz w:val="24"/>
                <w:szCs w:val="24"/>
              </w:rPr>
              <w:t>, в комплекте с соединительными фланцами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D0708E" w14:textId="3938E850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7ADB8B" w14:textId="31E153FC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4522CF" w14:textId="77777777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320969" w:rsidRPr="00033309" w14:paraId="69CBC840" w14:textId="77777777" w:rsidTr="00E519E7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45C61A" w14:textId="77777777" w:rsidR="00320969" w:rsidRPr="00A45C3F" w:rsidRDefault="00320969" w:rsidP="00320969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CDB693" w14:textId="709E5659" w:rsidR="00320969" w:rsidRPr="00A45C3F" w:rsidRDefault="00320969" w:rsidP="00320969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320969">
              <w:rPr>
                <w:rFonts w:cs="Times New Roman"/>
                <w:sz w:val="24"/>
                <w:szCs w:val="24"/>
              </w:rPr>
              <w:t xml:space="preserve">Затвор дисковый межфланцевый с концевыми выключателями, </w:t>
            </w:r>
            <w:r>
              <w:rPr>
                <w:rFonts w:cs="Times New Roman"/>
                <w:sz w:val="24"/>
                <w:szCs w:val="24"/>
                <w:lang w:val="en-US"/>
              </w:rPr>
              <w:t>DN</w:t>
            </w:r>
            <w:r w:rsidRPr="00320969">
              <w:rPr>
                <w:rFonts w:cs="Times New Roman"/>
                <w:sz w:val="24"/>
                <w:szCs w:val="24"/>
              </w:rPr>
              <w:t>80, PN16</w:t>
            </w:r>
            <w:r w:rsidR="00751CE1" w:rsidRPr="00751CE1">
              <w:rPr>
                <w:rFonts w:cs="Times New Roman"/>
                <w:sz w:val="24"/>
                <w:szCs w:val="24"/>
              </w:rPr>
              <w:t>, в комплекте с соединительными фланцами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E20B3C" w14:textId="2CC6EBE4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D5AA80" w14:textId="4F189770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FAE90F" w14:textId="77777777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320969" w:rsidRPr="00033309" w14:paraId="518E9204" w14:textId="77777777" w:rsidTr="00E519E7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CE3D5B" w14:textId="77777777" w:rsidR="00320969" w:rsidRPr="00A45C3F" w:rsidRDefault="00320969" w:rsidP="00320969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149A70" w14:textId="7C813A74" w:rsidR="00320969" w:rsidRPr="00A45C3F" w:rsidRDefault="00320969" w:rsidP="00320969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320969">
              <w:rPr>
                <w:rFonts w:cs="Times New Roman"/>
                <w:sz w:val="24"/>
                <w:szCs w:val="24"/>
              </w:rPr>
              <w:t xml:space="preserve">Затвор дисковый межфланцевый с концевыми выключателями, </w:t>
            </w:r>
            <w:r>
              <w:rPr>
                <w:rFonts w:cs="Times New Roman"/>
                <w:sz w:val="24"/>
                <w:szCs w:val="24"/>
                <w:lang w:val="en-US"/>
              </w:rPr>
              <w:t>DN</w:t>
            </w:r>
            <w:r w:rsidRPr="00320969">
              <w:rPr>
                <w:rFonts w:cs="Times New Roman"/>
                <w:sz w:val="24"/>
                <w:szCs w:val="24"/>
              </w:rPr>
              <w:t>100, PN16</w:t>
            </w:r>
            <w:r w:rsidR="00751CE1" w:rsidRPr="00751CE1">
              <w:rPr>
                <w:rFonts w:cs="Times New Roman"/>
                <w:sz w:val="24"/>
                <w:szCs w:val="24"/>
              </w:rPr>
              <w:t>, в комплекте с соединительными фланцами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756E04" w14:textId="4E1BCD52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0A5330" w14:textId="148F4D62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263A12" w14:textId="77777777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320969" w:rsidRPr="00033309" w14:paraId="4374763C" w14:textId="77777777" w:rsidTr="00E519E7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84763F" w14:textId="77777777" w:rsidR="00320969" w:rsidRPr="00A45C3F" w:rsidRDefault="00320969" w:rsidP="00320969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B94414" w14:textId="356EAE71" w:rsidR="00320969" w:rsidRPr="00A45C3F" w:rsidRDefault="00320969" w:rsidP="00320969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320969">
              <w:rPr>
                <w:rFonts w:cs="Times New Roman"/>
                <w:sz w:val="24"/>
                <w:szCs w:val="24"/>
              </w:rPr>
              <w:t xml:space="preserve">Затвор дисковый межфланцевый с концевыми выключателями, </w:t>
            </w:r>
            <w:r>
              <w:rPr>
                <w:rFonts w:cs="Times New Roman"/>
                <w:sz w:val="24"/>
                <w:szCs w:val="24"/>
                <w:lang w:val="en-US"/>
              </w:rPr>
              <w:t>DN</w:t>
            </w:r>
            <w:r w:rsidRPr="00320969">
              <w:rPr>
                <w:rFonts w:cs="Times New Roman"/>
                <w:sz w:val="24"/>
                <w:szCs w:val="24"/>
              </w:rPr>
              <w:t>150, PN16</w:t>
            </w:r>
            <w:r w:rsidR="00751CE1" w:rsidRPr="00751CE1">
              <w:rPr>
                <w:rFonts w:cs="Times New Roman"/>
                <w:sz w:val="24"/>
                <w:szCs w:val="24"/>
              </w:rPr>
              <w:t>, в комплекте с соединительными фланцами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756A0A" w14:textId="7A32CED7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71D301" w14:textId="41E3C3C4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B8B13E" w14:textId="77777777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320969" w:rsidRPr="00033309" w14:paraId="1FE3745F" w14:textId="77777777" w:rsidTr="00E519E7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E8A60C" w14:textId="77777777" w:rsidR="00320969" w:rsidRPr="00A45C3F" w:rsidRDefault="00320969" w:rsidP="00320969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371ACA" w14:textId="63654644" w:rsidR="00320969" w:rsidRPr="00A45C3F" w:rsidRDefault="00320969" w:rsidP="00320969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320969">
              <w:rPr>
                <w:rFonts w:cs="Times New Roman"/>
                <w:sz w:val="24"/>
                <w:szCs w:val="24"/>
              </w:rPr>
              <w:t xml:space="preserve">Затвор дисковый межфланцевый с концевыми выключателями, </w:t>
            </w:r>
            <w:r>
              <w:rPr>
                <w:rFonts w:cs="Times New Roman"/>
                <w:sz w:val="24"/>
                <w:szCs w:val="24"/>
                <w:lang w:val="en-US"/>
              </w:rPr>
              <w:t>DN</w:t>
            </w:r>
            <w:r w:rsidRPr="00320969">
              <w:rPr>
                <w:rFonts w:cs="Times New Roman"/>
                <w:sz w:val="24"/>
                <w:szCs w:val="24"/>
              </w:rPr>
              <w:t>200, PN16</w:t>
            </w:r>
            <w:r w:rsidR="00751CE1" w:rsidRPr="00751CE1">
              <w:rPr>
                <w:rFonts w:cs="Times New Roman"/>
                <w:sz w:val="24"/>
                <w:szCs w:val="24"/>
              </w:rPr>
              <w:t>, в комплекте с соединительными фланцами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0B7799" w14:textId="55ECA896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F7F59C" w14:textId="1378BE22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963105" w14:textId="77777777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320969" w:rsidRPr="00033309" w14:paraId="2BD734AE" w14:textId="77777777" w:rsidTr="00E519E7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F41509" w14:textId="77777777" w:rsidR="00320969" w:rsidRPr="00A45C3F" w:rsidRDefault="00320969" w:rsidP="00320969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D7E0C5" w14:textId="431A6716" w:rsidR="00320969" w:rsidRPr="00A45C3F" w:rsidRDefault="00320969" w:rsidP="00320969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320969">
              <w:rPr>
                <w:rFonts w:cs="Times New Roman"/>
                <w:sz w:val="24"/>
                <w:szCs w:val="24"/>
              </w:rPr>
              <w:t xml:space="preserve">Затвор дисковый межфланцевый с концевыми выключателями, </w:t>
            </w:r>
            <w:r>
              <w:rPr>
                <w:rFonts w:cs="Times New Roman"/>
                <w:sz w:val="24"/>
                <w:szCs w:val="24"/>
                <w:lang w:val="en-US"/>
              </w:rPr>
              <w:t>DN</w:t>
            </w:r>
            <w:r w:rsidRPr="00320969">
              <w:rPr>
                <w:rFonts w:cs="Times New Roman"/>
                <w:sz w:val="24"/>
                <w:szCs w:val="24"/>
              </w:rPr>
              <w:t>250, PN16</w:t>
            </w:r>
            <w:r w:rsidR="00751CE1" w:rsidRPr="00751CE1">
              <w:rPr>
                <w:rFonts w:cs="Times New Roman"/>
                <w:sz w:val="24"/>
                <w:szCs w:val="24"/>
              </w:rPr>
              <w:t>, в комплекте с соединительными фланцами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D6D1FC" w14:textId="3EF97B20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42AA74" w14:textId="0C9CEA42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92125D" w14:textId="77777777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320969" w:rsidRPr="00033309" w14:paraId="4BE7E33B" w14:textId="77777777" w:rsidTr="00410371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D7EB6C" w14:textId="77777777" w:rsidR="00320969" w:rsidRPr="00A45C3F" w:rsidRDefault="00320969" w:rsidP="00320969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6F6AEC" w14:textId="341366A3" w:rsidR="00320969" w:rsidRPr="00A45C3F" w:rsidRDefault="00320969" w:rsidP="00320969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320969">
              <w:rPr>
                <w:rFonts w:cs="Times New Roman"/>
                <w:sz w:val="24"/>
                <w:szCs w:val="24"/>
              </w:rPr>
              <w:t>Выключатель концевой контроля положения (для затворов)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65ADA9" w14:textId="532B32EA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C402A4" w14:textId="73C4A061" w:rsidR="00320969" w:rsidRPr="00320969" w:rsidRDefault="00320969" w:rsidP="00320969">
            <w:pPr>
              <w:pStyle w:val="114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A603AE" w14:textId="77777777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320969" w:rsidRPr="00033309" w14:paraId="2E185E6A" w14:textId="77777777" w:rsidTr="00410371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D72175" w14:textId="77777777" w:rsidR="00320969" w:rsidRPr="00A45C3F" w:rsidRDefault="00320969" w:rsidP="00320969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2B7E97" w14:textId="0AD10742" w:rsidR="00320969" w:rsidRPr="00320969" w:rsidRDefault="00320969" w:rsidP="00320969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320969">
              <w:rPr>
                <w:rFonts w:cs="Times New Roman"/>
                <w:sz w:val="24"/>
                <w:szCs w:val="24"/>
              </w:rPr>
              <w:t xml:space="preserve">Клапан обратный двухстворчатый межфланцевый, </w:t>
            </w:r>
            <w:r>
              <w:rPr>
                <w:rFonts w:cs="Times New Roman"/>
                <w:sz w:val="24"/>
                <w:szCs w:val="24"/>
                <w:lang w:val="en-US"/>
              </w:rPr>
              <w:t>DN</w:t>
            </w:r>
            <w:r w:rsidRPr="00320969">
              <w:rPr>
                <w:rFonts w:cs="Times New Roman"/>
                <w:sz w:val="24"/>
                <w:szCs w:val="24"/>
              </w:rPr>
              <w:t>65, PN16</w:t>
            </w:r>
            <w:r w:rsidR="00751CE1" w:rsidRPr="00751CE1">
              <w:rPr>
                <w:rFonts w:cs="Times New Roman"/>
                <w:sz w:val="24"/>
                <w:szCs w:val="24"/>
              </w:rPr>
              <w:t>, в комплекте с соединительными фланцами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A42EB6" w14:textId="1751CE3F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A0DD60" w14:textId="47A8E385" w:rsidR="00320969" w:rsidRPr="00320969" w:rsidRDefault="00320969" w:rsidP="00320969">
            <w:pPr>
              <w:pStyle w:val="114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597CE0" w14:textId="77777777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320969" w:rsidRPr="00033309" w14:paraId="337049A4" w14:textId="77777777" w:rsidTr="00410371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EAD575" w14:textId="77777777" w:rsidR="00320969" w:rsidRPr="00A45C3F" w:rsidRDefault="00320969" w:rsidP="00320969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0BD840" w14:textId="0069ED6F" w:rsidR="00320969" w:rsidRPr="00A45C3F" w:rsidRDefault="00320969" w:rsidP="00320969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320969">
              <w:rPr>
                <w:rFonts w:cs="Times New Roman"/>
                <w:sz w:val="24"/>
                <w:szCs w:val="24"/>
              </w:rPr>
              <w:t xml:space="preserve">Клапан обратный двухстворчатый межфланцевый, </w:t>
            </w:r>
            <w:r>
              <w:rPr>
                <w:rFonts w:cs="Times New Roman"/>
                <w:sz w:val="24"/>
                <w:szCs w:val="24"/>
                <w:lang w:val="en-US"/>
              </w:rPr>
              <w:t>DN</w:t>
            </w:r>
            <w:r w:rsidRPr="00320969">
              <w:rPr>
                <w:rFonts w:cs="Times New Roman"/>
                <w:sz w:val="24"/>
                <w:szCs w:val="24"/>
              </w:rPr>
              <w:t>80, PN16</w:t>
            </w:r>
            <w:r w:rsidR="00751CE1" w:rsidRPr="00751CE1">
              <w:rPr>
                <w:rFonts w:cs="Times New Roman"/>
                <w:sz w:val="24"/>
                <w:szCs w:val="24"/>
              </w:rPr>
              <w:t>, в комплекте с соединительными фланцами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73D4B5" w14:textId="3B505F2C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B40C35" w14:textId="4E29C5CC" w:rsidR="00320969" w:rsidRPr="00320969" w:rsidRDefault="00320969" w:rsidP="00320969">
            <w:pPr>
              <w:pStyle w:val="114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4508D2" w14:textId="77777777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320969" w:rsidRPr="00033309" w14:paraId="65EFE570" w14:textId="77777777" w:rsidTr="00410371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C5DAE3" w14:textId="77777777" w:rsidR="00320969" w:rsidRPr="00A45C3F" w:rsidRDefault="00320969" w:rsidP="00320969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6B2D27" w14:textId="28A63218" w:rsidR="00320969" w:rsidRPr="00A45C3F" w:rsidRDefault="00320969" w:rsidP="00320969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320969">
              <w:rPr>
                <w:rFonts w:cs="Times New Roman"/>
                <w:sz w:val="24"/>
                <w:szCs w:val="24"/>
              </w:rPr>
              <w:t xml:space="preserve">Клапан обратный двухстворчатый межфланцевый, </w:t>
            </w:r>
            <w:r>
              <w:rPr>
                <w:rFonts w:cs="Times New Roman"/>
                <w:sz w:val="24"/>
                <w:szCs w:val="24"/>
                <w:lang w:val="en-US"/>
              </w:rPr>
              <w:t>DN</w:t>
            </w:r>
            <w:r w:rsidRPr="00320969">
              <w:rPr>
                <w:rFonts w:cs="Times New Roman"/>
                <w:sz w:val="24"/>
                <w:szCs w:val="24"/>
              </w:rPr>
              <w:t>100, PN16</w:t>
            </w:r>
            <w:r w:rsidR="00751CE1" w:rsidRPr="00751CE1">
              <w:rPr>
                <w:rFonts w:cs="Times New Roman"/>
                <w:sz w:val="24"/>
                <w:szCs w:val="24"/>
              </w:rPr>
              <w:t>, в комплекте с соединительными фланцами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B00038" w14:textId="155FEDEF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053006" w14:textId="665DC578" w:rsidR="00320969" w:rsidRPr="00320969" w:rsidRDefault="00320969" w:rsidP="00320969">
            <w:pPr>
              <w:pStyle w:val="114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101B30" w14:textId="77777777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320969" w:rsidRPr="00033309" w14:paraId="1F8FE032" w14:textId="77777777" w:rsidTr="00410371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41F432" w14:textId="77777777" w:rsidR="00320969" w:rsidRPr="00A45C3F" w:rsidRDefault="00320969" w:rsidP="00320969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41FB54" w14:textId="333D7E5F" w:rsidR="00320969" w:rsidRPr="00A45C3F" w:rsidRDefault="00320969" w:rsidP="00320969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320969">
              <w:rPr>
                <w:rFonts w:cs="Times New Roman"/>
                <w:sz w:val="24"/>
                <w:szCs w:val="24"/>
              </w:rPr>
              <w:t xml:space="preserve">Клапан обратный двухстворчатый межфланцевый, </w:t>
            </w:r>
            <w:r>
              <w:rPr>
                <w:rFonts w:cs="Times New Roman"/>
                <w:sz w:val="24"/>
                <w:szCs w:val="24"/>
                <w:lang w:val="en-US"/>
              </w:rPr>
              <w:t>DN</w:t>
            </w:r>
            <w:r w:rsidRPr="00320969">
              <w:rPr>
                <w:rFonts w:cs="Times New Roman"/>
                <w:sz w:val="24"/>
                <w:szCs w:val="24"/>
              </w:rPr>
              <w:t>200, PN16</w:t>
            </w:r>
            <w:r w:rsidR="00751CE1" w:rsidRPr="00751CE1">
              <w:rPr>
                <w:rFonts w:cs="Times New Roman"/>
                <w:sz w:val="24"/>
                <w:szCs w:val="24"/>
              </w:rPr>
              <w:t>, в комплекте с соединительными фланцами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53A533" w14:textId="1C37A03A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F56DA5" w14:textId="0F90F721" w:rsidR="00320969" w:rsidRPr="00320969" w:rsidRDefault="00320969" w:rsidP="00320969">
            <w:pPr>
              <w:pStyle w:val="114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7C1DCB" w14:textId="77777777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320969" w:rsidRPr="00033309" w14:paraId="70B27930" w14:textId="77777777" w:rsidTr="00410371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98A3C5" w14:textId="77777777" w:rsidR="00320969" w:rsidRPr="00A45C3F" w:rsidRDefault="00320969" w:rsidP="00320969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CFB2F5" w14:textId="1A28D5C8" w:rsidR="00320969" w:rsidRPr="00A45C3F" w:rsidRDefault="00320969" w:rsidP="00320969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320969">
              <w:rPr>
                <w:rFonts w:cs="Times New Roman"/>
                <w:sz w:val="24"/>
                <w:szCs w:val="24"/>
              </w:rPr>
              <w:t xml:space="preserve">Клапан обратный двухстворчатый межфланцевый, </w:t>
            </w:r>
            <w:r>
              <w:rPr>
                <w:rFonts w:cs="Times New Roman"/>
                <w:sz w:val="24"/>
                <w:szCs w:val="24"/>
                <w:lang w:val="en-US"/>
              </w:rPr>
              <w:t>DN</w:t>
            </w:r>
            <w:r w:rsidRPr="00320969">
              <w:rPr>
                <w:rFonts w:cs="Times New Roman"/>
                <w:sz w:val="24"/>
                <w:szCs w:val="24"/>
              </w:rPr>
              <w:t>250, PN16</w:t>
            </w:r>
            <w:r w:rsidR="00751CE1" w:rsidRPr="00751CE1">
              <w:rPr>
                <w:rFonts w:cs="Times New Roman"/>
                <w:sz w:val="24"/>
                <w:szCs w:val="24"/>
              </w:rPr>
              <w:t>, в комплекте с соединительными фланцами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11142F" w14:textId="1D0A7F9A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4004E0" w14:textId="02B78124" w:rsidR="00320969" w:rsidRPr="00320969" w:rsidRDefault="00320969" w:rsidP="00320969">
            <w:pPr>
              <w:pStyle w:val="114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07C8E3" w14:textId="77777777" w:rsidR="00320969" w:rsidRPr="00A45C3F" w:rsidRDefault="00320969" w:rsidP="00320969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01926" w:rsidRPr="00033309" w14:paraId="68E5D5FB" w14:textId="77777777" w:rsidTr="00410371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E026A5" w14:textId="77777777" w:rsidR="00C01926" w:rsidRPr="00A45C3F" w:rsidRDefault="00C01926" w:rsidP="00C01926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373352" w14:textId="350C7D16" w:rsidR="00C01926" w:rsidRPr="00C01926" w:rsidRDefault="00C01926" w:rsidP="00C01926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C01926">
              <w:rPr>
                <w:rFonts w:cs="Times New Roman"/>
                <w:sz w:val="24"/>
                <w:szCs w:val="24"/>
              </w:rPr>
              <w:t xml:space="preserve">Кран шаровой муфтовый полнопроходной, </w:t>
            </w:r>
            <w:r>
              <w:rPr>
                <w:rFonts w:cs="Times New Roman"/>
                <w:sz w:val="24"/>
                <w:szCs w:val="24"/>
                <w:lang w:val="en-US"/>
              </w:rPr>
              <w:t>DN</w:t>
            </w:r>
            <w:r w:rsidRPr="00C01926">
              <w:rPr>
                <w:rFonts w:cs="Times New Roman"/>
                <w:sz w:val="24"/>
                <w:szCs w:val="24"/>
              </w:rPr>
              <w:t>15, PN16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B8D783" w14:textId="07096F51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3086D9" w14:textId="70D0250E" w:rsidR="00C01926" w:rsidRPr="0019135E" w:rsidRDefault="0019135E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B1E688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01926" w:rsidRPr="00033309" w14:paraId="77D92D4E" w14:textId="77777777" w:rsidTr="00410371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4EF192" w14:textId="77777777" w:rsidR="00C01926" w:rsidRPr="00A45C3F" w:rsidRDefault="00C01926" w:rsidP="00C01926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9663C0" w14:textId="7C0EB589" w:rsidR="00C01926" w:rsidRPr="00A45C3F" w:rsidRDefault="00C01926" w:rsidP="00C01926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C01926">
              <w:rPr>
                <w:rFonts w:cs="Times New Roman"/>
                <w:sz w:val="24"/>
                <w:szCs w:val="24"/>
              </w:rPr>
              <w:t xml:space="preserve">Кран шаровой муфтовый полнопроходной, </w:t>
            </w:r>
            <w:r>
              <w:rPr>
                <w:rFonts w:cs="Times New Roman"/>
                <w:sz w:val="24"/>
                <w:szCs w:val="24"/>
                <w:lang w:val="en-US"/>
              </w:rPr>
              <w:t>DN</w:t>
            </w:r>
            <w:r w:rsidRPr="00C01926">
              <w:rPr>
                <w:rFonts w:cs="Times New Roman"/>
                <w:sz w:val="24"/>
                <w:szCs w:val="24"/>
              </w:rPr>
              <w:t>20, PN16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7DA44C" w14:textId="10002269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14F903" w14:textId="60DF0DEA" w:rsidR="00C01926" w:rsidRPr="00C01926" w:rsidRDefault="00C01926" w:rsidP="00C01926">
            <w:pPr>
              <w:pStyle w:val="114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A1B63E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01926" w:rsidRPr="00033309" w14:paraId="6920FF4B" w14:textId="77777777" w:rsidTr="00410371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ABFFCC" w14:textId="77777777" w:rsidR="00C01926" w:rsidRPr="00A45C3F" w:rsidRDefault="00C01926" w:rsidP="00C01926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8115B2" w14:textId="4CF99929" w:rsidR="00C01926" w:rsidRPr="00A45C3F" w:rsidRDefault="00C01926" w:rsidP="00C01926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C01926">
              <w:rPr>
                <w:rFonts w:cs="Times New Roman"/>
                <w:sz w:val="24"/>
                <w:szCs w:val="24"/>
              </w:rPr>
              <w:t xml:space="preserve">Кран шаровой муфтовый полнопроходной, </w:t>
            </w:r>
            <w:r>
              <w:rPr>
                <w:rFonts w:cs="Times New Roman"/>
                <w:sz w:val="24"/>
                <w:szCs w:val="24"/>
                <w:lang w:val="en-US"/>
              </w:rPr>
              <w:t>DN</w:t>
            </w:r>
            <w:r w:rsidRPr="00C01926">
              <w:rPr>
                <w:rFonts w:cs="Times New Roman"/>
                <w:sz w:val="24"/>
                <w:szCs w:val="24"/>
              </w:rPr>
              <w:t>25, PN16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2A064F" w14:textId="7034E185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40EAD4" w14:textId="011704E4" w:rsidR="00C01926" w:rsidRPr="0019135E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1</w:t>
            </w:r>
            <w:r w:rsidR="0019135E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7D9099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01926" w:rsidRPr="00033309" w14:paraId="3E1B3FEE" w14:textId="77777777" w:rsidTr="00410371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EEC58D" w14:textId="77777777" w:rsidR="00C01926" w:rsidRPr="00A45C3F" w:rsidRDefault="00C01926" w:rsidP="00C01926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1D7BE1" w14:textId="3E180771" w:rsidR="00C01926" w:rsidRPr="00A45C3F" w:rsidRDefault="00C01926" w:rsidP="00C01926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C01926">
              <w:rPr>
                <w:rFonts w:cs="Times New Roman"/>
                <w:sz w:val="24"/>
                <w:szCs w:val="24"/>
              </w:rPr>
              <w:t xml:space="preserve">Кран шаровой муфтовый полнопроходной, </w:t>
            </w:r>
            <w:r>
              <w:rPr>
                <w:rFonts w:cs="Times New Roman"/>
                <w:sz w:val="24"/>
                <w:szCs w:val="24"/>
                <w:lang w:val="en-US"/>
              </w:rPr>
              <w:t>DN</w:t>
            </w:r>
            <w:r w:rsidRPr="00C01926">
              <w:rPr>
                <w:rFonts w:cs="Times New Roman"/>
                <w:sz w:val="24"/>
                <w:szCs w:val="24"/>
              </w:rPr>
              <w:t>32, PN16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262F6A" w14:textId="37BCA12E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F5FD0E" w14:textId="11AAB328" w:rsidR="00C01926" w:rsidRPr="00C01926" w:rsidRDefault="00C01926" w:rsidP="00C01926">
            <w:pPr>
              <w:pStyle w:val="114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F9CC31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01926" w:rsidRPr="00033309" w14:paraId="75F18111" w14:textId="77777777" w:rsidTr="00410371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7055EB" w14:textId="77777777" w:rsidR="00C01926" w:rsidRPr="00A45C3F" w:rsidRDefault="00C01926" w:rsidP="00C01926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9CE4A7" w14:textId="42986A96" w:rsidR="00C01926" w:rsidRPr="00A45C3F" w:rsidRDefault="00C01926" w:rsidP="00C01926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C01926">
              <w:rPr>
                <w:rFonts w:cs="Times New Roman"/>
                <w:sz w:val="24"/>
                <w:szCs w:val="24"/>
              </w:rPr>
              <w:t xml:space="preserve">Кран шаровой муфтовый полнопроходной, </w:t>
            </w:r>
            <w:r>
              <w:rPr>
                <w:rFonts w:cs="Times New Roman"/>
                <w:sz w:val="24"/>
                <w:szCs w:val="24"/>
                <w:lang w:val="en-US"/>
              </w:rPr>
              <w:t>DN</w:t>
            </w:r>
            <w:r w:rsidRPr="00C01926">
              <w:rPr>
                <w:rFonts w:cs="Times New Roman"/>
                <w:sz w:val="24"/>
                <w:szCs w:val="24"/>
              </w:rPr>
              <w:t>40, PN16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FC8AB3" w14:textId="5A8030E9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61B90F" w14:textId="5D106344" w:rsidR="00C01926" w:rsidRPr="0019135E" w:rsidRDefault="0019135E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0571F5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01926" w:rsidRPr="00033309" w14:paraId="100465C5" w14:textId="77777777" w:rsidTr="00410371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F16ACD" w14:textId="77777777" w:rsidR="00C01926" w:rsidRPr="00A45C3F" w:rsidRDefault="00C01926" w:rsidP="00C01926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9B1D9A" w14:textId="2B948317" w:rsidR="00C01926" w:rsidRPr="00A45C3F" w:rsidRDefault="00C01926" w:rsidP="00C01926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C01926">
              <w:rPr>
                <w:rFonts w:cs="Times New Roman"/>
                <w:sz w:val="24"/>
                <w:szCs w:val="24"/>
              </w:rPr>
              <w:t xml:space="preserve">Кран шаровой муфтовый полнопроходной, </w:t>
            </w:r>
            <w:r>
              <w:rPr>
                <w:rFonts w:cs="Times New Roman"/>
                <w:sz w:val="24"/>
                <w:szCs w:val="24"/>
                <w:lang w:val="en-US"/>
              </w:rPr>
              <w:t>DN</w:t>
            </w:r>
            <w:r w:rsidRPr="00C01926">
              <w:rPr>
                <w:rFonts w:cs="Times New Roman"/>
                <w:sz w:val="24"/>
                <w:szCs w:val="24"/>
              </w:rPr>
              <w:t>50, PN16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CB82B3" w14:textId="02E13443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61DA20" w14:textId="02E074C1" w:rsidR="00C01926" w:rsidRPr="00C01926" w:rsidRDefault="00C01926" w:rsidP="00C01926">
            <w:pPr>
              <w:pStyle w:val="114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F9FA4F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01926" w:rsidRPr="00033309" w14:paraId="10E5AC6A" w14:textId="77777777" w:rsidTr="00410371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C0EB78" w14:textId="77777777" w:rsidR="00C01926" w:rsidRPr="00A45C3F" w:rsidRDefault="00C01926" w:rsidP="00C01926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161735" w14:textId="12588327" w:rsidR="00C01926" w:rsidRPr="00A45C3F" w:rsidRDefault="00C01926" w:rsidP="00C01926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C01926">
              <w:rPr>
                <w:rFonts w:cs="Times New Roman"/>
                <w:sz w:val="24"/>
                <w:szCs w:val="24"/>
              </w:rPr>
              <w:t xml:space="preserve">Кран шаровой муфтовый полнопроходной, </w:t>
            </w:r>
            <w:r>
              <w:rPr>
                <w:rFonts w:cs="Times New Roman"/>
                <w:sz w:val="24"/>
                <w:szCs w:val="24"/>
                <w:lang w:val="en-US"/>
              </w:rPr>
              <w:t>DN</w:t>
            </w:r>
            <w:r w:rsidRPr="00C01926">
              <w:rPr>
                <w:rFonts w:cs="Times New Roman"/>
                <w:sz w:val="24"/>
                <w:szCs w:val="24"/>
              </w:rPr>
              <w:t>80, PN16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854A6F" w14:textId="149EAB1C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8559AC" w14:textId="572F664C" w:rsidR="00C01926" w:rsidRPr="00C01926" w:rsidRDefault="00C01926" w:rsidP="00C01926">
            <w:pPr>
              <w:pStyle w:val="114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CDCAB1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01926" w:rsidRPr="00033309" w14:paraId="1F3290F9" w14:textId="77777777" w:rsidTr="00410371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141641" w14:textId="77777777" w:rsidR="00C01926" w:rsidRPr="00A45C3F" w:rsidRDefault="00C01926" w:rsidP="00C01926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A69AD9" w14:textId="79E2306D" w:rsidR="00C01926" w:rsidRPr="00A45C3F" w:rsidRDefault="00C01926" w:rsidP="00C01926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C01926">
              <w:rPr>
                <w:rFonts w:cs="Times New Roman"/>
                <w:sz w:val="24"/>
                <w:szCs w:val="24"/>
              </w:rPr>
              <w:t>Клапан обратный муфтовый, DN50 (G2”), PN16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8F4B81" w14:textId="44CDAE73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505115" w14:textId="21AA3C42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435577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01926" w:rsidRPr="00033309" w14:paraId="46710C22" w14:textId="77777777" w:rsidTr="00410371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F052A8" w14:textId="77777777" w:rsidR="00C01926" w:rsidRPr="00A45C3F" w:rsidRDefault="00C01926" w:rsidP="00C01926">
            <w:pPr>
              <w:pStyle w:val="114"/>
              <w:tabs>
                <w:tab w:val="left" w:pos="397"/>
              </w:tabs>
              <w:ind w:left="57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9FEBB2" w14:textId="77777777" w:rsidR="00C01926" w:rsidRPr="00A45C3F" w:rsidRDefault="00C01926" w:rsidP="00C01926">
            <w:pPr>
              <w:pStyle w:val="11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21DE76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6023B0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461A70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01926" w:rsidRPr="00033309" w14:paraId="55E6F855" w14:textId="77777777" w:rsidTr="00410371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EB5F32" w14:textId="77777777" w:rsidR="00C01926" w:rsidRPr="00A45C3F" w:rsidRDefault="00C01926" w:rsidP="00C01926">
            <w:pPr>
              <w:pStyle w:val="114"/>
              <w:tabs>
                <w:tab w:val="left" w:pos="397"/>
              </w:tabs>
              <w:ind w:left="57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B0021D" w14:textId="74BA3501" w:rsidR="00C01926" w:rsidRPr="00A45C3F" w:rsidRDefault="00C01926" w:rsidP="00C01926">
            <w:pPr>
              <w:pStyle w:val="113"/>
              <w:jc w:val="center"/>
              <w:rPr>
                <w:rFonts w:cs="Times New Roman"/>
                <w:sz w:val="24"/>
                <w:szCs w:val="24"/>
              </w:rPr>
            </w:pPr>
            <w:r w:rsidRPr="009E4420">
              <w:rPr>
                <w:rFonts w:cs="Times New Roman"/>
                <w:b/>
                <w:bCs/>
                <w:sz w:val="24"/>
                <w:szCs w:val="24"/>
                <w:u w:val="single"/>
              </w:rPr>
              <w:t xml:space="preserve">Монтаж </w:t>
            </w:r>
            <w:r>
              <w:rPr>
                <w:rFonts w:cs="Times New Roman"/>
                <w:b/>
                <w:bCs/>
                <w:sz w:val="24"/>
                <w:szCs w:val="24"/>
                <w:u w:val="single"/>
              </w:rPr>
              <w:t>элементов систем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4E039A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ED0875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6A3E5B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01926" w:rsidRPr="00033309" w14:paraId="40CD5B01" w14:textId="77777777" w:rsidTr="00410371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D1B577" w14:textId="77777777" w:rsidR="00C01926" w:rsidRPr="00A45C3F" w:rsidRDefault="00C01926" w:rsidP="00C01926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2B4EE0" w14:textId="5D50E32B" w:rsidR="00C01926" w:rsidRPr="00A45C3F" w:rsidRDefault="00C01926" w:rsidP="00C01926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C01926">
              <w:rPr>
                <w:rFonts w:cs="Times New Roman"/>
                <w:sz w:val="24"/>
                <w:szCs w:val="24"/>
              </w:rPr>
              <w:t>Подводка гибкая к оросителю, 700 мм, без стальной оплётки, DN25(1”)-DN15(½”)</w:t>
            </w:r>
            <w:r w:rsidR="00751CE1">
              <w:rPr>
                <w:rFonts w:cs="Times New Roman"/>
                <w:sz w:val="24"/>
                <w:szCs w:val="24"/>
              </w:rPr>
              <w:t>, в комплекте с соединительными фитингами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7DCD80" w14:textId="363DBF5C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419771" w14:textId="6316762A" w:rsidR="00C01926" w:rsidRPr="00C01926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84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5BB221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01926" w:rsidRPr="00033309" w14:paraId="5274FB3C" w14:textId="77777777" w:rsidTr="00410371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75673D" w14:textId="77777777" w:rsidR="00C01926" w:rsidRPr="00A45C3F" w:rsidRDefault="00C01926" w:rsidP="00C01926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0663D5" w14:textId="5471F08F" w:rsidR="00C01926" w:rsidRPr="00A45C3F" w:rsidRDefault="00C01926" w:rsidP="00C01926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C01926">
              <w:rPr>
                <w:rFonts w:cs="Times New Roman"/>
                <w:sz w:val="24"/>
                <w:szCs w:val="24"/>
              </w:rPr>
              <w:t>Крепление реечное к подвесному потолку для гибкой подводки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309F98" w14:textId="6A49C835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67736B" w14:textId="2755BE70" w:rsidR="00C01926" w:rsidRPr="00C01926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84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C3AA9C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01926" w:rsidRPr="00033309" w14:paraId="6155FD97" w14:textId="77777777" w:rsidTr="00410371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4BC6DF" w14:textId="77777777" w:rsidR="00C01926" w:rsidRPr="00A45C3F" w:rsidRDefault="00C01926" w:rsidP="00C01926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19212B" w14:textId="3F59E1CA" w:rsidR="00C01926" w:rsidRPr="00A45C3F" w:rsidRDefault="00C01926" w:rsidP="00C01926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C01926">
              <w:rPr>
                <w:rFonts w:cs="Times New Roman"/>
                <w:sz w:val="24"/>
                <w:szCs w:val="24"/>
              </w:rPr>
              <w:t>Головка пожарная напорная цапковая, ГЦ-50, DN50, PN16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1A4564" w14:textId="4259E3CE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E4CDD8" w14:textId="3EC89AE1" w:rsidR="00C01926" w:rsidRPr="00C01926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44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B99A01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01926" w:rsidRPr="00033309" w14:paraId="23BE49B6" w14:textId="77777777" w:rsidTr="00410371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EE72FB" w14:textId="77777777" w:rsidR="00C01926" w:rsidRPr="00A45C3F" w:rsidRDefault="00C01926" w:rsidP="00C01926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BDDAF4" w14:textId="7AB7D926" w:rsidR="00C01926" w:rsidRPr="00A45C3F" w:rsidRDefault="00C01926" w:rsidP="00C01926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C01926">
              <w:rPr>
                <w:rFonts w:cs="Times New Roman"/>
                <w:sz w:val="24"/>
                <w:szCs w:val="24"/>
              </w:rPr>
              <w:t>Головка пожарная напорная муфтовая, Г</w:t>
            </w:r>
            <w:r>
              <w:rPr>
                <w:rFonts w:cs="Times New Roman"/>
                <w:sz w:val="24"/>
                <w:szCs w:val="24"/>
              </w:rPr>
              <w:t>М</w:t>
            </w:r>
            <w:r w:rsidRPr="00C01926"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cs="Times New Roman"/>
                <w:sz w:val="24"/>
                <w:szCs w:val="24"/>
              </w:rPr>
              <w:t>8</w:t>
            </w:r>
            <w:r w:rsidRPr="00C01926">
              <w:rPr>
                <w:rFonts w:cs="Times New Roman"/>
                <w:sz w:val="24"/>
                <w:szCs w:val="24"/>
              </w:rPr>
              <w:t>0, DN</w:t>
            </w:r>
            <w:r>
              <w:rPr>
                <w:rFonts w:cs="Times New Roman"/>
                <w:sz w:val="24"/>
                <w:szCs w:val="24"/>
              </w:rPr>
              <w:t>8</w:t>
            </w:r>
            <w:r w:rsidRPr="00C01926">
              <w:rPr>
                <w:rFonts w:cs="Times New Roman"/>
                <w:sz w:val="24"/>
                <w:szCs w:val="24"/>
              </w:rPr>
              <w:t>0, PN16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859F53" w14:textId="4A3AC93E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3E2771" w14:textId="2A654964" w:rsidR="00C01926" w:rsidRPr="00C01926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7BF04A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01926" w:rsidRPr="00033309" w14:paraId="0C810E82" w14:textId="77777777" w:rsidTr="00410371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1E8449" w14:textId="77777777" w:rsidR="00C01926" w:rsidRPr="00A45C3F" w:rsidRDefault="00C01926" w:rsidP="00C01926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C5D50F" w14:textId="19004171" w:rsidR="00C01926" w:rsidRPr="00A45C3F" w:rsidRDefault="00C01926" w:rsidP="00C01926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C01926">
              <w:rPr>
                <w:rFonts w:cs="Times New Roman"/>
                <w:sz w:val="24"/>
                <w:szCs w:val="24"/>
              </w:rPr>
              <w:t>Головка-заглушка пожарная напорная, Г</w:t>
            </w:r>
            <w:r>
              <w:rPr>
                <w:rFonts w:cs="Times New Roman"/>
                <w:sz w:val="24"/>
                <w:szCs w:val="24"/>
              </w:rPr>
              <w:t>З</w:t>
            </w:r>
            <w:r w:rsidRPr="00C01926">
              <w:rPr>
                <w:rFonts w:cs="Times New Roman"/>
                <w:sz w:val="24"/>
                <w:szCs w:val="24"/>
              </w:rPr>
              <w:t>-50, DN50, PN16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8B99E9" w14:textId="61B15EF4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9C440E" w14:textId="4C432D5C" w:rsidR="00C01926" w:rsidRPr="00C01926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EBA0B6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01926" w:rsidRPr="00033309" w14:paraId="0D32F13C" w14:textId="77777777" w:rsidTr="00410371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164108" w14:textId="77777777" w:rsidR="00C01926" w:rsidRPr="00A45C3F" w:rsidRDefault="00C01926" w:rsidP="00C01926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C9A566" w14:textId="5B2A696E" w:rsidR="00C01926" w:rsidRPr="00A45C3F" w:rsidRDefault="00C01926" w:rsidP="00C01926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C01926">
              <w:rPr>
                <w:rFonts w:cs="Times New Roman"/>
                <w:sz w:val="24"/>
                <w:szCs w:val="24"/>
              </w:rPr>
              <w:t>Головка-заглушка пожарная напорная, Г</w:t>
            </w:r>
            <w:r>
              <w:rPr>
                <w:rFonts w:cs="Times New Roman"/>
                <w:sz w:val="24"/>
                <w:szCs w:val="24"/>
              </w:rPr>
              <w:t>З</w:t>
            </w:r>
            <w:r w:rsidRPr="00C01926"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cs="Times New Roman"/>
                <w:sz w:val="24"/>
                <w:szCs w:val="24"/>
              </w:rPr>
              <w:t>8</w:t>
            </w:r>
            <w:r w:rsidRPr="00C01926">
              <w:rPr>
                <w:rFonts w:cs="Times New Roman"/>
                <w:sz w:val="24"/>
                <w:szCs w:val="24"/>
              </w:rPr>
              <w:t>0, DN</w:t>
            </w:r>
            <w:r>
              <w:rPr>
                <w:rFonts w:cs="Times New Roman"/>
                <w:sz w:val="24"/>
                <w:szCs w:val="24"/>
              </w:rPr>
              <w:t>8</w:t>
            </w:r>
            <w:r w:rsidRPr="00C01926">
              <w:rPr>
                <w:rFonts w:cs="Times New Roman"/>
                <w:sz w:val="24"/>
                <w:szCs w:val="24"/>
              </w:rPr>
              <w:t>0, PN16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DB1D8F" w14:textId="1ED2DE2E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09D92E" w14:textId="55BDE9BC" w:rsidR="00C01926" w:rsidRPr="00C01926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DD9892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01926" w:rsidRPr="00033309" w14:paraId="33D2C6EA" w14:textId="77777777" w:rsidTr="00410371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5D3641" w14:textId="77777777" w:rsidR="00C01926" w:rsidRPr="00A45C3F" w:rsidRDefault="00C01926" w:rsidP="00C01926">
            <w:pPr>
              <w:pStyle w:val="114"/>
              <w:tabs>
                <w:tab w:val="left" w:pos="397"/>
              </w:tabs>
              <w:ind w:left="57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F742F0" w14:textId="77777777" w:rsidR="00C01926" w:rsidRPr="00A45C3F" w:rsidRDefault="00C01926" w:rsidP="00C01926">
            <w:pPr>
              <w:pStyle w:val="11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CFDD9C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757D38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51951F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01926" w:rsidRPr="00033309" w14:paraId="175EDDB4" w14:textId="77777777" w:rsidTr="00410371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25D434" w14:textId="77777777" w:rsidR="00C01926" w:rsidRPr="00A45C3F" w:rsidRDefault="00C01926" w:rsidP="00C01926">
            <w:pPr>
              <w:pStyle w:val="114"/>
              <w:tabs>
                <w:tab w:val="left" w:pos="397"/>
              </w:tabs>
              <w:ind w:left="57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4A9686" w14:textId="37333568" w:rsidR="00C01926" w:rsidRPr="00C01926" w:rsidRDefault="00C01926" w:rsidP="00C01926">
            <w:pPr>
              <w:pStyle w:val="113"/>
              <w:jc w:val="center"/>
              <w:rPr>
                <w:rFonts w:cs="Times New Roman"/>
                <w:b/>
                <w:bCs/>
                <w:sz w:val="24"/>
                <w:szCs w:val="24"/>
                <w:u w:val="single"/>
              </w:rPr>
            </w:pPr>
            <w:r w:rsidRPr="00C01926">
              <w:rPr>
                <w:rFonts w:cs="Times New Roman"/>
                <w:b/>
                <w:bCs/>
                <w:sz w:val="24"/>
                <w:szCs w:val="24"/>
                <w:u w:val="single"/>
              </w:rPr>
              <w:t>Подготовка, монтаж, промывка и испытания трубопроводов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7D5F08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B39345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257DFA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01926" w:rsidRPr="00033309" w14:paraId="4DB6840B" w14:textId="77777777" w:rsidTr="00410371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6BFBDD" w14:textId="77777777" w:rsidR="00C01926" w:rsidRPr="00A45C3F" w:rsidRDefault="00C01926" w:rsidP="00C01926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AA0CFA" w14:textId="1F37C1AB" w:rsidR="00C01926" w:rsidRPr="00A45C3F" w:rsidRDefault="00C01926" w:rsidP="00C01926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C01926">
              <w:rPr>
                <w:rFonts w:cs="Times New Roman"/>
                <w:sz w:val="24"/>
                <w:szCs w:val="24"/>
              </w:rPr>
              <w:t>Труба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01926">
              <w:rPr>
                <w:rFonts w:cs="Times New Roman"/>
                <w:sz w:val="24"/>
                <w:szCs w:val="24"/>
              </w:rPr>
              <w:t>15×2,8, ГОСТ</w:t>
            </w:r>
            <w:r>
              <w:rPr>
                <w:rFonts w:cs="Times New Roman"/>
                <w:sz w:val="24"/>
                <w:szCs w:val="24"/>
              </w:rPr>
              <w:t> </w:t>
            </w:r>
            <w:r w:rsidRPr="00C01926">
              <w:rPr>
                <w:rFonts w:cs="Times New Roman"/>
                <w:sz w:val="24"/>
                <w:szCs w:val="24"/>
              </w:rPr>
              <w:t>3262-75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Pr="00C01926">
              <w:rPr>
                <w:rFonts w:cs="Times New Roman"/>
                <w:sz w:val="24"/>
                <w:szCs w:val="24"/>
              </w:rPr>
              <w:t>Ст20 оцинкованная, в комплекте с фасонными элементами типа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01926">
              <w:rPr>
                <w:rFonts w:cs="Times New Roman"/>
                <w:sz w:val="24"/>
                <w:szCs w:val="24"/>
              </w:rPr>
              <w:t>«грувлок», опорами и креплениями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C0956E" w14:textId="213CEE6E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318929" w14:textId="1771DC52" w:rsidR="00C01926" w:rsidRPr="00A45C3F" w:rsidRDefault="0019135E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67A876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01926" w:rsidRPr="00033309" w14:paraId="41905FD1" w14:textId="77777777" w:rsidTr="00410371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F47748" w14:textId="77777777" w:rsidR="00C01926" w:rsidRPr="00A45C3F" w:rsidRDefault="00C01926" w:rsidP="00C01926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90E477" w14:textId="5ED5998C" w:rsidR="00C01926" w:rsidRPr="00A45C3F" w:rsidRDefault="00C01926" w:rsidP="00C01926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C01926">
              <w:rPr>
                <w:rFonts w:cs="Times New Roman"/>
                <w:sz w:val="24"/>
                <w:szCs w:val="24"/>
              </w:rPr>
              <w:t>Труба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01926">
              <w:rPr>
                <w:rFonts w:cs="Times New Roman"/>
                <w:sz w:val="24"/>
                <w:szCs w:val="24"/>
              </w:rPr>
              <w:t>20×2,8, ГОСТ 3262-75, Ст20 оцинкованная, в комплекте с фасонными элементами типа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01926">
              <w:rPr>
                <w:rFonts w:cs="Times New Roman"/>
                <w:sz w:val="24"/>
                <w:szCs w:val="24"/>
              </w:rPr>
              <w:t>«грувлок», опорами и креплениями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9984DF" w14:textId="6111E45C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8B181C" w14:textId="30361B01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57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28AD61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01926" w:rsidRPr="00033309" w14:paraId="2E0D99C4" w14:textId="77777777" w:rsidTr="00410371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B8BF3F" w14:textId="77777777" w:rsidR="00C01926" w:rsidRPr="00A45C3F" w:rsidRDefault="00C01926" w:rsidP="00C01926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8DCA6B" w14:textId="039B2769" w:rsidR="00C01926" w:rsidRPr="00A45C3F" w:rsidRDefault="00C01926" w:rsidP="00C01926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C01926">
              <w:rPr>
                <w:rFonts w:cs="Times New Roman"/>
                <w:sz w:val="24"/>
                <w:szCs w:val="24"/>
              </w:rPr>
              <w:t>Труба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01926">
              <w:rPr>
                <w:rFonts w:cs="Times New Roman"/>
                <w:sz w:val="24"/>
                <w:szCs w:val="24"/>
              </w:rPr>
              <w:t>25×3,2, ГОСТ 3262-75, Ст20 оцинкованная, в комплекте с фасонными элементами типа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01926">
              <w:rPr>
                <w:rFonts w:cs="Times New Roman"/>
                <w:sz w:val="24"/>
                <w:szCs w:val="24"/>
              </w:rPr>
              <w:t>«грувлок», опорами и креплениями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9B78B5" w14:textId="74CE2389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72B21C" w14:textId="377B9108" w:rsidR="00C01926" w:rsidRPr="00A45C3F" w:rsidRDefault="0019135E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331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27CDC3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01926" w:rsidRPr="00033309" w14:paraId="49462947" w14:textId="77777777" w:rsidTr="00410371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D0CB91" w14:textId="77777777" w:rsidR="00C01926" w:rsidRPr="00A45C3F" w:rsidRDefault="00C01926" w:rsidP="00C01926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1E71F0" w14:textId="0BE7F0DE" w:rsidR="00C01926" w:rsidRPr="00A45C3F" w:rsidRDefault="00C01926" w:rsidP="00C01926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C01926">
              <w:rPr>
                <w:rFonts w:cs="Times New Roman"/>
                <w:sz w:val="24"/>
                <w:szCs w:val="24"/>
              </w:rPr>
              <w:t>Труба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01926">
              <w:rPr>
                <w:rFonts w:cs="Times New Roman"/>
                <w:sz w:val="24"/>
                <w:szCs w:val="24"/>
              </w:rPr>
              <w:t>32×3,2, ГОСТ 3262-75, Ст20 оцинкованная, в комплекте с фасонными элементами типа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01926">
              <w:rPr>
                <w:rFonts w:cs="Times New Roman"/>
                <w:sz w:val="24"/>
                <w:szCs w:val="24"/>
              </w:rPr>
              <w:t>«грувлок», опорами и креплениями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05CC1F" w14:textId="747398AF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748320" w14:textId="69488FA2" w:rsidR="00C01926" w:rsidRPr="00A45C3F" w:rsidRDefault="0019135E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219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D72F81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01926" w:rsidRPr="00033309" w14:paraId="3F290079" w14:textId="77777777" w:rsidTr="00410371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AA523A" w14:textId="77777777" w:rsidR="00C01926" w:rsidRPr="00A45C3F" w:rsidRDefault="00C01926" w:rsidP="00C01926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212ED8" w14:textId="471376A5" w:rsidR="00C01926" w:rsidRPr="00A45C3F" w:rsidRDefault="00C01926" w:rsidP="00C01926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C01926">
              <w:rPr>
                <w:rFonts w:cs="Times New Roman"/>
                <w:sz w:val="24"/>
                <w:szCs w:val="24"/>
              </w:rPr>
              <w:t>Труба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01926">
              <w:rPr>
                <w:rFonts w:cs="Times New Roman"/>
                <w:sz w:val="24"/>
                <w:szCs w:val="24"/>
              </w:rPr>
              <w:t>40×3,5, ГОСТ 3262-75, Ст20 оцинкованная, в комплекте с фасонными элементами типа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01926">
              <w:rPr>
                <w:rFonts w:cs="Times New Roman"/>
                <w:sz w:val="24"/>
                <w:szCs w:val="24"/>
              </w:rPr>
              <w:t>«грувлок», опорами и креплениями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0F0204" w14:textId="74B600D5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CD1C5C" w14:textId="5CC03F27" w:rsidR="00C01926" w:rsidRPr="00A45C3F" w:rsidRDefault="0019135E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68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C5C525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01926" w:rsidRPr="00033309" w14:paraId="1DC1ED31" w14:textId="77777777" w:rsidTr="00410371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03E851" w14:textId="77777777" w:rsidR="00C01926" w:rsidRPr="00A45C3F" w:rsidRDefault="00C01926" w:rsidP="00C01926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F43467" w14:textId="35A263CC" w:rsidR="00C01926" w:rsidRPr="00A45C3F" w:rsidRDefault="00C01926" w:rsidP="00C01926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C01926">
              <w:rPr>
                <w:rFonts w:cs="Times New Roman"/>
                <w:sz w:val="24"/>
                <w:szCs w:val="24"/>
              </w:rPr>
              <w:t>Труба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01926">
              <w:rPr>
                <w:rFonts w:cs="Times New Roman"/>
                <w:sz w:val="24"/>
                <w:szCs w:val="24"/>
              </w:rPr>
              <w:t>50×3,5, ГОСТ 3262-75, Ст20 оцинкованная, в комплекте с фасонными элементами типа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01926">
              <w:rPr>
                <w:rFonts w:cs="Times New Roman"/>
                <w:sz w:val="24"/>
                <w:szCs w:val="24"/>
              </w:rPr>
              <w:t>«грувлок», опорами и креплениями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8B507A" w14:textId="262E2599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9B11DD" w14:textId="4301E7D2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  <w:r w:rsidR="0019135E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09384F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01926" w:rsidRPr="00033309" w14:paraId="25D20559" w14:textId="77777777" w:rsidTr="00410371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B53702" w14:textId="77777777" w:rsidR="00C01926" w:rsidRPr="00A45C3F" w:rsidRDefault="00C01926" w:rsidP="00C01926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0C2922" w14:textId="0C92D67D" w:rsidR="00C01926" w:rsidRPr="00A45C3F" w:rsidRDefault="00C01926" w:rsidP="00C01926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C01926">
              <w:rPr>
                <w:rFonts w:cs="Times New Roman"/>
                <w:sz w:val="24"/>
                <w:szCs w:val="24"/>
              </w:rPr>
              <w:t>Труба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01926">
              <w:rPr>
                <w:rFonts w:cs="Times New Roman"/>
                <w:sz w:val="24"/>
                <w:szCs w:val="24"/>
              </w:rPr>
              <w:t>65×4,0, ГОСТ 3262-75, Ст20 оцинкованная, в комплекте с фасонными элементами типа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01926">
              <w:rPr>
                <w:rFonts w:cs="Times New Roman"/>
                <w:sz w:val="24"/>
                <w:szCs w:val="24"/>
              </w:rPr>
              <w:t>«грувлок», опорами и креплениями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92DC49" w14:textId="6C8E804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19BBAE" w14:textId="769EC523" w:rsidR="00C01926" w:rsidRPr="00A45C3F" w:rsidRDefault="0019135E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834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41CFEA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01926" w:rsidRPr="00033309" w14:paraId="4BD3CFEE" w14:textId="77777777" w:rsidTr="00410371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23E9CC" w14:textId="77777777" w:rsidR="00C01926" w:rsidRPr="00A45C3F" w:rsidRDefault="00C01926" w:rsidP="00C01926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CCEF01" w14:textId="1D90A5A5" w:rsidR="00C01926" w:rsidRPr="00A45C3F" w:rsidRDefault="00C01926" w:rsidP="00C01926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C01926">
              <w:rPr>
                <w:rFonts w:cs="Times New Roman"/>
                <w:sz w:val="24"/>
                <w:szCs w:val="24"/>
              </w:rPr>
              <w:t>Труба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01926">
              <w:rPr>
                <w:rFonts w:cs="Times New Roman"/>
                <w:sz w:val="24"/>
                <w:szCs w:val="24"/>
              </w:rPr>
              <w:t>80×4,0, ГОСТ 3262-75, Ст20 оцинкованная, в комплекте с фасонными элементами типа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01926">
              <w:rPr>
                <w:rFonts w:cs="Times New Roman"/>
                <w:sz w:val="24"/>
                <w:szCs w:val="24"/>
              </w:rPr>
              <w:t>«грувлок», опорами и креплениями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F9E689" w14:textId="6041DA26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0DE233" w14:textId="4829C790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AB7C7F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01926" w:rsidRPr="00033309" w14:paraId="544167B9" w14:textId="77777777" w:rsidTr="00410371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DCB55B" w14:textId="77777777" w:rsidR="00C01926" w:rsidRPr="00A45C3F" w:rsidRDefault="00C01926" w:rsidP="00C01926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261A03" w14:textId="42AA7F76" w:rsidR="00C01926" w:rsidRPr="00A45C3F" w:rsidRDefault="00C01926" w:rsidP="00C01926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C01926">
              <w:rPr>
                <w:rFonts w:cs="Times New Roman"/>
                <w:sz w:val="24"/>
                <w:szCs w:val="24"/>
              </w:rPr>
              <w:t>Труба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01926">
              <w:rPr>
                <w:rFonts w:cs="Times New Roman"/>
                <w:sz w:val="24"/>
                <w:szCs w:val="24"/>
              </w:rPr>
              <w:t>100×4,5,</w:t>
            </w:r>
            <w:r>
              <w:t xml:space="preserve"> </w:t>
            </w:r>
            <w:r w:rsidRPr="00C01926">
              <w:rPr>
                <w:rFonts w:cs="Times New Roman"/>
                <w:sz w:val="24"/>
                <w:szCs w:val="24"/>
              </w:rPr>
              <w:t>ГОСТ 3262-75, Ст20 оцинкованная, в комплекте с фасонными элементами типа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01926">
              <w:rPr>
                <w:rFonts w:cs="Times New Roman"/>
                <w:sz w:val="24"/>
                <w:szCs w:val="24"/>
              </w:rPr>
              <w:t>«грувлок», опорами и креплениями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C0902D" w14:textId="0E239B53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67D2D6" w14:textId="68FBBA26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80</w:t>
            </w:r>
            <w:r w:rsidR="0019135E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100FF9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01926" w:rsidRPr="00033309" w14:paraId="422916A3" w14:textId="77777777" w:rsidTr="00410371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34FABF" w14:textId="77777777" w:rsidR="00C01926" w:rsidRPr="00A45C3F" w:rsidRDefault="00C01926" w:rsidP="00C01926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8469B9" w14:textId="1718D40F" w:rsidR="00C01926" w:rsidRPr="00A45C3F" w:rsidRDefault="00C01926" w:rsidP="00C01926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C01926">
              <w:rPr>
                <w:rFonts w:cs="Times New Roman"/>
                <w:sz w:val="24"/>
                <w:szCs w:val="24"/>
              </w:rPr>
              <w:t>Труба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01926">
              <w:rPr>
                <w:rFonts w:cs="Times New Roman"/>
                <w:sz w:val="24"/>
                <w:szCs w:val="24"/>
              </w:rPr>
              <w:t>125×4,5, ГОСТ 3262-75, Ст20 оцинкованная, в комплекте с фасонными элементами типа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01926">
              <w:rPr>
                <w:rFonts w:cs="Times New Roman"/>
                <w:sz w:val="24"/>
                <w:szCs w:val="24"/>
              </w:rPr>
              <w:t>«грувлок», опорами и креплениями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D8AD42" w14:textId="3929A1A6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7B88A8" w14:textId="4DA2B999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444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365A0A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01926" w:rsidRPr="00033309" w14:paraId="61123A19" w14:textId="77777777" w:rsidTr="00C01926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982074" w14:textId="77777777" w:rsidR="00C01926" w:rsidRPr="00A45C3F" w:rsidRDefault="00C01926" w:rsidP="00C01926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21F203" w14:textId="16FFFDE0" w:rsidR="00C01926" w:rsidRPr="00A45C3F" w:rsidRDefault="00C01926" w:rsidP="00C01926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C01926">
              <w:rPr>
                <w:rFonts w:cs="Times New Roman"/>
                <w:sz w:val="24"/>
                <w:szCs w:val="24"/>
              </w:rPr>
              <w:t>Труба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01926">
              <w:rPr>
                <w:rFonts w:cs="Times New Roman"/>
                <w:sz w:val="24"/>
                <w:szCs w:val="24"/>
              </w:rPr>
              <w:t>150×4,5, ГОСТ 3262-75, Ст20 оцинкованная, в комплекте с фасонными элементами типа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01926">
              <w:rPr>
                <w:rFonts w:cs="Times New Roman"/>
                <w:sz w:val="24"/>
                <w:szCs w:val="24"/>
              </w:rPr>
              <w:t>«грувлок», опорами и креплениями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4E17D5" w14:textId="4DBE7A50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F52FCD" w14:textId="5F7DE6A0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19135E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37BB1D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01926" w:rsidRPr="00033309" w14:paraId="13791E0B" w14:textId="77777777" w:rsidTr="00C01926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C5898F" w14:textId="77777777" w:rsidR="00C01926" w:rsidRPr="00A45C3F" w:rsidRDefault="00C01926" w:rsidP="00C01926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3B0DB0" w14:textId="7341F7AB" w:rsidR="00C01926" w:rsidRPr="00A45C3F" w:rsidRDefault="00C01926" w:rsidP="00C01926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C01926">
              <w:rPr>
                <w:rFonts w:cs="Times New Roman"/>
                <w:sz w:val="24"/>
                <w:szCs w:val="24"/>
              </w:rPr>
              <w:t>Труба, 89×3,5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Pr="00C01926">
              <w:rPr>
                <w:rFonts w:cs="Times New Roman"/>
                <w:sz w:val="24"/>
                <w:szCs w:val="24"/>
              </w:rPr>
              <w:t>ГОСТ</w:t>
            </w:r>
            <w:r>
              <w:rPr>
                <w:rFonts w:cs="Times New Roman"/>
                <w:sz w:val="24"/>
                <w:szCs w:val="24"/>
              </w:rPr>
              <w:t> </w:t>
            </w:r>
            <w:r w:rsidRPr="00C01926">
              <w:rPr>
                <w:rFonts w:cs="Times New Roman"/>
                <w:sz w:val="24"/>
                <w:szCs w:val="24"/>
              </w:rPr>
              <w:t>10704-91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Pr="00C01926">
              <w:rPr>
                <w:rFonts w:cs="Times New Roman"/>
                <w:sz w:val="24"/>
                <w:szCs w:val="24"/>
              </w:rPr>
              <w:t>Ст20 оцинкованная, в комплекте с фасонными элементами типа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01926">
              <w:rPr>
                <w:rFonts w:cs="Times New Roman"/>
                <w:sz w:val="24"/>
                <w:szCs w:val="24"/>
              </w:rPr>
              <w:t>«грувлок», опорами и креплениями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88F181" w14:textId="6B9A16AC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A5B029" w14:textId="3986C914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640DFB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01926" w:rsidRPr="00033309" w14:paraId="615773C3" w14:textId="77777777" w:rsidTr="00C01926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8246E4" w14:textId="77777777" w:rsidR="00C01926" w:rsidRPr="00A45C3F" w:rsidRDefault="00C01926" w:rsidP="00C01926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E669D4" w14:textId="13B49C14" w:rsidR="00C01926" w:rsidRPr="00A45C3F" w:rsidRDefault="00C01926" w:rsidP="00C01926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C01926">
              <w:rPr>
                <w:rFonts w:cs="Times New Roman"/>
                <w:sz w:val="24"/>
                <w:szCs w:val="24"/>
              </w:rPr>
              <w:t xml:space="preserve">Труба, </w:t>
            </w:r>
            <w:r>
              <w:rPr>
                <w:rFonts w:cs="Times New Roman"/>
                <w:sz w:val="24"/>
                <w:szCs w:val="24"/>
              </w:rPr>
              <w:t>159</w:t>
            </w:r>
            <w:r w:rsidRPr="00C01926">
              <w:rPr>
                <w:rFonts w:cs="Times New Roman"/>
                <w:sz w:val="24"/>
                <w:szCs w:val="24"/>
              </w:rPr>
              <w:t>×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Pr="00C01926">
              <w:rPr>
                <w:rFonts w:cs="Times New Roman"/>
                <w:sz w:val="24"/>
                <w:szCs w:val="24"/>
              </w:rPr>
              <w:t>,5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Pr="00C01926">
              <w:rPr>
                <w:rFonts w:cs="Times New Roman"/>
                <w:sz w:val="24"/>
                <w:szCs w:val="24"/>
              </w:rPr>
              <w:t>ГОСТ</w:t>
            </w:r>
            <w:r>
              <w:rPr>
                <w:rFonts w:cs="Times New Roman"/>
                <w:sz w:val="24"/>
                <w:szCs w:val="24"/>
              </w:rPr>
              <w:t> </w:t>
            </w:r>
            <w:r w:rsidRPr="00C01926">
              <w:rPr>
                <w:rFonts w:cs="Times New Roman"/>
                <w:sz w:val="24"/>
                <w:szCs w:val="24"/>
              </w:rPr>
              <w:t>10704-91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Pr="00C01926">
              <w:rPr>
                <w:rFonts w:cs="Times New Roman"/>
                <w:sz w:val="24"/>
                <w:szCs w:val="24"/>
              </w:rPr>
              <w:t>Ст20 оцинкованная, в комплекте с фасонными элементами типа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01926">
              <w:rPr>
                <w:rFonts w:cs="Times New Roman"/>
                <w:sz w:val="24"/>
                <w:szCs w:val="24"/>
              </w:rPr>
              <w:t>«грувлок», опорами и креплениями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76AB0E" w14:textId="6095945F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8D050A" w14:textId="036991FC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071904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01926" w:rsidRPr="00033309" w14:paraId="299F45B2" w14:textId="77777777" w:rsidTr="00C01926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00DA5A" w14:textId="77777777" w:rsidR="00C01926" w:rsidRPr="00A45C3F" w:rsidRDefault="00C01926" w:rsidP="00C01926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C598B9" w14:textId="0AC199F7" w:rsidR="00C01926" w:rsidRPr="00A45C3F" w:rsidRDefault="00C01926" w:rsidP="00C01926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C01926">
              <w:rPr>
                <w:rFonts w:cs="Times New Roman"/>
                <w:sz w:val="24"/>
                <w:szCs w:val="24"/>
              </w:rPr>
              <w:t xml:space="preserve">Труба, </w:t>
            </w:r>
            <w:r>
              <w:rPr>
                <w:rFonts w:cs="Times New Roman"/>
                <w:sz w:val="24"/>
                <w:szCs w:val="24"/>
              </w:rPr>
              <w:t>219</w:t>
            </w:r>
            <w:r w:rsidRPr="00C01926">
              <w:rPr>
                <w:rFonts w:cs="Times New Roman"/>
                <w:sz w:val="24"/>
                <w:szCs w:val="24"/>
              </w:rPr>
              <w:t>×</w:t>
            </w:r>
            <w:r>
              <w:rPr>
                <w:rFonts w:cs="Times New Roman"/>
                <w:sz w:val="24"/>
                <w:szCs w:val="24"/>
              </w:rPr>
              <w:t>6</w:t>
            </w:r>
            <w:r w:rsidRPr="00C01926"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</w:rPr>
              <w:t xml:space="preserve">0, </w:t>
            </w:r>
            <w:r w:rsidRPr="00C01926">
              <w:rPr>
                <w:rFonts w:cs="Times New Roman"/>
                <w:sz w:val="24"/>
                <w:szCs w:val="24"/>
              </w:rPr>
              <w:t>ГОСТ</w:t>
            </w:r>
            <w:r>
              <w:rPr>
                <w:rFonts w:cs="Times New Roman"/>
                <w:sz w:val="24"/>
                <w:szCs w:val="24"/>
              </w:rPr>
              <w:t> </w:t>
            </w:r>
            <w:r w:rsidRPr="00C01926">
              <w:rPr>
                <w:rFonts w:cs="Times New Roman"/>
                <w:sz w:val="24"/>
                <w:szCs w:val="24"/>
              </w:rPr>
              <w:t>10704-91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Pr="00C01926">
              <w:rPr>
                <w:rFonts w:cs="Times New Roman"/>
                <w:sz w:val="24"/>
                <w:szCs w:val="24"/>
              </w:rPr>
              <w:t>Ст20 оцинкованная, в комплекте с фасонными элементами типа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01926">
              <w:rPr>
                <w:rFonts w:cs="Times New Roman"/>
                <w:sz w:val="24"/>
                <w:szCs w:val="24"/>
              </w:rPr>
              <w:t>«грувлок», опорами и креплениями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80A594" w14:textId="2BBBFFE8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5D1DB2" w14:textId="0C6F9024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491B0A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C01926" w:rsidRPr="00033309" w14:paraId="01BA084E" w14:textId="77777777" w:rsidTr="00C01926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418931" w14:textId="77777777" w:rsidR="00C01926" w:rsidRPr="00A45C3F" w:rsidRDefault="00C01926" w:rsidP="00C01926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38FA3D" w14:textId="34997436" w:rsidR="00C01926" w:rsidRPr="00A45C3F" w:rsidRDefault="00C01926" w:rsidP="00C01926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C01926">
              <w:rPr>
                <w:rFonts w:cs="Times New Roman"/>
                <w:sz w:val="24"/>
                <w:szCs w:val="24"/>
              </w:rPr>
              <w:t xml:space="preserve">Труба, </w:t>
            </w:r>
            <w:r>
              <w:rPr>
                <w:rFonts w:cs="Times New Roman"/>
                <w:sz w:val="24"/>
                <w:szCs w:val="24"/>
              </w:rPr>
              <w:t>273</w:t>
            </w:r>
            <w:r w:rsidRPr="00C01926">
              <w:rPr>
                <w:rFonts w:cs="Times New Roman"/>
                <w:sz w:val="24"/>
                <w:szCs w:val="24"/>
              </w:rPr>
              <w:t>×</w:t>
            </w:r>
            <w:r>
              <w:rPr>
                <w:rFonts w:cs="Times New Roman"/>
                <w:sz w:val="24"/>
                <w:szCs w:val="24"/>
              </w:rPr>
              <w:t>7</w:t>
            </w:r>
            <w:r w:rsidRPr="00C01926"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</w:rPr>
              <w:t xml:space="preserve">0, </w:t>
            </w:r>
            <w:r w:rsidRPr="00C01926">
              <w:rPr>
                <w:rFonts w:cs="Times New Roman"/>
                <w:sz w:val="24"/>
                <w:szCs w:val="24"/>
              </w:rPr>
              <w:t>ГОСТ</w:t>
            </w:r>
            <w:r>
              <w:rPr>
                <w:rFonts w:cs="Times New Roman"/>
                <w:sz w:val="24"/>
                <w:szCs w:val="24"/>
              </w:rPr>
              <w:t> </w:t>
            </w:r>
            <w:r w:rsidRPr="00C01926">
              <w:rPr>
                <w:rFonts w:cs="Times New Roman"/>
                <w:sz w:val="24"/>
                <w:szCs w:val="24"/>
              </w:rPr>
              <w:t>10704-91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Pr="00C01926">
              <w:rPr>
                <w:rFonts w:cs="Times New Roman"/>
                <w:sz w:val="24"/>
                <w:szCs w:val="24"/>
              </w:rPr>
              <w:t>Ст20 оцинкованная, в комплекте с фасонными элементами типа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01926">
              <w:rPr>
                <w:rFonts w:cs="Times New Roman"/>
                <w:sz w:val="24"/>
                <w:szCs w:val="24"/>
              </w:rPr>
              <w:t>«грувлок», опорами и креплениями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E4BD0C" w14:textId="6FD57240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352264" w14:textId="3811BDD4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753689" w14:textId="77777777" w:rsidR="00C01926" w:rsidRPr="00A45C3F" w:rsidRDefault="00C01926" w:rsidP="00C01926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751CE1" w:rsidRPr="00033309" w14:paraId="4CA2FEA5" w14:textId="77777777" w:rsidTr="00C01926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DD4657" w14:textId="77777777" w:rsidR="00751CE1" w:rsidRPr="00A45C3F" w:rsidRDefault="00751CE1" w:rsidP="00751CE1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E065AE" w14:textId="20673D14" w:rsidR="00751CE1" w:rsidRPr="00A45C3F" w:rsidRDefault="00751CE1" w:rsidP="00751CE1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C01926">
              <w:rPr>
                <w:rFonts w:cs="Times New Roman"/>
                <w:sz w:val="24"/>
                <w:szCs w:val="24"/>
              </w:rPr>
              <w:t>Труба 89×3,5, ГОСТ</w:t>
            </w:r>
            <w:r>
              <w:rPr>
                <w:rFonts w:cs="Times New Roman"/>
                <w:sz w:val="24"/>
                <w:szCs w:val="24"/>
              </w:rPr>
              <w:t> </w:t>
            </w:r>
            <w:r w:rsidRPr="00C01926">
              <w:rPr>
                <w:rFonts w:cs="Times New Roman"/>
                <w:sz w:val="24"/>
                <w:szCs w:val="24"/>
              </w:rPr>
              <w:t>9941-2022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Pr="00C01926">
              <w:rPr>
                <w:rFonts w:cs="Times New Roman"/>
                <w:sz w:val="24"/>
                <w:szCs w:val="24"/>
              </w:rPr>
              <w:t>нержавеющая</w:t>
            </w:r>
            <w:r>
              <w:rPr>
                <w:rFonts w:cs="Times New Roman"/>
                <w:sz w:val="24"/>
                <w:szCs w:val="24"/>
              </w:rPr>
              <w:t xml:space="preserve"> сталь</w:t>
            </w:r>
            <w:r w:rsidRPr="00C01926">
              <w:rPr>
                <w:rFonts w:cs="Times New Roman"/>
                <w:sz w:val="24"/>
                <w:szCs w:val="24"/>
              </w:rPr>
              <w:t xml:space="preserve"> 08Х18Н10Т, в комплекте с фасонными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01926">
              <w:rPr>
                <w:rFonts w:cs="Times New Roman"/>
                <w:sz w:val="24"/>
                <w:szCs w:val="24"/>
              </w:rPr>
              <w:t>элементами, опорами и креплениями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A9882C" w14:textId="04CCFF03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D9D028" w14:textId="3FF23403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137601" w14:textId="77777777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751CE1" w:rsidRPr="00033309" w14:paraId="0B61FE35" w14:textId="77777777" w:rsidTr="00C01926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0FEA91" w14:textId="77777777" w:rsidR="00751CE1" w:rsidRPr="00A45C3F" w:rsidRDefault="00751CE1" w:rsidP="00751CE1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A6825D" w14:textId="1CD06578" w:rsidR="00751CE1" w:rsidRPr="00A45C3F" w:rsidRDefault="00751CE1" w:rsidP="00751CE1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C01926">
              <w:rPr>
                <w:rFonts w:cs="Times New Roman"/>
                <w:sz w:val="24"/>
                <w:szCs w:val="24"/>
              </w:rPr>
              <w:t>Труба 6×1,0, ГОСТ</w:t>
            </w:r>
            <w:r>
              <w:rPr>
                <w:rFonts w:cs="Times New Roman"/>
                <w:sz w:val="24"/>
                <w:szCs w:val="24"/>
              </w:rPr>
              <w:t> </w:t>
            </w:r>
            <w:r w:rsidRPr="00C01926">
              <w:rPr>
                <w:rFonts w:cs="Times New Roman"/>
                <w:sz w:val="24"/>
                <w:szCs w:val="24"/>
              </w:rPr>
              <w:t>15040-2016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Pr="00C01926">
              <w:rPr>
                <w:rFonts w:cs="Times New Roman"/>
                <w:sz w:val="24"/>
                <w:szCs w:val="24"/>
              </w:rPr>
              <w:t>медная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Pr="00C01926">
              <w:rPr>
                <w:rFonts w:cs="Times New Roman"/>
                <w:sz w:val="24"/>
                <w:szCs w:val="24"/>
              </w:rPr>
              <w:t>в комплекте с фасонными элементами, опорами и креплениями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E3DA6A" w14:textId="5279C231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3EE9ED" w14:textId="25FF6F96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A105A3" w14:textId="77777777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751CE1" w:rsidRPr="00033309" w14:paraId="4441CC53" w14:textId="77777777" w:rsidTr="00C01926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61EF60" w14:textId="77777777" w:rsidR="00751CE1" w:rsidRPr="00A45C3F" w:rsidRDefault="00751CE1" w:rsidP="00751CE1">
            <w:pPr>
              <w:pStyle w:val="114"/>
              <w:tabs>
                <w:tab w:val="left" w:pos="397"/>
              </w:tabs>
              <w:ind w:left="57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291196" w14:textId="77777777" w:rsidR="00751CE1" w:rsidRPr="00A45C3F" w:rsidRDefault="00751CE1" w:rsidP="00751CE1">
            <w:pPr>
              <w:pStyle w:val="11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948DEB" w14:textId="77777777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1555D3" w14:textId="77777777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8A573E" w14:textId="77777777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751CE1" w:rsidRPr="00033309" w14:paraId="7611230C" w14:textId="77777777" w:rsidTr="00C01926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486E16" w14:textId="77777777" w:rsidR="00751CE1" w:rsidRPr="00A45C3F" w:rsidRDefault="00751CE1" w:rsidP="00751CE1">
            <w:pPr>
              <w:pStyle w:val="114"/>
              <w:tabs>
                <w:tab w:val="left" w:pos="397"/>
              </w:tabs>
              <w:ind w:left="57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B404FB" w14:textId="5653A999" w:rsidR="00751CE1" w:rsidRPr="00751CE1" w:rsidRDefault="00751CE1" w:rsidP="00751CE1">
            <w:pPr>
              <w:pStyle w:val="113"/>
              <w:jc w:val="center"/>
              <w:rPr>
                <w:rFonts w:cs="Times New Roman"/>
                <w:b/>
                <w:bCs/>
                <w:sz w:val="24"/>
                <w:szCs w:val="24"/>
                <w:u w:val="single"/>
              </w:rPr>
            </w:pPr>
            <w:r w:rsidRPr="00751CE1">
              <w:rPr>
                <w:rFonts w:cs="Times New Roman"/>
                <w:b/>
                <w:bCs/>
                <w:sz w:val="24"/>
                <w:szCs w:val="24"/>
                <w:u w:val="single"/>
              </w:rPr>
              <w:t>Нанесение материалов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2FD37E" w14:textId="77777777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D17F76" w14:textId="77777777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13A0EA" w14:textId="77777777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751CE1" w:rsidRPr="00033309" w14:paraId="7DA63681" w14:textId="77777777" w:rsidTr="00C01926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7A6EE3" w14:textId="77777777" w:rsidR="00751CE1" w:rsidRPr="00A45C3F" w:rsidRDefault="00751CE1" w:rsidP="00751CE1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FCA0C2" w14:textId="403FEB5C" w:rsidR="00751CE1" w:rsidRPr="00A45C3F" w:rsidRDefault="00751CE1" w:rsidP="00751CE1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751CE1">
              <w:rPr>
                <w:rFonts w:cs="Times New Roman"/>
                <w:sz w:val="24"/>
                <w:szCs w:val="24"/>
              </w:rPr>
              <w:t>Грунтовка</w:t>
            </w:r>
            <w:r>
              <w:rPr>
                <w:rFonts w:cs="Times New Roman"/>
                <w:sz w:val="24"/>
                <w:szCs w:val="24"/>
              </w:rPr>
              <w:t>, в один слой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AFDEFD" w14:textId="690120C4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кг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0A3F57" w14:textId="0482C632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2CC5A0" w14:textId="77777777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751CE1" w:rsidRPr="00033309" w14:paraId="2EFCE40D" w14:textId="77777777" w:rsidTr="00C01926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854288" w14:textId="77777777" w:rsidR="00751CE1" w:rsidRPr="00A45C3F" w:rsidRDefault="00751CE1" w:rsidP="00751CE1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5645E2" w14:textId="5561AFD0" w:rsidR="00751CE1" w:rsidRPr="00A45C3F" w:rsidRDefault="00751CE1" w:rsidP="00751CE1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751CE1">
              <w:rPr>
                <w:rFonts w:cs="Times New Roman"/>
                <w:sz w:val="24"/>
                <w:szCs w:val="24"/>
              </w:rPr>
              <w:t>Эмаль</w:t>
            </w:r>
            <w:r>
              <w:rPr>
                <w:rFonts w:cs="Times New Roman"/>
                <w:sz w:val="24"/>
                <w:szCs w:val="24"/>
              </w:rPr>
              <w:t>, в два слоя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C3A6DA" w14:textId="1B21150F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кг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E4B211" w14:textId="0062A2E1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900AD9" w14:textId="77777777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751CE1" w:rsidRPr="00033309" w14:paraId="1E278621" w14:textId="77777777" w:rsidTr="00C01926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240A06" w14:textId="77777777" w:rsidR="00751CE1" w:rsidRPr="00A45C3F" w:rsidRDefault="00751CE1" w:rsidP="00751CE1">
            <w:pPr>
              <w:pStyle w:val="114"/>
              <w:tabs>
                <w:tab w:val="left" w:pos="397"/>
              </w:tabs>
              <w:ind w:left="57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A18190" w14:textId="75523760" w:rsidR="00751CE1" w:rsidRPr="00A45C3F" w:rsidRDefault="00751CE1" w:rsidP="00751CE1">
            <w:pPr>
              <w:pStyle w:val="11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F4550B" w14:textId="77777777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6F57C5" w14:textId="77777777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86F310" w14:textId="77777777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751CE1" w:rsidRPr="00033309" w14:paraId="6CE13DE0" w14:textId="77777777" w:rsidTr="00C01926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51673E" w14:textId="77777777" w:rsidR="00751CE1" w:rsidRPr="00A45C3F" w:rsidRDefault="00751CE1" w:rsidP="00751CE1">
            <w:pPr>
              <w:pStyle w:val="114"/>
              <w:tabs>
                <w:tab w:val="left" w:pos="397"/>
              </w:tabs>
              <w:ind w:left="57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F2ABC2" w14:textId="539598EC" w:rsidR="00751CE1" w:rsidRPr="00751CE1" w:rsidRDefault="00751CE1" w:rsidP="00751CE1">
            <w:pPr>
              <w:pStyle w:val="113"/>
              <w:jc w:val="center"/>
              <w:rPr>
                <w:rFonts w:cs="Times New Roman"/>
                <w:b/>
                <w:bCs/>
                <w:sz w:val="24"/>
                <w:szCs w:val="24"/>
                <w:u w:val="single"/>
              </w:rPr>
            </w:pPr>
            <w:r w:rsidRPr="00751CE1">
              <w:rPr>
                <w:rFonts w:cs="Times New Roman"/>
                <w:b/>
                <w:bCs/>
                <w:sz w:val="24"/>
                <w:szCs w:val="24"/>
                <w:u w:val="single"/>
              </w:rPr>
              <w:t xml:space="preserve">Пусконаладочные работы </w:t>
            </w:r>
            <w:r>
              <w:rPr>
                <w:rFonts w:cs="Times New Roman"/>
                <w:b/>
                <w:bCs/>
                <w:sz w:val="24"/>
                <w:szCs w:val="24"/>
                <w:u w:val="single"/>
              </w:rPr>
              <w:t xml:space="preserve">для </w:t>
            </w:r>
            <w:r w:rsidRPr="00751CE1">
              <w:rPr>
                <w:rFonts w:cs="Times New Roman"/>
                <w:b/>
                <w:bCs/>
                <w:sz w:val="24"/>
                <w:szCs w:val="24"/>
                <w:u w:val="single"/>
              </w:rPr>
              <w:t>участков систем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B42399" w14:textId="77777777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C64A32" w14:textId="77777777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19410C" w14:textId="77777777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751CE1" w:rsidRPr="00033309" w14:paraId="45CA94A1" w14:textId="77777777" w:rsidTr="00C01926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0FB662" w14:textId="77777777" w:rsidR="00751CE1" w:rsidRPr="00A45C3F" w:rsidRDefault="00751CE1" w:rsidP="00751CE1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D498C2" w14:textId="3B34F40D" w:rsidR="00751CE1" w:rsidRPr="00A45C3F" w:rsidRDefault="00751CE1" w:rsidP="00751CE1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Насосная станция пожаротушения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F50512" w14:textId="1D18AAA4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D05F08" w14:textId="43A0B7BD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DA6111" w14:textId="77777777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751CE1" w:rsidRPr="00033309" w14:paraId="32941622" w14:textId="77777777" w:rsidTr="00C01926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B4BAF6" w14:textId="77777777" w:rsidR="00751CE1" w:rsidRPr="00A45C3F" w:rsidRDefault="00751CE1" w:rsidP="00751CE1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751402" w14:textId="6BF038DE" w:rsidR="00751CE1" w:rsidRPr="00A45C3F" w:rsidRDefault="00751CE1" w:rsidP="00751CE1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Система подачи пенообразователя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8D63C0" w14:textId="4BD1A879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387A1D" w14:textId="45390239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B1A1AC" w14:textId="77777777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751CE1" w:rsidRPr="00033309" w14:paraId="2FC096BA" w14:textId="77777777" w:rsidTr="00C01926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21D73D" w14:textId="77777777" w:rsidR="00751CE1" w:rsidRPr="00A45C3F" w:rsidRDefault="00751CE1" w:rsidP="00751CE1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4B248B" w14:textId="451E8127" w:rsidR="00751CE1" w:rsidRPr="00A45C3F" w:rsidRDefault="00751CE1" w:rsidP="00751CE1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Секция №1. Роботизированная установка пожаротушения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C592D4" w14:textId="5A0C8C4F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9EC0E9" w14:textId="2E6F9156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5B61B8" w14:textId="77777777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751CE1" w:rsidRPr="00033309" w14:paraId="57EAE342" w14:textId="77777777" w:rsidTr="00C01926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6330F8" w14:textId="77777777" w:rsidR="00751CE1" w:rsidRPr="00A45C3F" w:rsidRDefault="00751CE1" w:rsidP="00751CE1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5A53F1" w14:textId="2968F689" w:rsidR="00751CE1" w:rsidRPr="00A45C3F" w:rsidRDefault="00751CE1" w:rsidP="00751CE1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Секция №2. </w:t>
            </w:r>
            <w:r w:rsidRPr="00751CE1">
              <w:rPr>
                <w:rFonts w:cs="Times New Roman"/>
                <w:sz w:val="24"/>
                <w:szCs w:val="24"/>
              </w:rPr>
              <w:t>Спринклерная установка пожаротушения пеной низкой кратности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5300B9" w14:textId="7A1F748D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4F6737" w14:textId="23C751B7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3770B0" w14:textId="77777777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751CE1" w:rsidRPr="00033309" w14:paraId="540B3F51" w14:textId="77777777" w:rsidTr="00C01926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1D3437" w14:textId="77777777" w:rsidR="00751CE1" w:rsidRPr="00A45C3F" w:rsidRDefault="00751CE1" w:rsidP="00751CE1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6908A2" w14:textId="6F5FB89C" w:rsidR="00751CE1" w:rsidRPr="00A45C3F" w:rsidRDefault="00751CE1" w:rsidP="00751CE1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Секция №3. </w:t>
            </w:r>
            <w:r w:rsidRPr="00751CE1">
              <w:rPr>
                <w:rFonts w:cs="Times New Roman"/>
                <w:sz w:val="24"/>
                <w:szCs w:val="24"/>
              </w:rPr>
              <w:t>Спринклерная установка пожаротушения распылённой водой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7D02D8" w14:textId="448EA7AE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E30A0F" w14:textId="2FC38DF0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05C961" w14:textId="77777777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751CE1" w:rsidRPr="00033309" w14:paraId="1BCC1E2D" w14:textId="77777777" w:rsidTr="00C01926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88DF4A" w14:textId="77777777" w:rsidR="00751CE1" w:rsidRPr="00A45C3F" w:rsidRDefault="00751CE1" w:rsidP="00751CE1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EB040E" w14:textId="0F4B342C" w:rsidR="00751CE1" w:rsidRPr="00A45C3F" w:rsidRDefault="00751CE1" w:rsidP="00751CE1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Секция №4. </w:t>
            </w:r>
            <w:r w:rsidRPr="00751CE1">
              <w:rPr>
                <w:rFonts w:cs="Times New Roman"/>
                <w:sz w:val="24"/>
                <w:szCs w:val="24"/>
              </w:rPr>
              <w:t>Спринклерная установка пожаротушения пеной низкой кратности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0775B0" w14:textId="4DFC4FAD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3AAA4B" w14:textId="638974F7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A3D26C" w14:textId="77777777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751CE1" w:rsidRPr="00033309" w14:paraId="2C00F167" w14:textId="77777777" w:rsidTr="00C01926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AE6CE2" w14:textId="77777777" w:rsidR="00751CE1" w:rsidRPr="00A45C3F" w:rsidRDefault="00751CE1" w:rsidP="00751CE1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93C6FC" w14:textId="4A4B4F70" w:rsidR="00751CE1" w:rsidRPr="00A45C3F" w:rsidRDefault="00751CE1" w:rsidP="00751CE1">
            <w:pPr>
              <w:pStyle w:val="113"/>
              <w:rPr>
                <w:rFonts w:cs="Times New Roman"/>
                <w:sz w:val="24"/>
                <w:szCs w:val="24"/>
              </w:rPr>
            </w:pPr>
            <w:r w:rsidRPr="00751CE1">
              <w:rPr>
                <w:rFonts w:cs="Times New Roman"/>
                <w:sz w:val="24"/>
                <w:szCs w:val="24"/>
              </w:rPr>
              <w:t>Водяной внутренний противопожарный водопровод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4583D2" w14:textId="003D1102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DEDF29" w14:textId="41C217FF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2419DC" w14:textId="77777777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751CE1" w:rsidRPr="00033309" w14:paraId="40399739" w14:textId="77777777" w:rsidTr="00C01926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39C626" w14:textId="77777777" w:rsidR="00751CE1" w:rsidRPr="00A45C3F" w:rsidRDefault="00751CE1" w:rsidP="00751CE1">
            <w:pPr>
              <w:pStyle w:val="114"/>
              <w:numPr>
                <w:ilvl w:val="0"/>
                <w:numId w:val="12"/>
              </w:numPr>
              <w:tabs>
                <w:tab w:val="left" w:pos="397"/>
              </w:tabs>
              <w:ind w:left="5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736F74" w14:textId="4F394006" w:rsidR="00751CE1" w:rsidRPr="00A45C3F" w:rsidRDefault="00751CE1" w:rsidP="00751CE1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Водопенный</w:t>
            </w:r>
            <w:r w:rsidRPr="00751CE1">
              <w:rPr>
                <w:rFonts w:cs="Times New Roman"/>
                <w:sz w:val="24"/>
                <w:szCs w:val="24"/>
              </w:rPr>
              <w:t xml:space="preserve"> внутренний противопожарный водопровод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879234" w14:textId="4E1F7A2A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009F4C" w14:textId="289E6E08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EBE83F" w14:textId="77777777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751CE1" w:rsidRPr="00033309" w14:paraId="0774D5F5" w14:textId="77777777" w:rsidTr="00C01926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6B337B" w14:textId="77777777" w:rsidR="00751CE1" w:rsidRPr="00A45C3F" w:rsidRDefault="00751CE1" w:rsidP="004F0D9F">
            <w:pPr>
              <w:pStyle w:val="114"/>
              <w:tabs>
                <w:tab w:val="left" w:pos="397"/>
              </w:tabs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A2E45B" w14:textId="77777777" w:rsidR="00751CE1" w:rsidRPr="00A45C3F" w:rsidRDefault="00751CE1" w:rsidP="00751CE1">
            <w:pPr>
              <w:pStyle w:val="11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1F3578" w14:textId="77777777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53488F" w14:textId="77777777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137B79" w14:textId="77777777" w:rsidR="00751CE1" w:rsidRPr="00A45C3F" w:rsidRDefault="00751CE1" w:rsidP="00751CE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</w:tbl>
    <w:p w14:paraId="4C336EEC" w14:textId="77777777" w:rsidR="0012500C" w:rsidRDefault="0012500C" w:rsidP="00FA3426"/>
    <w:sectPr w:rsidR="0012500C" w:rsidSect="00426F3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76" w:right="850" w:bottom="1134" w:left="1276" w:header="426" w:footer="970" w:gutter="0"/>
      <w:pgNumType w:start="2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7AC907" w14:textId="77777777" w:rsidR="00255C48" w:rsidRDefault="00255C48" w:rsidP="00FA3426">
      <w:r>
        <w:separator/>
      </w:r>
    </w:p>
    <w:p w14:paraId="037F0B3B" w14:textId="77777777" w:rsidR="00255C48" w:rsidRDefault="00255C48" w:rsidP="00FA3426"/>
  </w:endnote>
  <w:endnote w:type="continuationSeparator" w:id="0">
    <w:p w14:paraId="63468259" w14:textId="77777777" w:rsidR="00255C48" w:rsidRDefault="00255C48" w:rsidP="00FA3426">
      <w:r>
        <w:continuationSeparator/>
      </w:r>
    </w:p>
    <w:p w14:paraId="23038AB1" w14:textId="77777777" w:rsidR="00255C48" w:rsidRDefault="00255C48" w:rsidP="00FA34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135" w:tblpY="15696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1"/>
      <w:gridCol w:w="571"/>
      <w:gridCol w:w="570"/>
      <w:gridCol w:w="570"/>
      <w:gridCol w:w="856"/>
      <w:gridCol w:w="570"/>
      <w:gridCol w:w="6217"/>
      <w:gridCol w:w="565"/>
    </w:tblGrid>
    <w:tr w:rsidR="00F57B2B" w:rsidRPr="00884252" w14:paraId="209A2CF5" w14:textId="77777777" w:rsidTr="00981EF1">
      <w:trPr>
        <w:trHeight w:hRule="exact" w:val="284"/>
      </w:trPr>
      <w:tc>
        <w:tcPr>
          <w:tcW w:w="571" w:type="dxa"/>
          <w:vAlign w:val="center"/>
        </w:tcPr>
        <w:p w14:paraId="095839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89129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13E45B98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A9A7FF4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542B94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6DF4DD9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 w:val="restart"/>
          <w:vAlign w:val="center"/>
        </w:tcPr>
        <w:p w14:paraId="5FBA41B7" w14:textId="071FF744" w:rsidR="00F57B2B" w:rsidRPr="00DA7501" w:rsidRDefault="000F7698" w:rsidP="006C51E9">
          <w:pPr>
            <w:pStyle w:val="18"/>
            <w:framePr w:wrap="auto" w:vAnchor="margin" w:hAnchor="text" w:xAlign="left" w:yAlign="inline"/>
            <w:ind w:left="-57" w:right="-57"/>
            <w:rPr>
              <w:sz w:val="32"/>
              <w:szCs w:val="32"/>
            </w:rPr>
          </w:pPr>
          <w:r w:rsidRPr="000F7698">
            <w:rPr>
              <w:bCs/>
              <w:sz w:val="32"/>
              <w:szCs w:val="32"/>
            </w:rPr>
            <w:t>1612/2022-Р-ПТ.</w:t>
          </w:r>
          <w:r w:rsidR="004F0FF1">
            <w:rPr>
              <w:bCs/>
              <w:sz w:val="32"/>
              <w:szCs w:val="32"/>
            </w:rPr>
            <w:t>ВОР</w:t>
          </w:r>
        </w:p>
      </w:tc>
      <w:tc>
        <w:tcPr>
          <w:tcW w:w="565" w:type="dxa"/>
          <w:vAlign w:val="center"/>
        </w:tcPr>
        <w:p w14:paraId="0777F90D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  <w:szCs w:val="18"/>
            </w:rPr>
          </w:pPr>
          <w:r w:rsidRPr="00DA7501">
            <w:rPr>
              <w:sz w:val="18"/>
              <w:szCs w:val="18"/>
            </w:rPr>
            <w:t>Лист</w:t>
          </w:r>
        </w:p>
      </w:tc>
    </w:tr>
    <w:tr w:rsidR="00F57B2B" w:rsidRPr="00884252" w14:paraId="38713140" w14:textId="77777777" w:rsidTr="00981EF1">
      <w:trPr>
        <w:trHeight w:hRule="exact" w:val="284"/>
      </w:trPr>
      <w:tc>
        <w:tcPr>
          <w:tcW w:w="571" w:type="dxa"/>
          <w:vAlign w:val="center"/>
        </w:tcPr>
        <w:p w14:paraId="55BB868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6259702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B1EDBA7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9DD6ACA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2E5688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48AE04D5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/>
          <w:vAlign w:val="center"/>
        </w:tcPr>
        <w:p w14:paraId="56FC3C5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 w:val="restart"/>
          <w:vAlign w:val="center"/>
        </w:tcPr>
        <w:p w14:paraId="25A4A596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</w:pPr>
          <w:r w:rsidRPr="00DA7501">
            <w:rPr>
              <w:noProof/>
              <w:sz w:val="18"/>
              <w:szCs w:val="1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81792" behindDoc="0" locked="0" layoutInCell="1" allowOverlap="1" wp14:anchorId="33DBDDA8" wp14:editId="14D34921">
                    <wp:simplePos x="0" y="0"/>
                    <wp:positionH relativeFrom="column">
                      <wp:posOffset>17145</wp:posOffset>
                    </wp:positionH>
                    <wp:positionV relativeFrom="paragraph">
                      <wp:posOffset>83185</wp:posOffset>
                    </wp:positionV>
                    <wp:extent cx="359410" cy="279400"/>
                    <wp:effectExtent l="0" t="0" r="2540" b="6350"/>
                    <wp:wrapNone/>
                    <wp:docPr id="24" name="Прямоугольник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9410" cy="279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66B082" w14:textId="165FB0E2" w:rsidR="00F57B2B" w:rsidRPr="00884252" w:rsidRDefault="00F57B2B" w:rsidP="00F57B2B">
                                <w:pPr>
                                  <w:pStyle w:val="101"/>
                                  <w:rPr>
                                    <w:rFonts w:ascii="ISOCPEUR" w:hAnsi="ISOCPEUR"/>
                                  </w:rPr>
                                </w:pPr>
                                <w:r w:rsidRPr="00884252">
                                  <w:rPr>
                                    <w:rFonts w:ascii="ISOCPEUR" w:hAnsi="ISOCPEUR"/>
                                  </w:rPr>
                                  <w:fldChar w:fldCharType="begin"/>
                                </w:r>
                                <w:r w:rsidRPr="00884252">
                                  <w:rPr>
                                    <w:rFonts w:ascii="ISOCPEUR" w:hAnsi="ISOCPEUR"/>
                                  </w:rPr>
                                  <w:instrText xml:space="preserve"> SECTIONPAGES  \* Arabic  \* MERGEFORMAT </w:instrText>
                                </w:r>
                                <w:r w:rsidRPr="00884252">
                                  <w:rPr>
                                    <w:rFonts w:ascii="ISOCPEUR" w:hAnsi="ISOCPEUR"/>
                                  </w:rPr>
                                  <w:fldChar w:fldCharType="separate"/>
                                </w:r>
                                <w:r w:rsidR="0019135E">
                                  <w:rPr>
                                    <w:rFonts w:ascii="ISOCPEUR" w:hAnsi="ISOCPEUR"/>
                                    <w:noProof/>
                                  </w:rPr>
                                  <w:t>7</w:t>
                                </w:r>
                                <w:r w:rsidRPr="00884252">
                                  <w:rPr>
                                    <w:rFonts w:ascii="ISOCPEUR" w:hAnsi="ISOCPEUR"/>
                                    <w:noProof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3DBDDA8" id="Прямоугольник 24" o:spid="_x0000_s1026" style="position:absolute;left:0;text-align:left;margin-left:1.35pt;margin-top:6.55pt;width:28.3pt;height:2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" filled="f" stroked="f" strokeweight="1pt">
                    <v:textbox inset="0,0,0,0">
                      <w:txbxContent>
                        <w:p w14:paraId="0266B082" w14:textId="165FB0E2" w:rsidR="00F57B2B" w:rsidRPr="00884252" w:rsidRDefault="00F57B2B" w:rsidP="00F57B2B">
                          <w:pPr>
                            <w:pStyle w:val="101"/>
                            <w:rPr>
                              <w:rFonts w:ascii="ISOCPEUR" w:hAnsi="ISOCPEUR"/>
                            </w:rPr>
                          </w:pPr>
                          <w:r w:rsidRPr="00884252">
                            <w:rPr>
                              <w:rFonts w:ascii="ISOCPEUR" w:hAnsi="ISOCPEUR"/>
                            </w:rPr>
                            <w:fldChar w:fldCharType="begin"/>
                          </w:r>
                          <w:r w:rsidRPr="00884252">
                            <w:rPr>
                              <w:rFonts w:ascii="ISOCPEUR" w:hAnsi="ISOCPEUR"/>
                            </w:rPr>
                            <w:instrText xml:space="preserve"> SECTIONPAGES  \* Arabic  \* MERGEFORMAT </w:instrText>
                          </w:r>
                          <w:r w:rsidRPr="00884252">
                            <w:rPr>
                              <w:rFonts w:ascii="ISOCPEUR" w:hAnsi="ISOCPEUR"/>
                            </w:rPr>
                            <w:fldChar w:fldCharType="separate"/>
                          </w:r>
                          <w:r w:rsidR="0019135E">
                            <w:rPr>
                              <w:rFonts w:ascii="ISOCPEUR" w:hAnsi="ISOCPEUR"/>
                              <w:noProof/>
                            </w:rPr>
                            <w:t>7</w:t>
                          </w:r>
                          <w:r w:rsidRPr="00884252">
                            <w:rPr>
                              <w:rFonts w:ascii="ISOCPEUR" w:hAnsi="ISOCPEUR"/>
                              <w:noProof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F57B2B" w:rsidRPr="00884252" w14:paraId="5BE497C5" w14:textId="77777777" w:rsidTr="00320969">
      <w:trPr>
        <w:trHeight w:hRule="exact" w:val="284"/>
      </w:trPr>
      <w:tc>
        <w:tcPr>
          <w:tcW w:w="571" w:type="dxa"/>
          <w:vAlign w:val="center"/>
        </w:tcPr>
        <w:p w14:paraId="697B4235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Изм.</w:t>
          </w:r>
        </w:p>
      </w:tc>
      <w:tc>
        <w:tcPr>
          <w:tcW w:w="571" w:type="dxa"/>
          <w:vAlign w:val="center"/>
        </w:tcPr>
        <w:p w14:paraId="38A7E2EA" w14:textId="77777777" w:rsidR="00F57B2B" w:rsidRPr="00DA7501" w:rsidRDefault="00F57B2B" w:rsidP="0032096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Кол.</w:t>
          </w:r>
          <w:r w:rsidR="006C51E9" w:rsidRPr="00320969">
            <w:rPr>
              <w:sz w:val="18"/>
            </w:rPr>
            <w:t xml:space="preserve"> </w:t>
          </w:r>
          <w:r w:rsidRPr="00DA7501">
            <w:rPr>
              <w:sz w:val="18"/>
            </w:rPr>
            <w:t>уч.</w:t>
          </w:r>
        </w:p>
      </w:tc>
      <w:tc>
        <w:tcPr>
          <w:tcW w:w="570" w:type="dxa"/>
          <w:vAlign w:val="center"/>
        </w:tcPr>
        <w:p w14:paraId="1BB907EC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Лист</w:t>
          </w:r>
        </w:p>
      </w:tc>
      <w:tc>
        <w:tcPr>
          <w:tcW w:w="570" w:type="dxa"/>
          <w:vAlign w:val="center"/>
        </w:tcPr>
        <w:p w14:paraId="2471A534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№ док.</w:t>
          </w:r>
        </w:p>
      </w:tc>
      <w:tc>
        <w:tcPr>
          <w:tcW w:w="856" w:type="dxa"/>
          <w:vAlign w:val="center"/>
        </w:tcPr>
        <w:p w14:paraId="36DB85C5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Подп.</w:t>
          </w:r>
        </w:p>
      </w:tc>
      <w:tc>
        <w:tcPr>
          <w:tcW w:w="570" w:type="dxa"/>
          <w:vAlign w:val="center"/>
        </w:tcPr>
        <w:p w14:paraId="1EA7B427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Дата</w:t>
          </w:r>
        </w:p>
      </w:tc>
      <w:tc>
        <w:tcPr>
          <w:tcW w:w="6217" w:type="dxa"/>
          <w:vMerge/>
          <w:vAlign w:val="center"/>
        </w:tcPr>
        <w:p w14:paraId="22B710F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/>
          <w:vAlign w:val="center"/>
        </w:tcPr>
        <w:p w14:paraId="64138510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</w:tr>
  </w:tbl>
  <w:p w14:paraId="6F44B51B" w14:textId="77777777" w:rsidR="00981EF1" w:rsidRDefault="00981EF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17B3A" w14:textId="4E82A7E6" w:rsidR="00981EF1" w:rsidRDefault="00981EF1">
    <w:pPr>
      <w:pStyle w:val="a8"/>
    </w:pPr>
  </w:p>
  <w:p w14:paraId="057007C9" w14:textId="760E938E" w:rsidR="00981EF1" w:rsidRDefault="00981EF1">
    <w:pPr>
      <w:pStyle w:val="a8"/>
    </w:pPr>
  </w:p>
  <w:p w14:paraId="283F9683" w14:textId="6778B25C" w:rsidR="00981EF1" w:rsidRDefault="00981EF1">
    <w:pPr>
      <w:pStyle w:val="a8"/>
    </w:pPr>
  </w:p>
  <w:p w14:paraId="1C5F688A" w14:textId="0F25265D" w:rsidR="00981EF1" w:rsidRDefault="00981EF1">
    <w:pPr>
      <w:pStyle w:val="a8"/>
    </w:pPr>
  </w:p>
  <w:p w14:paraId="1F3D6713" w14:textId="65A9EBFB" w:rsidR="00981EF1" w:rsidRDefault="00981EF1">
    <w:pPr>
      <w:pStyle w:val="a8"/>
    </w:pPr>
  </w:p>
  <w:p w14:paraId="42CEF39F" w14:textId="52C3132A" w:rsidR="00981EF1" w:rsidRDefault="00981EF1">
    <w:pPr>
      <w:pStyle w:val="a8"/>
    </w:pPr>
  </w:p>
  <w:p w14:paraId="20C31743" w14:textId="25999592" w:rsidR="00981EF1" w:rsidRDefault="00981EF1">
    <w:pPr>
      <w:pStyle w:val="a8"/>
    </w:pPr>
  </w:p>
  <w:p w14:paraId="100BDB0F" w14:textId="77777777" w:rsidR="00981EF1" w:rsidRDefault="00981EF1">
    <w:pPr>
      <w:pStyle w:val="a8"/>
    </w:pPr>
  </w:p>
  <w:p w14:paraId="187B8492" w14:textId="77777777" w:rsidR="00981EF1" w:rsidRDefault="00981EF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D4A7D0" w14:textId="77777777" w:rsidR="00255C48" w:rsidRDefault="00255C48" w:rsidP="00FA3426">
      <w:r>
        <w:separator/>
      </w:r>
    </w:p>
    <w:p w14:paraId="55369D72" w14:textId="77777777" w:rsidR="00255C48" w:rsidRDefault="00255C48" w:rsidP="00FA3426"/>
  </w:footnote>
  <w:footnote w:type="continuationSeparator" w:id="0">
    <w:p w14:paraId="42437268" w14:textId="77777777" w:rsidR="00255C48" w:rsidRDefault="00255C48" w:rsidP="00FA3426">
      <w:r>
        <w:continuationSeparator/>
      </w:r>
    </w:p>
    <w:p w14:paraId="3088E250" w14:textId="77777777" w:rsidR="00255C48" w:rsidRDefault="00255C48" w:rsidP="00FA34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E76DD" w14:textId="2B5A8D5F" w:rsidR="000659B1" w:rsidRPr="00426F35" w:rsidRDefault="00F57B2B" w:rsidP="00851C21">
    <w:pPr>
      <w:pStyle w:val="a6"/>
      <w:rPr>
        <w:rFonts w:ascii="ISOCPEUR" w:hAnsi="ISOCPEUR" w:cstheme="minorHAnsi"/>
        <w:sz w:val="14"/>
        <w:szCs w:val="12"/>
      </w:rPr>
    </w:pPr>
    <w:r w:rsidRPr="00241449">
      <w:rPr>
        <w:rFonts w:ascii="ISOCPEUR" w:hAnsi="ISOCPEUR" w:cstheme="minorHAnsi"/>
        <w:noProof/>
      </w:rPr>
      <w:drawing>
        <wp:anchor distT="0" distB="0" distL="114300" distR="114300" simplePos="0" relativeHeight="251668480" behindDoc="1" locked="0" layoutInCell="1" allowOverlap="1" wp14:anchorId="6E5971FF" wp14:editId="787722F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865" cy="10691495"/>
          <wp:effectExtent l="0" t="0" r="0" b="0"/>
          <wp:wrapNone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" name="Рисунок 2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135" w:tblpY="13422"/>
      <w:tblW w:w="1303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"/>
      <w:gridCol w:w="566"/>
      <w:gridCol w:w="567"/>
      <w:gridCol w:w="567"/>
      <w:gridCol w:w="850"/>
      <w:gridCol w:w="567"/>
      <w:gridCol w:w="3968"/>
      <w:gridCol w:w="850"/>
      <w:gridCol w:w="850"/>
      <w:gridCol w:w="1134"/>
      <w:gridCol w:w="2552"/>
    </w:tblGrid>
    <w:tr w:rsidR="00D451D7" w:rsidRPr="002F4929" w14:paraId="63B3B1BA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99D4A1F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2231841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0A557DF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228E6F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36319395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F78CA7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  <w:hideMark/>
        </w:tcPr>
        <w:p w14:paraId="01DBAE20" w14:textId="68CF9E65" w:rsidR="00D451D7" w:rsidRPr="00DA7501" w:rsidRDefault="000F7698" w:rsidP="00884252">
          <w:pPr>
            <w:pStyle w:val="18"/>
            <w:framePr w:wrap="auto" w:vAnchor="margin" w:hAnchor="text" w:xAlign="left" w:yAlign="inline"/>
            <w:spacing w:line="256" w:lineRule="auto"/>
            <w:rPr>
              <w:sz w:val="32"/>
              <w:szCs w:val="32"/>
            </w:rPr>
          </w:pPr>
          <w:r w:rsidRPr="000F7698">
            <w:rPr>
              <w:bCs/>
              <w:sz w:val="32"/>
              <w:szCs w:val="32"/>
            </w:rPr>
            <w:t>1612/2022-Р-ПТ.</w:t>
          </w:r>
          <w:r w:rsidR="004F0FF1">
            <w:rPr>
              <w:bCs/>
              <w:sz w:val="32"/>
              <w:szCs w:val="32"/>
            </w:rPr>
            <w:t>ВОР</w:t>
          </w:r>
        </w:p>
      </w:tc>
    </w:tr>
    <w:tr w:rsidR="00401F6E" w:rsidRPr="002F4929" w14:paraId="78DBE732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FB61DF0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08A76A3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9A2745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8569FA1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E368B6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D8FA7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5B12BCA5" w14:textId="77777777" w:rsidR="00401F6E" w:rsidRPr="00DA7501" w:rsidRDefault="00401F6E" w:rsidP="00884252">
          <w:pPr>
            <w:pStyle w:val="18"/>
            <w:framePr w:wrap="auto" w:vAnchor="margin" w:hAnchor="text" w:xAlign="left" w:yAlign="inline"/>
            <w:spacing w:line="256" w:lineRule="auto"/>
          </w:pPr>
        </w:p>
      </w:tc>
    </w:tr>
    <w:tr w:rsidR="00401F6E" w:rsidRPr="002F4929" w14:paraId="60ACDF5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2741608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1220DC29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AABE7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E592C6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E09311B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AD896F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0F8DB770" w14:textId="77777777" w:rsidR="00510324" w:rsidRPr="00510324" w:rsidRDefault="00510324" w:rsidP="00510324">
          <w:pPr>
            <w:pStyle w:val="Default"/>
            <w:jc w:val="center"/>
            <w:rPr>
              <w:rStyle w:val="21"/>
              <w:b w:val="0"/>
              <w:bCs w:val="0"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Реконструкция нежилого здания с кадастровым номером 61:55:0020503:272, на земельном участке по адресу: г. Новочеркасск,</w:t>
          </w:r>
        </w:p>
        <w:p w14:paraId="597E631B" w14:textId="4AC30A1F" w:rsidR="00401F6E" w:rsidRPr="00981EF1" w:rsidRDefault="00510324" w:rsidP="00510324">
          <w:pPr>
            <w:pStyle w:val="Default"/>
            <w:jc w:val="center"/>
            <w:rPr>
              <w:b/>
              <w:bCs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ул. Машиностроителей, 7А</w:t>
          </w:r>
        </w:p>
      </w:tc>
    </w:tr>
    <w:tr w:rsidR="00401F6E" w:rsidRPr="002F4929" w14:paraId="536D25A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630119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3C353D4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7C822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099858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A38B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9247A05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1769DDC2" w14:textId="77777777" w:rsidR="00401F6E" w:rsidRPr="002F4929" w:rsidRDefault="00401F6E" w:rsidP="0088425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4F3CB7" w:rsidRPr="002F4929" w14:paraId="7F07089E" w14:textId="77777777" w:rsidTr="00320969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1D4A7121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Изм.</w:t>
          </w:r>
        </w:p>
      </w:tc>
      <w:tc>
        <w:tcPr>
          <w:tcW w:w="566" w:type="dxa"/>
          <w:tcFitText/>
          <w:vAlign w:val="center"/>
        </w:tcPr>
        <w:p w14:paraId="4BE2C353" w14:textId="77777777" w:rsidR="004F3CB7" w:rsidRPr="00320969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sz w:val="18"/>
              <w:szCs w:val="22"/>
            </w:rPr>
          </w:pPr>
          <w:r w:rsidRPr="00320969">
            <w:rPr>
              <w:w w:val="88"/>
              <w:sz w:val="18"/>
              <w:szCs w:val="22"/>
            </w:rPr>
            <w:t>Кол. уч</w:t>
          </w:r>
          <w:r w:rsidRPr="00320969">
            <w:rPr>
              <w:spacing w:val="4"/>
              <w:w w:val="88"/>
              <w:sz w:val="18"/>
              <w:szCs w:val="22"/>
            </w:rPr>
            <w:t>.</w:t>
          </w:r>
        </w:p>
      </w:tc>
      <w:tc>
        <w:tcPr>
          <w:tcW w:w="567" w:type="dxa"/>
          <w:vAlign w:val="center"/>
        </w:tcPr>
        <w:p w14:paraId="556C13CE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2E4098B5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№ док.</w:t>
          </w:r>
        </w:p>
      </w:tc>
      <w:tc>
        <w:tcPr>
          <w:tcW w:w="850" w:type="dxa"/>
          <w:vAlign w:val="center"/>
        </w:tcPr>
        <w:p w14:paraId="7F2F2D8B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4FF32CE0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Дата</w:t>
          </w:r>
        </w:p>
      </w:tc>
      <w:tc>
        <w:tcPr>
          <w:tcW w:w="6802" w:type="dxa"/>
          <w:gridSpan w:val="4"/>
          <w:vMerge/>
          <w:vAlign w:val="center"/>
          <w:hideMark/>
        </w:tcPr>
        <w:p w14:paraId="3F0D5F1F" w14:textId="77777777" w:rsidR="004F3CB7" w:rsidRPr="002F4929" w:rsidRDefault="004F3CB7" w:rsidP="004F3CB7">
          <w:pPr>
            <w:spacing w:line="256" w:lineRule="auto"/>
            <w:jc w:val="left"/>
            <w:rPr>
              <w:rFonts w:ascii="ISOCPEUR" w:hAnsi="ISOCPEUR" w:cs="Times New Roman"/>
              <w:sz w:val="36"/>
              <w:szCs w:val="36"/>
            </w:rPr>
          </w:pPr>
        </w:p>
      </w:tc>
    </w:tr>
    <w:tr w:rsidR="00D451D7" w:rsidRPr="002F4929" w14:paraId="5DC4DAB4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4BE285DE" w14:textId="77777777" w:rsidR="00D451D7" w:rsidRPr="00DA7501" w:rsidRDefault="00D451D7" w:rsidP="00884252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Разраб.</w:t>
          </w:r>
        </w:p>
      </w:tc>
      <w:tc>
        <w:tcPr>
          <w:tcW w:w="1134" w:type="dxa"/>
          <w:gridSpan w:val="2"/>
          <w:vAlign w:val="center"/>
        </w:tcPr>
        <w:p w14:paraId="4C3661DA" w14:textId="5826CC49" w:rsidR="00D451D7" w:rsidRPr="00DA7501" w:rsidRDefault="000F7698" w:rsidP="00884252">
          <w:pPr>
            <w:pStyle w:val="102"/>
            <w:framePr w:wrap="auto" w:vAnchor="margin" w:hAnchor="text" w:xAlign="left" w:yAlign="inline"/>
            <w:spacing w:line="256" w:lineRule="auto"/>
          </w:pPr>
          <w:r>
            <w:t>Стасев</w:t>
          </w:r>
        </w:p>
      </w:tc>
      <w:tc>
        <w:tcPr>
          <w:tcW w:w="850" w:type="dxa"/>
          <w:vAlign w:val="center"/>
          <w:hideMark/>
        </w:tcPr>
        <w:p w14:paraId="5D54B79E" w14:textId="77777777" w:rsidR="00D451D7" w:rsidRPr="00DA7501" w:rsidRDefault="00D451D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 w:rsidRPr="00DA7501">
            <w:rPr>
              <w:noProof/>
            </w:rPr>
            <w:drawing>
              <wp:anchor distT="0" distB="0" distL="114300" distR="114300" simplePos="0" relativeHeight="251678720" behindDoc="0" locked="0" layoutInCell="1" allowOverlap="1" wp14:anchorId="08A93B54" wp14:editId="5F55ABCD">
                <wp:simplePos x="0" y="0"/>
                <wp:positionH relativeFrom="column">
                  <wp:posOffset>2209165</wp:posOffset>
                </wp:positionH>
                <wp:positionV relativeFrom="paragraph">
                  <wp:posOffset>9372600</wp:posOffset>
                </wp:positionV>
                <wp:extent cx="207645" cy="180340"/>
                <wp:effectExtent l="0" t="0" r="1905" b="0"/>
                <wp:wrapNone/>
                <wp:docPr id="23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645" cy="1803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" w:type="dxa"/>
          <w:vAlign w:val="center"/>
          <w:hideMark/>
        </w:tcPr>
        <w:p w14:paraId="161516EC" w14:textId="721ABF3D" w:rsidR="00D451D7" w:rsidRPr="00DA7501" w:rsidRDefault="00981EF1" w:rsidP="00884252">
          <w:pPr>
            <w:pStyle w:val="101"/>
            <w:framePr w:wrap="auto" w:vAnchor="margin" w:hAnchor="text" w:xAlign="left" w:yAlign="inline"/>
            <w:spacing w:line="256" w:lineRule="auto"/>
          </w:pPr>
          <w:r>
            <w:t>1</w:t>
          </w:r>
          <w:r w:rsidR="00BE20A3">
            <w:t>1</w:t>
          </w:r>
          <w:r w:rsidR="00D451D7" w:rsidRPr="00DA7501">
            <w:t>.2</w:t>
          </w:r>
          <w:r w:rsidR="00510324">
            <w:t>3</w:t>
          </w:r>
        </w:p>
      </w:tc>
      <w:tc>
        <w:tcPr>
          <w:tcW w:w="3968" w:type="dxa"/>
          <w:vMerge w:val="restart"/>
          <w:vAlign w:val="center"/>
          <w:hideMark/>
        </w:tcPr>
        <w:p w14:paraId="6F678197" w14:textId="3CE19F6A" w:rsidR="00D451D7" w:rsidRPr="000F7698" w:rsidRDefault="000F7698" w:rsidP="00D56712">
          <w:pPr>
            <w:pStyle w:val="14"/>
            <w:framePr w:wrap="auto" w:vAnchor="margin" w:hAnchor="text" w:xAlign="left" w:yAlign="inline"/>
            <w:spacing w:line="256" w:lineRule="auto"/>
            <w:rPr>
              <w:sz w:val="24"/>
              <w:szCs w:val="24"/>
            </w:rPr>
          </w:pPr>
          <w:r w:rsidRPr="000F7698">
            <w:rPr>
              <w:sz w:val="24"/>
              <w:szCs w:val="24"/>
            </w:rPr>
            <w:t>Цех окраски</w:t>
          </w:r>
        </w:p>
      </w:tc>
      <w:tc>
        <w:tcPr>
          <w:tcW w:w="850" w:type="dxa"/>
          <w:vAlign w:val="center"/>
        </w:tcPr>
        <w:p w14:paraId="70E366C1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Стадия</w:t>
          </w:r>
        </w:p>
      </w:tc>
      <w:tc>
        <w:tcPr>
          <w:tcW w:w="850" w:type="dxa"/>
          <w:vAlign w:val="center"/>
        </w:tcPr>
        <w:p w14:paraId="5EE9DF57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</w:t>
          </w:r>
        </w:p>
      </w:tc>
      <w:tc>
        <w:tcPr>
          <w:tcW w:w="1134" w:type="dxa"/>
          <w:vAlign w:val="center"/>
        </w:tcPr>
        <w:p w14:paraId="4D29F5BB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Листов</w:t>
          </w:r>
        </w:p>
      </w:tc>
    </w:tr>
    <w:tr w:rsidR="004F3CB7" w:rsidRPr="002F4929" w14:paraId="26330D20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64070813" w14:textId="3A2731BE" w:rsidR="004F3CB7" w:rsidRPr="00DA7501" w:rsidRDefault="004F3CB7" w:rsidP="004F3CB7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Провер</w:t>
          </w:r>
          <w:r w:rsidR="0024749C">
            <w:t>ил</w:t>
          </w:r>
        </w:p>
      </w:tc>
      <w:tc>
        <w:tcPr>
          <w:tcW w:w="1134" w:type="dxa"/>
          <w:gridSpan w:val="2"/>
          <w:vAlign w:val="center"/>
        </w:tcPr>
        <w:p w14:paraId="7CCDB530" w14:textId="7E96BCCB" w:rsidR="004F3CB7" w:rsidRPr="00DA7501" w:rsidRDefault="000F7698" w:rsidP="004F3CB7">
          <w:pPr>
            <w:pStyle w:val="102"/>
            <w:framePr w:wrap="auto" w:vAnchor="margin" w:hAnchor="text" w:xAlign="left" w:yAlign="inline"/>
            <w:spacing w:line="256" w:lineRule="auto"/>
          </w:pPr>
          <w:r>
            <w:t>Варунцян</w:t>
          </w:r>
        </w:p>
      </w:tc>
      <w:tc>
        <w:tcPr>
          <w:tcW w:w="850" w:type="dxa"/>
          <w:vAlign w:val="center"/>
        </w:tcPr>
        <w:p w14:paraId="7AACEF0A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noProof/>
            </w:rPr>
          </w:pPr>
        </w:p>
      </w:tc>
      <w:tc>
        <w:tcPr>
          <w:tcW w:w="567" w:type="dxa"/>
          <w:vAlign w:val="center"/>
        </w:tcPr>
        <w:p w14:paraId="575B5588" w14:textId="4B273CEA" w:rsidR="004F3CB7" w:rsidRPr="00DA7501" w:rsidRDefault="00981EF1" w:rsidP="004F3CB7">
          <w:pPr>
            <w:pStyle w:val="101"/>
            <w:framePr w:wrap="auto" w:vAnchor="margin" w:hAnchor="text" w:xAlign="left" w:yAlign="inline"/>
            <w:spacing w:line="256" w:lineRule="auto"/>
          </w:pPr>
          <w:r>
            <w:t>1</w:t>
          </w:r>
          <w:r w:rsidR="00BE20A3">
            <w:t>1</w:t>
          </w:r>
          <w:r w:rsidRPr="00DA7501">
            <w:t>.</w:t>
          </w:r>
          <w:r w:rsidR="00510324">
            <w:t>23</w:t>
          </w:r>
        </w:p>
      </w:tc>
      <w:tc>
        <w:tcPr>
          <w:tcW w:w="3968" w:type="dxa"/>
          <w:vMerge/>
          <w:vAlign w:val="center"/>
        </w:tcPr>
        <w:p w14:paraId="65ED28D5" w14:textId="77777777" w:rsidR="004F3CB7" w:rsidRPr="00DA7501" w:rsidRDefault="004F3CB7" w:rsidP="004F3CB7">
          <w:pPr>
            <w:pStyle w:val="14"/>
            <w:framePr w:wrap="auto" w:vAnchor="margin" w:hAnchor="text" w:xAlign="left" w:yAlign="inline"/>
            <w:spacing w:line="256" w:lineRule="auto"/>
            <w:rPr>
              <w:sz w:val="24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564458D5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710BAF9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1</w:t>
          </w:r>
        </w:p>
      </w:tc>
      <w:tc>
        <w:tcPr>
          <w:tcW w:w="1134" w:type="dxa"/>
          <w:vMerge w:val="restart"/>
          <w:vAlign w:val="center"/>
        </w:tcPr>
        <w:p w14:paraId="77E1A2E4" w14:textId="7AF8E0F9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fldChar w:fldCharType="begin"/>
          </w:r>
          <w:r w:rsidRPr="00DA7501">
            <w:rPr>
              <w:sz w:val="22"/>
            </w:rPr>
            <w:instrText xml:space="preserve"> SECTIONPAGES  \* Arabic  \* MERGEFORMAT </w:instrText>
          </w:r>
          <w:r w:rsidRPr="00DA7501">
            <w:rPr>
              <w:sz w:val="22"/>
            </w:rPr>
            <w:fldChar w:fldCharType="separate"/>
          </w:r>
          <w:r w:rsidR="0019135E">
            <w:rPr>
              <w:noProof/>
              <w:sz w:val="22"/>
            </w:rPr>
            <w:t>7</w:t>
          </w:r>
          <w:r w:rsidRPr="00DA7501">
            <w:rPr>
              <w:sz w:val="22"/>
            </w:rPr>
            <w:fldChar w:fldCharType="end"/>
          </w:r>
        </w:p>
      </w:tc>
    </w:tr>
    <w:tr w:rsidR="00884252" w:rsidRPr="002F4929" w14:paraId="66DFB55F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0F8B47B0" w14:textId="77777777" w:rsidR="00884252" w:rsidRPr="00DA7501" w:rsidRDefault="00884252" w:rsidP="00884252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6D49F437" w14:textId="77777777" w:rsidR="00884252" w:rsidRPr="00DA7501" w:rsidRDefault="00884252" w:rsidP="00884252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492AD48C" w14:textId="77777777" w:rsidR="00884252" w:rsidRPr="00DA7501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B28CE5D" w14:textId="77777777" w:rsidR="00884252" w:rsidRPr="00DA7501" w:rsidRDefault="00884252" w:rsidP="00884252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/>
          <w:vAlign w:val="center"/>
          <w:hideMark/>
        </w:tcPr>
        <w:p w14:paraId="37816E8C" w14:textId="77777777" w:rsidR="00884252" w:rsidRPr="00DA7501" w:rsidRDefault="00884252" w:rsidP="00884252">
          <w:pPr>
            <w:spacing w:line="256" w:lineRule="auto"/>
            <w:jc w:val="left"/>
            <w:rPr>
              <w:rFonts w:cs="Times New Roman"/>
              <w:szCs w:val="24"/>
            </w:rPr>
          </w:pPr>
        </w:p>
      </w:tc>
      <w:tc>
        <w:tcPr>
          <w:tcW w:w="850" w:type="dxa"/>
          <w:vMerge/>
          <w:vAlign w:val="center"/>
          <w:hideMark/>
        </w:tcPr>
        <w:p w14:paraId="7B7AC381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850" w:type="dxa"/>
          <w:vMerge/>
          <w:vAlign w:val="center"/>
          <w:hideMark/>
        </w:tcPr>
        <w:p w14:paraId="2FAB131E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1134" w:type="dxa"/>
          <w:vMerge/>
          <w:vAlign w:val="center"/>
          <w:hideMark/>
        </w:tcPr>
        <w:p w14:paraId="51092510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</w:tr>
    <w:tr w:rsidR="00430B94" w:rsidRPr="002F4929" w14:paraId="60751276" w14:textId="4BF02615" w:rsidTr="00430B94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2F3DE032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73CE9A1B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57FAE3A3" w14:textId="77777777" w:rsidR="00430B94" w:rsidRPr="00DA7501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4EFBB85C" w14:textId="77777777" w:rsidR="00430B94" w:rsidRPr="00DA7501" w:rsidRDefault="00430B94" w:rsidP="00430B94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 w:val="restart"/>
          <w:vAlign w:val="center"/>
          <w:hideMark/>
        </w:tcPr>
        <w:p w14:paraId="29DC7A97" w14:textId="3A7CFCAD" w:rsidR="00430B94" w:rsidRPr="00DA7501" w:rsidRDefault="00430B94" w:rsidP="00430B94">
          <w:pPr>
            <w:spacing w:line="256" w:lineRule="auto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В</w:t>
          </w:r>
          <w:r w:rsidRPr="00DA7501">
            <w:rPr>
              <w:rFonts w:cs="Times New Roman"/>
              <w:szCs w:val="24"/>
            </w:rPr>
            <w:t>едомость объемов работ</w:t>
          </w:r>
        </w:p>
      </w:tc>
      <w:tc>
        <w:tcPr>
          <w:tcW w:w="2834" w:type="dxa"/>
          <w:gridSpan w:val="3"/>
          <w:vMerge w:val="restart"/>
          <w:vAlign w:val="bottom"/>
          <w:hideMark/>
        </w:tcPr>
        <w:p w14:paraId="0A57AC2E" w14:textId="152EACEB" w:rsidR="00430B94" w:rsidRPr="002F4929" w:rsidRDefault="00510324" w:rsidP="00430B9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3AAC7B87" wp14:editId="060BC0D0">
                <wp:extent cx="1630359" cy="473710"/>
                <wp:effectExtent l="0" t="0" r="8255" b="2540"/>
                <wp:docPr id="148047596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59" cy="4819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</w:tcPr>
        <w:p w14:paraId="15DABFDA" w14:textId="77777777" w:rsidR="00430B94" w:rsidRDefault="00430B94" w:rsidP="00430B94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62BFADF8" w14:textId="7BAAEAEF" w:rsidR="00430B94" w:rsidRDefault="00430B94" w:rsidP="00510324">
          <w:pPr>
            <w:ind w:left="-112"/>
            <w:jc w:val="left"/>
          </w:pPr>
          <w:r>
            <w:rPr>
              <w:rFonts w:ascii="Arial" w:hAnsi="Arial" w:cs="Arial"/>
              <w:bCs/>
              <w:sz w:val="16"/>
              <w:szCs w:val="16"/>
            </w:rPr>
            <w:t>ОО</w:t>
          </w:r>
          <w:r>
            <w:t>кт-Петербург</w:t>
          </w:r>
        </w:p>
        <w:p w14:paraId="6E81EDCA" w14:textId="77777777" w:rsidR="00430B94" w:rsidRDefault="00430B94" w:rsidP="00430B94">
          <w:pPr>
            <w:pStyle w:val="af2"/>
          </w:pPr>
          <w:r>
            <w:t>БЦ Вестник</w:t>
          </w:r>
        </w:p>
        <w:p w14:paraId="098C5167" w14:textId="77777777" w:rsidR="00430B94" w:rsidRDefault="00430B94" w:rsidP="00430B94">
          <w:pPr>
            <w:pStyle w:val="af2"/>
          </w:pPr>
          <w:r>
            <w:t>Невский проспект, д. 102, лит. С</w:t>
          </w:r>
        </w:p>
        <w:p w14:paraId="56F1D7A8" w14:textId="671B8900" w:rsidR="00430B94" w:rsidRPr="002F4929" w:rsidRDefault="00430B94" w:rsidP="00430B94">
          <w:pPr>
            <w:spacing w:after="160" w:line="259" w:lineRule="auto"/>
            <w:jc w:val="left"/>
          </w:pPr>
          <w:r>
            <w:t>+7 812 317 73 14</w:t>
          </w:r>
        </w:p>
      </w:tc>
    </w:tr>
    <w:tr w:rsidR="00430B94" w:rsidRPr="002F4929" w14:paraId="6E5D279C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522A16" w14:textId="712D4FC4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Н.контр.</w:t>
          </w:r>
        </w:p>
      </w:tc>
      <w:tc>
        <w:tcPr>
          <w:tcW w:w="1134" w:type="dxa"/>
          <w:gridSpan w:val="2"/>
          <w:vAlign w:val="center"/>
          <w:hideMark/>
        </w:tcPr>
        <w:p w14:paraId="19255314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Баданина</w:t>
          </w:r>
        </w:p>
      </w:tc>
      <w:tc>
        <w:tcPr>
          <w:tcW w:w="850" w:type="dxa"/>
          <w:vAlign w:val="center"/>
        </w:tcPr>
        <w:p w14:paraId="47F0EBE0" w14:textId="77777777" w:rsidR="00430B94" w:rsidRPr="00DA7501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0095C067" w14:textId="6AEA9135" w:rsidR="00430B94" w:rsidRPr="00DA7501" w:rsidRDefault="00430B94" w:rsidP="00430B94">
          <w:pPr>
            <w:pStyle w:val="101"/>
            <w:framePr w:wrap="auto" w:vAnchor="margin" w:hAnchor="text" w:xAlign="left" w:yAlign="inline"/>
            <w:spacing w:line="256" w:lineRule="auto"/>
          </w:pPr>
          <w:r>
            <w:t>1</w:t>
          </w:r>
          <w:r w:rsidR="00BE20A3">
            <w:t>1</w:t>
          </w:r>
          <w:r w:rsidRPr="00DA7501">
            <w:t>.2</w:t>
          </w:r>
          <w:r w:rsidR="00510324">
            <w:t>3</w:t>
          </w:r>
        </w:p>
      </w:tc>
      <w:tc>
        <w:tcPr>
          <w:tcW w:w="3968" w:type="dxa"/>
          <w:vMerge/>
          <w:vAlign w:val="center"/>
          <w:hideMark/>
        </w:tcPr>
        <w:p w14:paraId="0C02E299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65BBBD61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  <w:tr w:rsidR="00430B94" w:rsidRPr="002F4929" w14:paraId="1AD7745E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C58D74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ГИП</w:t>
          </w:r>
        </w:p>
      </w:tc>
      <w:tc>
        <w:tcPr>
          <w:tcW w:w="1134" w:type="dxa"/>
          <w:gridSpan w:val="2"/>
          <w:vAlign w:val="center"/>
          <w:hideMark/>
        </w:tcPr>
        <w:p w14:paraId="63D03F54" w14:textId="54154AC0" w:rsidR="00430B94" w:rsidRPr="00DA7501" w:rsidRDefault="00510324" w:rsidP="00430B94">
          <w:pPr>
            <w:pStyle w:val="102"/>
            <w:framePr w:wrap="auto" w:vAnchor="margin" w:hAnchor="text" w:xAlign="left" w:yAlign="inline"/>
            <w:spacing w:line="256" w:lineRule="auto"/>
          </w:pPr>
          <w:r>
            <w:t>Счастков</w:t>
          </w:r>
        </w:p>
      </w:tc>
      <w:tc>
        <w:tcPr>
          <w:tcW w:w="850" w:type="dxa"/>
          <w:vAlign w:val="center"/>
        </w:tcPr>
        <w:p w14:paraId="471A6F74" w14:textId="77777777" w:rsidR="00430B94" w:rsidRPr="00DA7501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5C328B3B" w14:textId="65538672" w:rsidR="00430B94" w:rsidRPr="00DA7501" w:rsidRDefault="00430B94" w:rsidP="00430B94">
          <w:pPr>
            <w:pStyle w:val="101"/>
            <w:framePr w:wrap="auto" w:vAnchor="margin" w:hAnchor="text" w:xAlign="left" w:yAlign="inline"/>
            <w:spacing w:line="256" w:lineRule="auto"/>
          </w:pPr>
          <w:r>
            <w:t>1</w:t>
          </w:r>
          <w:r w:rsidR="00BE20A3">
            <w:t>1</w:t>
          </w:r>
          <w:r w:rsidRPr="00DA7501">
            <w:t>.2</w:t>
          </w:r>
          <w:r w:rsidR="00510324">
            <w:t>3</w:t>
          </w:r>
        </w:p>
      </w:tc>
      <w:tc>
        <w:tcPr>
          <w:tcW w:w="3968" w:type="dxa"/>
          <w:vMerge/>
          <w:vAlign w:val="center"/>
          <w:hideMark/>
        </w:tcPr>
        <w:p w14:paraId="1A144B53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179A706B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</w:tbl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401F6E" w:rsidRPr="002F4929" w14:paraId="645D2829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697F62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ECB960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348670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A596D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A98966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ACE547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588AEAC3" w14:textId="77777777" w:rsidR="00401F6E" w:rsidRPr="002F4929" w:rsidRDefault="00401F6E" w:rsidP="00401F6E">
          <w:pPr>
            <w:pStyle w:val="22"/>
            <w:rPr>
              <w:rFonts w:ascii="ISOCPEUR" w:hAnsi="ISOCPEUR"/>
              <w:sz w:val="36"/>
              <w:szCs w:val="36"/>
            </w:rPr>
          </w:pPr>
          <w:r w:rsidRPr="002F4929">
            <w:rPr>
              <w:rFonts w:ascii="ISOCPEUR" w:hAnsi="ISOCPEUR"/>
              <w:sz w:val="36"/>
              <w:szCs w:val="36"/>
            </w:rPr>
            <w:t>03-ВБТ-РД-04/20-2-ПВП1-</w:t>
          </w:r>
          <w:r w:rsidRPr="002F4929">
            <w:rPr>
              <w:rFonts w:ascii="ISOCPEUR" w:hAnsi="ISOCPEUR"/>
              <w:sz w:val="36"/>
              <w:szCs w:val="36"/>
              <w:highlight w:val="yellow"/>
            </w:rPr>
            <w:t>ХХХ</w:t>
          </w:r>
          <w:r w:rsidRPr="002F4929">
            <w:rPr>
              <w:rFonts w:ascii="ISOCPEUR" w:hAnsi="ISOCPEUR"/>
              <w:sz w:val="36"/>
              <w:szCs w:val="36"/>
            </w:rPr>
            <w:t>.0.СО</w:t>
          </w:r>
        </w:p>
      </w:tc>
    </w:tr>
    <w:tr w:rsidR="00401F6E" w:rsidRPr="002F4929" w14:paraId="736BCD1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4DA874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3CB1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1207B9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BBEEEB0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6D7D5C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130958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3FE5F16E" w14:textId="77777777" w:rsidR="00401F6E" w:rsidRPr="002F4929" w:rsidRDefault="00401F6E" w:rsidP="00401F6E">
          <w:pPr>
            <w:pStyle w:val="22"/>
            <w:rPr>
              <w:rFonts w:ascii="ISOCPEUR" w:hAnsi="ISOCPEUR"/>
            </w:rPr>
          </w:pPr>
        </w:p>
      </w:tc>
    </w:tr>
    <w:tr w:rsidR="00401F6E" w:rsidRPr="002F4929" w14:paraId="76BD275E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09A7151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9E1D0D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7151F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07752F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B6B59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860E587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28524210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Автомобильная дорога «Виноградово-Болтино-Тарасовка». 2 этап</w:t>
          </w:r>
        </w:p>
      </w:tc>
    </w:tr>
    <w:tr w:rsidR="00401F6E" w:rsidRPr="002F4929" w14:paraId="2F2CEA9C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19C2CE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F732ED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0D8222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EA21EE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C899396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4EFB68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1B3A85D5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5B6DF8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9313F48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21559A7B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6C1414AE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596A59A9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850" w:type="dxa"/>
          <w:vAlign w:val="center"/>
        </w:tcPr>
        <w:p w14:paraId="5FFE8B60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4335B9B1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F2190A4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12CC15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3A968D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Разраб.</w:t>
          </w:r>
        </w:p>
      </w:tc>
      <w:tc>
        <w:tcPr>
          <w:tcW w:w="1134" w:type="dxa"/>
          <w:gridSpan w:val="2"/>
          <w:vAlign w:val="center"/>
        </w:tcPr>
        <w:p w14:paraId="652838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31AE6B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12695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 w:val="restart"/>
          <w:vAlign w:val="center"/>
        </w:tcPr>
        <w:p w14:paraId="3F607E3B" w14:textId="77777777" w:rsidR="00401F6E" w:rsidRPr="002F4929" w:rsidRDefault="00401F6E" w:rsidP="00401F6E">
          <w:pPr>
            <w:pStyle w:val="9"/>
            <w:rPr>
              <w:rFonts w:ascii="ISOCPEUR" w:hAnsi="ISOCPEUR"/>
              <w:sz w:val="24"/>
              <w:szCs w:val="24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</w:rPr>
            <w:t>Пункт взимания платы</w:t>
          </w:r>
          <w:r w:rsidRPr="002F4929">
            <w:rPr>
              <w:rFonts w:ascii="ISOCPEUR" w:hAnsi="ISOCPEUR"/>
              <w:sz w:val="24"/>
              <w:szCs w:val="24"/>
              <w:lang w:val="en-US"/>
            </w:rPr>
            <w:t xml:space="preserve"> № 1</w:t>
          </w:r>
        </w:p>
        <w:p w14:paraId="73D783C8" w14:textId="77777777" w:rsidR="00401F6E" w:rsidRPr="002F4929" w:rsidRDefault="00401F6E" w:rsidP="00401F6E">
          <w:pPr>
            <w:pStyle w:val="9"/>
            <w:rPr>
              <w:rFonts w:ascii="ISOCPEUR" w:hAnsi="ISOCPEUR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  <w:lang w:val="en-US"/>
            </w:rPr>
            <w:t>(ПВП № 1)</w:t>
          </w:r>
        </w:p>
      </w:tc>
      <w:tc>
        <w:tcPr>
          <w:tcW w:w="850" w:type="dxa"/>
          <w:vAlign w:val="center"/>
        </w:tcPr>
        <w:p w14:paraId="2DE79481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838F4A7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Align w:val="center"/>
        </w:tcPr>
        <w:p w14:paraId="2C0E71B4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9DB396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6D02BE63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Провер.</w:t>
          </w:r>
        </w:p>
      </w:tc>
      <w:tc>
        <w:tcPr>
          <w:tcW w:w="1134" w:type="dxa"/>
          <w:gridSpan w:val="2"/>
          <w:vAlign w:val="center"/>
        </w:tcPr>
        <w:p w14:paraId="1D4EBF3F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Мех</w:t>
          </w:r>
        </w:p>
      </w:tc>
      <w:tc>
        <w:tcPr>
          <w:tcW w:w="850" w:type="dxa"/>
          <w:vAlign w:val="center"/>
        </w:tcPr>
        <w:p w14:paraId="710BA14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375FB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  <w:vAlign w:val="center"/>
        </w:tcPr>
        <w:p w14:paraId="755F9C0F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6FF2EE92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55B75272" w14:textId="41B04650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=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19135E">
            <w:rPr>
              <w:rFonts w:ascii="ISOCPEUR" w:hAnsi="ISOCPEUR"/>
              <w:noProof/>
              <w:lang w:val="en-US"/>
            </w:rPr>
            <w:instrText>25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- 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pageRef R1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19135E">
            <w:rPr>
              <w:rFonts w:ascii="ISOCPEUR" w:hAnsi="ISOCPEUR"/>
              <w:b/>
              <w:bCs/>
              <w:noProof/>
            </w:rPr>
            <w:instrText>Ошибка! Закладка не определена.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+1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19135E">
            <w:rPr>
              <w:rFonts w:ascii="ISOCPEUR" w:hAnsi="ISOCPEUR"/>
              <w:b/>
              <w:noProof/>
              <w:lang w:val="en-US"/>
            </w:rPr>
            <w:t>!Синтаксическая ошибка, !</w:t>
          </w:r>
          <w:r w:rsidRPr="002F4929">
            <w:rPr>
              <w:rFonts w:ascii="ISOCPEUR" w:hAnsi="ISOCPEUR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74E2BF8B" w14:textId="2E99CE8C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fldChar w:fldCharType="begin"/>
          </w:r>
          <w:r w:rsidRPr="002F4929">
            <w:rPr>
              <w:rFonts w:ascii="ISOCPEUR" w:hAnsi="ISOCPEUR"/>
            </w:rPr>
            <w:instrText xml:space="preserve"> SECTIONPAGES  \* Arabic  \* MERGEFORMAT </w:instrText>
          </w:r>
          <w:r w:rsidRPr="002F4929">
            <w:rPr>
              <w:rFonts w:ascii="ISOCPEUR" w:hAnsi="ISOCPEUR"/>
            </w:rPr>
            <w:fldChar w:fldCharType="separate"/>
          </w:r>
          <w:r w:rsidR="0019135E">
            <w:rPr>
              <w:rFonts w:ascii="ISOCPEUR" w:hAnsi="ISOCPEUR"/>
              <w:noProof/>
            </w:rPr>
            <w:t>7</w:t>
          </w:r>
          <w:r w:rsidRPr="002F4929">
            <w:rPr>
              <w:rFonts w:ascii="ISOCPEUR" w:hAnsi="ISOCPEUR"/>
              <w:noProof/>
            </w:rPr>
            <w:fldChar w:fldCharType="end"/>
          </w:r>
        </w:p>
      </w:tc>
    </w:tr>
    <w:tr w:rsidR="00401F6E" w:rsidRPr="002F4929" w14:paraId="06A4F99D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A36BC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10F8B2A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FEA328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6A1C6B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/>
          <w:vAlign w:val="center"/>
        </w:tcPr>
        <w:p w14:paraId="4751AB4E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2325B218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782E05A0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189AD333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212A0E4" w14:textId="77777777" w:rsidTr="007C1ECC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0208A45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2095B98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AFB700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0569F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 w:val="restart"/>
          <w:vAlign w:val="center"/>
        </w:tcPr>
        <w:p w14:paraId="69BE6BF6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Спецификация оборудования,</w:t>
          </w:r>
        </w:p>
        <w:p w14:paraId="4940B0A8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51C5F346" w14:textId="77777777" w:rsidR="00401F6E" w:rsidRPr="002F4929" w:rsidRDefault="00401F6E" w:rsidP="00401F6E">
          <w:pPr>
            <w:jc w:val="center"/>
            <w:rPr>
              <w:rFonts w:ascii="ISOCPEUR" w:hAnsi="ISOCPEUR"/>
            </w:rPr>
          </w:pPr>
          <w:r w:rsidRPr="002F4929">
            <w:rPr>
              <w:rFonts w:ascii="ISOCPEUR" w:hAnsi="ISOCPEUR"/>
              <w:noProof/>
            </w:rPr>
            <w:drawing>
              <wp:inline distT="0" distB="0" distL="0" distR="0" wp14:anchorId="484324F3" wp14:editId="52ED56FE">
                <wp:extent cx="1749425" cy="311150"/>
                <wp:effectExtent l="0" t="0" r="3175" b="0"/>
                <wp:docPr id="26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9425" cy="311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01F6E" w:rsidRPr="002F4929" w14:paraId="037FEC29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FB32A37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67673C3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Баданина</w:t>
          </w:r>
        </w:p>
      </w:tc>
      <w:tc>
        <w:tcPr>
          <w:tcW w:w="850" w:type="dxa"/>
          <w:vAlign w:val="center"/>
        </w:tcPr>
        <w:p w14:paraId="7E7E320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52B9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2B44CC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9F1922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3CBDB827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D93912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013437C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Хлопцев</w:t>
          </w:r>
        </w:p>
      </w:tc>
      <w:tc>
        <w:tcPr>
          <w:tcW w:w="850" w:type="dxa"/>
          <w:vAlign w:val="center"/>
        </w:tcPr>
        <w:p w14:paraId="4B4B652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74E0B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CDE87DA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00EA431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</w:tbl>
  <w:p w14:paraId="07C152AD" w14:textId="23C35B7C" w:rsidR="000659B1" w:rsidRPr="00426F35" w:rsidRDefault="00F57B2B" w:rsidP="00851C21">
    <w:pPr>
      <w:pStyle w:val="a6"/>
      <w:rPr>
        <w:rFonts w:ascii="ISOCPEUR" w:hAnsi="ISOCPEUR"/>
        <w:sz w:val="14"/>
        <w:szCs w:val="12"/>
      </w:rPr>
    </w:pPr>
    <w:r w:rsidRPr="002F4929">
      <w:rPr>
        <w:rFonts w:ascii="ISOCPEUR" w:hAnsi="ISOCPEUR"/>
        <w:noProof/>
      </w:rPr>
      <w:drawing>
        <wp:anchor distT="0" distB="0" distL="114300" distR="114300" simplePos="0" relativeHeight="251658240" behindDoc="1" locked="0" layoutInCell="1" allowOverlap="1" wp14:anchorId="38E8B14C" wp14:editId="51E6726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230" cy="10691495"/>
          <wp:effectExtent l="0" t="0" r="0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" name="Рисунок 212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069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B09EF"/>
    <w:multiLevelType w:val="multilevel"/>
    <w:tmpl w:val="6554C1B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65E0DBB"/>
    <w:multiLevelType w:val="multilevel"/>
    <w:tmpl w:val="888262C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7C56962"/>
    <w:multiLevelType w:val="hybridMultilevel"/>
    <w:tmpl w:val="D046AB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B7997"/>
    <w:multiLevelType w:val="hybridMultilevel"/>
    <w:tmpl w:val="3AA8BB6A"/>
    <w:lvl w:ilvl="0" w:tplc="4DA04E5A">
      <w:start w:val="1"/>
      <w:numFmt w:val="bullet"/>
      <w:pStyle w:val="a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4" w15:restartNumberingAfterBreak="0">
    <w:nsid w:val="35C333F1"/>
    <w:multiLevelType w:val="hybridMultilevel"/>
    <w:tmpl w:val="D046A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D3838"/>
    <w:multiLevelType w:val="hybridMultilevel"/>
    <w:tmpl w:val="D046AB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304906">
    <w:abstractNumId w:val="1"/>
  </w:num>
  <w:num w:numId="2" w16cid:durableId="74784497">
    <w:abstractNumId w:val="1"/>
  </w:num>
  <w:num w:numId="3" w16cid:durableId="567618281">
    <w:abstractNumId w:val="1"/>
  </w:num>
  <w:num w:numId="4" w16cid:durableId="709452287">
    <w:abstractNumId w:val="1"/>
  </w:num>
  <w:num w:numId="5" w16cid:durableId="921448561">
    <w:abstractNumId w:val="3"/>
  </w:num>
  <w:num w:numId="6" w16cid:durableId="858130283">
    <w:abstractNumId w:val="1"/>
  </w:num>
  <w:num w:numId="7" w16cid:durableId="1147092208">
    <w:abstractNumId w:val="1"/>
  </w:num>
  <w:num w:numId="8" w16cid:durableId="331760477">
    <w:abstractNumId w:val="1"/>
  </w:num>
  <w:num w:numId="9" w16cid:durableId="1707219147">
    <w:abstractNumId w:val="1"/>
  </w:num>
  <w:num w:numId="10" w16cid:durableId="1038046285">
    <w:abstractNumId w:val="3"/>
  </w:num>
  <w:num w:numId="11" w16cid:durableId="322902365">
    <w:abstractNumId w:val="0"/>
    <w:lvlOverride w:ilvl="0">
      <w:startOverride w:val="15"/>
    </w:lvlOverride>
    <w:lvlOverride w:ilvl="1">
      <w:startOverride w:val="1"/>
    </w:lvlOverride>
  </w:num>
  <w:num w:numId="12" w16cid:durableId="1662586134">
    <w:abstractNumId w:val="4"/>
  </w:num>
  <w:num w:numId="13" w16cid:durableId="2367930">
    <w:abstractNumId w:val="5"/>
  </w:num>
  <w:num w:numId="14" w16cid:durableId="7088443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01"/>
    <w:rsid w:val="00033309"/>
    <w:rsid w:val="00033C29"/>
    <w:rsid w:val="000656B9"/>
    <w:rsid w:val="000659B1"/>
    <w:rsid w:val="000820F7"/>
    <w:rsid w:val="000902A2"/>
    <w:rsid w:val="000F7698"/>
    <w:rsid w:val="0012500C"/>
    <w:rsid w:val="00154E35"/>
    <w:rsid w:val="0015736F"/>
    <w:rsid w:val="00190D56"/>
    <w:rsid w:val="0019135E"/>
    <w:rsid w:val="00191483"/>
    <w:rsid w:val="00197C82"/>
    <w:rsid w:val="001B1AEA"/>
    <w:rsid w:val="001F33C8"/>
    <w:rsid w:val="00201E1B"/>
    <w:rsid w:val="00232D4D"/>
    <w:rsid w:val="00236422"/>
    <w:rsid w:val="00241449"/>
    <w:rsid w:val="0024749C"/>
    <w:rsid w:val="00252C7C"/>
    <w:rsid w:val="00255C48"/>
    <w:rsid w:val="002A5596"/>
    <w:rsid w:val="002F4929"/>
    <w:rsid w:val="002F561D"/>
    <w:rsid w:val="00320969"/>
    <w:rsid w:val="003A3518"/>
    <w:rsid w:val="003F5C6A"/>
    <w:rsid w:val="00401F6E"/>
    <w:rsid w:val="00410371"/>
    <w:rsid w:val="00426F35"/>
    <w:rsid w:val="00430B94"/>
    <w:rsid w:val="00435982"/>
    <w:rsid w:val="00443A04"/>
    <w:rsid w:val="00443AFA"/>
    <w:rsid w:val="00465708"/>
    <w:rsid w:val="004657F2"/>
    <w:rsid w:val="00496F9B"/>
    <w:rsid w:val="004B0532"/>
    <w:rsid w:val="004D77FD"/>
    <w:rsid w:val="004F0D9F"/>
    <w:rsid w:val="004F0FF1"/>
    <w:rsid w:val="004F3CB7"/>
    <w:rsid w:val="00510324"/>
    <w:rsid w:val="00514086"/>
    <w:rsid w:val="00517774"/>
    <w:rsid w:val="00556BB0"/>
    <w:rsid w:val="00562C5E"/>
    <w:rsid w:val="00562E8C"/>
    <w:rsid w:val="00593916"/>
    <w:rsid w:val="005A4432"/>
    <w:rsid w:val="005C096F"/>
    <w:rsid w:val="0060551C"/>
    <w:rsid w:val="00622CAE"/>
    <w:rsid w:val="006C1CC7"/>
    <w:rsid w:val="006C51E9"/>
    <w:rsid w:val="006F12E6"/>
    <w:rsid w:val="007041E6"/>
    <w:rsid w:val="00710291"/>
    <w:rsid w:val="00711FCF"/>
    <w:rsid w:val="00725B56"/>
    <w:rsid w:val="00735283"/>
    <w:rsid w:val="00751CE1"/>
    <w:rsid w:val="007B2B09"/>
    <w:rsid w:val="00822B5C"/>
    <w:rsid w:val="00851C21"/>
    <w:rsid w:val="00884252"/>
    <w:rsid w:val="008C7524"/>
    <w:rsid w:val="008E73D6"/>
    <w:rsid w:val="00981EF1"/>
    <w:rsid w:val="00982FCB"/>
    <w:rsid w:val="00993DDA"/>
    <w:rsid w:val="00997897"/>
    <w:rsid w:val="009E4420"/>
    <w:rsid w:val="00A06426"/>
    <w:rsid w:val="00A27DEE"/>
    <w:rsid w:val="00A45C3F"/>
    <w:rsid w:val="00A65DBC"/>
    <w:rsid w:val="00A972B1"/>
    <w:rsid w:val="00AD0B5B"/>
    <w:rsid w:val="00B730BD"/>
    <w:rsid w:val="00BB0B0F"/>
    <w:rsid w:val="00BC5E57"/>
    <w:rsid w:val="00BC77DA"/>
    <w:rsid w:val="00BE20A3"/>
    <w:rsid w:val="00BF40D6"/>
    <w:rsid w:val="00C01926"/>
    <w:rsid w:val="00C43CE2"/>
    <w:rsid w:val="00C46AFE"/>
    <w:rsid w:val="00C46CAA"/>
    <w:rsid w:val="00C7175C"/>
    <w:rsid w:val="00C833E8"/>
    <w:rsid w:val="00C85F7B"/>
    <w:rsid w:val="00CB6BDF"/>
    <w:rsid w:val="00D21C8E"/>
    <w:rsid w:val="00D451D7"/>
    <w:rsid w:val="00D56712"/>
    <w:rsid w:val="00D96451"/>
    <w:rsid w:val="00D97070"/>
    <w:rsid w:val="00DA5E47"/>
    <w:rsid w:val="00DA7501"/>
    <w:rsid w:val="00E47FFA"/>
    <w:rsid w:val="00E519E7"/>
    <w:rsid w:val="00E578F9"/>
    <w:rsid w:val="00EB5D69"/>
    <w:rsid w:val="00ED32E5"/>
    <w:rsid w:val="00F4693E"/>
    <w:rsid w:val="00F52670"/>
    <w:rsid w:val="00F57B2B"/>
    <w:rsid w:val="00F63893"/>
    <w:rsid w:val="00F71405"/>
    <w:rsid w:val="00F753D5"/>
    <w:rsid w:val="00F7704B"/>
    <w:rsid w:val="00FA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2132674"/>
  <w15:chartTrackingRefBased/>
  <w15:docId w15:val="{3405DCFB-67D9-4A25-946A-E8CD5B40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A3426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C46CAA"/>
    <w:pPr>
      <w:numPr>
        <w:numId w:val="9"/>
      </w:numPr>
      <w:tabs>
        <w:tab w:val="left" w:pos="1418"/>
      </w:tabs>
      <w:outlineLvl w:val="0"/>
    </w:pPr>
    <w:rPr>
      <w:b/>
      <w:bCs/>
    </w:rPr>
  </w:style>
  <w:style w:type="paragraph" w:styleId="2">
    <w:name w:val="heading 2"/>
    <w:basedOn w:val="a"/>
    <w:next w:val="a0"/>
    <w:link w:val="20"/>
    <w:uiPriority w:val="9"/>
    <w:unhideWhenUsed/>
    <w:qFormat/>
    <w:rsid w:val="00C46CAA"/>
    <w:pPr>
      <w:numPr>
        <w:ilvl w:val="1"/>
        <w:numId w:val="9"/>
      </w:numPr>
      <w:tabs>
        <w:tab w:val="clear" w:pos="1134"/>
        <w:tab w:val="left" w:pos="1560"/>
      </w:tabs>
      <w:outlineLvl w:val="1"/>
    </w:pPr>
  </w:style>
  <w:style w:type="paragraph" w:styleId="3">
    <w:name w:val="heading 3"/>
    <w:basedOn w:val="2"/>
    <w:next w:val="a0"/>
    <w:link w:val="30"/>
    <w:uiPriority w:val="9"/>
    <w:unhideWhenUsed/>
    <w:qFormat/>
    <w:rsid w:val="00C46CAA"/>
    <w:pPr>
      <w:numPr>
        <w:ilvl w:val="2"/>
      </w:numPr>
      <w:tabs>
        <w:tab w:val="clear" w:pos="1560"/>
        <w:tab w:val="left" w:pos="1985"/>
      </w:tabs>
      <w:outlineLvl w:val="2"/>
    </w:pPr>
  </w:style>
  <w:style w:type="paragraph" w:styleId="4">
    <w:name w:val="heading 4"/>
    <w:basedOn w:val="3"/>
    <w:next w:val="a0"/>
    <w:link w:val="40"/>
    <w:uiPriority w:val="9"/>
    <w:unhideWhenUsed/>
    <w:qFormat/>
    <w:rsid w:val="00C46CAA"/>
    <w:pPr>
      <w:numPr>
        <w:ilvl w:val="3"/>
      </w:numPr>
      <w:outlineLvl w:val="3"/>
    </w:pPr>
  </w:style>
  <w:style w:type="paragraph" w:styleId="5">
    <w:name w:val="heading 5"/>
    <w:basedOn w:val="a0"/>
    <w:next w:val="a0"/>
    <w:link w:val="50"/>
    <w:uiPriority w:val="9"/>
    <w:unhideWhenUsed/>
    <w:rsid w:val="00C46C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C46C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аблица лев"/>
    <w:basedOn w:val="a0"/>
    <w:qFormat/>
    <w:rsid w:val="00C46CAA"/>
    <w:pPr>
      <w:jc w:val="left"/>
    </w:pPr>
  </w:style>
  <w:style w:type="paragraph" w:customStyle="1" w:styleId="a5">
    <w:name w:val="Таблица прав."/>
    <w:basedOn w:val="a4"/>
    <w:qFormat/>
    <w:rsid w:val="00C46CAA"/>
    <w:pPr>
      <w:jc w:val="right"/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C46CA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C46CAA"/>
    <w:rPr>
      <w:rFonts w:ascii="Times New Roman" w:hAnsi="Times New Roman"/>
      <w:b/>
      <w:bCs/>
      <w:sz w:val="24"/>
    </w:rPr>
  </w:style>
  <w:style w:type="character" w:customStyle="1" w:styleId="20">
    <w:name w:val="Заголовок 2 Знак"/>
    <w:basedOn w:val="a1"/>
    <w:link w:val="2"/>
    <w:uiPriority w:val="9"/>
    <w:rsid w:val="00C46CAA"/>
    <w:rPr>
      <w:rFonts w:ascii="Times New Roman" w:hAnsi="Times New Roman"/>
      <w:sz w:val="24"/>
    </w:rPr>
  </w:style>
  <w:style w:type="paragraph" w:styleId="a">
    <w:name w:val="List Paragraph"/>
    <w:basedOn w:val="a0"/>
    <w:uiPriority w:val="34"/>
    <w:qFormat/>
    <w:rsid w:val="00C46CAA"/>
    <w:pPr>
      <w:numPr>
        <w:numId w:val="10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C46CAA"/>
    <w:rPr>
      <w:rFonts w:ascii="Times New Roman" w:hAnsi="Times New Roman"/>
      <w:sz w:val="24"/>
    </w:rPr>
  </w:style>
  <w:style w:type="character" w:customStyle="1" w:styleId="40">
    <w:name w:val="Заголовок 4 Знак"/>
    <w:basedOn w:val="a1"/>
    <w:link w:val="4"/>
    <w:uiPriority w:val="9"/>
    <w:rsid w:val="00C46CAA"/>
    <w:rPr>
      <w:rFonts w:ascii="Times New Roman" w:hAnsi="Times New Roman"/>
      <w:sz w:val="24"/>
    </w:rPr>
  </w:style>
  <w:style w:type="character" w:customStyle="1" w:styleId="50">
    <w:name w:val="Заголовок 5 Знак"/>
    <w:basedOn w:val="a1"/>
    <w:link w:val="5"/>
    <w:uiPriority w:val="9"/>
    <w:rsid w:val="00C46CAA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6">
    <w:name w:val="header"/>
    <w:basedOn w:val="a0"/>
    <w:link w:val="a7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C46CAA"/>
    <w:rPr>
      <w:rFonts w:ascii="Times New Roman" w:hAnsi="Times New Roman"/>
      <w:sz w:val="24"/>
    </w:rPr>
  </w:style>
  <w:style w:type="paragraph" w:styleId="a8">
    <w:name w:val="footer"/>
    <w:basedOn w:val="a0"/>
    <w:link w:val="a9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C46CAA"/>
    <w:rPr>
      <w:rFonts w:ascii="Times New Roman" w:hAnsi="Times New Roman"/>
      <w:sz w:val="24"/>
    </w:rPr>
  </w:style>
  <w:style w:type="paragraph" w:styleId="aa">
    <w:name w:val="Subtitle"/>
    <w:basedOn w:val="a0"/>
    <w:next w:val="a0"/>
    <w:link w:val="ab"/>
    <w:uiPriority w:val="11"/>
    <w:qFormat/>
    <w:rsid w:val="00C46CAA"/>
    <w:pPr>
      <w:jc w:val="center"/>
    </w:pPr>
    <w:rPr>
      <w:b/>
      <w:bCs/>
      <w:sz w:val="28"/>
      <w:szCs w:val="24"/>
    </w:rPr>
  </w:style>
  <w:style w:type="character" w:customStyle="1" w:styleId="ab">
    <w:name w:val="Подзаголовок Знак"/>
    <w:basedOn w:val="a1"/>
    <w:link w:val="aa"/>
    <w:uiPriority w:val="11"/>
    <w:rsid w:val="00C46CAA"/>
    <w:rPr>
      <w:rFonts w:ascii="Times New Roman" w:hAnsi="Times New Roman"/>
      <w:b/>
      <w:bCs/>
      <w:sz w:val="28"/>
      <w:szCs w:val="24"/>
    </w:rPr>
  </w:style>
  <w:style w:type="character" w:styleId="ac">
    <w:name w:val="Hyperlink"/>
    <w:basedOn w:val="a1"/>
    <w:uiPriority w:val="99"/>
    <w:unhideWhenUsed/>
    <w:rsid w:val="00C46CAA"/>
    <w:rPr>
      <w:color w:val="0563C1" w:themeColor="hyperlink"/>
      <w:u w:val="single"/>
    </w:rPr>
  </w:style>
  <w:style w:type="table" w:styleId="ad">
    <w:name w:val="Table Grid"/>
    <w:basedOn w:val="a2"/>
    <w:uiPriority w:val="39"/>
    <w:rsid w:val="00C4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46C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Subtle Emphasis"/>
    <w:uiPriority w:val="19"/>
    <w:qFormat/>
    <w:rsid w:val="00C46CAA"/>
    <w:rPr>
      <w:b/>
      <w:bCs/>
    </w:rPr>
  </w:style>
  <w:style w:type="paragraph" w:customStyle="1" w:styleId="110">
    <w:name w:val="Осн. надп. и графы ц. 11"/>
    <w:rsid w:val="00822B5C"/>
    <w:pPr>
      <w:framePr w:wrap="around" w:vAnchor="page" w:hAnchor="page" w:x="1135" w:y="13983"/>
      <w:spacing w:after="0" w:line="240" w:lineRule="auto"/>
      <w:contextualSpacing/>
      <w:jc w:val="center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0902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1">
    <w:name w:val="Заголовок ж. 11"/>
    <w:autoRedefine/>
    <w:rsid w:val="004B053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Заголовок. ж. 12"/>
    <w:basedOn w:val="a0"/>
    <w:qFormat/>
    <w:rsid w:val="00BC5E57"/>
    <w:pPr>
      <w:jc w:val="center"/>
    </w:pPr>
    <w:rPr>
      <w:b/>
    </w:rPr>
  </w:style>
  <w:style w:type="paragraph" w:customStyle="1" w:styleId="100">
    <w:name w:val="Обычный 10"/>
    <w:basedOn w:val="a0"/>
    <w:qFormat/>
    <w:rsid w:val="00FA3426"/>
    <w:rPr>
      <w:sz w:val="20"/>
      <w:szCs w:val="18"/>
    </w:rPr>
  </w:style>
  <w:style w:type="paragraph" w:customStyle="1" w:styleId="112">
    <w:name w:val="Центр 11"/>
    <w:basedOn w:val="a0"/>
    <w:qFormat/>
    <w:rsid w:val="00443A04"/>
    <w:pPr>
      <w:widowControl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113">
    <w:name w:val="Обычный 11"/>
    <w:basedOn w:val="a0"/>
    <w:qFormat/>
    <w:rsid w:val="002F561D"/>
    <w:pPr>
      <w:jc w:val="left"/>
    </w:pPr>
    <w:rPr>
      <w:noProof/>
      <w:sz w:val="22"/>
      <w:szCs w:val="20"/>
    </w:rPr>
  </w:style>
  <w:style w:type="paragraph" w:customStyle="1" w:styleId="18">
    <w:name w:val="Осн. надп. и графы ц. 18"/>
    <w:basedOn w:val="110"/>
    <w:qFormat/>
    <w:rsid w:val="00232D4D"/>
    <w:pPr>
      <w:framePr w:wrap="around" w:y="14301"/>
    </w:pPr>
    <w:rPr>
      <w:sz w:val="36"/>
      <w:szCs w:val="36"/>
    </w:rPr>
  </w:style>
  <w:style w:type="paragraph" w:customStyle="1" w:styleId="120">
    <w:name w:val="Осн. надп. и графы ц. 12"/>
    <w:basedOn w:val="110"/>
    <w:qFormat/>
    <w:rsid w:val="00822B5C"/>
    <w:pPr>
      <w:framePr w:wrap="around"/>
    </w:pPr>
    <w:rPr>
      <w:szCs w:val="20"/>
    </w:rPr>
  </w:style>
  <w:style w:type="paragraph" w:customStyle="1" w:styleId="14">
    <w:name w:val="Осн. надп. и графы ц. 14"/>
    <w:basedOn w:val="120"/>
    <w:qFormat/>
    <w:rsid w:val="00822B5C"/>
    <w:pPr>
      <w:framePr w:wrap="around"/>
    </w:pPr>
    <w:rPr>
      <w:sz w:val="28"/>
      <w:szCs w:val="22"/>
    </w:rPr>
  </w:style>
  <w:style w:type="paragraph" w:customStyle="1" w:styleId="101">
    <w:name w:val="Осн. надп. и графы ц. 10"/>
    <w:basedOn w:val="120"/>
    <w:qFormat/>
    <w:rsid w:val="00622CAE"/>
    <w:pPr>
      <w:framePr w:wrap="around"/>
    </w:pPr>
    <w:rPr>
      <w:sz w:val="20"/>
    </w:rPr>
  </w:style>
  <w:style w:type="paragraph" w:customStyle="1" w:styleId="102">
    <w:name w:val="Осн. надп. и графы 10"/>
    <w:basedOn w:val="110"/>
    <w:qFormat/>
    <w:rsid w:val="00622CAE"/>
    <w:pPr>
      <w:framePr w:wrap="around" w:y="14312"/>
      <w:ind w:left="57"/>
      <w:jc w:val="left"/>
    </w:pPr>
    <w:rPr>
      <w:sz w:val="20"/>
    </w:rPr>
  </w:style>
  <w:style w:type="paragraph" w:customStyle="1" w:styleId="31">
    <w:name w:val="Основной текст 31"/>
    <w:basedOn w:val="a0"/>
    <w:link w:val="BodyText3"/>
    <w:rsid w:val="00201E1B"/>
    <w:pPr>
      <w:jc w:val="left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BodyText3">
    <w:name w:val="Body Text 3 Знак"/>
    <w:link w:val="31"/>
    <w:rsid w:val="00201E1B"/>
    <w:rPr>
      <w:rFonts w:ascii="Arial" w:eastAsia="Times New Roman" w:hAnsi="Arial" w:cs="Times New Roman"/>
      <w:sz w:val="20"/>
      <w:szCs w:val="24"/>
      <w:lang w:eastAsia="ru-RU"/>
    </w:rPr>
  </w:style>
  <w:style w:type="paragraph" w:styleId="af0">
    <w:name w:val="Balloon Text"/>
    <w:basedOn w:val="a0"/>
    <w:link w:val="af1"/>
    <w:rsid w:val="00201E1B"/>
    <w:pPr>
      <w:widowControl w:val="0"/>
      <w:ind w:firstLine="56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1"/>
    <w:link w:val="af0"/>
    <w:rsid w:val="00201E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4">
    <w:name w:val="Обычный 11. ц."/>
    <w:basedOn w:val="113"/>
    <w:qFormat/>
    <w:rsid w:val="002F561D"/>
    <w:pPr>
      <w:jc w:val="center"/>
    </w:pPr>
  </w:style>
  <w:style w:type="paragraph" w:customStyle="1" w:styleId="22">
    <w:name w:val="Штамп 22 центр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0">
    <w:name w:val="Штамп 14 центр"/>
    <w:basedOn w:val="22"/>
    <w:uiPriority w:val="10"/>
    <w:qFormat/>
    <w:rsid w:val="00401F6E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1">
    <w:name w:val="Штамп 12 центр"/>
    <w:basedOn w:val="140"/>
    <w:uiPriority w:val="10"/>
    <w:qFormat/>
    <w:rsid w:val="00401F6E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401F6E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401F6E"/>
    <w:pPr>
      <w:framePr w:wrap="around" w:vAnchor="page" w:hAnchor="page" w:x="13031" w:y="13428"/>
      <w:ind w:left="28"/>
      <w:jc w:val="left"/>
    </w:pPr>
  </w:style>
  <w:style w:type="character" w:customStyle="1" w:styleId="21">
    <w:name w:val="Основной текст (2)"/>
    <w:rsid w:val="00981EF1"/>
    <w:rPr>
      <w:b/>
      <w:bCs/>
      <w:sz w:val="27"/>
      <w:szCs w:val="27"/>
      <w:shd w:val="clear" w:color="auto" w:fill="FFFFFF"/>
    </w:rPr>
  </w:style>
  <w:style w:type="paragraph" w:customStyle="1" w:styleId="af2">
    <w:name w:val="Колонтитул наверху"/>
    <w:basedOn w:val="a0"/>
    <w:qFormat/>
    <w:rsid w:val="00430B94"/>
    <w:pPr>
      <w:ind w:left="-110"/>
      <w:jc w:val="left"/>
    </w:pPr>
    <w:rPr>
      <w:rFonts w:ascii="Arial" w:hAnsi="Arial"/>
      <w:color w:val="000000" w:themeColor="text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9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adanina\Desktop\&#1055;&#1056;.5_&#1042;&#1054;&#1056;.%20&#1060;.3.%20&#1040;.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055F45675048240B6F7211CC76753FB" ma:contentTypeVersion="0" ma:contentTypeDescription="Создание документа." ma:contentTypeScope="" ma:versionID="013893149a57dad7785dff0e257769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D09962-F324-49AB-A9B8-B26A239FE6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F03E00-3DD2-4BF9-BFDA-EE6ACDC47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7525B-0E76-4E8C-AEA9-C71C424BF3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ПР.5_ВОР. Ф.3. А.4.dotx</Template>
  <TotalTime>109</TotalTime>
  <Pages>7</Pages>
  <Words>1487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Stasev Igor</cp:lastModifiedBy>
  <cp:revision>19</cp:revision>
  <cp:lastPrinted>2022-10-12T13:31:00Z</cp:lastPrinted>
  <dcterms:created xsi:type="dcterms:W3CDTF">2022-09-06T09:51:00Z</dcterms:created>
  <dcterms:modified xsi:type="dcterms:W3CDTF">2024-07-08T17:03:00Z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0x0101004055F45675048240B6F7211CC76753FB</vt:lpwstr>
  </property>
</Properties>
</file>