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4D15AB" w:rsidRPr="009451B1" w14:paraId="7B0C9CBC" w14:textId="77777777" w:rsidTr="00E1604F">
        <w:trPr>
          <w:trHeight w:hRule="exact" w:val="1462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33477C23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722A8C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D722EA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Тип, марка,</w:t>
            </w:r>
          </w:p>
          <w:p w14:paraId="0E632D9F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обозначение документа,</w:t>
            </w:r>
          </w:p>
          <w:p w14:paraId="0DD9F299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3C9625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Код</w:t>
            </w:r>
          </w:p>
          <w:p w14:paraId="1858FCFC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EE069F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80C8A5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Ед.</w:t>
            </w:r>
          </w:p>
          <w:p w14:paraId="3D9E3556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изме-</w:t>
            </w:r>
          </w:p>
          <w:p w14:paraId="79710472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C4924E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2DB525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Масса,</w:t>
            </w:r>
          </w:p>
          <w:p w14:paraId="7B8B1B30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1 ед.,</w:t>
            </w:r>
          </w:p>
          <w:p w14:paraId="229EFCF8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85B8BBD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Примечание</w:t>
            </w:r>
          </w:p>
        </w:tc>
      </w:tr>
      <w:tr w:rsidR="004D15AB" w:rsidRPr="009451B1" w14:paraId="6C786D3C" w14:textId="77777777" w:rsidTr="00E1604F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2DE5D8A7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  <w:lang w:eastAsia="ru-RU"/>
              </w:rPr>
            </w:pPr>
            <w:r w:rsidRPr="009451B1">
              <w:rPr>
                <w:rFonts w:ascii="GOST Common" w:hAnsi="GOST Common" w:cs="Times New Roman"/>
                <w:sz w:val="22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B537FC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  <w:lang w:eastAsia="ru-RU"/>
              </w:rPr>
            </w:pPr>
            <w:r w:rsidRPr="009451B1">
              <w:rPr>
                <w:rFonts w:ascii="GOST Common" w:hAnsi="GOST Common" w:cs="Times New Roman"/>
                <w:sz w:val="22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431BD06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2D8066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3A38E36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93A08E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E835A01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02099D9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5DBB1098" w14:textId="77777777" w:rsidR="004D15AB" w:rsidRPr="009451B1" w:rsidRDefault="004D15AB" w:rsidP="00E1604F">
            <w:pPr>
              <w:pStyle w:val="af4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9</w:t>
            </w:r>
          </w:p>
        </w:tc>
      </w:tr>
      <w:tr w:rsidR="000E6AB2" w:rsidRPr="009451B1" w14:paraId="53B161AD" w14:textId="77777777" w:rsidTr="000E6AB2">
        <w:trPr>
          <w:trHeight w:val="454"/>
        </w:trPr>
        <w:tc>
          <w:tcPr>
            <w:tcW w:w="1131" w:type="dxa"/>
            <w:tcBorders>
              <w:top w:val="single" w:sz="18" w:space="0" w:color="auto"/>
              <w:left w:val="nil"/>
            </w:tcBorders>
            <w:shd w:val="clear" w:color="auto" w:fill="auto"/>
            <w:vAlign w:val="center"/>
          </w:tcPr>
          <w:p w14:paraId="630384B7" w14:textId="5EFBDEF5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bookmarkStart w:id="0" w:name="_Hlk94355903"/>
          </w:p>
        </w:tc>
        <w:tc>
          <w:tcPr>
            <w:tcW w:w="736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9074C4E" w14:textId="148291BA" w:rsidR="000E6AB2" w:rsidRPr="000E6AB2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b/>
                <w:bCs/>
                <w:sz w:val="22"/>
                <w:u w:val="single"/>
              </w:rPr>
            </w:pPr>
            <w:r w:rsidRPr="000E6AB2">
              <w:rPr>
                <w:rFonts w:ascii="GOST Common" w:hAnsi="GOST Common" w:cs="Times New Roman"/>
                <w:b/>
                <w:bCs/>
                <w:sz w:val="22"/>
                <w:u w:val="single"/>
              </w:rPr>
              <w:t>Оборудование</w:t>
            </w:r>
          </w:p>
        </w:tc>
        <w:tc>
          <w:tcPr>
            <w:tcW w:w="339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8070E6C" w14:textId="7777777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1C12704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A029FDD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1BBD234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D7BE48A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4FB5F33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right w:val="nil"/>
            </w:tcBorders>
            <w:shd w:val="clear" w:color="auto" w:fill="auto"/>
            <w:vAlign w:val="center"/>
          </w:tcPr>
          <w:p w14:paraId="3A7FCB92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65ED8E23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FD082E" w14:textId="77777777" w:rsidR="000E6AB2" w:rsidRPr="009451B1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2FC0DA" w14:textId="701D4D3B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Насос вертикальный многоступенчатый; Q = 170 м3/ч, H = 110 м, 90 кВт,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063380" w14:textId="7777777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3F29A34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129B86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E54D54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46DB3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081523B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C3C71FB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3EEF4E69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72BA8A" w14:textId="77777777" w:rsidR="000E6AB2" w:rsidRPr="009451B1" w:rsidRDefault="000E6AB2" w:rsidP="000E6AB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6B3A90" w14:textId="2F28C745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3x380 В (50 Гц), PN16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B29EE0" w14:textId="192E5322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MLV200-4-2D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85B4E5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796D8A" w14:textId="2C44088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ANTARUS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6C1163" w14:textId="743CBBB2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E3E889" w14:textId="58F9A2C2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75C783C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17D4C93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50DCFA93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9FF606" w14:textId="77777777" w:rsidR="000E6AB2" w:rsidRPr="009451B1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CAE2E5A" w14:textId="4A717F34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Установка насоса-жокея; Q = 3 м3/ч, H = 130 м, 3 кВт, 3x380 В (50 Гц),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351B5F" w14:textId="7777777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67DBE9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6C4FAB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38F450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018CD0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483C2AF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D0731D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6C34232E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85A77A" w14:textId="77777777" w:rsidR="000E6AB2" w:rsidRPr="009451B1" w:rsidRDefault="000E6AB2" w:rsidP="000E6AB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76D780" w14:textId="7F29BF42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PN16; в комплекте с мембранным баком, 50 л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C361DB8" w14:textId="21380F61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MLV4-16/J (бак 50/16)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1EFBFA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B58161" w14:textId="4907E92D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ANTARUS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316517" w14:textId="7BE5D97E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00110C" w14:textId="3BD5C1FE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39AF691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AF1E03C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0E6AB2" w14:paraId="2740DC51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367D32" w14:textId="77777777" w:rsidR="000E6AB2" w:rsidRPr="000E6AB2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6DA6C7" w14:textId="7F9B5137" w:rsidR="000E6AB2" w:rsidRPr="000E6AB2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Шкаф управления насосами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9A4024D" w14:textId="13B11E80" w:rsidR="000E6AB2" w:rsidRPr="000E6AB2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ПЖ-УПП-2-(160-200А)/Пд-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3F90DED" w14:textId="77777777" w:rsidR="000E6AB2" w:rsidRPr="000E6AB2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9821A6" w14:textId="7F5B9215" w:rsidR="000E6AB2" w:rsidRPr="000E6AB2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4FD45E" w14:textId="348F7A82" w:rsidR="000E6AB2" w:rsidRPr="000E6AB2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92E5AE" w14:textId="58FE7305" w:rsidR="000E6AB2" w:rsidRPr="000E6AB2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E81FB49" w14:textId="77777777" w:rsidR="000E6AB2" w:rsidRPr="000E6AB2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B91E666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3B2AF8E4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50D807" w14:textId="77777777" w:rsidR="000E6AB2" w:rsidRPr="009451B1" w:rsidRDefault="000E6AB2" w:rsidP="000E6AB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7C851E" w14:textId="77777777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A0BC46A" w14:textId="00722B3A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(9А)/Зд2(4А)-АВР-Ст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7ADB5F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3E7C38" w14:textId="163A5D3B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АМПЕРУС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30265E" w14:textId="581770AE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3CC810" w14:textId="164AB1A8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CD3D538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5A7A327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0F01E15C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C3D648" w14:textId="77777777" w:rsidR="000E6AB2" w:rsidRPr="009451B1" w:rsidRDefault="000E6AB2" w:rsidP="000E6AB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007AA6" w14:textId="77777777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96DFAC4" w14:textId="7777777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9D71E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FE704A" w14:textId="40555A0F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26B148" w14:textId="256CBFE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6BEE4D" w14:textId="580ABB36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2A1BCF6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1DB2406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6E796349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2F3E78" w14:textId="77777777" w:rsidR="000E6AB2" w:rsidRPr="009451B1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D7C5656" w14:textId="647CB349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Бак пластиковый прямоугольный, 500 л, в комплекте со штуцерами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090BCA" w14:textId="6DBAF380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Серия S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16299D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472EB8" w14:textId="2EBCEC99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Полимер-Групп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D83C02" w14:textId="20CD653A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82F989" w14:textId="02B12C0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ABCA52" w14:textId="77777777" w:rsidR="000E6AB2" w:rsidRPr="0092690A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7D858D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6144754D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1E2EB65" w14:textId="77777777" w:rsidR="000E6AB2" w:rsidRPr="009451B1" w:rsidRDefault="000E6AB2" w:rsidP="000E6AB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96D4F8B" w14:textId="77777777" w:rsidR="000E6AB2" w:rsidRPr="000E6AB2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19156C5" w14:textId="7777777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FBAA426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3824D1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E925B0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57C0E1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28F5FD1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15B93DD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7A346540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54FA18" w14:textId="77777777" w:rsidR="000E6AB2" w:rsidRPr="009451B1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0B2C81" w14:textId="1EF6D46F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Бак-дозатор пенообразователя, горизонтальный, 5000 л; в комплекте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CB73D22" w14:textId="7777777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CB12D40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21B94F" w14:textId="61F2C6BB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CEC2FF" w14:textId="39BEEAFF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1B8C6C" w14:textId="6C4A1B2A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2E6F8A1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1DD19D2" w14:textId="77777777" w:rsidR="000E6AB2" w:rsidRPr="00DC55A7" w:rsidRDefault="000E6AB2" w:rsidP="00DC55A7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50F71F2A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1D51E5" w14:textId="77777777" w:rsidR="000E6AB2" w:rsidRPr="009451B1" w:rsidRDefault="000E6AB2" w:rsidP="000E6AB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DB8B98" w14:textId="7E4062CA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с трубной обвязкой и контрольно-измерительными приборами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387120B" w14:textId="381C6F7C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FT-H-5000-1600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FCC294E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597218" w14:textId="720114FD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ДИНАРМ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7AFDFB" w14:textId="2E8F1C22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6E31F1" w14:textId="4336FF52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7EC762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1B3FCD3" w14:textId="77777777" w:rsidR="000E6AB2" w:rsidRPr="00DC55A7" w:rsidRDefault="000E6AB2" w:rsidP="00DC55A7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5BFD81A4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737968" w14:textId="77777777" w:rsidR="000E6AB2" w:rsidRPr="009451B1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055AE1" w14:textId="071ACFA1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Дозатор пенообразователя широкого диапазона, 3%, DN150,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87C4A40" w14:textId="7777777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3392AED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30B058" w14:textId="2FEDC4C2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EA0FB0" w14:textId="4FA20365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68A630" w14:textId="15690705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4BC2B58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1D7B9BE" w14:textId="77777777" w:rsidR="000E6AB2" w:rsidRPr="00DC55A7" w:rsidRDefault="000E6AB2" w:rsidP="00DC55A7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1E6F59DD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6365B1" w14:textId="77777777" w:rsidR="000E6AB2" w:rsidRPr="009451B1" w:rsidRDefault="000E6AB2" w:rsidP="000E6AB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410D78" w14:textId="2A9C0ADD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110-5500 л/мин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AE8A15" w14:textId="35EDB6CC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Вельга-MK-W-3-150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7F4517F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2E7575E" w14:textId="034936EB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ДИНАРМ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0F9001" w14:textId="041239DB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1474EB" w14:textId="681E2F6F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BD62D44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29377FF" w14:textId="77777777" w:rsidR="000E6AB2" w:rsidRPr="00DC55A7" w:rsidRDefault="000E6AB2" w:rsidP="00DC55A7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0DBC9B89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0D7403D" w14:textId="77777777" w:rsidR="000E6AB2" w:rsidRPr="009451B1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C82C8A" w14:textId="3F597CAD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Клапан контроля подачи пенообразователя, DN80, 24 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6195CE" w14:textId="7B8A8646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Вельга-ККП 80/1,7(Э24)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8BCDA59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11725B" w14:textId="709998C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ДИНАРМ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5CE7B9" w14:textId="0948EBB8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3275CE" w14:textId="69061F23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DE3243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3AE053" w14:textId="302DDF02" w:rsidR="000E6AB2" w:rsidRPr="00DC55A7" w:rsidRDefault="00DC55A7" w:rsidP="00DC55A7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  <w:r w:rsidRPr="00DC55A7">
              <w:rPr>
                <w:rFonts w:ascii="GOST Common" w:hAnsi="GOST Common" w:cs="Times New Roman"/>
                <w:sz w:val="20"/>
                <w:szCs w:val="20"/>
              </w:rPr>
              <w:t>В обвязке бака-дозатора</w:t>
            </w:r>
          </w:p>
        </w:tc>
      </w:tr>
      <w:tr w:rsidR="000E6AB2" w:rsidRPr="009451B1" w14:paraId="077B03D6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A77FE8" w14:textId="77777777" w:rsidR="000E6AB2" w:rsidRPr="009451B1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E2B669" w14:textId="6710E21F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Шкаф управления и контроля подачи пенообразователя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7C866E" w14:textId="0C4E274A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ШУК-0001 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F3DEAD9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676C37" w14:textId="4145CB16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ДИНАРМ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AF243E" w14:textId="12392549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0E2315" w14:textId="10639E3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64BE30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E0FDF2" w14:textId="77777777" w:rsidR="000E6AB2" w:rsidRPr="0095335A" w:rsidRDefault="000E6AB2" w:rsidP="00DC55A7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3647B3D5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4ED0D5" w14:textId="77777777" w:rsidR="000E6AB2" w:rsidRPr="009451B1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BAE35AD" w14:textId="0DBFA0F9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Комплект для заправки бака пенообразователем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4DED76" w14:textId="7777777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9BA9E1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D0C055" w14:textId="58B9622B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ДИНАРМ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6F3B11" w14:textId="778BBF19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39F23D" w14:textId="76CD160E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20ED9AF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C21260" w14:textId="77777777" w:rsidR="000E6AB2" w:rsidRPr="00DC55A7" w:rsidRDefault="000E6AB2" w:rsidP="00DC55A7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43DF9045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CACCBD" w14:textId="77777777" w:rsidR="000E6AB2" w:rsidRPr="009451B1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A1D711C" w14:textId="0B8F1E8B" w:rsidR="000E6AB2" w:rsidRPr="000E6AB2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Пенообразователь общего назначения, 3%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892228" w14:textId="2D45FF1A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ПО-6СП(3%)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F009FC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BBDDE5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3C4966" w14:textId="34D417D0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D8922A" w14:textId="47A262CD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C6C335F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FB7C62" w14:textId="77777777" w:rsidR="000E6AB2" w:rsidRPr="00DC55A7" w:rsidRDefault="000E6AB2" w:rsidP="00DC55A7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5E85CB76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AE8AA5" w14:textId="77777777" w:rsidR="000E6AB2" w:rsidRPr="009451B1" w:rsidRDefault="000E6AB2" w:rsidP="000E6AB2">
            <w:pPr>
              <w:pStyle w:val="af5"/>
              <w:ind w:left="77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09C524" w14:textId="77777777" w:rsidR="000E6AB2" w:rsidRPr="000E6AB2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ADCD0D0" w14:textId="7777777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443BA7E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56423A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937655D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3886C3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C96C8EB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A6D6A9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65BBA00B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DB654D" w14:textId="77777777" w:rsidR="000E6AB2" w:rsidRPr="009451B1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CA2957" w14:textId="0C9362D0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Робот пожарный стационарный на базе лафетного ствола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AA0DDCD" w14:textId="7777777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869CA3A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7FFB38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D57F9D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8D9601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0C09AC1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7FD914A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6229E3CB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F7AFDE" w14:textId="77777777" w:rsidR="000E6AB2" w:rsidRPr="009451B1" w:rsidRDefault="000E6AB2" w:rsidP="000E6AB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22CABD" w14:textId="0F9335ED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с дистанционным управлением в комплекте с универсальным насадком,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C88E7F" w14:textId="7777777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0F962C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0EF86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F1C3D7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8F2F8FC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C4681E8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7F2A17B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7FEBA433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14C31A" w14:textId="456195E8" w:rsidR="000E6AB2" w:rsidRPr="009451B1" w:rsidRDefault="000E6AB2" w:rsidP="000E6AB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8DACEA" w14:textId="1D888AEF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инфракрасным и ультрафиолетовым извещателями наведения;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2F5936" w14:textId="7777777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C7E3C0B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D23A26" w14:textId="2D0EC219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0DC0EF" w14:textId="7A5514E0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AF77B2" w14:textId="6F25059C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98FF6EE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300C753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714F73E1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072BD8" w14:textId="77777777" w:rsidR="000E6AB2" w:rsidRPr="009451B1" w:rsidRDefault="000E6AB2" w:rsidP="000E6AB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29C5ED" w14:textId="1A46B164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Q = 15 л/с, H = 0,8 МПа, DN80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9AE161" w14:textId="71584B4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ПР-ЛСД-C15У-ИК-УФ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C4F644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28791B" w14:textId="7E6CFCA5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Инженерный центр «ЭФЭР»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AB197" w14:textId="4EECAC05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3BAAD8" w14:textId="791D50E6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8161B21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31B81CE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73F9FDD2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1D79D9" w14:textId="77777777" w:rsidR="000E6AB2" w:rsidRPr="009451B1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83E17" w14:textId="25101682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Затвор дисковый с электроприводом, DN80, 24 В, 100 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3D2E466" w14:textId="634CE3E5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ДЗЭ-80 (24В)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C911A69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5AF0390" w14:textId="74BB3CE9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Инженерный центр «ЭФЭР»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2887DA" w14:textId="3DB97EED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F0762F" w14:textId="12DEAF83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F2C78F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DE94AA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3B9A941F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8B46BE" w14:textId="77777777" w:rsidR="000E6AB2" w:rsidRPr="009451B1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25BEC3" w14:textId="753C3025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Блок питания, 220 В – 24 В, 500 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143394" w14:textId="17CFA0D6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БП-2Р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B0B8E9A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6AA1FC" w14:textId="0B6286C2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Инженерный центр «ЭФЭР»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D4F3B9" w14:textId="5266DA83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96DC5F" w14:textId="1174746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090EC06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2BB6EE9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3250073C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313AEF" w14:textId="77777777" w:rsidR="000E6AB2" w:rsidRPr="009451B1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AEBC36" w14:textId="2110011E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Устройство сопряжения с объектом, 220 В, 70 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775835" w14:textId="1359E0A6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ШК-УСО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67FB501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4FD9B5" w14:textId="5A9DBB56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Инженерный центр «ЭФЭР»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5FAF6C" w14:textId="675525A6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D9A4B0" w14:textId="2AF57776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8FE7B3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2B8B04A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3C65D606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32687B" w14:textId="77777777" w:rsidR="000E6AB2" w:rsidRPr="009451B1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DF0ECC" w14:textId="7E07912B" w:rsidR="000E6AB2" w:rsidRPr="000E6AB2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Пост для подключения пультов дистанционного управления, 220 В, 5 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B479954" w14:textId="7777777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4D1F0AC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0AE96D" w14:textId="34F742A0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Инженерный центр «ЭФЭР»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A9C6A5" w14:textId="4AE47AE4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36B628" w14:textId="76F273AB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F6ED15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6F1FC38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3BC2908F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D06A64" w14:textId="77777777" w:rsidR="000E6AB2" w:rsidRPr="009451B1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8E395F" w14:textId="03592472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Пульт дистанционного управления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A3BD072" w14:textId="7A0C0EE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ПДУ-П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B88493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8C2C91B" w14:textId="655B1EEE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Инженерный центр «ЭФЭР»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A9D226" w14:textId="6E455802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EFBE45" w14:textId="552A820E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6314F7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280E8A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7D5A34DD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30A248" w14:textId="77777777" w:rsidR="000E6AB2" w:rsidRPr="009451B1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CE5FF4" w14:textId="0DD7ECC7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Персональный компьютер для мониторинга оборудования РУП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43C52C" w14:textId="7777777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FDEEF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484846" w14:textId="5ACC2CC6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Инженерный центр «ЭФЭР»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0969EB" w14:textId="65DE920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311099" w14:textId="2694F82D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2568836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CB4562A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663CEBF8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8AAF78D" w14:textId="77777777" w:rsidR="000E6AB2" w:rsidRPr="009451B1" w:rsidRDefault="000E6AB2" w:rsidP="000E6AB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1E79A0A" w14:textId="77777777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D0D45DA" w14:textId="7777777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3D9C55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A31E15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C5BDC2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0D82CE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560160B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23A6B8E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42C770D2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A356A93" w14:textId="77777777" w:rsidR="000E6AB2" w:rsidRPr="009451B1" w:rsidRDefault="000E6AB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466F4D" w14:textId="2FA34D16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Ороситель спринклерный пенный стандартного реагирования,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28DE5F" w14:textId="77777777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E7D707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30EC68" w14:textId="3C01A3D3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9EA027B" w14:textId="25F6A873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16E2B70" w14:textId="02A9129B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A8519D1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F3C2E41" w14:textId="77777777" w:rsidR="000E6AB2" w:rsidRPr="0095335A" w:rsidRDefault="000E6AB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0E6AB2" w:rsidRPr="009451B1" w14:paraId="586E6CA2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3FEFD8" w14:textId="77777777" w:rsidR="000E6AB2" w:rsidRPr="009451B1" w:rsidRDefault="000E6AB2" w:rsidP="000E6AB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E11D37" w14:textId="26D100B6" w:rsidR="000E6AB2" w:rsidRPr="009451B1" w:rsidRDefault="000E6AB2" w:rsidP="000E6AB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розеткой вниз; с декоративным покрытием (белый); K80; 57°C; ½”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2AA89D" w14:textId="3BA4A283" w:rsidR="000E6AB2" w:rsidRPr="009451B1" w:rsidRDefault="000E6AB2" w:rsidP="000E6AB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СУО0-РНд0,42-R1/2/Р57.В3-«SSP-К80»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935C83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50E064" w14:textId="23EDA601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ПО «Спецавтоматика»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BD04CB" w14:textId="5F26DBBE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6D9686" w14:textId="01E868C7" w:rsidR="000E6AB2" w:rsidRPr="009451B1" w:rsidRDefault="00326CA8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</w:t>
            </w:r>
            <w:r w:rsidR="00812069"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343DB0" w14:textId="77777777" w:rsidR="000E6AB2" w:rsidRPr="009451B1" w:rsidRDefault="000E6AB2" w:rsidP="000E6AB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2F6CD2" w14:textId="10167824" w:rsidR="000E6AB2" w:rsidRPr="00326CA8" w:rsidRDefault="00326CA8" w:rsidP="009019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  <w:r w:rsidRPr="00326CA8">
              <w:rPr>
                <w:rFonts w:ascii="GOST Common" w:hAnsi="GOST Common" w:cs="Times New Roman"/>
                <w:sz w:val="20"/>
                <w:szCs w:val="20"/>
              </w:rPr>
              <w:t xml:space="preserve">Запас </w:t>
            </w:r>
            <w:r>
              <w:rPr>
                <w:rFonts w:ascii="GOST Common" w:hAnsi="GOST Common" w:cs="Times New Roman"/>
                <w:sz w:val="20"/>
                <w:szCs w:val="20"/>
              </w:rPr>
              <w:t xml:space="preserve">– </w:t>
            </w:r>
            <w:r w:rsidRPr="00326CA8">
              <w:rPr>
                <w:rFonts w:ascii="GOST Common" w:hAnsi="GOST Common" w:cs="Times New Roman"/>
                <w:sz w:val="20"/>
                <w:szCs w:val="20"/>
              </w:rPr>
              <w:t>5 шт.</w:t>
            </w:r>
          </w:p>
        </w:tc>
      </w:tr>
      <w:tr w:rsidR="00326CA8" w:rsidRPr="009451B1" w14:paraId="216D3709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4A7379" w14:textId="77777777" w:rsidR="00326CA8" w:rsidRPr="009451B1" w:rsidRDefault="00326CA8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63C9CA9" w14:textId="3B15170A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Отражатель декоративный, металлический, белый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52BF9B" w14:textId="77777777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78D90B3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F4F25F" w14:textId="261BC1FF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ПО «Спецавтоматика»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03346D" w14:textId="11EE0CBC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FF14A4" w14:textId="307520A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</w:t>
            </w:r>
            <w:r w:rsidR="00812069"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1C77F4B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6B1E10" w14:textId="4EAFB515" w:rsidR="00326CA8" w:rsidRPr="0095335A" w:rsidRDefault="00326CA8" w:rsidP="009019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  <w:r w:rsidRPr="00326CA8">
              <w:rPr>
                <w:rFonts w:ascii="GOST Common" w:hAnsi="GOST Common" w:cs="Times New Roman"/>
                <w:sz w:val="20"/>
                <w:szCs w:val="20"/>
              </w:rPr>
              <w:t xml:space="preserve">Запас </w:t>
            </w:r>
            <w:r>
              <w:rPr>
                <w:rFonts w:ascii="GOST Common" w:hAnsi="GOST Common" w:cs="Times New Roman"/>
                <w:sz w:val="20"/>
                <w:szCs w:val="20"/>
              </w:rPr>
              <w:t xml:space="preserve">– </w:t>
            </w:r>
            <w:r w:rsidR="00CD0E26" w:rsidRPr="0095335A">
              <w:rPr>
                <w:rFonts w:ascii="GOST Common" w:hAnsi="GOST Common" w:cs="Times New Roman"/>
                <w:sz w:val="20"/>
                <w:szCs w:val="20"/>
              </w:rPr>
              <w:t>5% (</w:t>
            </w:r>
            <w:r>
              <w:rPr>
                <w:rFonts w:ascii="GOST Common" w:hAnsi="GOST Common" w:cs="Times New Roman"/>
                <w:sz w:val="20"/>
                <w:szCs w:val="20"/>
              </w:rPr>
              <w:t>4</w:t>
            </w:r>
            <w:r w:rsidRPr="00326CA8">
              <w:rPr>
                <w:rFonts w:ascii="GOST Common" w:hAnsi="GOST Common" w:cs="Times New Roman"/>
                <w:sz w:val="20"/>
                <w:szCs w:val="20"/>
              </w:rPr>
              <w:t xml:space="preserve"> шт.</w:t>
            </w:r>
            <w:r w:rsidR="00CD0E26" w:rsidRPr="0095335A">
              <w:rPr>
                <w:rFonts w:ascii="GOST Common" w:hAnsi="GOST Common" w:cs="Times New Roman"/>
                <w:sz w:val="20"/>
                <w:szCs w:val="20"/>
              </w:rPr>
              <w:t>)</w:t>
            </w:r>
          </w:p>
        </w:tc>
      </w:tr>
      <w:tr w:rsidR="00326CA8" w:rsidRPr="009451B1" w14:paraId="1E0FA11C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E52B55" w14:textId="77777777" w:rsidR="00326CA8" w:rsidRPr="009451B1" w:rsidRDefault="00326CA8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BC5EA0" w14:textId="3321BB11" w:rsidR="00326CA8" w:rsidRPr="000E6AB2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Ороситель спринклерный пенный быстрого реагирования,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871EFB" w14:textId="77777777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BC4A98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08660AB" w14:textId="533C9171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37437B" w14:textId="55A4865F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24AAD6" w14:textId="23C3E10D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EBAC14A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D95FCCA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4D5BB063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A46CD6" w14:textId="77777777" w:rsidR="00326CA8" w:rsidRPr="009451B1" w:rsidRDefault="00326CA8" w:rsidP="00326CA8">
            <w:pPr>
              <w:pStyle w:val="af5"/>
              <w:ind w:left="777"/>
              <w:jc w:val="both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F03A64" w14:textId="30124C40" w:rsidR="00326CA8" w:rsidRPr="000E6AB2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розеткой вверх; K80; 68°C; ½”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FCD057" w14:textId="35FB5953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СУО0-РВо0,42-R1/2/Р68.В3-«SSU-К80»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5D1746B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6C0C67" w14:textId="2C9D70D6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ПО «Спецавтоматика»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24BBF6" w14:textId="2EFE95AA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4B9F76" w14:textId="592DED4F" w:rsidR="00326CA8" w:rsidRPr="00757716" w:rsidRDefault="00326CA8" w:rsidP="00326CA8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  <w:r w:rsidR="00757716">
              <w:rPr>
                <w:rFonts w:ascii="GOST Common" w:hAnsi="GOST Common" w:cs="Times New Roman"/>
                <w:sz w:val="22"/>
                <w:lang w:val="en-US"/>
              </w:rPr>
              <w:t>27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315C91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B8F354" w14:textId="580E84A0" w:rsidR="00326CA8" w:rsidRPr="0095335A" w:rsidRDefault="00326CA8" w:rsidP="009019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  <w:r w:rsidRPr="00326CA8">
              <w:rPr>
                <w:rFonts w:ascii="GOST Common" w:hAnsi="GOST Common" w:cs="Times New Roman"/>
                <w:sz w:val="20"/>
                <w:szCs w:val="20"/>
              </w:rPr>
              <w:t xml:space="preserve">Запас </w:t>
            </w:r>
            <w:r>
              <w:rPr>
                <w:rFonts w:ascii="GOST Common" w:hAnsi="GOST Common" w:cs="Times New Roman"/>
                <w:sz w:val="20"/>
                <w:szCs w:val="20"/>
              </w:rPr>
              <w:t>– 10</w:t>
            </w:r>
            <w:r w:rsidRPr="00326CA8">
              <w:rPr>
                <w:rFonts w:ascii="GOST Common" w:hAnsi="GOST Common" w:cs="Times New Roman"/>
                <w:sz w:val="20"/>
                <w:szCs w:val="20"/>
              </w:rPr>
              <w:t xml:space="preserve"> шт.</w:t>
            </w:r>
          </w:p>
        </w:tc>
      </w:tr>
      <w:tr w:rsidR="00326CA8" w:rsidRPr="009451B1" w14:paraId="53B34A54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8A9BC2" w14:textId="77777777" w:rsidR="00326CA8" w:rsidRPr="009451B1" w:rsidRDefault="00326CA8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863A7E" w14:textId="4903FB42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Ороситель спринклерный пенный быстрого реагирования,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17EC585" w14:textId="77777777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6C5FAC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9F39F4" w14:textId="2A0A0880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7F11C4" w14:textId="5DF4EDA4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D97B05" w14:textId="184D8FF0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1516174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149C0D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176EE91D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376DC8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7B4F67" w14:textId="557781F0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 xml:space="preserve">розеткой вверх; K115; </w:t>
            </w:r>
            <w:r w:rsidR="007E5AA2">
              <w:rPr>
                <w:rFonts w:ascii="GOST Common" w:hAnsi="GOST Common" w:cs="Times New Roman"/>
                <w:sz w:val="22"/>
              </w:rPr>
              <w:t>57</w:t>
            </w:r>
            <w:r w:rsidRPr="000E6AB2">
              <w:rPr>
                <w:rFonts w:ascii="GOST Common" w:hAnsi="GOST Common" w:cs="Times New Roman"/>
                <w:sz w:val="22"/>
              </w:rPr>
              <w:t>°C; ½”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AA1C94E" w14:textId="4769B27C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СУО0-РВо0,60-R</w:t>
            </w:r>
            <w:r>
              <w:rPr>
                <w:rFonts w:ascii="GOST Common" w:hAnsi="GOST Common" w:cs="Times New Roman"/>
                <w:sz w:val="22"/>
              </w:rPr>
              <w:t>1</w:t>
            </w:r>
            <w:r w:rsidRPr="000E6AB2">
              <w:rPr>
                <w:rFonts w:ascii="GOST Common" w:hAnsi="GOST Common" w:cs="Times New Roman"/>
                <w:sz w:val="22"/>
              </w:rPr>
              <w:t>/</w:t>
            </w:r>
            <w:r>
              <w:rPr>
                <w:rFonts w:ascii="GOST Common" w:hAnsi="GOST Common" w:cs="Times New Roman"/>
                <w:sz w:val="22"/>
              </w:rPr>
              <w:t>2</w:t>
            </w:r>
            <w:r w:rsidRPr="000E6AB2">
              <w:rPr>
                <w:rFonts w:ascii="GOST Common" w:hAnsi="GOST Common" w:cs="Times New Roman"/>
                <w:sz w:val="22"/>
              </w:rPr>
              <w:t>/Р</w:t>
            </w:r>
            <w:r w:rsidR="007E5AA2">
              <w:rPr>
                <w:rFonts w:ascii="GOST Common" w:hAnsi="GOST Common" w:cs="Times New Roman"/>
                <w:sz w:val="22"/>
              </w:rPr>
              <w:t>57</w:t>
            </w:r>
            <w:r w:rsidRPr="000E6AB2">
              <w:rPr>
                <w:rFonts w:ascii="GOST Common" w:hAnsi="GOST Common" w:cs="Times New Roman"/>
                <w:sz w:val="22"/>
              </w:rPr>
              <w:t>.В3-«SSU-К115»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BB49998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75110B" w14:textId="7297981E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ПО «Спецавтоматика»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1BAF02" w14:textId="3CB39E00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15BBAB" w14:textId="1D337AA0" w:rsidR="00326CA8" w:rsidRPr="00D67DD6" w:rsidRDefault="00326CA8" w:rsidP="00326CA8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  <w:r w:rsidR="00D67DD6">
              <w:rPr>
                <w:rFonts w:ascii="GOST Common" w:hAnsi="GOST Common" w:cs="Times New Roman"/>
                <w:sz w:val="22"/>
                <w:lang w:val="en-US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CD3DBB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C5E1A9" w14:textId="6721519E" w:rsidR="00326CA8" w:rsidRPr="0095335A" w:rsidRDefault="00326CA8" w:rsidP="009019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  <w:r w:rsidRPr="00326CA8">
              <w:rPr>
                <w:rFonts w:ascii="GOST Common" w:hAnsi="GOST Common" w:cs="Times New Roman"/>
                <w:sz w:val="20"/>
                <w:szCs w:val="20"/>
              </w:rPr>
              <w:t xml:space="preserve">Запас </w:t>
            </w:r>
            <w:r>
              <w:rPr>
                <w:rFonts w:ascii="GOST Common" w:hAnsi="GOST Common" w:cs="Times New Roman"/>
                <w:sz w:val="20"/>
                <w:szCs w:val="20"/>
              </w:rPr>
              <w:t xml:space="preserve">– </w:t>
            </w:r>
            <w:r w:rsidRPr="00326CA8">
              <w:rPr>
                <w:rFonts w:ascii="GOST Common" w:hAnsi="GOST Common" w:cs="Times New Roman"/>
                <w:sz w:val="20"/>
                <w:szCs w:val="20"/>
              </w:rPr>
              <w:t>5 шт.</w:t>
            </w:r>
          </w:p>
        </w:tc>
      </w:tr>
      <w:tr w:rsidR="00326CA8" w:rsidRPr="009451B1" w14:paraId="6D161A5A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F1B369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77C8DA0" w14:textId="77777777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051FBBC" w14:textId="77777777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4330F27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D8F2F5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ED65C9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66C67B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5D93D32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A0D58D7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54CFB830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FDDE6B" w14:textId="77777777" w:rsidR="00326CA8" w:rsidRPr="009451B1" w:rsidRDefault="00326CA8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4A5BC1" w14:textId="595F5CF4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Кран пожарный в комплекте: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8AECD62" w14:textId="77777777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0A1361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961D7F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F65FE3" w14:textId="7D5EF0EA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C95DA2" w14:textId="3E4D2B2E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D19E558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5804478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4923C6AC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D9E85F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B463AC" w14:textId="3A7DE4CB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Шкаф пожарный с евроручками (встраиваемый закрытый белый);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608B30" w14:textId="0F9C588F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ШПК-320-12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6C871C6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2C1A1C1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674760" w14:textId="5A10E249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29F4AF" w14:textId="4AF83F80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9CAA00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332A655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5EBF97B3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898C60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DB3231" w14:textId="0ABF05A8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Клапан пожарный латунный прямоточный, ВР-НР, DN50 (G2”), PN16;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214A42" w14:textId="7BFE214A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КПЛП-50; ГОСТ Р 53278-2009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72A9241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399E02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6F76C4" w14:textId="5DF9DC03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2BEDFC" w14:textId="51CC1BBF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B55998A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F0176D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0D87CC86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2B8577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AC2575" w14:textId="5D48C390" w:rsidR="00326CA8" w:rsidRPr="000E6AB2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Труба Р-50×3,5-70 мм (резьба); Ст20 оцинкованная;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25E3D3" w14:textId="5F500EB0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6A20C31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BA7511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29C8AB" w14:textId="1E514E13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042A81" w14:textId="302CE0A8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DF5D4C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0AFC8F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3A425363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BDEA9A" w14:textId="77777777" w:rsidR="00326CA8" w:rsidRPr="009451B1" w:rsidRDefault="00326CA8" w:rsidP="00326CA8">
            <w:pPr>
              <w:pStyle w:val="af5"/>
              <w:ind w:left="777"/>
              <w:jc w:val="both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DDD914" w14:textId="4B835ABB" w:rsidR="00326CA8" w:rsidRPr="000E6AB2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Головка пожарная напорная муфтовая, для внутренних пожарных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DDCAE0" w14:textId="77777777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BCE1D2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230053C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45C7BB" w14:textId="44B357E2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0C315F" w14:textId="2F3F648D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DCEB438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DE4B6B7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297ACD5C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85CCB1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0A5FF8" w14:textId="093C9599" w:rsidR="00326CA8" w:rsidRPr="000E6AB2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кранов, DN50, PN16;</w:t>
            </w:r>
          </w:p>
        </w:tc>
        <w:tc>
          <w:tcPr>
            <w:tcW w:w="3398" w:type="dxa"/>
            <w:shd w:val="clear" w:color="auto" w:fill="auto"/>
            <w:tcFitText/>
            <w:vAlign w:val="center"/>
          </w:tcPr>
          <w:p w14:paraId="76107360" w14:textId="1D506B0E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D67DD6">
              <w:rPr>
                <w:rFonts w:ascii="GOST Common" w:hAnsi="GOST Common" w:cs="Times New Roman"/>
                <w:w w:val="93"/>
                <w:sz w:val="22"/>
              </w:rPr>
              <w:t>ГМ-50-1,6 ВПК; ГОСТ Р 53279-200</w:t>
            </w:r>
            <w:r w:rsidRPr="00D67DD6">
              <w:rPr>
                <w:rFonts w:ascii="GOST Common" w:hAnsi="GOST Common" w:cs="Times New Roman"/>
                <w:spacing w:val="32"/>
                <w:w w:val="93"/>
                <w:sz w:val="22"/>
              </w:rPr>
              <w:t>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027123F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F3FC24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1CB14B" w14:textId="2E013AD5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CA5747" w14:textId="003ACD68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82E7C7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D02A4D8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5CA6F253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25028F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E01460" w14:textId="7443C401" w:rsidR="00326CA8" w:rsidRPr="000E6AB2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Рукав пожарный напорный латексированный, DN50, PN16, длина – 20 м,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7A53FB" w14:textId="77777777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F4AB5C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5EC6D5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FEAE1F" w14:textId="6AE6C1F4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6AC5D0" w14:textId="31ABB02B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E337B48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80D2DE7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738F235C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BAB3A37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2E4FE36" w14:textId="66C347C2" w:rsidR="00326CA8" w:rsidRPr="000E6AB2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в комплекте с двумя головками пожарными рукавными ГР-50;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F93A3A" w14:textId="3127A7E4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РПК-В-50-1,6; ГОСТ Р 51049-2019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3BB065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EAC6B0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D55064" w14:textId="5DCF3D3F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79C8F2" w14:textId="6E255F69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71EC3BB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247B246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2B6AD136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54C6AE5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ADB160" w14:textId="6CA4BECE" w:rsidR="00326CA8" w:rsidRPr="000E6AB2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Ствол пожарный ручной, металлический, DN50, диам. вых. отв. – 16 мм.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7A9613" w14:textId="5960AB52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РС-50; ГОСТ 9923-80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ADC4DCF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A20897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307594" w14:textId="2ACA2712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1B77D2" w14:textId="2849B4FB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D090F3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1559610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2541E78B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DF5733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211EB1" w14:textId="77777777" w:rsidR="00326CA8" w:rsidRPr="000E6AB2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1A313A4" w14:textId="77777777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8353BEB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487733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11C0DD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4208FF7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03FBA9E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7E7089A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6C09F7F5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E8BF96" w14:textId="77777777" w:rsidR="00326CA8" w:rsidRPr="009451B1" w:rsidRDefault="00326CA8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0AB575" w14:textId="0C57BF4F" w:rsidR="00326CA8" w:rsidRPr="000E6AB2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Кран пожарный в комплекте: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E02CC9" w14:textId="77777777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722E86B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3B4311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888FC3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FFE23C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197130E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BC2D249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2811190C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57A701B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2BB09F" w14:textId="1D52EDED" w:rsidR="00326CA8" w:rsidRPr="000E6AB2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Шкаф пожарный с евроручками (навесной закрытый красный);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23A46C" w14:textId="2B46235C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ШПК-320-12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A6782D9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13A0D6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0E2210" w14:textId="7E1D0DD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3D7E00" w14:textId="3BA8E8EB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33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317BD11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0BCDA57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1D880A36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FA98E2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C7E06E" w14:textId="117E67BB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Клапан пожарный латунный угловой, ВР-НР, DN65 (G2½”), PN16;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F9BCFE" w14:textId="3CC74C1A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КПЛ-65-1; ГОСТ Р 53278-2009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FD43EBA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C775957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AB0425" w14:textId="59FC43EE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CAD95C" w14:textId="3DC6E305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66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10150B3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A81B84C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2254291B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6FC81DA" w14:textId="77777777" w:rsidR="00326CA8" w:rsidRPr="009451B1" w:rsidRDefault="00326CA8" w:rsidP="00326CA8">
            <w:pPr>
              <w:pStyle w:val="af5"/>
              <w:ind w:left="777"/>
              <w:jc w:val="both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0E3F92" w14:textId="395E211D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Труба Р-65×4,0-70 мм (резьба); Ст20 оцинкованная;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A9806E" w14:textId="44BF4674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AB0E53C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571080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20F94F" w14:textId="11FFFD54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091A72" w14:textId="24A63012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66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E4883F1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FAB08E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76E4FBD9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B9AB7B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F449C7" w14:textId="6B292781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Головка пожарная напорная муфтовая, для внутренних пожарных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BF24B2" w14:textId="514EC32E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EF8C7E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BED90B8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3D5BF9A" w14:textId="5C760B4E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247233" w14:textId="7D631052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33E0717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A2BACC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15377001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EB414E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6352B85" w14:textId="24DD7521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кранов, DN65, PN16;</w:t>
            </w:r>
          </w:p>
        </w:tc>
        <w:tc>
          <w:tcPr>
            <w:tcW w:w="3398" w:type="dxa"/>
            <w:shd w:val="clear" w:color="auto" w:fill="auto"/>
            <w:tcFitText/>
            <w:vAlign w:val="center"/>
          </w:tcPr>
          <w:p w14:paraId="50D37385" w14:textId="78FEB524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D67DD6">
              <w:rPr>
                <w:rFonts w:ascii="GOST Common" w:hAnsi="GOST Common" w:cs="Times New Roman"/>
                <w:w w:val="93"/>
                <w:sz w:val="22"/>
              </w:rPr>
              <w:t>ГМ-65-1,6 ВПК; ГОСТ Р 53279-200</w:t>
            </w:r>
            <w:r w:rsidRPr="00D67DD6">
              <w:rPr>
                <w:rFonts w:ascii="GOST Common" w:hAnsi="GOST Common" w:cs="Times New Roman"/>
                <w:spacing w:val="32"/>
                <w:w w:val="93"/>
                <w:sz w:val="22"/>
              </w:rPr>
              <w:t>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0385DD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33533E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90D30D7" w14:textId="168EF0FE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176E3D" w14:textId="04BFFA92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66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FECF499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7074A4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4EB2F04B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D0813A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FA3DA5" w14:textId="5EE330CD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Рукав пожарный напорный латексированный, DN65, PN16, длина – 20 м,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1BF042" w14:textId="55A292ED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CDCDDA2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02F5889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643A97" w14:textId="0C5B489C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287CE2" w14:textId="379C905E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74BD5A0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34F27B4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1EDE563A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1B94729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EBC888" w14:textId="4CD4230E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в комплекте с двумя головками пожарными рукавными ГР-65;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F79050A" w14:textId="5E782096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РПК-В-50-1,6; ГОСТ Р 51049-2019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C31F63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97C8C5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FE030F" w14:textId="53FC72A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C8456C" w14:textId="16C752AD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66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1BF415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96FBE25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0786ED14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9EBF2B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18B521" w14:textId="0151B039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Ствол воздушно-пенный, металлический, DN65; 0,6 МПа, 5 л/с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E98B07" w14:textId="4186F3BB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СВП; ГОСТ Р 53251-2009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78775CA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BEB5F5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5716DF" w14:textId="77BB80CC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1562EC" w14:textId="6F491D06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66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880D685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1B27D8B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3A329E8F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90267E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216D10" w14:textId="4459D6BB" w:rsidR="00326CA8" w:rsidRPr="00326CA8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- Диафрагма для снижения давления,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DN</w:t>
            </w:r>
            <w:r w:rsidRPr="00326CA8">
              <w:rPr>
                <w:rFonts w:ascii="GOST Common" w:hAnsi="GOST Common" w:cs="Times New Roman"/>
                <w:sz w:val="22"/>
              </w:rPr>
              <w:t>65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961EEFB" w14:textId="77777777" w:rsidR="00326CA8" w:rsidRPr="000E6AB2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D19E9CC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2B3669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D34B5D" w14:textId="01A610AF" w:rsidR="00326CA8" w:rsidRPr="000E6AB2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EF3DF" w14:textId="5ADAC631" w:rsidR="00326CA8" w:rsidRPr="000E6AB2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66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DE779F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29FDEC9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262267CC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41D8DA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291311" w14:textId="77777777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5CD2DEC" w14:textId="5C779768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6779CC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B85064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8F0D888" w14:textId="1DF316AF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AFA8D5" w14:textId="72C22ADB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FECBB88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E34D8A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60AC99C5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F4CD96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7FAA1E" w14:textId="35E22FE8" w:rsidR="00326CA8" w:rsidRPr="000E6AB2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b/>
                <w:bCs/>
                <w:sz w:val="22"/>
                <w:u w:val="single"/>
              </w:rPr>
            </w:pPr>
            <w:r w:rsidRPr="000E6AB2">
              <w:rPr>
                <w:rFonts w:ascii="GOST Common" w:hAnsi="GOST Common" w:cs="Times New Roman"/>
                <w:b/>
                <w:bCs/>
                <w:sz w:val="22"/>
                <w:u w:val="single"/>
              </w:rPr>
              <w:t>Трубопроводная арматура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AE0456" w14:textId="77777777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E91D00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0A66F5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01CBCAA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97EA2AA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A335CF5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F81C698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268385D2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9411C7" w14:textId="77777777" w:rsidR="00326CA8" w:rsidRPr="009451B1" w:rsidRDefault="00326CA8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7AD8C2" w14:textId="4BAB75BC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Узел управления спринклерный водозаполненный, DN</w:t>
            </w:r>
            <w:r w:rsidR="00CD0E26">
              <w:rPr>
                <w:rFonts w:ascii="GOST Common" w:hAnsi="GOST Common" w:cs="Times New Roman"/>
                <w:sz w:val="22"/>
              </w:rPr>
              <w:t>65</w:t>
            </w:r>
            <w:r w:rsidRPr="000E6AB2">
              <w:rPr>
                <w:rFonts w:ascii="GOST Common" w:hAnsi="GOST Common" w:cs="Times New Roman"/>
                <w:sz w:val="22"/>
              </w:rPr>
              <w:t>, PN16;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ADA5FAB" w14:textId="77777777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95111F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BE7841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180C9C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A8A2F3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2801BCC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B71A94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6BB803E9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B18BE7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C50E2C1" w14:textId="68E811B9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в комплекте с обвязкой, манометрами, сигнализаторами давления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17C4AD" w14:textId="77777777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8E11463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D7F741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35318F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BB1697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45E57F4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260EEDA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690EEC2C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7AFA95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EBE033" w14:textId="29FCDB66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и устройством задержки сигнала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04D59A" w14:textId="40DB95B0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УУ-С80/1,6В-ВФ.О4-«Прямоточный-</w:t>
            </w:r>
            <w:r w:rsidR="00CD0E26" w:rsidRPr="00CD0E26">
              <w:rPr>
                <w:rFonts w:ascii="GOST Common" w:hAnsi="GOST Common" w:cs="Times New Roman"/>
                <w:sz w:val="22"/>
              </w:rPr>
              <w:t>65</w:t>
            </w:r>
            <w:r w:rsidRPr="000E6AB2">
              <w:rPr>
                <w:rFonts w:ascii="GOST Common" w:hAnsi="GOST Common" w:cs="Times New Roman"/>
                <w:sz w:val="22"/>
              </w:rPr>
              <w:t>»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1833CF5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C62579" w14:textId="6D64D57C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ПО «Спецавтоматика»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985BB7" w14:textId="62EB6664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0348C5" w14:textId="7BC3E3DD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0B8220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78BCB9C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79D7848C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873F47" w14:textId="77777777" w:rsidR="00326CA8" w:rsidRPr="009451B1" w:rsidRDefault="00326CA8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938B30" w14:textId="64798ED3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Узел управления спринклерный водозаполненный, DN100, PN16;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4FAF25" w14:textId="3C5EAFE6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ED7EA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ADEBB3" w14:textId="72F85841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37F4A3" w14:textId="2982E975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B0FD6A" w14:textId="11BA0C9F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CF68A13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1BC814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65D5DE31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04F488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525E10B" w14:textId="26692C64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в комплекте с обвязкой, манометрами, сигнализаторами давления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374274" w14:textId="77777777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7FD45B7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6854B3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861AFC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C62C16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B96091A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5E824BA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0485A3EA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B9E9EC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4FE0B1" w14:textId="2BD8B5D9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и устройством задержки сигнала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6BDDF6" w14:textId="505EE7B6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УУ-С100/1,6В-ВФ.О4-«Прямоточный-100»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2F035A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A07D7E" w14:textId="63EC2016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ПО «Спецавтоматика»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FB36E6" w14:textId="250997D0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75CD26" w14:textId="7C11CA38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4C2278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D30C24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62169EF5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EDEB87" w14:textId="77777777" w:rsidR="00326CA8" w:rsidRPr="009451B1" w:rsidRDefault="00326CA8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3715143" w14:textId="33C4FE2E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Узел управления спринклерный водозаполненный, DN150, PN16;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477286" w14:textId="5CA0ED9C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0149D6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7A5157" w14:textId="178ECED1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8F2BBB" w14:textId="0BB455B2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8D7675" w14:textId="1E43021A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D0631F5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B75A79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199F3C07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03B15A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B7AB79" w14:textId="2757F4F7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в комплекте с обвязкой, манометрами, сигнализаторами давления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3A42BB" w14:textId="77777777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1EF0DA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0AAAC5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461DA9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3ECAAEB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965E0FF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4757892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6E279167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CE9ADC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D1793E1" w14:textId="745D81CB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и устройством задержки сигнала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911427" w14:textId="7497C634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УУ-С150/1,6В-ВФ.О4-«Прямоточный-150»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4BEE7EC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AD414B6" w14:textId="7D9BAD6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ПО «Спецавтоматика»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2B6B00" w14:textId="5187C75F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B4B385" w14:textId="60F85942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57CAF7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B120A72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68CCF081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F01FC06" w14:textId="77777777" w:rsidR="00326CA8" w:rsidRPr="009451B1" w:rsidRDefault="00326CA8" w:rsidP="00326CA8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2E69B2" w14:textId="77777777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1997A5A" w14:textId="33CB5F2D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F79A5F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EA19E3" w14:textId="24C850AA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EFD81B" w14:textId="11E33221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4257F4" w14:textId="204854A0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F3504CE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0063285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26CA8" w:rsidRPr="009451B1" w14:paraId="67313F4F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337D0D" w14:textId="77777777" w:rsidR="00326CA8" w:rsidRPr="009451B1" w:rsidRDefault="00326CA8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511CAF" w14:textId="42492F53" w:rsidR="00326CA8" w:rsidRPr="009451B1" w:rsidRDefault="00326CA8" w:rsidP="00326CA8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Сигнализатор давления, PN16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C651EC" w14:textId="585833A4" w:rsidR="00326CA8" w:rsidRPr="009451B1" w:rsidRDefault="00326CA8" w:rsidP="00326CA8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Пресс-120-1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C41973D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53C418" w14:textId="4AC1F1B8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ДИНАРМ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96AAC2" w14:textId="32851956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218674" w14:textId="0CE958AF" w:rsidR="00326CA8" w:rsidRPr="00A7220B" w:rsidRDefault="00A7220B" w:rsidP="00326CA8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32FEFE6" w14:textId="77777777" w:rsidR="00326CA8" w:rsidRPr="009451B1" w:rsidRDefault="00326CA8" w:rsidP="00326CA8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11329A3" w14:textId="77777777" w:rsidR="00326CA8" w:rsidRPr="0095335A" w:rsidRDefault="00326CA8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CD0E26" w:rsidRPr="009451B1" w14:paraId="6E1941AC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8C41F1" w14:textId="77777777" w:rsidR="00CD0E26" w:rsidRPr="009451B1" w:rsidRDefault="00CD0E26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CA84CD" w14:textId="518E8179" w:rsidR="00CD0E26" w:rsidRPr="000E6AB2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Сигнализатор потока, DN</w:t>
            </w:r>
            <w:r w:rsidRPr="00CD0E26">
              <w:rPr>
                <w:rFonts w:ascii="GOST Common" w:hAnsi="GOST Common" w:cs="Times New Roman"/>
                <w:sz w:val="22"/>
              </w:rPr>
              <w:t>5</w:t>
            </w:r>
            <w:r w:rsidRPr="000E6AB2">
              <w:rPr>
                <w:rFonts w:ascii="GOST Common" w:hAnsi="GOST Common" w:cs="Times New Roman"/>
                <w:sz w:val="22"/>
              </w:rPr>
              <w:t>0, PN16, U-болт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55ACE6" w14:textId="31C57F3E" w:rsidR="00CD0E26" w:rsidRPr="000E6AB2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Поток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BD6DA48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C80D71F" w14:textId="00AF342F" w:rsidR="00CD0E26" w:rsidRPr="000E6AB2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ДИНАРМ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C9875F" w14:textId="5C71AD90" w:rsidR="00CD0E26" w:rsidRPr="000E6AB2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5B0974" w14:textId="2179A88C" w:rsidR="00CD0E26" w:rsidRPr="00CD0E26" w:rsidRDefault="00CD0E26" w:rsidP="00CD0E26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28654A0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6693B6A" w14:textId="77777777" w:rsidR="00CD0E26" w:rsidRPr="0095335A" w:rsidRDefault="00CD0E26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CD0E26" w:rsidRPr="009451B1" w14:paraId="2308C504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56A585" w14:textId="77777777" w:rsidR="00CD0E26" w:rsidRPr="009451B1" w:rsidRDefault="00CD0E26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18C7C5" w14:textId="4D835F49" w:rsidR="00CD0E26" w:rsidRPr="009451B1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Сигнализатор потока, DN</w:t>
            </w:r>
            <w:r w:rsidRPr="00CD0E26">
              <w:rPr>
                <w:rFonts w:ascii="GOST Common" w:hAnsi="GOST Common" w:cs="Times New Roman"/>
                <w:sz w:val="22"/>
              </w:rPr>
              <w:t>65</w:t>
            </w:r>
            <w:r w:rsidRPr="000E6AB2">
              <w:rPr>
                <w:rFonts w:ascii="GOST Common" w:hAnsi="GOST Common" w:cs="Times New Roman"/>
                <w:sz w:val="22"/>
              </w:rPr>
              <w:t>, PN16, U-болт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B48BFD" w14:textId="0D630334" w:rsidR="00CD0E26" w:rsidRPr="009451B1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Поток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6B1DF7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06947EA" w14:textId="2A7E8FD3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ДИНАРМ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F8B9A1" w14:textId="58119C75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F640F9" w14:textId="27BF1F3A" w:rsidR="00CD0E26" w:rsidRPr="00CD0E26" w:rsidRDefault="00CD0E26" w:rsidP="00CD0E26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276CC4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2849304" w14:textId="77777777" w:rsidR="00CD0E26" w:rsidRPr="0095335A" w:rsidRDefault="00CD0E26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CD0E26" w:rsidRPr="009451B1" w14:paraId="5F0B46DA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27AE5A6" w14:textId="77777777" w:rsidR="00CD0E26" w:rsidRPr="009451B1" w:rsidRDefault="00CD0E26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C8D7D0" w14:textId="5678A3EE" w:rsidR="00CD0E26" w:rsidRPr="009451B1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Сигнализатор потока, DN100, PN16, U-болт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70C1D7B" w14:textId="54605264" w:rsidR="00CD0E26" w:rsidRPr="009451B1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Поток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6D3C622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564E702" w14:textId="0E459DC6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ДИНАРМ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FF1DB4" w14:textId="04D3F36F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236465" w14:textId="522E995A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CF6702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AF9C49" w14:textId="77777777" w:rsidR="00CD0E26" w:rsidRPr="0095335A" w:rsidRDefault="00CD0E26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CD0E26" w:rsidRPr="009451B1" w14:paraId="254F3CFD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AA0B16" w14:textId="77777777" w:rsidR="00CD0E26" w:rsidRPr="009451B1" w:rsidRDefault="00CD0E26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78286D" w14:textId="6D35C4E3" w:rsidR="00CD0E26" w:rsidRPr="009451B1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Расходомер диафрагменного типа, DN150, PN16; соединение - грувлок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B3CAD8" w14:textId="1FC2676F" w:rsidR="00CD0E26" w:rsidRPr="009451B1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Turbo-Lux 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4799405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730253C" w14:textId="0006D123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MECON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114917" w14:textId="60BDFC18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2DA61D" w14:textId="737CFBDC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4A6732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E65DFFF" w14:textId="77777777" w:rsidR="00CD0E26" w:rsidRPr="0095335A" w:rsidRDefault="00CD0E26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CD0E26" w:rsidRPr="009451B1" w14:paraId="78F996C1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E3796B" w14:textId="77777777" w:rsidR="00CD0E26" w:rsidRPr="009451B1" w:rsidRDefault="00CD0E26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B5F0F7" w14:textId="42CF3A17" w:rsidR="00CD0E26" w:rsidRPr="009451B1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Манометр показывающий, НР, DN15 (G1/2”), радиальное присоединение,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E9E735" w14:textId="26C58994" w:rsidR="00CD0E26" w:rsidRPr="009451B1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E57ADED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B8367C" w14:textId="5E3EB57E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0F27A4" w14:textId="6EDB2EDC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7063F9" w14:textId="724F7F7F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CB7ED13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0EAC6D" w14:textId="77777777" w:rsidR="00CD0E26" w:rsidRPr="0095335A" w:rsidRDefault="00CD0E26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CD0E26" w:rsidRPr="009451B1" w14:paraId="40A3C1AD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195D0E" w14:textId="77777777" w:rsidR="00CD0E26" w:rsidRPr="009451B1" w:rsidRDefault="00CD0E26" w:rsidP="00CD0E26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A13AE23" w14:textId="22F4677D" w:rsidR="00CD0E26" w:rsidRPr="009451B1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диаметр – 100 мм, диапазон – 0…1,6 МПа, класс точности – 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0C5C91" w14:textId="77777777" w:rsidR="00CD0E26" w:rsidRPr="009451B1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547F713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DE69EC" w14:textId="2091EDF4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РОСМА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924A4B" w14:textId="1CD70A4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38E4A2" w14:textId="00B21A3E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7A7D5F9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CC870FF" w14:textId="77777777" w:rsidR="00CD0E26" w:rsidRPr="0095335A" w:rsidRDefault="00CD0E26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CD0E26" w:rsidRPr="009451B1" w14:paraId="2AF51D7F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49D7EC" w14:textId="77777777" w:rsidR="00CD0E26" w:rsidRPr="009451B1" w:rsidRDefault="00CD0E26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ED5CE9" w14:textId="1532E5CD" w:rsidR="00CD0E26" w:rsidRPr="009451B1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Кран трёхходовой муфтовый, для манометра, ВР-ВР, DN15 (G1\2”), PN16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12513B" w14:textId="77777777" w:rsidR="00CD0E26" w:rsidRPr="009451B1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C2FE33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9EEC74" w14:textId="19627300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РОСМА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E1F6C7" w14:textId="4BA564D6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C52BED" w14:textId="231A34F2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32F1D9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74E801" w14:textId="77777777" w:rsidR="00CD0E26" w:rsidRPr="0095335A" w:rsidRDefault="00CD0E26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CD0E26" w:rsidRPr="009451B1" w14:paraId="56711359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794E48" w14:textId="77777777" w:rsidR="00CD0E26" w:rsidRPr="009451B1" w:rsidRDefault="00CD0E26" w:rsidP="00CD0E26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BCDC07" w14:textId="77777777" w:rsidR="00CD0E26" w:rsidRPr="009451B1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851B109" w14:textId="77777777" w:rsidR="00CD0E26" w:rsidRPr="009451B1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101A4D4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71D0FF0" w14:textId="239BDC3B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F94980" w14:textId="3A794684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68568C6" w14:textId="7E98797A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7115364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B8E68A" w14:textId="77777777" w:rsidR="00CD0E26" w:rsidRPr="0095335A" w:rsidRDefault="00CD0E26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CD0E26" w:rsidRPr="009451B1" w14:paraId="35986100" w14:textId="77777777" w:rsidTr="0098166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A0D819" w14:textId="77777777" w:rsidR="00CD0E26" w:rsidRPr="009451B1" w:rsidRDefault="00CD0E26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A8F2201" w14:textId="143E5563" w:rsidR="00CD0E26" w:rsidRPr="00CD0E26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pacing w:val="8"/>
                <w:w w:val="89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Клапан регулирующий с пилотным управлением, поплавковый, DN50, PN16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1861EC" w14:textId="365E7767" w:rsidR="00CD0E26" w:rsidRPr="000E6AB2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Гранрег КАТ19-08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71613F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2AC5E70" w14:textId="61178C59" w:rsidR="00CD0E26" w:rsidRPr="000E6AB2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ADL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AFE381" w14:textId="5F701BAE" w:rsidR="00CD0E26" w:rsidRPr="000E6AB2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B79D29" w14:textId="6AE2CAE2" w:rsidR="00CD0E26" w:rsidRPr="000E6AB2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150ACE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84C63AB" w14:textId="77777777" w:rsidR="00CD0E26" w:rsidRPr="0095335A" w:rsidRDefault="00CD0E26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CD0E26" w:rsidRPr="009451B1" w14:paraId="59BA136D" w14:textId="77777777" w:rsidTr="00A4358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CE1A96" w14:textId="77777777" w:rsidR="00CD0E26" w:rsidRPr="009451B1" w:rsidRDefault="00CD0E26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DEC150" w14:textId="3B6FBC71" w:rsidR="00CD0E26" w:rsidRPr="00CD0E26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pacing w:val="8"/>
                <w:w w:val="89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Клапан регулирующий с пилотным управлением, перепускной, DN80, PN16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AAE537" w14:textId="489D1CAF" w:rsidR="00CD0E26" w:rsidRPr="000E6AB2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Гранрег КАТ19-03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D284FF0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8F85AC" w14:textId="4E62330D" w:rsidR="00CD0E26" w:rsidRPr="000E6AB2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ADL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080F5F" w14:textId="284D4C85" w:rsidR="00CD0E26" w:rsidRPr="000E6AB2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427AF7" w14:textId="387D5924" w:rsidR="00CD0E26" w:rsidRPr="000E6AB2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C742C34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D06B87" w14:textId="77777777" w:rsidR="00CD0E26" w:rsidRPr="0095335A" w:rsidRDefault="00CD0E26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CD0E26" w:rsidRPr="009451B1" w14:paraId="00093832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2882054" w14:textId="77777777" w:rsidR="00CD0E26" w:rsidRPr="009451B1" w:rsidRDefault="00CD0E26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tcFitText/>
            <w:vAlign w:val="center"/>
          </w:tcPr>
          <w:p w14:paraId="4B4D074A" w14:textId="7F58532C" w:rsidR="00CD0E26" w:rsidRPr="00CD0E26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pacing w:val="8"/>
                <w:w w:val="89"/>
                <w:sz w:val="22"/>
              </w:rPr>
            </w:pPr>
            <w:r w:rsidRPr="00CC1268">
              <w:rPr>
                <w:rFonts w:ascii="GOST Common" w:hAnsi="GOST Common" w:cs="Times New Roman"/>
                <w:w w:val="96"/>
                <w:sz w:val="22"/>
              </w:rPr>
              <w:t>Клапан регулирующий с пилотным управлением, редукционный, DN100, PN1</w:t>
            </w:r>
            <w:r w:rsidRPr="00CC1268">
              <w:rPr>
                <w:rFonts w:ascii="GOST Common" w:hAnsi="GOST Common" w:cs="Times New Roman"/>
                <w:spacing w:val="70"/>
                <w:w w:val="96"/>
                <w:sz w:val="22"/>
              </w:rPr>
              <w:t>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1D7460" w14:textId="7A7BACAD" w:rsidR="00CD0E26" w:rsidRPr="000E6AB2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Гранрег КАТ19-01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606868E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64BCD8" w14:textId="759C660D" w:rsidR="00CD0E26" w:rsidRPr="000E6AB2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ADL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AD7A58" w14:textId="0C03EEA5" w:rsidR="00CD0E26" w:rsidRPr="000E6AB2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3B4D93" w14:textId="0DE6F567" w:rsidR="00CD0E26" w:rsidRPr="000E6AB2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A1BBE71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565DE2E" w14:textId="77777777" w:rsidR="00CD0E26" w:rsidRPr="0095335A" w:rsidRDefault="00CD0E26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CD0E26" w:rsidRPr="009451B1" w14:paraId="596E29D5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0027A8" w14:textId="77777777" w:rsidR="00CD0E26" w:rsidRPr="009451B1" w:rsidRDefault="00CD0E26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tcFitText/>
            <w:vAlign w:val="center"/>
          </w:tcPr>
          <w:p w14:paraId="5FFE2834" w14:textId="5CA6B693" w:rsidR="00CD0E26" w:rsidRPr="009451B1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CD0E26">
              <w:rPr>
                <w:rFonts w:ascii="GOST Common" w:hAnsi="GOST Common" w:cs="Times New Roman"/>
                <w:spacing w:val="8"/>
                <w:w w:val="89"/>
                <w:sz w:val="22"/>
              </w:rPr>
              <w:t>Клапан регулирующий с пилотным управлением, редукционный, DN200, PN1</w:t>
            </w:r>
            <w:r w:rsidRPr="00CD0E26">
              <w:rPr>
                <w:rFonts w:ascii="GOST Common" w:hAnsi="GOST Common" w:cs="Times New Roman"/>
                <w:spacing w:val="9"/>
                <w:w w:val="89"/>
                <w:sz w:val="22"/>
              </w:rPr>
              <w:t>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593A5E" w14:textId="70E28171" w:rsidR="00CD0E26" w:rsidRPr="009451B1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Гранрег КАТ19-01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20FC11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27302CD" w14:textId="3C8CBFF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ADL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3F3829" w14:textId="3F6DE6A1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5A2D85" w14:textId="76358999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91431A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EC7FE27" w14:textId="77777777" w:rsidR="00CD0E26" w:rsidRPr="0095335A" w:rsidRDefault="00CD0E26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CD0E26" w:rsidRPr="009451B1" w14:paraId="5B885EA3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79DD71" w14:textId="77777777" w:rsidR="00CD0E26" w:rsidRPr="009451B1" w:rsidRDefault="00CD0E26" w:rsidP="00CD0E26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312766" w14:textId="77777777" w:rsidR="00CD0E26" w:rsidRPr="004456C4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1C12489" w14:textId="08BA03B7" w:rsidR="00CD0E26" w:rsidRPr="009451B1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A36340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237307" w14:textId="3233CFDC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00B926" w14:textId="5B05C1BA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CBA5F8" w14:textId="7698B286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CAAF9A7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6385E5A" w14:textId="77777777" w:rsidR="00CD0E26" w:rsidRPr="0095335A" w:rsidRDefault="00CD0E26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CD0E26" w:rsidRPr="009451B1" w14:paraId="43BD50FC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A3790C" w14:textId="77777777" w:rsidR="00CD0E26" w:rsidRPr="009451B1" w:rsidRDefault="00CD0E26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76F11" w14:textId="0840054A" w:rsidR="00CD0E26" w:rsidRPr="009451B1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Воздухоотводчик автоматический, НР, DN15 (1/2”), PN16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1CB160" w14:textId="77777777" w:rsidR="00CD0E26" w:rsidRPr="009451B1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CD6D52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E7942A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2C0400" w14:textId="5704B20B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A2277A" w14:textId="013E66AA" w:rsidR="00CD0E26" w:rsidRPr="001B07C3" w:rsidRDefault="001B07C3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1D144FF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4509DAA" w14:textId="568DD1F8" w:rsidR="00CD0E26" w:rsidRPr="0095335A" w:rsidRDefault="00CD0E26" w:rsidP="009019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  <w:r w:rsidRPr="00326CA8">
              <w:rPr>
                <w:rFonts w:ascii="GOST Common" w:hAnsi="GOST Common" w:cs="Times New Roman"/>
                <w:sz w:val="20"/>
                <w:szCs w:val="20"/>
              </w:rPr>
              <w:t xml:space="preserve">Запас </w:t>
            </w:r>
            <w:r>
              <w:rPr>
                <w:rFonts w:ascii="GOST Common" w:hAnsi="GOST Common" w:cs="Times New Roman"/>
                <w:sz w:val="20"/>
                <w:szCs w:val="20"/>
              </w:rPr>
              <w:t xml:space="preserve">– </w:t>
            </w:r>
            <w:r w:rsidRPr="0095335A">
              <w:rPr>
                <w:rFonts w:ascii="GOST Common" w:hAnsi="GOST Common" w:cs="Times New Roman"/>
                <w:sz w:val="20"/>
                <w:szCs w:val="20"/>
              </w:rPr>
              <w:t>5% (3</w:t>
            </w:r>
            <w:r w:rsidRPr="00326CA8">
              <w:rPr>
                <w:rFonts w:ascii="GOST Common" w:hAnsi="GOST Common" w:cs="Times New Roman"/>
                <w:sz w:val="20"/>
                <w:szCs w:val="20"/>
              </w:rPr>
              <w:t xml:space="preserve"> шт.</w:t>
            </w:r>
            <w:r w:rsidRPr="0095335A">
              <w:rPr>
                <w:rFonts w:ascii="GOST Common" w:hAnsi="GOST Common" w:cs="Times New Roman"/>
                <w:sz w:val="20"/>
                <w:szCs w:val="20"/>
              </w:rPr>
              <w:t>)</w:t>
            </w:r>
          </w:p>
        </w:tc>
      </w:tr>
      <w:tr w:rsidR="00CD0E26" w:rsidRPr="009451B1" w14:paraId="01F49CA5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D89F4C" w14:textId="77777777" w:rsidR="00CD0E26" w:rsidRPr="009451B1" w:rsidRDefault="00CD0E26" w:rsidP="00CD0E26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16418F4" w14:textId="77777777" w:rsidR="00CD0E26" w:rsidRPr="009451B1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81E032A" w14:textId="77777777" w:rsidR="00CD0E26" w:rsidRPr="009451B1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6C106A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BE8827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7A0B3F" w14:textId="3E58DE09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0E49E0" w14:textId="06E5F0F0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634F5FC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8CD95B1" w14:textId="77777777" w:rsidR="00CD0E26" w:rsidRPr="0095335A" w:rsidRDefault="00CD0E26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CD0E26" w:rsidRPr="009451B1" w14:paraId="28020034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2A0471" w14:textId="77777777" w:rsidR="00CD0E26" w:rsidRPr="009451B1" w:rsidRDefault="00CD0E26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6F913C3" w14:textId="1B179046" w:rsidR="00CD0E26" w:rsidRPr="009451B1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Задвижка клиновая фланцевая, DN250, PN16;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77C681" w14:textId="77777777" w:rsidR="00CD0E26" w:rsidRPr="009451B1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A071237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C52892B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651182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5D8EBA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D3961FF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D7120BE" w14:textId="77777777" w:rsidR="00CD0E26" w:rsidRPr="0095335A" w:rsidRDefault="00CD0E26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CD0E26" w:rsidRPr="009451B1" w14:paraId="32BF5E0D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CE8302" w14:textId="77777777" w:rsidR="00CD0E26" w:rsidRPr="009451B1" w:rsidRDefault="00CD0E26" w:rsidP="00CD0E26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084E5CD" w14:textId="72067D3B" w:rsidR="00CD0E26" w:rsidRPr="009451B1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с электроприводом серии SA, 3х380 В, 0,8 кВт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70CFE6" w14:textId="4050A53E" w:rsidR="00CD0E26" w:rsidRPr="009451B1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Гранар KR15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3E49002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2757451" w14:textId="70E00D31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ADL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FC2E3A" w14:textId="32CE759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864901" w14:textId="3581F2EE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9AB6E5A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B53502" w14:textId="77777777" w:rsidR="00CD0E26" w:rsidRPr="0095335A" w:rsidRDefault="00CD0E26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CD0E26" w:rsidRPr="009451B1" w14:paraId="13780445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87E7C5" w14:textId="77777777" w:rsidR="00CD0E26" w:rsidRPr="009451B1" w:rsidRDefault="00CD0E26" w:rsidP="00CD0E26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D3629B" w14:textId="77777777" w:rsidR="00CD0E26" w:rsidRPr="009451B1" w:rsidRDefault="00CD0E26" w:rsidP="00CD0E26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27ABFD4" w14:textId="5A097682" w:rsidR="00CD0E26" w:rsidRPr="009451B1" w:rsidRDefault="00CD0E26" w:rsidP="00CD0E26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1E1AF5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FCF4E9" w14:textId="632D4052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4C4231" w14:textId="3C3E5B6E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9450CD" w14:textId="724AD79B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2ECC42D" w14:textId="77777777" w:rsidR="00CD0E26" w:rsidRPr="009451B1" w:rsidRDefault="00CD0E26" w:rsidP="00CD0E26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2EEE48" w14:textId="77777777" w:rsidR="00CD0E26" w:rsidRPr="0095335A" w:rsidRDefault="00CD0E26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901932" w:rsidRPr="009451B1" w14:paraId="6D136C07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4882CF" w14:textId="77777777" w:rsidR="00901932" w:rsidRPr="009451B1" w:rsidRDefault="0090193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CF44CC" w14:textId="73BEC3E5" w:rsidR="00901932" w:rsidRPr="002B42B2" w:rsidRDefault="00901932" w:rsidP="009019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 xml:space="preserve">Задвижка клиновая фланцевая с концевыми выключателями,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DN</w:t>
            </w:r>
            <w:r w:rsidRPr="00901932">
              <w:rPr>
                <w:rFonts w:ascii="GOST Common" w:hAnsi="GOST Common" w:cs="Times New Roman"/>
                <w:sz w:val="22"/>
              </w:rPr>
              <w:t xml:space="preserve">150, </w:t>
            </w:r>
            <w:r w:rsidRPr="000E6AB2">
              <w:rPr>
                <w:rFonts w:ascii="GOST Common" w:hAnsi="GOST Common" w:cs="Times New Roman"/>
                <w:sz w:val="22"/>
              </w:rPr>
              <w:t>PN16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8F1ADB" w14:textId="5E67108D" w:rsidR="00901932" w:rsidRPr="009451B1" w:rsidRDefault="00901932" w:rsidP="009019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Passage V GV-01/F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0607BD" w14:textId="77777777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63E919" w14:textId="32F2E5E3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ДИНАРМ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F265A1" w14:textId="19263D67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31D3F0" w14:textId="6B0E491E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A9C812C" w14:textId="77777777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142670" w14:textId="77777777" w:rsidR="00901932" w:rsidRPr="0095335A" w:rsidRDefault="0090193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901932" w:rsidRPr="009451B1" w14:paraId="252DCA09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206CB4" w14:textId="77777777" w:rsidR="00901932" w:rsidRPr="009451B1" w:rsidRDefault="00901932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F6EEEF" w14:textId="5000F4C9" w:rsidR="00901932" w:rsidRPr="009451B1" w:rsidRDefault="00901932" w:rsidP="009019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Выключатель концевой контроля положения (для задвижек)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3933D8" w14:textId="2B6A0830" w:rsidR="00901932" w:rsidRPr="009451B1" w:rsidRDefault="00901932" w:rsidP="009019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BI-SU1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786CA66" w14:textId="77777777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0F783C" w14:textId="1DC8E14C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TYCO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844CB9" w14:textId="09C81CBE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800E27" w14:textId="09261F7C" w:rsidR="00901932" w:rsidRPr="00863FAC" w:rsidRDefault="00863FAC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AABC9CF" w14:textId="77777777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B69CEC1" w14:textId="5508F7F3" w:rsidR="00901932" w:rsidRPr="00901932" w:rsidRDefault="00901932" w:rsidP="009019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901932" w:rsidRPr="009451B1" w14:paraId="605349A4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AC81ED" w14:textId="77777777" w:rsidR="00901932" w:rsidRPr="009451B1" w:rsidRDefault="00901932" w:rsidP="0090193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0145F4" w14:textId="77777777" w:rsidR="00901932" w:rsidRPr="009451B1" w:rsidRDefault="00901932" w:rsidP="009019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4E567D8" w14:textId="4C086D20" w:rsidR="00901932" w:rsidRPr="009451B1" w:rsidRDefault="00901932" w:rsidP="009019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CDD13E" w14:textId="77777777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E0F018" w14:textId="5703E8D7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67A7E1" w14:textId="10A6A40F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0A03070" w14:textId="30B7A7A1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C6F2064" w14:textId="77777777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3A5ECA" w14:textId="77777777" w:rsidR="00901932" w:rsidRPr="0095335A" w:rsidRDefault="0090193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901932" w:rsidRPr="009451B1" w14:paraId="79A7D9CF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B7881F" w14:textId="77777777" w:rsidR="00901932" w:rsidRPr="009451B1" w:rsidRDefault="00901932" w:rsidP="00863FAC">
            <w:pPr>
              <w:pStyle w:val="af5"/>
              <w:spacing w:before="0" w:after="0"/>
              <w:ind w:left="77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0EDF3B0" w14:textId="375BCC3E" w:rsidR="00901932" w:rsidRPr="009451B1" w:rsidRDefault="00901932" w:rsidP="009019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Затвор дисковый межфланцевый с концевыми выключателями, PN16: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3AA8C65" w14:textId="3E77DB81" w:rsidR="00901932" w:rsidRPr="009451B1" w:rsidRDefault="00901932" w:rsidP="009019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Machaon BFV-02/W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0D8AFEB" w14:textId="77777777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E1B12C" w14:textId="172CB4DD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ДИНАРМ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56C6EB" w14:textId="77777777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9E85B" w14:textId="77777777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CF3D3BB" w14:textId="77777777" w:rsidR="00901932" w:rsidRPr="009451B1" w:rsidRDefault="00901932" w:rsidP="009019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10EA3A0" w14:textId="77777777" w:rsidR="00901932" w:rsidRPr="0095335A" w:rsidRDefault="00901932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E3610" w:rsidRPr="009451B1" w14:paraId="009EE066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BF14BC" w14:textId="77777777" w:rsidR="003E3610" w:rsidRPr="009451B1" w:rsidRDefault="003E3610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8B4BA3" w14:textId="1A644D99" w:rsidR="003E3610" w:rsidRPr="000E6AB2" w:rsidRDefault="003E3610" w:rsidP="003E361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DN50</w:t>
            </w:r>
            <w:r>
              <w:rPr>
                <w:rFonts w:ascii="GOST Common" w:hAnsi="GOST Common" w:cs="Times New Roman"/>
                <w:sz w:val="22"/>
              </w:rPr>
              <w:t>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E16FCD" w14:textId="77777777" w:rsidR="003E3610" w:rsidRPr="009451B1" w:rsidRDefault="003E3610" w:rsidP="003E361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F8ADF2C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DA04A56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50BDA6" w14:textId="780CEBEF" w:rsidR="003E3610" w:rsidRPr="000E6AB2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888589" w14:textId="40CFB9B3" w:rsidR="003E3610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77B8C0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F791BD" w14:textId="77777777" w:rsidR="003E3610" w:rsidRPr="0095335A" w:rsidRDefault="003E3610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E3610" w:rsidRPr="009451B1" w14:paraId="43E86100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134946" w14:textId="77777777" w:rsidR="003E3610" w:rsidRPr="009451B1" w:rsidRDefault="003E3610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EEE052" w14:textId="360F6847" w:rsidR="003E3610" w:rsidRPr="000E6AB2" w:rsidRDefault="003E3610" w:rsidP="003E361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</w:t>
            </w:r>
            <w:r>
              <w:rPr>
                <w:rFonts w:ascii="GOST Common" w:hAnsi="GOST Common" w:cs="Times New Roman"/>
                <w:sz w:val="22"/>
              </w:rPr>
              <w:t>65</w:t>
            </w:r>
            <w:r w:rsidRPr="000E6AB2">
              <w:rPr>
                <w:rFonts w:ascii="GOST Common" w:hAnsi="GOST Common" w:cs="Times New Roman"/>
                <w:sz w:val="22"/>
              </w:rPr>
              <w:t>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205937" w14:textId="77777777" w:rsidR="003E3610" w:rsidRPr="009451B1" w:rsidRDefault="003E3610" w:rsidP="003E361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0B925C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FAB0A2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1570F32" w14:textId="08203DFE" w:rsidR="003E3610" w:rsidRPr="000E6AB2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EEAA90" w14:textId="64B4FA4E" w:rsidR="003E3610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6120F08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DD79E80" w14:textId="77777777" w:rsidR="003E3610" w:rsidRPr="0095335A" w:rsidRDefault="003E3610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E3610" w:rsidRPr="009451B1" w14:paraId="13154114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4DE284C" w14:textId="77777777" w:rsidR="003E3610" w:rsidRPr="009451B1" w:rsidRDefault="003E3610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BCC9A6" w14:textId="34C987C7" w:rsidR="003E3610" w:rsidRPr="000E6AB2" w:rsidRDefault="003E3610" w:rsidP="003E361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DN80;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909734" w14:textId="77777777" w:rsidR="003E3610" w:rsidRPr="009451B1" w:rsidRDefault="003E3610" w:rsidP="003E361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805A50C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997A47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F4C31F" w14:textId="326AAE5E" w:rsidR="003E3610" w:rsidRPr="000E6AB2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EE411E" w14:textId="6237B1B2" w:rsidR="003E3610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451954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E9880D" w14:textId="77777777" w:rsidR="003E3610" w:rsidRPr="0095335A" w:rsidRDefault="003E3610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E3610" w:rsidRPr="009451B1" w14:paraId="7CEFE0EC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6E5463" w14:textId="77777777" w:rsidR="003E3610" w:rsidRPr="009451B1" w:rsidRDefault="003E3610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A835AD" w14:textId="5C6D6420" w:rsidR="003E3610" w:rsidRPr="000E6AB2" w:rsidRDefault="003E3610" w:rsidP="003E361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DN100;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201447" w14:textId="77777777" w:rsidR="003E3610" w:rsidRPr="009451B1" w:rsidRDefault="003E3610" w:rsidP="003E361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B6A6F5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2FE391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39FC62" w14:textId="6BA70094" w:rsidR="003E3610" w:rsidRPr="000E6AB2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93F2C0" w14:textId="68835D07" w:rsidR="003E3610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2</w:t>
            </w:r>
            <w:r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8D47D9A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AE34C37" w14:textId="77777777" w:rsidR="003E3610" w:rsidRPr="0095335A" w:rsidRDefault="003E3610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E3610" w:rsidRPr="009451B1" w14:paraId="704C61F0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94C32F" w14:textId="77777777" w:rsidR="003E3610" w:rsidRPr="009451B1" w:rsidRDefault="003E3610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10A8E1" w14:textId="7258F953" w:rsidR="003E3610" w:rsidRPr="000E6AB2" w:rsidRDefault="003E3610" w:rsidP="003E361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DN150;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2BB287" w14:textId="77777777" w:rsidR="003E3610" w:rsidRPr="009451B1" w:rsidRDefault="003E3610" w:rsidP="003E361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C6CC960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7623AA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432F04" w14:textId="5A61E940" w:rsidR="003E3610" w:rsidRPr="000E6AB2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36F6266" w14:textId="793E1F14" w:rsidR="003E3610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31EDADD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1BF3B23" w14:textId="77777777" w:rsidR="003E3610" w:rsidRPr="0095335A" w:rsidRDefault="003E3610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E3610" w:rsidRPr="009451B1" w14:paraId="30523C00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D56252E" w14:textId="77777777" w:rsidR="003E3610" w:rsidRPr="009451B1" w:rsidRDefault="003E3610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CDD2C41" w14:textId="162DA115" w:rsidR="003E3610" w:rsidRPr="000E6AB2" w:rsidRDefault="003E3610" w:rsidP="003E361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DN200;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F78B96" w14:textId="77777777" w:rsidR="003E3610" w:rsidRPr="009451B1" w:rsidRDefault="003E3610" w:rsidP="003E361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B2C865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BE886F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84D794" w14:textId="6F896DB4" w:rsidR="003E3610" w:rsidRPr="000E6AB2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4F06A9" w14:textId="064292BF" w:rsidR="003E3610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1</w:t>
            </w:r>
            <w:r>
              <w:rPr>
                <w:rFonts w:ascii="GOST Common" w:hAnsi="GOST Common" w:cs="Times New Roman"/>
                <w:sz w:val="22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CBF3638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8FDE5C" w14:textId="77777777" w:rsidR="003E3610" w:rsidRPr="0095335A" w:rsidRDefault="003E3610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E3610" w:rsidRPr="009451B1" w14:paraId="41339468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DFD0A2" w14:textId="77777777" w:rsidR="003E3610" w:rsidRPr="009451B1" w:rsidRDefault="003E3610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53BC62" w14:textId="41D8996F" w:rsidR="003E3610" w:rsidRPr="000E6AB2" w:rsidRDefault="003E3610" w:rsidP="003E361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DN250</w:t>
            </w:r>
            <w:r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C6EB3CD" w14:textId="4EC2B9E4" w:rsidR="003E3610" w:rsidRPr="009451B1" w:rsidRDefault="003E3610" w:rsidP="003E361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F47BCB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3DD6B0" w14:textId="7A4F497A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6203C5" w14:textId="671BB901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D374A59" w14:textId="372F4303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2C1180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A814D1" w14:textId="77777777" w:rsidR="003E3610" w:rsidRPr="0095335A" w:rsidRDefault="003E3610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E3610" w:rsidRPr="009451B1" w14:paraId="6F64E8CA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420A5E" w14:textId="77777777" w:rsidR="003E3610" w:rsidRPr="009451B1" w:rsidRDefault="003E3610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94A77F" w14:textId="0D438113" w:rsidR="003E3610" w:rsidRPr="000E6AB2" w:rsidRDefault="003E3610" w:rsidP="003E361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Выключатель концевой контроля положения (для затворов)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EA6378" w14:textId="29234353" w:rsidR="003E3610" w:rsidRPr="009451B1" w:rsidRDefault="003E3610" w:rsidP="003E361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8111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9F6AC25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736BEBD" w14:textId="48DA941A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ДИНАРМ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403472" w14:textId="5DA79756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28E6CF" w14:textId="3A2740A5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5</w:t>
            </w: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2B7489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6225D60" w14:textId="77777777" w:rsidR="003E3610" w:rsidRPr="0095335A" w:rsidRDefault="003E3610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E3610" w:rsidRPr="009451B1" w14:paraId="05EAA2B9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3A8EFE" w14:textId="77777777" w:rsidR="003E3610" w:rsidRPr="009451B1" w:rsidRDefault="003E3610" w:rsidP="003E3610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D8C8BF3" w14:textId="77777777" w:rsidR="003E3610" w:rsidRPr="000E6AB2" w:rsidRDefault="003E3610" w:rsidP="003E361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3E1D5C7" w14:textId="1770599B" w:rsidR="003E3610" w:rsidRPr="009451B1" w:rsidRDefault="003E3610" w:rsidP="003E361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D2E75E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02E435" w14:textId="1F624150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8F97DAE" w14:textId="6D0E16DB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572711" w14:textId="398CE3DB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882B37C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92C5CA4" w14:textId="77777777" w:rsidR="003E3610" w:rsidRPr="0095335A" w:rsidRDefault="003E3610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E3610" w:rsidRPr="009451B1" w14:paraId="71CC62AC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733A3E" w14:textId="77777777" w:rsidR="003E3610" w:rsidRPr="009451B1" w:rsidRDefault="003E3610" w:rsidP="00863FAC">
            <w:pPr>
              <w:pStyle w:val="af5"/>
              <w:spacing w:before="0" w:after="0"/>
              <w:ind w:left="77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8E1F4A" w14:textId="48F254FF" w:rsidR="003E3610" w:rsidRPr="000E6AB2" w:rsidRDefault="003E3610" w:rsidP="003E361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Клапан обратный двухстворчатый межфланцевый, PN16: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53074A" w14:textId="04709831" w:rsidR="003E3610" w:rsidRPr="009451B1" w:rsidRDefault="003E3610" w:rsidP="003E361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Khlop CV-02/W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84B9593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B5ED43" w14:textId="6E8B551B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ДИНАРМ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5BFA68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A2442B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F1DFE09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CA785FE" w14:textId="77777777" w:rsidR="003E3610" w:rsidRPr="0095335A" w:rsidRDefault="003E3610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E3610" w:rsidRPr="009451B1" w14:paraId="0DD0B108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9193562" w14:textId="77777777" w:rsidR="003E3610" w:rsidRPr="009451B1" w:rsidRDefault="003E3610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21E843" w14:textId="3291904B" w:rsidR="003E3610" w:rsidRPr="000E6AB2" w:rsidRDefault="003E3610" w:rsidP="003E361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</w:t>
            </w:r>
            <w:r>
              <w:rPr>
                <w:rFonts w:ascii="GOST Common" w:hAnsi="GOST Common" w:cs="Times New Roman"/>
                <w:sz w:val="22"/>
              </w:rPr>
              <w:t>65;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AD82F41" w14:textId="77777777" w:rsidR="003E3610" w:rsidRPr="009451B1" w:rsidRDefault="003E3610" w:rsidP="003E361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2998D15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C62883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80CE0D0" w14:textId="5D633577" w:rsidR="003E3610" w:rsidRPr="000E6AB2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196062" w14:textId="42070354" w:rsidR="003E3610" w:rsidRPr="000E6AB2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5935AC2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10D7F12" w14:textId="77777777" w:rsidR="003E3610" w:rsidRPr="0095335A" w:rsidRDefault="003E3610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E3610" w:rsidRPr="009451B1" w14:paraId="5C722D28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242B11" w14:textId="77777777" w:rsidR="003E3610" w:rsidRPr="009451B1" w:rsidRDefault="003E3610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894F6A0" w14:textId="4DB1C900" w:rsidR="003E3610" w:rsidRPr="000E6AB2" w:rsidRDefault="003E3610" w:rsidP="003E361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DN80</w:t>
            </w:r>
            <w:r>
              <w:rPr>
                <w:rFonts w:ascii="GOST Common" w:hAnsi="GOST Common" w:cs="Times New Roman"/>
                <w:sz w:val="22"/>
              </w:rPr>
              <w:t>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C654F6" w14:textId="77777777" w:rsidR="003E3610" w:rsidRPr="009451B1" w:rsidRDefault="003E3610" w:rsidP="003E361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B60629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170D7C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6D4FE5" w14:textId="3878E881" w:rsidR="003E3610" w:rsidRPr="000E6AB2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9EFC28" w14:textId="117C7F19" w:rsidR="003E3610" w:rsidRPr="000E6AB2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F3C36AB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409F113" w14:textId="77777777" w:rsidR="003E3610" w:rsidRPr="0095335A" w:rsidRDefault="003E3610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E3610" w:rsidRPr="009451B1" w14:paraId="6B12903E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3B4DC5" w14:textId="77777777" w:rsidR="003E3610" w:rsidRPr="009451B1" w:rsidRDefault="003E3610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5234A2C" w14:textId="1CDE122B" w:rsidR="003E3610" w:rsidRPr="000E6AB2" w:rsidRDefault="003E3610" w:rsidP="003E361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DN100;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E13807" w14:textId="77777777" w:rsidR="003E3610" w:rsidRPr="009451B1" w:rsidRDefault="003E3610" w:rsidP="003E361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F274E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803AF1B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0617B7F" w14:textId="0E6BB9D1" w:rsidR="003E3610" w:rsidRPr="000E6AB2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CB8510" w14:textId="55C43142" w:rsidR="003E3610" w:rsidRPr="000E6AB2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BC8D0F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47C2E8C" w14:textId="77777777" w:rsidR="003E3610" w:rsidRPr="0095335A" w:rsidRDefault="003E3610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E3610" w:rsidRPr="009451B1" w14:paraId="7B2F5204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347D21" w14:textId="77777777" w:rsidR="003E3610" w:rsidRPr="009451B1" w:rsidRDefault="003E3610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B13653" w14:textId="3EBEE53D" w:rsidR="003E3610" w:rsidRPr="000E6AB2" w:rsidRDefault="003E3610" w:rsidP="003E361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DN200;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7DF81B" w14:textId="77777777" w:rsidR="003E3610" w:rsidRPr="009451B1" w:rsidRDefault="003E3610" w:rsidP="003E361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2A3D14A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A0E78A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DF62F0" w14:textId="3C6D2256" w:rsidR="003E3610" w:rsidRPr="000E6AB2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E367CF" w14:textId="41CB1A87" w:rsidR="003E3610" w:rsidRPr="000E6AB2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71222C6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DCCF712" w14:textId="77777777" w:rsidR="003E3610" w:rsidRPr="0095335A" w:rsidRDefault="003E3610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E3610" w:rsidRPr="009451B1" w14:paraId="7B93385B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A6FF7F" w14:textId="77777777" w:rsidR="003E3610" w:rsidRPr="009451B1" w:rsidRDefault="003E3610" w:rsidP="00863FAC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A46595" w14:textId="53D65264" w:rsidR="003E3610" w:rsidRPr="000E6AB2" w:rsidRDefault="003E3610" w:rsidP="003E361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DN250</w:t>
            </w:r>
            <w:r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D9D2AE" w14:textId="0C7EE8A0" w:rsidR="003E3610" w:rsidRPr="009451B1" w:rsidRDefault="003E3610" w:rsidP="003E361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57436F9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6DDF86" w14:textId="4C2A43FC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24F531" w14:textId="362B59E4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DF26A7" w14:textId="38244B35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DAA3F1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1D03523" w14:textId="77777777" w:rsidR="003E3610" w:rsidRPr="0095335A" w:rsidRDefault="003E3610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E3610" w:rsidRPr="009451B1" w14:paraId="11784B3B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60A2C2" w14:textId="77777777" w:rsidR="003E3610" w:rsidRPr="009451B1" w:rsidRDefault="003E3610" w:rsidP="003E3610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509FBB" w14:textId="77777777" w:rsidR="003E3610" w:rsidRPr="000E6AB2" w:rsidRDefault="003E3610" w:rsidP="003E361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0C85B3" w14:textId="77777777" w:rsidR="003E3610" w:rsidRPr="009451B1" w:rsidRDefault="003E3610" w:rsidP="003E361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E7209C8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EE0AC1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1F8ACC" w14:textId="188B1995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1C712C" w14:textId="0A4873B2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12EA69D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5BA91CD" w14:textId="77777777" w:rsidR="003E3610" w:rsidRPr="0095335A" w:rsidRDefault="003E3610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E3610" w:rsidRPr="009451B1" w14:paraId="644C5335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EAC8B6" w14:textId="77777777" w:rsidR="003E3610" w:rsidRPr="009451B1" w:rsidRDefault="003E3610" w:rsidP="00863FAC">
            <w:pPr>
              <w:pStyle w:val="af5"/>
              <w:spacing w:before="0" w:after="0"/>
              <w:ind w:left="77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22C363" w14:textId="02CB2754" w:rsidR="003E3610" w:rsidRPr="000E6AB2" w:rsidRDefault="003E3610" w:rsidP="003E361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Кран шаровой муфтовый полнопроходной, PN16: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AE7B90" w14:textId="4FC3C0B5" w:rsidR="003E3610" w:rsidRPr="009451B1" w:rsidRDefault="003E3610" w:rsidP="003E361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Sphere BV-03/T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0C731E7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D26F05" w14:textId="4CE30612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ДИНАРМ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F9CF49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91ED67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A4D3FA4" w14:textId="77777777" w:rsidR="003E3610" w:rsidRPr="009451B1" w:rsidRDefault="003E3610" w:rsidP="003E361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8F4B66" w14:textId="77777777" w:rsidR="003E3610" w:rsidRPr="0095335A" w:rsidRDefault="003E3610" w:rsidP="0095335A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508BAB8F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F20F936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05681C" w14:textId="46B08626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DN15;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77A554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0E7955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518859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E88956" w14:textId="43A18691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E97B43" w14:textId="7DDC6737" w:rsidR="00B45032" w:rsidRPr="001B07C3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6</w:t>
            </w:r>
            <w:r w:rsidR="001B07C3"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12A9D13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AD88C50" w14:textId="24055631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4F6A5E4A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416644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CFD05F5" w14:textId="7D174854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DN20;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DA7E3E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29DC48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EF45BC6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717573" w14:textId="69DEF0DA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B3914C" w14:textId="2778C6CD" w:rsidR="00B45032" w:rsidRPr="00B45032" w:rsidRDefault="00B45032" w:rsidP="00B45032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9D9E640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76316B2" w14:textId="77777777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5666C59D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EB01C7E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41DEED" w14:textId="013EBE46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DN25;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11D2B5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CD54D5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3C1226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890FA11" w14:textId="0516DA5B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D65C35" w14:textId="79BC45BD" w:rsidR="00B45032" w:rsidRPr="001B07C3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1</w:t>
            </w:r>
            <w:r w:rsidR="001B07C3">
              <w:rPr>
                <w:rFonts w:ascii="GOST Common" w:hAnsi="GOST Common" w:cs="Times New Roman"/>
                <w:sz w:val="22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9C24A9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374535" w14:textId="77777777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3BBA692F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E46EA2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5753590" w14:textId="4CD02279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</w:t>
            </w:r>
            <w:r>
              <w:rPr>
                <w:rFonts w:ascii="GOST Common" w:hAnsi="GOST Common" w:cs="Times New Roman"/>
                <w:sz w:val="22"/>
              </w:rPr>
              <w:t>32</w:t>
            </w:r>
            <w:r w:rsidRPr="000E6AB2">
              <w:rPr>
                <w:rFonts w:ascii="GOST Common" w:hAnsi="GOST Common" w:cs="Times New Roman"/>
                <w:sz w:val="22"/>
              </w:rPr>
              <w:t>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94A0C3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855AC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82B72A4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D9B82C" w14:textId="45816F87" w:rsidR="00B45032" w:rsidRPr="000E6AB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7B4B79" w14:textId="17E2B7DD" w:rsidR="00B45032" w:rsidRPr="000E6AB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0B327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59C6422" w14:textId="77777777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729A9AAC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AC31E1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024613" w14:textId="1577E868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</w:t>
            </w:r>
            <w:r>
              <w:rPr>
                <w:rFonts w:ascii="GOST Common" w:hAnsi="GOST Common" w:cs="Times New Roman"/>
                <w:sz w:val="22"/>
              </w:rPr>
              <w:t>40</w:t>
            </w:r>
            <w:r w:rsidRPr="000E6AB2">
              <w:rPr>
                <w:rFonts w:ascii="GOST Common" w:hAnsi="GOST Common" w:cs="Times New Roman"/>
                <w:sz w:val="22"/>
              </w:rPr>
              <w:t>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472FB9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8FED0E7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A12223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A741A0" w14:textId="5293FCA5" w:rsidR="00B45032" w:rsidRPr="000E6AB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8D77B6" w14:textId="474E2E55" w:rsidR="00B45032" w:rsidRPr="000E6AB2" w:rsidRDefault="001B07C3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73639C4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652D3F8" w14:textId="77777777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55D20AFD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B7FD30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78FC86" w14:textId="33A98F54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DN50</w:t>
            </w:r>
            <w:r>
              <w:rPr>
                <w:rFonts w:ascii="GOST Common" w:hAnsi="GOST Common" w:cs="Times New Roman"/>
                <w:sz w:val="22"/>
              </w:rPr>
              <w:t>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C7C4B3E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75F4398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CB0EF4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D8D840" w14:textId="6287685A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ECFE72" w14:textId="70CC2676" w:rsidR="00B45032" w:rsidRPr="00B45032" w:rsidRDefault="00B45032" w:rsidP="00B45032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>46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EA242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7A6DC5" w14:textId="77777777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076D0500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8B41BE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660525" w14:textId="20DC4BB7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DN</w:t>
            </w:r>
            <w:r>
              <w:rPr>
                <w:rFonts w:ascii="GOST Common" w:hAnsi="GOST Common" w:cs="Times New Roman"/>
                <w:sz w:val="22"/>
              </w:rPr>
              <w:t>80.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E01E3B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F48358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5F8C80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9DF9EB" w14:textId="5C137C0B" w:rsidR="00B45032" w:rsidRPr="000E6AB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3898A08" w14:textId="01E05267" w:rsidR="00B45032" w:rsidRPr="000E6AB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E8130B2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D35E3B3" w14:textId="77777777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7F1875CB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F6BCA0" w14:textId="77777777" w:rsidR="00B45032" w:rsidRPr="009451B1" w:rsidRDefault="00B45032" w:rsidP="00B4503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BAF3399" w14:textId="77777777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B5B3685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5476029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40E88D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263308" w14:textId="77777777" w:rsidR="00B45032" w:rsidRPr="000E6AB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806A29" w14:textId="77777777" w:rsidR="00B4503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0757FD7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6B5FF86" w14:textId="77777777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6CDE743D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661799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A3F5E9" w14:textId="14C32E32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3E3610">
              <w:rPr>
                <w:rFonts w:ascii="GOST Common" w:hAnsi="GOST Common" w:cs="Times New Roman"/>
                <w:sz w:val="22"/>
              </w:rPr>
              <w:t>Клапан обратный муфтовый, DN</w:t>
            </w:r>
            <w:r>
              <w:rPr>
                <w:rFonts w:ascii="GOST Common" w:hAnsi="GOST Common" w:cs="Times New Roman"/>
                <w:sz w:val="22"/>
              </w:rPr>
              <w:t>50</w:t>
            </w:r>
            <w:r w:rsidRPr="003E3610">
              <w:rPr>
                <w:rFonts w:ascii="GOST Common" w:hAnsi="GOST Common" w:cs="Times New Roman"/>
                <w:sz w:val="22"/>
              </w:rPr>
              <w:t xml:space="preserve"> (G</w:t>
            </w:r>
            <w:r>
              <w:rPr>
                <w:rFonts w:ascii="GOST Common" w:hAnsi="GOST Common" w:cs="Times New Roman"/>
                <w:sz w:val="22"/>
              </w:rPr>
              <w:t>2</w:t>
            </w:r>
            <w:r w:rsidRPr="003E3610">
              <w:rPr>
                <w:rFonts w:ascii="GOST Common" w:hAnsi="GOST Common" w:cs="Times New Roman"/>
                <w:sz w:val="22"/>
              </w:rPr>
              <w:t>”), PN16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81DE7BB" w14:textId="01265B3F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3E3610">
              <w:rPr>
                <w:rFonts w:ascii="GOST Common" w:hAnsi="GOST Common" w:cs="Times New Roman"/>
                <w:sz w:val="22"/>
              </w:rPr>
              <w:t>Khlop CV-03/T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E4FAB01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60166F" w14:textId="131C2A9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ДИНАРМ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498EB2" w14:textId="0FD2D214" w:rsidR="00B45032" w:rsidRPr="000E6AB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F40B7F" w14:textId="3C35F935" w:rsidR="00B4503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69CFE4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55945F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38BDA4B2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66F9C9F" w14:textId="77777777" w:rsidR="00B45032" w:rsidRPr="009451B1" w:rsidRDefault="00B45032" w:rsidP="00B4503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2D83B08" w14:textId="77777777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C5D6F61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86D567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B578E1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EB2CDF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255EC0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7B0A96A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F603427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1DBC5529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64030D" w14:textId="77777777" w:rsidR="00B45032" w:rsidRPr="009451B1" w:rsidRDefault="00B45032" w:rsidP="00B4503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D5E104" w14:textId="0D8B4956" w:rsidR="00B45032" w:rsidRPr="000E6AB2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b/>
                <w:bCs/>
                <w:sz w:val="22"/>
                <w:u w:val="single"/>
              </w:rPr>
            </w:pPr>
            <w:r w:rsidRPr="000E6AB2">
              <w:rPr>
                <w:rFonts w:ascii="GOST Common" w:hAnsi="GOST Common" w:cs="Times New Roman"/>
                <w:b/>
                <w:bCs/>
                <w:sz w:val="22"/>
                <w:u w:val="single"/>
              </w:rPr>
              <w:t>Элементы системы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262161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DB78A7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B08686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3256CB8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C87E7F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FA9BC10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A067D6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162E7E24" w14:textId="77777777" w:rsidTr="0092690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BC642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91ACF1" w14:textId="62F3802E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 xml:space="preserve">Подводка гибкая к оросителю, </w:t>
            </w:r>
            <w:r>
              <w:rPr>
                <w:rFonts w:ascii="GOST Common" w:hAnsi="GOST Common" w:cs="Times New Roman"/>
                <w:sz w:val="22"/>
              </w:rPr>
              <w:t>7</w:t>
            </w:r>
            <w:r w:rsidRPr="000E6AB2">
              <w:rPr>
                <w:rFonts w:ascii="GOST Common" w:hAnsi="GOST Common" w:cs="Times New Roman"/>
                <w:sz w:val="22"/>
              </w:rPr>
              <w:t>00 мм, без стальной оплётки, DN2</w:t>
            </w:r>
            <w:r w:rsidRPr="002B42B2">
              <w:rPr>
                <w:rFonts w:ascii="GOST Common" w:hAnsi="GOST Common" w:cs="Times New Roman"/>
                <w:sz w:val="22"/>
              </w:rPr>
              <w:t>5</w:t>
            </w:r>
            <w:r w:rsidRPr="000E6AB2">
              <w:rPr>
                <w:rFonts w:ascii="GOST Common" w:hAnsi="GOST Common" w:cs="Times New Roman"/>
                <w:sz w:val="22"/>
              </w:rPr>
              <w:t>(</w:t>
            </w:r>
            <w:r w:rsidRPr="002B42B2">
              <w:rPr>
                <w:rFonts w:ascii="GOST Common" w:hAnsi="GOST Common" w:cs="Times New Roman"/>
                <w:sz w:val="22"/>
              </w:rPr>
              <w:t>1</w:t>
            </w:r>
            <w:r w:rsidRPr="000E6AB2">
              <w:rPr>
                <w:rFonts w:ascii="GOST Common" w:hAnsi="GOST Common" w:cs="Times New Roman"/>
                <w:sz w:val="22"/>
              </w:rPr>
              <w:t>”)-DN15(½”)</w:t>
            </w:r>
            <w:r w:rsidR="002E7756" w:rsidRPr="002E7756">
              <w:rPr>
                <w:rFonts w:ascii="GOST Common" w:hAnsi="GOST Common" w:cs="Times New Roman"/>
                <w:sz w:val="22"/>
              </w:rPr>
              <w:t>, в комплекте с соединительными фитингами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A460A9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51CF555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FC91BA" w14:textId="333F6103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KOFULSO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6F49DD" w14:textId="16486B6E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716D17" w14:textId="55DEE51A" w:rsidR="00B45032" w:rsidRPr="00245F4C" w:rsidRDefault="00B45032" w:rsidP="00B45032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8</w:t>
            </w:r>
            <w:r w:rsidR="00245F4C">
              <w:rPr>
                <w:rFonts w:ascii="GOST Common" w:hAnsi="GOST Common" w:cs="Times New Roman"/>
                <w:sz w:val="22"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72F8F9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5C65EC5" w14:textId="095DECB5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  <w:r w:rsidRPr="00326CA8">
              <w:rPr>
                <w:rFonts w:ascii="GOST Common" w:hAnsi="GOST Common" w:cs="Times New Roman"/>
                <w:sz w:val="20"/>
                <w:szCs w:val="20"/>
              </w:rPr>
              <w:t xml:space="preserve">Запас </w:t>
            </w:r>
            <w:r>
              <w:rPr>
                <w:rFonts w:ascii="GOST Common" w:hAnsi="GOST Common" w:cs="Times New Roman"/>
                <w:sz w:val="20"/>
                <w:szCs w:val="20"/>
              </w:rPr>
              <w:t xml:space="preserve">– </w:t>
            </w:r>
            <w:r w:rsidRPr="0095335A">
              <w:rPr>
                <w:rFonts w:ascii="GOST Common" w:hAnsi="GOST Common" w:cs="Times New Roman"/>
                <w:sz w:val="20"/>
                <w:szCs w:val="20"/>
              </w:rPr>
              <w:t>5% (</w:t>
            </w:r>
            <w:r>
              <w:rPr>
                <w:rFonts w:ascii="GOST Common" w:hAnsi="GOST Common" w:cs="Times New Roman"/>
                <w:sz w:val="20"/>
                <w:szCs w:val="20"/>
              </w:rPr>
              <w:t>4</w:t>
            </w:r>
            <w:r w:rsidRPr="00326CA8">
              <w:rPr>
                <w:rFonts w:ascii="GOST Common" w:hAnsi="GOST Common" w:cs="Times New Roman"/>
                <w:sz w:val="20"/>
                <w:szCs w:val="20"/>
              </w:rPr>
              <w:t xml:space="preserve"> шт.</w:t>
            </w:r>
            <w:r w:rsidRPr="0095335A">
              <w:rPr>
                <w:rFonts w:ascii="GOST Common" w:hAnsi="GOST Common" w:cs="Times New Roman"/>
                <w:sz w:val="20"/>
                <w:szCs w:val="20"/>
              </w:rPr>
              <w:t>)</w:t>
            </w:r>
          </w:p>
        </w:tc>
      </w:tr>
      <w:tr w:rsidR="00B45032" w:rsidRPr="009451B1" w14:paraId="51AAC0A3" w14:textId="77777777" w:rsidTr="0092690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A9E500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0C2F422" w14:textId="2DE2348D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Крепление реечное к подвесному потолку для гибкой подводки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1CB2F7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20A75D1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567C5D" w14:textId="21798DFA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KOFULSO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EDC06C" w14:textId="171C12E0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FBB165" w14:textId="5A8E3A01" w:rsidR="00B45032" w:rsidRPr="00245F4C" w:rsidRDefault="00B45032" w:rsidP="00B45032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8</w:t>
            </w:r>
            <w:r w:rsidR="00245F4C">
              <w:rPr>
                <w:rFonts w:ascii="GOST Common" w:hAnsi="GOST Common" w:cs="Times New Roman"/>
                <w:sz w:val="22"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FD15871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3ABE7D" w14:textId="44A4E115" w:rsidR="00B45032" w:rsidRPr="009451B1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2"/>
              </w:rPr>
            </w:pPr>
            <w:r w:rsidRPr="00326CA8">
              <w:rPr>
                <w:rFonts w:ascii="GOST Common" w:hAnsi="GOST Common" w:cs="Times New Roman"/>
                <w:sz w:val="20"/>
                <w:szCs w:val="20"/>
              </w:rPr>
              <w:t xml:space="preserve">Запас </w:t>
            </w:r>
            <w:r>
              <w:rPr>
                <w:rFonts w:ascii="GOST Common" w:hAnsi="GOST Common" w:cs="Times New Roman"/>
                <w:sz w:val="20"/>
                <w:szCs w:val="20"/>
              </w:rPr>
              <w:t xml:space="preserve">– </w:t>
            </w:r>
            <w:r>
              <w:rPr>
                <w:rFonts w:ascii="GOST Common" w:hAnsi="GOST Common" w:cs="Times New Roman"/>
                <w:sz w:val="20"/>
                <w:szCs w:val="20"/>
                <w:lang w:val="en-US"/>
              </w:rPr>
              <w:t>5% (</w:t>
            </w:r>
            <w:r>
              <w:rPr>
                <w:rFonts w:ascii="GOST Common" w:hAnsi="GOST Common" w:cs="Times New Roman"/>
                <w:sz w:val="20"/>
                <w:szCs w:val="20"/>
              </w:rPr>
              <w:t>4</w:t>
            </w:r>
            <w:r w:rsidRPr="00326CA8">
              <w:rPr>
                <w:rFonts w:ascii="GOST Common" w:hAnsi="GOST Common" w:cs="Times New Roman"/>
                <w:sz w:val="20"/>
                <w:szCs w:val="20"/>
              </w:rPr>
              <w:t xml:space="preserve"> шт.</w:t>
            </w:r>
            <w:r>
              <w:rPr>
                <w:rFonts w:ascii="GOST Common" w:hAnsi="GOST Commo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45032" w:rsidRPr="009451B1" w14:paraId="35E4A989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AD178A" w14:textId="77777777" w:rsidR="00B45032" w:rsidRPr="009451B1" w:rsidRDefault="00B45032" w:rsidP="00B4503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6CD94E" w14:textId="77777777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7D96CCF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303B8E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69A841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688E38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24D48F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1FB401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ED6EA3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0FF5B198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48BDEB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1AAAF59" w14:textId="43C6E37A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Головка пожарная напорная цапковая</w:t>
            </w:r>
            <w:r w:rsidR="00704D02">
              <w:rPr>
                <w:rFonts w:ascii="GOST Common" w:hAnsi="GOST Common" w:cs="Times New Roman"/>
                <w:sz w:val="22"/>
              </w:rPr>
              <w:t>, ГЦ</w:t>
            </w:r>
            <w:r w:rsidR="00704D02" w:rsidRPr="00704D02">
              <w:rPr>
                <w:rFonts w:ascii="GOST Common" w:hAnsi="GOST Common" w:cs="Times New Roman"/>
                <w:sz w:val="22"/>
              </w:rPr>
              <w:t>-50</w:t>
            </w:r>
            <w:r w:rsidRPr="000E6AB2">
              <w:rPr>
                <w:rFonts w:ascii="GOST Common" w:hAnsi="GOST Common" w:cs="Times New Roman"/>
                <w:sz w:val="22"/>
              </w:rPr>
              <w:t>, DN50, PN16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15AE0B" w14:textId="4BAF3DCC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ГОСТ Р 53279-2009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6C2A520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45A142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481247" w14:textId="284831C3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F21B90" w14:textId="00CA1CC5" w:rsidR="00B45032" w:rsidRPr="00704D02" w:rsidRDefault="00B45032" w:rsidP="00B45032">
            <w:pPr>
              <w:pStyle w:val="af5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  <w:r w:rsidR="00704D02">
              <w:rPr>
                <w:rFonts w:ascii="GOST Common" w:hAnsi="GOST Common" w:cs="Times New Roman"/>
                <w:sz w:val="22"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184133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98A0BDC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62F66169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FAAD04F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065A77" w14:textId="14F2A27A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 xml:space="preserve">Головка пожарная напорная </w:t>
            </w:r>
            <w:r w:rsidR="00704D02">
              <w:rPr>
                <w:rFonts w:ascii="GOST Common" w:hAnsi="GOST Common" w:cs="Times New Roman"/>
                <w:sz w:val="22"/>
              </w:rPr>
              <w:t>муфтовая</w:t>
            </w:r>
            <w:r w:rsidRPr="000E6AB2">
              <w:rPr>
                <w:rFonts w:ascii="GOST Common" w:hAnsi="GOST Common" w:cs="Times New Roman"/>
                <w:sz w:val="22"/>
              </w:rPr>
              <w:t>,</w:t>
            </w:r>
            <w:r w:rsidR="00704D02">
              <w:rPr>
                <w:rFonts w:ascii="GOST Common" w:hAnsi="GOST Common" w:cs="Times New Roman"/>
                <w:sz w:val="22"/>
              </w:rPr>
              <w:t xml:space="preserve"> ГМ-80,</w:t>
            </w:r>
            <w:r w:rsidRPr="000E6AB2">
              <w:rPr>
                <w:rFonts w:ascii="GOST Common" w:hAnsi="GOST Common" w:cs="Times New Roman"/>
                <w:sz w:val="22"/>
              </w:rPr>
              <w:t xml:space="preserve"> DN80, PN16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C95310" w14:textId="1CE29CAB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ГОСТ Р 53279-2009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B843966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A9AB473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099B09" w14:textId="3105C9C4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8D7A65" w14:textId="461A4323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9D2B29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D8DC61F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0E1B0837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03E44B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59E159" w14:textId="2848158A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Головка-заглушка пожарная напорная</w:t>
            </w:r>
            <w:r w:rsidR="00704D02">
              <w:rPr>
                <w:rFonts w:ascii="GOST Common" w:hAnsi="GOST Common" w:cs="Times New Roman"/>
                <w:sz w:val="22"/>
              </w:rPr>
              <w:t>, ГЗ-50</w:t>
            </w:r>
            <w:r w:rsidRPr="000E6AB2">
              <w:rPr>
                <w:rFonts w:ascii="GOST Common" w:hAnsi="GOST Common" w:cs="Times New Roman"/>
                <w:sz w:val="22"/>
              </w:rPr>
              <w:t>, DN50, PN16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26CD79" w14:textId="3CA112A1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ГОСТ Р 53279-2009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7A5995D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F948BF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68978F" w14:textId="788E74DF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8B306C" w14:textId="3B789754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5CD9997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B8A2785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403D8857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E16D2DD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A43A8F" w14:textId="582BA9B4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Головка-заглушка пожарная напорная</w:t>
            </w:r>
            <w:r w:rsidR="00704D02">
              <w:rPr>
                <w:rFonts w:ascii="GOST Common" w:hAnsi="GOST Common" w:cs="Times New Roman"/>
                <w:sz w:val="22"/>
              </w:rPr>
              <w:t>, ГЗ-80</w:t>
            </w:r>
            <w:r w:rsidRPr="000E6AB2">
              <w:rPr>
                <w:rFonts w:ascii="GOST Common" w:hAnsi="GOST Common" w:cs="Times New Roman"/>
                <w:sz w:val="22"/>
              </w:rPr>
              <w:t>, DN80, PN16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67445D" w14:textId="0A548169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ГОСТ Р 53279-2009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BB6510A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4FE1C0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9432A1" w14:textId="3C7F57AE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6726F3" w14:textId="7C5377A3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4E17AA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9EE9100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6D88A224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A43532" w14:textId="77777777" w:rsidR="00B45032" w:rsidRPr="009451B1" w:rsidRDefault="00B45032" w:rsidP="00B4503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996C80" w14:textId="77777777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1E419DB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6C0B89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A76E82D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EB5E654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521881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F82ED99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E1CD2A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7A6AA46B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C12FC6" w14:textId="77777777" w:rsidR="00B45032" w:rsidRPr="009451B1" w:rsidRDefault="00B45032" w:rsidP="00B4503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527999" w14:textId="48AE3BFA" w:rsidR="00B45032" w:rsidRPr="000E6AB2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b/>
                <w:bCs/>
                <w:sz w:val="22"/>
                <w:u w:val="single"/>
              </w:rPr>
              <w:t>Трубопроводы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0FC509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206DE09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C80CB19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FC5107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BD564D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7A4C33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6E2808E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617CDA6E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329F18" w14:textId="77777777" w:rsidR="00B45032" w:rsidRPr="009451B1" w:rsidRDefault="00B45032" w:rsidP="00B45032">
            <w:pPr>
              <w:pStyle w:val="af5"/>
              <w:spacing w:before="0" w:after="0"/>
              <w:ind w:left="77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90E503B" w14:textId="5F3FD41D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Труба, Ст20 оцинкованная, в комплекте с фасонными элементами типа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28D295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A236E60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C4E4752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12E4BD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DDF93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3AF2CB7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25351F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793202A8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D49C69" w14:textId="77777777" w:rsidR="00B45032" w:rsidRPr="009451B1" w:rsidRDefault="00B45032" w:rsidP="00B4503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811195" w14:textId="2EB944C3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«грувлок», опорами и креплениями: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8C45C3" w14:textId="66F5413B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A5D325E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620289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08190F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B645BD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F9E5613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58FEC1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3D0F337B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917886A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6D9155D" w14:textId="6D3398F4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 xml:space="preserve">- </w:t>
            </w:r>
            <w:r>
              <w:rPr>
                <w:rFonts w:ascii="GOST Common" w:hAnsi="GOST Common" w:cs="Times New Roman"/>
                <w:sz w:val="22"/>
              </w:rPr>
              <w:t>15</w:t>
            </w:r>
            <w:r w:rsidRPr="000E6AB2">
              <w:rPr>
                <w:rFonts w:ascii="GOST Common" w:hAnsi="GOST Common" w:cs="Times New Roman"/>
                <w:sz w:val="22"/>
              </w:rPr>
              <w:t>×2,8;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1555DE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A8C119E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A8CD0DC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35686F" w14:textId="796CF150" w:rsidR="00B45032" w:rsidRPr="000E6AB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F41C00" w14:textId="128CC464" w:rsidR="00B45032" w:rsidRPr="000E6AB2" w:rsidRDefault="0035057D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E31640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D95E9A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14A97F66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9CF15A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5E3C929" w14:textId="148FB9B8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- 20×2,8;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A8FDF6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423BEEE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606DFA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67EE88" w14:textId="2921A8B8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36A1A8" w14:textId="6206363C" w:rsidR="00B45032" w:rsidRPr="009451B1" w:rsidRDefault="0057773D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0E4AA75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6C313C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76DD2887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893329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7C9432" w14:textId="68D48941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- 25×3,2;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4E1603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FAF2E62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E932F68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8E7F65" w14:textId="728A4F51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BA44FF" w14:textId="34823697" w:rsidR="00B45032" w:rsidRPr="009451B1" w:rsidRDefault="0035057D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331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F5B57E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4067DC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3EAE7029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68B96F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9E8A80" w14:textId="3CA27268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- 32×3,2;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342CAA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A23944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7BD8C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38BD96" w14:textId="284188CF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CDF52A" w14:textId="0F3368F8" w:rsidR="00B45032" w:rsidRPr="009451B1" w:rsidRDefault="0035057D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219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4325A5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C081F87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09CC798D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BE5768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2BF869" w14:textId="7842F922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 xml:space="preserve">- </w:t>
            </w:r>
            <w:r>
              <w:rPr>
                <w:rFonts w:ascii="GOST Common" w:hAnsi="GOST Common" w:cs="Times New Roman"/>
                <w:sz w:val="22"/>
              </w:rPr>
              <w:t>40</w:t>
            </w:r>
            <w:r w:rsidRPr="000E6AB2">
              <w:rPr>
                <w:rFonts w:ascii="GOST Common" w:hAnsi="GOST Common" w:cs="Times New Roman"/>
                <w:sz w:val="22"/>
              </w:rPr>
              <w:t>×3,</w:t>
            </w:r>
            <w:r>
              <w:rPr>
                <w:rFonts w:ascii="GOST Common" w:hAnsi="GOST Common" w:cs="Times New Roman"/>
                <w:sz w:val="22"/>
              </w:rPr>
              <w:t>5</w:t>
            </w:r>
            <w:r w:rsidRPr="000E6AB2">
              <w:rPr>
                <w:rFonts w:ascii="GOST Common" w:hAnsi="GOST Common" w:cs="Times New Roman"/>
                <w:sz w:val="22"/>
              </w:rPr>
              <w:t>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E5C6DC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0AC349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BF2876F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4284D7" w14:textId="380ECF2B" w:rsidR="00B45032" w:rsidRPr="000E6AB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EF0BF0" w14:textId="14AFBD87" w:rsidR="00B45032" w:rsidRDefault="0035057D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A9DC3E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472F922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14517095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11A0DF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556BE5" w14:textId="3F0BD9EC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- 50×3,5;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1904B5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D68FC2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C55F6FF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F14F4D" w14:textId="6F8A181B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7C45CA" w14:textId="78DC02BB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15</w:t>
            </w:r>
            <w:r w:rsidR="0035057D">
              <w:rPr>
                <w:rFonts w:ascii="GOST Common" w:hAnsi="GOST Common" w:cs="Times New Roman"/>
                <w:sz w:val="22"/>
              </w:rPr>
              <w:t>1</w:t>
            </w:r>
            <w:r w:rsidR="0057773D">
              <w:rPr>
                <w:rFonts w:ascii="GOST Common" w:hAnsi="GOST Common" w:cs="Times New Roman"/>
                <w:sz w:val="22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8E4A4C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BC51F60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21FBFA70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58BB47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E1560A5" w14:textId="44B3F9EB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- 65×4,0;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296938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0B64390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4ACA53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4091EA" w14:textId="67A9F325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AADF4" w14:textId="2A963480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</w:t>
            </w:r>
            <w:r w:rsidR="0035057D">
              <w:rPr>
                <w:rFonts w:ascii="GOST Common" w:hAnsi="GOST Common" w:cs="Times New Roman"/>
                <w:sz w:val="22"/>
              </w:rPr>
              <w:t>34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602B81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71C0BE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32504A43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C3641E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4E4AD0A" w14:textId="47877547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- 80×4,0;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CF1FD1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045DD4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90841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928BD79" w14:textId="58279A78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F9B79B" w14:textId="1BE2AC95" w:rsidR="00B45032" w:rsidRPr="009451B1" w:rsidRDefault="0057773D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131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057778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1C51F57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3B6D4302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3DB758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AF7DFD" w14:textId="32AAF485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- 100×4,5;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8136A5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1A025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D90932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42761E" w14:textId="6633D6E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BA2428" w14:textId="28EF9B65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80</w:t>
            </w:r>
            <w:r w:rsidR="0035057D"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709E268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13F7B62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4A62BA0D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B0667C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589D2E" w14:textId="63734FFB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- 125×4,5;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92CA65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6B78FC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0D0B6E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7C310F" w14:textId="38B70EA1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72EBD6" w14:textId="445FA279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444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ECE2CFC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6A09AE3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2404E833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88586B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B4D697" w14:textId="59D03CD4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- 150×4,5.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9930E8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F5E3C9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0307601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2BDD9A" w14:textId="135DFC12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E1439A" w14:textId="2F42C126" w:rsidR="00B45032" w:rsidRPr="009451B1" w:rsidRDefault="0057773D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  <w:r w:rsidR="0035057D"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EB1893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D1AB0FF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0D08622B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4CC3E4" w14:textId="77777777" w:rsidR="00B45032" w:rsidRPr="009451B1" w:rsidRDefault="00B45032" w:rsidP="00B4503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03FA16" w14:textId="77777777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29E0C5C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44D14B0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1F9A05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64BC35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9529FA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77824CD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728A32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</w:tr>
      <w:tr w:rsidR="00B45032" w:rsidRPr="009451B1" w14:paraId="0E73000A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AAD248" w14:textId="77777777" w:rsidR="00B45032" w:rsidRPr="009451B1" w:rsidRDefault="00B45032" w:rsidP="00B4503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1D2A5" w14:textId="24BA7965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Труба, Ст20 оцинкованная, в комплекте с фасонными элементами типа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F0AF083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1B9B300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14BF92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3062332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812961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F1D3D96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FD08B0B" w14:textId="77777777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7FABE6DE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D52758" w14:textId="77777777" w:rsidR="00B45032" w:rsidRPr="009451B1" w:rsidRDefault="00B45032" w:rsidP="00B4503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533F26" w14:textId="20CFCC25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«грувлок», опорами и креплениями: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AA6919" w14:textId="69D4551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08ECB2E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15A184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5E21DE5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EA1A4F8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A42A293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963AB34" w14:textId="77777777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57773D" w:rsidRPr="009451B1" w14:paraId="330C779E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E1B60D" w14:textId="77777777" w:rsidR="0057773D" w:rsidRPr="009451B1" w:rsidRDefault="0057773D" w:rsidP="0057773D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11D4D6" w14:textId="14ECB8D9" w:rsidR="0057773D" w:rsidRPr="000E6AB2" w:rsidRDefault="0057773D" w:rsidP="0057773D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 xml:space="preserve">- </w:t>
            </w:r>
            <w:r>
              <w:rPr>
                <w:rFonts w:ascii="GOST Common" w:hAnsi="GOST Common" w:cs="Times New Roman"/>
                <w:sz w:val="22"/>
              </w:rPr>
              <w:t>89</w:t>
            </w:r>
            <w:r w:rsidRPr="000E6AB2">
              <w:rPr>
                <w:rFonts w:ascii="GOST Common" w:hAnsi="GOST Common" w:cs="Times New Roman"/>
                <w:sz w:val="22"/>
              </w:rPr>
              <w:t>×</w:t>
            </w:r>
            <w:r>
              <w:rPr>
                <w:rFonts w:ascii="GOST Common" w:hAnsi="GOST Common" w:cs="Times New Roman"/>
                <w:sz w:val="22"/>
              </w:rPr>
              <w:t>3</w:t>
            </w:r>
            <w:r w:rsidRPr="000E6AB2">
              <w:rPr>
                <w:rFonts w:ascii="GOST Common" w:hAnsi="GOST Common" w:cs="Times New Roman"/>
                <w:sz w:val="22"/>
              </w:rPr>
              <w:t>,</w:t>
            </w:r>
            <w:r>
              <w:rPr>
                <w:rFonts w:ascii="GOST Common" w:hAnsi="GOST Common" w:cs="Times New Roman"/>
                <w:sz w:val="22"/>
              </w:rPr>
              <w:t>5</w:t>
            </w:r>
            <w:r w:rsidRPr="000E6AB2">
              <w:rPr>
                <w:rFonts w:ascii="GOST Common" w:hAnsi="GOST Common" w:cs="Times New Roman"/>
                <w:sz w:val="22"/>
              </w:rPr>
              <w:t>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1ECD7D" w14:textId="77777777" w:rsidR="0057773D" w:rsidRPr="009451B1" w:rsidRDefault="0057773D" w:rsidP="0057773D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BE13A5" w14:textId="77777777" w:rsidR="0057773D" w:rsidRPr="009451B1" w:rsidRDefault="0057773D" w:rsidP="0057773D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04759D" w14:textId="77777777" w:rsidR="0057773D" w:rsidRPr="009451B1" w:rsidRDefault="0057773D" w:rsidP="0057773D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520C540" w14:textId="02EB2E7E" w:rsidR="0057773D" w:rsidRPr="000E6AB2" w:rsidRDefault="0057773D" w:rsidP="0057773D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3C1173" w14:textId="2DA21237" w:rsidR="0057773D" w:rsidRPr="000E6AB2" w:rsidRDefault="0057773D" w:rsidP="0057773D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C764384" w14:textId="77777777" w:rsidR="0057773D" w:rsidRPr="009451B1" w:rsidRDefault="0057773D" w:rsidP="0057773D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008F785" w14:textId="77777777" w:rsidR="0057773D" w:rsidRPr="0095335A" w:rsidRDefault="0057773D" w:rsidP="0057773D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57773D" w:rsidRPr="009451B1" w14:paraId="6169DD10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55BB20" w14:textId="77777777" w:rsidR="0057773D" w:rsidRPr="009451B1" w:rsidRDefault="0057773D" w:rsidP="0057773D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F85C1D" w14:textId="500B5C67" w:rsidR="0057773D" w:rsidRPr="000E6AB2" w:rsidRDefault="0057773D" w:rsidP="0057773D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 xml:space="preserve">- </w:t>
            </w:r>
            <w:r>
              <w:rPr>
                <w:rFonts w:ascii="GOST Common" w:hAnsi="GOST Common" w:cs="Times New Roman"/>
                <w:sz w:val="22"/>
              </w:rPr>
              <w:t>159</w:t>
            </w:r>
            <w:r w:rsidRPr="000E6AB2">
              <w:rPr>
                <w:rFonts w:ascii="GOST Common" w:hAnsi="GOST Common" w:cs="Times New Roman"/>
                <w:sz w:val="22"/>
              </w:rPr>
              <w:t>×</w:t>
            </w:r>
            <w:r>
              <w:rPr>
                <w:rFonts w:ascii="GOST Common" w:hAnsi="GOST Common" w:cs="Times New Roman"/>
                <w:sz w:val="22"/>
              </w:rPr>
              <w:t>4</w:t>
            </w:r>
            <w:r w:rsidRPr="000E6AB2">
              <w:rPr>
                <w:rFonts w:ascii="GOST Common" w:hAnsi="GOST Common" w:cs="Times New Roman"/>
                <w:sz w:val="22"/>
              </w:rPr>
              <w:t>,</w:t>
            </w:r>
            <w:r>
              <w:rPr>
                <w:rFonts w:ascii="GOST Common" w:hAnsi="GOST Common" w:cs="Times New Roman"/>
                <w:sz w:val="22"/>
              </w:rPr>
              <w:t>5</w:t>
            </w:r>
            <w:r w:rsidRPr="000E6AB2">
              <w:rPr>
                <w:rFonts w:ascii="GOST Common" w:hAnsi="GOST Common" w:cs="Times New Roman"/>
                <w:sz w:val="22"/>
              </w:rPr>
              <w:t>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F2CC29" w14:textId="77777777" w:rsidR="0057773D" w:rsidRPr="009451B1" w:rsidRDefault="0057773D" w:rsidP="0057773D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28EF9EB" w14:textId="77777777" w:rsidR="0057773D" w:rsidRPr="009451B1" w:rsidRDefault="0057773D" w:rsidP="0057773D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16689E" w14:textId="77777777" w:rsidR="0057773D" w:rsidRPr="009451B1" w:rsidRDefault="0057773D" w:rsidP="0057773D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B82A60" w14:textId="627031C0" w:rsidR="0057773D" w:rsidRPr="000E6AB2" w:rsidRDefault="0057773D" w:rsidP="0057773D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3E6876" w14:textId="4A8C9210" w:rsidR="0057773D" w:rsidRPr="000E6AB2" w:rsidRDefault="0057773D" w:rsidP="0057773D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93A4A90" w14:textId="77777777" w:rsidR="0057773D" w:rsidRPr="009451B1" w:rsidRDefault="0057773D" w:rsidP="0057773D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4B5789" w14:textId="77777777" w:rsidR="0057773D" w:rsidRPr="0095335A" w:rsidRDefault="0057773D" w:rsidP="0057773D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5BF8D53D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C4D1F5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B7487F" w14:textId="5ED7609C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- 219×6,0;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764F539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205CD1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959C99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A57380" w14:textId="55D6C728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4CA7C7" w14:textId="72F1BBF9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3</w:t>
            </w: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6CD5290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E52CE9" w14:textId="77777777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1B502118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1962E5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F3CDF3" w14:textId="07A23138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- 273×7,0.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30A658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56A20E2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7C70A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FB2DEE" w14:textId="2EC9EB94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1DED30" w14:textId="2CA240D8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21093A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36BD827" w14:textId="77777777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7771769B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BBE62E" w14:textId="77777777" w:rsidR="00B45032" w:rsidRPr="009451B1" w:rsidRDefault="00B45032" w:rsidP="00B4503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7A692B" w14:textId="77777777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7219D7F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FA3C2D0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8758FD0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1AE7EA" w14:textId="77777777" w:rsidR="00B45032" w:rsidRPr="000E6AB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3FF58A" w14:textId="77777777" w:rsidR="00B4503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0BBA0CD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914A102" w14:textId="77777777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38A8E2C7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E010F1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F6D879" w14:textId="05CD8D23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Труба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 w:rsidRPr="00A91BA1">
              <w:rPr>
                <w:rFonts w:ascii="GOST Common" w:hAnsi="GOST Common" w:cs="Times New Roman"/>
                <w:sz w:val="22"/>
              </w:rPr>
              <w:t>89×3,5</w:t>
            </w:r>
            <w:r w:rsidRPr="000E6AB2"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</w:rPr>
              <w:t>нержавеющая</w:t>
            </w:r>
            <w:r w:rsidR="00AB5D29">
              <w:rPr>
                <w:rFonts w:ascii="GOST Common" w:hAnsi="GOST Common" w:cs="Times New Roman"/>
                <w:sz w:val="22"/>
              </w:rPr>
              <w:t xml:space="preserve"> сталь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 w:rsidRPr="00A91BA1">
              <w:rPr>
                <w:rFonts w:ascii="GOST Common" w:hAnsi="GOST Common" w:cs="Times New Roman"/>
                <w:sz w:val="22"/>
              </w:rPr>
              <w:t>08Х18Н10Т</w:t>
            </w:r>
            <w:r w:rsidRPr="000E6AB2">
              <w:rPr>
                <w:rFonts w:ascii="GOST Common" w:hAnsi="GOST Common" w:cs="Times New Roman"/>
                <w:sz w:val="22"/>
              </w:rPr>
              <w:t>, в комплекте с фасонными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DB7B83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1E3D9D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A2E6E87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52F741" w14:textId="77777777" w:rsidR="00B45032" w:rsidRPr="000E6AB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E44AA8" w14:textId="77777777" w:rsidR="00B4503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8110B43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0E9E953" w14:textId="77777777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524FF998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60DFAA" w14:textId="77777777" w:rsidR="00B45032" w:rsidRPr="009451B1" w:rsidRDefault="00B45032" w:rsidP="00B4503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71588C" w14:textId="56A39171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A91BA1">
              <w:rPr>
                <w:rFonts w:ascii="GOST Common" w:hAnsi="GOST Common" w:cs="Times New Roman"/>
                <w:sz w:val="22"/>
              </w:rPr>
              <w:t>элементами,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 w:rsidRPr="000E6AB2">
              <w:rPr>
                <w:rFonts w:ascii="GOST Common" w:hAnsi="GOST Common" w:cs="Times New Roman"/>
                <w:sz w:val="22"/>
              </w:rPr>
              <w:t>опорами и креплениями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5EB9E4" w14:textId="7C2A2569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4456C4">
              <w:rPr>
                <w:rFonts w:ascii="GOST Common" w:hAnsi="GOST Common" w:cs="Times New Roman"/>
                <w:sz w:val="22"/>
              </w:rPr>
              <w:t>ГОСТ</w:t>
            </w:r>
            <w:r>
              <w:rPr>
                <w:rFonts w:ascii="GOST Common" w:hAnsi="GOST Common" w:cs="Times New Roman"/>
                <w:sz w:val="22"/>
              </w:rPr>
              <w:t> </w:t>
            </w:r>
            <w:r w:rsidRPr="004456C4">
              <w:rPr>
                <w:rFonts w:ascii="GOST Common" w:hAnsi="GOST Common" w:cs="Times New Roman"/>
                <w:sz w:val="22"/>
              </w:rPr>
              <w:t>9941-2022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0E412A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E699D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A97035" w14:textId="7FBE14C1" w:rsidR="00B45032" w:rsidRPr="000E6AB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42484C" w14:textId="514C7803" w:rsidR="00B45032" w:rsidRDefault="0057773D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DC3113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5378D9" w14:textId="6B398B75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  <w:r w:rsidRPr="0095335A">
              <w:rPr>
                <w:rFonts w:ascii="GOST Common" w:hAnsi="GOST Common" w:cs="Times New Roman"/>
                <w:sz w:val="20"/>
                <w:szCs w:val="20"/>
              </w:rPr>
              <w:t>Линия подачи пенообразователя</w:t>
            </w:r>
          </w:p>
        </w:tc>
      </w:tr>
      <w:tr w:rsidR="00B45032" w:rsidRPr="009451B1" w14:paraId="1236EDFB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6498175" w14:textId="77777777" w:rsidR="00B45032" w:rsidRPr="009451B1" w:rsidRDefault="00B45032" w:rsidP="00B4503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F82378" w14:textId="77777777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67594BF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D861A4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26ACE4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DC37847" w14:textId="77777777" w:rsidR="00B45032" w:rsidRPr="000E6AB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EA0048" w14:textId="77777777" w:rsidR="00B4503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2197E62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12403A" w14:textId="77777777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33186C06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C228073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A67971" w14:textId="1109AF3F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Труба</w:t>
            </w:r>
            <w:r>
              <w:rPr>
                <w:rFonts w:ascii="GOST Common" w:hAnsi="GOST Common" w:cs="Times New Roman"/>
                <w:sz w:val="22"/>
              </w:rPr>
              <w:t xml:space="preserve"> 6</w:t>
            </w:r>
            <w:r w:rsidRPr="00A91BA1">
              <w:rPr>
                <w:rFonts w:ascii="GOST Common" w:hAnsi="GOST Common" w:cs="Times New Roman"/>
                <w:sz w:val="22"/>
              </w:rPr>
              <w:t>×</w:t>
            </w:r>
            <w:r>
              <w:rPr>
                <w:rFonts w:ascii="GOST Common" w:hAnsi="GOST Common" w:cs="Times New Roman"/>
                <w:sz w:val="22"/>
              </w:rPr>
              <w:t>1</w:t>
            </w:r>
            <w:r w:rsidRPr="00A91BA1">
              <w:rPr>
                <w:rFonts w:ascii="GOST Common" w:hAnsi="GOST Common" w:cs="Times New Roman"/>
                <w:sz w:val="22"/>
              </w:rPr>
              <w:t>,</w:t>
            </w:r>
            <w:r>
              <w:rPr>
                <w:rFonts w:ascii="GOST Common" w:hAnsi="GOST Common" w:cs="Times New Roman"/>
                <w:sz w:val="22"/>
              </w:rPr>
              <w:t>0</w:t>
            </w:r>
            <w:r w:rsidRPr="000E6AB2"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</w:rPr>
              <w:t>медная</w:t>
            </w:r>
            <w:r w:rsidR="006B616D" w:rsidRPr="006B616D">
              <w:rPr>
                <w:rFonts w:ascii="GOST Common" w:hAnsi="GOST Common" w:cs="Times New Roman"/>
                <w:sz w:val="22"/>
              </w:rPr>
              <w:t>, в комплекте с фасонными элементами,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8DD0B2" w14:textId="57ED12AD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8C2531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7B8B44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9A679A" w14:textId="5EE37ADB" w:rsidR="00B45032" w:rsidRPr="000E6AB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8545C1" w14:textId="014F6BB4" w:rsidR="00B45032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4D1C98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2D9777" w14:textId="26A77565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6B616D" w:rsidRPr="009451B1" w14:paraId="4D8CC9C3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BC77EF" w14:textId="77777777" w:rsidR="006B616D" w:rsidRPr="009451B1" w:rsidRDefault="006B616D" w:rsidP="004072D5">
            <w:pPr>
              <w:pStyle w:val="af5"/>
              <w:spacing w:before="0" w:after="0"/>
              <w:ind w:left="170"/>
              <w:jc w:val="both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651C78B" w14:textId="25D1FB81" w:rsidR="006B616D" w:rsidRPr="000E6AB2" w:rsidRDefault="004072D5" w:rsidP="006B616D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4072D5">
              <w:rPr>
                <w:rFonts w:ascii="GOST Common" w:hAnsi="GOST Common" w:cs="Times New Roman"/>
                <w:sz w:val="22"/>
              </w:rPr>
              <w:t>опорами и креплениями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A60F06C" w14:textId="0BD1C889" w:rsidR="006B616D" w:rsidRPr="0095335A" w:rsidRDefault="006B616D" w:rsidP="006B616D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95335A">
              <w:rPr>
                <w:rFonts w:ascii="GOST Common" w:hAnsi="GOST Common" w:cs="Times New Roman"/>
                <w:sz w:val="22"/>
              </w:rPr>
              <w:t>ГОСТ</w:t>
            </w:r>
            <w:r>
              <w:rPr>
                <w:rFonts w:ascii="GOST Common" w:hAnsi="GOST Common" w:cs="Times New Roman"/>
                <w:sz w:val="22"/>
              </w:rPr>
              <w:t> </w:t>
            </w:r>
            <w:r w:rsidRPr="0095335A">
              <w:rPr>
                <w:rFonts w:ascii="GOST Common" w:hAnsi="GOST Common" w:cs="Times New Roman"/>
                <w:sz w:val="22"/>
              </w:rPr>
              <w:t>15040-2016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3F4194D" w14:textId="77777777" w:rsidR="006B616D" w:rsidRPr="009451B1" w:rsidRDefault="006B616D" w:rsidP="006B616D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7B9669" w14:textId="77777777" w:rsidR="006B616D" w:rsidRPr="009451B1" w:rsidRDefault="006B616D" w:rsidP="006B616D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E460226" w14:textId="0A06E712" w:rsidR="006B616D" w:rsidRPr="000E6AB2" w:rsidRDefault="006B616D" w:rsidP="006B616D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CD5B00" w14:textId="45DB52F7" w:rsidR="006B616D" w:rsidRDefault="006B616D" w:rsidP="006B616D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728D7C1" w14:textId="77777777" w:rsidR="006B616D" w:rsidRPr="009451B1" w:rsidRDefault="006B616D" w:rsidP="006B616D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E9EF43" w14:textId="0A0A94C4" w:rsidR="006B616D" w:rsidRDefault="006B616D" w:rsidP="006B616D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  <w:r>
              <w:rPr>
                <w:rFonts w:ascii="GOST Common" w:hAnsi="GOST Common" w:cs="Times New Roman"/>
                <w:sz w:val="20"/>
                <w:szCs w:val="20"/>
              </w:rPr>
              <w:t>Капиллярный дренаж (разрыв струи)</w:t>
            </w:r>
          </w:p>
        </w:tc>
      </w:tr>
      <w:tr w:rsidR="00B45032" w:rsidRPr="009451B1" w14:paraId="64D565C5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124FC9" w14:textId="77777777" w:rsidR="00B45032" w:rsidRPr="009451B1" w:rsidRDefault="00B45032" w:rsidP="00B4503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8BC975" w14:textId="77777777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EBC55A9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2F0B2A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CC0AC5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C61078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0728A75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536938D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9C77B64" w14:textId="77777777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136DE975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AE2A7A" w14:textId="77777777" w:rsidR="00B45032" w:rsidRPr="009451B1" w:rsidRDefault="00B45032" w:rsidP="00B45032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A08A72" w14:textId="7446DE13" w:rsidR="00B45032" w:rsidRPr="000E6AB2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b/>
                <w:bCs/>
                <w:sz w:val="22"/>
                <w:u w:val="single"/>
              </w:rPr>
            </w:pPr>
            <w:r w:rsidRPr="000E6AB2">
              <w:rPr>
                <w:rFonts w:ascii="GOST Common" w:hAnsi="GOST Common" w:cs="Times New Roman"/>
                <w:b/>
                <w:bCs/>
                <w:sz w:val="22"/>
                <w:u w:val="single"/>
              </w:rPr>
              <w:t>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EC287A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4D9D432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AE5003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14078BB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164584E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19C6EEC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95816C3" w14:textId="77777777" w:rsidR="00B45032" w:rsidRPr="0095335A" w:rsidRDefault="00B45032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B45032" w:rsidRPr="009451B1" w14:paraId="5A957751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A1E895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6491BB" w14:textId="5DC26999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Грунтовка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377CE4" w14:textId="11D13956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ГОСТ 25129-2020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BEF504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CCA9183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23D408E" w14:textId="4C522C9A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E26BFD" w14:textId="5E0182E5" w:rsidR="00B45032" w:rsidRPr="009451B1" w:rsidRDefault="00343940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55B209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99BD70B" w14:textId="5B9D88F3" w:rsidR="00B45032" w:rsidRPr="0095335A" w:rsidRDefault="00343940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  <w:r w:rsidRPr="00343940">
              <w:rPr>
                <w:rFonts w:ascii="GOST Common" w:hAnsi="GOST Common" w:cs="Times New Roman"/>
                <w:sz w:val="20"/>
                <w:szCs w:val="20"/>
              </w:rPr>
              <w:t>100 г/м2 (1 слой)</w:t>
            </w:r>
          </w:p>
        </w:tc>
      </w:tr>
      <w:tr w:rsidR="00B45032" w:rsidRPr="009451B1" w14:paraId="501FA202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0F52B7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DE50CB8" w14:textId="065A059A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Эмаль (цвет – зелёный)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25F1AC" w14:textId="229153E3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ГОСТ 6465–76*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5B50CA7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B35336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38C11B7" w14:textId="3A07376E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905DD1" w14:textId="14ED1CAC" w:rsidR="00B45032" w:rsidRPr="009451B1" w:rsidRDefault="00343940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6BE794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69FEBA3" w14:textId="090C98A6" w:rsidR="00B45032" w:rsidRPr="0095335A" w:rsidRDefault="00343940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  <w:r w:rsidRPr="00343940">
              <w:rPr>
                <w:rFonts w:ascii="GOST Common" w:hAnsi="GOST Common" w:cs="Times New Roman"/>
                <w:sz w:val="20"/>
                <w:szCs w:val="20"/>
              </w:rPr>
              <w:t>180 г/м2 (2 слоя)</w:t>
            </w:r>
          </w:p>
        </w:tc>
      </w:tr>
      <w:tr w:rsidR="00B45032" w:rsidRPr="009451B1" w14:paraId="6C0C54B9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96FFBD" w14:textId="77777777" w:rsidR="00B45032" w:rsidRPr="009451B1" w:rsidRDefault="00B45032" w:rsidP="00B45032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DDEDC6" w14:textId="46959174" w:rsidR="00B45032" w:rsidRPr="000E6AB2" w:rsidRDefault="00B45032" w:rsidP="00B45032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Эмаль для оцинкованного металла (цвет – красный)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77EEC" w14:textId="77777777" w:rsidR="00B45032" w:rsidRPr="009451B1" w:rsidRDefault="00B45032" w:rsidP="00B45032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8CD1433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8CDB17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BDF738" w14:textId="3ADC23F9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C1EE8C" w14:textId="6613CA37" w:rsidR="00B45032" w:rsidRPr="009451B1" w:rsidRDefault="00343940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0E9241C" w14:textId="77777777" w:rsidR="00B45032" w:rsidRPr="009451B1" w:rsidRDefault="00B45032" w:rsidP="00B45032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B1B294D" w14:textId="33A7DDB5" w:rsidR="00B45032" w:rsidRPr="0095335A" w:rsidRDefault="00343940" w:rsidP="00B45032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  <w:r w:rsidRPr="00343940">
              <w:rPr>
                <w:rFonts w:ascii="GOST Common" w:hAnsi="GOST Common" w:cs="Times New Roman"/>
                <w:sz w:val="20"/>
                <w:szCs w:val="20"/>
              </w:rPr>
              <w:t>180 г/м2 (2 слоя)</w:t>
            </w:r>
          </w:p>
        </w:tc>
      </w:tr>
      <w:tr w:rsidR="00343940" w:rsidRPr="009451B1" w14:paraId="6CA0AB04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A7B23F" w14:textId="77777777" w:rsidR="00343940" w:rsidRPr="009451B1" w:rsidRDefault="00343940" w:rsidP="00343940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6E1B51" w14:textId="77777777" w:rsidR="00343940" w:rsidRPr="000E6AB2" w:rsidRDefault="00343940" w:rsidP="0034394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81AB2C9" w14:textId="77777777" w:rsidR="00343940" w:rsidRPr="009451B1" w:rsidRDefault="00343940" w:rsidP="0034394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349CA58" w14:textId="77777777" w:rsidR="00343940" w:rsidRPr="009451B1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E47F71" w14:textId="77777777" w:rsidR="00343940" w:rsidRPr="009451B1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F9D3FC" w14:textId="77777777" w:rsidR="00343940" w:rsidRPr="000E6AB2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4664C2" w14:textId="77777777" w:rsidR="00343940" w:rsidRPr="000E6AB2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E9423D7" w14:textId="77777777" w:rsidR="00343940" w:rsidRPr="009451B1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2FE63D" w14:textId="77777777" w:rsidR="00343940" w:rsidRPr="0095335A" w:rsidRDefault="00343940" w:rsidP="00343940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43940" w:rsidRPr="009451B1" w14:paraId="56CAA699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CDB834" w14:textId="77777777" w:rsidR="00343940" w:rsidRPr="009451B1" w:rsidRDefault="00343940" w:rsidP="00343940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20978D" w14:textId="057CD215" w:rsidR="00343940" w:rsidRPr="00AE60BC" w:rsidRDefault="00343940" w:rsidP="0034394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Металлоконструкции из чёрной стали для опор и крепления элементов систем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A62F563" w14:textId="77777777" w:rsidR="00343940" w:rsidRPr="009451B1" w:rsidRDefault="00343940" w:rsidP="0034394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6C7F81" w14:textId="77777777" w:rsidR="00343940" w:rsidRPr="009451B1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64359C" w14:textId="77777777" w:rsidR="00343940" w:rsidRPr="009451B1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69488F" w14:textId="41DD4D3F" w:rsidR="00343940" w:rsidRPr="000E6AB2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117A33" w14:textId="2F18F769" w:rsidR="00343940" w:rsidRPr="000E6AB2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C89F814" w14:textId="77777777" w:rsidR="00343940" w:rsidRPr="009451B1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3FEF35B" w14:textId="77777777" w:rsidR="00343940" w:rsidRPr="0095335A" w:rsidRDefault="00343940" w:rsidP="00343940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  <w:tr w:rsidR="00343940" w:rsidRPr="009451B1" w14:paraId="73B1680A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06E63D4" w14:textId="77777777" w:rsidR="00343940" w:rsidRPr="009451B1" w:rsidRDefault="00343940" w:rsidP="00343940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F88BE4" w14:textId="5EF0BE00" w:rsidR="00343940" w:rsidRDefault="00343940" w:rsidP="0034394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Грунтовка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1B756D" w14:textId="54B5E11D" w:rsidR="00343940" w:rsidRPr="009451B1" w:rsidRDefault="00343940" w:rsidP="0034394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ГОСТ 25129-2020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774E15D" w14:textId="77777777" w:rsidR="00343940" w:rsidRPr="009451B1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F695EA" w14:textId="77777777" w:rsidR="00343940" w:rsidRPr="009451B1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E1DF6A" w14:textId="6089EA94" w:rsidR="00343940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44C232" w14:textId="25F90FD3" w:rsidR="00343940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DAC617" w14:textId="77777777" w:rsidR="00343940" w:rsidRPr="009451B1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EE0E63F" w14:textId="77777777" w:rsidR="00343940" w:rsidRDefault="00343940" w:rsidP="00343940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  <w:r w:rsidRPr="00343940">
              <w:rPr>
                <w:rFonts w:ascii="GOST Common" w:hAnsi="GOST Common" w:cs="Times New Roman"/>
                <w:sz w:val="20"/>
                <w:szCs w:val="20"/>
              </w:rPr>
              <w:t>1</w:t>
            </w:r>
            <w:r>
              <w:rPr>
                <w:rFonts w:ascii="GOST Common" w:hAnsi="GOST Common" w:cs="Times New Roman"/>
                <w:sz w:val="20"/>
                <w:szCs w:val="20"/>
              </w:rPr>
              <w:t>0</w:t>
            </w:r>
            <w:r w:rsidRPr="00343940">
              <w:rPr>
                <w:rFonts w:ascii="GOST Common" w:hAnsi="GOST Common" w:cs="Times New Roman"/>
                <w:sz w:val="20"/>
                <w:szCs w:val="20"/>
              </w:rPr>
              <w:t>0 г/м2 (</w:t>
            </w:r>
            <w:r>
              <w:rPr>
                <w:rFonts w:ascii="GOST Common" w:hAnsi="GOST Common" w:cs="Times New Roman"/>
                <w:sz w:val="20"/>
                <w:szCs w:val="20"/>
              </w:rPr>
              <w:t>1</w:t>
            </w:r>
            <w:r w:rsidRPr="00343940">
              <w:rPr>
                <w:rFonts w:ascii="GOST Common" w:hAnsi="GOST Common" w:cs="Times New Roman"/>
                <w:sz w:val="20"/>
                <w:szCs w:val="20"/>
              </w:rPr>
              <w:t xml:space="preserve"> сло</w:t>
            </w:r>
            <w:r>
              <w:rPr>
                <w:rFonts w:ascii="GOST Common" w:hAnsi="GOST Common" w:cs="Times New Roman"/>
                <w:sz w:val="20"/>
                <w:szCs w:val="20"/>
              </w:rPr>
              <w:t>й</w:t>
            </w:r>
            <w:r w:rsidRPr="00343940">
              <w:rPr>
                <w:rFonts w:ascii="GOST Common" w:hAnsi="GOST Common" w:cs="Times New Roman"/>
                <w:sz w:val="20"/>
                <w:szCs w:val="20"/>
              </w:rPr>
              <w:t>)</w:t>
            </w:r>
          </w:p>
          <w:p w14:paraId="5EEE3699" w14:textId="74EDDB7F" w:rsidR="00343940" w:rsidRPr="0095335A" w:rsidRDefault="00343940" w:rsidP="00343940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  <w:r>
              <w:rPr>
                <w:rFonts w:ascii="GOST Common" w:hAnsi="GOST Common" w:cs="Times New Roman"/>
                <w:sz w:val="20"/>
                <w:szCs w:val="20"/>
              </w:rPr>
              <w:t>для опор и креплений</w:t>
            </w:r>
          </w:p>
        </w:tc>
      </w:tr>
      <w:tr w:rsidR="00343940" w:rsidRPr="009451B1" w14:paraId="5D9E366D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F14D60" w14:textId="77777777" w:rsidR="00343940" w:rsidRPr="009451B1" w:rsidRDefault="00343940" w:rsidP="00343940">
            <w:pPr>
              <w:pStyle w:val="af5"/>
              <w:numPr>
                <w:ilvl w:val="0"/>
                <w:numId w:val="7"/>
              </w:numPr>
              <w:spacing w:before="0" w:after="0"/>
              <w:ind w:left="0" w:firstLine="17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3264EA" w14:textId="640A8475" w:rsidR="00343940" w:rsidRDefault="00343940" w:rsidP="0034394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Эмаль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566DC0" w14:textId="2D029B2C" w:rsidR="00343940" w:rsidRPr="009451B1" w:rsidRDefault="00343940" w:rsidP="0034394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ГОСТ 6465–76*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DBD4B9F" w14:textId="77777777" w:rsidR="00343940" w:rsidRPr="009451B1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20AE9AD" w14:textId="77777777" w:rsidR="00343940" w:rsidRPr="009451B1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B386AA" w14:textId="028856F2" w:rsidR="00343940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  <w:r w:rsidRPr="000E6AB2">
              <w:rPr>
                <w:rFonts w:ascii="GOST Common" w:hAnsi="GOST Common" w:cs="Times New Roman"/>
                <w:sz w:val="22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41E221" w14:textId="437C3E9B" w:rsidR="00343940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8CD292" w14:textId="77777777" w:rsidR="00343940" w:rsidRPr="009451B1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7A9F19" w14:textId="77777777" w:rsidR="00343940" w:rsidRDefault="00343940" w:rsidP="00343940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  <w:r w:rsidRPr="00343940">
              <w:rPr>
                <w:rFonts w:ascii="GOST Common" w:hAnsi="GOST Common" w:cs="Times New Roman"/>
                <w:sz w:val="20"/>
                <w:szCs w:val="20"/>
              </w:rPr>
              <w:t>180 г/м2 (2 слоя)</w:t>
            </w:r>
          </w:p>
          <w:p w14:paraId="5C7708EC" w14:textId="4B3643F2" w:rsidR="00343940" w:rsidRPr="0095335A" w:rsidRDefault="00343940" w:rsidP="00343940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  <w:r>
              <w:rPr>
                <w:rFonts w:ascii="GOST Common" w:hAnsi="GOST Common" w:cs="Times New Roman"/>
                <w:sz w:val="20"/>
                <w:szCs w:val="20"/>
              </w:rPr>
              <w:t>для опор и креплений</w:t>
            </w:r>
          </w:p>
        </w:tc>
      </w:tr>
      <w:tr w:rsidR="00343940" w:rsidRPr="009451B1" w14:paraId="338BC5ED" w14:textId="77777777" w:rsidTr="000E6AB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01B30AC" w14:textId="77777777" w:rsidR="00343940" w:rsidRPr="009451B1" w:rsidRDefault="00343940" w:rsidP="00343940">
            <w:pPr>
              <w:pStyle w:val="af5"/>
              <w:ind w:left="41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270CE1" w14:textId="77777777" w:rsidR="00343940" w:rsidRPr="000E6AB2" w:rsidRDefault="00343940" w:rsidP="00343940">
            <w:pPr>
              <w:pStyle w:val="af3"/>
              <w:ind w:left="136" w:right="111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B25D7C6" w14:textId="77777777" w:rsidR="00343940" w:rsidRPr="009451B1" w:rsidRDefault="00343940" w:rsidP="00343940">
            <w:pPr>
              <w:pStyle w:val="af3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5D39E12" w14:textId="77777777" w:rsidR="00343940" w:rsidRPr="009451B1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263FBE5" w14:textId="77777777" w:rsidR="00343940" w:rsidRPr="009451B1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C3547C" w14:textId="77777777" w:rsidR="00343940" w:rsidRPr="009451B1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08D0027" w14:textId="77777777" w:rsidR="00343940" w:rsidRPr="009451B1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C4B893F" w14:textId="77777777" w:rsidR="00343940" w:rsidRPr="009451B1" w:rsidRDefault="00343940" w:rsidP="00343940">
            <w:pPr>
              <w:pStyle w:val="af5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DD0EC0" w14:textId="77777777" w:rsidR="00343940" w:rsidRPr="0095335A" w:rsidRDefault="00343940" w:rsidP="00343940">
            <w:pPr>
              <w:pStyle w:val="af5"/>
              <w:spacing w:before="0" w:after="0"/>
              <w:jc w:val="left"/>
              <w:rPr>
                <w:rFonts w:ascii="GOST Common" w:hAnsi="GOST Common" w:cs="Times New Roman"/>
                <w:sz w:val="20"/>
                <w:szCs w:val="20"/>
              </w:rPr>
            </w:pPr>
          </w:p>
        </w:tc>
      </w:tr>
    </w:tbl>
    <w:bookmarkEnd w:id="0"/>
    <w:p w14:paraId="34D665CD" w14:textId="057580B4" w:rsidR="004B30D7" w:rsidRPr="00415303" w:rsidRDefault="00415303" w:rsidP="00687A67">
      <w:pPr>
        <w:jc w:val="left"/>
        <w:rPr>
          <w:rFonts w:ascii="GOST Common" w:hAnsi="GOST Common" w:cs="Times New Roman"/>
          <w:szCs w:val="24"/>
        </w:rPr>
      </w:pPr>
      <w:r>
        <w:rPr>
          <w:rFonts w:ascii="GOST Common" w:hAnsi="GOST Common" w:cs="Times New Roman"/>
          <w:szCs w:val="24"/>
        </w:rPr>
        <w:br/>
        <w:t xml:space="preserve">         </w:t>
      </w:r>
      <w:r w:rsidRPr="00415303">
        <w:rPr>
          <w:rFonts w:ascii="GOST Common" w:hAnsi="GOST Common" w:cs="Times New Roman"/>
          <w:szCs w:val="24"/>
        </w:rPr>
        <w:t>*Оборудование и материалы по проекту, допускают замену на аналоги других марок и фирм, соответствующих установленному в проекте по техническим характеристикам и габаритным размерам.</w:t>
      </w:r>
    </w:p>
    <w:sectPr w:rsidR="004B30D7" w:rsidRPr="00415303" w:rsidSect="002A3BE5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3CAB9" w14:textId="77777777" w:rsidR="00F07860" w:rsidRDefault="00F07860" w:rsidP="009B2CB0">
      <w:pPr>
        <w:spacing w:line="240" w:lineRule="auto"/>
      </w:pPr>
      <w:r>
        <w:separator/>
      </w:r>
    </w:p>
  </w:endnote>
  <w:endnote w:type="continuationSeparator" w:id="0">
    <w:p w14:paraId="63C9E9D2" w14:textId="77777777" w:rsidR="00F07860" w:rsidRDefault="00F07860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Common">
    <w:panose1 w:val="020B0604020202020204"/>
    <w:charset w:val="CC"/>
    <w:family w:val="swiss"/>
    <w:pitch w:val="variable"/>
    <w:sig w:usb0="A00002BF" w:usb1="100020FB" w:usb2="00000000" w:usb3="00000000" w:csb0="0000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E71ED31" w:rsidR="00823145" w:rsidRPr="009451B1" w:rsidRDefault="000E6AB2" w:rsidP="007C7723">
          <w:pPr>
            <w:pStyle w:val="22"/>
            <w:ind w:left="-57" w:right="-57"/>
            <w:rPr>
              <w:rFonts w:ascii="GOST Common" w:hAnsi="GOST Common" w:cs="Times New Roman"/>
              <w:sz w:val="32"/>
              <w:szCs w:val="32"/>
            </w:rPr>
          </w:pPr>
          <w:r w:rsidRPr="000E6AB2">
            <w:rPr>
              <w:rFonts w:ascii="GOST Common" w:hAnsi="GOST Common"/>
              <w:bCs/>
              <w:sz w:val="32"/>
              <w:szCs w:val="32"/>
            </w:rPr>
            <w:t>1612/2022-Р-ПТ</w:t>
          </w:r>
          <w:r w:rsidR="009451B1" w:rsidRPr="009451B1">
            <w:rPr>
              <w:rFonts w:ascii="GOST Common" w:hAnsi="GOST Common"/>
              <w:bCs/>
              <w:sz w:val="32"/>
              <w:szCs w:val="32"/>
            </w:rPr>
            <w:t>.СО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9451B1" w:rsidRDefault="000B62DF" w:rsidP="007E5AA2">
                <w:pPr>
                  <w:pStyle w:val="120"/>
                  <w:framePr w:wrap="around" w:x="13031" w:y="15707"/>
                  <w:ind w:left="7" w:right="-57" w:hanging="64"/>
                  <w:rPr>
                    <w:rFonts w:ascii="GOST Common" w:hAnsi="GOST Common" w:cs="Times New Roman"/>
                    <w:sz w:val="22"/>
                    <w:szCs w:val="22"/>
                  </w:rPr>
                </w:pPr>
                <w:r w:rsidRPr="009451B1">
                  <w:rPr>
                    <w:rFonts w:ascii="GOST Common" w:hAnsi="GOST Common" w:cs="Times New Roman"/>
                    <w:sz w:val="22"/>
                    <w:szCs w:val="22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7E5AA2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7E5AA2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278EAFFE" w:rsidR="000B62DF" w:rsidRPr="009451B1" w:rsidRDefault="000B62DF" w:rsidP="007E5AA2">
                <w:pPr>
                  <w:pStyle w:val="120"/>
                  <w:framePr w:wrap="around" w:x="13031" w:y="15707"/>
                  <w:ind w:left="-57" w:right="-57"/>
                  <w:rPr>
                    <w:rFonts w:ascii="GOST Common" w:hAnsi="GOST Common" w:cs="Times New Roman"/>
                    <w:lang w:val="en-US"/>
                  </w:rPr>
                </w:pP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begin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=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begin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page 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separate"/>
                </w:r>
                <w:r w:rsidR="007E5AA2">
                  <w:rPr>
                    <w:rFonts w:ascii="GOST Common" w:hAnsi="GOST Common" w:cs="Times New Roman"/>
                    <w:noProof/>
                    <w:lang w:val="en-US"/>
                  </w:rPr>
                  <w:instrText>23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end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- 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begin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pageRef R1 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separate"/>
                </w:r>
                <w:r w:rsidR="007E5AA2">
                  <w:rPr>
                    <w:rFonts w:ascii="GOST Common" w:hAnsi="GOST Common" w:cs="Times New Roman"/>
                    <w:noProof/>
                    <w:lang w:val="en-US"/>
                  </w:rPr>
                  <w:instrText>21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end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+1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separate"/>
                </w:r>
                <w:r w:rsidR="007E5AA2">
                  <w:rPr>
                    <w:rFonts w:ascii="GOST Common" w:hAnsi="GOST Common" w:cs="Times New Roman"/>
                    <w:noProof/>
                    <w:lang w:val="en-US"/>
                  </w:rPr>
                  <w:t>3</w: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7E5AA2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7E5AA2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Изм</w:t>
          </w:r>
          <w:r w:rsidR="005D26DB" w:rsidRPr="009451B1">
            <w:rPr>
              <w:rFonts w:ascii="GOST Common" w:hAnsi="GOST Common"/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Кол.</w:t>
          </w:r>
          <w:r w:rsidR="005D26DB" w:rsidRPr="009451B1">
            <w:rPr>
              <w:rFonts w:ascii="GOST Common" w:hAnsi="GOST Common"/>
              <w:sz w:val="22"/>
              <w:szCs w:val="22"/>
            </w:rPr>
            <w:t xml:space="preserve"> </w:t>
          </w:r>
          <w:r w:rsidRPr="009451B1">
            <w:rPr>
              <w:rFonts w:ascii="GOST Common" w:hAnsi="GOST Common"/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187A0EDC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0"/>
              <w:szCs w:val="20"/>
            </w:rPr>
            <w:t>№док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9451B1" w:rsidRDefault="007C7723" w:rsidP="009451B1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E637664" w:rsidR="00DF3EC8" w:rsidRPr="000B62DF" w:rsidRDefault="000B62DF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91CD4" w14:textId="3D30F009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B94929">
      <w:rPr>
        <w:noProof/>
        <w:color w:val="FF0000"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O74K5XgAAAACwEAAA8AAAAAAAAAAAAAAAAAMQQAAGRycy9kb3ducmV2LnhtbFBLBQYAAAAABAAE&#10;APMAAAA+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7777777" w:rsidR="007454E1" w:rsidRDefault="007454E1" w:rsidP="00C01140">
    <w:pPr>
      <w:pStyle w:val="a6"/>
      <w:rPr>
        <w:rFonts w:cs="Times New Roman"/>
      </w:rPr>
    </w:pP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850152" w14:textId="77777777" w:rsidR="00F07860" w:rsidRDefault="00F07860" w:rsidP="009B2CB0">
      <w:pPr>
        <w:spacing w:line="240" w:lineRule="auto"/>
      </w:pPr>
      <w:r>
        <w:separator/>
      </w:r>
    </w:p>
  </w:footnote>
  <w:footnote w:type="continuationSeparator" w:id="0">
    <w:p w14:paraId="69509870" w14:textId="77777777" w:rsidR="00F07860" w:rsidRDefault="00F07860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672C0" w14:textId="52B8CF53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6946AFDA" w:rsidR="00044B69" w:rsidRPr="001627F2" w:rsidRDefault="000E6AB2" w:rsidP="00044B69">
          <w:pPr>
            <w:pStyle w:val="22"/>
            <w:rPr>
              <w:rFonts w:ascii="GOST Common" w:hAnsi="GOST Common" w:cs="Times New Roman"/>
              <w:sz w:val="32"/>
              <w:szCs w:val="32"/>
            </w:rPr>
          </w:pPr>
          <w:r w:rsidRPr="000E6AB2">
            <w:rPr>
              <w:rFonts w:ascii="GOST Common" w:hAnsi="GOST Common"/>
              <w:bCs/>
              <w:sz w:val="32"/>
              <w:szCs w:val="32"/>
            </w:rPr>
            <w:t>1612/2022-Р-ПТ</w:t>
          </w:r>
          <w:r w:rsidR="000162DB" w:rsidRPr="001627F2">
            <w:rPr>
              <w:rFonts w:ascii="GOST Common" w:hAnsi="GOST Common"/>
              <w:sz w:val="32"/>
              <w:szCs w:val="32"/>
            </w:rPr>
            <w:t>.</w:t>
          </w:r>
          <w:r w:rsidR="009451B1">
            <w:rPr>
              <w:rFonts w:ascii="GOST Common" w:hAnsi="GOST Common"/>
              <w:sz w:val="32"/>
              <w:szCs w:val="32"/>
            </w:rPr>
            <w:t>СО</w:t>
          </w: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40CD014C" w:rsidR="00044B69" w:rsidRPr="005A3A4E" w:rsidRDefault="00AC7F39" w:rsidP="00044B69">
          <w:pPr>
            <w:pStyle w:val="14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0"/>
              <w:szCs w:val="20"/>
            </w:rPr>
          </w:pPr>
          <w:r w:rsidRPr="00AC7F39">
            <w:rPr>
              <w:rFonts w:ascii="GOST Common" w:hAnsi="GOST Common" w:cs="Times New Roman"/>
              <w:sz w:val="20"/>
              <w:szCs w:val="20"/>
            </w:rPr>
            <w:t>Р</w:t>
          </w:r>
          <w:r>
            <w:rPr>
              <w:rFonts w:ascii="GOST Common" w:hAnsi="GOST Common" w:cs="Times New Roman"/>
              <w:sz w:val="20"/>
              <w:szCs w:val="20"/>
            </w:rPr>
            <w:t>еконструкция нежилого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здания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с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кадастровым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номером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61:55:0020503:272, </w:t>
          </w:r>
          <w:r>
            <w:rPr>
              <w:rFonts w:ascii="GOST Common" w:hAnsi="GOST Common" w:cs="Times New Roman"/>
              <w:sz w:val="20"/>
              <w:szCs w:val="20"/>
            </w:rPr>
            <w:t>на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земельном участке по адресу: г. Новочеркасск,</w:t>
          </w:r>
          <w:r>
            <w:rPr>
              <w:rFonts w:ascii="GOST Common" w:hAnsi="GOST Common" w:cs="Times New Roman"/>
              <w:sz w:val="20"/>
              <w:szCs w:val="20"/>
            </w:rPr>
            <w:br/>
            <w:t>ул. Машиностроителей,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7А</w:t>
          </w: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1627F2" w:rsidRDefault="00044B69" w:rsidP="00044B69">
          <w:pPr>
            <w:rPr>
              <w:rFonts w:ascii="GOST Common" w:hAnsi="GOST Common"/>
              <w:sz w:val="22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Лист</w:t>
          </w:r>
        </w:p>
      </w:tc>
      <w:tc>
        <w:tcPr>
          <w:tcW w:w="567" w:type="dxa"/>
          <w:vAlign w:val="center"/>
        </w:tcPr>
        <w:p w14:paraId="571DA904" w14:textId="51880BF6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№док.</w:t>
          </w:r>
        </w:p>
      </w:tc>
      <w:tc>
        <w:tcPr>
          <w:tcW w:w="850" w:type="dxa"/>
          <w:vAlign w:val="center"/>
        </w:tcPr>
        <w:p w14:paraId="27E9DD04" w14:textId="77777777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1627F2" w:rsidRDefault="007C7723" w:rsidP="009451B1">
          <w:pPr>
            <w:pStyle w:val="9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1627F2" w:rsidRDefault="00044B69" w:rsidP="00044B69">
          <w:pPr>
            <w:rPr>
              <w:rFonts w:ascii="GOST Common" w:hAnsi="GOST Common"/>
              <w:sz w:val="22"/>
            </w:rPr>
          </w:pPr>
        </w:p>
      </w:tc>
    </w:tr>
    <w:tr w:rsidR="00791155" w:rsidRPr="00C633E7" w14:paraId="1BEED283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77777777" w:rsidR="00791155" w:rsidRPr="001627F2" w:rsidRDefault="00791155" w:rsidP="00791155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AD4BD8B" w14:textId="618656FD" w:rsidR="00791155" w:rsidRPr="001627F2" w:rsidRDefault="000E6AB2" w:rsidP="00FA575C">
          <w:pPr>
            <w:pStyle w:val="91"/>
            <w:framePr w:wrap="auto" w:vAnchor="margin" w:hAnchor="text" w:xAlign="left" w:yAlign="inline"/>
            <w:ind w:left="0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Стасев</w:t>
          </w:r>
        </w:p>
      </w:tc>
      <w:tc>
        <w:tcPr>
          <w:tcW w:w="850" w:type="dxa"/>
          <w:vAlign w:val="center"/>
        </w:tcPr>
        <w:p w14:paraId="7E78614C" w14:textId="7F39CEA6" w:rsidR="00791155" w:rsidRPr="001627F2" w:rsidRDefault="00791155" w:rsidP="00791155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20400C0" w:rsidR="00791155" w:rsidRPr="001627F2" w:rsidRDefault="00AC7F39" w:rsidP="00791155">
          <w:pPr>
            <w:pStyle w:val="9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11</w:t>
          </w:r>
          <w:r w:rsidR="00791155" w:rsidRPr="001627F2">
            <w:rPr>
              <w:rFonts w:ascii="GOST Common" w:hAnsi="GOST Common"/>
              <w:sz w:val="20"/>
              <w:szCs w:val="20"/>
            </w:rPr>
            <w:t>.2</w:t>
          </w:r>
          <w:r w:rsidR="00B20C88" w:rsidRPr="001627F2">
            <w:rPr>
              <w:rFonts w:ascii="GOST Common" w:hAnsi="GOST Common"/>
              <w:sz w:val="20"/>
              <w:szCs w:val="20"/>
            </w:rPr>
            <w:t>3</w:t>
          </w:r>
        </w:p>
      </w:tc>
      <w:tc>
        <w:tcPr>
          <w:tcW w:w="3969" w:type="dxa"/>
          <w:vMerge w:val="restart"/>
          <w:vAlign w:val="center"/>
        </w:tcPr>
        <w:p w14:paraId="0D4CAB32" w14:textId="277F19A7" w:rsidR="00791155" w:rsidRPr="000E6AB2" w:rsidRDefault="000E6AB2" w:rsidP="003B0EC2">
          <w:pPr>
            <w:pStyle w:val="9"/>
            <w:rPr>
              <w:rFonts w:ascii="GOST Common" w:hAnsi="GOST Common"/>
              <w:sz w:val="22"/>
              <w:szCs w:val="22"/>
            </w:rPr>
          </w:pPr>
          <w:r w:rsidRPr="000E6AB2">
            <w:rPr>
              <w:rFonts w:ascii="GOST Common" w:hAnsi="GOST Common"/>
              <w:sz w:val="22"/>
              <w:szCs w:val="22"/>
            </w:rPr>
            <w:t>Цех окраски</w:t>
          </w:r>
        </w:p>
      </w:tc>
      <w:tc>
        <w:tcPr>
          <w:tcW w:w="850" w:type="dxa"/>
          <w:vAlign w:val="center"/>
        </w:tcPr>
        <w:p w14:paraId="515063BF" w14:textId="77777777" w:rsidR="00791155" w:rsidRPr="001627F2" w:rsidRDefault="00791155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 w:rsidRPr="001627F2">
            <w:rPr>
              <w:rFonts w:ascii="GOST Common" w:hAnsi="GOST Common" w:cs="Times New Roman"/>
              <w:sz w:val="22"/>
              <w:szCs w:val="22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791155" w:rsidRPr="001627F2" w:rsidRDefault="00791155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 w:rsidRPr="001627F2">
            <w:rPr>
              <w:rFonts w:ascii="GOST Common" w:hAnsi="GOST Common" w:cs="Times New Roman"/>
              <w:sz w:val="22"/>
              <w:szCs w:val="22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791155" w:rsidRPr="001627F2" w:rsidRDefault="00791155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 w:rsidRPr="001627F2">
            <w:rPr>
              <w:rFonts w:ascii="GOST Common" w:hAnsi="GOST Common" w:cs="Times New Roman"/>
              <w:sz w:val="22"/>
              <w:szCs w:val="22"/>
            </w:rPr>
            <w:t>Листов</w:t>
          </w:r>
        </w:p>
      </w:tc>
    </w:tr>
    <w:tr w:rsidR="00791155" w:rsidRPr="00C633E7" w14:paraId="3D5DCAC2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7B676DC" w:rsidR="00791155" w:rsidRPr="001627F2" w:rsidRDefault="000E6AB2" w:rsidP="00791155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Провверил</w:t>
          </w:r>
        </w:p>
      </w:tc>
      <w:tc>
        <w:tcPr>
          <w:tcW w:w="1134" w:type="dxa"/>
          <w:gridSpan w:val="2"/>
          <w:vAlign w:val="center"/>
        </w:tcPr>
        <w:p w14:paraId="3143B1FA" w14:textId="0D070C67" w:rsidR="00791155" w:rsidRPr="001627F2" w:rsidRDefault="000E6AB2" w:rsidP="00791155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Варунцян</w:t>
          </w:r>
        </w:p>
      </w:tc>
      <w:tc>
        <w:tcPr>
          <w:tcW w:w="850" w:type="dxa"/>
          <w:vAlign w:val="center"/>
        </w:tcPr>
        <w:p w14:paraId="0D0F8FA7" w14:textId="2755F6E3" w:rsidR="00791155" w:rsidRPr="001627F2" w:rsidRDefault="00791155" w:rsidP="00791155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906A641" w14:textId="6C5A2C64" w:rsidR="00791155" w:rsidRPr="001627F2" w:rsidRDefault="000E6AB2" w:rsidP="00791155">
          <w:pPr>
            <w:pStyle w:val="9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11.23</w:t>
          </w:r>
        </w:p>
      </w:tc>
      <w:tc>
        <w:tcPr>
          <w:tcW w:w="3969" w:type="dxa"/>
          <w:vMerge/>
          <w:vAlign w:val="center"/>
        </w:tcPr>
        <w:p w14:paraId="7F24C202" w14:textId="77777777" w:rsidR="00791155" w:rsidRPr="001627F2" w:rsidRDefault="00791155" w:rsidP="00791155">
          <w:pPr>
            <w:rPr>
              <w:rFonts w:ascii="GOST Common" w:hAnsi="GOST Common"/>
              <w:sz w:val="22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29F8E9A1" w:rsidR="00791155" w:rsidRPr="001627F2" w:rsidRDefault="000E6AB2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>
            <w:rPr>
              <w:rFonts w:ascii="GOST Common" w:hAnsi="GOST Common" w:cs="Times New Roman"/>
              <w:sz w:val="22"/>
              <w:szCs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798A52E4" w:rsidR="00791155" w:rsidRPr="001627F2" w:rsidRDefault="00791155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begin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=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begin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page 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separate"/>
          </w:r>
          <w:r w:rsidR="007E5AA2">
            <w:rPr>
              <w:rFonts w:ascii="GOST Common" w:hAnsi="GOST Common" w:cs="Times New Roman"/>
              <w:noProof/>
              <w:sz w:val="22"/>
              <w:szCs w:val="22"/>
              <w:lang w:val="en-US"/>
            </w:rPr>
            <w:instrText>21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end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- 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begin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pageRef R1 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separate"/>
          </w:r>
          <w:r w:rsidR="007E5AA2">
            <w:rPr>
              <w:rFonts w:ascii="GOST Common" w:hAnsi="GOST Common" w:cs="Times New Roman"/>
              <w:noProof/>
              <w:sz w:val="22"/>
              <w:szCs w:val="22"/>
              <w:lang w:val="en-US"/>
            </w:rPr>
            <w:instrText>21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end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+1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separate"/>
          </w:r>
          <w:r w:rsidR="007E5AA2">
            <w:rPr>
              <w:rFonts w:ascii="GOST Common" w:hAnsi="GOST Common" w:cs="Times New Roman"/>
              <w:noProof/>
              <w:sz w:val="22"/>
              <w:szCs w:val="22"/>
              <w:lang w:val="en-US"/>
            </w:rPr>
            <w:t>1</w: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55F93124" w:rsidR="00791155" w:rsidRPr="001627F2" w:rsidRDefault="00412DFD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>
            <w:rPr>
              <w:rStyle w:val="af7"/>
            </w:rPr>
            <w:fldChar w:fldCharType="begin"/>
          </w:r>
          <w:r>
            <w:rPr>
              <w:rStyle w:val="af7"/>
            </w:rPr>
            <w:instrText xml:space="preserve"> NUMPAGES   \* MERGEFORMAT </w:instrText>
          </w:r>
          <w:r>
            <w:rPr>
              <w:rStyle w:val="af7"/>
            </w:rPr>
            <w:fldChar w:fldCharType="separate"/>
          </w:r>
          <w:r>
            <w:rPr>
              <w:rStyle w:val="af7"/>
            </w:rPr>
            <w:t>2</w:t>
          </w:r>
          <w:r>
            <w:rPr>
              <w:rStyle w:val="af7"/>
            </w:rPr>
            <w:fldChar w:fldCharType="end"/>
          </w:r>
        </w:p>
      </w:tc>
    </w:tr>
    <w:tr w:rsidR="00044B6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044B69" w:rsidRPr="001627F2" w:rsidRDefault="00044B69" w:rsidP="00044B69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044B69" w:rsidRPr="001627F2" w:rsidRDefault="00044B69" w:rsidP="00044B69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850" w:type="dxa"/>
          <w:vAlign w:val="bottom"/>
        </w:tcPr>
        <w:p w14:paraId="11358E34" w14:textId="77777777" w:rsidR="00044B69" w:rsidRPr="001627F2" w:rsidRDefault="00044B69" w:rsidP="00044B69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9D1C29" w14:textId="77777777" w:rsidR="00044B69" w:rsidRPr="001627F2" w:rsidRDefault="00044B69" w:rsidP="00044B69">
          <w:pPr>
            <w:pStyle w:val="9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044B69" w:rsidRPr="001627F2" w:rsidRDefault="00044B69" w:rsidP="00044B69">
          <w:pPr>
            <w:rPr>
              <w:rFonts w:ascii="GOST Common" w:hAnsi="GOST Common"/>
              <w:sz w:val="22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044B69" w:rsidRPr="00FC3DFE" w:rsidRDefault="00044B69" w:rsidP="00044B6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044B69" w:rsidRPr="00FC3DFE" w:rsidRDefault="00044B69" w:rsidP="00044B6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044B69" w:rsidRPr="00FC3DFE" w:rsidRDefault="00044B69" w:rsidP="00044B6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193554" w:rsidRPr="00FC3DFE" w14:paraId="30380457" w14:textId="2B7152FD" w:rsidTr="0019355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193554" w:rsidRPr="001627F2" w:rsidRDefault="00193554" w:rsidP="00193554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193554" w:rsidRPr="001627F2" w:rsidRDefault="00193554" w:rsidP="00193554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850" w:type="dxa"/>
          <w:vAlign w:val="bottom"/>
        </w:tcPr>
        <w:p w14:paraId="0CD58180" w14:textId="77777777" w:rsidR="00193554" w:rsidRPr="001627F2" w:rsidRDefault="00193554" w:rsidP="00193554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5D5C80A" w14:textId="77777777" w:rsidR="00193554" w:rsidRPr="001627F2" w:rsidRDefault="00193554" w:rsidP="00193554">
          <w:pPr>
            <w:pStyle w:val="9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8BEFC7B" w:rsidR="00193554" w:rsidRPr="001627F2" w:rsidRDefault="005A3A4E" w:rsidP="00193554">
          <w:pPr>
            <w:pStyle w:val="14"/>
            <w:framePr w:wrap="auto" w:vAnchor="margin" w:hAnchor="text" w:xAlign="left" w:yAlign="inline"/>
            <w:suppressOverlap w:val="0"/>
            <w:rPr>
              <w:rFonts w:ascii="GOST Common" w:hAnsi="GOST Common"/>
              <w:sz w:val="22"/>
              <w:szCs w:val="22"/>
            </w:rPr>
          </w:pPr>
          <w:r>
            <w:rPr>
              <w:rFonts w:ascii="GOST Common" w:hAnsi="GOST Common" w:cs="Times New Roman"/>
              <w:sz w:val="22"/>
              <w:szCs w:val="22"/>
            </w:rPr>
            <w:t xml:space="preserve">Спецификация оборудования, </w:t>
          </w:r>
          <w:r>
            <w:rPr>
              <w:rFonts w:ascii="GOST Common" w:hAnsi="GOST Common" w:cs="Times New Roman"/>
              <w:sz w:val="22"/>
              <w:szCs w:val="22"/>
            </w:rPr>
            <w:br/>
            <w:t xml:space="preserve">изделий и материалов </w:t>
          </w:r>
        </w:p>
      </w:tc>
      <w:tc>
        <w:tcPr>
          <w:tcW w:w="2834" w:type="dxa"/>
          <w:gridSpan w:val="3"/>
          <w:vMerge w:val="restart"/>
          <w:vAlign w:val="bottom"/>
        </w:tcPr>
        <w:p w14:paraId="4FB00EE3" w14:textId="54C68D1E" w:rsidR="00193554" w:rsidRPr="00FC3DFE" w:rsidRDefault="00DA6256" w:rsidP="00193554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7C81F2BD" wp14:editId="78F20EF3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3B390C1F" w14:textId="77777777" w:rsidR="00193554" w:rsidRDefault="00193554" w:rsidP="0019355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193554" w:rsidRDefault="00193554" w:rsidP="0019355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193554" w:rsidRDefault="00193554" w:rsidP="00193554">
          <w:pPr>
            <w:pStyle w:val="af6"/>
          </w:pPr>
          <w:r>
            <w:t>191025, Санкт-Петербург</w:t>
          </w:r>
        </w:p>
        <w:p w14:paraId="32707031" w14:textId="77777777" w:rsidR="00193554" w:rsidRDefault="00193554" w:rsidP="00193554">
          <w:pPr>
            <w:pStyle w:val="af6"/>
          </w:pPr>
          <w:r>
            <w:t>БЦ Вестник</w:t>
          </w:r>
        </w:p>
        <w:p w14:paraId="1E8CE829" w14:textId="77777777" w:rsidR="00193554" w:rsidRDefault="00193554" w:rsidP="00193554">
          <w:pPr>
            <w:pStyle w:val="af6"/>
          </w:pPr>
          <w:r>
            <w:t>Невский проспект, д. 102, лит. С</w:t>
          </w:r>
        </w:p>
        <w:p w14:paraId="35896D3B" w14:textId="1EB33700" w:rsidR="00193554" w:rsidRPr="00FC3DFE" w:rsidRDefault="00193554" w:rsidP="00193554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193554" w:rsidRPr="00FC3DFE" w14:paraId="00F2FEED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193554" w:rsidRPr="001627F2" w:rsidRDefault="00193554" w:rsidP="00193554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77777777" w:rsidR="00193554" w:rsidRPr="001627F2" w:rsidRDefault="00193554" w:rsidP="00193554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Баданина</w:t>
          </w:r>
        </w:p>
      </w:tc>
      <w:tc>
        <w:tcPr>
          <w:tcW w:w="850" w:type="dxa"/>
          <w:vAlign w:val="bottom"/>
        </w:tcPr>
        <w:p w14:paraId="4436FC97" w14:textId="4C096132" w:rsidR="00193554" w:rsidRPr="001627F2" w:rsidRDefault="00193554" w:rsidP="00193554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C850D4B" w14:textId="7652C79A" w:rsidR="00193554" w:rsidRPr="001627F2" w:rsidRDefault="00AC7F39" w:rsidP="00193554">
          <w:pPr>
            <w:pStyle w:val="9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11</w:t>
          </w:r>
          <w:r w:rsidR="00193554" w:rsidRPr="001627F2">
            <w:rPr>
              <w:rFonts w:ascii="GOST Common" w:hAnsi="GOST Common"/>
              <w:sz w:val="20"/>
              <w:szCs w:val="20"/>
            </w:rPr>
            <w:t>.2</w:t>
          </w:r>
          <w:r w:rsidR="00B20C88" w:rsidRPr="001627F2">
            <w:rPr>
              <w:rFonts w:ascii="GOST Common" w:hAnsi="GOST Common"/>
              <w:sz w:val="20"/>
              <w:szCs w:val="20"/>
            </w:rPr>
            <w:t>3</w:t>
          </w:r>
        </w:p>
      </w:tc>
      <w:tc>
        <w:tcPr>
          <w:tcW w:w="3969" w:type="dxa"/>
          <w:vMerge/>
        </w:tcPr>
        <w:p w14:paraId="675BA0F4" w14:textId="77777777" w:rsidR="00193554" w:rsidRPr="00FC3DFE" w:rsidRDefault="00193554" w:rsidP="00193554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193554" w:rsidRPr="00FC3DFE" w:rsidRDefault="00193554" w:rsidP="00193554">
          <w:pPr>
            <w:rPr>
              <w:rFonts w:ascii="ISOCPEUR" w:hAnsi="ISOCPEUR"/>
            </w:rPr>
          </w:pPr>
        </w:p>
      </w:tc>
    </w:tr>
    <w:tr w:rsidR="00193554" w:rsidRPr="00FC3DFE" w14:paraId="47F3872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193554" w:rsidRPr="001627F2" w:rsidRDefault="00193554" w:rsidP="00193554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5E379A3E" w:rsidR="00193554" w:rsidRPr="001627F2" w:rsidRDefault="00AC7F39" w:rsidP="00193554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Счастков</w:t>
          </w:r>
        </w:p>
      </w:tc>
      <w:tc>
        <w:tcPr>
          <w:tcW w:w="850" w:type="dxa"/>
          <w:vAlign w:val="bottom"/>
        </w:tcPr>
        <w:p w14:paraId="1BDD68B8" w14:textId="61C87CF4" w:rsidR="00193554" w:rsidRPr="001627F2" w:rsidRDefault="00193554" w:rsidP="00193554">
          <w:pPr>
            <w:pStyle w:val="91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807276C" w14:textId="6334F605" w:rsidR="00193554" w:rsidRPr="001627F2" w:rsidRDefault="00AC7F39" w:rsidP="00193554">
          <w:pPr>
            <w:pStyle w:val="9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11</w:t>
          </w:r>
          <w:r w:rsidR="00193554" w:rsidRPr="001627F2">
            <w:rPr>
              <w:rFonts w:ascii="GOST Common" w:hAnsi="GOST Common"/>
              <w:sz w:val="20"/>
              <w:szCs w:val="20"/>
            </w:rPr>
            <w:t>.2</w:t>
          </w:r>
          <w:r w:rsidR="00B20C88" w:rsidRPr="001627F2">
            <w:rPr>
              <w:rFonts w:ascii="GOST Common" w:hAnsi="GOST Common"/>
              <w:sz w:val="20"/>
              <w:szCs w:val="20"/>
            </w:rPr>
            <w:t>3</w:t>
          </w:r>
        </w:p>
      </w:tc>
      <w:tc>
        <w:tcPr>
          <w:tcW w:w="3969" w:type="dxa"/>
          <w:vMerge/>
        </w:tcPr>
        <w:p w14:paraId="65802623" w14:textId="77777777" w:rsidR="00193554" w:rsidRPr="00FC3DFE" w:rsidRDefault="00193554" w:rsidP="00193554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193554" w:rsidRPr="00FC3DFE" w:rsidRDefault="00193554" w:rsidP="00193554">
          <w:pPr>
            <w:rPr>
              <w:rFonts w:ascii="ISOCPEUR" w:hAnsi="ISOCPEUR"/>
            </w:rPr>
          </w:pPr>
        </w:p>
      </w:tc>
    </w:tr>
  </w:tbl>
  <w:p w14:paraId="39425C61" w14:textId="2A212987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A3CF48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8715" cy="10687050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871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7C46732"/>
    <w:multiLevelType w:val="hybridMultilevel"/>
    <w:tmpl w:val="8CF2AD1C"/>
    <w:lvl w:ilvl="0" w:tplc="0419000F">
      <w:start w:val="1"/>
      <w:numFmt w:val="decimal"/>
      <w:lvlText w:val="%1."/>
      <w:lvlJc w:val="left"/>
      <w:pPr>
        <w:ind w:left="1137" w:hanging="360"/>
      </w:p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3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337006730">
    <w:abstractNumId w:val="0"/>
  </w:num>
  <w:num w:numId="2" w16cid:durableId="1532915237">
    <w:abstractNumId w:val="1"/>
  </w:num>
  <w:num w:numId="3" w16cid:durableId="1752584224">
    <w:abstractNumId w:val="1"/>
  </w:num>
  <w:num w:numId="4" w16cid:durableId="476916315">
    <w:abstractNumId w:val="1"/>
  </w:num>
  <w:num w:numId="5" w16cid:durableId="887453322">
    <w:abstractNumId w:val="3"/>
  </w:num>
  <w:num w:numId="6" w16cid:durableId="1715739271">
    <w:abstractNumId w:val="4"/>
  </w:num>
  <w:num w:numId="7" w16cid:durableId="1583025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62DB"/>
    <w:rsid w:val="000204AB"/>
    <w:rsid w:val="000210B3"/>
    <w:rsid w:val="00021F06"/>
    <w:rsid w:val="000228D2"/>
    <w:rsid w:val="000300D6"/>
    <w:rsid w:val="000340FA"/>
    <w:rsid w:val="00034E41"/>
    <w:rsid w:val="000426C7"/>
    <w:rsid w:val="00044B69"/>
    <w:rsid w:val="00044B88"/>
    <w:rsid w:val="00066B52"/>
    <w:rsid w:val="0007292A"/>
    <w:rsid w:val="00077221"/>
    <w:rsid w:val="00086ECA"/>
    <w:rsid w:val="000874A5"/>
    <w:rsid w:val="00091C2F"/>
    <w:rsid w:val="000A2B05"/>
    <w:rsid w:val="000B2A6D"/>
    <w:rsid w:val="000B5B80"/>
    <w:rsid w:val="000B5E48"/>
    <w:rsid w:val="000B62DF"/>
    <w:rsid w:val="000B7B4D"/>
    <w:rsid w:val="000C6181"/>
    <w:rsid w:val="000D2FB0"/>
    <w:rsid w:val="000E02B4"/>
    <w:rsid w:val="000E0A20"/>
    <w:rsid w:val="000E377F"/>
    <w:rsid w:val="000E469B"/>
    <w:rsid w:val="000E6AB2"/>
    <w:rsid w:val="000F41A3"/>
    <w:rsid w:val="00100FEF"/>
    <w:rsid w:val="001068A5"/>
    <w:rsid w:val="00130070"/>
    <w:rsid w:val="001328F7"/>
    <w:rsid w:val="00147F6C"/>
    <w:rsid w:val="001627F2"/>
    <w:rsid w:val="00175935"/>
    <w:rsid w:val="00177C44"/>
    <w:rsid w:val="00187D56"/>
    <w:rsid w:val="00190D56"/>
    <w:rsid w:val="00193554"/>
    <w:rsid w:val="00197DB4"/>
    <w:rsid w:val="001A23C7"/>
    <w:rsid w:val="001B07C3"/>
    <w:rsid w:val="001C7472"/>
    <w:rsid w:val="001D528E"/>
    <w:rsid w:val="001E6EF7"/>
    <w:rsid w:val="001F002F"/>
    <w:rsid w:val="001F60A1"/>
    <w:rsid w:val="00203E3A"/>
    <w:rsid w:val="00205410"/>
    <w:rsid w:val="00213A05"/>
    <w:rsid w:val="00214AD4"/>
    <w:rsid w:val="00222402"/>
    <w:rsid w:val="00225E9A"/>
    <w:rsid w:val="002303B7"/>
    <w:rsid w:val="002435DF"/>
    <w:rsid w:val="00245F4C"/>
    <w:rsid w:val="0025577B"/>
    <w:rsid w:val="00264646"/>
    <w:rsid w:val="00265589"/>
    <w:rsid w:val="00265E3C"/>
    <w:rsid w:val="00270D5D"/>
    <w:rsid w:val="00272D21"/>
    <w:rsid w:val="00281BF6"/>
    <w:rsid w:val="0028228A"/>
    <w:rsid w:val="002843CA"/>
    <w:rsid w:val="002925F5"/>
    <w:rsid w:val="002A251C"/>
    <w:rsid w:val="002A3BE5"/>
    <w:rsid w:val="002B35EC"/>
    <w:rsid w:val="002B42B2"/>
    <w:rsid w:val="002B42E0"/>
    <w:rsid w:val="002C5588"/>
    <w:rsid w:val="002C7131"/>
    <w:rsid w:val="002D01E0"/>
    <w:rsid w:val="002E3025"/>
    <w:rsid w:val="002E7756"/>
    <w:rsid w:val="002E7A2B"/>
    <w:rsid w:val="002F0320"/>
    <w:rsid w:val="003008E4"/>
    <w:rsid w:val="00300F54"/>
    <w:rsid w:val="003100CF"/>
    <w:rsid w:val="00314496"/>
    <w:rsid w:val="00326CA8"/>
    <w:rsid w:val="00333AB1"/>
    <w:rsid w:val="0033527D"/>
    <w:rsid w:val="00335848"/>
    <w:rsid w:val="00343940"/>
    <w:rsid w:val="0035057D"/>
    <w:rsid w:val="00366503"/>
    <w:rsid w:val="003761FB"/>
    <w:rsid w:val="00385BCD"/>
    <w:rsid w:val="00393F1A"/>
    <w:rsid w:val="003A1D53"/>
    <w:rsid w:val="003A29F7"/>
    <w:rsid w:val="003A588C"/>
    <w:rsid w:val="003A5FEB"/>
    <w:rsid w:val="003B0EC2"/>
    <w:rsid w:val="003B3316"/>
    <w:rsid w:val="003C2A5B"/>
    <w:rsid w:val="003D01D4"/>
    <w:rsid w:val="003D225E"/>
    <w:rsid w:val="003D2721"/>
    <w:rsid w:val="003D47C1"/>
    <w:rsid w:val="003E3610"/>
    <w:rsid w:val="00406963"/>
    <w:rsid w:val="004072D5"/>
    <w:rsid w:val="00412DFD"/>
    <w:rsid w:val="00415303"/>
    <w:rsid w:val="00421B4A"/>
    <w:rsid w:val="0042673A"/>
    <w:rsid w:val="004351CC"/>
    <w:rsid w:val="00440D5C"/>
    <w:rsid w:val="004410C5"/>
    <w:rsid w:val="004456C4"/>
    <w:rsid w:val="00455F45"/>
    <w:rsid w:val="00483FE2"/>
    <w:rsid w:val="00492B2F"/>
    <w:rsid w:val="00493DD3"/>
    <w:rsid w:val="004A414B"/>
    <w:rsid w:val="004A6368"/>
    <w:rsid w:val="004B0522"/>
    <w:rsid w:val="004B30D7"/>
    <w:rsid w:val="004B7173"/>
    <w:rsid w:val="004C6768"/>
    <w:rsid w:val="004D15AB"/>
    <w:rsid w:val="004D2454"/>
    <w:rsid w:val="004D2969"/>
    <w:rsid w:val="004D5C0C"/>
    <w:rsid w:val="004E1358"/>
    <w:rsid w:val="004E3A75"/>
    <w:rsid w:val="004E57D9"/>
    <w:rsid w:val="00513969"/>
    <w:rsid w:val="00521E98"/>
    <w:rsid w:val="00527793"/>
    <w:rsid w:val="00535793"/>
    <w:rsid w:val="00553FA3"/>
    <w:rsid w:val="00561788"/>
    <w:rsid w:val="00561A24"/>
    <w:rsid w:val="005711AA"/>
    <w:rsid w:val="00575002"/>
    <w:rsid w:val="0057773D"/>
    <w:rsid w:val="005A3A4E"/>
    <w:rsid w:val="005A4432"/>
    <w:rsid w:val="005B710B"/>
    <w:rsid w:val="005C04D6"/>
    <w:rsid w:val="005D26DB"/>
    <w:rsid w:val="005D52BB"/>
    <w:rsid w:val="005E169B"/>
    <w:rsid w:val="005E1721"/>
    <w:rsid w:val="005F2AB0"/>
    <w:rsid w:val="005F72A1"/>
    <w:rsid w:val="006062BB"/>
    <w:rsid w:val="00607B96"/>
    <w:rsid w:val="00612C5C"/>
    <w:rsid w:val="006204A2"/>
    <w:rsid w:val="006307B3"/>
    <w:rsid w:val="00632FC2"/>
    <w:rsid w:val="00635C16"/>
    <w:rsid w:val="00641CDD"/>
    <w:rsid w:val="0064604D"/>
    <w:rsid w:val="00646788"/>
    <w:rsid w:val="00663CE6"/>
    <w:rsid w:val="006651CB"/>
    <w:rsid w:val="00666EE0"/>
    <w:rsid w:val="00682571"/>
    <w:rsid w:val="0068335F"/>
    <w:rsid w:val="00683FEA"/>
    <w:rsid w:val="00686BF0"/>
    <w:rsid w:val="00687A67"/>
    <w:rsid w:val="006B001F"/>
    <w:rsid w:val="006B0EA9"/>
    <w:rsid w:val="006B1391"/>
    <w:rsid w:val="006B31FD"/>
    <w:rsid w:val="006B5277"/>
    <w:rsid w:val="006B616D"/>
    <w:rsid w:val="006C202D"/>
    <w:rsid w:val="006C4A08"/>
    <w:rsid w:val="006C52FA"/>
    <w:rsid w:val="006D28A0"/>
    <w:rsid w:val="006D31F3"/>
    <w:rsid w:val="006E5ADE"/>
    <w:rsid w:val="006E754D"/>
    <w:rsid w:val="006F56C3"/>
    <w:rsid w:val="00704D02"/>
    <w:rsid w:val="007128B4"/>
    <w:rsid w:val="00726185"/>
    <w:rsid w:val="00730D4C"/>
    <w:rsid w:val="00733A89"/>
    <w:rsid w:val="00733AFA"/>
    <w:rsid w:val="007371C0"/>
    <w:rsid w:val="007374E8"/>
    <w:rsid w:val="007454E1"/>
    <w:rsid w:val="00746323"/>
    <w:rsid w:val="00753BDB"/>
    <w:rsid w:val="007561CF"/>
    <w:rsid w:val="00757716"/>
    <w:rsid w:val="007647F3"/>
    <w:rsid w:val="0077017C"/>
    <w:rsid w:val="00781DA1"/>
    <w:rsid w:val="007859F0"/>
    <w:rsid w:val="007872D1"/>
    <w:rsid w:val="00791155"/>
    <w:rsid w:val="00794098"/>
    <w:rsid w:val="007A47D5"/>
    <w:rsid w:val="007A74DD"/>
    <w:rsid w:val="007A7CFC"/>
    <w:rsid w:val="007B1007"/>
    <w:rsid w:val="007C15FF"/>
    <w:rsid w:val="007C5BA3"/>
    <w:rsid w:val="007C7723"/>
    <w:rsid w:val="007D2124"/>
    <w:rsid w:val="007D3229"/>
    <w:rsid w:val="007D5F18"/>
    <w:rsid w:val="007E5AA2"/>
    <w:rsid w:val="007F4F72"/>
    <w:rsid w:val="008078C3"/>
    <w:rsid w:val="00812069"/>
    <w:rsid w:val="00821688"/>
    <w:rsid w:val="00822D72"/>
    <w:rsid w:val="00823145"/>
    <w:rsid w:val="00840359"/>
    <w:rsid w:val="00842DA1"/>
    <w:rsid w:val="0084718E"/>
    <w:rsid w:val="00862710"/>
    <w:rsid w:val="00863FAC"/>
    <w:rsid w:val="00865F1E"/>
    <w:rsid w:val="00870DAF"/>
    <w:rsid w:val="00886BFA"/>
    <w:rsid w:val="00890A3D"/>
    <w:rsid w:val="00893695"/>
    <w:rsid w:val="00893DA9"/>
    <w:rsid w:val="00897B55"/>
    <w:rsid w:val="008A047E"/>
    <w:rsid w:val="008A264F"/>
    <w:rsid w:val="008A3385"/>
    <w:rsid w:val="008B07E3"/>
    <w:rsid w:val="008B6973"/>
    <w:rsid w:val="008C58C9"/>
    <w:rsid w:val="008D3827"/>
    <w:rsid w:val="008F6E42"/>
    <w:rsid w:val="00901932"/>
    <w:rsid w:val="0091279F"/>
    <w:rsid w:val="00921EB4"/>
    <w:rsid w:val="0092690A"/>
    <w:rsid w:val="009451B1"/>
    <w:rsid w:val="0095175D"/>
    <w:rsid w:val="0095335A"/>
    <w:rsid w:val="009550F2"/>
    <w:rsid w:val="00956703"/>
    <w:rsid w:val="00957CEA"/>
    <w:rsid w:val="00967B05"/>
    <w:rsid w:val="00974571"/>
    <w:rsid w:val="00975C82"/>
    <w:rsid w:val="00976F9B"/>
    <w:rsid w:val="00981860"/>
    <w:rsid w:val="00981B94"/>
    <w:rsid w:val="009835F6"/>
    <w:rsid w:val="00984FC7"/>
    <w:rsid w:val="00986DE4"/>
    <w:rsid w:val="00991643"/>
    <w:rsid w:val="00997A8E"/>
    <w:rsid w:val="009A3615"/>
    <w:rsid w:val="009B136E"/>
    <w:rsid w:val="009B2CB0"/>
    <w:rsid w:val="009D177E"/>
    <w:rsid w:val="009D5E84"/>
    <w:rsid w:val="009E40F4"/>
    <w:rsid w:val="00A23286"/>
    <w:rsid w:val="00A2720F"/>
    <w:rsid w:val="00A350CC"/>
    <w:rsid w:val="00A53C6A"/>
    <w:rsid w:val="00A7220B"/>
    <w:rsid w:val="00A769EB"/>
    <w:rsid w:val="00A90028"/>
    <w:rsid w:val="00A91BA1"/>
    <w:rsid w:val="00AA0169"/>
    <w:rsid w:val="00AB05D8"/>
    <w:rsid w:val="00AB0697"/>
    <w:rsid w:val="00AB5D29"/>
    <w:rsid w:val="00AC5A7A"/>
    <w:rsid w:val="00AC7F39"/>
    <w:rsid w:val="00AD61A3"/>
    <w:rsid w:val="00AE0E99"/>
    <w:rsid w:val="00AE12F0"/>
    <w:rsid w:val="00AE39AB"/>
    <w:rsid w:val="00AE4D4F"/>
    <w:rsid w:val="00AE60BC"/>
    <w:rsid w:val="00AF34E1"/>
    <w:rsid w:val="00B043E0"/>
    <w:rsid w:val="00B05C2B"/>
    <w:rsid w:val="00B06C70"/>
    <w:rsid w:val="00B100AA"/>
    <w:rsid w:val="00B10717"/>
    <w:rsid w:val="00B13749"/>
    <w:rsid w:val="00B14123"/>
    <w:rsid w:val="00B15E73"/>
    <w:rsid w:val="00B20C88"/>
    <w:rsid w:val="00B22F43"/>
    <w:rsid w:val="00B23E3E"/>
    <w:rsid w:val="00B250D7"/>
    <w:rsid w:val="00B30D7F"/>
    <w:rsid w:val="00B34CB1"/>
    <w:rsid w:val="00B41E21"/>
    <w:rsid w:val="00B45032"/>
    <w:rsid w:val="00B52AE9"/>
    <w:rsid w:val="00B6593A"/>
    <w:rsid w:val="00B849DA"/>
    <w:rsid w:val="00B91555"/>
    <w:rsid w:val="00B94929"/>
    <w:rsid w:val="00BA4DE8"/>
    <w:rsid w:val="00BC21B7"/>
    <w:rsid w:val="00BC6235"/>
    <w:rsid w:val="00BD2EA7"/>
    <w:rsid w:val="00BD423A"/>
    <w:rsid w:val="00BD7CB5"/>
    <w:rsid w:val="00BE298A"/>
    <w:rsid w:val="00BE2EEE"/>
    <w:rsid w:val="00BE4F70"/>
    <w:rsid w:val="00C01140"/>
    <w:rsid w:val="00C04013"/>
    <w:rsid w:val="00C05DF8"/>
    <w:rsid w:val="00C064AB"/>
    <w:rsid w:val="00C12B08"/>
    <w:rsid w:val="00C14DEE"/>
    <w:rsid w:val="00C34B13"/>
    <w:rsid w:val="00C35E37"/>
    <w:rsid w:val="00C410B7"/>
    <w:rsid w:val="00C45C9C"/>
    <w:rsid w:val="00C47D73"/>
    <w:rsid w:val="00C633E7"/>
    <w:rsid w:val="00C73C41"/>
    <w:rsid w:val="00CA2347"/>
    <w:rsid w:val="00CA7269"/>
    <w:rsid w:val="00CB2060"/>
    <w:rsid w:val="00CB49B2"/>
    <w:rsid w:val="00CB7EF8"/>
    <w:rsid w:val="00CB7F87"/>
    <w:rsid w:val="00CC1268"/>
    <w:rsid w:val="00CD0DC9"/>
    <w:rsid w:val="00CD0E26"/>
    <w:rsid w:val="00CD133D"/>
    <w:rsid w:val="00CD1C13"/>
    <w:rsid w:val="00CD405C"/>
    <w:rsid w:val="00CD49F6"/>
    <w:rsid w:val="00CD7802"/>
    <w:rsid w:val="00CE3C32"/>
    <w:rsid w:val="00CF186F"/>
    <w:rsid w:val="00CF2FD5"/>
    <w:rsid w:val="00CF58AF"/>
    <w:rsid w:val="00D05CA7"/>
    <w:rsid w:val="00D1746F"/>
    <w:rsid w:val="00D269A5"/>
    <w:rsid w:val="00D32F45"/>
    <w:rsid w:val="00D433D0"/>
    <w:rsid w:val="00D440FB"/>
    <w:rsid w:val="00D457A3"/>
    <w:rsid w:val="00D4698B"/>
    <w:rsid w:val="00D474DB"/>
    <w:rsid w:val="00D57D4B"/>
    <w:rsid w:val="00D646E4"/>
    <w:rsid w:val="00D67DD6"/>
    <w:rsid w:val="00D71C80"/>
    <w:rsid w:val="00D85A80"/>
    <w:rsid w:val="00D92F68"/>
    <w:rsid w:val="00D93A03"/>
    <w:rsid w:val="00DA3904"/>
    <w:rsid w:val="00DA61DC"/>
    <w:rsid w:val="00DA6256"/>
    <w:rsid w:val="00DB494B"/>
    <w:rsid w:val="00DB74BB"/>
    <w:rsid w:val="00DC55A7"/>
    <w:rsid w:val="00DD0BD2"/>
    <w:rsid w:val="00DD79DF"/>
    <w:rsid w:val="00DE025A"/>
    <w:rsid w:val="00DE2941"/>
    <w:rsid w:val="00DE2A7E"/>
    <w:rsid w:val="00DF38BE"/>
    <w:rsid w:val="00DF3DB2"/>
    <w:rsid w:val="00DF3EC8"/>
    <w:rsid w:val="00DF617D"/>
    <w:rsid w:val="00E03FBD"/>
    <w:rsid w:val="00E138B6"/>
    <w:rsid w:val="00E14FA4"/>
    <w:rsid w:val="00E20B4A"/>
    <w:rsid w:val="00E217AB"/>
    <w:rsid w:val="00E23CC5"/>
    <w:rsid w:val="00E26627"/>
    <w:rsid w:val="00E30621"/>
    <w:rsid w:val="00E35366"/>
    <w:rsid w:val="00E37EBF"/>
    <w:rsid w:val="00E66432"/>
    <w:rsid w:val="00E66F64"/>
    <w:rsid w:val="00E76CBB"/>
    <w:rsid w:val="00E87105"/>
    <w:rsid w:val="00E90201"/>
    <w:rsid w:val="00EA1EF1"/>
    <w:rsid w:val="00EB099F"/>
    <w:rsid w:val="00EC3520"/>
    <w:rsid w:val="00EE60FF"/>
    <w:rsid w:val="00F0423A"/>
    <w:rsid w:val="00F04FF5"/>
    <w:rsid w:val="00F04FF9"/>
    <w:rsid w:val="00F06B14"/>
    <w:rsid w:val="00F07860"/>
    <w:rsid w:val="00F32CFC"/>
    <w:rsid w:val="00F4596E"/>
    <w:rsid w:val="00F503AE"/>
    <w:rsid w:val="00F52255"/>
    <w:rsid w:val="00F60E0C"/>
    <w:rsid w:val="00F61A81"/>
    <w:rsid w:val="00F641F8"/>
    <w:rsid w:val="00F719A7"/>
    <w:rsid w:val="00F8464D"/>
    <w:rsid w:val="00F8761C"/>
    <w:rsid w:val="00F972BA"/>
    <w:rsid w:val="00FA1903"/>
    <w:rsid w:val="00FA21BB"/>
    <w:rsid w:val="00FA575C"/>
    <w:rsid w:val="00FB1074"/>
    <w:rsid w:val="00FC013C"/>
    <w:rsid w:val="00FC3DFE"/>
    <w:rsid w:val="00FC5A4F"/>
    <w:rsid w:val="00FC6276"/>
    <w:rsid w:val="00FD0C0E"/>
    <w:rsid w:val="00FD72D2"/>
    <w:rsid w:val="00FE5FE7"/>
    <w:rsid w:val="00FE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page number"/>
    <w:rsid w:val="00412DF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2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6985</TotalTime>
  <Pages>7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Stasev Igor</cp:lastModifiedBy>
  <cp:revision>56</cp:revision>
  <cp:lastPrinted>2022-10-07T08:04:00Z</cp:lastPrinted>
  <dcterms:created xsi:type="dcterms:W3CDTF">2022-08-04T13:48:00Z</dcterms:created>
  <dcterms:modified xsi:type="dcterms:W3CDTF">2024-07-08T17:17:00Z</dcterms:modified>
</cp:coreProperties>
</file>