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7"/>
        <w:gridCol w:w="6"/>
        <w:gridCol w:w="6387"/>
        <w:gridCol w:w="3064"/>
        <w:gridCol w:w="1824"/>
        <w:gridCol w:w="2329"/>
        <w:gridCol w:w="1068"/>
        <w:gridCol w:w="2920"/>
        <w:gridCol w:w="1322"/>
        <w:gridCol w:w="2041"/>
      </w:tblGrid>
      <w:tr w:rsidR="007454E1" w:rsidRPr="001A459A" w14:paraId="0CA5684D" w14:textId="77777777" w:rsidTr="00F033A7">
        <w:trPr>
          <w:trHeight w:hRule="exact" w:val="1462"/>
          <w:tblHeader/>
          <w:jc w:val="center"/>
        </w:trPr>
        <w:tc>
          <w:tcPr>
            <w:tcW w:w="1407" w:type="dxa"/>
            <w:vAlign w:val="center"/>
          </w:tcPr>
          <w:p w14:paraId="51EC194D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Поз.</w:t>
            </w:r>
          </w:p>
        </w:tc>
        <w:tc>
          <w:tcPr>
            <w:tcW w:w="6393" w:type="dxa"/>
            <w:gridSpan w:val="2"/>
            <w:vAlign w:val="center"/>
          </w:tcPr>
          <w:p w14:paraId="699381CD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064" w:type="dxa"/>
            <w:vAlign w:val="center"/>
          </w:tcPr>
          <w:p w14:paraId="5AE785B7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Тип, марка,</w:t>
            </w:r>
          </w:p>
          <w:p w14:paraId="7F019B10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обозначение документа,</w:t>
            </w:r>
          </w:p>
          <w:p w14:paraId="7BA6AFFE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опросного листа</w:t>
            </w:r>
          </w:p>
        </w:tc>
        <w:tc>
          <w:tcPr>
            <w:tcW w:w="1824" w:type="dxa"/>
            <w:vAlign w:val="center"/>
          </w:tcPr>
          <w:p w14:paraId="44BA94CA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Код</w:t>
            </w:r>
          </w:p>
          <w:p w14:paraId="44EAEA6A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продукции</w:t>
            </w:r>
          </w:p>
        </w:tc>
        <w:tc>
          <w:tcPr>
            <w:tcW w:w="2329" w:type="dxa"/>
            <w:vAlign w:val="center"/>
          </w:tcPr>
          <w:p w14:paraId="032FC6F8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Поставщик</w:t>
            </w:r>
          </w:p>
        </w:tc>
        <w:tc>
          <w:tcPr>
            <w:tcW w:w="1068" w:type="dxa"/>
            <w:vAlign w:val="center"/>
          </w:tcPr>
          <w:p w14:paraId="5AF0BF21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Ед.</w:t>
            </w:r>
          </w:p>
          <w:p w14:paraId="60E1472E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изме-</w:t>
            </w:r>
          </w:p>
          <w:p w14:paraId="3D7499A9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рения</w:t>
            </w:r>
          </w:p>
        </w:tc>
        <w:tc>
          <w:tcPr>
            <w:tcW w:w="2920" w:type="dxa"/>
            <w:vAlign w:val="center"/>
          </w:tcPr>
          <w:p w14:paraId="3D37BC17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Кол.</w:t>
            </w:r>
          </w:p>
        </w:tc>
        <w:tc>
          <w:tcPr>
            <w:tcW w:w="1322" w:type="dxa"/>
            <w:vAlign w:val="center"/>
          </w:tcPr>
          <w:p w14:paraId="1E379413" w14:textId="77777777" w:rsidR="007454E1" w:rsidRPr="001A459A" w:rsidRDefault="00FD0C0E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М</w:t>
            </w:r>
            <w:r w:rsidR="007454E1" w:rsidRPr="001A459A">
              <w:rPr>
                <w:rFonts w:cs="Times New Roman"/>
                <w:sz w:val="22"/>
              </w:rPr>
              <w:t>асса,</w:t>
            </w:r>
          </w:p>
          <w:p w14:paraId="55386EF3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1 ед.,</w:t>
            </w:r>
          </w:p>
          <w:p w14:paraId="71053624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кг</w:t>
            </w:r>
          </w:p>
        </w:tc>
        <w:tc>
          <w:tcPr>
            <w:tcW w:w="2041" w:type="dxa"/>
            <w:vAlign w:val="center"/>
          </w:tcPr>
          <w:p w14:paraId="6FFB096C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Примечание</w:t>
            </w:r>
          </w:p>
        </w:tc>
      </w:tr>
      <w:tr w:rsidR="007454E1" w:rsidRPr="001A459A" w14:paraId="102A4026" w14:textId="77777777" w:rsidTr="00F033A7">
        <w:trPr>
          <w:trHeight w:hRule="exact" w:val="454"/>
          <w:tblHeader/>
          <w:jc w:val="center"/>
        </w:trPr>
        <w:tc>
          <w:tcPr>
            <w:tcW w:w="1407" w:type="dxa"/>
            <w:vAlign w:val="center"/>
          </w:tcPr>
          <w:p w14:paraId="409F1363" w14:textId="77777777" w:rsidR="007454E1" w:rsidRPr="001A459A" w:rsidRDefault="007454E1" w:rsidP="00DF3EC8">
            <w:pPr>
              <w:pStyle w:val="af4"/>
              <w:rPr>
                <w:rFonts w:cs="Times New Roman"/>
                <w:lang w:eastAsia="ru-RU"/>
              </w:rPr>
            </w:pPr>
            <w:r w:rsidRPr="001A459A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393" w:type="dxa"/>
            <w:gridSpan w:val="2"/>
            <w:vAlign w:val="center"/>
          </w:tcPr>
          <w:p w14:paraId="31B78665" w14:textId="77777777" w:rsidR="007454E1" w:rsidRPr="001A459A" w:rsidRDefault="007454E1" w:rsidP="00DF3EC8">
            <w:pPr>
              <w:pStyle w:val="af4"/>
              <w:rPr>
                <w:rFonts w:cs="Times New Roman"/>
                <w:lang w:eastAsia="ru-RU"/>
              </w:rPr>
            </w:pPr>
            <w:r w:rsidRPr="001A459A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3064" w:type="dxa"/>
            <w:vAlign w:val="center"/>
          </w:tcPr>
          <w:p w14:paraId="68ABAAD4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3</w:t>
            </w:r>
          </w:p>
        </w:tc>
        <w:tc>
          <w:tcPr>
            <w:tcW w:w="1824" w:type="dxa"/>
            <w:vAlign w:val="center"/>
          </w:tcPr>
          <w:p w14:paraId="1CC57490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4</w:t>
            </w:r>
          </w:p>
        </w:tc>
        <w:tc>
          <w:tcPr>
            <w:tcW w:w="2329" w:type="dxa"/>
            <w:vAlign w:val="center"/>
          </w:tcPr>
          <w:p w14:paraId="5E158137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14:paraId="7A0B1110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14:paraId="159A9D35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7</w:t>
            </w:r>
          </w:p>
        </w:tc>
        <w:tc>
          <w:tcPr>
            <w:tcW w:w="1322" w:type="dxa"/>
            <w:vAlign w:val="center"/>
          </w:tcPr>
          <w:p w14:paraId="678DC09C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8</w:t>
            </w:r>
          </w:p>
        </w:tc>
        <w:tc>
          <w:tcPr>
            <w:tcW w:w="2041" w:type="dxa"/>
            <w:vAlign w:val="center"/>
          </w:tcPr>
          <w:p w14:paraId="44231004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9</w:t>
            </w:r>
          </w:p>
        </w:tc>
      </w:tr>
      <w:tr w:rsidR="00511F33" w:rsidRPr="001A459A" w14:paraId="37CCF2B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E6B9F69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1CF425A" w14:textId="47B6FE7D" w:rsidR="00511F33" w:rsidRPr="00E00358" w:rsidRDefault="00511F33" w:rsidP="00511F33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Arial"/>
                <w:b/>
                <w:szCs w:val="24"/>
                <w:u w:val="single"/>
              </w:rPr>
              <w:t>1. Щиты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7317447" w14:textId="77777777" w:rsidR="00511F33" w:rsidRPr="00E00358" w:rsidRDefault="00511F33" w:rsidP="00511F33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7F468BC0" w14:textId="77777777" w:rsidR="00511F33" w:rsidRPr="00E00358" w:rsidRDefault="00511F33" w:rsidP="00511F33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06C3B49" w14:textId="77777777" w:rsidR="00511F33" w:rsidRPr="00E00358" w:rsidRDefault="00511F33" w:rsidP="00511F33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32B4725" w14:textId="77777777" w:rsidR="00511F33" w:rsidRPr="00E00358" w:rsidRDefault="00511F33" w:rsidP="00511F33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0E55384D" w14:textId="77777777" w:rsidR="00511F33" w:rsidRPr="00E00358" w:rsidRDefault="00511F33" w:rsidP="00511F33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765D9DFD" w14:textId="77777777" w:rsidR="00511F33" w:rsidRPr="00E00358" w:rsidRDefault="00511F33" w:rsidP="00511F33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082DFB6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</w:tr>
      <w:tr w:rsidR="00E00358" w:rsidRPr="001A459A" w14:paraId="555F3FD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C87B5F6" w14:textId="77777777" w:rsidR="00E00358" w:rsidRPr="001A459A" w:rsidRDefault="00E00358" w:rsidP="00E00358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D5C8A1E" w14:textId="080FB4FA" w:rsidR="00E00358" w:rsidRPr="00E00358" w:rsidRDefault="00E00358" w:rsidP="00E00358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bCs/>
                <w:szCs w:val="24"/>
              </w:rPr>
              <w:t>ВРУ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22B5C05" w14:textId="69C59F62" w:rsidR="00E00358" w:rsidRPr="00E00358" w:rsidRDefault="00E00358" w:rsidP="00E00358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 w:rsidR="00357994"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 w:rsidR="00357994"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 w:rsidR="00357994">
              <w:rPr>
                <w:rFonts w:ascii="ISOCPEUR" w:hAnsi="ISOCPEUR" w:cs="Times New Roman"/>
                <w:sz w:val="22"/>
              </w:rPr>
              <w:t>2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475EB5B" w14:textId="25A38F57" w:rsidR="00E00358" w:rsidRPr="00E00358" w:rsidRDefault="00E00358" w:rsidP="00E00358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7AD2DD18" w14:textId="0EBEB7E1" w:rsidR="00E00358" w:rsidRPr="00E00358" w:rsidRDefault="00E00358" w:rsidP="00E00358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678D629" w14:textId="45A0D9DA" w:rsidR="00E00358" w:rsidRPr="00E00358" w:rsidRDefault="00E00358" w:rsidP="00E00358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4BCA0DC" w14:textId="46D252FE" w:rsidR="00E00358" w:rsidRPr="00E00358" w:rsidRDefault="00E00358" w:rsidP="00E00358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373FA14" w14:textId="0DC6A91A" w:rsidR="00E00358" w:rsidRPr="00E00358" w:rsidRDefault="00E00358" w:rsidP="00E00358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034DA929" w14:textId="5B53CCDD" w:rsidR="00E00358" w:rsidRPr="001A459A" w:rsidRDefault="00E00358" w:rsidP="00E00358">
            <w:pPr>
              <w:pStyle w:val="af5"/>
              <w:rPr>
                <w:rFonts w:cs="Times New Roman"/>
              </w:rPr>
            </w:pPr>
          </w:p>
        </w:tc>
      </w:tr>
      <w:tr w:rsidR="00357994" w:rsidRPr="001A459A" w14:paraId="6597405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22112EB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9DF9CDD" w14:textId="19520138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bCs/>
                <w:szCs w:val="24"/>
              </w:rPr>
              <w:t>ПЭСПЗ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2917571" w14:textId="53849F30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>
              <w:rPr>
                <w:rFonts w:ascii="ISOCPEUR" w:hAnsi="ISOCPEUR" w:cs="Times New Roman"/>
                <w:sz w:val="22"/>
              </w:rPr>
              <w:t>3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15361DF" w14:textId="42DA5A5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76DE581D" w14:textId="4DC95A35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AE741E7" w14:textId="4096747A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4D8198E" w14:textId="66FF424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1591FE0" w14:textId="699DEB4A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23288C33" w14:textId="73DED1A3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FE28BB">
              <w:rPr>
                <w:rFonts w:ascii="ISOCPEUR" w:hAnsi="ISOCPEUR"/>
                <w:sz w:val="22"/>
              </w:rPr>
              <w:t xml:space="preserve">E—Kabin </w:t>
            </w:r>
            <w:r w:rsidRPr="00FE28BB">
              <w:rPr>
                <w:rFonts w:ascii="ISOCPEUR" w:hAnsi="ISOCPEUR"/>
                <w:sz w:val="22"/>
                <w:lang w:val="en-US"/>
              </w:rPr>
              <w:t>X</w:t>
            </w:r>
            <w:r w:rsidRPr="00FE28BB">
              <w:rPr>
                <w:rFonts w:ascii="ISOCPEUR" w:hAnsi="ISOCPEUR"/>
                <w:sz w:val="22"/>
              </w:rPr>
              <w:t>,</w:t>
            </w:r>
            <w:r w:rsidRPr="00FE28BB">
              <w:t xml:space="preserve"> 1</w:t>
            </w:r>
            <w:r w:rsidRPr="00FE28BB">
              <w:rPr>
                <w:rFonts w:ascii="ISOCPEUR" w:hAnsi="ISOCPEUR"/>
                <w:sz w:val="22"/>
                <w:lang w:val="en-US"/>
              </w:rPr>
              <w:t>4</w:t>
            </w:r>
            <w:r w:rsidRPr="00FE28BB">
              <w:rPr>
                <w:rFonts w:ascii="ISOCPEUR" w:hAnsi="ISOCPEUR"/>
                <w:sz w:val="22"/>
              </w:rPr>
              <w:t>00x400x4</w:t>
            </w:r>
            <w:r w:rsidRPr="00FE28BB">
              <w:rPr>
                <w:rFonts w:ascii="ISOCPEUR" w:hAnsi="ISOCPEUR"/>
                <w:sz w:val="22"/>
                <w:lang w:val="en-US"/>
              </w:rPr>
              <w:t>0</w:t>
            </w:r>
            <w:r w:rsidRPr="00FE28BB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669EB26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66DAB56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852DBB5" w14:textId="79EC2FE7" w:rsidR="00357994" w:rsidRPr="00E00358" w:rsidRDefault="00357994" w:rsidP="00357994">
            <w:pPr>
              <w:pStyle w:val="af3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ВРУ-АВР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DC383F2" w14:textId="22402328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>
              <w:rPr>
                <w:rFonts w:ascii="ISOCPEUR" w:hAnsi="ISOCPEUR" w:cs="Times New Roman"/>
                <w:sz w:val="22"/>
              </w:rPr>
              <w:t>4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0A9C8E8" w14:textId="65EF5C1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1C8D5F00" w14:textId="2AAD7D1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8239FF" w14:textId="5CA553F7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CF7D1E9" w14:textId="4D931EC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A3CD599" w14:textId="2011397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1ADB3576" w14:textId="461D522D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FE28BB">
              <w:rPr>
                <w:rFonts w:ascii="ISOCPEUR" w:hAnsi="ISOCPEUR"/>
                <w:sz w:val="22"/>
              </w:rPr>
              <w:t xml:space="preserve">E—Kabin </w:t>
            </w:r>
            <w:r w:rsidRPr="00FE28BB">
              <w:rPr>
                <w:rFonts w:ascii="ISOCPEUR" w:hAnsi="ISOCPEUR"/>
                <w:sz w:val="22"/>
                <w:lang w:val="en-US"/>
              </w:rPr>
              <w:t>X</w:t>
            </w:r>
            <w:r w:rsidRPr="00FE28BB">
              <w:rPr>
                <w:rFonts w:ascii="ISOCPEUR" w:hAnsi="ISOCPEUR"/>
                <w:sz w:val="22"/>
              </w:rPr>
              <w:t>,</w:t>
            </w:r>
            <w:r w:rsidRPr="00FE28BB">
              <w:t xml:space="preserve"> 1</w:t>
            </w:r>
            <w:r w:rsidRPr="00FE28BB">
              <w:rPr>
                <w:rFonts w:ascii="ISOCPEUR" w:hAnsi="ISOCPEUR"/>
                <w:sz w:val="22"/>
                <w:lang w:val="en-US"/>
              </w:rPr>
              <w:t>4</w:t>
            </w:r>
            <w:r w:rsidRPr="00FE28BB">
              <w:rPr>
                <w:rFonts w:ascii="ISOCPEUR" w:hAnsi="ISOCPEUR"/>
                <w:sz w:val="22"/>
              </w:rPr>
              <w:t>00x400x4</w:t>
            </w:r>
            <w:r w:rsidRPr="00FE28BB">
              <w:rPr>
                <w:rFonts w:ascii="ISOCPEUR" w:hAnsi="ISOCPEUR"/>
                <w:sz w:val="22"/>
                <w:lang w:val="en-US"/>
              </w:rPr>
              <w:t>0</w:t>
            </w:r>
            <w:r w:rsidRPr="00FE28BB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5D139F2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BE96F66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56372AD" w14:textId="6A5865C0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ЩР-1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333096C" w14:textId="5720017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>
              <w:rPr>
                <w:rFonts w:ascii="ISOCPEUR" w:hAnsi="ISOCPEUR" w:cs="Times New Roman"/>
                <w:sz w:val="22"/>
              </w:rPr>
              <w:t>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7FD6560" w14:textId="44EB55F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7F26F85A" w14:textId="134E6DD4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1284CA" w14:textId="42D82A38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27D0909" w14:textId="79D875C4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1D054F8" w14:textId="002ACEBA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00587881" w14:textId="7513519C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4C4FBB">
              <w:rPr>
                <w:rFonts w:ascii="ISOCPEUR" w:hAnsi="ISOCPEUR"/>
                <w:sz w:val="22"/>
              </w:rPr>
              <w:t xml:space="preserve">E—Kabin </w:t>
            </w:r>
            <w:r>
              <w:rPr>
                <w:rFonts w:ascii="ISOCPEUR" w:hAnsi="ISOCPEUR"/>
                <w:sz w:val="22"/>
                <w:lang w:val="en-US"/>
              </w:rPr>
              <w:t>X</w:t>
            </w:r>
            <w:r>
              <w:rPr>
                <w:rFonts w:ascii="ISOCPEUR" w:hAnsi="ISOCPEUR"/>
                <w:sz w:val="22"/>
              </w:rPr>
              <w:t>,</w:t>
            </w:r>
            <w:r>
              <w:t xml:space="preserve"> 1</w:t>
            </w:r>
            <w:r>
              <w:rPr>
                <w:rFonts w:ascii="ISOCPEUR" w:hAnsi="ISOCPEUR"/>
                <w:sz w:val="22"/>
                <w:lang w:val="en-US"/>
              </w:rPr>
              <w:t>4</w:t>
            </w:r>
            <w:r w:rsidRPr="004A1F00">
              <w:rPr>
                <w:rFonts w:ascii="ISOCPEUR" w:hAnsi="ISOCPEUR"/>
                <w:sz w:val="22"/>
              </w:rPr>
              <w:t>00x400x</w:t>
            </w:r>
            <w:r>
              <w:rPr>
                <w:rFonts w:ascii="ISOCPEUR" w:hAnsi="ISOCPEUR"/>
                <w:sz w:val="22"/>
              </w:rPr>
              <w:t>4</w:t>
            </w:r>
            <w:r>
              <w:rPr>
                <w:rFonts w:ascii="ISOCPEUR" w:hAnsi="ISOCPEUR"/>
                <w:sz w:val="22"/>
                <w:lang w:val="en-US"/>
              </w:rPr>
              <w:t>0</w:t>
            </w:r>
            <w:r w:rsidRPr="004A1F00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1BF823F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DE467FE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E7678ED" w14:textId="0549660E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ЩОР-2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20A0D77" w14:textId="03E2FCB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>
              <w:rPr>
                <w:rFonts w:ascii="ISOCPEUR" w:hAnsi="ISOCPEUR" w:cs="Times New Roman"/>
                <w:sz w:val="22"/>
              </w:rPr>
              <w:t>6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6B36153" w14:textId="0FF9660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0AA997DB" w14:textId="6DCC7DF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73352D9" w14:textId="5908B7D4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6FE21B3" w14:textId="3E81373A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E5FCC30" w14:textId="7E308588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0C29002B" w14:textId="52FF6383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E932E4">
              <w:rPr>
                <w:rFonts w:ascii="ISOCPEUR" w:hAnsi="ISOCPEUR"/>
                <w:sz w:val="22"/>
              </w:rPr>
              <w:t xml:space="preserve">E—Kabin </w:t>
            </w:r>
            <w:r w:rsidRPr="00E932E4">
              <w:rPr>
                <w:rFonts w:ascii="ISOCPEUR" w:hAnsi="ISOCPEUR"/>
                <w:sz w:val="22"/>
                <w:lang w:val="en-US"/>
              </w:rPr>
              <w:t>X</w:t>
            </w:r>
            <w:r w:rsidRPr="00E932E4">
              <w:rPr>
                <w:rFonts w:ascii="ISOCPEUR" w:hAnsi="ISOCPEUR"/>
                <w:sz w:val="22"/>
              </w:rPr>
              <w:t>,</w:t>
            </w:r>
            <w:r w:rsidRPr="00E932E4">
              <w:t xml:space="preserve"> 1</w:t>
            </w:r>
            <w:r w:rsidRPr="00E932E4">
              <w:rPr>
                <w:rFonts w:ascii="ISOCPEUR" w:hAnsi="ISOCPEUR"/>
                <w:sz w:val="22"/>
                <w:lang w:val="en-US"/>
              </w:rPr>
              <w:t>4</w:t>
            </w:r>
            <w:r w:rsidRPr="00E932E4">
              <w:rPr>
                <w:rFonts w:ascii="ISOCPEUR" w:hAnsi="ISOCPEUR"/>
                <w:sz w:val="22"/>
              </w:rPr>
              <w:t>00x400x4</w:t>
            </w:r>
            <w:r w:rsidRPr="00E932E4">
              <w:rPr>
                <w:rFonts w:ascii="ISOCPEUR" w:hAnsi="ISOCPEUR"/>
                <w:sz w:val="22"/>
                <w:lang w:val="en-US"/>
              </w:rPr>
              <w:t>0</w:t>
            </w:r>
            <w:r w:rsidRPr="00E932E4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2529233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2BBCD0A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9B5A057" w14:textId="267FADF7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ЩР-3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7D53426" w14:textId="581C84C5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>
              <w:rPr>
                <w:rFonts w:ascii="ISOCPEUR" w:hAnsi="ISOCPEUR" w:cs="Times New Roman"/>
                <w:sz w:val="22"/>
              </w:rPr>
              <w:t>7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93E8107" w14:textId="704E300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4DE8C09C" w14:textId="029495F8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531FD0E" w14:textId="194A0B76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9C600DE" w14:textId="48A66278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C1C0503" w14:textId="321C73B4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39F91F0E" w14:textId="2A996E02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E932E4">
              <w:rPr>
                <w:rFonts w:ascii="ISOCPEUR" w:hAnsi="ISOCPEUR"/>
                <w:sz w:val="22"/>
              </w:rPr>
              <w:t xml:space="preserve">E—Kabin </w:t>
            </w:r>
            <w:r w:rsidRPr="00E932E4">
              <w:rPr>
                <w:rFonts w:ascii="ISOCPEUR" w:hAnsi="ISOCPEUR"/>
                <w:sz w:val="22"/>
                <w:lang w:val="en-US"/>
              </w:rPr>
              <w:t>X</w:t>
            </w:r>
            <w:r w:rsidRPr="00E932E4">
              <w:rPr>
                <w:rFonts w:ascii="ISOCPEUR" w:hAnsi="ISOCPEUR"/>
                <w:sz w:val="22"/>
              </w:rPr>
              <w:t>,</w:t>
            </w:r>
            <w:r w:rsidRPr="00E932E4">
              <w:t xml:space="preserve"> 1</w:t>
            </w:r>
            <w:r w:rsidRPr="00E932E4">
              <w:rPr>
                <w:rFonts w:ascii="ISOCPEUR" w:hAnsi="ISOCPEUR"/>
                <w:sz w:val="22"/>
                <w:lang w:val="en-US"/>
              </w:rPr>
              <w:t>4</w:t>
            </w:r>
            <w:r w:rsidRPr="00E932E4">
              <w:rPr>
                <w:rFonts w:ascii="ISOCPEUR" w:hAnsi="ISOCPEUR"/>
                <w:sz w:val="22"/>
              </w:rPr>
              <w:t>00x400x4</w:t>
            </w:r>
            <w:r w:rsidRPr="00E932E4">
              <w:rPr>
                <w:rFonts w:ascii="ISOCPEUR" w:hAnsi="ISOCPEUR"/>
                <w:sz w:val="22"/>
                <w:lang w:val="en-US"/>
              </w:rPr>
              <w:t>0</w:t>
            </w:r>
            <w:r w:rsidRPr="00E932E4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3CC75A5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9928917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5A20D60" w14:textId="088F9FA1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ЩУО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4E7E36E" w14:textId="5CE243A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</w:t>
            </w:r>
            <w:r>
              <w:rPr>
                <w:rFonts w:ascii="ISOCPEUR" w:hAnsi="ISOCPEUR" w:cs="Times New Roman"/>
                <w:sz w:val="22"/>
              </w:rPr>
              <w:t>Р</w:t>
            </w:r>
            <w:r w:rsidRPr="00E00358">
              <w:rPr>
                <w:rFonts w:ascii="ISOCPEUR" w:hAnsi="ISOCPEUR" w:cs="Times New Roman"/>
                <w:sz w:val="22"/>
              </w:rPr>
              <w:t>-</w:t>
            </w:r>
            <w:r>
              <w:rPr>
                <w:rFonts w:ascii="ISOCPEUR" w:hAnsi="ISOCPEUR" w:cs="Times New Roman"/>
                <w:sz w:val="22"/>
              </w:rPr>
              <w:t>ЭМ</w:t>
            </w:r>
            <w:r w:rsidRPr="00E00358">
              <w:rPr>
                <w:rFonts w:ascii="ISOCPEUR" w:hAnsi="ISOCPEUR" w:cs="Times New Roman"/>
                <w:sz w:val="22"/>
              </w:rPr>
              <w:t xml:space="preserve"> л.</w:t>
            </w:r>
            <w:r>
              <w:rPr>
                <w:rFonts w:ascii="ISOCPEUR" w:hAnsi="ISOCPEUR" w:cs="Times New Roman"/>
                <w:sz w:val="22"/>
              </w:rPr>
              <w:t>8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F0CDEB4" w14:textId="5044FC5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2BC8A763" w14:textId="0190E55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BCA4E84" w14:textId="2EBB886F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B32F7B8" w14:textId="6B6DE2E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D56188C" w14:textId="71A61EA1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4AF8905F" w14:textId="0F1F076B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05727F">
              <w:rPr>
                <w:rFonts w:ascii="ISOCPEUR" w:hAnsi="ISOCPEUR"/>
                <w:sz w:val="22"/>
              </w:rPr>
              <w:t xml:space="preserve">E—Kabin </w:t>
            </w:r>
            <w:r w:rsidRPr="0005727F">
              <w:rPr>
                <w:rFonts w:ascii="ISOCPEUR" w:hAnsi="ISOCPEUR"/>
                <w:sz w:val="22"/>
                <w:lang w:val="en-US"/>
              </w:rPr>
              <w:t>X</w:t>
            </w:r>
            <w:r w:rsidRPr="0005727F">
              <w:rPr>
                <w:rFonts w:ascii="ISOCPEUR" w:hAnsi="ISOCPEUR"/>
                <w:sz w:val="22"/>
              </w:rPr>
              <w:t>,</w:t>
            </w:r>
            <w:r w:rsidRPr="0005727F">
              <w:t xml:space="preserve"> 1</w:t>
            </w:r>
            <w:r w:rsidRPr="0005727F">
              <w:rPr>
                <w:rFonts w:ascii="ISOCPEUR" w:hAnsi="ISOCPEUR"/>
                <w:sz w:val="22"/>
                <w:lang w:val="en-US"/>
              </w:rPr>
              <w:t>4</w:t>
            </w:r>
            <w:r w:rsidRPr="0005727F">
              <w:rPr>
                <w:rFonts w:ascii="ISOCPEUR" w:hAnsi="ISOCPEUR"/>
                <w:sz w:val="22"/>
              </w:rPr>
              <w:t>00x400x4</w:t>
            </w:r>
            <w:r w:rsidRPr="0005727F">
              <w:rPr>
                <w:rFonts w:ascii="ISOCPEUR" w:hAnsi="ISOCPEUR"/>
                <w:sz w:val="22"/>
                <w:lang w:val="en-US"/>
              </w:rPr>
              <w:t>0</w:t>
            </w:r>
            <w:r w:rsidRPr="0005727F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3ADC9DD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05F274E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D73CA02" w14:textId="77582436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ЩВ</w:t>
            </w:r>
            <w:r>
              <w:rPr>
                <w:rFonts w:ascii="ISOCPEUR" w:hAnsi="ISOCPEUR" w:cs="Times New Roman"/>
                <w:sz w:val="22"/>
              </w:rPr>
              <w:t>-1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E196D25" w14:textId="5571443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1612/2022-П-ИОС1 л.</w:t>
            </w:r>
            <w:r>
              <w:rPr>
                <w:rFonts w:ascii="ISOCPEUR" w:hAnsi="ISOCPEUR" w:cs="Times New Roman"/>
                <w:sz w:val="22"/>
              </w:rPr>
              <w:t>9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07CE3AF" w14:textId="0518C38D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72376FBC" w14:textId="22129BD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C68438" w14:textId="3EF05F1E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1CB3B2E" w14:textId="267DD299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CA9F739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4F7E49A8" w14:textId="52696210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4C4FBB">
              <w:rPr>
                <w:rFonts w:ascii="ISOCPEUR" w:hAnsi="ISOCPEUR"/>
                <w:sz w:val="22"/>
              </w:rPr>
              <w:t xml:space="preserve">E—Kabin </w:t>
            </w:r>
            <w:r>
              <w:rPr>
                <w:rFonts w:ascii="ISOCPEUR" w:hAnsi="ISOCPEUR"/>
                <w:sz w:val="22"/>
                <w:lang w:val="en-US"/>
              </w:rPr>
              <w:t>X</w:t>
            </w:r>
            <w:r>
              <w:rPr>
                <w:rFonts w:ascii="ISOCPEUR" w:hAnsi="ISOCPEUR"/>
                <w:sz w:val="22"/>
              </w:rPr>
              <w:t>,</w:t>
            </w:r>
            <w:r>
              <w:t xml:space="preserve"> </w:t>
            </w:r>
            <w:r>
              <w:rPr>
                <w:rFonts w:ascii="ISOCPEUR" w:hAnsi="ISOCPEUR"/>
                <w:sz w:val="22"/>
              </w:rPr>
              <w:t>1800</w:t>
            </w:r>
            <w:r w:rsidRPr="004A1F00">
              <w:rPr>
                <w:rFonts w:ascii="ISOCPEUR" w:hAnsi="ISOCPEUR"/>
                <w:sz w:val="22"/>
              </w:rPr>
              <w:t>x</w:t>
            </w:r>
            <w:r>
              <w:rPr>
                <w:rFonts w:ascii="ISOCPEUR" w:hAnsi="ISOCPEUR"/>
                <w:sz w:val="22"/>
              </w:rPr>
              <w:t>6</w:t>
            </w:r>
            <w:r w:rsidRPr="004A1F00">
              <w:rPr>
                <w:rFonts w:ascii="ISOCPEUR" w:hAnsi="ISOCPEUR"/>
                <w:sz w:val="22"/>
              </w:rPr>
              <w:t>00x</w:t>
            </w:r>
            <w:r>
              <w:rPr>
                <w:rFonts w:ascii="ISOCPEUR" w:hAnsi="ISOCPEUR"/>
                <w:sz w:val="22"/>
              </w:rPr>
              <w:t>6</w:t>
            </w:r>
            <w:r>
              <w:rPr>
                <w:rFonts w:ascii="ISOCPEUR" w:hAnsi="ISOCPEUR"/>
                <w:sz w:val="22"/>
                <w:lang w:val="en-US"/>
              </w:rPr>
              <w:t>0</w:t>
            </w:r>
            <w:r w:rsidRPr="004A1F00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58486B1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13D775A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E188B17" w14:textId="04EB06C7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ЩВ</w:t>
            </w:r>
            <w:r>
              <w:rPr>
                <w:rFonts w:ascii="ISOCPEUR" w:hAnsi="ISOCPEUR" w:cs="Times New Roman"/>
                <w:sz w:val="22"/>
              </w:rPr>
              <w:t>-2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E9CD190" w14:textId="1167D71F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1612/2022-П-ИОС1 л.</w:t>
            </w:r>
            <w:r>
              <w:rPr>
                <w:rFonts w:ascii="ISOCPEUR" w:hAnsi="ISOCPEUR" w:cs="Times New Roman"/>
                <w:sz w:val="22"/>
              </w:rPr>
              <w:t>10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12063D8" w14:textId="2BDC0CCE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72A329D6" w14:textId="33E3FF52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88E4CF" w14:textId="4CC6C760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6BED2F5" w14:textId="00DB9EDF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1AFE149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63629704" w14:textId="09156DE4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05727F">
              <w:rPr>
                <w:rFonts w:ascii="ISOCPEUR" w:hAnsi="ISOCPEUR"/>
                <w:sz w:val="22"/>
              </w:rPr>
              <w:t xml:space="preserve">E—Kabin </w:t>
            </w:r>
            <w:r w:rsidRPr="0005727F">
              <w:rPr>
                <w:rFonts w:ascii="ISOCPEUR" w:hAnsi="ISOCPEUR"/>
                <w:sz w:val="22"/>
                <w:lang w:val="en-US"/>
              </w:rPr>
              <w:t>X</w:t>
            </w:r>
            <w:r w:rsidRPr="0005727F">
              <w:rPr>
                <w:rFonts w:ascii="ISOCPEUR" w:hAnsi="ISOCPEUR"/>
                <w:sz w:val="22"/>
              </w:rPr>
              <w:t>,</w:t>
            </w:r>
            <w:r w:rsidRPr="0005727F">
              <w:t xml:space="preserve"> 1</w:t>
            </w:r>
            <w:r w:rsidRPr="0005727F">
              <w:rPr>
                <w:rFonts w:ascii="ISOCPEUR" w:hAnsi="ISOCPEUR"/>
                <w:sz w:val="22"/>
                <w:lang w:val="en-US"/>
              </w:rPr>
              <w:t>4</w:t>
            </w:r>
            <w:r w:rsidRPr="0005727F">
              <w:rPr>
                <w:rFonts w:ascii="ISOCPEUR" w:hAnsi="ISOCPEUR"/>
                <w:sz w:val="22"/>
              </w:rPr>
              <w:t>00x400x4</w:t>
            </w:r>
            <w:r w:rsidRPr="0005727F">
              <w:rPr>
                <w:rFonts w:ascii="ISOCPEUR" w:hAnsi="ISOCPEUR"/>
                <w:sz w:val="22"/>
                <w:lang w:val="en-US"/>
              </w:rPr>
              <w:t>0</w:t>
            </w:r>
            <w:r w:rsidRPr="0005727F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6CD2684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D403341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2FB3AC6" w14:textId="06113A60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</w:t>
            </w:r>
            <w:r>
              <w:rPr>
                <w:rFonts w:ascii="ISOCPEUR" w:hAnsi="ISOCPEUR" w:cs="Times New Roman"/>
                <w:sz w:val="22"/>
              </w:rPr>
              <w:t>ПАУ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B0AA901" w14:textId="629EFDD5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1612/2022-П-ИОС1 л.</w:t>
            </w:r>
            <w:r>
              <w:rPr>
                <w:rFonts w:ascii="ISOCPEUR" w:hAnsi="ISOCPEUR" w:cs="Times New Roman"/>
                <w:sz w:val="22"/>
              </w:rPr>
              <w:t>11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302547F" w14:textId="146A23E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7B704A66" w14:textId="46EF2A9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DE32916" w14:textId="60425B2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EABF88D" w14:textId="6CB058CF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66AFE9C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21B661CB" w14:textId="38DFC02B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05727F">
              <w:rPr>
                <w:rFonts w:ascii="ISOCPEUR" w:hAnsi="ISOCPEUR"/>
                <w:sz w:val="22"/>
              </w:rPr>
              <w:t xml:space="preserve">E—Kabin </w:t>
            </w:r>
            <w:r w:rsidRPr="0005727F">
              <w:rPr>
                <w:rFonts w:ascii="ISOCPEUR" w:hAnsi="ISOCPEUR"/>
                <w:sz w:val="22"/>
                <w:lang w:val="en-US"/>
              </w:rPr>
              <w:t>X</w:t>
            </w:r>
            <w:r w:rsidRPr="0005727F">
              <w:rPr>
                <w:rFonts w:ascii="ISOCPEUR" w:hAnsi="ISOCPEUR"/>
                <w:sz w:val="22"/>
              </w:rPr>
              <w:t>,</w:t>
            </w:r>
            <w:r w:rsidRPr="0005727F">
              <w:t xml:space="preserve"> 1</w:t>
            </w:r>
            <w:r w:rsidRPr="0005727F">
              <w:rPr>
                <w:rFonts w:ascii="ISOCPEUR" w:hAnsi="ISOCPEUR"/>
                <w:sz w:val="22"/>
                <w:lang w:val="en-US"/>
              </w:rPr>
              <w:t>4</w:t>
            </w:r>
            <w:r w:rsidRPr="0005727F">
              <w:rPr>
                <w:rFonts w:ascii="ISOCPEUR" w:hAnsi="ISOCPEUR"/>
                <w:sz w:val="22"/>
              </w:rPr>
              <w:t>00x400x4</w:t>
            </w:r>
            <w:r w:rsidRPr="0005727F">
              <w:rPr>
                <w:rFonts w:ascii="ISOCPEUR" w:hAnsi="ISOCPEUR"/>
                <w:sz w:val="22"/>
                <w:lang w:val="en-US"/>
              </w:rPr>
              <w:t>0</w:t>
            </w:r>
            <w:r w:rsidRPr="0005727F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4984CCA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EF7938E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AE4A319" w14:textId="6FDA97F6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</w:t>
            </w:r>
            <w:r>
              <w:rPr>
                <w:rFonts w:ascii="ISOCPEUR" w:hAnsi="ISOCPEUR" w:cs="Times New Roman"/>
                <w:sz w:val="22"/>
              </w:rPr>
              <w:t>СС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051E13C" w14:textId="2899F5E5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1612/2022-П-ИОС1 л.</w:t>
            </w:r>
            <w:r>
              <w:rPr>
                <w:rFonts w:ascii="ISOCPEUR" w:hAnsi="ISOCPEUR" w:cs="Times New Roman"/>
                <w:sz w:val="22"/>
              </w:rPr>
              <w:t>12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03A6489" w14:textId="7D5BF89E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14:paraId="4B2F95EA" w14:textId="4C5DCAB2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B970A0C" w14:textId="4535EDE6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C69589B" w14:textId="40F46539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0792207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621B39C9" w14:textId="66E15D57" w:rsidR="00357994" w:rsidRPr="001A459A" w:rsidRDefault="00357994" w:rsidP="00357994">
            <w:pPr>
              <w:pStyle w:val="af5"/>
              <w:rPr>
                <w:rFonts w:cs="Times New Roman"/>
              </w:rPr>
            </w:pPr>
            <w:r w:rsidRPr="0005727F">
              <w:rPr>
                <w:rFonts w:ascii="ISOCPEUR" w:hAnsi="ISOCPEUR"/>
                <w:sz w:val="22"/>
              </w:rPr>
              <w:t xml:space="preserve">E—Kabin </w:t>
            </w:r>
            <w:r w:rsidRPr="0005727F">
              <w:rPr>
                <w:rFonts w:ascii="ISOCPEUR" w:hAnsi="ISOCPEUR"/>
                <w:sz w:val="22"/>
                <w:lang w:val="en-US"/>
              </w:rPr>
              <w:t>X</w:t>
            </w:r>
            <w:r w:rsidRPr="0005727F">
              <w:rPr>
                <w:rFonts w:ascii="ISOCPEUR" w:hAnsi="ISOCPEUR"/>
                <w:sz w:val="22"/>
              </w:rPr>
              <w:t>,</w:t>
            </w:r>
            <w:r w:rsidRPr="0005727F">
              <w:t xml:space="preserve"> 1</w:t>
            </w:r>
            <w:r w:rsidRPr="0005727F">
              <w:rPr>
                <w:rFonts w:ascii="ISOCPEUR" w:hAnsi="ISOCPEUR"/>
                <w:sz w:val="22"/>
                <w:lang w:val="en-US"/>
              </w:rPr>
              <w:t>4</w:t>
            </w:r>
            <w:r w:rsidRPr="0005727F">
              <w:rPr>
                <w:rFonts w:ascii="ISOCPEUR" w:hAnsi="ISOCPEUR"/>
                <w:sz w:val="22"/>
              </w:rPr>
              <w:t>00x400x4</w:t>
            </w:r>
            <w:r w:rsidRPr="0005727F">
              <w:rPr>
                <w:rFonts w:ascii="ISOCPEUR" w:hAnsi="ISOCPEUR"/>
                <w:sz w:val="22"/>
                <w:lang w:val="en-US"/>
              </w:rPr>
              <w:t>0</w:t>
            </w:r>
            <w:r w:rsidRPr="0005727F">
              <w:rPr>
                <w:rFonts w:ascii="ISOCPEUR" w:hAnsi="ISOCPEUR"/>
                <w:sz w:val="22"/>
              </w:rPr>
              <w:t>0</w:t>
            </w:r>
          </w:p>
        </w:tc>
      </w:tr>
      <w:tr w:rsidR="00357994" w:rsidRPr="001A459A" w14:paraId="50BA10B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7CEBF77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1940B8D" w14:textId="356096BB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</w:p>
        </w:tc>
        <w:tc>
          <w:tcPr>
            <w:tcW w:w="3064" w:type="dxa"/>
            <w:shd w:val="clear" w:color="auto" w:fill="auto"/>
          </w:tcPr>
          <w:p w14:paraId="678BF976" w14:textId="08867B5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</w:tcPr>
          <w:p w14:paraId="7FEE0A84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</w:tcPr>
          <w:p w14:paraId="6A16644F" w14:textId="2A357D49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78131C5D" w14:textId="61142F76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10340AAF" w14:textId="5E6DA8D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</w:tcPr>
          <w:p w14:paraId="378A8875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58A1C2C6" w14:textId="2FF249CC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</w:tr>
      <w:tr w:rsidR="00357994" w:rsidRPr="001A459A" w14:paraId="45C9DC2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E2EE5EE" w14:textId="77777777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837B0E0" w14:textId="79BF13A7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Arial"/>
                <w:b/>
                <w:bCs/>
                <w:szCs w:val="24"/>
                <w:u w:val="single"/>
              </w:rPr>
              <w:t>2. Электроустановочные изделия</w:t>
            </w:r>
          </w:p>
        </w:tc>
        <w:tc>
          <w:tcPr>
            <w:tcW w:w="3064" w:type="dxa"/>
            <w:shd w:val="clear" w:color="auto" w:fill="auto"/>
          </w:tcPr>
          <w:p w14:paraId="0B898447" w14:textId="22897A1E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</w:tcPr>
          <w:p w14:paraId="35A457DC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</w:tcPr>
          <w:p w14:paraId="7CCB5202" w14:textId="0F1EA412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1F1614AF" w14:textId="258911D8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2D243E17" w14:textId="167E540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</w:tcPr>
          <w:p w14:paraId="626EBAE4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4D04A20E" w14:textId="07695740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</w:tr>
      <w:tr w:rsidR="00357994" w:rsidRPr="001A459A" w14:paraId="4829691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C0EF784" w14:textId="20DE3D63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53A63C3" w14:textId="7B3C6484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Щит розеточный, навесной, степень защиты IP65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C11FD63" w14:textId="56E91736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EnyCON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932BF17" w14:textId="472C44D0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930520</w:t>
            </w:r>
          </w:p>
        </w:tc>
        <w:tc>
          <w:tcPr>
            <w:tcW w:w="2329" w:type="dxa"/>
            <w:shd w:val="clear" w:color="auto" w:fill="auto"/>
          </w:tcPr>
          <w:p w14:paraId="0AD9C693" w14:textId="0858C35F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OOO "ХЕНЗЕЛЬ + МЕННЕКЕС Электро"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FA3BA7C" w14:textId="504BC4E4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7361305" w14:textId="05CD2D35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5</w:t>
            </w:r>
          </w:p>
        </w:tc>
        <w:tc>
          <w:tcPr>
            <w:tcW w:w="1322" w:type="dxa"/>
            <w:shd w:val="clear" w:color="auto" w:fill="auto"/>
          </w:tcPr>
          <w:p w14:paraId="608476D7" w14:textId="427B9D0A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54CFEFA5" w14:textId="2B4BFD95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76B4C37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7B1F451" w14:textId="5E521FF6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0F6BA85" w14:textId="1D4C00DE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Розетка штепсельная (механизм), двухполюсная, с защитными контактами, со шторками, для установки в кабель канале, 16 А, IP20, 2 поста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45E33CC" w14:textId="1774B46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7CF5C46A" w14:textId="4105D2C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7B7D21C2" w14:textId="07C9FFE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«Legrand»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8512D4" w14:textId="6B6BA7D8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E301287" w14:textId="1C1302A1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21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54391C6" w14:textId="713A50DB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C3C0C69" w14:textId="2058A964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54628ED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87F111D" w14:textId="78440CCE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DC072EE" w14:textId="3DC6CCB6" w:rsidR="00357994" w:rsidRPr="00E00358" w:rsidRDefault="00357994" w:rsidP="00357994">
            <w:pPr>
              <w:pStyle w:val="af3"/>
              <w:rPr>
                <w:rFonts w:ascii="ISOCPEUR" w:hAnsi="ISOCPEUR" w:cs="Times New Roman"/>
                <w:sz w:val="26"/>
                <w:szCs w:val="26"/>
              </w:rPr>
            </w:pPr>
            <w:r w:rsidRPr="00E00358">
              <w:rPr>
                <w:rFonts w:ascii="ISOCPEUR" w:hAnsi="ISOCPEUR" w:cs="Times New Roman"/>
                <w:sz w:val="22"/>
              </w:rPr>
              <w:t xml:space="preserve">Розетка одногнездовая двухполюсная с защитными контактами, со шторками, скрытой установки, 16 А, цвет белый + рамка для розетки, IP55, </w:t>
            </w:r>
            <w:r>
              <w:rPr>
                <w:rFonts w:ascii="ISOCPEUR" w:hAnsi="ISOCPEUR" w:cs="Times New Roman"/>
                <w:sz w:val="22"/>
              </w:rPr>
              <w:t xml:space="preserve">          </w:t>
            </w:r>
            <w:r w:rsidRPr="00E00358">
              <w:rPr>
                <w:rFonts w:ascii="ISOCPEUR" w:hAnsi="ISOCPEUR" w:cs="Times New Roman"/>
                <w:sz w:val="22"/>
              </w:rPr>
              <w:t>1 пост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B05F5CA" w14:textId="5FCCAE58" w:rsidR="00357994" w:rsidRPr="00E00358" w:rsidRDefault="00357994" w:rsidP="003579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EB344B6" w14:textId="56D2607E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</w:tcPr>
          <w:p w14:paraId="1E5FDD8D" w14:textId="031FC2CB" w:rsidR="00357994" w:rsidRPr="00E00358" w:rsidRDefault="00357994" w:rsidP="00357994">
            <w:pPr>
              <w:pStyle w:val="af5"/>
              <w:rPr>
                <w:rFonts w:ascii="ISOCPEUR" w:hAnsi="ISOCPEUR" w:cs="Times New Roman"/>
                <w:lang w:val="en-US"/>
              </w:rPr>
            </w:pPr>
            <w:r w:rsidRPr="00E00358">
              <w:rPr>
                <w:rFonts w:ascii="ISOCPEUR" w:hAnsi="ISOCPEUR" w:cs="Times New Roman"/>
                <w:sz w:val="22"/>
              </w:rPr>
              <w:t>«Legrand»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EC31F1F" w14:textId="7480A3A2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E8DCB3D" w14:textId="444B0EEE" w:rsidR="00357994" w:rsidRPr="00EC2CAF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>1</w:t>
            </w:r>
            <w:r w:rsidR="00EC2CAF">
              <w:rPr>
                <w:rFonts w:ascii="ISOCPEUR" w:hAnsi="ISOCPEUR" w:cs="Times New Roman"/>
                <w:sz w:val="22"/>
              </w:rPr>
              <w:t>6</w:t>
            </w:r>
          </w:p>
        </w:tc>
        <w:tc>
          <w:tcPr>
            <w:tcW w:w="1322" w:type="dxa"/>
            <w:shd w:val="clear" w:color="auto" w:fill="auto"/>
          </w:tcPr>
          <w:p w14:paraId="20BAE157" w14:textId="307FF456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3C639BF3" w14:textId="0EAE8570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038FED6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B3CF838" w14:textId="45896B35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D0B738F" w14:textId="109D7892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 xml:space="preserve">Взрывозащищенный пост управления из алюминия, 2-х кнопочный, 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>IP</w:t>
            </w:r>
            <w:r w:rsidRPr="00E00358">
              <w:rPr>
                <w:rFonts w:ascii="ISOCPEUR" w:hAnsi="ISOCPEUR" w:cs="Times New Roman"/>
                <w:sz w:val="22"/>
              </w:rPr>
              <w:t>66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B5CE820" w14:textId="6E5D41F4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 xml:space="preserve">Armex </w:t>
            </w:r>
            <w:r w:rsidRPr="00E00358">
              <w:rPr>
                <w:rFonts w:ascii="ISOCPEUR" w:hAnsi="ISOCPEUR" w:cs="Times New Roman"/>
                <w:sz w:val="22"/>
              </w:rPr>
              <w:t>CPE-A-12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641EFCA" w14:textId="4594325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</w:tcPr>
          <w:p w14:paraId="7A98DBE4" w14:textId="0AB82D06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538ACEB" w14:textId="56A3EA90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A4E8D35" w14:textId="696A76AB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8</w:t>
            </w:r>
          </w:p>
        </w:tc>
        <w:tc>
          <w:tcPr>
            <w:tcW w:w="1322" w:type="dxa"/>
            <w:shd w:val="clear" w:color="auto" w:fill="auto"/>
          </w:tcPr>
          <w:p w14:paraId="328C224A" w14:textId="1C2DD746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450C4A6C" w14:textId="34576E9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24470C6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FBB1289" w14:textId="6CCBA1FB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6C2B9B6" w14:textId="193A62FC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Установочная коробка для полых стен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75B277A" w14:textId="6FF42600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Avanti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F063B2E" w14:textId="361B1C97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</w:tcPr>
          <w:p w14:paraId="7D190E9A" w14:textId="0462C0A5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52214E" w14:textId="5B852A1E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AD494CF" w14:textId="1EADB93C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70</w:t>
            </w:r>
          </w:p>
        </w:tc>
        <w:tc>
          <w:tcPr>
            <w:tcW w:w="1322" w:type="dxa"/>
            <w:shd w:val="clear" w:color="auto" w:fill="auto"/>
          </w:tcPr>
          <w:p w14:paraId="485DC37B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5021304E" w14:textId="09A801B3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3B06C4C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282154F" w14:textId="4277261D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3785210" w14:textId="0D55EDC6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  <w:sz w:val="28"/>
                <w:szCs w:val="28"/>
              </w:rPr>
            </w:pPr>
            <w:r w:rsidRPr="00E00358">
              <w:rPr>
                <w:rFonts w:ascii="ISOCPEUR" w:hAnsi="ISOCPEUR" w:cs="Times New Roman"/>
                <w:sz w:val="22"/>
              </w:rPr>
              <w:t>Установочная коробка для сплошных стен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9F10BE7" w14:textId="348F6BD2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Avanti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F625976" w14:textId="21D888E6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</w:tcPr>
          <w:p w14:paraId="0B0ED4B8" w14:textId="7D28152D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0349F2" w14:textId="05C160E7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0389E1C" w14:textId="66AF33A4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10</w:t>
            </w:r>
          </w:p>
        </w:tc>
        <w:tc>
          <w:tcPr>
            <w:tcW w:w="1322" w:type="dxa"/>
            <w:shd w:val="clear" w:color="auto" w:fill="auto"/>
          </w:tcPr>
          <w:p w14:paraId="57165FCD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10662E31" w14:textId="6A5CFD7B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27E3252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DB8AC64" w14:textId="28827EA0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0BA297C" w14:textId="0C754EE6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 xml:space="preserve">Коробка распределительная с клемм., 100х100х50, 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>IP</w:t>
            </w:r>
            <w:r w:rsidRPr="00E00358">
              <w:rPr>
                <w:rFonts w:ascii="ISOCPEUR" w:hAnsi="ISOCPEUR" w:cs="Times New Roman"/>
                <w:sz w:val="22"/>
              </w:rPr>
              <w:t>55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0D63385" w14:textId="664D81C9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4833502" w14:textId="141E37C0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8955BD7" w14:textId="0B6080A9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10497" w14:textId="1034823A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D49B68A" w14:textId="4974B2B4" w:rsidR="00357994" w:rsidRPr="00E00358" w:rsidRDefault="00357994" w:rsidP="003579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300</w:t>
            </w:r>
          </w:p>
        </w:tc>
        <w:tc>
          <w:tcPr>
            <w:tcW w:w="1322" w:type="dxa"/>
            <w:shd w:val="clear" w:color="auto" w:fill="auto"/>
          </w:tcPr>
          <w:p w14:paraId="7FEC8543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14:paraId="2FC15B95" w14:textId="1CF86FBF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7D94678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014B0E4" w14:textId="0778F2BE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4D2FA5D" w14:textId="01E3A963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Коробка ответвительная огнестойкая, с кабельными вводами 10 шт., время работоспособности 90 минут, 4 секции клемм по 10 мм2, 32 А, термопласт, 150х110х70 мм, IP55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CDB8BF6" w14:textId="15E5FAE2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>FS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D9555D4" w14:textId="32D66142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  <w:r w:rsidRPr="00E00358">
              <w:rPr>
                <w:rFonts w:ascii="ISOCPEUR" w:hAnsi="ISOCPEUR" w:cs="Times New Roman"/>
                <w:sz w:val="22"/>
              </w:rPr>
              <w:t>FSK21410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50A6A6D" w14:textId="655DF17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BA1AB38" w14:textId="6004A5C3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4325218" w14:textId="2D5813A4" w:rsidR="00357994" w:rsidRPr="00E00358" w:rsidRDefault="00357994" w:rsidP="003579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70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98438E3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08731F6" w14:textId="26F6405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2D0E900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153C875" w14:textId="621FB868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63E0F70" w14:textId="500F0134" w:rsidR="00357994" w:rsidRPr="00E00358" w:rsidRDefault="00357994" w:rsidP="00357994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 xml:space="preserve">Взрывозащищенная клеммная коробка из алюминия, 4 ввода, 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>IP</w:t>
            </w:r>
            <w:r w:rsidRPr="00E00358">
              <w:rPr>
                <w:rFonts w:ascii="ISOCPEUR" w:hAnsi="ISOCPEUR" w:cs="Times New Roman"/>
                <w:sz w:val="22"/>
              </w:rPr>
              <w:t>66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5E31AD8" w14:textId="6AADF92F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 xml:space="preserve">Armex </w:t>
            </w:r>
            <w:r w:rsidRPr="00E00358">
              <w:rPr>
                <w:rFonts w:ascii="ISOCPEUR" w:hAnsi="ISOCPEUR" w:cs="Times New Roman"/>
                <w:sz w:val="22"/>
              </w:rPr>
              <w:t>TBE-A-12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489C489" w14:textId="53D51447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34457D1C" w14:textId="2F3D835A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8DD5DA2" w14:textId="65E4D029" w:rsidR="00357994" w:rsidRPr="00E00358" w:rsidRDefault="00357994" w:rsidP="00357994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F5DEE1D" w14:textId="1612A524" w:rsidR="00357994" w:rsidRPr="00E00358" w:rsidRDefault="00357994" w:rsidP="003579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>45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1849558" w14:textId="77777777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6621D65" w14:textId="64560D4C" w:rsidR="00357994" w:rsidRPr="00E00358" w:rsidRDefault="00357994" w:rsidP="00357994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57994" w:rsidRPr="001A459A" w14:paraId="3508A0F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2B7F20D" w14:textId="64C31BA3" w:rsidR="00357994" w:rsidRPr="001A459A" w:rsidRDefault="00357994" w:rsidP="00357994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5CD9539" w14:textId="0A0A4E93" w:rsidR="00357994" w:rsidRPr="00EC2CAF" w:rsidRDefault="00A8390B" w:rsidP="00357994">
            <w:pPr>
              <w:pStyle w:val="af3"/>
              <w:rPr>
                <w:rFonts w:ascii="ISOCPEUR" w:hAnsi="ISOCPEUR" w:cs="Times New Roman"/>
                <w:bCs/>
                <w:sz w:val="22"/>
              </w:rPr>
            </w:pPr>
            <w:r w:rsidRPr="00EC2CAF">
              <w:rPr>
                <w:rFonts w:ascii="ISOCPEUR" w:hAnsi="ISOCPEUR" w:cs="Times New Roman"/>
                <w:bCs/>
                <w:sz w:val="22"/>
              </w:rPr>
              <w:t>Металлические ответвительные коробки: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AE25D89" w14:textId="050E052E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192B2298" w14:textId="293C3019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6DAE22F" w14:textId="41710E3E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623EB0F" w14:textId="5A13B76F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14:paraId="1AFD6AF4" w14:textId="6D9DCECE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06FCD794" w14:textId="77777777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CE70070" w14:textId="75F25B19" w:rsidR="00357994" w:rsidRPr="00EC2CAF" w:rsidRDefault="00357994" w:rsidP="00357994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A8390B" w:rsidRPr="00E062D9" w14:paraId="2BFC7B4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9C0FCEF" w14:textId="77777777" w:rsidR="00A8390B" w:rsidRPr="001A459A" w:rsidRDefault="00A8390B" w:rsidP="00A8390B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BB435EA" w14:textId="0D723A01" w:rsidR="00A8390B" w:rsidRPr="00EC2CAF" w:rsidRDefault="00A8390B" w:rsidP="00A8390B">
            <w:pPr>
              <w:pStyle w:val="af3"/>
              <w:rPr>
                <w:rFonts w:ascii="ISOCPEUR" w:hAnsi="ISOCPEUR" w:cs="Times New Roman"/>
                <w:bCs/>
                <w:sz w:val="22"/>
              </w:rPr>
            </w:pPr>
            <w:r w:rsidRPr="00EC2CAF">
              <w:rPr>
                <w:rFonts w:ascii="ISOCPEUR" w:hAnsi="ISOCPEUR" w:cs="Times New Roman"/>
                <w:bCs/>
                <w:sz w:val="22"/>
              </w:rPr>
              <w:t>90х90х53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B852ABA" w14:textId="2C898BD5" w:rsidR="00A8390B" w:rsidRPr="00EC2CAF" w:rsidRDefault="00A8390B" w:rsidP="00A8390B">
            <w:pPr>
              <w:pStyle w:val="af5"/>
              <w:rPr>
                <w:rFonts w:ascii="ISOCPEUR" w:hAnsi="ISOCPEUR" w:cs="Times New Roman"/>
                <w:bCs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bCs/>
                <w:sz w:val="22"/>
                <w:lang w:val="en-US"/>
              </w:rPr>
              <w:t>65300</w:t>
            </w:r>
          </w:p>
        </w:tc>
        <w:tc>
          <w:tcPr>
            <w:tcW w:w="1824" w:type="dxa"/>
            <w:shd w:val="clear" w:color="auto" w:fill="auto"/>
            <w:vAlign w:val="bottom"/>
          </w:tcPr>
          <w:p w14:paraId="0EC4D772" w14:textId="77777777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3089FAE5" w14:textId="1C42FDD3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86AEBCC" w14:textId="05681274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8E4CB52" w14:textId="6A7C43D5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C2CAF">
              <w:rPr>
                <w:rFonts w:ascii="ISOCPEUR" w:hAnsi="ISOCPEUR" w:cs="Times New Roman"/>
                <w:sz w:val="22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C58FD4D" w14:textId="77777777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CFA5E31" w14:textId="25BC682F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C2CAF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A8390B" w:rsidRPr="00E062D9" w14:paraId="3B09349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01342C5" w14:textId="77777777" w:rsidR="00A8390B" w:rsidRPr="001A459A" w:rsidRDefault="00A8390B" w:rsidP="00A8390B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DF53477" w14:textId="0A86F4CB" w:rsidR="00A8390B" w:rsidRPr="00EC2CAF" w:rsidRDefault="00A8390B" w:rsidP="00A8390B">
            <w:pPr>
              <w:pStyle w:val="af3"/>
              <w:rPr>
                <w:rFonts w:ascii="ISOCPEUR" w:hAnsi="ISOCPEUR" w:cs="Times New Roman"/>
                <w:bCs/>
                <w:sz w:val="22"/>
              </w:rPr>
            </w:pPr>
            <w:r w:rsidRPr="00EC2CAF">
              <w:rPr>
                <w:rFonts w:ascii="ISOCPEUR" w:hAnsi="ISOCPEUR" w:cs="Times New Roman"/>
                <w:bCs/>
                <w:sz w:val="22"/>
              </w:rPr>
              <w:t>154х129х58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2EA9C36" w14:textId="789662D3" w:rsidR="00A8390B" w:rsidRPr="00EC2CAF" w:rsidRDefault="00A8390B" w:rsidP="00A8390B">
            <w:pPr>
              <w:pStyle w:val="af5"/>
              <w:rPr>
                <w:rFonts w:ascii="ISOCPEUR" w:hAnsi="ISOCPEUR" w:cs="Times New Roman"/>
                <w:bCs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bCs/>
                <w:sz w:val="22"/>
                <w:lang w:val="en-US"/>
              </w:rPr>
              <w:t>65302</w:t>
            </w:r>
          </w:p>
        </w:tc>
        <w:tc>
          <w:tcPr>
            <w:tcW w:w="1824" w:type="dxa"/>
            <w:shd w:val="clear" w:color="auto" w:fill="auto"/>
            <w:vAlign w:val="bottom"/>
          </w:tcPr>
          <w:p w14:paraId="0D779B70" w14:textId="77777777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4092C6AB" w14:textId="7149C1EE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9DC63B0" w14:textId="35A1C198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6E94168" w14:textId="648E3932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C2CAF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D7F3741" w14:textId="77777777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47797D9" w14:textId="47D711F3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C2CAF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A8390B" w:rsidRPr="00E062D9" w14:paraId="6F572D5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B32D5F3" w14:textId="77777777" w:rsidR="00A8390B" w:rsidRPr="001A459A" w:rsidRDefault="00A8390B" w:rsidP="00A8390B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846B05C" w14:textId="63450670" w:rsidR="00A8390B" w:rsidRPr="00EC2CAF" w:rsidRDefault="00A8390B" w:rsidP="00A8390B">
            <w:pPr>
              <w:pStyle w:val="af3"/>
              <w:rPr>
                <w:rFonts w:ascii="ISOCPEUR" w:hAnsi="ISOCPEUR" w:cs="Times New Roman"/>
                <w:bCs/>
                <w:sz w:val="22"/>
              </w:rPr>
            </w:pPr>
            <w:r w:rsidRPr="00EC2CAF">
              <w:rPr>
                <w:rFonts w:ascii="ISOCPEUR" w:hAnsi="ISOCPEUR" w:cs="Times New Roman"/>
                <w:bCs/>
                <w:sz w:val="22"/>
              </w:rPr>
              <w:t>239х202х85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AE86E3E" w14:textId="64C66298" w:rsidR="00A8390B" w:rsidRPr="00EC2CAF" w:rsidRDefault="00A8390B" w:rsidP="00A8390B">
            <w:pPr>
              <w:pStyle w:val="af5"/>
              <w:rPr>
                <w:rFonts w:ascii="ISOCPEUR" w:hAnsi="ISOCPEUR" w:cs="Times New Roman"/>
                <w:bCs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bCs/>
                <w:sz w:val="22"/>
                <w:lang w:val="en-US"/>
              </w:rPr>
              <w:t>65304</w:t>
            </w:r>
          </w:p>
        </w:tc>
        <w:tc>
          <w:tcPr>
            <w:tcW w:w="1824" w:type="dxa"/>
            <w:shd w:val="clear" w:color="auto" w:fill="auto"/>
            <w:vAlign w:val="bottom"/>
          </w:tcPr>
          <w:p w14:paraId="71DA42E5" w14:textId="77777777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D454D7E" w14:textId="193D7E6D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6BAAFD1" w14:textId="6727D85D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EC2CA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2F7C4FD" w14:textId="7EA44D89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C2CAF"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64CCC23" w14:textId="77777777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B405DB0" w14:textId="003F743D" w:rsidR="00A8390B" w:rsidRPr="00EC2CAF" w:rsidRDefault="00A8390B" w:rsidP="00A8390B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C2CAF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3854D9" w:rsidRPr="00E062D9" w14:paraId="42A531C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D303D93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EB6FD94" w14:textId="5E71FC30" w:rsidR="003854D9" w:rsidRPr="004E0E61" w:rsidRDefault="003854D9" w:rsidP="003854D9">
            <w:pPr>
              <w:pStyle w:val="af3"/>
              <w:rPr>
                <w:rFonts w:ascii="ISOCPEUR" w:hAnsi="ISOCPEUR" w:cs="Times New Roman"/>
                <w:bCs/>
                <w:sz w:val="22"/>
                <w:highlight w:val="yellow"/>
              </w:rPr>
            </w:pPr>
            <w:r w:rsidRPr="004E0E61">
              <w:rPr>
                <w:rFonts w:ascii="ISOCPEUR" w:hAnsi="ISOCPEUR"/>
                <w:szCs w:val="24"/>
                <w:highlight w:val="yellow"/>
              </w:rPr>
              <w:t xml:space="preserve">Ящик с понижающим трансформатором </w:t>
            </w:r>
            <w:r w:rsidRPr="004E0E61">
              <w:rPr>
                <w:rFonts w:ascii="ISOCPEUR" w:hAnsi="ISOCPEUR"/>
                <w:szCs w:val="24"/>
                <w:highlight w:val="yellow"/>
                <w:lang w:val="en-US"/>
              </w:rPr>
              <w:t>IP</w:t>
            </w:r>
            <w:r w:rsidRPr="004E0E61">
              <w:rPr>
                <w:rFonts w:ascii="ISOCPEUR" w:hAnsi="ISOCPEUR"/>
                <w:szCs w:val="24"/>
                <w:highlight w:val="yellow"/>
              </w:rPr>
              <w:t xml:space="preserve"> 54</w:t>
            </w:r>
          </w:p>
        </w:tc>
        <w:tc>
          <w:tcPr>
            <w:tcW w:w="3064" w:type="dxa"/>
            <w:shd w:val="clear" w:color="auto" w:fill="auto"/>
          </w:tcPr>
          <w:p w14:paraId="3D2AF40D" w14:textId="77777777" w:rsidR="003854D9" w:rsidRPr="004E0E61" w:rsidRDefault="003854D9" w:rsidP="003854D9">
            <w:pPr>
              <w:pStyle w:val="af5"/>
              <w:rPr>
                <w:rFonts w:ascii="ISOCPEUR" w:hAnsi="ISOCPEUR" w:cs="Times New Roman"/>
                <w:bCs/>
                <w:sz w:val="22"/>
                <w:highlight w:val="yellow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3E17608" w14:textId="77777777" w:rsidR="003854D9" w:rsidRPr="004E0E61" w:rsidRDefault="003854D9" w:rsidP="003854D9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</w:p>
        </w:tc>
        <w:tc>
          <w:tcPr>
            <w:tcW w:w="2329" w:type="dxa"/>
            <w:shd w:val="clear" w:color="auto" w:fill="auto"/>
          </w:tcPr>
          <w:p w14:paraId="6B79EC8B" w14:textId="77777777" w:rsidR="003854D9" w:rsidRPr="004E0E61" w:rsidRDefault="003854D9" w:rsidP="003854D9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F746FF5" w14:textId="55E4B180" w:rsidR="003854D9" w:rsidRPr="004E0E61" w:rsidRDefault="003854D9" w:rsidP="003854D9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/>
                <w:szCs w:val="24"/>
                <w:highlight w:val="yellow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0F7CD5D" w14:textId="417A6333" w:rsidR="003854D9" w:rsidRPr="004E0E61" w:rsidRDefault="003854D9" w:rsidP="003854D9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/>
                <w:szCs w:val="24"/>
                <w:highlight w:val="yellow"/>
              </w:rPr>
              <w:t>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D8E4DF0" w14:textId="77777777" w:rsidR="003854D9" w:rsidRPr="004E0E61" w:rsidRDefault="003854D9" w:rsidP="003854D9">
            <w:pPr>
              <w:pStyle w:val="af5"/>
              <w:rPr>
                <w:rFonts w:ascii="ISOCPEUR" w:hAnsi="ISOCPEUR" w:cs="Times New Roman"/>
                <w:sz w:val="22"/>
                <w:highlight w:val="yellow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750D26C" w14:textId="77777777" w:rsidR="003854D9" w:rsidRPr="004E0E61" w:rsidRDefault="003854D9" w:rsidP="003854D9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</w:p>
        </w:tc>
      </w:tr>
      <w:tr w:rsidR="003854D9" w:rsidRPr="00E062D9" w14:paraId="1965CC2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713896F" w14:textId="19F59554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38C242B" w14:textId="571078E7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u w:val="single"/>
              </w:rPr>
            </w:pPr>
            <w:r w:rsidRPr="00E00358">
              <w:rPr>
                <w:rFonts w:ascii="ISOCPEUR" w:hAnsi="ISOCPEUR" w:cs="Times New Roman"/>
                <w:b/>
                <w:szCs w:val="24"/>
                <w:u w:val="single"/>
                <w:lang w:val="en-US"/>
              </w:rPr>
              <w:t xml:space="preserve">3. </w:t>
            </w:r>
            <w:r w:rsidRPr="00E00358">
              <w:rPr>
                <w:rFonts w:ascii="ISOCPEUR" w:hAnsi="ISOCPEUR" w:cs="Times New Roman"/>
                <w:b/>
                <w:szCs w:val="24"/>
                <w:u w:val="single"/>
              </w:rPr>
              <w:t>Шинопроводы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2544BFB" w14:textId="5F4C9EF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16F3A52B" w14:textId="31C7F69C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1C1412F4" w14:textId="3A001F9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927D42F" w14:textId="3256762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14:paraId="1803FC19" w14:textId="4E767AEB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6BEB099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2DB129C" w14:textId="132291E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Согласно КП№70 от ООО «Макинтех»</w:t>
            </w:r>
          </w:p>
        </w:tc>
      </w:tr>
      <w:tr w:rsidR="003854D9" w:rsidRPr="001A459A" w14:paraId="18479F1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DAB07BD" w14:textId="4E405B00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554CCA1" w14:textId="30440583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b/>
                <w:bCs/>
                <w:sz w:val="22"/>
              </w:rPr>
              <w:t>ШП1_2000А_Al_4W(3P+N+PE(корпус)) IP55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13B16B5" w14:textId="12F1B9A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2E2C58B" w14:textId="30539E6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70C12A47" w14:textId="2F42CA3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D7FDC41" w14:textId="3C944E1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компл.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D318A32" w14:textId="208426CA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08F7F2D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C0EA11D" w14:textId="7D6E7F98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63FBE6E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EB0039D" w14:textId="32F3D3BE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1875CFA" w14:textId="08D0DED7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20504-B-PD21-2000 A-КРЕПЕЖНЫЙ-ПАНЕЛЬНАЯ ВНИЗ-4W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106AC7A" w14:textId="2945D03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48138D00" w14:textId="50018E35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3014253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1151A2F" w14:textId="66B9789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19A471B" w14:textId="74553EC8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6A69BF7" w14:textId="0556626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0BA45AC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50FA364" w14:textId="15EFF8BA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34785679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DA08984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2C84BF8" w14:textId="5E0940D0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20504-B-X-2000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91739B7" w14:textId="03D9FC0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1B0E0C68" w14:textId="2408450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3011667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4FEACFB" w14:textId="6C4CF2BC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93EB954" w14:textId="5F09044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3658A26F" w14:textId="77F67D98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0,36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15C4AC7" w14:textId="0A050272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CAD6E96" w14:textId="4F0EE8C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57925CE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4A418DC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65A9933" w14:textId="463D33F1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20504-B-KLU-2000 A-КРЕПЕЖНЫЙ-КОМБИНИРОВАННАЯ ВВЕРХ ВЛЕВО-4W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CB3F4DE" w14:textId="7B79DB9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7EC5E374" w14:textId="34FE8AF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3012909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8B3CE2F" w14:textId="24267E46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F98A0F" w14:textId="73C71B05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24324901" w14:textId="3864759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827600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99C2DB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5C8841C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504110C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80EB322" w14:textId="01011055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color w:val="FF0000"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20504-B-X-2000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6FAD48D" w14:textId="6C047ED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6FB8FDB6" w14:textId="20DC4FD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3011667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6EA1CD0" w14:textId="3EF0B9F6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E602E67" w14:textId="341AEE3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4AE11343" w14:textId="0830AB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1,16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7ACD64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CA4E23D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85051A" w14:paraId="5504F0B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2518195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BE513BC" w14:textId="4E2EA9A7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20504-B-D-2000 A-КРЕПЕЖНЫЙ-УГЛОВАЯ ВНИЗ-4W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E32EEA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62F9A6CC" w14:textId="6F2F591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3011985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E80DA2C" w14:textId="06789C26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03E7957" w14:textId="5C0B0F7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07C1D0A8" w14:textId="2F5DCBEF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16E6C89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446A3C0" w14:textId="5A32911F" w:rsidR="003854D9" w:rsidRPr="00E00358" w:rsidRDefault="003854D9" w:rsidP="003854D9">
            <w:pPr>
              <w:pStyle w:val="af5"/>
              <w:rPr>
                <w:rFonts w:ascii="ISOCPEUR" w:hAnsi="ISOCPEUR" w:cs="Times New Roman"/>
                <w:lang w:val="en-US"/>
              </w:rPr>
            </w:pPr>
          </w:p>
        </w:tc>
      </w:tr>
      <w:tr w:rsidR="003854D9" w:rsidRPr="001A459A" w14:paraId="397CD5C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79A2711" w14:textId="77777777" w:rsidR="003854D9" w:rsidRPr="0085051A" w:rsidRDefault="003854D9" w:rsidP="003854D9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FD9791D" w14:textId="3C655908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20504-B-STD-2000 A-КРЕПЕЖНЫЙ-СТАНДАРТНОГО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508216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73F569E4" w14:textId="17154D25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3011592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8EC3FFF" w14:textId="273D31A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5FF055" w14:textId="71A58EE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1D93A66D" w14:textId="7768349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111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4646A41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4D247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56CE4EC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522FAE2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9FF68AD" w14:textId="73B59A3B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20504-P-STD-2000 A-ВСТАВНОЙ-СТАНДАРТНОГО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65F6DA5" w14:textId="7AD3054D" w:rsidR="003854D9" w:rsidRPr="00E00358" w:rsidRDefault="003854D9" w:rsidP="003854D9">
            <w:pPr>
              <w:pStyle w:val="af5"/>
              <w:rPr>
                <w:rFonts w:ascii="ISOCPEUR" w:hAnsi="ISOCPEUR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55FE20A4" w14:textId="18EAB78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3011595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1371B48" w14:textId="7F8EA34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1E5B9F" w14:textId="1E19FB3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49AD9AA8" w14:textId="65C61C9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24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4130C3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9C7F352" w14:textId="77823B8E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6CED9DE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0295436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C908040" w14:textId="7C443AAD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20504-B-YDT-2000 A-КРЕПЕЖНЫЙ-КОМПЕНСАЦИОННАЯ ГОРИЗОНТАЛЬНАЯ-4W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E94C88E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4CDEB6FE" w14:textId="608BECE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3013665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71F0C16" w14:textId="730CC6C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D1F6B5B" w14:textId="4C322D69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596640D9" w14:textId="3C04F7A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3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2D2A6E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65A2FEF" w14:textId="6B16C9D2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2582FA0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08626F2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590D07B" w14:textId="259E7C38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>KX-20A-21A/25C-26C-</w:t>
            </w:r>
            <w:r w:rsidRPr="00E00358">
              <w:rPr>
                <w:rFonts w:ascii="ISOCPEUR" w:hAnsi="ISOCPEUR" w:cs="Times New Roman"/>
                <w:sz w:val="22"/>
              </w:rPr>
              <w:t>КОНЦЕВАЯ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>-4W-4.5W-5W (6*200-2*6*80)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F9ACBDD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408B9FAC" w14:textId="4C10380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  <w:lang w:val="en-US"/>
              </w:rPr>
              <w:t>3016706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77960C7" w14:textId="25431E0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827D39" w14:textId="1AE4653D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270ABFC3" w14:textId="470C957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26B5D53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BE82FEA" w14:textId="6D854B2E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320E9B2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1D51E61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7FB4481" w14:textId="48CE30C6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 xml:space="preserve">КХР 1651-160 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>A</w:t>
            </w:r>
            <w:r w:rsidRPr="00E00358">
              <w:rPr>
                <w:rFonts w:ascii="ISOCPEUR" w:hAnsi="ISOCPEUR" w:cs="Times New Roman"/>
                <w:sz w:val="22"/>
              </w:rPr>
              <w:t>-ВСТАВНОЙ-ОТВЕТВИТЕЛЬНАЯ КОРОБКА-ПУСТО-3</w:t>
            </w:r>
            <w:r w:rsidRPr="00E00358">
              <w:rPr>
                <w:rFonts w:ascii="ISOCPEUR" w:hAnsi="ISOCPEUR" w:cs="Times New Roman"/>
                <w:sz w:val="22"/>
                <w:lang w:val="en-US"/>
              </w:rPr>
              <w:t>P</w:t>
            </w:r>
            <w:r w:rsidRPr="00E00358">
              <w:rPr>
                <w:rFonts w:ascii="ISOCPEUR" w:hAnsi="ISOCPEUR" w:cs="Times New Roman"/>
                <w:sz w:val="22"/>
              </w:rPr>
              <w:t>-ПОДХОДИТ ДЛЯ АВТ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D7FFDD3" w14:textId="22C7783F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32397653" w14:textId="2931E729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3016508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17D0C91" w14:textId="7A7DD17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57FC48" w14:textId="47D94CDF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B761552" w14:textId="7666D90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7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C1CC95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7653E29" w14:textId="3B16AC43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292F24C9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5626B4C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BBB3DCA" w14:textId="62A1EA51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КХР 6351-630 A-ВСТАВНОЙ-ОТВЕТВИТЕЛЬНАЯ КОРОБКА-ПУСТО-3P-ПОДХОДИТ ДЛЯ АВТОМАТИЧЕСКОГО ВЫКЛЮЧАТЕЛЯ-5W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93E5FE6" w14:textId="3FD456DC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8F1DB83" w14:textId="78A7058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3016532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17F0C13" w14:textId="3A8D1A8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1FF2CC9" w14:textId="523EEC3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15660CD7" w14:textId="52F968B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6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7074437" w14:textId="718848B5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CD0969F" w14:textId="35946F2D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18EB77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0A2F064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5ECD6BD" w14:textId="45328FFE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b/>
                <w:bCs/>
                <w:sz w:val="22"/>
              </w:rPr>
              <w:t>ШП2_2500А_Al_4W(3P+N+PE(корпус) IP55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9F6E327" w14:textId="053675A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0F754ED9" w14:textId="532CFBF5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25EA217" w14:textId="0164705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37D1C3B" w14:textId="3FCACB8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компл.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11B0CF0A" w14:textId="61EDF199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70370AC" w14:textId="31612F8F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A065F9B" w14:textId="644DD4BE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3B95507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C307FE9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BA7F2F2" w14:textId="005A5D57" w:rsidR="003854D9" w:rsidRPr="00E00358" w:rsidRDefault="003854D9" w:rsidP="003854D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25504-B-PU21-2500 A-КРЕПЕЖНЫЙ-ПАНЕЛЬНАЯ ВВЕРХ 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5201DF0" w14:textId="529A5BF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3C292281" w14:textId="25BB9585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3014091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11D900C" w14:textId="2863CAA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62BE664" w14:textId="1762983A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4D324F7D" w14:textId="3C76B2F3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E203AFD" w14:textId="153B0DE4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583C7D0" w14:textId="031EE666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</w:tr>
      <w:tr w:rsidR="003854D9" w:rsidRPr="001A459A" w14:paraId="6267BAF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B2046BD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0468E97" w14:textId="30BBF1DD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DD8E6BB" w14:textId="59AA6B5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051896C3" w14:textId="353A801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B5C7003" w14:textId="205156F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441ED45" w14:textId="6B81FC5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3038432A" w14:textId="74B9D7A3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0,5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9756697" w14:textId="65791AD5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7EDA1DF" w14:textId="6F5E67A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7770E21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A6A8103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2E424D5" w14:textId="1892802E" w:rsidR="003854D9" w:rsidRPr="00E00358" w:rsidRDefault="003854D9" w:rsidP="003854D9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25504-B-L-2500 A-КРЕПЕЖНЫЙ-УГЛОВАЯ ВЛЕВО-4W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565F56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383DA77" w14:textId="474C10D8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3012159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460D89B" w14:textId="4C2F07C8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2626FD3" w14:textId="434A714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7568D05C" w14:textId="19E880AB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10E4A0A" w14:textId="129D0A2B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C3B3BC6" w14:textId="33556798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</w:tr>
      <w:tr w:rsidR="003854D9" w:rsidRPr="001A459A" w14:paraId="15BA9B6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DC3D07F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C2286CE" w14:textId="079CEBBA" w:rsidR="003854D9" w:rsidRPr="00E00358" w:rsidRDefault="003854D9" w:rsidP="003854D9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39A719E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470579A3" w14:textId="2A0BFC9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81847BE" w14:textId="28E6D5CC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852296" w14:textId="3AA4C6E1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0C8C90D0" w14:textId="5E6E826C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0,41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79C378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F0A35B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</w:tr>
      <w:tr w:rsidR="003854D9" w:rsidRPr="001A459A" w14:paraId="1C716D6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07C25C4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5C1A518" w14:textId="508E5D86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25504-B-D-2500 A-КРЕПЕЖНЫЙ-УГЛОВАЯ ВНИЗ-4W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0E78235" w14:textId="2948CF9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6C7AE1B9" w14:textId="00A6B3E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3011991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132786F" w14:textId="1651413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8430879" w14:textId="463EFA8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4EA8F51B" w14:textId="791EBAF7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2CFDCE8" w14:textId="382E7540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B5A90CA" w14:textId="6954DBFC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530CFE5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709F20D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397A973" w14:textId="2AF77FAE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C4C7A9E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D08D112" w14:textId="73EA0A0E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64978EE" w14:textId="74909EB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BB110B1" w14:textId="6B26A8F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22D9FBB1" w14:textId="452D6373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1,09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F998148" w14:textId="4774121E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F0161AC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67F655D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48731CB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18E03D3" w14:textId="794D0A84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25504-B-U-2500 A-КРЕПЕЖНЫЙ-УГЛОВАЯ ВВЕРХ-4W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0358FA5" w14:textId="35D7A90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1D46630" w14:textId="1B995EB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3011907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C611095" w14:textId="65D28623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2C627DA" w14:textId="5870E4C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6F3BC9F" w14:textId="7E047323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3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F98053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60CE69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783F420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047FB09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476719F" w14:textId="0BC1FA4F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25504-P-STD-2500 A-ВСТАВНОЙ-СТАНДАРТНОГО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EF1A33A" w14:textId="4EE8446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370F9FF8" w14:textId="2BAC4E1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3011607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D78B3E6" w14:textId="0C3C9456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A9A7158" w14:textId="0B1361C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21FB214D" w14:textId="019A4A5D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24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A3942C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1C33118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5718C8C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DD4FE5B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F2EAD9E" w14:textId="17238111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25504-B-STD-2500 A-КРЕПЕЖНЫЙ-СТАНДАРТНОГО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CC767F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8EBE883" w14:textId="481B3441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3011604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D43C081" w14:textId="56B0871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B3D09AE" w14:textId="4D3BDEB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5FA91294" w14:textId="0CDCE0E4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117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43AA4B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8CDB80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0677E7A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CDAEF34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6177C3A" w14:textId="10AC3158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E058AEB" w14:textId="6295C85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65AF4F02" w14:textId="38EDBE6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176E076" w14:textId="13AD7F09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88DD574" w14:textId="01EF300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14427AAA" w14:textId="5013038A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0,52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5689616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852AB0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6EDEED7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0FE259E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0F5EA39" w14:textId="047BB468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25504-B-R-2500 A-КРЕПЕЖНЫЙ-УГЛОВАЯ ВПРАВО-4W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5278605" w14:textId="35F40BEB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784D2449" w14:textId="18C4BA26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3012075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27606BF" w14:textId="4E25F86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4ED9B89" w14:textId="21B774E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A74C1EA" w14:textId="160C10C5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C402479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3C3F019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D07453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DA90107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79913E1" w14:textId="67EC030C" w:rsidR="003854D9" w:rsidRPr="00E00358" w:rsidRDefault="003854D9" w:rsidP="003854D9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25504-B-D-2500 A-КРЕПЕЖНЫЙ-УГЛОВАЯ ВНИЗ-4W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69C6A4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9A59024" w14:textId="643DC703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3011991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F977BF6" w14:textId="3108AE4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17B5FC4" w14:textId="3511F098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75159C0B" w14:textId="0C47D02A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9105AE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37BBCCF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07E94159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949984B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76464F8" w14:textId="3A097FAC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1822AFB" w14:textId="2D4BE4E9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79B78B17" w14:textId="1973CDF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15FDC22" w14:textId="0AB146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58CBD39" w14:textId="4DE8EC84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23440861" w14:textId="7BC66103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1,2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4022E7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2BD015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78682D0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AA0D107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67FB15D" w14:textId="0484A0DC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BC422FD" w14:textId="53998D9F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4E7F1475" w14:textId="6F1BD9A2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C40B074" w14:textId="1A790128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8BE5E2E" w14:textId="2F2E2530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1A2FF749" w14:textId="18556B1F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1,23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D2E6690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821813F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060492B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E5439B3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03656EE" w14:textId="1FFB3F15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FB1A63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D41E625" w14:textId="04AFD2A9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426D755" w14:textId="6831628D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11FB310" w14:textId="499EAE2A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8256F30" w14:textId="678C4D28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1,24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F27605F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4A917D8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6981FC4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F94F30F" w14:textId="77777777" w:rsidR="003854D9" w:rsidRPr="001A459A" w:rsidRDefault="003854D9" w:rsidP="003854D9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03D6E3A" w14:textId="0C78F7D0" w:rsidR="003854D9" w:rsidRPr="00E00358" w:rsidRDefault="003854D9" w:rsidP="003854D9">
            <w:pPr>
              <w:pStyle w:val="af3"/>
              <w:rPr>
                <w:rFonts w:ascii="ISOCPEUR" w:hAnsi="ISOCPEUR" w:cs="Times New Roman"/>
                <w:b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FBA707F" w14:textId="44DAE879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5E7AB8A3" w14:textId="17C798D8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50A32D6" w14:textId="5F3F455F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34D0B9E" w14:textId="1955427A" w:rsidR="003854D9" w:rsidRPr="00E00358" w:rsidRDefault="003854D9" w:rsidP="003854D9">
            <w:pPr>
              <w:pStyle w:val="af5"/>
              <w:rPr>
                <w:rFonts w:ascii="ISOCPEUR" w:hAnsi="ISOCPEUR" w:cs="Times New Roman"/>
                <w:sz w:val="20"/>
                <w:szCs w:val="20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0DC37801" w14:textId="76E40A8C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0,72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EDF7C68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EB4648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620953A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FB7B5C2" w14:textId="77777777" w:rsidR="003854D9" w:rsidRPr="001A459A" w:rsidRDefault="003854D9" w:rsidP="003854D9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5C4BCBF" w14:textId="2575A0F6" w:rsidR="003854D9" w:rsidRPr="00E00358" w:rsidRDefault="003854D9" w:rsidP="003854D9">
            <w:pPr>
              <w:pStyle w:val="af3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25504-B-X-2500 A-КРЕПЕЖНЫЙ-НЕСТАНДАРТНОГО РАЗМЕРА-4W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789F389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25083E5" w14:textId="2CACB9D6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3011679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5E0B9B8" w14:textId="7962109E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9416CF0" w14:textId="42248159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м.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7DFCE34A" w14:textId="0D83083B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2,92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9A87F3F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0268D5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5A582B3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316CC33" w14:textId="77777777" w:rsidR="003854D9" w:rsidRPr="001A459A" w:rsidRDefault="003854D9" w:rsidP="003854D9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CA47E58" w14:textId="76DF6B30" w:rsidR="003854D9" w:rsidRPr="00E00358" w:rsidRDefault="003854D9" w:rsidP="003854D9">
            <w:pPr>
              <w:pStyle w:val="af3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KXA 25504-B-YDT-2500 A-КРЕПЕЖНЫЙ-КОМПЕНСАЦИОННАЯ ГОРИЗОНТАЛЬНАЯ-4W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D8FCA31" w14:textId="4DFDE1AD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604C7392" w14:textId="742013A2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3013671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FFA8399" w14:textId="0D9E3028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97836F" w14:textId="08AA1D3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79A2718" w14:textId="012F80AE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3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FDAA19B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7681A4" w14:textId="085DA27F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35E10F7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37FF259" w14:textId="77777777" w:rsidR="003854D9" w:rsidRPr="001A459A" w:rsidRDefault="003854D9" w:rsidP="003854D9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E80E75E" w14:textId="16684172" w:rsidR="003854D9" w:rsidRPr="00E00358" w:rsidRDefault="003854D9" w:rsidP="003854D9">
            <w:pPr>
              <w:pStyle w:val="af3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KX-25A/32C-КОНЦЕВАЯ-4W-4.5W-5W (2*6*110)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238F358" w14:textId="1FC790A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2DDC238D" w14:textId="38A368AA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3016709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14CB4FB" w14:textId="6FF3143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6C7FC71" w14:textId="5B5B6B0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12C4D3F" w14:textId="5D25DEDB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B9C4DB0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65D570B" w14:textId="1329523D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E227B1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0A6AE36" w14:textId="77777777" w:rsidR="003854D9" w:rsidRPr="001A459A" w:rsidRDefault="003854D9" w:rsidP="003854D9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5761E8B" w14:textId="10E3664E" w:rsidR="003854D9" w:rsidRPr="00E00358" w:rsidRDefault="003854D9" w:rsidP="003854D9">
            <w:pPr>
              <w:pStyle w:val="af3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КХР 1651-160 A-ВСТАВНОЙ-ОТВЕТВИТЕЛЬНАЯ КОРОБКА-ПУСТО-3P-ПОДХОДИТ ДЛЯ АВТ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F7E7491" w14:textId="473EC352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514AAFBF" w14:textId="7ED883A4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3016508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94520C2" w14:textId="533F2B74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C067B4F" w14:textId="3972EB2A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0FB54E75" w14:textId="08B484ED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7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98FA04B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6052327" w14:textId="7A90FCCA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46C44FF9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B834604" w14:textId="77777777" w:rsidR="003854D9" w:rsidRPr="001A459A" w:rsidRDefault="003854D9" w:rsidP="003854D9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621E471" w14:textId="105C2356" w:rsidR="003854D9" w:rsidRPr="00E00358" w:rsidRDefault="003854D9" w:rsidP="003854D9">
            <w:pPr>
              <w:pStyle w:val="af3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КХР 6351-630 A-ВСТАВНОЙ-ОТВЕТВИТЕЛЬНАЯ КОРОБКА-ПУСТО-3P-ПОДХОДИТ ДЛЯ АВТОМАТИЧЕСКОГО ВЫКЛЮЧАТЕЛЯ-5W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D45867C" w14:textId="51D1B7FE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4F452F2B" w14:textId="39C4464D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 w:cs="Times New Roman"/>
                <w:sz w:val="22"/>
              </w:rPr>
              <w:t>3016532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C2F6295" w14:textId="39C9CA52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  <w:r w:rsidRPr="00E00358">
              <w:rPr>
                <w:rFonts w:ascii="ISOCPEUR" w:hAnsi="ISOCPEUR" w:cs="Times New Roman"/>
                <w:sz w:val="22"/>
              </w:rPr>
              <w:t>ООО «Макинтех»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0E5BF6D" w14:textId="0D63772C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78ED9581" w14:textId="3BDF7C1F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E00358">
              <w:rPr>
                <w:rFonts w:ascii="ISOCPEUR" w:hAnsi="ISOCPEUR"/>
              </w:rPr>
              <w:t>6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D8D7F0E" w14:textId="70273622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8502C6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3B56C5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725872E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5BFD551" w14:textId="1DBC19C0" w:rsidR="003854D9" w:rsidRPr="00846722" w:rsidRDefault="003854D9" w:rsidP="003854D9">
            <w:pPr>
              <w:pStyle w:val="af3"/>
              <w:rPr>
                <w:rFonts w:ascii="ISOCPEUR" w:hAnsi="ISOCPEUR" w:cs="Arial CYR"/>
                <w:sz w:val="22"/>
              </w:rPr>
            </w:pPr>
            <w:r>
              <w:rPr>
                <w:rFonts w:ascii="ISOCPEUR" w:hAnsi="ISOCPEUR" w:cs="Arial CYR"/>
                <w:sz w:val="22"/>
              </w:rPr>
              <w:t>К</w:t>
            </w:r>
            <w:r w:rsidRPr="00846722">
              <w:rPr>
                <w:rFonts w:ascii="ISOCPEUR" w:hAnsi="ISOCPEUR" w:cs="Arial CYR"/>
                <w:sz w:val="22"/>
              </w:rPr>
              <w:t>реплени</w:t>
            </w:r>
            <w:r>
              <w:rPr>
                <w:rFonts w:ascii="ISOCPEUR" w:hAnsi="ISOCPEUR" w:cs="Arial CYR"/>
                <w:sz w:val="22"/>
              </w:rPr>
              <w:t>е: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B67439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5398D66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9668331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CC3AABE" w14:textId="77B4A623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14:paraId="597A20DA" w14:textId="4E2EE283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3D4B1F4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5FB45E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1443065" w14:textId="77777777" w:rsidTr="00F033A7">
        <w:trPr>
          <w:trHeight w:val="454"/>
          <w:jc w:val="center"/>
        </w:trPr>
        <w:tc>
          <w:tcPr>
            <w:tcW w:w="1413" w:type="dxa"/>
            <w:gridSpan w:val="2"/>
            <w:shd w:val="clear" w:color="auto" w:fill="auto"/>
            <w:vAlign w:val="center"/>
          </w:tcPr>
          <w:p w14:paraId="75BDA188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87" w:type="dxa"/>
            <w:shd w:val="clear" w:color="auto" w:fill="auto"/>
            <w:vAlign w:val="center"/>
          </w:tcPr>
          <w:p w14:paraId="06EACEE1" w14:textId="70C7FFD0" w:rsidR="003854D9" w:rsidRPr="00846722" w:rsidRDefault="003854D9" w:rsidP="003854D9">
            <w:pPr>
              <w:pStyle w:val="af3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Arial CYR"/>
                <w:sz w:val="22"/>
              </w:rPr>
              <w:t xml:space="preserve">Подвес </w:t>
            </w:r>
            <w:r w:rsidRPr="00A678C7">
              <w:rPr>
                <w:rFonts w:ascii="ISOCPEUR" w:hAnsi="ISOCPEUR" w:cs="Arial CYR"/>
                <w:sz w:val="22"/>
              </w:rPr>
              <w:t>IDY 600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90F3393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573A8430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7AEE13F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A8074C6" w14:textId="057F7025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4D0C9098" w14:textId="4E9F3E89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/>
              </w:rPr>
              <w:t>320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613E7B0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4AC4E49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16BBD6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5829909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E35C03D" w14:textId="53F81B04" w:rsidR="003854D9" w:rsidRPr="00846722" w:rsidRDefault="003854D9" w:rsidP="003854D9">
            <w:pPr>
              <w:pStyle w:val="af3"/>
              <w:rPr>
                <w:rFonts w:ascii="ISOCPEUR" w:hAnsi="ISOCPEUR" w:cs="Arial CYR"/>
                <w:sz w:val="22"/>
              </w:rPr>
            </w:pPr>
            <w:r>
              <w:rPr>
                <w:rFonts w:ascii="ISOCPEUR" w:hAnsi="ISOCPEUR" w:cs="Arial CYR"/>
                <w:sz w:val="22"/>
              </w:rPr>
              <w:t>Подвес</w:t>
            </w:r>
            <w:r w:rsidRPr="00A678C7">
              <w:rPr>
                <w:rFonts w:ascii="ISOCPEUR" w:hAnsi="ISOCPEUR" w:cs="Arial CYR"/>
                <w:sz w:val="22"/>
              </w:rPr>
              <w:t xml:space="preserve"> IDD 600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F1CD96D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30CDE86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6659FEB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58E05B5" w14:textId="77777777" w:rsidR="003854D9" w:rsidRPr="00E00358" w:rsidRDefault="003854D9" w:rsidP="003854D9">
            <w:pPr>
              <w:pStyle w:val="af5"/>
              <w:rPr>
                <w:rFonts w:ascii="ISOCPEUR" w:hAnsi="ISOCPEUR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14:paraId="547DA5F4" w14:textId="31768D01" w:rsidR="003854D9" w:rsidRDefault="003854D9" w:rsidP="003854D9">
            <w:pPr>
              <w:pStyle w:val="af5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3545A21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61291B0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71B2F4E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0015F7F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FB94595" w14:textId="3A9CE08F" w:rsidR="003854D9" w:rsidRPr="00846722" w:rsidRDefault="003854D9" w:rsidP="003854D9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E725E9">
              <w:rPr>
                <w:rFonts w:ascii="ISOCPEUR" w:hAnsi="ISOCPEUR" w:cs="Arial CYR"/>
                <w:sz w:val="22"/>
              </w:rPr>
              <w:t>Соединитель ID</w:t>
            </w:r>
            <w:r>
              <w:rPr>
                <w:rFonts w:ascii="ISOCPEUR" w:hAnsi="ISOCPEUR" w:cs="Arial CYR"/>
                <w:sz w:val="22"/>
                <w:lang w:val="en-US"/>
              </w:rPr>
              <w:t>T</w:t>
            </w:r>
            <w:r w:rsidRPr="00E725E9">
              <w:rPr>
                <w:rFonts w:ascii="ISOCPEUR" w:hAnsi="ISOCPEUR" w:cs="Arial CYR"/>
                <w:sz w:val="22"/>
              </w:rPr>
              <w:t xml:space="preserve"> 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1AF32AF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093824D7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49EA0799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2325AF7" w14:textId="1CDD5DE2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50D87C2A" w14:textId="481C2A22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/>
              </w:rPr>
              <w:t>320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C20273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88CEED4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0B54CFC9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96B5E52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70E6667" w14:textId="2687FBF8" w:rsidR="003854D9" w:rsidRPr="00846722" w:rsidRDefault="003854D9" w:rsidP="003854D9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846722">
              <w:rPr>
                <w:rFonts w:ascii="ISOCPEUR" w:hAnsi="ISOCPEUR" w:cs="Arial CYR"/>
                <w:sz w:val="22"/>
              </w:rPr>
              <w:t>Стальн</w:t>
            </w:r>
            <w:r>
              <w:rPr>
                <w:rFonts w:ascii="ISOCPEUR" w:hAnsi="ISOCPEUR" w:cs="Arial CYR"/>
                <w:sz w:val="22"/>
              </w:rPr>
              <w:t>ой</w:t>
            </w:r>
            <w:r w:rsidRPr="00846722">
              <w:rPr>
                <w:rFonts w:ascii="ISOCPEUR" w:hAnsi="ISOCPEUR" w:cs="Arial CYR"/>
                <w:sz w:val="22"/>
              </w:rPr>
              <w:t xml:space="preserve"> </w:t>
            </w:r>
            <w:r>
              <w:rPr>
                <w:rFonts w:ascii="ISOCPEUR" w:hAnsi="ISOCPEUR" w:cs="Arial CYR"/>
                <w:sz w:val="22"/>
              </w:rPr>
              <w:t>анкер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E7B459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0A28EF2C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F6C2BA5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3D34FC7" w14:textId="2063FBC1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6CA86247" w14:textId="7776FCEA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/>
              </w:rPr>
              <w:t>1280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2CF2798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02EB7FA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27221D3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FB3FCF4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6FBF98D" w14:textId="29855A00" w:rsidR="003854D9" w:rsidRPr="00846722" w:rsidRDefault="003854D9" w:rsidP="003854D9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846722">
              <w:rPr>
                <w:rFonts w:ascii="ISOCPEUR" w:hAnsi="ISOCPEUR" w:cs="Arial CYR"/>
                <w:sz w:val="22"/>
              </w:rPr>
              <w:t>Стальная гайка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BA1790D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0CADD7F8" w14:textId="77777777" w:rsidR="003854D9" w:rsidRPr="00A07A75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0442FC52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8D6843F" w14:textId="123BF298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789C3009" w14:textId="5BDD7A1F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/>
              </w:rPr>
              <w:t>320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AEBD098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3AE0C7E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024C14B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2C84A01" w14:textId="77777777" w:rsidR="003854D9" w:rsidRPr="00846722" w:rsidRDefault="003854D9" w:rsidP="003854D9">
            <w:pPr>
              <w:pStyle w:val="af5"/>
              <w:ind w:left="1135"/>
              <w:rPr>
                <w:rFonts w:ascii="ISOCPEUR" w:hAnsi="ISOCPEUR"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8CC05F2" w14:textId="3E2CC764" w:rsidR="003854D9" w:rsidRPr="00846722" w:rsidRDefault="003854D9" w:rsidP="003854D9">
            <w:pPr>
              <w:pStyle w:val="af3"/>
              <w:ind w:left="0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Arial CYR"/>
                <w:sz w:val="22"/>
              </w:rPr>
              <w:t xml:space="preserve"> </w:t>
            </w:r>
            <w:r w:rsidRPr="00846722">
              <w:rPr>
                <w:rFonts w:ascii="ISOCPEUR" w:hAnsi="ISOCPEUR" w:cs="Arial CYR"/>
                <w:sz w:val="22"/>
              </w:rPr>
              <w:t xml:space="preserve">Шайба 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60CD8E1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bottom"/>
          </w:tcPr>
          <w:p w14:paraId="35E8D98D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40EEB756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0FC322A" w14:textId="5ED8B031" w:rsidR="003854D9" w:rsidRPr="00E00358" w:rsidRDefault="003854D9" w:rsidP="003854D9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061D3985" w14:textId="38554BF8" w:rsidR="003854D9" w:rsidRPr="00E00358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/>
              </w:rPr>
              <w:t>320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A346900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7ACFBFE" w14:textId="77777777" w:rsidR="003854D9" w:rsidRPr="00E00358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3854D9" w:rsidRPr="001A459A" w14:paraId="10F40D2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BD8043C" w14:textId="77777777" w:rsidR="003854D9" w:rsidRPr="00926F1C" w:rsidRDefault="003854D9" w:rsidP="003854D9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9272919" w14:textId="6D04554D" w:rsidR="003854D9" w:rsidRPr="00926F1C" w:rsidRDefault="003854D9" w:rsidP="003854D9">
            <w:pPr>
              <w:pStyle w:val="af3"/>
              <w:rPr>
                <w:rFonts w:ascii="ISOCPEUR" w:hAnsi="ISOCPEUR" w:cs="Times New Roman"/>
                <w:u w:val="single"/>
              </w:rPr>
            </w:pPr>
            <w:r w:rsidRPr="00926F1C">
              <w:rPr>
                <w:rFonts w:ascii="ISOCPEUR" w:hAnsi="ISOCPEUR" w:cs="Times New Roman"/>
                <w:b/>
                <w:szCs w:val="24"/>
                <w:u w:val="single"/>
                <w:lang w:val="en-US"/>
              </w:rPr>
              <w:t xml:space="preserve">4. </w:t>
            </w:r>
            <w:r w:rsidRPr="00926F1C">
              <w:rPr>
                <w:rFonts w:ascii="ISOCPEUR" w:hAnsi="ISOCPEUR" w:cs="Times New Roman"/>
                <w:b/>
                <w:szCs w:val="24"/>
                <w:u w:val="single"/>
              </w:rPr>
              <w:t>Кабели и провода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E605982" w14:textId="612763B1" w:rsidR="003854D9" w:rsidRPr="00926F1C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1569743" w14:textId="41AB3BF1" w:rsidR="003854D9" w:rsidRPr="00926F1C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11F5A050" w14:textId="0FC970B5" w:rsidR="003854D9" w:rsidRPr="00926F1C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713CEAB" w14:textId="5E140907" w:rsidR="003854D9" w:rsidRPr="00926F1C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6DEC3309" w14:textId="36DD2CFF" w:rsidR="003854D9" w:rsidRPr="00926F1C" w:rsidRDefault="003854D9" w:rsidP="003854D9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14:paraId="196ED3F6" w14:textId="77777777" w:rsidR="003854D9" w:rsidRPr="00926F1C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BC6493A" w14:textId="2BA36818" w:rsidR="003854D9" w:rsidRPr="00926F1C" w:rsidRDefault="003854D9" w:rsidP="003854D9">
            <w:pPr>
              <w:pStyle w:val="af5"/>
              <w:rPr>
                <w:rFonts w:ascii="ISOCPEUR" w:hAnsi="ISOCPEUR" w:cs="Times New Roman"/>
              </w:rPr>
            </w:pPr>
          </w:p>
        </w:tc>
      </w:tr>
      <w:tr w:rsidR="00F033A7" w:rsidRPr="001A459A" w14:paraId="4761A22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E594B75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2B0938E" w14:textId="47B0263A" w:rsidR="00F033A7" w:rsidRPr="004E0E61" w:rsidRDefault="00F033A7" w:rsidP="00F033A7">
            <w:pPr>
              <w:pStyle w:val="af3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B199670" w14:textId="3B048163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ППГнг(А)-HF 4х0.75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FAD1717" w14:textId="53B835DE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E5B7D02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6D7A3A6" w14:textId="5CF76A20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9ADDCC3" w14:textId="000D83C8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96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DFB0D4A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339B1AA" w14:textId="7177A55B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ЩВ</w:t>
            </w:r>
          </w:p>
        </w:tc>
      </w:tr>
      <w:tr w:rsidR="00F033A7" w:rsidRPr="001A459A" w14:paraId="72FC580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DC9BB86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F2C04C8" w14:textId="0CAF289D" w:rsidR="00F033A7" w:rsidRPr="004E0E61" w:rsidRDefault="00F033A7" w:rsidP="00F033A7">
            <w:pPr>
              <w:pStyle w:val="af3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6C0454D" w14:textId="36B5CFED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ППГнг(А)-HF 3х1.5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92F49E0" w14:textId="77F6761C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6320B56" w14:textId="30FDFC2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8E9D0D6" w14:textId="451E0728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CFD7F7B" w14:textId="6F8F9D38" w:rsidR="00F033A7" w:rsidRPr="004E0E61" w:rsidRDefault="00F033A7" w:rsidP="00F033A7">
            <w:pPr>
              <w:pStyle w:val="af5"/>
              <w:rPr>
                <w:rFonts w:ascii="ISOCPEUR" w:hAnsi="ISOCPEUR" w:cs="Times New Roman"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2018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4104E13" w14:textId="69F47FB1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090182D" w14:textId="30CEE2BB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ЩОР-2,</w:t>
            </w: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 xml:space="preserve">. </w:t>
            </w:r>
            <w:r w:rsidRPr="004E0E61">
              <w:rPr>
                <w:rFonts w:ascii="ISOCPEUR" w:hAnsi="ISOCPEUR" w:cs="Times New Roman"/>
                <w:sz w:val="22"/>
                <w:highlight w:val="yellow"/>
              </w:rPr>
              <w:t>ЩР-3</w:t>
            </w:r>
          </w:p>
        </w:tc>
      </w:tr>
      <w:tr w:rsidR="00F033A7" w:rsidRPr="001A459A" w14:paraId="6AC0469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D924BE1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075FE22" w14:textId="1604048A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9A340E1" w14:textId="332ED2B0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3х2.5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6FCF28D" w14:textId="26557864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0F1B39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3843DD7" w14:textId="37F84EA0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/>
                <w:lang w:bidi="ru-RU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3453699" w14:textId="283548D0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/>
                <w:szCs w:val="24"/>
                <w:lang w:val="en-US" w:bidi="ru-RU"/>
              </w:rPr>
            </w:pPr>
            <w:r w:rsidRPr="00F22082">
              <w:rPr>
                <w:rFonts w:ascii="ISOCPEUR" w:hAnsi="ISOCPEUR" w:cs="Times New Roman"/>
                <w:sz w:val="22"/>
              </w:rPr>
              <w:t>1591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14C6F1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C4E8138" w14:textId="3553663B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 xml:space="preserve">ЩУО, ЩР-3, ЩОР-2, </w:t>
            </w:r>
          </w:p>
        </w:tc>
      </w:tr>
      <w:tr w:rsidR="00F033A7" w:rsidRPr="001A459A" w14:paraId="4BAFD71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FC5346B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B78A9A3" w14:textId="690A1513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F10B7F8" w14:textId="42D75E75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3х4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F6E7232" w14:textId="5B4F7F33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B1FBE7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BDB581C" w14:textId="13CFB96C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8D02BCD" w14:textId="39FFEE0F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/>
                <w:szCs w:val="24"/>
                <w:lang w:bidi="ru-RU"/>
              </w:rPr>
            </w:pPr>
            <w:r w:rsidRPr="00F22082">
              <w:rPr>
                <w:rFonts w:ascii="ISOCPEUR" w:hAnsi="ISOCPEUR" w:cs="Times New Roman"/>
                <w:sz w:val="22"/>
              </w:rPr>
              <w:t>337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52D143D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D6E4DEA" w14:textId="2F696C95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 ЩР-3</w:t>
            </w:r>
          </w:p>
        </w:tc>
      </w:tr>
      <w:tr w:rsidR="00F033A7" w:rsidRPr="001A459A" w14:paraId="53F06DD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F9AE8A0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4DB136C" w14:textId="7A776385" w:rsidR="00F033A7" w:rsidRPr="00926F1C" w:rsidRDefault="00F033A7" w:rsidP="00F033A7">
            <w:pPr>
              <w:pStyle w:val="af3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384F325" w14:textId="5131EBE3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3х6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E70B546" w14:textId="03334600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4E7084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E369C49" w14:textId="61111C01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/>
                <w:lang w:bidi="ru-RU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0167157" w14:textId="7EBA973B" w:rsidR="00F033A7" w:rsidRPr="00F22082" w:rsidRDefault="00F033A7" w:rsidP="00F033A7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301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806E1C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B0FB06E" w14:textId="1BF0CCA6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 ЩР-3</w:t>
            </w:r>
          </w:p>
        </w:tc>
      </w:tr>
      <w:tr w:rsidR="00F033A7" w:rsidRPr="001A459A" w14:paraId="7077AED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2A2357B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3EA7D9C" w14:textId="7FE7CC79" w:rsidR="00F033A7" w:rsidRPr="004E0E61" w:rsidRDefault="00F033A7" w:rsidP="00F033A7">
            <w:pPr>
              <w:pStyle w:val="af3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5E19FEB" w14:textId="2F612223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ППГнг(А)-HF 3х16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BC0B079" w14:textId="5914A51A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A3ECAF9" w14:textId="6BE01B94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5FDBB6D" w14:textId="080EC81E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20C1FF0" w14:textId="21A323CE" w:rsidR="00F033A7" w:rsidRPr="004E0E61" w:rsidRDefault="00F033A7" w:rsidP="00F033A7">
            <w:pPr>
              <w:pStyle w:val="af5"/>
              <w:rPr>
                <w:rFonts w:ascii="ISOCPEUR" w:hAnsi="ISOCPEUR" w:cs="Times New Roman"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120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631FDC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6E168A0" w14:textId="7071646B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</w:t>
            </w:r>
          </w:p>
        </w:tc>
      </w:tr>
      <w:tr w:rsidR="00F033A7" w:rsidRPr="001A459A" w14:paraId="1A9185E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5EED5DB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68F3921" w14:textId="49265581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F8F8985" w14:textId="5EAB20C9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5х1.5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09B87AF" w14:textId="6615A093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9B132A5" w14:textId="75164708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DF0B743" w14:textId="66BE1445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6B35E95" w14:textId="285D98F0" w:rsidR="00F033A7" w:rsidRPr="00F22082" w:rsidRDefault="00F033A7" w:rsidP="00F033A7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460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A403A6B" w14:textId="57703209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D0DEEDD" w14:textId="550D5CC8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ЩР-3</w:t>
            </w:r>
          </w:p>
        </w:tc>
      </w:tr>
      <w:tr w:rsidR="00F033A7" w:rsidRPr="001A459A" w14:paraId="79AE012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A7B83D0" w14:textId="77777777" w:rsidR="00F033A7" w:rsidRPr="00926F1C" w:rsidRDefault="00F033A7" w:rsidP="00F033A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F7C9968" w14:textId="7CAD454F" w:rsidR="00F033A7" w:rsidRPr="00926F1C" w:rsidRDefault="00F033A7" w:rsidP="00F033A7">
            <w:pPr>
              <w:pStyle w:val="af3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A15F243" w14:textId="1E48F40B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5х2.5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6FBD91F" w14:textId="6FC705B6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6C53980" w14:textId="70BD8C5C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73BC907" w14:textId="41330E6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B9BF019" w14:textId="7E5205EE" w:rsidR="00F033A7" w:rsidRPr="00F22082" w:rsidRDefault="00F033A7" w:rsidP="00F033A7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989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856F821" w14:textId="00420E30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B79C602" w14:textId="7C9C2D44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 ВРУ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 xml:space="preserve">. </w:t>
            </w:r>
            <w:r w:rsidRPr="00926F1C">
              <w:rPr>
                <w:rFonts w:ascii="ISOCPEUR" w:hAnsi="ISOCPEUR" w:cs="Times New Roman"/>
                <w:sz w:val="22"/>
              </w:rPr>
              <w:t>ЩР-3</w:t>
            </w:r>
          </w:p>
        </w:tc>
      </w:tr>
      <w:tr w:rsidR="00F033A7" w:rsidRPr="001A459A" w14:paraId="2C7A59C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B5CB843" w14:textId="77777777" w:rsidR="00F033A7" w:rsidRPr="00926F1C" w:rsidRDefault="00F033A7" w:rsidP="00F033A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F159A15" w14:textId="0E817813" w:rsidR="00F033A7" w:rsidRPr="00926F1C" w:rsidRDefault="00F033A7" w:rsidP="00F033A7">
            <w:pPr>
              <w:pStyle w:val="af3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AC51D39" w14:textId="17E839CF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5х4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6FF0ED0" w14:textId="42FE89EC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1E82C3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2F3F332" w14:textId="39FE06C4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3C5A320" w14:textId="61939A2B" w:rsidR="00F033A7" w:rsidRPr="00F22082" w:rsidRDefault="00F033A7" w:rsidP="00F033A7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645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00FD3E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A41E1A5" w14:textId="2FDC6675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 xml:space="preserve"> </w:t>
            </w:r>
            <w:r w:rsidRPr="00926F1C">
              <w:rPr>
                <w:rFonts w:ascii="ISOCPEUR" w:hAnsi="ISOCPEUR" w:cs="Times New Roman"/>
                <w:sz w:val="22"/>
              </w:rPr>
              <w:t>ЩР-3</w:t>
            </w:r>
          </w:p>
        </w:tc>
      </w:tr>
      <w:tr w:rsidR="00F033A7" w:rsidRPr="001A459A" w14:paraId="78F4DA1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5456A0A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301E810" w14:textId="37299E0C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B306CF9" w14:textId="52A111E4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5х6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BD19163" w14:textId="08384860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1C33000" w14:textId="0C9173B2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81529D8" w14:textId="723D379B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EF32601" w14:textId="27C26874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497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105B95F" w14:textId="1D45F8D0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3A55685" w14:textId="4157B961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 ВРУ</w:t>
            </w:r>
          </w:p>
        </w:tc>
      </w:tr>
      <w:tr w:rsidR="00F033A7" w:rsidRPr="001A459A" w14:paraId="62F40F2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4925C58" w14:textId="77777777" w:rsidR="00F033A7" w:rsidRPr="00926F1C" w:rsidRDefault="00F033A7" w:rsidP="00F033A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DED6A7E" w14:textId="5D6F911C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81B4B66" w14:textId="1C1EB4F8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5х10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2869EA" w14:textId="611140BE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B73F206" w14:textId="75B0D9D3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A18BCF9" w14:textId="6DEDB122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21692C6" w14:textId="64A907E8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160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7096223" w14:textId="20845E9D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E06B8FF" w14:textId="75CC215E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 ЩР-1, ВРУ</w:t>
            </w:r>
          </w:p>
        </w:tc>
      </w:tr>
      <w:tr w:rsidR="00F033A7" w:rsidRPr="001A459A" w14:paraId="5E24A69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7F59F56" w14:textId="77777777" w:rsidR="00F033A7" w:rsidRPr="00926F1C" w:rsidRDefault="00F033A7" w:rsidP="00F033A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4EE761E" w14:textId="33291394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B362880" w14:textId="49E0D521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5х16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7BC9AE8" w14:textId="515D2DF3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98F790C" w14:textId="6CA7A308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0236EC4" w14:textId="7EB8B0BE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A5D31E4" w14:textId="3E53D8E0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1188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44FC5C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362535B" w14:textId="4C396EC8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ЩР-1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 xml:space="preserve">. </w:t>
            </w:r>
            <w:r w:rsidRPr="00926F1C">
              <w:rPr>
                <w:rFonts w:ascii="ISOCPEUR" w:hAnsi="ISOCPEUR" w:cs="Times New Roman"/>
                <w:sz w:val="22"/>
              </w:rPr>
              <w:t>ВРУ</w:t>
            </w:r>
          </w:p>
        </w:tc>
      </w:tr>
      <w:tr w:rsidR="00F033A7" w:rsidRPr="001A459A" w14:paraId="4B098B4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2477B45" w14:textId="77777777" w:rsidR="00F033A7" w:rsidRPr="00926F1C" w:rsidRDefault="00F033A7" w:rsidP="00F033A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B50CD52" w14:textId="525BD24F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5E1B907" w14:textId="27A010DE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5х25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F840D24" w14:textId="42B3EB44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7F928D9" w14:textId="0C5887F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CA0CF97" w14:textId="0B5568A6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048CDFD" w14:textId="61553E6B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488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4133FB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1815E40" w14:textId="15381353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ЩВ, ВРУ</w:t>
            </w:r>
          </w:p>
        </w:tc>
      </w:tr>
      <w:tr w:rsidR="00F033A7" w:rsidRPr="001A459A" w14:paraId="404AE9C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7E64143" w14:textId="77777777" w:rsidR="00F033A7" w:rsidRPr="00926F1C" w:rsidRDefault="00F033A7" w:rsidP="00F033A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7626B27" w14:textId="234A20E2" w:rsidR="00F033A7" w:rsidRPr="004E0E61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5B57968" w14:textId="6DDC4DBF" w:rsidR="00F033A7" w:rsidRPr="004E0E61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ППГнг(А)-HF 5х35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DFF5424" w14:textId="379F9BD0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74B95E3" w14:textId="012F7705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9C1F0C4" w14:textId="0129451F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03E7E19" w14:textId="6E21545D" w:rsidR="00F033A7" w:rsidRPr="004E0E61" w:rsidRDefault="00F033A7" w:rsidP="00F033A7">
            <w:pPr>
              <w:pStyle w:val="af5"/>
              <w:rPr>
                <w:rFonts w:ascii="ISOCPEUR" w:hAnsi="ISOCPEUR" w:cs="Times New Roman"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15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8785853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BE160C9" w14:textId="63B63835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ВРУ</w:t>
            </w:r>
          </w:p>
        </w:tc>
      </w:tr>
      <w:tr w:rsidR="00F033A7" w:rsidRPr="001A459A" w14:paraId="4DBEBAE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CD2CACE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DBB44C8" w14:textId="6A017BBF" w:rsidR="00F033A7" w:rsidRPr="004E0E61" w:rsidRDefault="00F033A7" w:rsidP="00F033A7">
            <w:pPr>
              <w:pStyle w:val="af3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44AA7EA" w14:textId="55F5449F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ППГнг(А)-HF 5х120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F188E33" w14:textId="3D5679BA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C1444B1" w14:textId="60A30EE5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09C3867" w14:textId="3988B8FA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42CBC3B" w14:textId="0CFBD55C" w:rsidR="00F033A7" w:rsidRPr="004E0E61" w:rsidRDefault="00F033A7" w:rsidP="00F033A7">
            <w:pPr>
              <w:pStyle w:val="af5"/>
              <w:rPr>
                <w:rFonts w:ascii="ISOCPEUR" w:hAnsi="ISOCPEUR" w:cs="Times New Roman"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85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33E0418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D2FCC56" w14:textId="550854E6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ВРУ</w:t>
            </w:r>
          </w:p>
        </w:tc>
      </w:tr>
      <w:tr w:rsidR="00F033A7" w:rsidRPr="001A459A" w14:paraId="4579B97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CD9B269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69E29F4" w14:textId="3BADD83E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CBC5E3D" w14:textId="174D9074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5х150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17839E1" w14:textId="15AB6206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C513FE9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40D98F3" w14:textId="6ADC3647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8B16ACE" w14:textId="3459CC84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440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95B5A7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0A999B0" w14:textId="7407A0F1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ВРУ</w:t>
            </w:r>
          </w:p>
        </w:tc>
      </w:tr>
      <w:tr w:rsidR="00F033A7" w:rsidRPr="001A459A" w14:paraId="2C2AF4D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3170E8B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695C2C4" w14:textId="5BBF54D9" w:rsidR="00F033A7" w:rsidRPr="00926F1C" w:rsidRDefault="00F033A7" w:rsidP="00F033A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A5D8BA2" w14:textId="5626EEA9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ППГнг(А)-HF 5х240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1C282B2" w14:textId="2E9E9D77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E1CAD05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0D26882A" w14:textId="160BB06E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A426397" w14:textId="15E44CFD" w:rsidR="00F033A7" w:rsidRPr="00F22082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F22082">
              <w:rPr>
                <w:rFonts w:ascii="ISOCPEUR" w:hAnsi="ISOCPEUR" w:cs="Times New Roman"/>
                <w:sz w:val="22"/>
              </w:rPr>
              <w:t>74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FF3516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486A314" w14:textId="0B4D2C2A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ВРУ</w:t>
            </w:r>
          </w:p>
        </w:tc>
      </w:tr>
      <w:tr w:rsidR="00F033A7" w:rsidRPr="001A459A" w14:paraId="59DE5B5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96E4F4B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7E4B2B5" w14:textId="4262DD17" w:rsidR="00F033A7" w:rsidRPr="00926F1C" w:rsidRDefault="00F033A7" w:rsidP="00F033A7">
            <w:pPr>
              <w:pStyle w:val="af3"/>
              <w:rPr>
                <w:rFonts w:ascii="ISOCPEUR" w:hAnsi="ISOCPEUR" w:cs="Times New Roman"/>
                <w:i/>
                <w:iCs/>
                <w:sz w:val="22"/>
              </w:rPr>
            </w:pPr>
            <w:r w:rsidRPr="00926F1C">
              <w:rPr>
                <w:rFonts w:ascii="ISOCPEUR" w:hAnsi="ISOCPEUR" w:cs="Times New Roman"/>
                <w:i/>
                <w:iCs/>
                <w:sz w:val="22"/>
              </w:rPr>
              <w:t>Огнестойкие кабельные линии, распределительные сети (от ППУ до щитов и потребителей). Для питания систем противопожарной защиты. Время сохранения работоспособности в условиях пожара не менее 90 минут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5C895F1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«ДКС-Кабэкс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Line</w:t>
            </w:r>
            <w:r w:rsidRPr="00926F1C">
              <w:rPr>
                <w:rFonts w:ascii="ISOCPEUR" w:hAnsi="ISOCPEUR" w:cs="Times New Roman"/>
                <w:sz w:val="22"/>
              </w:rPr>
              <w:t>»</w:t>
            </w:r>
          </w:p>
          <w:p w14:paraId="5BA8A803" w14:textId="5B2D2F8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ОКЛ-КЗК-01/2018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0426842" w14:textId="6F85BE09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EA69EC4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925A989" w14:textId="78D8579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4E5A890" w14:textId="1EA5A45C" w:rsidR="00F033A7" w:rsidRPr="00F22082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F22082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9807435" w14:textId="539F292C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1FF6CB34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3C4BD70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578312A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F02E176" w14:textId="44851157" w:rsidR="00F033A7" w:rsidRPr="004E0E61" w:rsidRDefault="00F033A7" w:rsidP="00F033A7">
            <w:pPr>
              <w:pStyle w:val="af3"/>
              <w:rPr>
                <w:rFonts w:ascii="ISOCPEUR" w:hAnsi="ISOCPEUR" w:cs="Times New Roman"/>
                <w:i/>
                <w:iCs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C905778" w14:textId="3FF722BA" w:rsidR="00F033A7" w:rsidRPr="004E0E61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</w:t>
            </w: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>FR</w:t>
            </w:r>
            <w:r w:rsidRPr="004E0E61">
              <w:rPr>
                <w:rFonts w:ascii="ISOCPEUR" w:hAnsi="ISOCPEUR" w:cs="Times New Roman"/>
                <w:sz w:val="22"/>
                <w:highlight w:val="yellow"/>
              </w:rPr>
              <w:t>HF 3х1.5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87843C7" w14:textId="06FC1789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8CCF113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9494031" w14:textId="101F8DB5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A306CEC" w14:textId="709DC15A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6</w:t>
            </w:r>
            <w:r w:rsidR="00791859" w:rsidRPr="004E0E61">
              <w:rPr>
                <w:rFonts w:ascii="ISOCPEUR" w:hAnsi="ISOCPEUR" w:cs="Times New Roman"/>
                <w:sz w:val="22"/>
                <w:highlight w:val="yellow"/>
              </w:rPr>
              <w:t>8</w:t>
            </w:r>
            <w:r w:rsidRPr="004E0E61">
              <w:rPr>
                <w:rFonts w:ascii="ISOCPEUR" w:hAnsi="ISOCPEUR" w:cs="Times New Roman"/>
                <w:sz w:val="22"/>
                <w:highlight w:val="yellow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ECF5A6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3CBCB88" w14:textId="376FF09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ЩПАУ</w:t>
            </w:r>
          </w:p>
        </w:tc>
      </w:tr>
      <w:tr w:rsidR="00F033A7" w:rsidRPr="001A459A" w14:paraId="1BD2AC7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35FA5E3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76BE5C9" w14:textId="7C3035F6" w:rsidR="00F033A7" w:rsidRPr="004E0E61" w:rsidRDefault="00F033A7" w:rsidP="00F033A7">
            <w:pPr>
              <w:pStyle w:val="af3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15B0E49" w14:textId="6093168D" w:rsidR="00F033A7" w:rsidRPr="004E0E61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ППГнг(А)-</w:t>
            </w: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>FR</w:t>
            </w:r>
            <w:r w:rsidRPr="004E0E61">
              <w:rPr>
                <w:rFonts w:ascii="ISOCPEUR" w:hAnsi="ISOCPEUR" w:cs="Times New Roman"/>
                <w:sz w:val="22"/>
                <w:highlight w:val="yellow"/>
              </w:rPr>
              <w:t>HF 3х2.5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D3FDE2F" w14:textId="05D5068D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63B9ED7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849A247" w14:textId="58691534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BE36784" w14:textId="7027A8B4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3934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E07181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134A60A" w14:textId="2FB08A23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ПЭСПЗ</w:t>
            </w:r>
          </w:p>
        </w:tc>
      </w:tr>
      <w:tr w:rsidR="00F033A7" w:rsidRPr="001A459A" w14:paraId="1929AB3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992DAFA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1E793E5" w14:textId="6E99F435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C218165" w14:textId="233A7AEF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FR</w:t>
            </w:r>
            <w:r w:rsidRPr="00926F1C">
              <w:rPr>
                <w:rFonts w:ascii="ISOCPEUR" w:hAnsi="ISOCPEUR" w:cs="Times New Roman"/>
                <w:sz w:val="22"/>
              </w:rPr>
              <w:t>HF 3х4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C6DEB4A" w14:textId="158AE909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FE8496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D55C8BE" w14:textId="0D1AB951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F02FB50" w14:textId="353D2A92" w:rsidR="00F033A7" w:rsidRPr="00F22082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F22082">
              <w:rPr>
                <w:rFonts w:ascii="ISOCPEUR" w:hAnsi="ISOCPEUR" w:cs="Times New Roman"/>
                <w:sz w:val="22"/>
              </w:rPr>
              <w:t>454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070012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3EA28BE" w14:textId="6D9AB5A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 xml:space="preserve"> ПЭСПЗ</w:t>
            </w:r>
          </w:p>
        </w:tc>
      </w:tr>
      <w:tr w:rsidR="00F033A7" w:rsidRPr="001A459A" w14:paraId="67D294E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DF6EAEF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49FA9E4" w14:textId="14A6E60B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C456C37" w14:textId="61D3E718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FR</w:t>
            </w:r>
            <w:r w:rsidRPr="00926F1C">
              <w:rPr>
                <w:rFonts w:ascii="ISOCPEUR" w:hAnsi="ISOCPEUR" w:cs="Times New Roman"/>
                <w:sz w:val="22"/>
              </w:rPr>
              <w:t>HF 5х2.5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E555265" w14:textId="19557F4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A46D36B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A298AD5" w14:textId="00008E6E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6BFFADA" w14:textId="1E475E2E" w:rsidR="00F033A7" w:rsidRPr="00F22082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F22082">
              <w:rPr>
                <w:rFonts w:ascii="ISOCPEUR" w:hAnsi="ISOCPEUR" w:cs="Times New Roman"/>
                <w:sz w:val="22"/>
              </w:rPr>
              <w:t>10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E073F2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70DCF31" w14:textId="5CDF65D1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ПЭСПЗ</w:t>
            </w:r>
          </w:p>
        </w:tc>
      </w:tr>
      <w:tr w:rsidR="00F033A7" w:rsidRPr="001A459A" w14:paraId="1079423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E7236A6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EA74782" w14:textId="16EE8463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26F31D4" w14:textId="32F4D1E5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FR</w:t>
            </w:r>
            <w:r w:rsidRPr="00926F1C">
              <w:rPr>
                <w:rFonts w:ascii="ISOCPEUR" w:hAnsi="ISOCPEUR" w:cs="Times New Roman"/>
                <w:sz w:val="22"/>
              </w:rPr>
              <w:t>HF 5х6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ED73F32" w14:textId="2225079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2A04F5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B0F7B10" w14:textId="01A0AAB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BF10E33" w14:textId="6E80D7DD" w:rsidR="00F033A7" w:rsidRPr="00F22082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F22082">
              <w:rPr>
                <w:rFonts w:ascii="ISOCPEUR" w:hAnsi="ISOCPEUR" w:cs="Times New Roman"/>
                <w:sz w:val="22"/>
              </w:rPr>
              <w:t>85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9BA77E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1965CF7" w14:textId="465A485E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ПЭСПЗ</w:t>
            </w:r>
          </w:p>
        </w:tc>
      </w:tr>
      <w:tr w:rsidR="00F033A7" w:rsidRPr="001A459A" w14:paraId="17B1513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51FBE98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DDF979F" w14:textId="08847608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5C896C3" w14:textId="5CB0D158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FR</w:t>
            </w:r>
            <w:r w:rsidRPr="00926F1C">
              <w:rPr>
                <w:rFonts w:ascii="ISOCPEUR" w:hAnsi="ISOCPEUR" w:cs="Times New Roman"/>
                <w:sz w:val="22"/>
              </w:rPr>
              <w:t>HF 5х120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B4C952C" w14:textId="065BFEE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403AD1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C156D15" w14:textId="124EA6E8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D068AFA" w14:textId="4EE8441C" w:rsidR="00F033A7" w:rsidRPr="00F22082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F22082">
              <w:rPr>
                <w:rFonts w:ascii="ISOCPEUR" w:hAnsi="ISOCPEUR" w:cs="Times New Roman"/>
                <w:sz w:val="22"/>
              </w:rPr>
              <w:t>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F0E9C8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E9866EC" w14:textId="53999B8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ПЭСПЗ</w:t>
            </w:r>
          </w:p>
        </w:tc>
      </w:tr>
      <w:tr w:rsidR="00F033A7" w:rsidRPr="001A459A" w14:paraId="7F0BAB1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CB7F072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7901C09" w14:textId="5B5A0553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E9037D9" w14:textId="72593670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ППГнг(А)-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FR</w:t>
            </w:r>
            <w:r w:rsidRPr="00926F1C">
              <w:rPr>
                <w:rFonts w:ascii="ISOCPEUR" w:hAnsi="ISOCPEUR" w:cs="Times New Roman"/>
                <w:sz w:val="22"/>
              </w:rPr>
              <w:t>HF 5х240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DBB4A9C" w14:textId="22154BB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52A2727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D2CCCE5" w14:textId="2606E84D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ABD6335" w14:textId="13738873" w:rsidR="00F033A7" w:rsidRPr="00F22082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F22082">
              <w:rPr>
                <w:rFonts w:ascii="ISOCPEUR" w:hAnsi="ISOCPEUR" w:cs="Times New Roman"/>
                <w:sz w:val="22"/>
              </w:rPr>
              <w:t>24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E939EF3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045C10C" w14:textId="1CE72DD3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ВРУ</w:t>
            </w:r>
          </w:p>
        </w:tc>
      </w:tr>
      <w:tr w:rsidR="00F033A7" w:rsidRPr="001A459A" w14:paraId="656E0A8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700E724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8B008BA" w14:textId="77B656F2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Наконечники медные луженые стандарта «КВТ» тип ТМЛс: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44B8756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093B7D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4DFFDB5D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B8F641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76FF900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5448BD8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1B5C5B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73BED28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565EBFB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21AC65D" w14:textId="2D4654FF" w:rsidR="00F033A7" w:rsidRPr="00926F1C" w:rsidRDefault="00F033A7" w:rsidP="00F033A7">
            <w:pPr>
              <w:pStyle w:val="af3"/>
              <w:rPr>
                <w:rFonts w:ascii="ISOCPEUR" w:hAnsi="ISOCPEUR" w:cs="Times New Roman"/>
                <w:bCs/>
                <w:sz w:val="22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240–16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838B0E1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61E6926F" w14:textId="33DCC394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60925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58C9F5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EC99F79" w14:textId="060FC7DD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7F7E11C" w14:textId="017FEC44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10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B83EE8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F6368F9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7EA990A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8DE8C90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CC34462" w14:textId="604218E9" w:rsidR="00F033A7" w:rsidRPr="00926F1C" w:rsidRDefault="00F033A7" w:rsidP="00F033A7">
            <w:pPr>
              <w:pStyle w:val="af3"/>
              <w:rPr>
                <w:rFonts w:ascii="ISOCPEUR" w:hAnsi="ISOCPEUR" w:cs="Times New Roman"/>
                <w:b/>
                <w:sz w:val="22"/>
                <w:u w:val="single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150–16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A2335CD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03D3B6EB" w14:textId="493220A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60923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C1D06B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</w:tcPr>
          <w:p w14:paraId="3098C220" w14:textId="18572296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F5C1F76" w14:textId="0DFEF02F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90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C2FE9E7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52D1C7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0620E1E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A1FB3A2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D3B1AA7" w14:textId="0CAB09FB" w:rsidR="00F033A7" w:rsidRPr="00926F1C" w:rsidRDefault="00F033A7" w:rsidP="00F033A7">
            <w:pPr>
              <w:pStyle w:val="af3"/>
              <w:rPr>
                <w:rFonts w:ascii="ISOCPEUR" w:hAnsi="ISOCPEUR" w:cs="Times New Roman"/>
                <w:b/>
                <w:sz w:val="22"/>
                <w:u w:val="single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120–12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F7A597A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3C76ADF" w14:textId="5E0960E2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45BC6C8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</w:tcPr>
          <w:p w14:paraId="4FE58AFF" w14:textId="61D69C32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4123626" w14:textId="0FAEE0B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9B41DA8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DE2854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7209089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C0DE10C" w14:textId="77777777" w:rsidR="00F033A7" w:rsidRPr="00926F1C" w:rsidRDefault="00F033A7" w:rsidP="00F033A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B7F51BD" w14:textId="38B0CF90" w:rsidR="00F033A7" w:rsidRPr="00926F1C" w:rsidRDefault="00F033A7" w:rsidP="00F033A7">
            <w:pPr>
              <w:pStyle w:val="af3"/>
              <w:rPr>
                <w:rFonts w:ascii="ISOCPEUR" w:hAnsi="ISOCPEUR" w:cs="Times New Roman"/>
                <w:b/>
                <w:szCs w:val="24"/>
                <w:u w:val="single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35–8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E6FAB55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D0CB664" w14:textId="70A39D69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60914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BBE045A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3B9CB5C" w14:textId="16BC34ED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9BB5A05" w14:textId="7620332D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10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379443D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E3BAA8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5DAE5C3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F9BF1CE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C986165" w14:textId="199A3E60" w:rsidR="00F033A7" w:rsidRPr="00926F1C" w:rsidRDefault="00F033A7" w:rsidP="00F033A7">
            <w:pPr>
              <w:pStyle w:val="af3"/>
              <w:rPr>
                <w:rFonts w:ascii="ISOCPEUR" w:hAnsi="ISOCPEUR" w:cs="Times New Roman"/>
                <w:b/>
                <w:szCs w:val="24"/>
                <w:u w:val="single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25–8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CDD5FAA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3AC0640" w14:textId="75CB684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60913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978AB15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7547F255" w14:textId="3DD9B27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4289F70" w14:textId="110EC1A6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50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5796F9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EB9EC63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47660B4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514AA69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4DA3E5D" w14:textId="25ECA33D" w:rsidR="00F033A7" w:rsidRPr="00926F1C" w:rsidRDefault="00F033A7" w:rsidP="00F033A7">
            <w:pPr>
              <w:pStyle w:val="af3"/>
              <w:rPr>
                <w:rFonts w:ascii="ISOCPEUR" w:hAnsi="ISOCPEUR" w:cs="Times New Roman"/>
                <w:b/>
                <w:szCs w:val="24"/>
                <w:u w:val="single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16–8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3971C73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172B3721" w14:textId="1CFC0572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60911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FEEAE2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329CCF3D" w14:textId="579AC8AD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4C71760" w14:textId="68118311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50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4D88AE7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2558F45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50A643D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0CA9781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722F000" w14:textId="07376E0F" w:rsidR="00F033A7" w:rsidRPr="00926F1C" w:rsidRDefault="00F033A7" w:rsidP="00F033A7">
            <w:pPr>
              <w:pStyle w:val="af3"/>
              <w:rPr>
                <w:rFonts w:ascii="ISOCPEUR" w:hAnsi="ISOCPEUR" w:cs="Times New Roman"/>
                <w:b/>
                <w:szCs w:val="24"/>
                <w:u w:val="single"/>
              </w:rPr>
            </w:pPr>
            <w:r w:rsidRPr="00926F1C">
              <w:rPr>
                <w:rFonts w:ascii="ISOCPEUR" w:hAnsi="ISOCPEUR" w:cs="Times New Roman"/>
                <w:bCs/>
                <w:sz w:val="22"/>
              </w:rPr>
              <w:t>ТМЛс 10–8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25E1C6C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F752EB5" w14:textId="463BC3D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60909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D8D969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7BD61715" w14:textId="50866A4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F407BBC" w14:textId="45EB7D3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30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7D7C5EB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BD0B46B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1048418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6BF5733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5812641" w14:textId="3C7D4DED" w:rsidR="00F033A7" w:rsidRPr="00926F1C" w:rsidRDefault="00F033A7" w:rsidP="00F033A7">
            <w:pPr>
              <w:pStyle w:val="af3"/>
              <w:rPr>
                <w:rFonts w:ascii="ISOCPEUR" w:hAnsi="ISOCPEUR" w:cs="Times New Roman"/>
                <w:bCs/>
                <w:szCs w:val="24"/>
              </w:rPr>
            </w:pPr>
            <w:r w:rsidRPr="00926F1C">
              <w:rPr>
                <w:rFonts w:ascii="ISOCPEUR" w:hAnsi="ISOCPEUR" w:cs="Times New Roman"/>
                <w:bCs/>
                <w:szCs w:val="24"/>
              </w:rPr>
              <w:t>Кабельные муфты: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6A56693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25D02E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65440D4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EBF89E7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151A6CF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31D1FD25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FE932A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2335C8A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F0789C0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F3C6830" w14:textId="5F8A004F" w:rsidR="00F033A7" w:rsidRPr="00926F1C" w:rsidRDefault="00F033A7" w:rsidP="00F033A7">
            <w:pPr>
              <w:pStyle w:val="af3"/>
              <w:rPr>
                <w:rFonts w:ascii="ISOCPEUR" w:hAnsi="ISOCPEUR" w:cs="Times New Roman"/>
                <w:bCs/>
                <w:szCs w:val="24"/>
                <w:lang w:val="en-US"/>
              </w:rPr>
            </w:pPr>
            <w:r w:rsidRPr="00926F1C">
              <w:rPr>
                <w:rFonts w:ascii="ISOCPEUR" w:hAnsi="ISOCPEUR" w:cs="Times New Roman"/>
                <w:bCs/>
                <w:szCs w:val="24"/>
                <w:lang w:val="en-US"/>
              </w:rPr>
              <w:t>5 ПКВНТпнгLS-HF 1 (150-240)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B75C051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1F5FDD3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3BB5345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31A6708F" w14:textId="4EABA76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938EE32" w14:textId="2B27638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75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816E29B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004A79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45D3DBC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1601140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D82A8E1" w14:textId="47A901D7" w:rsidR="00F033A7" w:rsidRPr="00926F1C" w:rsidRDefault="00F033A7" w:rsidP="00F033A7">
            <w:pPr>
              <w:pStyle w:val="af3"/>
              <w:rPr>
                <w:rFonts w:ascii="ISOCPEUR" w:hAnsi="ISOCPEUR" w:cs="Times New Roman"/>
                <w:bCs/>
                <w:szCs w:val="24"/>
                <w:lang w:val="en-US"/>
              </w:rPr>
            </w:pPr>
            <w:r w:rsidRPr="00926F1C">
              <w:rPr>
                <w:rFonts w:ascii="ISOCPEUR" w:hAnsi="ISOCPEUR" w:cs="Times New Roman"/>
                <w:bCs/>
                <w:szCs w:val="24"/>
                <w:lang w:val="en-US"/>
              </w:rPr>
              <w:t>5 ПСТнгLS-HF 1 (150-240)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8959767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7DDE382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11E673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166BC59D" w14:textId="1CAE12A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F88D6D3" w14:textId="1E3832AF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FA63EBB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7C18339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00945DB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BA3325D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ED00827" w14:textId="6F912D2D" w:rsidR="00F033A7" w:rsidRPr="00926F1C" w:rsidRDefault="00F033A7" w:rsidP="00F033A7">
            <w:pPr>
              <w:pStyle w:val="af3"/>
              <w:rPr>
                <w:rFonts w:ascii="ISOCPEUR" w:hAnsi="ISOCPEUR" w:cs="Times New Roman"/>
                <w:bCs/>
                <w:szCs w:val="24"/>
                <w:lang w:val="en-US"/>
              </w:rPr>
            </w:pPr>
            <w:r w:rsidRPr="00926F1C">
              <w:rPr>
                <w:rFonts w:ascii="ISOCPEUR" w:hAnsi="ISOCPEUR" w:cs="Times New Roman"/>
                <w:bCs/>
                <w:szCs w:val="24"/>
                <w:lang w:val="en-US"/>
              </w:rPr>
              <w:t>5 ПСТнгLS-HF 1 (70-120)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DD5AF70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49B82B7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39691F0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10D8D186" w14:textId="0EECE588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8EAC410" w14:textId="6BFE68FE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10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1709778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76FA186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1015C3A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6DCB6C8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C5D0D6B" w14:textId="68AFAA75" w:rsidR="00F033A7" w:rsidRPr="00926F1C" w:rsidRDefault="00F033A7" w:rsidP="00F033A7">
            <w:pPr>
              <w:pStyle w:val="af3"/>
              <w:rPr>
                <w:rFonts w:ascii="ISOCPEUR" w:hAnsi="ISOCPEUR" w:cs="Times New Roman"/>
                <w:bCs/>
                <w:szCs w:val="24"/>
                <w:lang w:val="en-US"/>
              </w:rPr>
            </w:pPr>
            <w:r w:rsidRPr="00926F1C">
              <w:rPr>
                <w:rFonts w:ascii="ISOCPEUR" w:hAnsi="ISOCPEUR" w:cs="Times New Roman"/>
                <w:bCs/>
                <w:szCs w:val="24"/>
                <w:lang w:val="en-US"/>
              </w:rPr>
              <w:t>5 ПСТнгLS-HF 1 (25-50)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8D8A35A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9FF99A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1DB73D7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14:paraId="19BED4BB" w14:textId="6721FF8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8F3C820" w14:textId="6FBB7E4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15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B514453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7B6EFAF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3473ECC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195DEEE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D96390F" w14:textId="0B31C7FD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  <w:u w:val="single"/>
              </w:rPr>
            </w:pPr>
            <w:r w:rsidRPr="00926F1C">
              <w:rPr>
                <w:rFonts w:ascii="ISOCPEUR" w:hAnsi="ISOCPEUR" w:cs="Times New Roman"/>
                <w:b/>
                <w:szCs w:val="24"/>
                <w:u w:val="single"/>
                <w:lang w:val="en-US"/>
              </w:rPr>
              <w:t xml:space="preserve">5. </w:t>
            </w:r>
            <w:r w:rsidRPr="00926F1C">
              <w:rPr>
                <w:rFonts w:ascii="ISOCPEUR" w:hAnsi="ISOCPEUR" w:cs="Times New Roman"/>
                <w:b/>
                <w:szCs w:val="24"/>
                <w:u w:val="single"/>
              </w:rPr>
              <w:t>Трубы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717E42C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0A9918C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E58EF0D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4D78E4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7C7926DB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ED49831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CDF7AB9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7685FCC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76789C3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A1CEB16" w14:textId="0D3F100C" w:rsidR="00F033A7" w:rsidRPr="004E0E61" w:rsidRDefault="00F033A7" w:rsidP="00F033A7">
            <w:pPr>
              <w:pStyle w:val="af3"/>
              <w:rPr>
                <w:rFonts w:ascii="ISOCPEUR" w:hAnsi="ISOCPEUR" w:cs="Times New Roman"/>
                <w:b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Труба жесткая оцинкованная ø20x1x3000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2737E64" w14:textId="47576736" w:rsidR="00F033A7" w:rsidRPr="004E0E61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Д=20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3C47C2D" w14:textId="7F1F6E10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6008-20L3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3DC8684" w14:textId="73CE47C8" w:rsidR="00F033A7" w:rsidRPr="004E0E61" w:rsidRDefault="00F033A7" w:rsidP="00F033A7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E216152" w14:textId="4BA4BA1E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19F9227" w14:textId="12478BB0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  <w:lang w:val="en-US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>2</w:t>
            </w:r>
            <w:r w:rsidRPr="004E0E61">
              <w:rPr>
                <w:rFonts w:ascii="ISOCPEUR" w:hAnsi="ISOCPEUR" w:cs="Times New Roman"/>
                <w:sz w:val="22"/>
                <w:highlight w:val="yellow"/>
              </w:rPr>
              <w:t>2</w:t>
            </w: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>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1B6DCAD" w14:textId="4C30DAB1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1F3CB204" w14:textId="09429E6F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218C289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5301B5A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195FC67" w14:textId="18FD7F93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Держатель оцинкованный двусторонний, д.19 - 20мм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200B172" w14:textId="5013DAA8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Д=20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FA41477" w14:textId="24B837F9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53355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4B1FFF6" w14:textId="4A48163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BB534F8" w14:textId="4A89E04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1BDD533" w14:textId="59A655F8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2300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AA8EDD4" w14:textId="5D725D54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DB8B1DD" w14:textId="07733C9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4344BB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CB6F1A2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160E07F" w14:textId="154A8F8B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Труба жесткая оцинкованная ø25x1,2x3000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C91195D" w14:textId="687180F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Д=25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586EB95" w14:textId="656D69C8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6008-25L3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408BB6C" w14:textId="318006A2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0B07A8" w14:textId="178B3AB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831A7AD" w14:textId="484174F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2000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3FA6433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7E2D5E4" w14:textId="52EC920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52CD106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04F7CA2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46CF0C0" w14:textId="1FFA17A8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Держатель оцинкованный двусторонний, д.25 - 26мм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25CBB6F" w14:textId="586A4745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Д=25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A8F76B1" w14:textId="003D0799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53357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CC91E13" w14:textId="405930C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A93741B" w14:textId="38B124F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5D9E1F0" w14:textId="518719B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2200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2BD7B85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A387429" w14:textId="18A373D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B29F5E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75BA9A4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287BABE" w14:textId="13CAA41D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Труба жесткая оцинкованная ø32x1,2x3000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C13CD69" w14:textId="6006AB40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Д=32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EBC0C71" w14:textId="7AE4915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6008-32L3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F36069E" w14:textId="2DA971D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6A8C4C0" w14:textId="5880B226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390BC11" w14:textId="40DF62C9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1300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28B822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D0C47C4" w14:textId="003BE9A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50EB3EA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D700D5A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EBD2B7B" w14:textId="501903AE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Держатель оцинкованный двусторонний, д.32мм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A39FC34" w14:textId="6AAF04CC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Д=32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8D2DA9" w14:textId="5757F71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53359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C1D6CE9" w14:textId="64AF76F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FE7E92F" w14:textId="3A7499E2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EE96EF0" w14:textId="4001256F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1500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C51D63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A94AF1D" w14:textId="0A30DE1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F2AA3B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D7A8544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05769A1" w14:textId="51D87914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Труба жесткая оцинкованная ø40x1,2x3000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47C1CDA" w14:textId="78A9D1FF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Д=40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86BCF74" w14:textId="25EA2CC2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6008-40L3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B028383" w14:textId="23C3D18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A7C016B" w14:textId="2A4A646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24F54FE" w14:textId="40F6B0A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960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87C561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4FE69B8" w14:textId="72A3CF8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C2B2A0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3C099AE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ED484AB" w14:textId="3EF90AF7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Хомут стальной 1"1/4 (38-44 мм) с приварной гайкой М8, оцинкованный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9F299DE" w14:textId="73268230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Д=40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B05BC55" w14:textId="275D713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6040-P114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616C4D3" w14:textId="46CBFAC1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289921F" w14:textId="1A5FA06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2B75CF7" w14:textId="6848B89A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1150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F76684A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C8BD9B0" w14:textId="6E32BD18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0F3ADA8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2291237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CACAE7C" w14:textId="5FDE52CB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Труба жесткая оцинкованная ø50x1,2x3000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7AE911A" w14:textId="6F1B2935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Д=50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F018C46" w14:textId="0008D2F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6008-50L3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96F671E" w14:textId="6D90FE4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1D3D652" w14:textId="6E76DEE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6D1DB55" w14:textId="5F5EAD49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2100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BD83A05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136D29E" w14:textId="017DD528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0401FFD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853C4AA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0AC959C" w14:textId="5BC0BF49" w:rsidR="00F033A7" w:rsidRPr="00926F1C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Хомут стальной 1"1/2 (44-50 мм) с приварной гайкой М8, оцинкованный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7F45213" w14:textId="0C7727BE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Д=50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2FD528F" w14:textId="523C5DC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6040-P112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B54FF82" w14:textId="70E7104E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6DAE39D" w14:textId="6B697F3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65AB928" w14:textId="0C660A8B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  <w:lang w:val="en-US"/>
              </w:rPr>
              <w:t>2200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17DF312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7E2D493" w14:textId="6795C923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3A714C0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4CC1471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438D538" w14:textId="4CC16050" w:rsidR="00F033A7" w:rsidRPr="00926F1C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Труба жесткая оцинкованная ø63x1,2x3000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3589897" w14:textId="5D7307F5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Д=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63</w:t>
            </w:r>
            <w:r w:rsidRPr="00926F1C">
              <w:rPr>
                <w:rFonts w:ascii="ISOCPEUR" w:hAnsi="ISOCPEUR" w:cs="Times New Roman"/>
                <w:sz w:val="22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8E2AB20" w14:textId="2A68B23B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6008-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63</w:t>
            </w:r>
            <w:r w:rsidRPr="00926F1C">
              <w:rPr>
                <w:rFonts w:ascii="ISOCPEUR" w:hAnsi="ISOCPEUR" w:cs="Times New Roman"/>
                <w:sz w:val="22"/>
              </w:rPr>
              <w:t>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ACBD566" w14:textId="55D5BE2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8C67DAC" w14:textId="03ED85B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1D02499" w14:textId="450965D9" w:rsidR="00F033A7" w:rsidRPr="0057318B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Times New Roman"/>
                <w:sz w:val="22"/>
              </w:rPr>
              <w:t>80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918D7C0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919B63F" w14:textId="730DEE5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0440F37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77E8AC7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C9EACCA" w14:textId="7504D3A8" w:rsidR="00F033A7" w:rsidRPr="00926F1C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Хомут стальной 1"1/2 (50-63 мм) с приварной гайкой М8, оцинкованный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E579993" w14:textId="209ACC9E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Д=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63</w:t>
            </w:r>
            <w:r w:rsidRPr="00926F1C">
              <w:rPr>
                <w:rFonts w:ascii="ISOCPEUR" w:hAnsi="ISOCPEUR" w:cs="Times New Roman"/>
                <w:sz w:val="22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1AB6E39" w14:textId="3E6B5AFB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  <w:lang w:val="en-US"/>
              </w:rPr>
            </w:pPr>
            <w:r w:rsidRPr="00926F1C">
              <w:rPr>
                <w:rFonts w:ascii="ISOCPEUR" w:hAnsi="ISOCPEUR" w:cs="Times New Roman"/>
                <w:sz w:val="22"/>
              </w:rPr>
              <w:t>6040-P1</w:t>
            </w:r>
            <w:r w:rsidRPr="00926F1C">
              <w:rPr>
                <w:rFonts w:ascii="ISOCPEUR" w:hAnsi="ISOCPEUR" w:cs="Times New Roman"/>
                <w:sz w:val="22"/>
                <w:lang w:val="en-US"/>
              </w:rPr>
              <w:t>10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8B06808" w14:textId="44465230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293E755" w14:textId="58CBCF9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F1E54FB" w14:textId="78E0389D" w:rsidR="00F033A7" w:rsidRPr="0057318B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Times New Roman"/>
                <w:sz w:val="22"/>
              </w:rPr>
              <w:t>95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9AF2EBA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0A0649E" w14:textId="5065FCEE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3D1C2C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26179E1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08D8CB9" w14:textId="233EA357" w:rsidR="00F033A7" w:rsidRPr="00926F1C" w:rsidRDefault="00F033A7" w:rsidP="00F033A7">
            <w:pPr>
              <w:pStyle w:val="af3"/>
              <w:ind w:left="0"/>
              <w:rPr>
                <w:rFonts w:ascii="ISOCPEUR" w:hAnsi="ISOCPEUR" w:cs="ISOCPEUR"/>
                <w:color w:val="000000"/>
                <w:szCs w:val="24"/>
              </w:rPr>
            </w:pPr>
            <w:r w:rsidRPr="0057318B">
              <w:rPr>
                <w:rFonts w:ascii="ISOCPEUR" w:hAnsi="ISOCPEUR" w:cs="ISOCPEUR"/>
                <w:color w:val="000000"/>
                <w:szCs w:val="24"/>
              </w:rPr>
              <w:t xml:space="preserve"> </w:t>
            </w:r>
            <w:r>
              <w:rPr>
                <w:rFonts w:ascii="ISOCPEUR" w:hAnsi="ISOCPEUR" w:cs="ISOCPEUR"/>
                <w:color w:val="000000"/>
                <w:szCs w:val="24"/>
              </w:rPr>
              <w:t xml:space="preserve">Труба стальная </w:t>
            </w:r>
            <w:r w:rsidRPr="0057318B">
              <w:rPr>
                <w:rFonts w:ascii="ISOCPEUR" w:hAnsi="ISOCPEUR" w:cs="ISOCPEUR"/>
                <w:color w:val="000000"/>
                <w:szCs w:val="24"/>
              </w:rPr>
              <w:t>108х3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15C62D5" w14:textId="5A96F06E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57318B">
              <w:rPr>
                <w:rFonts w:ascii="ISOCPEUR" w:hAnsi="ISOCPEUR" w:cs="ISOCPEUR"/>
                <w:color w:val="000000"/>
                <w:szCs w:val="24"/>
              </w:rPr>
              <w:t>ГОСТ 10704-91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048661D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</w:p>
        </w:tc>
        <w:tc>
          <w:tcPr>
            <w:tcW w:w="2329" w:type="dxa"/>
            <w:shd w:val="clear" w:color="auto" w:fill="auto"/>
          </w:tcPr>
          <w:p w14:paraId="44822D1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109B5C8" w14:textId="2CD735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C8FAA58" w14:textId="1C37ECC4" w:rsidR="00F033A7" w:rsidRPr="00926F1C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Times New Roman"/>
                <w:sz w:val="22"/>
              </w:rPr>
              <w:t>74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E86F95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0B194752" w14:textId="23D9F105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D4FB3D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12AD3D2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30CCC3F" w14:textId="43761907" w:rsidR="00F033A7" w:rsidRPr="00926F1C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 xml:space="preserve">Хомут стальной </w:t>
            </w:r>
            <w:r>
              <w:rPr>
                <w:rFonts w:ascii="ISOCPEUR" w:hAnsi="ISOCPEUR" w:cs="Times New Roman"/>
                <w:sz w:val="22"/>
              </w:rPr>
              <w:t>110</w:t>
            </w:r>
            <w:r w:rsidRPr="00926F1C">
              <w:rPr>
                <w:rFonts w:ascii="ISOCPEUR" w:hAnsi="ISOCPEUR" w:cs="Times New Roman"/>
                <w:sz w:val="22"/>
              </w:rPr>
              <w:t xml:space="preserve">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D046620" w14:textId="77777777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CCECBBE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</w:p>
        </w:tc>
        <w:tc>
          <w:tcPr>
            <w:tcW w:w="2329" w:type="dxa"/>
            <w:shd w:val="clear" w:color="auto" w:fill="auto"/>
          </w:tcPr>
          <w:p w14:paraId="146B0414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88834C0" w14:textId="62668801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C5CA083" w14:textId="6EFC696A" w:rsidR="00F033A7" w:rsidRPr="00926F1C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Times New Roman"/>
                <w:sz w:val="22"/>
              </w:rPr>
              <w:t>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86979C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7E73033A" w14:textId="693DD4EC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6275049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61877BE" w14:textId="77777777" w:rsidR="00F033A7" w:rsidRPr="00926F1C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3B6925D" w14:textId="7227D873" w:rsidR="00F033A7" w:rsidRPr="00926F1C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926F1C">
              <w:rPr>
                <w:rFonts w:ascii="ISOCPEUR" w:hAnsi="ISOCPEUR" w:cs="ISOCPEUR"/>
                <w:color w:val="000000"/>
                <w:szCs w:val="24"/>
              </w:rPr>
              <w:t>Муфта соединительная труба-труба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E19A133" w14:textId="7D742408" w:rsidR="00F033A7" w:rsidRPr="00926F1C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849E9D6" w14:textId="71924F8C" w:rsidR="00F033A7" w:rsidRPr="00926F1C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926F1C">
              <w:rPr>
                <w:rFonts w:ascii="ISOCPEUR" w:hAnsi="ISOCPEUR" w:cs="Times New Roman"/>
                <w:color w:val="000000" w:themeColor="text1"/>
                <w:sz w:val="22"/>
              </w:rPr>
              <w:t>6110-20XX</w:t>
            </w:r>
          </w:p>
        </w:tc>
        <w:tc>
          <w:tcPr>
            <w:tcW w:w="2329" w:type="dxa"/>
            <w:shd w:val="clear" w:color="auto" w:fill="auto"/>
          </w:tcPr>
          <w:p w14:paraId="169C7516" w14:textId="547293BB" w:rsidR="00F033A7" w:rsidRPr="00926F1C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0B448544" w14:textId="737E7EF7" w:rsidR="00F033A7" w:rsidRPr="00926F1C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EB944FD" w14:textId="70C6BD6B" w:rsidR="00F033A7" w:rsidRPr="00926F1C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/>
                <w:szCs w:val="24"/>
              </w:rPr>
              <w:t>800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4987C19" w14:textId="77777777" w:rsidR="00F033A7" w:rsidRPr="00926F1C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68DD8AEB" w14:textId="4A952610" w:rsidR="00F033A7" w:rsidRPr="00926F1C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5F46215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D3FBE1B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16D1DDA" w14:textId="7637FB1B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соединительная труба-труба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21EFA68" w14:textId="6B975305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97922D4" w14:textId="5331E20D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6110-25XX</w:t>
            </w:r>
          </w:p>
        </w:tc>
        <w:tc>
          <w:tcPr>
            <w:tcW w:w="2329" w:type="dxa"/>
            <w:shd w:val="clear" w:color="auto" w:fill="auto"/>
          </w:tcPr>
          <w:p w14:paraId="5739D796" w14:textId="4A9A60D9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200E90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611074A6" w14:textId="56D9C23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15E51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F57F85E" w14:textId="2C534A4C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1000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CE015D9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3BB30EA8" w14:textId="56E2130C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8D2F21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1ED385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07AE0E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513AC68" w14:textId="447D9DD2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соединительная труба-труба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EC9D01E" w14:textId="7FA1C1ED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32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F4213E6" w14:textId="06D1D072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6110-32XX</w:t>
            </w:r>
          </w:p>
        </w:tc>
        <w:tc>
          <w:tcPr>
            <w:tcW w:w="2329" w:type="dxa"/>
            <w:shd w:val="clear" w:color="auto" w:fill="auto"/>
          </w:tcPr>
          <w:p w14:paraId="450221EA" w14:textId="1F823E99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200E90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7DDBF328" w14:textId="7AFC94D0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15E51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A0C4DF9" w14:textId="0A2CC048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180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51840D1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E7B7967" w14:textId="3A01880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8D2F21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DBEE83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49725DE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5947B69" w14:textId="6C8D437F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соединительная труба-труба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C4F22BE" w14:textId="16C0924B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2F4A453" w14:textId="6482CE2E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6110-40XX</w:t>
            </w:r>
          </w:p>
        </w:tc>
        <w:tc>
          <w:tcPr>
            <w:tcW w:w="2329" w:type="dxa"/>
            <w:shd w:val="clear" w:color="auto" w:fill="auto"/>
          </w:tcPr>
          <w:p w14:paraId="4E50BAB3" w14:textId="62A83E49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200E90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0A1747DD" w14:textId="46E5F1CA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15E51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A2C8CCD" w14:textId="2279165B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230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A22720F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767E7E44" w14:textId="67CC581F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8D2F21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E046F5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FDF8D60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E3F7E68" w14:textId="33306499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соединительная труба-труба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4E13026" w14:textId="74B90309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E010FDF" w14:textId="186AD486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6110-50XX</w:t>
            </w:r>
          </w:p>
        </w:tc>
        <w:tc>
          <w:tcPr>
            <w:tcW w:w="2329" w:type="dxa"/>
            <w:shd w:val="clear" w:color="auto" w:fill="auto"/>
          </w:tcPr>
          <w:p w14:paraId="09CAD7C6" w14:textId="6B6A540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200E90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45C480D9" w14:textId="7E79A088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15E51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E8FEE55" w14:textId="600C5E81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400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2B70321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11FFD113" w14:textId="255D867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8D2F21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3084091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B75AA52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C13F211" w14:textId="0EC6C6EA" w:rsidR="00F033A7" w:rsidRPr="00A8390B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соединительная труба-труба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43A4DB1" w14:textId="0DA9E498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  <w:lang w:val="en-US"/>
              </w:rPr>
              <w:t>63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BC35F22" w14:textId="7058B24B" w:rsidR="00F033A7" w:rsidRPr="00A8390B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6110-</w:t>
            </w:r>
            <w:r>
              <w:rPr>
                <w:rFonts w:ascii="ISOCPEUR" w:hAnsi="ISOCPEUR" w:cs="Times New Roman"/>
                <w:color w:val="000000" w:themeColor="text1"/>
                <w:sz w:val="22"/>
                <w:lang w:val="en-US"/>
              </w:rPr>
              <w:t>63</w:t>
            </w: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XX</w:t>
            </w:r>
          </w:p>
        </w:tc>
        <w:tc>
          <w:tcPr>
            <w:tcW w:w="2329" w:type="dxa"/>
            <w:shd w:val="clear" w:color="auto" w:fill="auto"/>
          </w:tcPr>
          <w:p w14:paraId="51258167" w14:textId="5EC94A53" w:rsidR="00F033A7" w:rsidRPr="004E7013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200E90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26E23565" w14:textId="6B352A6A" w:rsidR="00F033A7" w:rsidRPr="003706E3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015E51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F272986" w14:textId="4F8FE4E3" w:rsidR="00F033A7" w:rsidRPr="00C752F0" w:rsidRDefault="00F033A7" w:rsidP="00F033A7">
            <w:pPr>
              <w:pStyle w:val="af5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  <w:szCs w:val="24"/>
                <w:lang w:val="en-US"/>
              </w:rPr>
              <w:t>18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C70DE9C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0118D3DA" w14:textId="00C9EDAE" w:rsidR="00F033A7" w:rsidRPr="00652A89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8D2F21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52D2BED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B30213E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07809AF" w14:textId="2168B4A9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труба-коробка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8186753" w14:textId="66A5D267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20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B40B297" w14:textId="673E1460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6111-20XX</w:t>
            </w:r>
          </w:p>
        </w:tc>
        <w:tc>
          <w:tcPr>
            <w:tcW w:w="2329" w:type="dxa"/>
            <w:shd w:val="clear" w:color="auto" w:fill="auto"/>
          </w:tcPr>
          <w:p w14:paraId="2C104A16" w14:textId="653EDBA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4E7013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07F6F1F5" w14:textId="5165517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3706E3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7ACEDD1" w14:textId="76ADBFE9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02C2C0A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9A24F8E" w14:textId="74114301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52A89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31C36DB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9F05083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34DAEF3" w14:textId="2F2FB9D8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труба-коробка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63D4F69" w14:textId="0285B07C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91C2C4A" w14:textId="7963B41C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6111-25XX</w:t>
            </w:r>
          </w:p>
        </w:tc>
        <w:tc>
          <w:tcPr>
            <w:tcW w:w="2329" w:type="dxa"/>
            <w:shd w:val="clear" w:color="auto" w:fill="auto"/>
          </w:tcPr>
          <w:p w14:paraId="68DBCEC0" w14:textId="377D79B3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4E7013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53977A9C" w14:textId="36F32B35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3706E3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5478ADC" w14:textId="02AED8CF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4A7121B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86E7D23" w14:textId="554483B5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52A89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223C7F5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1543888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7097E58" w14:textId="7495DBF9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труба-коробка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240ADA5" w14:textId="5DD02A36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32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65244D8" w14:textId="58EE3055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6111-32XX</w:t>
            </w:r>
          </w:p>
        </w:tc>
        <w:tc>
          <w:tcPr>
            <w:tcW w:w="2329" w:type="dxa"/>
            <w:shd w:val="clear" w:color="auto" w:fill="auto"/>
          </w:tcPr>
          <w:p w14:paraId="2D27EB43" w14:textId="63B28E4F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4E7013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6F79262E" w14:textId="29CD5617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3706E3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5BA9F6F" w14:textId="6EB452A0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30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3832E61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A971CE6" w14:textId="407DAAD1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52A89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4A8A26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5EE1A01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A685356" w14:textId="7568574D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труба-коробка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F51BBD9" w14:textId="15F0370F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DA030BF" w14:textId="52537F21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6111-40XX</w:t>
            </w:r>
          </w:p>
        </w:tc>
        <w:tc>
          <w:tcPr>
            <w:tcW w:w="2329" w:type="dxa"/>
            <w:shd w:val="clear" w:color="auto" w:fill="auto"/>
          </w:tcPr>
          <w:p w14:paraId="357B0314" w14:textId="540A5513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4E7013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4B31DB20" w14:textId="456C6EEC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3706E3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2B031B1" w14:textId="5A8EB818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C6F2FB0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60854B5A" w14:textId="300EFBA1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52A89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B4B43A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46BE434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A1E3FC9" w14:textId="755DEE06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труба-коробка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581D1E5" w14:textId="3B7CF1F9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05E09CB" w14:textId="1FB3B5EE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6111-50XX</w:t>
            </w:r>
          </w:p>
        </w:tc>
        <w:tc>
          <w:tcPr>
            <w:tcW w:w="2329" w:type="dxa"/>
            <w:shd w:val="clear" w:color="auto" w:fill="auto"/>
          </w:tcPr>
          <w:p w14:paraId="42AA9526" w14:textId="2B6E94B8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4E7013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2528BBEE" w14:textId="6BE820E8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3706E3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6BE6D3C" w14:textId="35C86E29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2714D1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7FA86C2F" w14:textId="49D811F3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52A89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D50897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B076D14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6F0819D" w14:textId="49E5E393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жесткая, гладкая труба-металлорукав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3A94CB7" w14:textId="414A0910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20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0F0B270" w14:textId="1AF695C8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6117-20N</w:t>
            </w:r>
          </w:p>
        </w:tc>
        <w:tc>
          <w:tcPr>
            <w:tcW w:w="2329" w:type="dxa"/>
            <w:shd w:val="clear" w:color="auto" w:fill="auto"/>
          </w:tcPr>
          <w:p w14:paraId="0CFA681B" w14:textId="5E0A8DAC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D383B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D78791F" w14:textId="7BAAD528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1CB85A3" w14:textId="72406955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7D27CE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710F9192" w14:textId="690E1C1D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2E74B15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5B5BA8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7C2687E" w14:textId="03220878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жесткая, гладкая труба-металлорукав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82FAF98" w14:textId="504A8D45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87043F1" w14:textId="18895F6E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6117-25N</w:t>
            </w:r>
          </w:p>
        </w:tc>
        <w:tc>
          <w:tcPr>
            <w:tcW w:w="2329" w:type="dxa"/>
            <w:shd w:val="clear" w:color="auto" w:fill="auto"/>
          </w:tcPr>
          <w:p w14:paraId="65EB59C7" w14:textId="55E9E6CF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D383B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10E01058" w14:textId="63C0602E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EDFCCC4" w14:textId="4885E261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ABF825F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FF96A6D" w14:textId="5D596604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08072A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DC5077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ABD23EC" w14:textId="4BAB939F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жесткая, гладкая труба-металлорукав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517E295" w14:textId="571A5D77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32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05C63C4" w14:textId="4474AE03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6117-32N</w:t>
            </w:r>
          </w:p>
        </w:tc>
        <w:tc>
          <w:tcPr>
            <w:tcW w:w="2329" w:type="dxa"/>
            <w:shd w:val="clear" w:color="auto" w:fill="auto"/>
          </w:tcPr>
          <w:p w14:paraId="536C36C9" w14:textId="09487F8D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D383B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797E9C07" w14:textId="6636C044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9349EAD" w14:textId="30E93BF6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2B7F62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66A8BC3" w14:textId="49AB8D5B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7ED44A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ABB876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74725C2" w14:textId="104B252A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жесткая, гладкая труба-металлорукав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F80500E" w14:textId="2980906C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88BF4FD" w14:textId="4C7B0011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6117-4035</w:t>
            </w:r>
          </w:p>
        </w:tc>
        <w:tc>
          <w:tcPr>
            <w:tcW w:w="2329" w:type="dxa"/>
            <w:shd w:val="clear" w:color="auto" w:fill="auto"/>
          </w:tcPr>
          <w:p w14:paraId="3C4267D3" w14:textId="3D51EA5D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D383B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5A95E24B" w14:textId="5D7ADEB2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3172C84" w14:textId="5280483E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B13928D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68EA19D1" w14:textId="555AB718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8F7A70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46FEA26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4769D3B" w14:textId="2DDD840A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Муфта жесткая, гладкая труба-металлорукав IP66/IP67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57AA9B7" w14:textId="4431522E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DCD9DB0" w14:textId="289688CC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6117-5040</w:t>
            </w:r>
          </w:p>
        </w:tc>
        <w:tc>
          <w:tcPr>
            <w:tcW w:w="2329" w:type="dxa"/>
            <w:shd w:val="clear" w:color="auto" w:fill="auto"/>
          </w:tcPr>
          <w:p w14:paraId="24271200" w14:textId="0A98B6B9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0D383B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09EA5229" w14:textId="4DBE4561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7D5E9F4B" w14:textId="3F5E0C7A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2120D7D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799C3705" w14:textId="142F0829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48BD00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FCF0305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3B3A411" w14:textId="65C2E178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Поворот на 90° труба-труба, 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DAA046E" w14:textId="3E952A61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20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E78CB25" w14:textId="48E89F2E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6013-20L</w:t>
            </w:r>
          </w:p>
        </w:tc>
        <w:tc>
          <w:tcPr>
            <w:tcW w:w="2329" w:type="dxa"/>
            <w:shd w:val="clear" w:color="auto" w:fill="auto"/>
          </w:tcPr>
          <w:p w14:paraId="2B164CD1" w14:textId="2A70E6E4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204D4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18DC9DE" w14:textId="394E7D5E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785F842" w14:textId="6AB042B8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50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991AEB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4E8081C" w14:textId="6B58CAB5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3D3071E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2B926D7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413CEDD" w14:textId="1056E366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Поворот на 90° труба-труба, 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6F3B613" w14:textId="7B879B09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E9CBCCF" w14:textId="0B79EB19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6013-25L</w:t>
            </w:r>
          </w:p>
        </w:tc>
        <w:tc>
          <w:tcPr>
            <w:tcW w:w="2329" w:type="dxa"/>
            <w:shd w:val="clear" w:color="auto" w:fill="auto"/>
          </w:tcPr>
          <w:p w14:paraId="6E043D18" w14:textId="48567080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204D4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33A8B123" w14:textId="132C45BC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9A06973" w14:textId="34B48B65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80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9FA4388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0FDA1AF" w14:textId="48657C56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2F370CB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68F18D2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AB7D89A" w14:textId="11CF7188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Поворот на 90° труба-труба, 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9FD5B25" w14:textId="1C539345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32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79E740E" w14:textId="5BE77334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6013-32L</w:t>
            </w:r>
          </w:p>
        </w:tc>
        <w:tc>
          <w:tcPr>
            <w:tcW w:w="2329" w:type="dxa"/>
            <w:shd w:val="clear" w:color="auto" w:fill="auto"/>
          </w:tcPr>
          <w:p w14:paraId="24D72038" w14:textId="3726B6C4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204D4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6BFBC3BB" w14:textId="247BF4D2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490D066" w14:textId="71576A06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297AF73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003292D1" w14:textId="785FCF5F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5182E2F8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DEF38BF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D60DA12" w14:textId="2725242B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Поворот на 90° труба-труба, 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79AA08E" w14:textId="4D45803A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20E5461" w14:textId="173444FD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6013-40</w:t>
            </w:r>
          </w:p>
        </w:tc>
        <w:tc>
          <w:tcPr>
            <w:tcW w:w="2329" w:type="dxa"/>
            <w:shd w:val="clear" w:color="auto" w:fill="auto"/>
          </w:tcPr>
          <w:p w14:paraId="5AC8038C" w14:textId="633E55FE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204D4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463D0ACB" w14:textId="426BE69E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ED3EE08" w14:textId="716C8098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35F6C0C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EC0B23E" w14:textId="0EA37171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01D33C91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54A13E5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5E9FCD4" w14:textId="581EE7CC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Поворот на 90° труба-труба, 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C95132E" w14:textId="7E5519D1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E0D8E1A" w14:textId="54599791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6013-50</w:t>
            </w:r>
          </w:p>
        </w:tc>
        <w:tc>
          <w:tcPr>
            <w:tcW w:w="2329" w:type="dxa"/>
            <w:shd w:val="clear" w:color="auto" w:fill="auto"/>
          </w:tcPr>
          <w:p w14:paraId="09112C61" w14:textId="6975D47A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204D4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72E029CD" w14:textId="407B1C6E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CB08FE4" w14:textId="69810EB1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C8CDF6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0362D6B3" w14:textId="2F43AE54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40AB90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31FE072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8F25121" w14:textId="6DD7DC96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 w:rsidRPr="00A8390B">
              <w:rPr>
                <w:rFonts w:ascii="ISOCPEUR" w:hAnsi="ISOCPEUR" w:cs="ISOCPEUR"/>
                <w:color w:val="000000"/>
                <w:szCs w:val="24"/>
              </w:rPr>
              <w:t>Поворот на 90° труба-труба, IP67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31F1F0D" w14:textId="373A5089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  <w:lang w:val="en-US"/>
              </w:rPr>
              <w:t>63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BF71B2C" w14:textId="23861202" w:rsidR="00F033A7" w:rsidRPr="00C752F0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  <w:lang w:val="en-US"/>
              </w:rPr>
            </w:pPr>
            <w:r w:rsidRPr="00A8390B">
              <w:rPr>
                <w:rFonts w:ascii="ISOCPEUR" w:hAnsi="ISOCPEUR" w:cs="Times New Roman"/>
                <w:color w:val="000000" w:themeColor="text1"/>
                <w:sz w:val="22"/>
              </w:rPr>
              <w:t>6013-</w:t>
            </w:r>
            <w:r>
              <w:rPr>
                <w:rFonts w:ascii="ISOCPEUR" w:hAnsi="ISOCPEUR" w:cs="Times New Roman"/>
                <w:color w:val="000000" w:themeColor="text1"/>
                <w:sz w:val="22"/>
                <w:lang w:val="en-US"/>
              </w:rPr>
              <w:t>63</w:t>
            </w:r>
          </w:p>
        </w:tc>
        <w:tc>
          <w:tcPr>
            <w:tcW w:w="2329" w:type="dxa"/>
            <w:shd w:val="clear" w:color="auto" w:fill="auto"/>
          </w:tcPr>
          <w:p w14:paraId="01DA64F1" w14:textId="27867189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6204D4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325F3211" w14:textId="6BBE4DA3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91078B8" w14:textId="333BF07D" w:rsidR="00F033A7" w:rsidRPr="00C752F0" w:rsidRDefault="00F033A7" w:rsidP="00F033A7">
            <w:pPr>
              <w:pStyle w:val="af5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  <w:szCs w:val="24"/>
                <w:lang w:val="en-US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7F3DA59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10C6851" w14:textId="0F60919F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7C7702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3F06DB2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39A3772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E4DE995" w14:textId="15EEB6CD" w:rsidR="00F033A7" w:rsidRDefault="00F033A7" w:rsidP="00F033A7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E06B272" w14:textId="7CDF01A9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20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1F8BDE4" w14:textId="2A93016A" w:rsidR="00F033A7" w:rsidRPr="0030206A" w:rsidRDefault="00F033A7" w:rsidP="00F033A7">
            <w:pPr>
              <w:pStyle w:val="af5"/>
              <w:rPr>
                <w:rFonts w:ascii="ISOCPEUR" w:hAnsi="ISOCPEUR" w:cs="Times New Roman"/>
                <w:color w:val="000000" w:themeColor="text1"/>
                <w:sz w:val="22"/>
              </w:rPr>
            </w:pPr>
            <w:r w:rsidRPr="0030206A">
              <w:rPr>
                <w:rFonts w:ascii="ISOCPEUR" w:hAnsi="ISOCPEUR" w:cs="Times New Roman"/>
                <w:color w:val="000000" w:themeColor="text1"/>
                <w:sz w:val="22"/>
              </w:rPr>
              <w:t>607STX022</w:t>
            </w:r>
          </w:p>
        </w:tc>
        <w:tc>
          <w:tcPr>
            <w:tcW w:w="2329" w:type="dxa"/>
            <w:shd w:val="clear" w:color="auto" w:fill="auto"/>
          </w:tcPr>
          <w:p w14:paraId="1E99C50C" w14:textId="11D51766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C292272" w14:textId="36EF695D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11B3506" w14:textId="7844E2C4" w:rsidR="00F033A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BCDF73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7915F6F" w14:textId="274E20A2" w:rsidR="00F033A7" w:rsidRPr="00DE13B7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6A4D95B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7FBC595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7BD52FF" w14:textId="24407A29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525F78D" w14:textId="19BC2EC3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C9699E4" w14:textId="06F2B254" w:rsidR="00F033A7" w:rsidRPr="0030206A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30206A">
              <w:rPr>
                <w:rFonts w:ascii="ISOCPEUR" w:hAnsi="ISOCPEUR" w:cs="Times New Roman"/>
                <w:color w:val="000000" w:themeColor="text1"/>
                <w:sz w:val="22"/>
              </w:rPr>
              <w:t>6071R-027N</w:t>
            </w:r>
          </w:p>
        </w:tc>
        <w:tc>
          <w:tcPr>
            <w:tcW w:w="2329" w:type="dxa"/>
            <w:shd w:val="clear" w:color="auto" w:fill="auto"/>
          </w:tcPr>
          <w:p w14:paraId="089A861D" w14:textId="6356974A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B17C88C" w14:textId="0BF6CC66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A757DAC" w14:textId="26BEF67F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200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630F05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B43FCFF" w14:textId="6B82CF2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5751AD0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42F70B5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B039249" w14:textId="1451900B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310061C" w14:textId="05E70E05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35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8C7494C" w14:textId="415F8459" w:rsidR="00F033A7" w:rsidRPr="0030206A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30206A">
              <w:rPr>
                <w:rFonts w:ascii="ISOCPEUR" w:hAnsi="ISOCPEUR" w:cs="Times New Roman"/>
                <w:sz w:val="22"/>
              </w:rPr>
              <w:t>607STX038</w:t>
            </w:r>
          </w:p>
        </w:tc>
        <w:tc>
          <w:tcPr>
            <w:tcW w:w="2329" w:type="dxa"/>
            <w:shd w:val="clear" w:color="auto" w:fill="auto"/>
          </w:tcPr>
          <w:p w14:paraId="0053BC62" w14:textId="6191689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76EB1ED" w14:textId="22665F1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CAC9F06" w14:textId="45BF6771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40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55D8DC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11615DD" w14:textId="56691931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785EFA5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8A4783B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8A560A7" w14:textId="73C8122D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B79ABC0" w14:textId="5D6E3D02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5BED0B9" w14:textId="543DE951" w:rsidR="00F033A7" w:rsidRPr="0030206A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30206A">
              <w:rPr>
                <w:rFonts w:ascii="ISOCPEUR" w:hAnsi="ISOCPEUR" w:cs="Times New Roman"/>
                <w:color w:val="000000" w:themeColor="text1"/>
                <w:sz w:val="22"/>
              </w:rPr>
              <w:t>6071TX-040</w:t>
            </w:r>
          </w:p>
        </w:tc>
        <w:tc>
          <w:tcPr>
            <w:tcW w:w="2329" w:type="dxa"/>
            <w:shd w:val="clear" w:color="auto" w:fill="auto"/>
          </w:tcPr>
          <w:p w14:paraId="545A193B" w14:textId="28D5C94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F86C5FA" w14:textId="2C97F90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065BD9F" w14:textId="5C4A75C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A284046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5368A28" w14:textId="6FAF4350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5EB80B3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EB7E02E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F20449E" w14:textId="30F024C6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3F51746" w14:textId="668C7E0A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C8AA2E8" w14:textId="18E36662" w:rsidR="00F033A7" w:rsidRPr="0030206A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30206A">
              <w:rPr>
                <w:rFonts w:ascii="ISOCPEUR" w:hAnsi="ISOCPEUR" w:cs="Times New Roman"/>
                <w:sz w:val="22"/>
              </w:rPr>
              <w:t>6071TX-050</w:t>
            </w:r>
          </w:p>
        </w:tc>
        <w:tc>
          <w:tcPr>
            <w:tcW w:w="2329" w:type="dxa"/>
            <w:shd w:val="clear" w:color="auto" w:fill="auto"/>
          </w:tcPr>
          <w:p w14:paraId="4D988D40" w14:textId="0AF22B3F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06FAA76" w14:textId="0771CBF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6EB6562" w14:textId="31401CB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F9D2577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AB2F6F0" w14:textId="48672B52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4376A3C6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D4EC6C6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22C5F04" w14:textId="5FB54FED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30206A">
              <w:rPr>
                <w:rFonts w:ascii="ISOCPEUR" w:hAnsi="ISOCPEUR" w:cs="Times New Roman"/>
                <w:szCs w:val="24"/>
              </w:rPr>
              <w:t>Муфта металлорукав-коробка с наружной резьбой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B45E210" w14:textId="3BCCAA83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20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2FE4FD7" w14:textId="100469ED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A8390B">
              <w:rPr>
                <w:rFonts w:ascii="ISOCPEUR" w:hAnsi="ISOCPEUR" w:cs="Times New Roman"/>
                <w:sz w:val="22"/>
              </w:rPr>
              <w:t>6014-2020</w:t>
            </w:r>
          </w:p>
        </w:tc>
        <w:tc>
          <w:tcPr>
            <w:tcW w:w="2329" w:type="dxa"/>
            <w:shd w:val="clear" w:color="auto" w:fill="auto"/>
          </w:tcPr>
          <w:p w14:paraId="71499E47" w14:textId="3B8F0DF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727ABD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04A0C52" w14:textId="2906A72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3C78061" w14:textId="00545D0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794D3D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6390C230" w14:textId="7FA4FB2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131449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39A19B9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975B1D4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333F61E" w14:textId="4086B455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30206A">
              <w:rPr>
                <w:rFonts w:ascii="ISOCPEUR" w:hAnsi="ISOCPEUR" w:cs="Times New Roman"/>
                <w:szCs w:val="24"/>
              </w:rPr>
              <w:t>Муфта металлорукав-коробка с наружной резьбой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B75D084" w14:textId="35B643E0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25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1CD15EB" w14:textId="52D9BD4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A8390B">
              <w:rPr>
                <w:rFonts w:ascii="ISOCPEUR" w:hAnsi="ISOCPEUR" w:cs="Times New Roman"/>
                <w:sz w:val="22"/>
              </w:rPr>
              <w:t>6014-2527</w:t>
            </w:r>
          </w:p>
        </w:tc>
        <w:tc>
          <w:tcPr>
            <w:tcW w:w="2329" w:type="dxa"/>
            <w:shd w:val="clear" w:color="auto" w:fill="auto"/>
          </w:tcPr>
          <w:p w14:paraId="13CEBA88" w14:textId="7A17BFB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727ABD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7CD6A4EE" w14:textId="12B852E9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1824123" w14:textId="319B0609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D09AD2A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744E8BE" w14:textId="7744BE4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131449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38B1E45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7DBA0AB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FAF704E" w14:textId="4F525E64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30206A">
              <w:rPr>
                <w:rFonts w:ascii="ISOCPEUR" w:hAnsi="ISOCPEUR" w:cs="Times New Roman"/>
                <w:szCs w:val="24"/>
              </w:rPr>
              <w:t>Муфта металлорукав-коробка с наружной резьбой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8740BF1" w14:textId="6D4027DE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35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6FB11CF" w14:textId="1BA13AE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A8390B">
              <w:rPr>
                <w:rFonts w:ascii="ISOCPEUR" w:hAnsi="ISOCPEUR" w:cs="Times New Roman"/>
                <w:sz w:val="22"/>
              </w:rPr>
              <w:t>6014-4035</w:t>
            </w:r>
          </w:p>
        </w:tc>
        <w:tc>
          <w:tcPr>
            <w:tcW w:w="2329" w:type="dxa"/>
            <w:shd w:val="clear" w:color="auto" w:fill="auto"/>
          </w:tcPr>
          <w:p w14:paraId="18E73CAB" w14:textId="7C2249B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727ABD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7A0F395E" w14:textId="4451814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518D5C4" w14:textId="09A31089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4CD9B8B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ED4E715" w14:textId="23443D80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131449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6E6F954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0D3FB526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01519D7" w14:textId="7F175C29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30206A">
              <w:rPr>
                <w:rFonts w:ascii="ISOCPEUR" w:hAnsi="ISOCPEUR" w:cs="Times New Roman"/>
                <w:szCs w:val="24"/>
              </w:rPr>
              <w:t>Муфта металлорукав-коробка с наружной резьбой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48D3F4C" w14:textId="13FE90D7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9C2198E" w14:textId="7A49239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A8390B">
              <w:rPr>
                <w:rFonts w:ascii="ISOCPEUR" w:hAnsi="ISOCPEUR" w:cs="Times New Roman"/>
                <w:sz w:val="22"/>
              </w:rPr>
              <w:t>6014-40A</w:t>
            </w:r>
          </w:p>
        </w:tc>
        <w:tc>
          <w:tcPr>
            <w:tcW w:w="2329" w:type="dxa"/>
            <w:shd w:val="clear" w:color="auto" w:fill="auto"/>
          </w:tcPr>
          <w:p w14:paraId="065B395A" w14:textId="4A72A58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727ABD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74B3E039" w14:textId="05DA137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3ADE331" w14:textId="448BD682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0F1ABA3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42526814" w14:textId="0BF828A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131449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61B010F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9BE2EEA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01A9F5A" w14:textId="437B112F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30206A">
              <w:rPr>
                <w:rFonts w:ascii="ISOCPEUR" w:hAnsi="ISOCPEUR" w:cs="Times New Roman"/>
                <w:szCs w:val="24"/>
              </w:rPr>
              <w:t>Муфта металлорукав-коробка с наружной резьбой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85FF917" w14:textId="28075030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4E3C670" w14:textId="0288B0A3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A8390B">
              <w:rPr>
                <w:rFonts w:ascii="ISOCPEUR" w:hAnsi="ISOCPEUR" w:cs="Times New Roman"/>
                <w:sz w:val="22"/>
              </w:rPr>
              <w:t>6014-6350</w:t>
            </w:r>
          </w:p>
        </w:tc>
        <w:tc>
          <w:tcPr>
            <w:tcW w:w="2329" w:type="dxa"/>
            <w:shd w:val="clear" w:color="auto" w:fill="auto"/>
          </w:tcPr>
          <w:p w14:paraId="4140A3C9" w14:textId="2B461BB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727ABD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</w:tcPr>
          <w:p w14:paraId="67D81B7A" w14:textId="1A2A2B7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BB039F">
              <w:rPr>
                <w:rFonts w:ascii="ISOCPEUR" w:hAnsi="ISOCPEUR" w:cs="Times New Roman"/>
                <w:sz w:val="22"/>
              </w:rPr>
              <w:t>уп.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8A2FFC5" w14:textId="37B9E77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03B0A59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0408D3C0" w14:textId="4A3C374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131449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6FB0845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D1E53C7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F80EC75" w14:textId="044DC08C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0B73D2">
              <w:rPr>
                <w:rFonts w:ascii="ISOCPEUR" w:hAnsi="ISOCPEUR"/>
                <w:szCs w:val="24"/>
              </w:rPr>
              <w:t>Труба ПВХ жёсткая гладкая д.2</w:t>
            </w:r>
            <w:r>
              <w:rPr>
                <w:rFonts w:ascii="ISOCPEUR" w:hAnsi="ISOCPEUR"/>
                <w:szCs w:val="24"/>
              </w:rPr>
              <w:t>5</w:t>
            </w:r>
            <w:r w:rsidRPr="000B73D2">
              <w:rPr>
                <w:rFonts w:ascii="ISOCPEUR" w:hAnsi="ISOCPEUR"/>
                <w:szCs w:val="24"/>
              </w:rPr>
              <w:t>мм, лёгкая, 3м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FFC2550" w14:textId="7F379C6D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7303B9D" w14:textId="655F8A6C" w:rsidR="00F033A7" w:rsidRPr="00A8390B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846DA">
              <w:rPr>
                <w:rFonts w:ascii="ISOCPEUR" w:hAnsi="ISOCPEUR" w:cs="Times New Roman"/>
              </w:rPr>
              <w:t>63925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06BCFCD" w14:textId="1F7D8557" w:rsidR="00F033A7" w:rsidRPr="00727ABD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30FB62D" w14:textId="2D711966" w:rsidR="00F033A7" w:rsidRPr="00BB039F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CCCB9DB" w14:textId="587F4432" w:rsidR="00F033A7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100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502FAC7" w14:textId="713191D9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5E5B4D47" w14:textId="15B538A2" w:rsidR="00F033A7" w:rsidRPr="00131449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08E13F3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1D1FEDB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02AFE22" w14:textId="0D051526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8248CD">
              <w:rPr>
                <w:rFonts w:ascii="ISOCPEUR" w:hAnsi="ISOCPEUR"/>
                <w:szCs w:val="24"/>
              </w:rPr>
              <w:t>Держатель с защелкой, д.2</w:t>
            </w:r>
            <w:r>
              <w:rPr>
                <w:rFonts w:ascii="ISOCPEUR" w:hAnsi="ISOCPEUR"/>
                <w:szCs w:val="24"/>
              </w:rPr>
              <w:t>5</w:t>
            </w:r>
            <w:r w:rsidRPr="008248CD">
              <w:rPr>
                <w:rFonts w:ascii="ISOCPEUR" w:hAnsi="ISOCPEUR"/>
                <w:szCs w:val="24"/>
              </w:rPr>
              <w:t>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C6451BE" w14:textId="5D2D2EAC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</w:t>
            </w:r>
            <w:r>
              <w:rPr>
                <w:rFonts w:ascii="ISOCPEUR" w:hAnsi="ISOCPEUR"/>
                <w:szCs w:val="24"/>
              </w:rPr>
              <w:t>5</w:t>
            </w:r>
            <w:r w:rsidRPr="00DE13B7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FA0B55F" w14:textId="1B6262FB" w:rsidR="00F033A7" w:rsidRPr="00A8390B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846DA">
              <w:rPr>
                <w:rFonts w:ascii="ISOCPEUR" w:hAnsi="ISOCPEUR" w:cs="Times New Roman"/>
              </w:rPr>
              <w:t>51025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35AE510" w14:textId="289A1FB9" w:rsidR="00F033A7" w:rsidRPr="00727ABD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11271B4" w14:textId="3BBFBA79" w:rsidR="00F033A7" w:rsidRPr="00BB039F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BA0C688" w14:textId="0B2790B9" w:rsidR="00F033A7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400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1ED1577" w14:textId="4A36408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F5D49B4" w14:textId="1E567F38" w:rsidR="00F033A7" w:rsidRPr="00131449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F033A7" w:rsidRPr="001A459A" w14:paraId="52DA5BF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4428C4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480D3AB7" w14:textId="77777777" w:rsidR="00F033A7" w:rsidRPr="0030206A" w:rsidRDefault="00F033A7" w:rsidP="00F033A7">
            <w:pPr>
              <w:pStyle w:val="af3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3064" w:type="dxa"/>
            <w:shd w:val="clear" w:color="auto" w:fill="auto"/>
            <w:vAlign w:val="center"/>
          </w:tcPr>
          <w:p w14:paraId="3E926907" w14:textId="77777777" w:rsidR="00F033A7" w:rsidRPr="00DE13B7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11D416A0" w14:textId="77777777" w:rsidR="00F033A7" w:rsidRPr="00A8390B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</w:tcPr>
          <w:p w14:paraId="1074ACE1" w14:textId="77777777" w:rsidR="00F033A7" w:rsidRPr="00727ABD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14:paraId="6718E26B" w14:textId="77777777" w:rsidR="00F033A7" w:rsidRPr="00BB039F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40B302EE" w14:textId="77777777" w:rsidR="00F033A7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2E84390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18DAAB3" w14:textId="77777777" w:rsidR="00F033A7" w:rsidRPr="00131449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</w:p>
        </w:tc>
      </w:tr>
      <w:tr w:rsidR="00F033A7" w:rsidRPr="001A459A" w14:paraId="104576FD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E8F5C93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CDF6C0A" w14:textId="53F26F3F" w:rsidR="00F033A7" w:rsidRPr="00E00358" w:rsidRDefault="00F033A7" w:rsidP="00F033A7">
            <w:pPr>
              <w:pStyle w:val="af3"/>
              <w:rPr>
                <w:rFonts w:ascii="ISOCPEUR" w:hAnsi="ISOCPEUR" w:cs="Times New Roman"/>
                <w:i/>
                <w:iCs/>
                <w:sz w:val="22"/>
              </w:rPr>
            </w:pPr>
            <w:r w:rsidRPr="00E00358">
              <w:rPr>
                <w:rFonts w:ascii="ISOCPEUR" w:hAnsi="ISOCPEUR"/>
                <w:i/>
                <w:iCs/>
                <w:szCs w:val="24"/>
              </w:rPr>
              <w:t>Огнестойкие кабельные линии, распределительные сети (от ПЭСПЗ до щитов и потребителей). Для питания систем противопожарной защиты. Время сохранения работоспособности в условиях пожара не менее 90 минут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2408031" w14:textId="77777777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F82B95C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450DC51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C4E751F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28EFEC79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74F9901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3AD73EF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3485DA34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2EBBB7F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1884BC00" w14:textId="0E10D4C9" w:rsidR="00F033A7" w:rsidRPr="004E0E61" w:rsidRDefault="00F033A7" w:rsidP="00F033A7">
            <w:pPr>
              <w:pStyle w:val="af3"/>
              <w:rPr>
                <w:rFonts w:ascii="ISOCPEUR" w:hAnsi="ISOCPEUR"/>
                <w:i/>
                <w:iCs/>
                <w:szCs w:val="24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Труба жесткая оцинкованная ø20x1x3000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72CFCB4" w14:textId="36BFD8F8" w:rsidR="00F033A7" w:rsidRPr="004E0E61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Д=20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3E761C7" w14:textId="78F3738A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6008-20L3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E9EE7B5" w14:textId="2EA45FFB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12BF17B" w14:textId="7302FAEB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DDBD6B8" w14:textId="6EF542E2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  <w:lang w:val="en-US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>6</w:t>
            </w:r>
            <w:r w:rsidR="00791859" w:rsidRPr="004E0E61">
              <w:rPr>
                <w:rFonts w:ascii="ISOCPEUR" w:hAnsi="ISOCPEUR" w:cs="Times New Roman"/>
                <w:sz w:val="22"/>
                <w:highlight w:val="yellow"/>
              </w:rPr>
              <w:t>8</w:t>
            </w:r>
            <w:r w:rsidRPr="004E0E61">
              <w:rPr>
                <w:rFonts w:ascii="ISOCPEUR" w:hAnsi="ISOCPEUR" w:cs="Times New Roman"/>
                <w:sz w:val="22"/>
                <w:highlight w:val="yellow"/>
                <w:lang w:val="en-US"/>
              </w:rPr>
              <w:t>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5C94549" w14:textId="2988406D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573BF7C" w14:textId="6B1C4FE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0A13039C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247FD5FD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7411C0E" w14:textId="167E3F4E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Держатель оцинкованный двусторонний, д.19 - 20мм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7DE3A6C" w14:textId="044F5FB1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Д=20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3742C4F" w14:textId="7416C04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53355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AD49BE8" w14:textId="27DC09E3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6DD885" w14:textId="3F74210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618137F" w14:textId="34303FF6" w:rsidR="00F033A7" w:rsidRPr="00C752F0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>
              <w:rPr>
                <w:rFonts w:ascii="ISOCPEUR" w:hAnsi="ISOCPEUR" w:cs="Times New Roman"/>
                <w:sz w:val="22"/>
                <w:lang w:val="en-US"/>
              </w:rPr>
              <w:t>800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4B0DD47" w14:textId="5706726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-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4025ED72" w14:textId="2D5F760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53B17F4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25C68E3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E30BDAF" w14:textId="5B6DCD3E" w:rsidR="00F033A7" w:rsidRPr="004E0E61" w:rsidRDefault="00F033A7" w:rsidP="00F033A7">
            <w:pPr>
              <w:pStyle w:val="af3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Труба жесткая оцинкованная ø25x1,2x3000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EE9A7A8" w14:textId="1E67B1AC" w:rsidR="00F033A7" w:rsidRPr="004E0E61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Д=25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4D1C402" w14:textId="0B17C76A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6008-25L3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E592A76" w14:textId="2A49DC44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DBED160" w14:textId="6E93DD5D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2C7327EB" w14:textId="1F757C8E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3800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8CF2641" w14:textId="77777777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DFB7B2F" w14:textId="514FC3E6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C158F52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37E7144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04CC373E" w14:textId="122838A6" w:rsidR="00F033A7" w:rsidRPr="004E0E61" w:rsidRDefault="00F033A7" w:rsidP="00F033A7">
            <w:pPr>
              <w:pStyle w:val="af3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Держатель оцинкованный двусторонний, д.25 - 26мм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96FEA77" w14:textId="2C11F586" w:rsidR="00F033A7" w:rsidRPr="004E0E61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Д=25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5829FC3" w14:textId="4804D884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53357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F37CF16" w14:textId="7CF31AB0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B105143" w14:textId="1553D0DE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1C0A621D" w14:textId="4E00E1F2" w:rsidR="00F033A7" w:rsidRPr="004E0E61" w:rsidRDefault="00F033A7" w:rsidP="00F033A7">
            <w:pPr>
              <w:pStyle w:val="af5"/>
              <w:rPr>
                <w:rFonts w:ascii="ISOCPEUR" w:hAnsi="ISOCPEUR" w:cs="Times New Roman"/>
                <w:sz w:val="22"/>
                <w:highlight w:val="yellow"/>
              </w:rPr>
            </w:pPr>
            <w:r w:rsidRPr="004E0E61">
              <w:rPr>
                <w:rFonts w:ascii="ISOCPEUR" w:hAnsi="ISOCPEUR" w:cs="Times New Roman"/>
                <w:sz w:val="22"/>
                <w:highlight w:val="yellow"/>
              </w:rPr>
              <w:t>4200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562C627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958BB48" w14:textId="20FDD6B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31356BE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6C1A415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DC09C88" w14:textId="69790801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Труба жесткая оцинкованная ø32x1,2x3000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142049E" w14:textId="63350A11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Д=32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CB7FADE" w14:textId="04D02A1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6008-32L3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91FC57A" w14:textId="40EC384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2E7C751" w14:textId="4138004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0D63AC8" w14:textId="217B67FD" w:rsidR="00F033A7" w:rsidRPr="00C752F0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>
              <w:rPr>
                <w:rFonts w:ascii="ISOCPEUR" w:hAnsi="ISOCPEUR" w:cs="Times New Roman"/>
                <w:sz w:val="22"/>
                <w:lang w:val="en-US"/>
              </w:rPr>
              <w:t>530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599C1A8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6A709F2" w14:textId="6BC33ED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AF1FE4B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E9C45EE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C338CFB" w14:textId="50B54A81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Держатель оцинкованный двусторонний, д.32мм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0B46B00" w14:textId="55F806BC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Д=32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479B577" w14:textId="27274C4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53359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C338799" w14:textId="29A58ABF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E5CB9A" w14:textId="4EC88426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DC0B6AD" w14:textId="7BBFFF54" w:rsidR="00F033A7" w:rsidRPr="00C752F0" w:rsidRDefault="00F033A7" w:rsidP="00F033A7">
            <w:pPr>
              <w:pStyle w:val="af5"/>
              <w:rPr>
                <w:rFonts w:ascii="ISOCPEUR" w:hAnsi="ISOCPEUR" w:cs="Times New Roman"/>
                <w:sz w:val="22"/>
                <w:lang w:val="en-US"/>
              </w:rPr>
            </w:pPr>
            <w:r>
              <w:rPr>
                <w:rFonts w:ascii="ISOCPEUR" w:hAnsi="ISOCPEUR" w:cs="Times New Roman"/>
                <w:sz w:val="22"/>
                <w:lang w:val="en-US"/>
              </w:rPr>
              <w:t>630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52CDB9F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4F23542" w14:textId="117ED91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1430C64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1D154FFC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55AA3B68" w14:textId="1E4E7CE7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Труба жесткая оцинкованная ø</w:t>
            </w:r>
            <w:r>
              <w:rPr>
                <w:rFonts w:ascii="ISOCPEUR" w:hAnsi="ISOCPEUR" w:cs="Times New Roman"/>
                <w:sz w:val="22"/>
              </w:rPr>
              <w:t>63</w:t>
            </w:r>
            <w:r w:rsidRPr="00E00358">
              <w:rPr>
                <w:rFonts w:ascii="ISOCPEUR" w:hAnsi="ISOCPEUR" w:cs="Times New Roman"/>
                <w:sz w:val="22"/>
              </w:rPr>
              <w:t>x1,2x3000 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EB5DBD8" w14:textId="1AD88825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Д=</w:t>
            </w:r>
            <w:r>
              <w:rPr>
                <w:rFonts w:ascii="ISOCPEUR" w:hAnsi="ISOCPEUR" w:cs="Times New Roman"/>
                <w:sz w:val="22"/>
              </w:rPr>
              <w:t>63</w:t>
            </w:r>
            <w:r w:rsidRPr="00E00358">
              <w:rPr>
                <w:rFonts w:ascii="ISOCPEUR" w:hAnsi="ISOCPEUR" w:cs="Times New Roman"/>
                <w:sz w:val="22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1BFF039" w14:textId="66992803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6008-</w:t>
            </w:r>
            <w:r>
              <w:rPr>
                <w:rFonts w:ascii="ISOCPEUR" w:hAnsi="ISOCPEUR" w:cs="Times New Roman"/>
                <w:sz w:val="22"/>
              </w:rPr>
              <w:t>63</w:t>
            </w:r>
            <w:r w:rsidRPr="00E00358">
              <w:rPr>
                <w:rFonts w:ascii="ISOCPEUR" w:hAnsi="ISOCPEUR" w:cs="Times New Roman"/>
                <w:sz w:val="22"/>
              </w:rPr>
              <w:t>L3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B6F6CD5" w14:textId="1F0F821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CAF1513" w14:textId="30FE2670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3C850BF" w14:textId="222C1268" w:rsidR="00F033A7" w:rsidRPr="0069044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60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6CE76D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9B3076D" w14:textId="4C8833DD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5151E503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4586689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3E62571C" w14:textId="4069FAA6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Держатель оцинкованный двусторонний, д.</w:t>
            </w:r>
            <w:r>
              <w:rPr>
                <w:rFonts w:ascii="ISOCPEUR" w:hAnsi="ISOCPEUR" w:cs="Times New Roman"/>
                <w:sz w:val="22"/>
              </w:rPr>
              <w:t>63</w:t>
            </w:r>
            <w:r w:rsidRPr="00E00358">
              <w:rPr>
                <w:rFonts w:ascii="ISOCPEUR" w:hAnsi="ISOCPEUR" w:cs="Times New Roman"/>
                <w:sz w:val="22"/>
              </w:rPr>
              <w:t>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DB48FA2" w14:textId="797BE113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Д=</w:t>
            </w:r>
            <w:r>
              <w:rPr>
                <w:rFonts w:ascii="ISOCPEUR" w:hAnsi="ISOCPEUR" w:cs="Times New Roman"/>
                <w:sz w:val="22"/>
              </w:rPr>
              <w:t>63</w:t>
            </w:r>
            <w:r w:rsidRPr="00E00358">
              <w:rPr>
                <w:rFonts w:ascii="ISOCPEUR" w:hAnsi="ISOCPEUR" w:cs="Times New Roman"/>
                <w:sz w:val="22"/>
              </w:rPr>
              <w:t xml:space="preserve"> мм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2F7181C" w14:textId="1CA0EF02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0C64D759" w14:textId="60197DB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АО «ДКС»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3A61779" w14:textId="4CF96548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65DF41E4" w14:textId="18C23A8E" w:rsidR="00F033A7" w:rsidRPr="0069044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55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0EFA5DD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4BAE78D" w14:textId="61A9D1CC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45360E5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497CC0E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E7C29D3" w14:textId="249DD667" w:rsidR="00F033A7" w:rsidRPr="00E00358" w:rsidRDefault="00F033A7" w:rsidP="00F033A7">
            <w:pPr>
              <w:pStyle w:val="af3"/>
              <w:rPr>
                <w:rFonts w:ascii="ISOCPEUR" w:hAnsi="ISOCPEUR" w:cs="Times New Roman"/>
                <w:b/>
                <w:bCs/>
                <w:color w:val="000000" w:themeColor="text1"/>
                <w:szCs w:val="24"/>
                <w:u w:val="single"/>
              </w:rPr>
            </w:pPr>
            <w:r w:rsidRPr="0057318B">
              <w:rPr>
                <w:rFonts w:ascii="ISOCPEUR" w:hAnsi="ISOCPEUR" w:cs="ISOCPEUR"/>
                <w:color w:val="000000"/>
                <w:szCs w:val="24"/>
              </w:rPr>
              <w:t xml:space="preserve"> </w:t>
            </w:r>
            <w:r>
              <w:rPr>
                <w:rFonts w:ascii="ISOCPEUR" w:hAnsi="ISOCPEUR" w:cs="ISOCPEUR"/>
                <w:color w:val="000000"/>
                <w:szCs w:val="24"/>
              </w:rPr>
              <w:t xml:space="preserve">Труба стальная </w:t>
            </w:r>
            <w:r w:rsidRPr="0057318B">
              <w:rPr>
                <w:rFonts w:ascii="ISOCPEUR" w:hAnsi="ISOCPEUR" w:cs="ISOCPEUR"/>
                <w:color w:val="000000"/>
                <w:szCs w:val="24"/>
              </w:rPr>
              <w:t>108х3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C5D5D57" w14:textId="5636EDDB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57318B">
              <w:rPr>
                <w:rFonts w:ascii="ISOCPEUR" w:hAnsi="ISOCPEUR" w:cs="ISOCPEUR"/>
                <w:color w:val="000000"/>
                <w:szCs w:val="24"/>
              </w:rPr>
              <w:t>ГОСТ 10704-91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4D2BCB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</w:tcPr>
          <w:p w14:paraId="339E2706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54BDEA8" w14:textId="144FCC7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м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5AA9A5D3" w14:textId="09E26005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24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94B84D7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2134093E" w14:textId="3843BB2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677F3F70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6DB91511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06A323F" w14:textId="7115CED1" w:rsidR="00F033A7" w:rsidRPr="00E00358" w:rsidRDefault="00F033A7" w:rsidP="00F033A7">
            <w:pPr>
              <w:pStyle w:val="af3"/>
              <w:rPr>
                <w:rFonts w:ascii="ISOCPEUR" w:hAnsi="ISOCPEUR" w:cs="Times New Roman"/>
                <w:b/>
                <w:bCs/>
                <w:color w:val="000000" w:themeColor="text1"/>
                <w:szCs w:val="24"/>
                <w:u w:val="single"/>
              </w:rPr>
            </w:pPr>
            <w:r w:rsidRPr="00E00358">
              <w:rPr>
                <w:rFonts w:ascii="ISOCPEUR" w:hAnsi="ISOCPEUR" w:cs="Times New Roman"/>
                <w:sz w:val="22"/>
              </w:rPr>
              <w:t>Держатель оцинкованный д.</w:t>
            </w:r>
            <w:r>
              <w:rPr>
                <w:rFonts w:ascii="ISOCPEUR" w:hAnsi="ISOCPEUR" w:cs="Times New Roman"/>
                <w:sz w:val="22"/>
              </w:rPr>
              <w:t>110</w:t>
            </w:r>
            <w:r w:rsidRPr="00E00358">
              <w:rPr>
                <w:rFonts w:ascii="ISOCPEUR" w:hAnsi="ISOCPEUR" w:cs="Times New Roman"/>
                <w:sz w:val="22"/>
              </w:rPr>
              <w:t>мм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5168B81" w14:textId="77777777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CF2AE01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</w:tcPr>
          <w:p w14:paraId="450A238C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1027AC4" w14:textId="69138BD2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472C80ED" w14:textId="244DC2A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>
              <w:rPr>
                <w:rFonts w:ascii="ISOCPEUR" w:hAnsi="ISOCPEUR" w:cs="Times New Roman"/>
                <w:sz w:val="22"/>
              </w:rPr>
              <w:t>18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15AE821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</w:tcPr>
          <w:p w14:paraId="67880045" w14:textId="34EF26E4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926F1C">
              <w:rPr>
                <w:rFonts w:ascii="ISOCPEUR" w:hAnsi="ISOCPEUR" w:cs="Times New Roman"/>
                <w:sz w:val="22"/>
              </w:rPr>
              <w:t>или аналог</w:t>
            </w:r>
          </w:p>
        </w:tc>
      </w:tr>
      <w:tr w:rsidR="00F033A7" w:rsidRPr="001A459A" w14:paraId="781EB86E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594CF950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79055138" w14:textId="6F8B0735" w:rsidR="00F033A7" w:rsidRPr="00E00358" w:rsidRDefault="00F033A7" w:rsidP="00F033A7">
            <w:pPr>
              <w:pStyle w:val="af3"/>
              <w:rPr>
                <w:rFonts w:ascii="ISOCPEUR" w:hAnsi="ISOCPEUR" w:cs="Times New Roman"/>
                <w:sz w:val="22"/>
                <w:u w:val="single"/>
              </w:rPr>
            </w:pPr>
            <w:r w:rsidRPr="00E00358">
              <w:rPr>
                <w:rFonts w:ascii="ISOCPEUR" w:hAnsi="ISOCPEUR" w:cs="Times New Roman"/>
                <w:b/>
                <w:bCs/>
                <w:color w:val="000000" w:themeColor="text1"/>
                <w:szCs w:val="24"/>
                <w:u w:val="single"/>
              </w:rPr>
              <w:t>6. Кабельные проходки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C09C568" w14:textId="77777777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7DE70E8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4264D62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C735C60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20ABBC6C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77684449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610A88A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</w:tr>
      <w:tr w:rsidR="00F033A7" w:rsidRPr="001A459A" w14:paraId="35CA2397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37253A25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2A348020" w14:textId="26C418BF" w:rsidR="00F033A7" w:rsidRPr="00E00358" w:rsidRDefault="00F033A7" w:rsidP="00F033A7">
            <w:pPr>
              <w:pStyle w:val="af3"/>
              <w:rPr>
                <w:rFonts w:ascii="ISOCPEUR" w:hAnsi="ISOCPEUR" w:cs="Times New Roman"/>
                <w:b/>
                <w:bCs/>
                <w:color w:val="000000" w:themeColor="text1"/>
                <w:szCs w:val="24"/>
              </w:rPr>
            </w:pPr>
            <w:r w:rsidRPr="00E00358">
              <w:rPr>
                <w:rFonts w:ascii="ISOCPEUR" w:hAnsi="ISOCPEUR"/>
                <w:szCs w:val="24"/>
              </w:rPr>
              <w:t>Пена двухкомпонентная огнезащитная DN, картридж 330 мл, предел огнестойкости IET180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B240791" w14:textId="4BF61667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0432B80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BE8C7EE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0C4AEE2D" w14:textId="3AC63E0B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19FD95D" w14:textId="6246F08E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  <w:r w:rsidRPr="00E00358">
              <w:rPr>
                <w:rFonts w:ascii="ISOCPEUR" w:hAnsi="ISOCPEUR"/>
                <w:szCs w:val="24"/>
              </w:rPr>
              <w:t>30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C629448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CDF83A5" w14:textId="77777777" w:rsidR="00F033A7" w:rsidRPr="000F5020" w:rsidRDefault="00F033A7" w:rsidP="00F033A7">
            <w:pPr>
              <w:pStyle w:val="af5"/>
              <w:rPr>
                <w:rFonts w:cs="Times New Roman"/>
                <w:sz w:val="22"/>
              </w:rPr>
            </w:pPr>
          </w:p>
        </w:tc>
      </w:tr>
      <w:tr w:rsidR="00F033A7" w:rsidRPr="001A459A" w14:paraId="35B45C0F" w14:textId="77777777" w:rsidTr="00F033A7">
        <w:trPr>
          <w:trHeight w:val="454"/>
          <w:jc w:val="center"/>
        </w:trPr>
        <w:tc>
          <w:tcPr>
            <w:tcW w:w="1407" w:type="dxa"/>
            <w:shd w:val="clear" w:color="auto" w:fill="auto"/>
            <w:vAlign w:val="center"/>
          </w:tcPr>
          <w:p w14:paraId="47AD6111" w14:textId="77777777" w:rsidR="00F033A7" w:rsidRPr="001A459A" w:rsidRDefault="00F033A7" w:rsidP="00F033A7">
            <w:pPr>
              <w:pStyle w:val="af5"/>
              <w:rPr>
                <w:rFonts w:cs="Times New Roman"/>
              </w:rPr>
            </w:pPr>
          </w:p>
        </w:tc>
        <w:tc>
          <w:tcPr>
            <w:tcW w:w="6393" w:type="dxa"/>
            <w:gridSpan w:val="2"/>
            <w:shd w:val="clear" w:color="auto" w:fill="auto"/>
            <w:vAlign w:val="center"/>
          </w:tcPr>
          <w:p w14:paraId="6171B645" w14:textId="77777777" w:rsidR="00F033A7" w:rsidRPr="00E00358" w:rsidRDefault="00F033A7" w:rsidP="00F033A7">
            <w:pPr>
              <w:pStyle w:val="af3"/>
              <w:rPr>
                <w:rFonts w:ascii="ISOCPEUR" w:hAnsi="ISOCPEUR"/>
                <w:szCs w:val="24"/>
              </w:rPr>
            </w:pPr>
          </w:p>
        </w:tc>
        <w:tc>
          <w:tcPr>
            <w:tcW w:w="3064" w:type="dxa"/>
            <w:shd w:val="clear" w:color="auto" w:fill="auto"/>
            <w:vAlign w:val="center"/>
          </w:tcPr>
          <w:p w14:paraId="626A60E3" w14:textId="77777777" w:rsidR="00F033A7" w:rsidRPr="00E00358" w:rsidRDefault="00F033A7" w:rsidP="00F033A7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613CCEB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60A90ECA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0A936CB" w14:textId="77777777" w:rsidR="00F033A7" w:rsidRPr="00E00358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06A7FAAB" w14:textId="77777777" w:rsidR="00F033A7" w:rsidRPr="00E00358" w:rsidRDefault="00F033A7" w:rsidP="00F033A7">
            <w:pPr>
              <w:pStyle w:val="af5"/>
              <w:rPr>
                <w:rFonts w:ascii="ISOCPEUR" w:hAnsi="ISOCPEUR"/>
                <w:szCs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75481B54" w14:textId="77777777" w:rsidR="00F033A7" w:rsidRPr="00E00358" w:rsidRDefault="00F033A7" w:rsidP="00F033A7">
            <w:pPr>
              <w:pStyle w:val="af5"/>
              <w:rPr>
                <w:rFonts w:ascii="ISOCPEUR" w:hAnsi="ISOCPEUR" w:cs="Times New Roman"/>
                <w:sz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A4D61F8" w14:textId="77777777" w:rsidR="00F033A7" w:rsidRPr="000F5020" w:rsidRDefault="00F033A7" w:rsidP="00F033A7">
            <w:pPr>
              <w:pStyle w:val="af5"/>
              <w:rPr>
                <w:rFonts w:cs="Times New Roman"/>
                <w:sz w:val="22"/>
              </w:rPr>
            </w:pPr>
          </w:p>
        </w:tc>
      </w:tr>
    </w:tbl>
    <w:p w14:paraId="34D665CD" w14:textId="074CC808" w:rsidR="004B30D7" w:rsidRPr="001A459A" w:rsidRDefault="00CB1FCD" w:rsidP="00A076C0">
      <w:pPr>
        <w:jc w:val="left"/>
        <w:rPr>
          <w:rFonts w:cs="Times New Roman"/>
          <w:sz w:val="22"/>
        </w:rPr>
      </w:pPr>
      <w:r w:rsidRPr="001A459A">
        <w:rPr>
          <w:rFonts w:cs="Times New Roman"/>
          <w:sz w:val="22"/>
        </w:rPr>
        <w:t>«*все применяемое оборудование может быть заменено на эквивалентное с аналогичными характеристиками».</w:t>
      </w:r>
    </w:p>
    <w:sectPr w:rsidR="004B30D7" w:rsidRPr="001A459A" w:rsidSect="00693E85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1361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BDED2" w14:textId="77777777" w:rsidR="00B7259A" w:rsidRDefault="00B7259A" w:rsidP="009B2CB0">
      <w:pPr>
        <w:spacing w:line="240" w:lineRule="auto"/>
      </w:pPr>
      <w:r>
        <w:separator/>
      </w:r>
    </w:p>
  </w:endnote>
  <w:endnote w:type="continuationSeparator" w:id="0">
    <w:p w14:paraId="14D1ACE1" w14:textId="77777777" w:rsidR="00B7259A" w:rsidRDefault="00B7259A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margin" w:tblpXSpec="right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511F33" w:rsidRPr="00FC3DFE" w14:paraId="7799E280" w14:textId="77777777" w:rsidTr="00693E8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933D656" w:rsidR="00511F33" w:rsidRPr="00DD79DF" w:rsidRDefault="00511F33" w:rsidP="00511F3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rFonts w:ascii="ISOCPEUR" w:hAnsi="ISOCPEUR"/>
              <w:sz w:val="32"/>
              <w:szCs w:val="32"/>
              <w:lang w:eastAsia="ru-RU"/>
            </w:rPr>
            <w:t>1612/2022-Р-Э</w:t>
          </w:r>
          <w:r w:rsidR="00BD6AC3">
            <w:rPr>
              <w:rFonts w:ascii="ISOCPEUR" w:hAnsi="ISOCPEUR"/>
              <w:sz w:val="32"/>
              <w:szCs w:val="32"/>
              <w:lang w:eastAsia="ru-RU"/>
            </w:rPr>
            <w:t>М</w:t>
          </w:r>
          <w:r w:rsidRPr="0067187C">
            <w:rPr>
              <w:rFonts w:ascii="ISOCPEUR" w:hAnsi="ISOCPEUR"/>
              <w:sz w:val="32"/>
              <w:szCs w:val="32"/>
              <w:lang w:val="en-US" w:eastAsia="ru-RU"/>
            </w:rPr>
            <w:t>.</w:t>
          </w:r>
          <w:r>
            <w:rPr>
              <w:rFonts w:ascii="ISOCPEUR" w:hAnsi="ISOCPEUR"/>
              <w:sz w:val="32"/>
              <w:szCs w:val="32"/>
              <w:lang w:eastAsia="ru-RU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511F33" w:rsidRPr="00FC3DFE" w14:paraId="52ABE6C3" w14:textId="77777777" w:rsidTr="00405121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511F33" w:rsidRPr="00DD79DF" w:rsidRDefault="00511F33" w:rsidP="004E0E61">
                <w:pPr>
                  <w:pStyle w:val="120"/>
                  <w:framePr w:wrap="around" w:hAnchor="margin" w:xAlign="right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511F33" w:rsidRPr="00FC3DFE" w14:paraId="26BB2409" w14:textId="77777777" w:rsidTr="00405121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10F6F7F" w:rsidR="00511F33" w:rsidRPr="00DD79DF" w:rsidRDefault="00511F33" w:rsidP="004E0E61">
                <w:pPr>
                  <w:pStyle w:val="120"/>
                  <w:framePr w:wrap="around" w:hAnchor="margin" w:xAlign="right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4E0E61">
                  <w:rPr>
                    <w:rFonts w:cs="Times New Roman"/>
                    <w:noProof/>
                    <w:lang w:val="en-US"/>
                  </w:rPr>
                  <w:instrText>44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4E0E61">
                  <w:rPr>
                    <w:rFonts w:cs="Times New Roman"/>
                    <w:noProof/>
                    <w:lang w:val="en-US"/>
                  </w:rPr>
                  <w:instrText>42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4E0E61">
                  <w:rPr>
                    <w:rFonts w:cs="Times New Roman"/>
                    <w:noProof/>
                    <w:lang w:val="en-US"/>
                  </w:rPr>
                  <w:t>3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511F33" w:rsidRPr="00FC3DFE" w:rsidRDefault="00511F33" w:rsidP="00511F3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511F33" w:rsidRPr="00FC3DFE" w14:paraId="545EA8FB" w14:textId="77777777" w:rsidTr="00693E8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511F33" w:rsidRPr="00FC3DFE" w:rsidRDefault="00511F33" w:rsidP="00511F3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511F33" w:rsidRPr="00FC3DFE" w14:paraId="3B005B72" w14:textId="77777777" w:rsidTr="00693E8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08816F03" w:rsidR="00DF3EC8" w:rsidRPr="00511F33" w:rsidRDefault="00693E85" w:rsidP="00693E85">
    <w:pPr>
      <w:pStyle w:val="a6"/>
      <w:jc w:val="center"/>
      <w:rPr>
        <w:rFonts w:ascii="ISOCPEUR" w:hAnsi="ISOCPEUR"/>
        <w:lang w:val="en-US"/>
      </w:rPr>
    </w:pPr>
    <w:r>
      <w:rPr>
        <w:rFonts w:ascii="ISOCPEUR" w:hAnsi="ISOCPEUR"/>
      </w:rPr>
      <w:t xml:space="preserve">       </w:t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 w:rsidR="00762224">
      <w:rPr>
        <w:rFonts w:ascii="ISOCPEUR" w:hAnsi="ISOCPEUR"/>
      </w:rPr>
      <w:t>Ревизия 0</w:t>
    </w:r>
    <w:r w:rsidR="00F033A7">
      <w:rPr>
        <w:rFonts w:ascii="ISOCPEUR" w:hAnsi="ISOCPEUR"/>
      </w:rPr>
      <w:t>5</w:t>
    </w:r>
    <w:r>
      <w:rPr>
        <w:rFonts w:ascii="ISOCPEUR" w:hAnsi="ISOCPEU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91CD4" w14:textId="0345C899" w:rsidR="00AE39AB" w:rsidRDefault="00F503AE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4CAEE660">
              <wp:simplePos x="0" y="0"/>
              <wp:positionH relativeFrom="page">
                <wp:posOffset>14287500</wp:posOffset>
              </wp:positionH>
              <wp:positionV relativeFrom="topMargin">
                <wp:posOffset>190500</wp:posOffset>
              </wp:positionV>
              <wp:extent cx="831850" cy="247650"/>
              <wp:effectExtent l="0" t="0" r="635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0" w:name="R1"/>
                        <w:p w14:paraId="7FCDC52E" w14:textId="77777777" w:rsidR="00F503AE" w:rsidRPr="000162DB" w:rsidRDefault="00F503AE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  <w:r w:rsidRPr="000162DB">
                            <w:rPr>
                              <w:rFonts w:cs="Times New Roman"/>
                            </w:rPr>
                            <w:fldChar w:fldCharType="begin"/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  <w:lang w:val="en-US"/>
                            </w:rPr>
                            <w:instrText>page</w:instrText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5F18" w:rsidRPr="000162DB">
                            <w:rPr>
                              <w:rFonts w:cs="Times New Roman"/>
                              <w:noProof/>
                              <w:lang w:val="en-US"/>
                            </w:rPr>
                            <w:t>10</w: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end"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25pt;margin-top:15pt;width:65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" filled="f" stroked="f">
              <v:textbox inset="0,0,0,0">
                <w:txbxContent>
                  <w:bookmarkStart w:id="1" w:name="R1"/>
                  <w:p w14:paraId="7FCDC52E" w14:textId="77777777" w:rsidR="00F503AE" w:rsidRPr="000162DB" w:rsidRDefault="00F503AE" w:rsidP="00044B69">
                    <w:pPr>
                      <w:pStyle w:val="120"/>
                      <w:rPr>
                        <w:rFonts w:cs="Times New Roman"/>
                      </w:rPr>
                    </w:pPr>
                    <w:r w:rsidRPr="000162DB">
                      <w:rPr>
                        <w:rFonts w:cs="Times New Roman"/>
                      </w:rPr>
                      <w:fldChar w:fldCharType="begin"/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  <w:lang w:val="en-US"/>
                      </w:rPr>
                      <w:instrText>page</w:instrText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</w:rPr>
                      <w:fldChar w:fldCharType="separate"/>
                    </w:r>
                    <w:r w:rsidR="007D5F18" w:rsidRPr="000162DB">
                      <w:rPr>
                        <w:rFonts w:cs="Times New Roman"/>
                        <w:noProof/>
                        <w:lang w:val="en-US"/>
                      </w:rPr>
                      <w:t>10</w:t>
                    </w:r>
                    <w:r w:rsidRPr="000162DB">
                      <w:rPr>
                        <w:rFonts w:cs="Times New Roman"/>
                      </w:rPr>
                      <w:fldChar w:fldCharType="end"/>
                    </w:r>
                    <w:bookmarkEnd w:id="1"/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  <w:p w14:paraId="21B3A791" w14:textId="4763C933" w:rsidR="007454E1" w:rsidRPr="00511F33" w:rsidRDefault="00762224" w:rsidP="00762224">
    <w:pPr>
      <w:pStyle w:val="a6"/>
      <w:tabs>
        <w:tab w:val="clear" w:pos="4677"/>
        <w:tab w:val="clear" w:pos="9355"/>
        <w:tab w:val="left" w:pos="17299"/>
      </w:tabs>
      <w:jc w:val="right"/>
      <w:rPr>
        <w:rFonts w:ascii="ISOCPEUR" w:hAnsi="ISOCPEUR" w:cs="Times New Roman"/>
        <w:lang w:val="en-US"/>
      </w:rPr>
    </w:pPr>
    <w:r>
      <w:rPr>
        <w:rFonts w:cs="Times New Roman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Ревизия 0</w:t>
    </w:r>
    <w:r w:rsidR="00F033A7">
      <w:rPr>
        <w:rFonts w:cs="Times New Roman"/>
      </w:rPr>
      <w:t>5</w:t>
    </w:r>
    <w:r w:rsidR="00693E85">
      <w:rPr>
        <w:rFonts w:cs="Times New Roman"/>
      </w:rPr>
      <w:tab/>
    </w:r>
    <w:r w:rsidR="00693E85" w:rsidRPr="00693E85">
      <w:rPr>
        <w:rFonts w:ascii="ISOCPEUR" w:hAnsi="ISOCPEUR" w:cs="Times New Roman"/>
      </w:rPr>
      <w:t xml:space="preserve">                                                           </w:t>
    </w:r>
  </w:p>
  <w:p w14:paraId="04302226" w14:textId="7F215881" w:rsidR="00E20B4A" w:rsidRDefault="00762224" w:rsidP="00762224">
    <w:pPr>
      <w:pStyle w:val="a6"/>
      <w:tabs>
        <w:tab w:val="clear" w:pos="4677"/>
        <w:tab w:val="clear" w:pos="9355"/>
        <w:tab w:val="left" w:pos="20631"/>
      </w:tabs>
      <w:rPr>
        <w:rFonts w:cs="Times New Roman"/>
      </w:rPr>
    </w:pPr>
    <w:r>
      <w:rPr>
        <w:rFonts w:cs="Times New Roman"/>
      </w:rPr>
      <w:tab/>
    </w: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2952AC29" w:rsidR="007454E1" w:rsidRDefault="005050FE" w:rsidP="005050FE">
    <w:pPr>
      <w:pStyle w:val="a6"/>
      <w:tabs>
        <w:tab w:val="clear" w:pos="4677"/>
        <w:tab w:val="clear" w:pos="9355"/>
        <w:tab w:val="left" w:pos="10469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1539609A" w:rsidR="007454E1" w:rsidRDefault="00693E85" w:rsidP="00693E85">
    <w:pPr>
      <w:pStyle w:val="a6"/>
      <w:tabs>
        <w:tab w:val="clear" w:pos="4677"/>
        <w:tab w:val="left" w:pos="9355"/>
      </w:tabs>
      <w:rPr>
        <w:rFonts w:cs="Times New Roman"/>
      </w:rPr>
    </w:pPr>
    <w:r>
      <w:rPr>
        <w:rFonts w:cs="Times New Roman"/>
      </w:rPr>
      <w:tab/>
    </w:r>
  </w:p>
  <w:p w14:paraId="0B7E5575" w14:textId="1FA9BAB8" w:rsidR="007454E1" w:rsidRPr="00A53C6A" w:rsidRDefault="007454E1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88486" w14:textId="77777777" w:rsidR="00B7259A" w:rsidRDefault="00B7259A" w:rsidP="009B2CB0">
      <w:pPr>
        <w:spacing w:line="240" w:lineRule="auto"/>
      </w:pPr>
      <w:r>
        <w:separator/>
      </w:r>
    </w:p>
  </w:footnote>
  <w:footnote w:type="continuationSeparator" w:id="0">
    <w:p w14:paraId="0A40E677" w14:textId="77777777" w:rsidR="00B7259A" w:rsidRDefault="00B7259A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592A183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48203E11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2058836164" name="Рисунок 2058836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511F33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5D68E5DA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2464096" w:rsidR="00511F33" w:rsidRPr="00DD79DF" w:rsidRDefault="00511F33" w:rsidP="00511F33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rFonts w:ascii="ISOCPEUR" w:hAnsi="ISOCPEUR"/>
              <w:sz w:val="32"/>
              <w:szCs w:val="32"/>
              <w:lang w:eastAsia="ru-RU"/>
            </w:rPr>
            <w:t>1612/2022-Р-Э</w:t>
          </w:r>
          <w:r w:rsidR="00305F69">
            <w:rPr>
              <w:rFonts w:ascii="ISOCPEUR" w:hAnsi="ISOCPEUR"/>
              <w:sz w:val="32"/>
              <w:szCs w:val="32"/>
              <w:lang w:eastAsia="ru-RU"/>
            </w:rPr>
            <w:t>М</w:t>
          </w:r>
          <w:r w:rsidRPr="0067187C">
            <w:rPr>
              <w:rFonts w:ascii="ISOCPEUR" w:hAnsi="ISOCPEUR"/>
              <w:sz w:val="32"/>
              <w:szCs w:val="32"/>
              <w:lang w:val="en-US" w:eastAsia="ru-RU"/>
            </w:rPr>
            <w:t>.</w:t>
          </w:r>
          <w:r>
            <w:rPr>
              <w:rFonts w:ascii="ISOCPEUR" w:hAnsi="ISOCPEUR"/>
              <w:sz w:val="32"/>
              <w:szCs w:val="32"/>
              <w:lang w:eastAsia="ru-RU"/>
            </w:rPr>
            <w:t>СО</w:t>
          </w:r>
        </w:p>
      </w:tc>
    </w:tr>
    <w:tr w:rsidR="00511F33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511F33" w:rsidRPr="00FC3DFE" w:rsidRDefault="00511F33" w:rsidP="00511F33">
          <w:pPr>
            <w:pStyle w:val="22"/>
            <w:rPr>
              <w:rFonts w:ascii="ISOCPEUR" w:hAnsi="ISOCPEUR"/>
            </w:rPr>
          </w:pPr>
        </w:p>
      </w:tc>
    </w:tr>
    <w:tr w:rsidR="00511F33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8AB4408" w:rsidR="00511F33" w:rsidRPr="00511F33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0"/>
              <w:szCs w:val="20"/>
            </w:rPr>
          </w:pPr>
          <w:r w:rsidRPr="00511F33">
            <w:rPr>
              <w:rFonts w:cs="Times New Roman"/>
              <w:sz w:val="20"/>
              <w:szCs w:val="20"/>
            </w:rPr>
            <w:t>Реконструкция нежилого здания с кадастровым номером 61:55:0020503:272, на Земельном участке по адресу: г. Новочеркасск, ул. Машиностроителей, 7а</w:t>
          </w:r>
        </w:p>
      </w:tc>
    </w:tr>
    <w:tr w:rsidR="00511F33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29A67126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71DA90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1BEED283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6D9C7A2C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Пестерев</w:t>
          </w:r>
        </w:p>
      </w:tc>
      <w:tc>
        <w:tcPr>
          <w:tcW w:w="850" w:type="dxa"/>
          <w:vAlign w:val="center"/>
        </w:tcPr>
        <w:p w14:paraId="7E78614C" w14:textId="73825E45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B677DA4" wp14:editId="7C4BF117">
                <wp:extent cx="306393" cy="141586"/>
                <wp:effectExtent l="0" t="0" r="0" b="0"/>
                <wp:docPr id="569510086" name="Рисунок 5695100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FitText/>
          <w:vAlign w:val="center"/>
        </w:tcPr>
        <w:p w14:paraId="6B399EB6" w14:textId="657F1895" w:rsidR="00511F33" w:rsidRPr="00791155" w:rsidRDefault="00511F33" w:rsidP="00511F33">
          <w:pPr>
            <w:pStyle w:val="9"/>
            <w:rPr>
              <w:sz w:val="22"/>
              <w:szCs w:val="22"/>
            </w:rPr>
          </w:pPr>
          <w:r w:rsidRPr="00511F33">
            <w:rPr>
              <w:spacing w:val="12"/>
              <w:sz w:val="22"/>
              <w:szCs w:val="22"/>
            </w:rPr>
            <w:t>01.2</w:t>
          </w:r>
          <w:r w:rsidRPr="00511F33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 w:val="restart"/>
          <w:vAlign w:val="center"/>
        </w:tcPr>
        <w:p w14:paraId="0D4CAB32" w14:textId="0612B88D" w:rsidR="00511F33" w:rsidRPr="00511F33" w:rsidRDefault="00511F33" w:rsidP="00511F33">
          <w:pPr>
            <w:pStyle w:val="9"/>
            <w:rPr>
              <w:rFonts w:ascii="ISOCPEUR" w:hAnsi="ISOCPEUR"/>
              <w:lang w:val="en-US"/>
            </w:rPr>
          </w:pPr>
          <w:r>
            <w:rPr>
              <w:sz w:val="24"/>
              <w:szCs w:val="24"/>
              <w:shd w:val="clear" w:color="auto" w:fill="FFFFFF"/>
              <w:lang w:val="en-US"/>
            </w:rPr>
            <w:t>Цех окраски</w:t>
          </w:r>
        </w:p>
      </w:tc>
      <w:tc>
        <w:tcPr>
          <w:tcW w:w="850" w:type="dxa"/>
          <w:vAlign w:val="center"/>
        </w:tcPr>
        <w:p w14:paraId="515063BF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511F33" w:rsidRPr="00FC3DFE" w14:paraId="3D5DCAC2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773318D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12048C91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Ким</w:t>
          </w:r>
        </w:p>
      </w:tc>
      <w:tc>
        <w:tcPr>
          <w:tcW w:w="850" w:type="dxa"/>
          <w:vAlign w:val="center"/>
        </w:tcPr>
        <w:p w14:paraId="0D0F8FA7" w14:textId="51A1A282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40E43C54" wp14:editId="0EEB39F6">
                <wp:extent cx="346075" cy="180340"/>
                <wp:effectExtent l="0" t="0" r="0" b="0"/>
                <wp:docPr id="64255917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FitText/>
          <w:vAlign w:val="center"/>
        </w:tcPr>
        <w:p w14:paraId="2906A641" w14:textId="358434D4" w:rsidR="00511F33" w:rsidRPr="00791155" w:rsidRDefault="00511F33" w:rsidP="00511F33">
          <w:pPr>
            <w:pStyle w:val="9"/>
            <w:rPr>
              <w:sz w:val="22"/>
              <w:szCs w:val="22"/>
            </w:rPr>
          </w:pPr>
          <w:r w:rsidRPr="00511F33">
            <w:rPr>
              <w:spacing w:val="12"/>
              <w:sz w:val="22"/>
              <w:szCs w:val="22"/>
            </w:rPr>
            <w:t>01.2</w:t>
          </w:r>
          <w:r w:rsidRPr="00511F33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  <w:vAlign w:val="center"/>
        </w:tcPr>
        <w:p w14:paraId="7F24C202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4EDE84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56465FE0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  <w:lang w:val="en-US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1BC706D5" w14:textId="7FCE3420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4E0E61">
            <w:rPr>
              <w:rFonts w:cs="Times New Roman"/>
              <w:noProof/>
              <w:szCs w:val="24"/>
            </w:rPr>
            <w:t>10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511F33" w:rsidRPr="00FC3DFE" w14:paraId="0D727031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11358E34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511F33" w:rsidRPr="00DD79DF" w:rsidRDefault="00511F33" w:rsidP="00511F33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511F33" w:rsidRPr="00FC3DFE" w14:paraId="30380457" w14:textId="77777777" w:rsidTr="006749E9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0CD58180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511F33" w:rsidRPr="00DD79DF" w:rsidRDefault="00511F33" w:rsidP="00511F33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511F33" w:rsidRPr="00DD79DF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511F33" w:rsidRPr="00FC3DFE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47A41AF8" w:rsidR="00511F33" w:rsidRPr="00FC3DFE" w:rsidRDefault="00511F33" w:rsidP="00511F33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noProof/>
            </w:rPr>
            <w:drawing>
              <wp:inline distT="0" distB="0" distL="0" distR="0" wp14:anchorId="7DAB8045" wp14:editId="3764D1A6">
                <wp:extent cx="1409877" cy="410732"/>
                <wp:effectExtent l="0" t="0" r="0" b="8890"/>
                <wp:docPr id="1180853551" name="Рисунок 11808535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57" cy="421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11F33" w:rsidRPr="00FC3DFE" w14:paraId="00F2FEED" w14:textId="77777777" w:rsidTr="00D34286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3E2DE2D3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Баданина</w:t>
          </w:r>
        </w:p>
      </w:tc>
      <w:tc>
        <w:tcPr>
          <w:tcW w:w="850" w:type="dxa"/>
          <w:vAlign w:val="center"/>
        </w:tcPr>
        <w:p w14:paraId="4436FC97" w14:textId="6071260D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6F27C6">
            <w:rPr>
              <w:noProof/>
            </w:rPr>
            <w:drawing>
              <wp:inline distT="0" distB="0" distL="0" distR="0" wp14:anchorId="6FCDB622" wp14:editId="41D133DB">
                <wp:extent cx="495300" cy="171450"/>
                <wp:effectExtent l="0" t="0" r="0" b="0"/>
                <wp:docPr id="53185924" name="Рисунок 53185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0C850D4B" w14:textId="29711C5D" w:rsidR="00511F33" w:rsidRPr="00DD79DF" w:rsidRDefault="00511F33" w:rsidP="00511F33">
          <w:pPr>
            <w:pStyle w:val="9"/>
            <w:rPr>
              <w:sz w:val="22"/>
              <w:szCs w:val="22"/>
            </w:rPr>
          </w:pPr>
          <w:r w:rsidRPr="001F754B">
            <w:rPr>
              <w:spacing w:val="12"/>
              <w:sz w:val="22"/>
              <w:szCs w:val="22"/>
            </w:rPr>
            <w:t>01.2</w:t>
          </w:r>
          <w:r w:rsidRPr="001F754B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</w:tcPr>
        <w:p w14:paraId="675BA0F4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47F38721" w14:textId="77777777" w:rsidTr="00D34286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06D342C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Счастков</w:t>
          </w:r>
        </w:p>
      </w:tc>
      <w:tc>
        <w:tcPr>
          <w:tcW w:w="850" w:type="dxa"/>
          <w:vAlign w:val="center"/>
        </w:tcPr>
        <w:p w14:paraId="1BDD68B8" w14:textId="068301A0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AE20D12" wp14:editId="7D1C6359">
                <wp:extent cx="202131" cy="151066"/>
                <wp:effectExtent l="0" t="0" r="7620" b="1905"/>
                <wp:docPr id="75755814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1807276C" w14:textId="5CB5325B" w:rsidR="00511F33" w:rsidRPr="00DD79DF" w:rsidRDefault="00511F33" w:rsidP="00511F33">
          <w:pPr>
            <w:pStyle w:val="9"/>
            <w:rPr>
              <w:sz w:val="22"/>
              <w:szCs w:val="22"/>
            </w:rPr>
          </w:pPr>
          <w:r w:rsidRPr="001F754B">
            <w:rPr>
              <w:spacing w:val="12"/>
              <w:sz w:val="22"/>
              <w:szCs w:val="22"/>
            </w:rPr>
            <w:t>01.2</w:t>
          </w:r>
          <w:r w:rsidRPr="001F754B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</w:tcPr>
        <w:p w14:paraId="65802623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</w:tbl>
  <w:p w14:paraId="39425C61" w14:textId="34230985" w:rsidR="00F503AE" w:rsidRPr="009A3615" w:rsidRDefault="006307B3" w:rsidP="00693E85">
    <w:pPr>
      <w:pStyle w:val="a4"/>
      <w:ind w:firstLine="0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32D7AB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848322687" name="Рисунок 848322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0786">
      <w:rPr>
        <w:rFonts w:ascii="ISOCPEUR" w:hAnsi="ISOCPEUR"/>
        <w:sz w:val="14"/>
        <w:szCs w:val="12"/>
      </w:rPr>
      <w:t>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F5A7C85"/>
    <w:multiLevelType w:val="hybridMultilevel"/>
    <w:tmpl w:val="847C2F4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583951380">
    <w:abstractNumId w:val="0"/>
  </w:num>
  <w:num w:numId="2" w16cid:durableId="1407453852">
    <w:abstractNumId w:val="1"/>
  </w:num>
  <w:num w:numId="3" w16cid:durableId="1934052645">
    <w:abstractNumId w:val="1"/>
  </w:num>
  <w:num w:numId="4" w16cid:durableId="431894765">
    <w:abstractNumId w:val="1"/>
  </w:num>
  <w:num w:numId="5" w16cid:durableId="719935129">
    <w:abstractNumId w:val="2"/>
  </w:num>
  <w:num w:numId="6" w16cid:durableId="732046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0C69"/>
    <w:rsid w:val="0000114F"/>
    <w:rsid w:val="000062C7"/>
    <w:rsid w:val="0001161D"/>
    <w:rsid w:val="000162DB"/>
    <w:rsid w:val="000204AB"/>
    <w:rsid w:val="000210B3"/>
    <w:rsid w:val="00021F06"/>
    <w:rsid w:val="000228D2"/>
    <w:rsid w:val="00024CB6"/>
    <w:rsid w:val="000300D6"/>
    <w:rsid w:val="000321EC"/>
    <w:rsid w:val="000340FA"/>
    <w:rsid w:val="00034E41"/>
    <w:rsid w:val="0003535C"/>
    <w:rsid w:val="000426C7"/>
    <w:rsid w:val="00044B69"/>
    <w:rsid w:val="00044B88"/>
    <w:rsid w:val="00051498"/>
    <w:rsid w:val="00052487"/>
    <w:rsid w:val="0006460B"/>
    <w:rsid w:val="00066B52"/>
    <w:rsid w:val="0007292A"/>
    <w:rsid w:val="0007655E"/>
    <w:rsid w:val="000816C6"/>
    <w:rsid w:val="00082C23"/>
    <w:rsid w:val="00086A26"/>
    <w:rsid w:val="00086ECA"/>
    <w:rsid w:val="000874A5"/>
    <w:rsid w:val="00087E82"/>
    <w:rsid w:val="00091C2F"/>
    <w:rsid w:val="00092F35"/>
    <w:rsid w:val="00094ED7"/>
    <w:rsid w:val="00096B6A"/>
    <w:rsid w:val="000A2B05"/>
    <w:rsid w:val="000A2C5B"/>
    <w:rsid w:val="000A699D"/>
    <w:rsid w:val="000A7AD8"/>
    <w:rsid w:val="000B2A6D"/>
    <w:rsid w:val="000B5B80"/>
    <w:rsid w:val="000B6317"/>
    <w:rsid w:val="000B7B4D"/>
    <w:rsid w:val="000C3F92"/>
    <w:rsid w:val="000C4B74"/>
    <w:rsid w:val="000C6181"/>
    <w:rsid w:val="000C6E4F"/>
    <w:rsid w:val="000D2FB0"/>
    <w:rsid w:val="000D3B9F"/>
    <w:rsid w:val="000D53AC"/>
    <w:rsid w:val="000D6329"/>
    <w:rsid w:val="000E02B4"/>
    <w:rsid w:val="000E377F"/>
    <w:rsid w:val="000E45DD"/>
    <w:rsid w:val="000E469B"/>
    <w:rsid w:val="000F41A3"/>
    <w:rsid w:val="000F5075"/>
    <w:rsid w:val="000F5C19"/>
    <w:rsid w:val="0010004D"/>
    <w:rsid w:val="00100FEF"/>
    <w:rsid w:val="00103465"/>
    <w:rsid w:val="001068A5"/>
    <w:rsid w:val="001120ED"/>
    <w:rsid w:val="00114ED2"/>
    <w:rsid w:val="001200DD"/>
    <w:rsid w:val="00120E38"/>
    <w:rsid w:val="001328F7"/>
    <w:rsid w:val="00135214"/>
    <w:rsid w:val="00135C42"/>
    <w:rsid w:val="0014380D"/>
    <w:rsid w:val="00147F6C"/>
    <w:rsid w:val="00160F69"/>
    <w:rsid w:val="0016122D"/>
    <w:rsid w:val="00177C44"/>
    <w:rsid w:val="001863D0"/>
    <w:rsid w:val="00187D56"/>
    <w:rsid w:val="00191A17"/>
    <w:rsid w:val="00195278"/>
    <w:rsid w:val="00197DB4"/>
    <w:rsid w:val="001A30F9"/>
    <w:rsid w:val="001A459A"/>
    <w:rsid w:val="001B0257"/>
    <w:rsid w:val="001B4BA2"/>
    <w:rsid w:val="001D4142"/>
    <w:rsid w:val="001D72CF"/>
    <w:rsid w:val="001E0FA2"/>
    <w:rsid w:val="001F002F"/>
    <w:rsid w:val="001F1F90"/>
    <w:rsid w:val="001F23F0"/>
    <w:rsid w:val="001F3DE8"/>
    <w:rsid w:val="001F60A1"/>
    <w:rsid w:val="00205410"/>
    <w:rsid w:val="0021246E"/>
    <w:rsid w:val="00213A05"/>
    <w:rsid w:val="00214AD4"/>
    <w:rsid w:val="00222CE5"/>
    <w:rsid w:val="00226888"/>
    <w:rsid w:val="002303B7"/>
    <w:rsid w:val="0023202B"/>
    <w:rsid w:val="0024112D"/>
    <w:rsid w:val="002435DF"/>
    <w:rsid w:val="0024433D"/>
    <w:rsid w:val="0025577B"/>
    <w:rsid w:val="00257FF7"/>
    <w:rsid w:val="00263A78"/>
    <w:rsid w:val="00264646"/>
    <w:rsid w:val="00264A74"/>
    <w:rsid w:val="00265589"/>
    <w:rsid w:val="0026571C"/>
    <w:rsid w:val="00265E3C"/>
    <w:rsid w:val="00270266"/>
    <w:rsid w:val="00272D21"/>
    <w:rsid w:val="0027487E"/>
    <w:rsid w:val="00274C26"/>
    <w:rsid w:val="00275D5A"/>
    <w:rsid w:val="00276D2C"/>
    <w:rsid w:val="002828A6"/>
    <w:rsid w:val="002843CA"/>
    <w:rsid w:val="002925F5"/>
    <w:rsid w:val="0029463A"/>
    <w:rsid w:val="002A251C"/>
    <w:rsid w:val="002B2848"/>
    <w:rsid w:val="002B35EC"/>
    <w:rsid w:val="002B42E0"/>
    <w:rsid w:val="002C33B2"/>
    <w:rsid w:val="002C5CF4"/>
    <w:rsid w:val="002C7131"/>
    <w:rsid w:val="002D01E0"/>
    <w:rsid w:val="002D18F5"/>
    <w:rsid w:val="002E1ACC"/>
    <w:rsid w:val="002E7A2B"/>
    <w:rsid w:val="002F0320"/>
    <w:rsid w:val="0030206A"/>
    <w:rsid w:val="0030387F"/>
    <w:rsid w:val="00305F69"/>
    <w:rsid w:val="00313A00"/>
    <w:rsid w:val="00314496"/>
    <w:rsid w:val="00316872"/>
    <w:rsid w:val="00321DE1"/>
    <w:rsid w:val="0032591E"/>
    <w:rsid w:val="00330028"/>
    <w:rsid w:val="00333AB1"/>
    <w:rsid w:val="0033527D"/>
    <w:rsid w:val="0033591B"/>
    <w:rsid w:val="00357994"/>
    <w:rsid w:val="003761FB"/>
    <w:rsid w:val="00377F3B"/>
    <w:rsid w:val="003854D9"/>
    <w:rsid w:val="00385BCD"/>
    <w:rsid w:val="0038773D"/>
    <w:rsid w:val="00393F1A"/>
    <w:rsid w:val="003A1D53"/>
    <w:rsid w:val="003A1F62"/>
    <w:rsid w:val="003A29F7"/>
    <w:rsid w:val="003A588C"/>
    <w:rsid w:val="003A5FEB"/>
    <w:rsid w:val="003A6FF0"/>
    <w:rsid w:val="003B0EC2"/>
    <w:rsid w:val="003B3316"/>
    <w:rsid w:val="003C2A5B"/>
    <w:rsid w:val="003C527E"/>
    <w:rsid w:val="003D01D4"/>
    <w:rsid w:val="003D225E"/>
    <w:rsid w:val="003D2721"/>
    <w:rsid w:val="003D47C1"/>
    <w:rsid w:val="003E03BA"/>
    <w:rsid w:val="003E7C04"/>
    <w:rsid w:val="003F0051"/>
    <w:rsid w:val="0040473C"/>
    <w:rsid w:val="00405038"/>
    <w:rsid w:val="004152FF"/>
    <w:rsid w:val="00422B3F"/>
    <w:rsid w:val="0042673A"/>
    <w:rsid w:val="004351CC"/>
    <w:rsid w:val="004410C5"/>
    <w:rsid w:val="004415F5"/>
    <w:rsid w:val="004748B2"/>
    <w:rsid w:val="00474E08"/>
    <w:rsid w:val="0048315E"/>
    <w:rsid w:val="00492B2F"/>
    <w:rsid w:val="00492F12"/>
    <w:rsid w:val="00493DD3"/>
    <w:rsid w:val="004A414B"/>
    <w:rsid w:val="004A4F86"/>
    <w:rsid w:val="004A6368"/>
    <w:rsid w:val="004B16B4"/>
    <w:rsid w:val="004B30D7"/>
    <w:rsid w:val="004B4224"/>
    <w:rsid w:val="004D2454"/>
    <w:rsid w:val="004D2969"/>
    <w:rsid w:val="004E0E61"/>
    <w:rsid w:val="004E216D"/>
    <w:rsid w:val="004E3A75"/>
    <w:rsid w:val="004E57D9"/>
    <w:rsid w:val="004F0587"/>
    <w:rsid w:val="004F17B0"/>
    <w:rsid w:val="004F22A1"/>
    <w:rsid w:val="004F7F21"/>
    <w:rsid w:val="00501FB3"/>
    <w:rsid w:val="005050FE"/>
    <w:rsid w:val="005055D7"/>
    <w:rsid w:val="005063AA"/>
    <w:rsid w:val="00507F04"/>
    <w:rsid w:val="00511313"/>
    <w:rsid w:val="00511433"/>
    <w:rsid w:val="00511F33"/>
    <w:rsid w:val="0051485F"/>
    <w:rsid w:val="00515F92"/>
    <w:rsid w:val="00517F89"/>
    <w:rsid w:val="00527793"/>
    <w:rsid w:val="005466BB"/>
    <w:rsid w:val="00553FA3"/>
    <w:rsid w:val="00561788"/>
    <w:rsid w:val="00561A24"/>
    <w:rsid w:val="005636D0"/>
    <w:rsid w:val="005647EC"/>
    <w:rsid w:val="005711AA"/>
    <w:rsid w:val="0057318B"/>
    <w:rsid w:val="00575002"/>
    <w:rsid w:val="00583279"/>
    <w:rsid w:val="0058367E"/>
    <w:rsid w:val="005A2BE3"/>
    <w:rsid w:val="005B2DB6"/>
    <w:rsid w:val="005C04D6"/>
    <w:rsid w:val="005C415C"/>
    <w:rsid w:val="005D26DB"/>
    <w:rsid w:val="005E169B"/>
    <w:rsid w:val="005E1721"/>
    <w:rsid w:val="005E5244"/>
    <w:rsid w:val="005E560A"/>
    <w:rsid w:val="005F0193"/>
    <w:rsid w:val="005F2AB0"/>
    <w:rsid w:val="006062BB"/>
    <w:rsid w:val="00607B96"/>
    <w:rsid w:val="006204A2"/>
    <w:rsid w:val="006252D2"/>
    <w:rsid w:val="006307B3"/>
    <w:rsid w:val="00632FC2"/>
    <w:rsid w:val="00635C16"/>
    <w:rsid w:val="00636C9C"/>
    <w:rsid w:val="00636D78"/>
    <w:rsid w:val="00637E40"/>
    <w:rsid w:val="0064089B"/>
    <w:rsid w:val="00641CDD"/>
    <w:rsid w:val="00642959"/>
    <w:rsid w:val="006436E2"/>
    <w:rsid w:val="00646788"/>
    <w:rsid w:val="006471E8"/>
    <w:rsid w:val="00650137"/>
    <w:rsid w:val="0065341C"/>
    <w:rsid w:val="00654AF8"/>
    <w:rsid w:val="006576EE"/>
    <w:rsid w:val="00663CE6"/>
    <w:rsid w:val="006651CB"/>
    <w:rsid w:val="00666EE0"/>
    <w:rsid w:val="00672AFA"/>
    <w:rsid w:val="00677667"/>
    <w:rsid w:val="00681BA9"/>
    <w:rsid w:val="00682571"/>
    <w:rsid w:val="0068335F"/>
    <w:rsid w:val="00683B51"/>
    <w:rsid w:val="00686BF0"/>
    <w:rsid w:val="00687A67"/>
    <w:rsid w:val="00690448"/>
    <w:rsid w:val="00692126"/>
    <w:rsid w:val="00693E85"/>
    <w:rsid w:val="00697EB7"/>
    <w:rsid w:val="006B001F"/>
    <w:rsid w:val="006B0EA9"/>
    <w:rsid w:val="006B1391"/>
    <w:rsid w:val="006B31FD"/>
    <w:rsid w:val="006B5277"/>
    <w:rsid w:val="006B721D"/>
    <w:rsid w:val="006C202D"/>
    <w:rsid w:val="006C4A08"/>
    <w:rsid w:val="006C52FA"/>
    <w:rsid w:val="006C5D49"/>
    <w:rsid w:val="006D0892"/>
    <w:rsid w:val="006D28A0"/>
    <w:rsid w:val="006D31F3"/>
    <w:rsid w:val="006E5ADE"/>
    <w:rsid w:val="006E754D"/>
    <w:rsid w:val="006F56C3"/>
    <w:rsid w:val="00700411"/>
    <w:rsid w:val="00712198"/>
    <w:rsid w:val="00715F20"/>
    <w:rsid w:val="00721CA1"/>
    <w:rsid w:val="00730D4C"/>
    <w:rsid w:val="00733A89"/>
    <w:rsid w:val="007454E1"/>
    <w:rsid w:val="00746323"/>
    <w:rsid w:val="00753BDB"/>
    <w:rsid w:val="00754243"/>
    <w:rsid w:val="007561CF"/>
    <w:rsid w:val="00760F53"/>
    <w:rsid w:val="00762224"/>
    <w:rsid w:val="0076350A"/>
    <w:rsid w:val="0078047F"/>
    <w:rsid w:val="00781DA1"/>
    <w:rsid w:val="007859F0"/>
    <w:rsid w:val="00791155"/>
    <w:rsid w:val="00791859"/>
    <w:rsid w:val="00794062"/>
    <w:rsid w:val="00794098"/>
    <w:rsid w:val="00796423"/>
    <w:rsid w:val="007A06F2"/>
    <w:rsid w:val="007A47D5"/>
    <w:rsid w:val="007A7CFC"/>
    <w:rsid w:val="007B041E"/>
    <w:rsid w:val="007B1007"/>
    <w:rsid w:val="007B169E"/>
    <w:rsid w:val="007B5EC2"/>
    <w:rsid w:val="007B741D"/>
    <w:rsid w:val="007B7C45"/>
    <w:rsid w:val="007C15FF"/>
    <w:rsid w:val="007C5BA3"/>
    <w:rsid w:val="007C7723"/>
    <w:rsid w:val="007D0A60"/>
    <w:rsid w:val="007D2124"/>
    <w:rsid w:val="007D3229"/>
    <w:rsid w:val="007D5F18"/>
    <w:rsid w:val="007D6AE9"/>
    <w:rsid w:val="007E3E37"/>
    <w:rsid w:val="008078C3"/>
    <w:rsid w:val="0082018F"/>
    <w:rsid w:val="00821688"/>
    <w:rsid w:val="00822592"/>
    <w:rsid w:val="00822D72"/>
    <w:rsid w:val="00823145"/>
    <w:rsid w:val="0083607E"/>
    <w:rsid w:val="00836CF8"/>
    <w:rsid w:val="00846722"/>
    <w:rsid w:val="0084718E"/>
    <w:rsid w:val="008476AE"/>
    <w:rsid w:val="00847805"/>
    <w:rsid w:val="0085051A"/>
    <w:rsid w:val="00852816"/>
    <w:rsid w:val="008529D3"/>
    <w:rsid w:val="00856212"/>
    <w:rsid w:val="00862710"/>
    <w:rsid w:val="00865F1E"/>
    <w:rsid w:val="0086725A"/>
    <w:rsid w:val="008709A6"/>
    <w:rsid w:val="00870DAF"/>
    <w:rsid w:val="00870EA6"/>
    <w:rsid w:val="008877B8"/>
    <w:rsid w:val="00887C32"/>
    <w:rsid w:val="00890A3D"/>
    <w:rsid w:val="00892A36"/>
    <w:rsid w:val="00893695"/>
    <w:rsid w:val="00893DA9"/>
    <w:rsid w:val="00897B55"/>
    <w:rsid w:val="008A264F"/>
    <w:rsid w:val="008A3385"/>
    <w:rsid w:val="008A3EE2"/>
    <w:rsid w:val="008A710F"/>
    <w:rsid w:val="008B07E3"/>
    <w:rsid w:val="008B6973"/>
    <w:rsid w:val="008B70A5"/>
    <w:rsid w:val="008C2BA0"/>
    <w:rsid w:val="008C5063"/>
    <w:rsid w:val="008C58C9"/>
    <w:rsid w:val="008D34A1"/>
    <w:rsid w:val="008F67FC"/>
    <w:rsid w:val="009016AA"/>
    <w:rsid w:val="00904AD4"/>
    <w:rsid w:val="00906F91"/>
    <w:rsid w:val="0091279F"/>
    <w:rsid w:val="00912F43"/>
    <w:rsid w:val="00921EB4"/>
    <w:rsid w:val="00924A37"/>
    <w:rsid w:val="00926F1C"/>
    <w:rsid w:val="00936489"/>
    <w:rsid w:val="009418B0"/>
    <w:rsid w:val="00945B4D"/>
    <w:rsid w:val="00947848"/>
    <w:rsid w:val="009513B9"/>
    <w:rsid w:val="0095175D"/>
    <w:rsid w:val="009547BA"/>
    <w:rsid w:val="00956430"/>
    <w:rsid w:val="00956703"/>
    <w:rsid w:val="00957CEA"/>
    <w:rsid w:val="00965076"/>
    <w:rsid w:val="00967B05"/>
    <w:rsid w:val="00967B49"/>
    <w:rsid w:val="00973658"/>
    <w:rsid w:val="00975C82"/>
    <w:rsid w:val="00976F9B"/>
    <w:rsid w:val="0098007F"/>
    <w:rsid w:val="00981B94"/>
    <w:rsid w:val="00984FC7"/>
    <w:rsid w:val="00991643"/>
    <w:rsid w:val="00992996"/>
    <w:rsid w:val="00997A8E"/>
    <w:rsid w:val="009A2711"/>
    <w:rsid w:val="009A3615"/>
    <w:rsid w:val="009B08BA"/>
    <w:rsid w:val="009B136E"/>
    <w:rsid w:val="009B2493"/>
    <w:rsid w:val="009B2CB0"/>
    <w:rsid w:val="009C301A"/>
    <w:rsid w:val="009C50E8"/>
    <w:rsid w:val="009D177E"/>
    <w:rsid w:val="009D5E84"/>
    <w:rsid w:val="009E40F4"/>
    <w:rsid w:val="009F221C"/>
    <w:rsid w:val="009F3426"/>
    <w:rsid w:val="009F774A"/>
    <w:rsid w:val="00A0237E"/>
    <w:rsid w:val="00A03B6B"/>
    <w:rsid w:val="00A076C0"/>
    <w:rsid w:val="00A07A75"/>
    <w:rsid w:val="00A12281"/>
    <w:rsid w:val="00A20125"/>
    <w:rsid w:val="00A23286"/>
    <w:rsid w:val="00A24397"/>
    <w:rsid w:val="00A350CC"/>
    <w:rsid w:val="00A36DB7"/>
    <w:rsid w:val="00A425F7"/>
    <w:rsid w:val="00A43280"/>
    <w:rsid w:val="00A508C4"/>
    <w:rsid w:val="00A524CE"/>
    <w:rsid w:val="00A53C6A"/>
    <w:rsid w:val="00A55F5F"/>
    <w:rsid w:val="00A62377"/>
    <w:rsid w:val="00A62E38"/>
    <w:rsid w:val="00A65A56"/>
    <w:rsid w:val="00A678C7"/>
    <w:rsid w:val="00A71207"/>
    <w:rsid w:val="00A74BA3"/>
    <w:rsid w:val="00A769EB"/>
    <w:rsid w:val="00A77676"/>
    <w:rsid w:val="00A82A60"/>
    <w:rsid w:val="00A8390B"/>
    <w:rsid w:val="00A86EF0"/>
    <w:rsid w:val="00A90028"/>
    <w:rsid w:val="00AA0169"/>
    <w:rsid w:val="00AA06D3"/>
    <w:rsid w:val="00AA5712"/>
    <w:rsid w:val="00AA6458"/>
    <w:rsid w:val="00AB05D8"/>
    <w:rsid w:val="00AB0697"/>
    <w:rsid w:val="00AB1C3E"/>
    <w:rsid w:val="00AB3C1E"/>
    <w:rsid w:val="00AC5A7A"/>
    <w:rsid w:val="00AC6EAB"/>
    <w:rsid w:val="00AD130E"/>
    <w:rsid w:val="00AD61A3"/>
    <w:rsid w:val="00AE0E99"/>
    <w:rsid w:val="00AE12F0"/>
    <w:rsid w:val="00AE16EC"/>
    <w:rsid w:val="00AE39AB"/>
    <w:rsid w:val="00AE796D"/>
    <w:rsid w:val="00AF2164"/>
    <w:rsid w:val="00B02CCD"/>
    <w:rsid w:val="00B031D7"/>
    <w:rsid w:val="00B03963"/>
    <w:rsid w:val="00B043E0"/>
    <w:rsid w:val="00B11929"/>
    <w:rsid w:val="00B13749"/>
    <w:rsid w:val="00B14123"/>
    <w:rsid w:val="00B15E73"/>
    <w:rsid w:val="00B23E3E"/>
    <w:rsid w:val="00B250D7"/>
    <w:rsid w:val="00B30D7F"/>
    <w:rsid w:val="00B323EB"/>
    <w:rsid w:val="00B337BB"/>
    <w:rsid w:val="00B34CB1"/>
    <w:rsid w:val="00B41E21"/>
    <w:rsid w:val="00B46D94"/>
    <w:rsid w:val="00B52AE9"/>
    <w:rsid w:val="00B5488B"/>
    <w:rsid w:val="00B56972"/>
    <w:rsid w:val="00B6593A"/>
    <w:rsid w:val="00B65AAB"/>
    <w:rsid w:val="00B666DC"/>
    <w:rsid w:val="00B7259A"/>
    <w:rsid w:val="00B75006"/>
    <w:rsid w:val="00B75060"/>
    <w:rsid w:val="00B775E2"/>
    <w:rsid w:val="00B80E5A"/>
    <w:rsid w:val="00B849DA"/>
    <w:rsid w:val="00B862D4"/>
    <w:rsid w:val="00B90786"/>
    <w:rsid w:val="00B91555"/>
    <w:rsid w:val="00B93D96"/>
    <w:rsid w:val="00BA13B7"/>
    <w:rsid w:val="00BA3656"/>
    <w:rsid w:val="00BA4DE8"/>
    <w:rsid w:val="00BB5727"/>
    <w:rsid w:val="00BB6F05"/>
    <w:rsid w:val="00BC21B7"/>
    <w:rsid w:val="00BC376C"/>
    <w:rsid w:val="00BC4814"/>
    <w:rsid w:val="00BC6BEE"/>
    <w:rsid w:val="00BD1FC1"/>
    <w:rsid w:val="00BD2EA7"/>
    <w:rsid w:val="00BD423A"/>
    <w:rsid w:val="00BD6AC3"/>
    <w:rsid w:val="00BD7CB5"/>
    <w:rsid w:val="00BE298A"/>
    <w:rsid w:val="00BE3E9C"/>
    <w:rsid w:val="00BE4F70"/>
    <w:rsid w:val="00BF0007"/>
    <w:rsid w:val="00BF5AE0"/>
    <w:rsid w:val="00C01140"/>
    <w:rsid w:val="00C013A7"/>
    <w:rsid w:val="00C05DF8"/>
    <w:rsid w:val="00C12B08"/>
    <w:rsid w:val="00C14DEE"/>
    <w:rsid w:val="00C1604D"/>
    <w:rsid w:val="00C34B13"/>
    <w:rsid w:val="00C35E37"/>
    <w:rsid w:val="00C410B7"/>
    <w:rsid w:val="00C451F9"/>
    <w:rsid w:val="00C47D73"/>
    <w:rsid w:val="00C47F8B"/>
    <w:rsid w:val="00C5122C"/>
    <w:rsid w:val="00C61BD6"/>
    <w:rsid w:val="00C71119"/>
    <w:rsid w:val="00C73C41"/>
    <w:rsid w:val="00C752F0"/>
    <w:rsid w:val="00C84559"/>
    <w:rsid w:val="00C92832"/>
    <w:rsid w:val="00CA2347"/>
    <w:rsid w:val="00CA5F78"/>
    <w:rsid w:val="00CB0016"/>
    <w:rsid w:val="00CB0DE7"/>
    <w:rsid w:val="00CB1FCD"/>
    <w:rsid w:val="00CB49B2"/>
    <w:rsid w:val="00CB7F87"/>
    <w:rsid w:val="00CD133D"/>
    <w:rsid w:val="00CD1C13"/>
    <w:rsid w:val="00CD405C"/>
    <w:rsid w:val="00CD49F6"/>
    <w:rsid w:val="00CD7802"/>
    <w:rsid w:val="00CE2853"/>
    <w:rsid w:val="00CE75D8"/>
    <w:rsid w:val="00CE7600"/>
    <w:rsid w:val="00CF186F"/>
    <w:rsid w:val="00CF2FD5"/>
    <w:rsid w:val="00D05CA7"/>
    <w:rsid w:val="00D13709"/>
    <w:rsid w:val="00D14ACA"/>
    <w:rsid w:val="00D1746F"/>
    <w:rsid w:val="00D17921"/>
    <w:rsid w:val="00D325CD"/>
    <w:rsid w:val="00D32F45"/>
    <w:rsid w:val="00D433D0"/>
    <w:rsid w:val="00D440FB"/>
    <w:rsid w:val="00D4698B"/>
    <w:rsid w:val="00D474DB"/>
    <w:rsid w:val="00D47B45"/>
    <w:rsid w:val="00D51258"/>
    <w:rsid w:val="00D57D4B"/>
    <w:rsid w:val="00D625B5"/>
    <w:rsid w:val="00D646E4"/>
    <w:rsid w:val="00D64A73"/>
    <w:rsid w:val="00D64F77"/>
    <w:rsid w:val="00D71C80"/>
    <w:rsid w:val="00D73597"/>
    <w:rsid w:val="00D81D1A"/>
    <w:rsid w:val="00D84F15"/>
    <w:rsid w:val="00D9182C"/>
    <w:rsid w:val="00D93A03"/>
    <w:rsid w:val="00D94B22"/>
    <w:rsid w:val="00DA2A3B"/>
    <w:rsid w:val="00DA61DC"/>
    <w:rsid w:val="00DB375B"/>
    <w:rsid w:val="00DC7FB1"/>
    <w:rsid w:val="00DD0466"/>
    <w:rsid w:val="00DD4FFF"/>
    <w:rsid w:val="00DD6BF0"/>
    <w:rsid w:val="00DD762B"/>
    <w:rsid w:val="00DD79DF"/>
    <w:rsid w:val="00DE2941"/>
    <w:rsid w:val="00DE406B"/>
    <w:rsid w:val="00DF3DB2"/>
    <w:rsid w:val="00DF3EC8"/>
    <w:rsid w:val="00DF45AE"/>
    <w:rsid w:val="00DF617D"/>
    <w:rsid w:val="00E00358"/>
    <w:rsid w:val="00E03FBD"/>
    <w:rsid w:val="00E062D9"/>
    <w:rsid w:val="00E12D1E"/>
    <w:rsid w:val="00E138B6"/>
    <w:rsid w:val="00E14FA4"/>
    <w:rsid w:val="00E20B4A"/>
    <w:rsid w:val="00E217AB"/>
    <w:rsid w:val="00E23CC5"/>
    <w:rsid w:val="00E26627"/>
    <w:rsid w:val="00E30196"/>
    <w:rsid w:val="00E3060E"/>
    <w:rsid w:val="00E30621"/>
    <w:rsid w:val="00E35366"/>
    <w:rsid w:val="00E461FF"/>
    <w:rsid w:val="00E579BC"/>
    <w:rsid w:val="00E65C1E"/>
    <w:rsid w:val="00E66432"/>
    <w:rsid w:val="00E66F64"/>
    <w:rsid w:val="00E673C6"/>
    <w:rsid w:val="00E725E9"/>
    <w:rsid w:val="00E76CBB"/>
    <w:rsid w:val="00E846DA"/>
    <w:rsid w:val="00E87105"/>
    <w:rsid w:val="00E878BE"/>
    <w:rsid w:val="00E90201"/>
    <w:rsid w:val="00E953B5"/>
    <w:rsid w:val="00EB099F"/>
    <w:rsid w:val="00EC2CAF"/>
    <w:rsid w:val="00EC545B"/>
    <w:rsid w:val="00ED31E8"/>
    <w:rsid w:val="00F033A7"/>
    <w:rsid w:val="00F0423A"/>
    <w:rsid w:val="00F048DC"/>
    <w:rsid w:val="00F04FF9"/>
    <w:rsid w:val="00F06B14"/>
    <w:rsid w:val="00F10EBF"/>
    <w:rsid w:val="00F16BCA"/>
    <w:rsid w:val="00F22082"/>
    <w:rsid w:val="00F23D60"/>
    <w:rsid w:val="00F32CFC"/>
    <w:rsid w:val="00F3364D"/>
    <w:rsid w:val="00F34FB4"/>
    <w:rsid w:val="00F35B67"/>
    <w:rsid w:val="00F409FE"/>
    <w:rsid w:val="00F4596E"/>
    <w:rsid w:val="00F503AE"/>
    <w:rsid w:val="00F51119"/>
    <w:rsid w:val="00F60E0C"/>
    <w:rsid w:val="00F61A81"/>
    <w:rsid w:val="00F641F8"/>
    <w:rsid w:val="00F671BF"/>
    <w:rsid w:val="00F6759B"/>
    <w:rsid w:val="00F67BC5"/>
    <w:rsid w:val="00F719A7"/>
    <w:rsid w:val="00F8464D"/>
    <w:rsid w:val="00F8761C"/>
    <w:rsid w:val="00F87D16"/>
    <w:rsid w:val="00F93822"/>
    <w:rsid w:val="00F952AF"/>
    <w:rsid w:val="00F966B7"/>
    <w:rsid w:val="00F966C5"/>
    <w:rsid w:val="00F972BA"/>
    <w:rsid w:val="00FA1903"/>
    <w:rsid w:val="00FA21BB"/>
    <w:rsid w:val="00FA7B18"/>
    <w:rsid w:val="00FB1074"/>
    <w:rsid w:val="00FC1811"/>
    <w:rsid w:val="00FC34D7"/>
    <w:rsid w:val="00FC3DFE"/>
    <w:rsid w:val="00FC5354"/>
    <w:rsid w:val="00FC5A4F"/>
    <w:rsid w:val="00FC6276"/>
    <w:rsid w:val="00FD0C0E"/>
    <w:rsid w:val="00FD12F2"/>
    <w:rsid w:val="00FD72D2"/>
    <w:rsid w:val="00FD78AD"/>
    <w:rsid w:val="00FE5FE7"/>
    <w:rsid w:val="00FE6844"/>
    <w:rsid w:val="00FF498C"/>
    <w:rsid w:val="00FF6529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styleId="af6">
    <w:name w:val="caption"/>
    <w:basedOn w:val="a0"/>
    <w:qFormat/>
    <w:rsid w:val="00511F33"/>
    <w:pPr>
      <w:spacing w:line="240" w:lineRule="auto"/>
      <w:ind w:firstLine="0"/>
      <w:contextualSpacing w:val="0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7">
    <w:name w:val="Название"/>
    <w:basedOn w:val="a0"/>
    <w:link w:val="af8"/>
    <w:qFormat/>
    <w:rsid w:val="00511F33"/>
    <w:pPr>
      <w:spacing w:before="240" w:after="60" w:line="240" w:lineRule="auto"/>
      <w:ind w:firstLine="0"/>
      <w:contextualSpacing w:val="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link w:val="af7"/>
    <w:rsid w:val="00511F3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customStyle="1" w:styleId="13">
    <w:name w:val="Сетка таблицы1"/>
    <w:basedOn w:val="a2"/>
    <w:next w:val="a8"/>
    <w:rsid w:val="00511F33"/>
    <w:pPr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tif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1396</TotalTime>
  <Pages>10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Pesterev Aleksandr</cp:lastModifiedBy>
  <cp:revision>19</cp:revision>
  <cp:lastPrinted>2024-08-12T13:06:00Z</cp:lastPrinted>
  <dcterms:created xsi:type="dcterms:W3CDTF">2024-02-02T08:29:00Z</dcterms:created>
  <dcterms:modified xsi:type="dcterms:W3CDTF">2024-09-13T13:07:00Z</dcterms:modified>
</cp:coreProperties>
</file>