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d"/>
        <w:tblW w:w="10496" w:type="dxa"/>
        <w:tblInd w:w="-14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"/>
        <w:gridCol w:w="5642"/>
        <w:gridCol w:w="1128"/>
        <w:gridCol w:w="1110"/>
        <w:gridCol w:w="1680"/>
      </w:tblGrid>
      <w:tr w:rsidR="00401F6E" w:rsidRPr="0042444F" w14:paraId="180BD14F" w14:textId="77777777" w:rsidTr="00E55C96">
        <w:trPr>
          <w:trHeight w:val="680"/>
          <w:tblHeader/>
        </w:trPr>
        <w:tc>
          <w:tcPr>
            <w:tcW w:w="9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EFE6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№ п/п</w:t>
            </w:r>
          </w:p>
        </w:tc>
        <w:tc>
          <w:tcPr>
            <w:tcW w:w="56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2509E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Наименование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CB94D8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Ед. изм.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9D4F9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Кол.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C1845" w14:textId="77777777" w:rsidR="00401F6E" w:rsidRPr="0042444F" w:rsidRDefault="00401F6E" w:rsidP="007C1ECC">
            <w:pPr>
              <w:pStyle w:val="111"/>
              <w:rPr>
                <w:rFonts w:ascii="ISOCPEUR" w:hAnsi="ISOCPEUR"/>
              </w:rPr>
            </w:pPr>
            <w:r w:rsidRPr="0042444F">
              <w:rPr>
                <w:rFonts w:ascii="ISOCPEUR" w:hAnsi="ISOCPEUR"/>
              </w:rPr>
              <w:t>Примечание</w:t>
            </w:r>
          </w:p>
        </w:tc>
      </w:tr>
      <w:tr w:rsidR="0042444F" w:rsidRPr="0042444F" w14:paraId="72DB1286" w14:textId="77777777" w:rsidTr="00E55C96">
        <w:trPr>
          <w:trHeight w:val="454"/>
        </w:trPr>
        <w:tc>
          <w:tcPr>
            <w:tcW w:w="936" w:type="dxa"/>
            <w:tcBorders>
              <w:top w:val="single" w:sz="12" w:space="0" w:color="auto"/>
              <w:left w:val="nil"/>
              <w:bottom w:val="single" w:sz="2" w:space="0" w:color="auto"/>
            </w:tcBorders>
            <w:vAlign w:val="center"/>
          </w:tcPr>
          <w:p w14:paraId="18697D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207DFC5" w14:textId="73AD9130" w:rsidR="0042444F" w:rsidRPr="00FB2F86" w:rsidRDefault="0042444F" w:rsidP="0042444F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FB2F86">
              <w:rPr>
                <w:rFonts w:ascii="ISOCPEUR" w:hAnsi="ISOCPEUR"/>
                <w:b/>
                <w:bCs/>
                <w:sz w:val="20"/>
              </w:rPr>
              <w:t xml:space="preserve">1. </w:t>
            </w:r>
            <w:r w:rsidR="00700E1B" w:rsidRPr="00FB2F86">
              <w:rPr>
                <w:rFonts w:ascii="ISOCPEUR" w:hAnsi="ISOCPEUR"/>
                <w:b/>
                <w:bCs/>
                <w:szCs w:val="22"/>
              </w:rPr>
              <w:t>Организация н</w:t>
            </w:r>
            <w:r w:rsidR="00700E1B" w:rsidRPr="00FB2F86">
              <w:rPr>
                <w:rFonts w:ascii="ISOCPEUR" w:hAnsi="ISOCPEUR" w:cs="ISOCPEUR"/>
                <w:b/>
                <w:bCs/>
                <w:color w:val="000000"/>
                <w:szCs w:val="22"/>
              </w:rPr>
              <w:t>аружного электроосвещения</w:t>
            </w:r>
          </w:p>
        </w:tc>
        <w:tc>
          <w:tcPr>
            <w:tcW w:w="1128" w:type="dxa"/>
            <w:tcBorders>
              <w:top w:val="single" w:sz="12" w:space="0" w:color="auto"/>
              <w:bottom w:val="single" w:sz="2" w:space="0" w:color="auto"/>
            </w:tcBorders>
          </w:tcPr>
          <w:p w14:paraId="232054B2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bottom w:val="single" w:sz="2" w:space="0" w:color="auto"/>
            </w:tcBorders>
          </w:tcPr>
          <w:p w14:paraId="2A5DF91F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22AE689" w14:textId="77777777" w:rsidR="0042444F" w:rsidRPr="0042444F" w:rsidRDefault="0042444F" w:rsidP="0042444F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4042F91C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C4F554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0047300" w14:textId="69A58A01" w:rsidR="009F370B" w:rsidRPr="00FB2F86" w:rsidRDefault="009F370B" w:rsidP="009F370B">
            <w:pPr>
              <w:pStyle w:val="113"/>
              <w:jc w:val="center"/>
              <w:rPr>
                <w:rFonts w:ascii="ISOCPEUR" w:hAnsi="ISOCPEUR"/>
                <w:b/>
                <w:bCs/>
                <w:sz w:val="20"/>
                <w:u w:val="single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</w:rPr>
              <w:t>1</w:t>
            </w:r>
            <w:r w:rsidRPr="00FB2F86">
              <w:rPr>
                <w:rFonts w:ascii="ISOCPEUR" w:hAnsi="ISOCPEUR"/>
                <w:b/>
                <w:bCs/>
                <w:sz w:val="20"/>
                <w:u w:val="single"/>
              </w:rPr>
              <w:t xml:space="preserve">. </w:t>
            </w:r>
            <w:r>
              <w:rPr>
                <w:rFonts w:ascii="ISOCPEUR" w:hAnsi="ISOCPEUR"/>
                <w:b/>
                <w:bCs/>
                <w:sz w:val="20"/>
                <w:u w:val="single"/>
              </w:rPr>
              <w:t>Щиты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25BCBEE3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54F3D5EB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626ED7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2F80D04C" w14:textId="77777777" w:rsidTr="000C3B6A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5B7A31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46B8D88" w14:textId="66EAC13C" w:rsidR="009F370B" w:rsidRPr="009F370B" w:rsidRDefault="009F370B" w:rsidP="009F370B">
            <w:pPr>
              <w:pStyle w:val="113"/>
              <w:rPr>
                <w:rFonts w:ascii="ISOCPEUR" w:hAnsi="ISOCPEUR"/>
                <w:b/>
                <w:bCs/>
                <w:sz w:val="20"/>
                <w:u w:val="single"/>
                <w:lang w:val="en-US"/>
              </w:rPr>
            </w:pPr>
            <w:r w:rsidRPr="0042444F">
              <w:rPr>
                <w:rFonts w:ascii="ISOCPEUR" w:hAnsi="ISOCPEUR"/>
                <w:color w:val="000000"/>
                <w:sz w:val="20"/>
              </w:rPr>
              <w:t xml:space="preserve">Монтаж </w:t>
            </w:r>
            <w:r>
              <w:rPr>
                <w:rFonts w:ascii="ISOCPEUR" w:hAnsi="ISOCPEUR"/>
                <w:color w:val="000000"/>
                <w:sz w:val="20"/>
              </w:rPr>
              <w:t>ЩНО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216B2E" w14:textId="037EA9C6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199636" w14:textId="4FF9178E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A44891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6CBC10BB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628927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347B5B" w14:textId="5CED35DB" w:rsidR="009F370B" w:rsidRPr="0042444F" w:rsidRDefault="009F370B" w:rsidP="009F370B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b/>
                <w:bCs/>
                <w:sz w:val="20"/>
                <w:u w:val="single"/>
                <w:lang w:val="en-US"/>
              </w:rPr>
              <w:t>2</w:t>
            </w:r>
            <w:r w:rsidRPr="00FB2F86">
              <w:rPr>
                <w:rFonts w:ascii="ISOCPEUR" w:hAnsi="ISOCPEUR"/>
                <w:b/>
                <w:bCs/>
                <w:sz w:val="20"/>
                <w:u w:val="single"/>
              </w:rPr>
              <w:t>. Кабельные изделия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</w:tcPr>
          <w:p w14:paraId="5C6D11E5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</w:tcPr>
          <w:p w14:paraId="5F54751A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1D4A66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0BF12B0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DAC26F" w14:textId="77777777" w:rsidR="009F370B" w:rsidRPr="0042444F" w:rsidRDefault="009F370B" w:rsidP="009F370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461D067" w14:textId="136C9AC5" w:rsidR="009F370B" w:rsidRPr="00A41001" w:rsidRDefault="009F370B" w:rsidP="009F370B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color w:val="000000"/>
                <w:sz w:val="20"/>
              </w:rPr>
              <w:t xml:space="preserve">Монтаж </w:t>
            </w:r>
            <w:r>
              <w:rPr>
                <w:rFonts w:ascii="ISOCPEUR" w:hAnsi="ISOCPEUR"/>
                <w:color w:val="000000"/>
                <w:sz w:val="20"/>
              </w:rPr>
              <w:t>к</w:t>
            </w:r>
            <w:r w:rsidRPr="00FB2F86">
              <w:rPr>
                <w:rFonts w:ascii="ISOCPEUR" w:hAnsi="ISOCPEUR"/>
                <w:color w:val="000000"/>
                <w:sz w:val="20"/>
              </w:rPr>
              <w:t>абел</w:t>
            </w:r>
            <w:r>
              <w:rPr>
                <w:rFonts w:ascii="ISOCPEUR" w:hAnsi="ISOCPEUR"/>
                <w:color w:val="000000"/>
                <w:sz w:val="20"/>
              </w:rPr>
              <w:t>я</w:t>
            </w:r>
            <w:r w:rsidRPr="00FB2F86">
              <w:rPr>
                <w:rFonts w:ascii="ISOCPEUR" w:hAnsi="ISOCPEUR"/>
                <w:color w:val="000000"/>
                <w:sz w:val="20"/>
              </w:rPr>
              <w:t xml:space="preserve"> силов</w:t>
            </w:r>
            <w:r>
              <w:rPr>
                <w:rFonts w:ascii="ISOCPEUR" w:hAnsi="ISOCPEUR"/>
                <w:color w:val="000000"/>
                <w:sz w:val="20"/>
              </w:rPr>
              <w:t>ого</w:t>
            </w:r>
            <w:r w:rsidRPr="00FB2F86">
              <w:rPr>
                <w:rFonts w:ascii="ISOCPEUR" w:hAnsi="ISOCPEUR"/>
                <w:color w:val="000000"/>
                <w:sz w:val="20"/>
              </w:rPr>
              <w:t>, не распространяющ</w:t>
            </w:r>
            <w:r>
              <w:rPr>
                <w:rFonts w:ascii="ISOCPEUR" w:hAnsi="ISOCPEUR"/>
                <w:color w:val="000000"/>
                <w:sz w:val="20"/>
              </w:rPr>
              <w:t>его</w:t>
            </w:r>
            <w:r w:rsidRPr="00FB2F86">
              <w:rPr>
                <w:rFonts w:ascii="ISOCPEUR" w:hAnsi="ISOCPEUR"/>
                <w:color w:val="000000"/>
                <w:sz w:val="20"/>
              </w:rPr>
              <w:t xml:space="preserve"> горение, с полимерными элементами, не</w:t>
            </w:r>
            <w:r>
              <w:rPr>
                <w:rFonts w:ascii="ISOCPEUR" w:hAnsi="ISOCPEUR"/>
                <w:color w:val="000000"/>
                <w:sz w:val="20"/>
              </w:rPr>
              <w:t xml:space="preserve"> </w:t>
            </w:r>
            <w:r w:rsidRPr="00FB2F86">
              <w:rPr>
                <w:rFonts w:ascii="ISOCPEUR" w:hAnsi="ISOCPEUR"/>
                <w:color w:val="000000"/>
                <w:sz w:val="20"/>
              </w:rPr>
              <w:t>содержащи</w:t>
            </w:r>
            <w:r>
              <w:rPr>
                <w:rFonts w:ascii="ISOCPEUR" w:hAnsi="ISOCPEUR"/>
                <w:color w:val="000000"/>
                <w:sz w:val="20"/>
              </w:rPr>
              <w:t>й</w:t>
            </w:r>
            <w:r w:rsidRPr="00FB2F86">
              <w:rPr>
                <w:rFonts w:ascii="ISOCPEUR" w:hAnsi="ISOCPEUR"/>
                <w:color w:val="000000"/>
                <w:sz w:val="20"/>
              </w:rPr>
              <w:t xml:space="preserve"> галогенов</w:t>
            </w:r>
            <w:r w:rsidRPr="00A41001">
              <w:rPr>
                <w:rFonts w:ascii="ISOCPEUR" w:hAnsi="ISOCPEUR"/>
                <w:color w:val="000000"/>
                <w:sz w:val="20"/>
              </w:rPr>
              <w:t xml:space="preserve"> </w:t>
            </w:r>
            <w:r>
              <w:rPr>
                <w:rFonts w:ascii="ISOCPEUR" w:hAnsi="ISOCPEUR" w:cs="ISOCPEUR"/>
                <w:color w:val="000000"/>
                <w:szCs w:val="24"/>
              </w:rPr>
              <w:t>ППГнг(А)-HF</w:t>
            </w:r>
            <w:r w:rsidRPr="00A41001">
              <w:rPr>
                <w:rFonts w:ascii="ISOCPEUR" w:hAnsi="ISOCPEUR" w:cs="ISOCPEUR"/>
                <w:color w:val="000000"/>
                <w:szCs w:val="24"/>
              </w:rPr>
              <w:t xml:space="preserve"> 3</w:t>
            </w:r>
            <w:r>
              <w:rPr>
                <w:rFonts w:ascii="ISOCPEUR" w:hAnsi="ISOCPEUR" w:cs="ISOCPEUR"/>
                <w:color w:val="000000"/>
                <w:szCs w:val="24"/>
                <w:lang w:val="en-US"/>
              </w:rPr>
              <w:t>x</w:t>
            </w:r>
            <w:r w:rsidRPr="00A41001">
              <w:rPr>
                <w:rFonts w:ascii="ISOCPEUR" w:hAnsi="ISOCPEUR" w:cs="ISOCPEUR"/>
                <w:color w:val="000000"/>
                <w:szCs w:val="24"/>
              </w:rPr>
              <w:t>2,5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4BC1D" w14:textId="779A2EAD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 w:val="20"/>
              </w:rPr>
              <w:t>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315CF5" w14:textId="7D1EE105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265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2C7F43A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0BC2A08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051E33" w14:textId="77777777" w:rsidR="009F370B" w:rsidRPr="0042444F" w:rsidRDefault="009F370B" w:rsidP="009F370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6474A0" w14:textId="21F14EC2" w:rsidR="009F370B" w:rsidRPr="00A90D3E" w:rsidRDefault="009F370B" w:rsidP="009F370B">
            <w:pPr>
              <w:pStyle w:val="113"/>
              <w:rPr>
                <w:rFonts w:ascii="ISOCPEUR" w:hAnsi="ISOCPEUR"/>
                <w:color w:val="000000"/>
                <w:sz w:val="20"/>
              </w:rPr>
            </w:pPr>
            <w:r w:rsidRPr="0042444F">
              <w:rPr>
                <w:rFonts w:ascii="ISOCPEUR" w:hAnsi="ISOCPEUR"/>
                <w:color w:val="000000"/>
                <w:sz w:val="20"/>
              </w:rPr>
              <w:t xml:space="preserve">Монтаж </w:t>
            </w:r>
            <w:r>
              <w:rPr>
                <w:rFonts w:ascii="ISOCPEUR" w:hAnsi="ISOCPEUR"/>
                <w:color w:val="000000"/>
                <w:sz w:val="20"/>
              </w:rPr>
              <w:t>к</w:t>
            </w:r>
            <w:r w:rsidRPr="00FB2F86">
              <w:rPr>
                <w:rFonts w:ascii="ISOCPEUR" w:hAnsi="ISOCPEUR"/>
                <w:color w:val="000000"/>
                <w:sz w:val="20"/>
              </w:rPr>
              <w:t>абел</w:t>
            </w:r>
            <w:r>
              <w:rPr>
                <w:rFonts w:ascii="ISOCPEUR" w:hAnsi="ISOCPEUR"/>
                <w:color w:val="000000"/>
                <w:sz w:val="20"/>
              </w:rPr>
              <w:t>я</w:t>
            </w:r>
            <w:r w:rsidRPr="00FB2F86">
              <w:rPr>
                <w:rFonts w:ascii="ISOCPEUR" w:hAnsi="ISOCPEUR"/>
                <w:color w:val="000000"/>
                <w:sz w:val="20"/>
              </w:rPr>
              <w:t xml:space="preserve"> силов</w:t>
            </w:r>
            <w:r>
              <w:rPr>
                <w:rFonts w:ascii="ISOCPEUR" w:hAnsi="ISOCPEUR"/>
                <w:color w:val="000000"/>
                <w:sz w:val="20"/>
              </w:rPr>
              <w:t>ого</w:t>
            </w:r>
            <w:r w:rsidRPr="00FB2F86">
              <w:rPr>
                <w:rFonts w:ascii="ISOCPEUR" w:hAnsi="ISOCPEUR"/>
                <w:color w:val="000000"/>
                <w:sz w:val="20"/>
              </w:rPr>
              <w:t>, не распространяющ</w:t>
            </w:r>
            <w:r>
              <w:rPr>
                <w:rFonts w:ascii="ISOCPEUR" w:hAnsi="ISOCPEUR"/>
                <w:color w:val="000000"/>
                <w:sz w:val="20"/>
              </w:rPr>
              <w:t>его</w:t>
            </w:r>
            <w:r w:rsidRPr="00FB2F86">
              <w:rPr>
                <w:rFonts w:ascii="ISOCPEUR" w:hAnsi="ISOCPEUR"/>
                <w:color w:val="000000"/>
                <w:sz w:val="20"/>
              </w:rPr>
              <w:t xml:space="preserve"> горение, с полимерными элементами, не</w:t>
            </w:r>
            <w:r>
              <w:rPr>
                <w:rFonts w:ascii="ISOCPEUR" w:hAnsi="ISOCPEUR"/>
                <w:color w:val="000000"/>
                <w:sz w:val="20"/>
              </w:rPr>
              <w:t xml:space="preserve"> </w:t>
            </w:r>
            <w:r w:rsidRPr="00FB2F86">
              <w:rPr>
                <w:rFonts w:ascii="ISOCPEUR" w:hAnsi="ISOCPEUR"/>
                <w:color w:val="000000"/>
                <w:sz w:val="20"/>
              </w:rPr>
              <w:t>содержащи</w:t>
            </w:r>
            <w:r>
              <w:rPr>
                <w:rFonts w:ascii="ISOCPEUR" w:hAnsi="ISOCPEUR"/>
                <w:color w:val="000000"/>
                <w:sz w:val="20"/>
              </w:rPr>
              <w:t>й</w:t>
            </w:r>
            <w:r w:rsidRPr="00FB2F86">
              <w:rPr>
                <w:rFonts w:ascii="ISOCPEUR" w:hAnsi="ISOCPEUR"/>
                <w:color w:val="000000"/>
                <w:sz w:val="20"/>
              </w:rPr>
              <w:t xml:space="preserve"> галогенов</w:t>
            </w:r>
            <w:r w:rsidRPr="00A41001">
              <w:rPr>
                <w:rFonts w:ascii="ISOCPEUR" w:hAnsi="ISOCPEUR"/>
                <w:color w:val="000000"/>
                <w:sz w:val="20"/>
              </w:rPr>
              <w:t xml:space="preserve"> </w:t>
            </w:r>
            <w:r>
              <w:rPr>
                <w:rFonts w:ascii="ISOCPEUR" w:hAnsi="ISOCPEUR" w:cs="ISOCPEUR"/>
                <w:color w:val="000000"/>
                <w:szCs w:val="24"/>
              </w:rPr>
              <w:t>ППГнг(А)-HF</w:t>
            </w:r>
            <w:r w:rsidRPr="00A41001">
              <w:rPr>
                <w:rFonts w:ascii="ISOCPEUR" w:hAnsi="ISOCPEUR" w:cs="ISOCPEUR"/>
                <w:color w:val="000000"/>
                <w:szCs w:val="24"/>
              </w:rPr>
              <w:t xml:space="preserve"> 2</w:t>
            </w:r>
            <w:r>
              <w:rPr>
                <w:rFonts w:ascii="ISOCPEUR" w:hAnsi="ISOCPEUR" w:cs="ISOCPEUR"/>
                <w:color w:val="000000"/>
                <w:szCs w:val="24"/>
                <w:lang w:val="en-US"/>
              </w:rPr>
              <w:t>x</w:t>
            </w:r>
            <w:r w:rsidRPr="00A41001">
              <w:rPr>
                <w:rFonts w:ascii="ISOCPEUR" w:hAnsi="ISOCPEUR" w:cs="ISOCPEUR"/>
                <w:color w:val="000000"/>
                <w:szCs w:val="24"/>
              </w:rPr>
              <w:t>2,5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DAFFC2" w14:textId="2D84FCDF" w:rsidR="009F370B" w:rsidRDefault="009F370B" w:rsidP="009F370B">
            <w:pPr>
              <w:pStyle w:val="114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9282F4" w14:textId="14FC4A10" w:rsidR="009F370B" w:rsidRPr="00A41001" w:rsidRDefault="009F370B" w:rsidP="009F370B">
            <w:pPr>
              <w:pStyle w:val="114"/>
              <w:rPr>
                <w:rFonts w:ascii="ISOCPEUR" w:hAnsi="ISOCPEUR" w:cs="Times New Roman"/>
                <w:sz w:val="20"/>
                <w:lang w:val="en-US"/>
              </w:rPr>
            </w:pPr>
            <w:r>
              <w:rPr>
                <w:rFonts w:ascii="ISOCPEUR" w:hAnsi="ISOCPEUR" w:cs="Times New Roman"/>
                <w:sz w:val="20"/>
                <w:lang w:val="en-US"/>
              </w:rPr>
              <w:t>10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B69D70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75EA244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83CD84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02F7A" w14:textId="167A7EC0" w:rsidR="009F370B" w:rsidRPr="0042444F" w:rsidRDefault="009F370B" w:rsidP="009F370B">
            <w:pPr>
              <w:pStyle w:val="113"/>
              <w:jc w:val="center"/>
              <w:rPr>
                <w:rFonts w:ascii="ISOCPEUR" w:hAnsi="ISOCPEUR" w:cs="Times New Roman"/>
                <w:sz w:val="20"/>
              </w:rPr>
            </w:pPr>
            <w:r w:rsidRPr="00FB2F86">
              <w:rPr>
                <w:rFonts w:ascii="ISOCPEUR" w:hAnsi="ISOCPEUR"/>
                <w:b/>
                <w:bCs/>
                <w:sz w:val="20"/>
                <w:u w:val="single"/>
              </w:rPr>
              <w:t>2. Электромонтажные изделия и материалы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A0BBA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09F16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E3D188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18743595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7E716A" w14:textId="77777777" w:rsidR="009F370B" w:rsidRPr="0042444F" w:rsidRDefault="009F370B" w:rsidP="009F370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1BD36" w14:textId="602D09EA" w:rsidR="009F370B" w:rsidRPr="0042444F" w:rsidRDefault="009F370B" w:rsidP="009F370B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 xml:space="preserve">Монтаж </w:t>
            </w:r>
            <w:r>
              <w:rPr>
                <w:rFonts w:ascii="ISOCPEUR" w:hAnsi="ISOCPEUR"/>
                <w:sz w:val="20"/>
              </w:rPr>
              <w:t>п</w:t>
            </w:r>
            <w:r w:rsidRPr="00FB2F86">
              <w:rPr>
                <w:rFonts w:ascii="ISOCPEUR" w:hAnsi="ISOCPEUR"/>
                <w:sz w:val="20"/>
              </w:rPr>
              <w:t>рожектор</w:t>
            </w:r>
            <w:r>
              <w:rPr>
                <w:rFonts w:ascii="ISOCPEUR" w:hAnsi="ISOCPEUR"/>
                <w:sz w:val="20"/>
              </w:rPr>
              <w:t>а</w:t>
            </w:r>
            <w:r w:rsidRPr="00FB2F86">
              <w:rPr>
                <w:rFonts w:ascii="ISOCPEUR" w:hAnsi="ISOCPEUR"/>
                <w:sz w:val="20"/>
              </w:rPr>
              <w:t xml:space="preserve"> типа FREGAT FLOOD LED 110 (60) 5000K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5481F5" w14:textId="37CEB560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A5677" w14:textId="0321D0FC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3F17D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41280859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38618E" w14:textId="77777777" w:rsidR="009F370B" w:rsidRPr="0042444F" w:rsidRDefault="009F370B" w:rsidP="009F370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0368EA" w14:textId="7D93EB9B" w:rsidR="009F370B" w:rsidRPr="0042444F" w:rsidRDefault="009F370B" w:rsidP="009F370B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 xml:space="preserve">Монтаж </w:t>
            </w:r>
            <w:r>
              <w:rPr>
                <w:rFonts w:ascii="ISOCPEUR" w:hAnsi="ISOCPEUR"/>
                <w:sz w:val="20"/>
              </w:rPr>
              <w:t>д</w:t>
            </w:r>
            <w:r w:rsidRPr="00FB2F86">
              <w:rPr>
                <w:rFonts w:ascii="ISOCPEUR" w:hAnsi="ISOCPEUR"/>
                <w:sz w:val="20"/>
              </w:rPr>
              <w:t>атчик</w:t>
            </w:r>
            <w:r>
              <w:rPr>
                <w:rFonts w:ascii="ISOCPEUR" w:hAnsi="ISOCPEUR"/>
                <w:sz w:val="20"/>
              </w:rPr>
              <w:t>а</w:t>
            </w:r>
            <w:r w:rsidRPr="00FB2F86">
              <w:rPr>
                <w:rFonts w:ascii="ISOCPEUR" w:hAnsi="ISOCPEUR"/>
                <w:sz w:val="20"/>
              </w:rPr>
              <w:t xml:space="preserve"> освещенности PS10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DCBB2B" w14:textId="17E64B14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51226" w14:textId="64362282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96181E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9F370B" w:rsidRPr="0042444F" w14:paraId="0EE5A1B4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502D1" w14:textId="77777777" w:rsidR="009F370B" w:rsidRPr="0042444F" w:rsidRDefault="009F370B" w:rsidP="009F370B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D9E685" w14:textId="6598CB3B" w:rsidR="009F370B" w:rsidRPr="0042444F" w:rsidRDefault="009F370B" w:rsidP="009F370B">
            <w:pPr>
              <w:pStyle w:val="113"/>
              <w:rPr>
                <w:rFonts w:ascii="ISOCPEUR" w:hAnsi="ISOCPEUR" w:cs="Times New Roman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 xml:space="preserve">Монтаж </w:t>
            </w:r>
            <w:r>
              <w:rPr>
                <w:rFonts w:ascii="ISOCPEUR" w:hAnsi="ISOCPEUR"/>
                <w:sz w:val="20"/>
              </w:rPr>
              <w:t>т</w:t>
            </w:r>
            <w:r w:rsidRPr="00FB2F86">
              <w:rPr>
                <w:rFonts w:ascii="ISOCPEUR" w:hAnsi="ISOCPEUR"/>
                <w:sz w:val="20"/>
              </w:rPr>
              <w:t>руб</w:t>
            </w:r>
            <w:r>
              <w:rPr>
                <w:rFonts w:ascii="ISOCPEUR" w:hAnsi="ISOCPEUR"/>
                <w:sz w:val="20"/>
              </w:rPr>
              <w:t>ы</w:t>
            </w:r>
            <w:r w:rsidRPr="00FB2F86">
              <w:rPr>
                <w:rFonts w:ascii="ISOCPEUR" w:hAnsi="ISOCPEUR"/>
                <w:sz w:val="20"/>
              </w:rPr>
              <w:t xml:space="preserve"> </w:t>
            </w:r>
            <w:r w:rsidRPr="00E50ED0">
              <w:rPr>
                <w:rFonts w:ascii="ISOCPEUR" w:hAnsi="ISOCPEUR"/>
                <w:sz w:val="20"/>
              </w:rPr>
              <w:t>жестк</w:t>
            </w:r>
            <w:r>
              <w:rPr>
                <w:rFonts w:ascii="ISOCPEUR" w:hAnsi="ISOCPEUR"/>
                <w:sz w:val="20"/>
              </w:rPr>
              <w:t>ой</w:t>
            </w:r>
            <w:r w:rsidRPr="00E50ED0">
              <w:rPr>
                <w:rFonts w:ascii="ISOCPEUR" w:hAnsi="ISOCPEUR"/>
                <w:sz w:val="20"/>
              </w:rPr>
              <w:t xml:space="preserve"> оцинкованн</w:t>
            </w:r>
            <w:r>
              <w:rPr>
                <w:rFonts w:ascii="ISOCPEUR" w:hAnsi="ISOCPEUR"/>
                <w:sz w:val="20"/>
              </w:rPr>
              <w:t>ой</w:t>
            </w:r>
            <w:r w:rsidRPr="00E50ED0">
              <w:rPr>
                <w:rFonts w:ascii="ISOCPEUR" w:hAnsi="ISOCPEUR"/>
                <w:sz w:val="20"/>
              </w:rPr>
              <w:t xml:space="preserve"> ø20x1x3000 мм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6D2096" w14:textId="326F1E5F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/>
                <w:sz w:val="20"/>
              </w:rPr>
              <w:t>м.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87CAAD" w14:textId="6BECED70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265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771175" w14:textId="77777777" w:rsidR="009F370B" w:rsidRPr="0042444F" w:rsidRDefault="009F370B" w:rsidP="009F370B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  <w:tr w:rsidR="00A90D3E" w:rsidRPr="0042444F" w14:paraId="2E3317BD" w14:textId="77777777" w:rsidTr="00E55C96">
        <w:trPr>
          <w:trHeight w:val="454"/>
        </w:trPr>
        <w:tc>
          <w:tcPr>
            <w:tcW w:w="9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328EE" w14:textId="77777777" w:rsidR="00A90D3E" w:rsidRPr="0042444F" w:rsidRDefault="00A90D3E" w:rsidP="00A90D3E">
            <w:pPr>
              <w:pStyle w:val="114"/>
              <w:numPr>
                <w:ilvl w:val="0"/>
                <w:numId w:val="12"/>
              </w:numPr>
              <w:rPr>
                <w:rFonts w:ascii="ISOCPEUR" w:hAnsi="ISOCPEUR" w:cs="Times New Roman"/>
                <w:sz w:val="20"/>
              </w:rPr>
            </w:pPr>
          </w:p>
        </w:tc>
        <w:tc>
          <w:tcPr>
            <w:tcW w:w="564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260EC6" w14:textId="4DA30D80" w:rsidR="00A90D3E" w:rsidRPr="0042444F" w:rsidRDefault="00A90D3E" w:rsidP="00A90D3E">
            <w:pPr>
              <w:pStyle w:val="113"/>
              <w:rPr>
                <w:rFonts w:ascii="ISOCPEUR" w:hAnsi="ISOCPEUR"/>
                <w:sz w:val="20"/>
              </w:rPr>
            </w:pPr>
            <w:r>
              <w:rPr>
                <w:rFonts w:ascii="ISOCPEUR" w:hAnsi="ISOCPEUR"/>
                <w:sz w:val="20"/>
              </w:rPr>
              <w:t>Монтаж отвода линии к ЩНО</w:t>
            </w:r>
          </w:p>
        </w:tc>
        <w:tc>
          <w:tcPr>
            <w:tcW w:w="112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119360" w14:textId="60BA8F30" w:rsidR="00A90D3E" w:rsidRDefault="00A90D3E" w:rsidP="00A90D3E">
            <w:pPr>
              <w:pStyle w:val="114"/>
              <w:rPr>
                <w:rFonts w:ascii="ISOCPEUR" w:hAnsi="ISOCPEUR"/>
                <w:sz w:val="20"/>
              </w:rPr>
            </w:pPr>
            <w:r w:rsidRPr="0042444F">
              <w:rPr>
                <w:rFonts w:ascii="ISOCPEUR" w:hAnsi="ISOCPEUR"/>
                <w:sz w:val="20"/>
              </w:rPr>
              <w:t>шт</w:t>
            </w:r>
          </w:p>
        </w:tc>
        <w:tc>
          <w:tcPr>
            <w:tcW w:w="11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4FB4B9" w14:textId="60D72DAD" w:rsidR="00A90D3E" w:rsidRDefault="00A90D3E" w:rsidP="00A90D3E">
            <w:pPr>
              <w:pStyle w:val="114"/>
              <w:rPr>
                <w:rFonts w:ascii="ISOCPEUR" w:hAnsi="ISOCPEUR" w:cs="Times New Roman"/>
                <w:sz w:val="20"/>
              </w:rPr>
            </w:pPr>
            <w:r>
              <w:rPr>
                <w:rFonts w:ascii="ISOCPEUR" w:hAnsi="ISOCPEUR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D4F7CC" w14:textId="77777777" w:rsidR="00A90D3E" w:rsidRPr="0042444F" w:rsidRDefault="00A90D3E" w:rsidP="00A90D3E">
            <w:pPr>
              <w:pStyle w:val="114"/>
              <w:rPr>
                <w:rFonts w:ascii="ISOCPEUR" w:hAnsi="ISOCPEUR" w:cs="Times New Roman"/>
                <w:sz w:val="20"/>
              </w:rPr>
            </w:pPr>
          </w:p>
        </w:tc>
      </w:tr>
    </w:tbl>
    <w:p w14:paraId="4C336EEC" w14:textId="77777777" w:rsidR="0012500C" w:rsidRDefault="0012500C" w:rsidP="00FA3426">
      <w:pPr>
        <w:rPr>
          <w:rFonts w:ascii="ISOCPEUR" w:hAnsi="ISOCPEUR"/>
          <w:sz w:val="20"/>
          <w:szCs w:val="20"/>
        </w:rPr>
      </w:pPr>
    </w:p>
    <w:p w14:paraId="0756B889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73E5000F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40FF50A0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2430FA80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4E358153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5963E7DF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224658EC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212F8CAB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456ECE1E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0506B815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7866BEA7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4063A950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5B8803E4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7D1606CC" w14:textId="77777777" w:rsidR="00FB2F86" w:rsidRPr="00FB2F86" w:rsidRDefault="00FB2F86" w:rsidP="00FB2F86">
      <w:pPr>
        <w:rPr>
          <w:rFonts w:ascii="ISOCPEUR" w:hAnsi="ISOCPEUR"/>
          <w:sz w:val="20"/>
          <w:szCs w:val="20"/>
        </w:rPr>
      </w:pPr>
    </w:p>
    <w:p w14:paraId="60D956D8" w14:textId="77777777" w:rsidR="00FB2F86" w:rsidRDefault="00FB2F86" w:rsidP="00FB2F86">
      <w:pPr>
        <w:rPr>
          <w:rFonts w:ascii="ISOCPEUR" w:hAnsi="ISOCPEUR"/>
          <w:sz w:val="20"/>
          <w:szCs w:val="20"/>
        </w:rPr>
      </w:pPr>
    </w:p>
    <w:p w14:paraId="061F3658" w14:textId="77777777" w:rsidR="00FB2F86" w:rsidRDefault="00FB2F86" w:rsidP="00FB2F86">
      <w:pPr>
        <w:rPr>
          <w:rFonts w:ascii="ISOCPEUR" w:hAnsi="ISOCPEUR"/>
          <w:sz w:val="20"/>
          <w:szCs w:val="20"/>
        </w:rPr>
      </w:pPr>
    </w:p>
    <w:p w14:paraId="44907781" w14:textId="33705BF3" w:rsidR="00FB2F86" w:rsidRPr="00FB2F86" w:rsidRDefault="00FB2F86" w:rsidP="00FB2F86">
      <w:pPr>
        <w:tabs>
          <w:tab w:val="left" w:pos="7352"/>
        </w:tabs>
        <w:rPr>
          <w:rFonts w:ascii="ISOCPEUR" w:hAnsi="ISOCPEUR"/>
          <w:sz w:val="20"/>
          <w:szCs w:val="20"/>
        </w:rPr>
      </w:pPr>
      <w:r>
        <w:rPr>
          <w:rFonts w:ascii="ISOCPEUR" w:hAnsi="ISOCPEUR"/>
          <w:sz w:val="20"/>
          <w:szCs w:val="20"/>
        </w:rPr>
        <w:tab/>
      </w:r>
    </w:p>
    <w:sectPr w:rsidR="00FB2F86" w:rsidRPr="00FB2F86" w:rsidSect="00426F3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76" w:right="850" w:bottom="1134" w:left="1276" w:header="426" w:footer="970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75E444" w14:textId="77777777" w:rsidR="0060551C" w:rsidRDefault="0060551C" w:rsidP="00FA3426">
      <w:r>
        <w:separator/>
      </w:r>
    </w:p>
    <w:p w14:paraId="1EC2D208" w14:textId="77777777" w:rsidR="0060551C" w:rsidRDefault="0060551C" w:rsidP="00FA3426"/>
  </w:endnote>
  <w:endnote w:type="continuationSeparator" w:id="0">
    <w:p w14:paraId="2BE7D345" w14:textId="77777777" w:rsidR="0060551C" w:rsidRDefault="0060551C" w:rsidP="00FA3426">
      <w:r>
        <w:continuationSeparator/>
      </w:r>
    </w:p>
    <w:p w14:paraId="77A0DA73" w14:textId="77777777" w:rsidR="0060551C" w:rsidRDefault="0060551C" w:rsidP="00FA34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5696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1"/>
      <w:gridCol w:w="571"/>
      <w:gridCol w:w="570"/>
      <w:gridCol w:w="570"/>
      <w:gridCol w:w="856"/>
      <w:gridCol w:w="570"/>
      <w:gridCol w:w="6217"/>
      <w:gridCol w:w="565"/>
    </w:tblGrid>
    <w:tr w:rsidR="00F57B2B" w:rsidRPr="00884252" w14:paraId="209A2CF5" w14:textId="77777777" w:rsidTr="00981EF1">
      <w:trPr>
        <w:trHeight w:hRule="exact" w:val="284"/>
      </w:trPr>
      <w:tc>
        <w:tcPr>
          <w:tcW w:w="571" w:type="dxa"/>
          <w:vAlign w:val="center"/>
        </w:tcPr>
        <w:p w14:paraId="095839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89129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13E45B98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A9A7FF4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542B9426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6DF4DD9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 w:val="restart"/>
          <w:vAlign w:val="center"/>
        </w:tcPr>
        <w:p w14:paraId="5FBA41B7" w14:textId="6E99ADDE" w:rsidR="00F57B2B" w:rsidRPr="00DA7501" w:rsidRDefault="00981EF1" w:rsidP="006C51E9">
          <w:pPr>
            <w:pStyle w:val="18"/>
            <w:framePr w:wrap="auto" w:vAnchor="margin" w:hAnchor="text" w:xAlign="left" w:yAlign="inline"/>
            <w:ind w:left="-57" w:right="-57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</w:t>
          </w:r>
          <w:r>
            <w:rPr>
              <w:b/>
              <w:bCs/>
              <w:sz w:val="32"/>
              <w:szCs w:val="32"/>
            </w:rPr>
            <w:t>/</w:t>
          </w:r>
          <w:r w:rsidR="00510324">
            <w:rPr>
              <w:bCs/>
              <w:sz w:val="32"/>
              <w:szCs w:val="32"/>
            </w:rPr>
            <w:t>2022</w:t>
          </w:r>
          <w:r w:rsidRPr="00542BA0">
            <w:rPr>
              <w:bCs/>
              <w:sz w:val="32"/>
              <w:szCs w:val="32"/>
            </w:rPr>
            <w:t>-Р-</w:t>
          </w:r>
          <w:r w:rsidR="00CE1ECB">
            <w:rPr>
              <w:bCs/>
              <w:sz w:val="32"/>
              <w:szCs w:val="32"/>
            </w:rPr>
            <w:t>ВВ</w:t>
          </w:r>
          <w:r w:rsidRPr="00DA7501">
            <w:rPr>
              <w:sz w:val="32"/>
              <w:szCs w:val="32"/>
            </w:rPr>
            <w:t>.ВОР</w:t>
          </w:r>
        </w:p>
      </w:tc>
      <w:tc>
        <w:tcPr>
          <w:tcW w:w="565" w:type="dxa"/>
          <w:vAlign w:val="center"/>
        </w:tcPr>
        <w:p w14:paraId="0777F90D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  <w:szCs w:val="18"/>
            </w:rPr>
          </w:pPr>
          <w:r w:rsidRPr="00DA7501">
            <w:rPr>
              <w:sz w:val="18"/>
              <w:szCs w:val="18"/>
            </w:rPr>
            <w:t>Лист</w:t>
          </w:r>
        </w:p>
      </w:tc>
    </w:tr>
    <w:tr w:rsidR="00F57B2B" w:rsidRPr="00884252" w14:paraId="38713140" w14:textId="77777777" w:rsidTr="00981EF1">
      <w:trPr>
        <w:trHeight w:hRule="exact" w:val="284"/>
      </w:trPr>
      <w:tc>
        <w:tcPr>
          <w:tcW w:w="571" w:type="dxa"/>
          <w:vAlign w:val="center"/>
        </w:tcPr>
        <w:p w14:paraId="55BB868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1" w:type="dxa"/>
          <w:vAlign w:val="center"/>
        </w:tcPr>
        <w:p w14:paraId="16259702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3B1EDBA7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29DD6ACA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856" w:type="dxa"/>
          <w:vAlign w:val="center"/>
        </w:tcPr>
        <w:p w14:paraId="2E56880C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70" w:type="dxa"/>
          <w:vAlign w:val="center"/>
        </w:tcPr>
        <w:p w14:paraId="48AE04D5" w14:textId="77777777" w:rsidR="00F57B2B" w:rsidRPr="00884252" w:rsidRDefault="00F57B2B" w:rsidP="006C51E9">
          <w:pPr>
            <w:pStyle w:val="101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6217" w:type="dxa"/>
          <w:vMerge/>
          <w:vAlign w:val="center"/>
        </w:tcPr>
        <w:p w14:paraId="56FC3C5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 w:val="restart"/>
          <w:vAlign w:val="center"/>
        </w:tcPr>
        <w:p w14:paraId="25A4A596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</w:pPr>
          <w:r w:rsidRPr="00DA7501">
            <w:rPr>
              <w:noProof/>
              <w:sz w:val="18"/>
              <w:szCs w:val="18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33DBDDA8" wp14:editId="14D34921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83185</wp:posOffset>
                    </wp:positionV>
                    <wp:extent cx="359410" cy="279400"/>
                    <wp:effectExtent l="0" t="0" r="2540" b="6350"/>
                    <wp:wrapNone/>
                    <wp:docPr id="24" name="Прямоугольник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59410" cy="279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66B082" w14:textId="2F19C2CC" w:rsidR="00F57B2B" w:rsidRPr="00884252" w:rsidRDefault="00F57B2B" w:rsidP="00F57B2B">
                                <w:pPr>
                                  <w:pStyle w:val="101"/>
                                  <w:rPr>
                                    <w:rFonts w:ascii="ISOCPEUR" w:hAnsi="ISOCPEUR"/>
                                  </w:rPr>
                                </w:pP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begin"/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instrText xml:space="preserve"> SECTIONPAGES  \* Arabic  \* MERGEFORMAT </w:instrText>
                                </w:r>
                                <w:r w:rsidRPr="00884252">
                                  <w:rPr>
                                    <w:rFonts w:ascii="ISOCPEUR" w:hAnsi="ISOCPEUR"/>
                                  </w:rPr>
                                  <w:fldChar w:fldCharType="separate"/>
                                </w:r>
                                <w:r w:rsidR="00EE1212">
                                  <w:rPr>
                                    <w:rFonts w:ascii="ISOCPEUR" w:hAnsi="ISOCPEUR"/>
                                    <w:noProof/>
                                  </w:rPr>
                                  <w:t>9</w:t>
                                </w:r>
                                <w:r w:rsidRPr="00884252">
                                  <w:rPr>
                                    <w:rFonts w:ascii="ISOCPEUR" w:hAnsi="ISOCPEUR"/>
                                    <w:noProof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DBDDA8" id="Прямоугольник 24" o:spid="_x0000_s1026" style="position:absolute;left:0;text-align:left;margin-left:1.35pt;margin-top:6.55pt;width:28.3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" filled="f" stroked="f" strokeweight="1pt">
                    <v:textbox inset="0,0,0,0">
                      <w:txbxContent>
                        <w:p w14:paraId="0266B082" w14:textId="2F19C2CC" w:rsidR="00F57B2B" w:rsidRPr="00884252" w:rsidRDefault="00F57B2B" w:rsidP="00F57B2B">
                          <w:pPr>
                            <w:pStyle w:val="101"/>
                            <w:rPr>
                              <w:rFonts w:ascii="ISOCPEUR" w:hAnsi="ISOCPEUR"/>
                            </w:rPr>
                          </w:pPr>
                          <w:r w:rsidRPr="00884252">
                            <w:rPr>
                              <w:rFonts w:ascii="ISOCPEUR" w:hAnsi="ISOCPEUR"/>
                            </w:rPr>
                            <w:fldChar w:fldCharType="begin"/>
                          </w:r>
                          <w:r w:rsidRPr="00884252">
                            <w:rPr>
                              <w:rFonts w:ascii="ISOCPEUR" w:hAnsi="ISOCPEUR"/>
                            </w:rPr>
                            <w:instrText xml:space="preserve"> SECTIONPAGES  \* Arabic  \* MERGEFORMAT </w:instrText>
                          </w:r>
                          <w:r w:rsidRPr="00884252">
                            <w:rPr>
                              <w:rFonts w:ascii="ISOCPEUR" w:hAnsi="ISOCPEUR"/>
                            </w:rPr>
                            <w:fldChar w:fldCharType="separate"/>
                          </w:r>
                          <w:r w:rsidR="00EE1212">
                            <w:rPr>
                              <w:rFonts w:ascii="ISOCPEUR" w:hAnsi="ISOCPEUR"/>
                              <w:noProof/>
                            </w:rPr>
                            <w:t>9</w:t>
                          </w:r>
                          <w:r w:rsidRPr="00884252">
                            <w:rPr>
                              <w:rFonts w:ascii="ISOCPEUR" w:hAnsi="ISOCPEUR"/>
                              <w:noProof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F57B2B" w:rsidRPr="00884252" w14:paraId="5BE497C5" w14:textId="77777777" w:rsidTr="00981EF1">
      <w:trPr>
        <w:trHeight w:hRule="exact" w:val="284"/>
      </w:trPr>
      <w:tc>
        <w:tcPr>
          <w:tcW w:w="571" w:type="dxa"/>
          <w:vAlign w:val="center"/>
        </w:tcPr>
        <w:p w14:paraId="697B423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Изм.</w:t>
          </w:r>
        </w:p>
      </w:tc>
      <w:tc>
        <w:tcPr>
          <w:tcW w:w="571" w:type="dxa"/>
          <w:vAlign w:val="center"/>
        </w:tcPr>
        <w:p w14:paraId="38A7E2EA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rPr>
              <w:sz w:val="18"/>
            </w:rPr>
          </w:pPr>
          <w:r w:rsidRPr="00DA7501">
            <w:rPr>
              <w:sz w:val="18"/>
            </w:rPr>
            <w:t>Кол.</w:t>
          </w:r>
          <w:r w:rsidR="006C51E9"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</w:rPr>
            <w:t>уч.</w:t>
          </w:r>
        </w:p>
      </w:tc>
      <w:tc>
        <w:tcPr>
          <w:tcW w:w="570" w:type="dxa"/>
          <w:vAlign w:val="center"/>
        </w:tcPr>
        <w:p w14:paraId="1BB907EC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Лист</w:t>
          </w:r>
        </w:p>
      </w:tc>
      <w:tc>
        <w:tcPr>
          <w:tcW w:w="570" w:type="dxa"/>
          <w:vAlign w:val="center"/>
        </w:tcPr>
        <w:p w14:paraId="2471A534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№ док.</w:t>
          </w:r>
        </w:p>
      </w:tc>
      <w:tc>
        <w:tcPr>
          <w:tcW w:w="856" w:type="dxa"/>
          <w:vAlign w:val="center"/>
        </w:tcPr>
        <w:p w14:paraId="36DB85C5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Подп.</w:t>
          </w:r>
        </w:p>
      </w:tc>
      <w:tc>
        <w:tcPr>
          <w:tcW w:w="570" w:type="dxa"/>
          <w:vAlign w:val="center"/>
        </w:tcPr>
        <w:p w14:paraId="1EA7B427" w14:textId="77777777" w:rsidR="00F57B2B" w:rsidRPr="00DA7501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sz w:val="18"/>
            </w:rPr>
          </w:pPr>
          <w:r w:rsidRPr="00DA7501">
            <w:rPr>
              <w:sz w:val="18"/>
            </w:rPr>
            <w:t>Дата</w:t>
          </w:r>
        </w:p>
      </w:tc>
      <w:tc>
        <w:tcPr>
          <w:tcW w:w="6217" w:type="dxa"/>
          <w:vMerge/>
          <w:vAlign w:val="center"/>
        </w:tcPr>
        <w:p w14:paraId="22B710FD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  <w:tc>
        <w:tcPr>
          <w:tcW w:w="565" w:type="dxa"/>
          <w:vMerge/>
          <w:vAlign w:val="center"/>
        </w:tcPr>
        <w:p w14:paraId="64138510" w14:textId="77777777" w:rsidR="00F57B2B" w:rsidRPr="00884252" w:rsidRDefault="00F57B2B" w:rsidP="006C51E9">
          <w:pPr>
            <w:pStyle w:val="110"/>
            <w:framePr w:wrap="auto" w:vAnchor="margin" w:hAnchor="text" w:xAlign="left" w:yAlign="inline"/>
            <w:ind w:left="-57" w:right="-57"/>
            <w:rPr>
              <w:rFonts w:ascii="ISOCPEUR" w:hAnsi="ISOCPEUR"/>
            </w:rPr>
          </w:pPr>
        </w:p>
      </w:tc>
    </w:tr>
  </w:tbl>
  <w:p w14:paraId="6F44B51B" w14:textId="77777777" w:rsidR="00981EF1" w:rsidRDefault="00981E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17B3A" w14:textId="4E82A7E6" w:rsidR="00981EF1" w:rsidRDefault="00981EF1">
    <w:pPr>
      <w:pStyle w:val="a8"/>
    </w:pPr>
  </w:p>
  <w:p w14:paraId="057007C9" w14:textId="760E938E" w:rsidR="00981EF1" w:rsidRDefault="00981EF1">
    <w:pPr>
      <w:pStyle w:val="a8"/>
    </w:pPr>
  </w:p>
  <w:p w14:paraId="283F9683" w14:textId="6778B25C" w:rsidR="00981EF1" w:rsidRDefault="00981EF1">
    <w:pPr>
      <w:pStyle w:val="a8"/>
    </w:pPr>
  </w:p>
  <w:p w14:paraId="1C5F688A" w14:textId="0F25265D" w:rsidR="00981EF1" w:rsidRDefault="00981EF1">
    <w:pPr>
      <w:pStyle w:val="a8"/>
    </w:pPr>
  </w:p>
  <w:p w14:paraId="1F3D6713" w14:textId="65A9EBFB" w:rsidR="00981EF1" w:rsidRDefault="00981EF1">
    <w:pPr>
      <w:pStyle w:val="a8"/>
    </w:pPr>
  </w:p>
  <w:p w14:paraId="42CEF39F" w14:textId="52C3132A" w:rsidR="00981EF1" w:rsidRDefault="00981EF1">
    <w:pPr>
      <w:pStyle w:val="a8"/>
    </w:pPr>
  </w:p>
  <w:p w14:paraId="20C31743" w14:textId="25999592" w:rsidR="00981EF1" w:rsidRDefault="00981EF1">
    <w:pPr>
      <w:pStyle w:val="a8"/>
    </w:pPr>
  </w:p>
  <w:p w14:paraId="100BDB0F" w14:textId="77777777" w:rsidR="00981EF1" w:rsidRDefault="00981EF1">
    <w:pPr>
      <w:pStyle w:val="a8"/>
    </w:pPr>
  </w:p>
  <w:p w14:paraId="187B8492" w14:textId="77777777" w:rsidR="00981EF1" w:rsidRDefault="00981E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EEF405" w14:textId="77777777" w:rsidR="0060551C" w:rsidRDefault="0060551C" w:rsidP="00FA3426">
      <w:r>
        <w:separator/>
      </w:r>
    </w:p>
    <w:p w14:paraId="63143051" w14:textId="77777777" w:rsidR="0060551C" w:rsidRDefault="0060551C" w:rsidP="00FA3426"/>
  </w:footnote>
  <w:footnote w:type="continuationSeparator" w:id="0">
    <w:p w14:paraId="2DA05D3E" w14:textId="77777777" w:rsidR="0060551C" w:rsidRDefault="0060551C" w:rsidP="00FA3426">
      <w:r>
        <w:continuationSeparator/>
      </w:r>
    </w:p>
    <w:p w14:paraId="7C25EBC9" w14:textId="77777777" w:rsidR="0060551C" w:rsidRDefault="0060551C" w:rsidP="00FA34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E76DD" w14:textId="2B5A8D5F" w:rsidR="000659B1" w:rsidRPr="00426F35" w:rsidRDefault="00F57B2B" w:rsidP="00851C21">
    <w:pPr>
      <w:pStyle w:val="a6"/>
      <w:rPr>
        <w:rFonts w:ascii="ISOCPEUR" w:hAnsi="ISOCPEUR" w:cstheme="minorHAnsi"/>
        <w:sz w:val="14"/>
        <w:szCs w:val="12"/>
      </w:rPr>
    </w:pPr>
    <w:r w:rsidRPr="00241449">
      <w:rPr>
        <w:rFonts w:ascii="ISOCPEUR" w:hAnsi="ISOCPEUR" w:cstheme="minorHAnsi"/>
        <w:noProof/>
      </w:rPr>
      <w:drawing>
        <wp:anchor distT="0" distB="0" distL="114300" distR="114300" simplePos="0" relativeHeight="251668480" behindDoc="1" locked="0" layoutInCell="1" allowOverlap="1" wp14:anchorId="6E5971FF" wp14:editId="787722F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5865" cy="10691495"/>
          <wp:effectExtent l="0" t="0" r="0" b="0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" name="Рисунок 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135" w:tblpY="13422"/>
      <w:tblW w:w="1303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"/>
      <w:gridCol w:w="566"/>
      <w:gridCol w:w="567"/>
      <w:gridCol w:w="567"/>
      <w:gridCol w:w="850"/>
      <w:gridCol w:w="567"/>
      <w:gridCol w:w="3968"/>
      <w:gridCol w:w="850"/>
      <w:gridCol w:w="850"/>
      <w:gridCol w:w="1134"/>
      <w:gridCol w:w="2552"/>
    </w:tblGrid>
    <w:tr w:rsidR="00D451D7" w:rsidRPr="002F4929" w14:paraId="63B3B1BA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99D4A1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2231841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0A557DF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228E6F8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36319395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F78CA7" w14:textId="77777777" w:rsidR="00D451D7" w:rsidRPr="002F4929" w:rsidRDefault="00D451D7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  <w:hideMark/>
        </w:tcPr>
        <w:p w14:paraId="01DBAE20" w14:textId="138B35BB" w:rsidR="00D451D7" w:rsidRPr="00DA7501" w:rsidRDefault="00981EF1" w:rsidP="00884252">
          <w:pPr>
            <w:pStyle w:val="18"/>
            <w:framePr w:wrap="auto" w:vAnchor="margin" w:hAnchor="text" w:xAlign="left" w:yAlign="inline"/>
            <w:spacing w:line="256" w:lineRule="auto"/>
            <w:rPr>
              <w:sz w:val="32"/>
              <w:szCs w:val="32"/>
            </w:rPr>
          </w:pPr>
          <w:r w:rsidRPr="00542BA0">
            <w:rPr>
              <w:bCs/>
              <w:sz w:val="32"/>
              <w:szCs w:val="32"/>
            </w:rPr>
            <w:t>16</w:t>
          </w:r>
          <w:r w:rsidR="00510324">
            <w:rPr>
              <w:bCs/>
              <w:sz w:val="32"/>
              <w:szCs w:val="32"/>
            </w:rPr>
            <w:t>12/2022</w:t>
          </w:r>
          <w:r w:rsidRPr="00542BA0">
            <w:rPr>
              <w:bCs/>
              <w:sz w:val="32"/>
              <w:szCs w:val="32"/>
            </w:rPr>
            <w:t>-Р-</w:t>
          </w:r>
          <w:r w:rsidR="00EE1212">
            <w:rPr>
              <w:bCs/>
              <w:sz w:val="32"/>
              <w:szCs w:val="32"/>
            </w:rPr>
            <w:t>ЭН</w:t>
          </w:r>
          <w:r w:rsidR="00D451D7" w:rsidRPr="00DA7501">
            <w:rPr>
              <w:sz w:val="32"/>
              <w:szCs w:val="32"/>
            </w:rPr>
            <w:t>.В</w:t>
          </w:r>
          <w:r w:rsidR="00DA7501" w:rsidRPr="00DA7501">
            <w:rPr>
              <w:sz w:val="32"/>
              <w:szCs w:val="32"/>
            </w:rPr>
            <w:t>О</w:t>
          </w:r>
          <w:r w:rsidR="00D451D7" w:rsidRPr="00DA7501">
            <w:rPr>
              <w:sz w:val="32"/>
              <w:szCs w:val="32"/>
            </w:rPr>
            <w:t>Р</w:t>
          </w:r>
        </w:p>
      </w:tc>
    </w:tr>
    <w:tr w:rsidR="00401F6E" w:rsidRPr="002F4929" w14:paraId="78DBE732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7FB61DF0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08A76A3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9A2745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8569FA1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E368B6C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D8FA7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5B12BCA5" w14:textId="77777777" w:rsidR="00401F6E" w:rsidRPr="00DA7501" w:rsidRDefault="00401F6E" w:rsidP="00884252">
          <w:pPr>
            <w:pStyle w:val="18"/>
            <w:framePr w:wrap="auto" w:vAnchor="margin" w:hAnchor="text" w:xAlign="left" w:yAlign="inline"/>
            <w:spacing w:line="256" w:lineRule="auto"/>
          </w:pPr>
        </w:p>
      </w:tc>
    </w:tr>
    <w:tr w:rsidR="00401F6E" w:rsidRPr="002F4929" w14:paraId="60ACDF5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27416087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1220DC29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AABE7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E592C6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E09311B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AD896F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0F8DB770" w14:textId="77777777" w:rsidR="00510324" w:rsidRPr="00510324" w:rsidRDefault="00510324" w:rsidP="00510324">
          <w:pPr>
            <w:pStyle w:val="Default"/>
            <w:jc w:val="center"/>
            <w:rPr>
              <w:rStyle w:val="21"/>
              <w:b w:val="0"/>
              <w:bCs w:val="0"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Реконструкция нежилого здания с кадастровым номером 61:55:0020503:272, на земельном участке по адресу: г. Новочеркасск,</w:t>
          </w:r>
        </w:p>
        <w:p w14:paraId="597E631B" w14:textId="4AC30A1F" w:rsidR="00401F6E" w:rsidRPr="00981EF1" w:rsidRDefault="00510324" w:rsidP="00510324">
          <w:pPr>
            <w:pStyle w:val="Default"/>
            <w:jc w:val="center"/>
            <w:rPr>
              <w:b/>
              <w:bCs/>
              <w:sz w:val="22"/>
              <w:szCs w:val="22"/>
            </w:rPr>
          </w:pPr>
          <w:r w:rsidRPr="00510324">
            <w:rPr>
              <w:rStyle w:val="21"/>
              <w:b w:val="0"/>
              <w:bCs w:val="0"/>
              <w:sz w:val="22"/>
              <w:szCs w:val="22"/>
            </w:rPr>
            <w:t>ул. Машиностроителей, 7А</w:t>
          </w:r>
        </w:p>
      </w:tc>
    </w:tr>
    <w:tr w:rsidR="00401F6E" w:rsidRPr="002F4929" w14:paraId="536D25A8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630119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6" w:type="dxa"/>
          <w:vAlign w:val="center"/>
        </w:tcPr>
        <w:p w14:paraId="3C353D46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17C8224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099858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A38B52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9247A05" w14:textId="77777777" w:rsidR="00401F6E" w:rsidRPr="002F4929" w:rsidRDefault="00401F6E" w:rsidP="00884252">
          <w:pPr>
            <w:pStyle w:val="101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1769DDC2" w14:textId="77777777" w:rsidR="00401F6E" w:rsidRPr="002F4929" w:rsidRDefault="00401F6E" w:rsidP="00884252">
          <w:pPr>
            <w:pStyle w:val="18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</w:p>
      </w:tc>
    </w:tr>
    <w:tr w:rsidR="004F3CB7" w:rsidRPr="002F4929" w14:paraId="7F07089E" w14:textId="77777777" w:rsidTr="00430B94">
      <w:trPr>
        <w:gridAfter w:val="1"/>
        <w:wAfter w:w="2552" w:type="dxa"/>
        <w:cantSplit/>
        <w:trHeight w:hRule="exact" w:val="284"/>
      </w:trPr>
      <w:tc>
        <w:tcPr>
          <w:tcW w:w="566" w:type="dxa"/>
          <w:vAlign w:val="center"/>
        </w:tcPr>
        <w:p w14:paraId="1D4A7121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Изм.</w:t>
          </w:r>
        </w:p>
      </w:tc>
      <w:tc>
        <w:tcPr>
          <w:tcW w:w="566" w:type="dxa"/>
          <w:vAlign w:val="center"/>
        </w:tcPr>
        <w:p w14:paraId="4BE2C353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Кол.</w:t>
          </w:r>
          <w:r w:rsidRPr="00DA7501">
            <w:rPr>
              <w:sz w:val="10"/>
              <w:szCs w:val="14"/>
            </w:rPr>
            <w:t xml:space="preserve"> </w:t>
          </w:r>
          <w:r w:rsidRPr="00DA7501">
            <w:rPr>
              <w:sz w:val="18"/>
              <w:szCs w:val="22"/>
            </w:rPr>
            <w:t>уч.</w:t>
          </w:r>
        </w:p>
      </w:tc>
      <w:tc>
        <w:tcPr>
          <w:tcW w:w="567" w:type="dxa"/>
          <w:vAlign w:val="center"/>
        </w:tcPr>
        <w:p w14:paraId="556C13CE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2E4098B5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№ док.</w:t>
          </w:r>
        </w:p>
      </w:tc>
      <w:tc>
        <w:tcPr>
          <w:tcW w:w="850" w:type="dxa"/>
          <w:vAlign w:val="center"/>
        </w:tcPr>
        <w:p w14:paraId="7F2F2D8B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4FF32CE0" w14:textId="77777777" w:rsidR="004F3CB7" w:rsidRPr="00DA7501" w:rsidRDefault="004F3CB7" w:rsidP="004F3CB7">
          <w:pPr>
            <w:pStyle w:val="101"/>
            <w:framePr w:wrap="auto" w:vAnchor="margin" w:hAnchor="text" w:xAlign="left" w:yAlign="inline"/>
            <w:spacing w:line="256" w:lineRule="auto"/>
          </w:pPr>
          <w:r w:rsidRPr="00DA7501">
            <w:rPr>
              <w:sz w:val="18"/>
              <w:szCs w:val="22"/>
            </w:rPr>
            <w:t>Дата</w:t>
          </w:r>
        </w:p>
      </w:tc>
      <w:tc>
        <w:tcPr>
          <w:tcW w:w="6802" w:type="dxa"/>
          <w:gridSpan w:val="4"/>
          <w:vMerge/>
          <w:vAlign w:val="center"/>
          <w:hideMark/>
        </w:tcPr>
        <w:p w14:paraId="3F0D5F1F" w14:textId="77777777" w:rsidR="004F3CB7" w:rsidRPr="002F4929" w:rsidRDefault="004F3CB7" w:rsidP="004F3CB7">
          <w:pPr>
            <w:spacing w:line="256" w:lineRule="auto"/>
            <w:jc w:val="left"/>
            <w:rPr>
              <w:rFonts w:ascii="ISOCPEUR" w:hAnsi="ISOCPEUR" w:cs="Times New Roman"/>
              <w:sz w:val="36"/>
              <w:szCs w:val="36"/>
            </w:rPr>
          </w:pPr>
        </w:p>
      </w:tc>
    </w:tr>
    <w:tr w:rsidR="00F55392" w:rsidRPr="002F4929" w14:paraId="5DC4DAB4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4BE285DE" w14:textId="77777777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  <w:proofErr w:type="spellStart"/>
          <w:r w:rsidRPr="00DA7501">
            <w:t>Разраб</w:t>
          </w:r>
          <w:proofErr w:type="spellEnd"/>
          <w:r w:rsidRPr="00DA7501">
            <w:t>.</w:t>
          </w:r>
        </w:p>
      </w:tc>
      <w:tc>
        <w:tcPr>
          <w:tcW w:w="1134" w:type="dxa"/>
          <w:gridSpan w:val="2"/>
          <w:vAlign w:val="center"/>
        </w:tcPr>
        <w:p w14:paraId="4C3661DA" w14:textId="20A7CEF8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  <w:r>
            <w:t>Пестерев</w:t>
          </w:r>
        </w:p>
      </w:tc>
      <w:tc>
        <w:tcPr>
          <w:tcW w:w="850" w:type="dxa"/>
          <w:vAlign w:val="center"/>
          <w:hideMark/>
        </w:tcPr>
        <w:p w14:paraId="5D54B79E" w14:textId="38F27E88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9ED090A" wp14:editId="2580921C">
                <wp:extent cx="306393" cy="141586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/>
                        <pic:cNvPicPr/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artisticPaintStrokes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19" cy="1463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DA7501">
            <w:rPr>
              <w:noProof/>
            </w:rPr>
            <w:drawing>
              <wp:anchor distT="0" distB="0" distL="114300" distR="114300" simplePos="0" relativeHeight="251683840" behindDoc="0" locked="0" layoutInCell="1" allowOverlap="1" wp14:anchorId="50720EF8" wp14:editId="42B50EEB">
                <wp:simplePos x="0" y="0"/>
                <wp:positionH relativeFrom="column">
                  <wp:posOffset>2209165</wp:posOffset>
                </wp:positionH>
                <wp:positionV relativeFrom="paragraph">
                  <wp:posOffset>9372600</wp:posOffset>
                </wp:positionV>
                <wp:extent cx="207645" cy="180340"/>
                <wp:effectExtent l="0" t="0" r="1905" b="0"/>
                <wp:wrapNone/>
                <wp:docPr id="23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764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161516EC" w14:textId="1F4C7045" w:rsidR="00F55392" w:rsidRPr="00DA7501" w:rsidRDefault="00F55392" w:rsidP="00F55392">
          <w:pPr>
            <w:pStyle w:val="101"/>
            <w:framePr w:wrap="auto" w:vAnchor="margin" w:hAnchor="text" w:xAlign="left" w:yAlign="inline"/>
            <w:spacing w:line="256" w:lineRule="auto"/>
          </w:pPr>
          <w:r>
            <w:t>12</w:t>
          </w:r>
          <w:r w:rsidRPr="00DA7501">
            <w:t>.2</w:t>
          </w:r>
          <w:r>
            <w:t>3</w:t>
          </w:r>
        </w:p>
      </w:tc>
      <w:tc>
        <w:tcPr>
          <w:tcW w:w="3968" w:type="dxa"/>
          <w:vMerge w:val="restart"/>
          <w:vAlign w:val="center"/>
          <w:hideMark/>
        </w:tcPr>
        <w:p w14:paraId="6F678197" w14:textId="3625B6D6" w:rsidR="00F55392" w:rsidRPr="00A45C3F" w:rsidRDefault="00F55392" w:rsidP="00F55392">
          <w:pPr>
            <w:pStyle w:val="14"/>
            <w:framePr w:wrap="auto" w:vAnchor="margin" w:hAnchor="text" w:xAlign="left" w:yAlign="inline"/>
            <w:spacing w:line="256" w:lineRule="auto"/>
            <w:rPr>
              <w:color w:val="FF0000"/>
              <w:sz w:val="24"/>
              <w:szCs w:val="24"/>
            </w:rPr>
          </w:pPr>
          <w:r w:rsidRPr="00E64DD3">
            <w:rPr>
              <w:sz w:val="24"/>
              <w:szCs w:val="24"/>
            </w:rPr>
            <w:t>Цех окраски</w:t>
          </w:r>
        </w:p>
      </w:tc>
      <w:tc>
        <w:tcPr>
          <w:tcW w:w="850" w:type="dxa"/>
          <w:vAlign w:val="center"/>
        </w:tcPr>
        <w:p w14:paraId="70E366C1" w14:textId="77777777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Стадия</w:t>
          </w:r>
        </w:p>
      </w:tc>
      <w:tc>
        <w:tcPr>
          <w:tcW w:w="850" w:type="dxa"/>
          <w:vAlign w:val="center"/>
        </w:tcPr>
        <w:p w14:paraId="5EE9DF57" w14:textId="77777777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</w:t>
          </w:r>
        </w:p>
      </w:tc>
      <w:tc>
        <w:tcPr>
          <w:tcW w:w="1134" w:type="dxa"/>
          <w:vAlign w:val="center"/>
        </w:tcPr>
        <w:p w14:paraId="4D29F5BB" w14:textId="77777777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18"/>
              <w:szCs w:val="20"/>
            </w:rPr>
          </w:pPr>
          <w:r w:rsidRPr="00DA7501">
            <w:rPr>
              <w:sz w:val="18"/>
              <w:szCs w:val="20"/>
            </w:rPr>
            <w:t>Листов</w:t>
          </w:r>
        </w:p>
      </w:tc>
    </w:tr>
    <w:tr w:rsidR="00F55392" w:rsidRPr="002F4929" w14:paraId="26330D20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64070813" w14:textId="3A2731BE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Провер</w:t>
          </w:r>
          <w:r>
            <w:t>ил</w:t>
          </w:r>
        </w:p>
      </w:tc>
      <w:tc>
        <w:tcPr>
          <w:tcW w:w="1134" w:type="dxa"/>
          <w:gridSpan w:val="2"/>
          <w:vAlign w:val="center"/>
        </w:tcPr>
        <w:p w14:paraId="7CCDB530" w14:textId="455E467A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  <w:ind w:left="0"/>
          </w:pPr>
          <w:r>
            <w:t xml:space="preserve"> Ким</w:t>
          </w:r>
        </w:p>
      </w:tc>
      <w:tc>
        <w:tcPr>
          <w:tcW w:w="850" w:type="dxa"/>
          <w:vAlign w:val="center"/>
        </w:tcPr>
        <w:p w14:paraId="7AACEF0A" w14:textId="370A2A82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noProof/>
            </w:rPr>
          </w:pPr>
          <w:r>
            <w:rPr>
              <w:rFonts w:ascii="Arial Narrow" w:hAnsi="Arial Narrow"/>
              <w:noProof/>
              <w:sz w:val="20"/>
            </w:rPr>
            <w:drawing>
              <wp:inline distT="0" distB="0" distL="0" distR="0" wp14:anchorId="1C0D8E9A" wp14:editId="4F246776">
                <wp:extent cx="346075" cy="180340"/>
                <wp:effectExtent l="0" t="0" r="0" b="0"/>
                <wp:docPr id="70445449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075" cy="1803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</w:tcPr>
        <w:p w14:paraId="575B5588" w14:textId="492E98D6" w:rsidR="00F55392" w:rsidRPr="00DA7501" w:rsidRDefault="00F55392" w:rsidP="00F55392">
          <w:pPr>
            <w:pStyle w:val="101"/>
            <w:framePr w:wrap="auto" w:vAnchor="margin" w:hAnchor="text" w:xAlign="left" w:yAlign="inline"/>
            <w:spacing w:line="256" w:lineRule="auto"/>
          </w:pPr>
          <w:r>
            <w:t>12</w:t>
          </w:r>
          <w:r w:rsidRPr="00DA7501">
            <w:t>.</w:t>
          </w:r>
          <w:r>
            <w:t>23</w:t>
          </w:r>
        </w:p>
      </w:tc>
      <w:tc>
        <w:tcPr>
          <w:tcW w:w="3968" w:type="dxa"/>
          <w:vMerge/>
          <w:vAlign w:val="center"/>
        </w:tcPr>
        <w:p w14:paraId="65ED28D5" w14:textId="77777777" w:rsidR="00F55392" w:rsidRPr="00DA7501" w:rsidRDefault="00F55392" w:rsidP="00F55392">
          <w:pPr>
            <w:pStyle w:val="14"/>
            <w:framePr w:wrap="auto" w:vAnchor="margin" w:hAnchor="text" w:xAlign="left" w:yAlign="inline"/>
            <w:spacing w:line="256" w:lineRule="auto"/>
            <w:rPr>
              <w:sz w:val="24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564458D5" w14:textId="77777777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710BAF9" w14:textId="77777777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 w:rsidRPr="00DA7501">
            <w:rPr>
              <w:sz w:val="22"/>
            </w:rPr>
            <w:t>1</w:t>
          </w:r>
        </w:p>
      </w:tc>
      <w:tc>
        <w:tcPr>
          <w:tcW w:w="1134" w:type="dxa"/>
          <w:vMerge w:val="restart"/>
          <w:vAlign w:val="center"/>
        </w:tcPr>
        <w:p w14:paraId="77E1A2E4" w14:textId="1B801F2B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16"/>
              <w:szCs w:val="18"/>
            </w:rPr>
          </w:pPr>
          <w:r>
            <w:rPr>
              <w:sz w:val="22"/>
            </w:rPr>
            <w:t>1</w:t>
          </w:r>
        </w:p>
      </w:tc>
    </w:tr>
    <w:tr w:rsidR="00F55392" w:rsidRPr="002F4929" w14:paraId="66DFB55F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</w:tcPr>
        <w:p w14:paraId="0F8B47B0" w14:textId="77777777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6D49F437" w14:textId="77777777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492AD48C" w14:textId="77777777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B28CE5D" w14:textId="77777777" w:rsidR="00F55392" w:rsidRPr="00DA7501" w:rsidRDefault="00F55392" w:rsidP="00F5539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/>
          <w:vAlign w:val="center"/>
          <w:hideMark/>
        </w:tcPr>
        <w:p w14:paraId="37816E8C" w14:textId="77777777" w:rsidR="00F55392" w:rsidRPr="00DA7501" w:rsidRDefault="00F55392" w:rsidP="00F55392">
          <w:pPr>
            <w:spacing w:line="256" w:lineRule="auto"/>
            <w:jc w:val="left"/>
            <w:rPr>
              <w:rFonts w:cs="Times New Roman"/>
              <w:szCs w:val="24"/>
            </w:rPr>
          </w:pPr>
        </w:p>
      </w:tc>
      <w:tc>
        <w:tcPr>
          <w:tcW w:w="850" w:type="dxa"/>
          <w:vMerge/>
          <w:vAlign w:val="center"/>
          <w:hideMark/>
        </w:tcPr>
        <w:p w14:paraId="7B7AC381" w14:textId="77777777" w:rsidR="00F55392" w:rsidRPr="002F4929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850" w:type="dxa"/>
          <w:vMerge/>
          <w:vAlign w:val="center"/>
          <w:hideMark/>
        </w:tcPr>
        <w:p w14:paraId="2FAB131E" w14:textId="77777777" w:rsidR="00F55392" w:rsidRPr="002F4929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  <w:tc>
        <w:tcPr>
          <w:tcW w:w="1134" w:type="dxa"/>
          <w:vMerge/>
          <w:vAlign w:val="center"/>
          <w:hideMark/>
        </w:tcPr>
        <w:p w14:paraId="51092510" w14:textId="77777777" w:rsidR="00F55392" w:rsidRPr="002F4929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  <w:sz w:val="22"/>
            </w:rPr>
          </w:pPr>
        </w:p>
      </w:tc>
    </w:tr>
    <w:tr w:rsidR="00F55392" w:rsidRPr="002F4929" w14:paraId="60751276" w14:textId="4BF02615" w:rsidTr="00430B94">
      <w:trPr>
        <w:cantSplit/>
        <w:trHeight w:hRule="exact" w:val="284"/>
      </w:trPr>
      <w:tc>
        <w:tcPr>
          <w:tcW w:w="1132" w:type="dxa"/>
          <w:gridSpan w:val="2"/>
          <w:vAlign w:val="center"/>
        </w:tcPr>
        <w:p w14:paraId="2F3DE032" w14:textId="77777777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1134" w:type="dxa"/>
          <w:gridSpan w:val="2"/>
          <w:vAlign w:val="center"/>
        </w:tcPr>
        <w:p w14:paraId="73CE9A1B" w14:textId="77777777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</w:p>
      </w:tc>
      <w:tc>
        <w:tcPr>
          <w:tcW w:w="850" w:type="dxa"/>
          <w:vAlign w:val="center"/>
        </w:tcPr>
        <w:p w14:paraId="57FAE3A3" w14:textId="77777777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4EFBB85C" w14:textId="77777777" w:rsidR="00F55392" w:rsidRPr="00DA7501" w:rsidRDefault="00F55392" w:rsidP="00F55392">
          <w:pPr>
            <w:pStyle w:val="101"/>
            <w:framePr w:wrap="auto" w:vAnchor="margin" w:hAnchor="text" w:xAlign="left" w:yAlign="inline"/>
            <w:spacing w:line="256" w:lineRule="auto"/>
          </w:pPr>
        </w:p>
      </w:tc>
      <w:tc>
        <w:tcPr>
          <w:tcW w:w="3968" w:type="dxa"/>
          <w:vMerge w:val="restart"/>
          <w:vAlign w:val="center"/>
          <w:hideMark/>
        </w:tcPr>
        <w:p w14:paraId="29DC7A97" w14:textId="3A7CFCAD" w:rsidR="00F55392" w:rsidRPr="00DA7501" w:rsidRDefault="00F55392" w:rsidP="00F55392">
          <w:pPr>
            <w:spacing w:line="256" w:lineRule="auto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В</w:t>
          </w:r>
          <w:r w:rsidRPr="00DA7501">
            <w:rPr>
              <w:rFonts w:cs="Times New Roman"/>
              <w:szCs w:val="24"/>
            </w:rPr>
            <w:t>едомость объемов работ</w:t>
          </w:r>
        </w:p>
      </w:tc>
      <w:tc>
        <w:tcPr>
          <w:tcW w:w="2834" w:type="dxa"/>
          <w:gridSpan w:val="3"/>
          <w:vMerge w:val="restart"/>
          <w:vAlign w:val="bottom"/>
          <w:hideMark/>
        </w:tcPr>
        <w:p w14:paraId="0A57AC2E" w14:textId="152EACEB" w:rsidR="00F55392" w:rsidRPr="002F4929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3AAC7B87" wp14:editId="060BC0D0">
                <wp:extent cx="1630359" cy="473710"/>
                <wp:effectExtent l="0" t="0" r="8255" b="2540"/>
                <wp:docPr id="148047596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59" cy="4819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14:paraId="15DABFDA" w14:textId="77777777" w:rsidR="00F55392" w:rsidRDefault="00F55392" w:rsidP="00F55392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62BFADF8" w14:textId="7BAAEAEF" w:rsidR="00F55392" w:rsidRDefault="00F55392" w:rsidP="00F55392">
          <w:pPr>
            <w:ind w:left="-112"/>
            <w:jc w:val="left"/>
          </w:pPr>
          <w:proofErr w:type="spellStart"/>
          <w:r>
            <w:rPr>
              <w:rFonts w:ascii="Arial" w:hAnsi="Arial" w:cs="Arial"/>
              <w:bCs/>
              <w:sz w:val="16"/>
              <w:szCs w:val="16"/>
            </w:rPr>
            <w:t>ОО</w:t>
          </w:r>
          <w:r>
            <w:t>кт</w:t>
          </w:r>
          <w:proofErr w:type="spellEnd"/>
          <w:r>
            <w:t>-Петербург</w:t>
          </w:r>
        </w:p>
        <w:p w14:paraId="6E81EDCA" w14:textId="77777777" w:rsidR="00F55392" w:rsidRDefault="00F55392" w:rsidP="00F55392">
          <w:pPr>
            <w:pStyle w:val="af2"/>
          </w:pPr>
          <w:r>
            <w:t>БЦ Вестник</w:t>
          </w:r>
        </w:p>
        <w:p w14:paraId="098C5167" w14:textId="77777777" w:rsidR="00F55392" w:rsidRDefault="00F55392" w:rsidP="00F55392">
          <w:pPr>
            <w:pStyle w:val="af2"/>
          </w:pPr>
          <w:r>
            <w:t>Невский проспект, д. 102, лит. С</w:t>
          </w:r>
        </w:p>
        <w:p w14:paraId="56F1D7A8" w14:textId="671B8900" w:rsidR="00F55392" w:rsidRPr="002F4929" w:rsidRDefault="00F55392" w:rsidP="00F55392">
          <w:pPr>
            <w:spacing w:after="160" w:line="259" w:lineRule="auto"/>
            <w:jc w:val="left"/>
          </w:pPr>
          <w:r>
            <w:t>+7 812 317 73 14</w:t>
          </w:r>
        </w:p>
      </w:tc>
    </w:tr>
    <w:tr w:rsidR="00F55392" w:rsidRPr="002F4929" w14:paraId="6E5D279C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522A16" w14:textId="712D4FC4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Н.контр.</w:t>
          </w:r>
        </w:p>
      </w:tc>
      <w:tc>
        <w:tcPr>
          <w:tcW w:w="1134" w:type="dxa"/>
          <w:gridSpan w:val="2"/>
          <w:vAlign w:val="center"/>
          <w:hideMark/>
        </w:tcPr>
        <w:p w14:paraId="19255314" w14:textId="77777777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Баданина</w:t>
          </w:r>
        </w:p>
      </w:tc>
      <w:tc>
        <w:tcPr>
          <w:tcW w:w="850" w:type="dxa"/>
          <w:vAlign w:val="center"/>
        </w:tcPr>
        <w:p w14:paraId="47F0EBE0" w14:textId="42A1F894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 w:rsidRPr="006F27C6">
            <w:rPr>
              <w:noProof/>
            </w:rPr>
            <w:drawing>
              <wp:anchor distT="0" distB="0" distL="114300" distR="114300" simplePos="0" relativeHeight="251684864" behindDoc="1" locked="0" layoutInCell="1" allowOverlap="1" wp14:anchorId="5ACA1005" wp14:editId="14D569E2">
                <wp:simplePos x="0" y="0"/>
                <wp:positionH relativeFrom="column">
                  <wp:posOffset>-4445</wp:posOffset>
                </wp:positionH>
                <wp:positionV relativeFrom="paragraph">
                  <wp:posOffset>20320</wp:posOffset>
                </wp:positionV>
                <wp:extent cx="495300" cy="171450"/>
                <wp:effectExtent l="0" t="0" r="0" b="0"/>
                <wp:wrapNone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" w:type="dxa"/>
          <w:vAlign w:val="center"/>
          <w:hideMark/>
        </w:tcPr>
        <w:p w14:paraId="0095C067" w14:textId="769802A9" w:rsidR="00F55392" w:rsidRPr="00DA7501" w:rsidRDefault="00F55392" w:rsidP="00F55392">
          <w:pPr>
            <w:pStyle w:val="101"/>
            <w:framePr w:wrap="auto" w:vAnchor="margin" w:hAnchor="text" w:xAlign="left" w:yAlign="inline"/>
            <w:spacing w:line="256" w:lineRule="auto"/>
          </w:pPr>
          <w:r>
            <w:t>12</w:t>
          </w:r>
          <w:r w:rsidRPr="00DA7501">
            <w:t>.2</w:t>
          </w:r>
          <w:r>
            <w:t>3</w:t>
          </w:r>
        </w:p>
      </w:tc>
      <w:tc>
        <w:tcPr>
          <w:tcW w:w="3968" w:type="dxa"/>
          <w:vMerge/>
          <w:vAlign w:val="center"/>
          <w:hideMark/>
        </w:tcPr>
        <w:p w14:paraId="0C02E299" w14:textId="77777777" w:rsidR="00F55392" w:rsidRPr="002F4929" w:rsidRDefault="00F55392" w:rsidP="00F55392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65BBBD61" w14:textId="77777777" w:rsidR="00F55392" w:rsidRPr="002F4929" w:rsidRDefault="00F55392" w:rsidP="00F55392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  <w:tr w:rsidR="00F55392" w:rsidRPr="002F4929" w14:paraId="1AD7745E" w14:textId="77777777" w:rsidTr="00430B94">
      <w:trPr>
        <w:gridAfter w:val="1"/>
        <w:wAfter w:w="2552" w:type="dxa"/>
        <w:cantSplit/>
        <w:trHeight w:hRule="exact" w:val="284"/>
      </w:trPr>
      <w:tc>
        <w:tcPr>
          <w:tcW w:w="1132" w:type="dxa"/>
          <w:gridSpan w:val="2"/>
          <w:vAlign w:val="center"/>
          <w:hideMark/>
        </w:tcPr>
        <w:p w14:paraId="06C58D74" w14:textId="77777777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  <w:r w:rsidRPr="00DA7501">
            <w:t>ГИП</w:t>
          </w:r>
        </w:p>
      </w:tc>
      <w:tc>
        <w:tcPr>
          <w:tcW w:w="1134" w:type="dxa"/>
          <w:gridSpan w:val="2"/>
          <w:vAlign w:val="center"/>
          <w:hideMark/>
        </w:tcPr>
        <w:p w14:paraId="63D03F54" w14:textId="54154AC0" w:rsidR="00F55392" w:rsidRPr="00DA7501" w:rsidRDefault="00F55392" w:rsidP="00F55392">
          <w:pPr>
            <w:pStyle w:val="102"/>
            <w:framePr w:wrap="auto" w:vAnchor="margin" w:hAnchor="text" w:xAlign="left" w:yAlign="inline"/>
            <w:spacing w:line="256" w:lineRule="auto"/>
          </w:pPr>
          <w:r>
            <w:t>Счастков</w:t>
          </w:r>
        </w:p>
      </w:tc>
      <w:tc>
        <w:tcPr>
          <w:tcW w:w="850" w:type="dxa"/>
          <w:vAlign w:val="center"/>
        </w:tcPr>
        <w:p w14:paraId="471A6F74" w14:textId="445663EE" w:rsidR="00F55392" w:rsidRPr="00DA7501" w:rsidRDefault="00F55392" w:rsidP="00F55392">
          <w:pPr>
            <w:pStyle w:val="110"/>
            <w:framePr w:wrap="auto" w:vAnchor="margin" w:hAnchor="text" w:xAlign="left" w:yAlign="inline"/>
            <w:spacing w:line="256" w:lineRule="auto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144850A" wp14:editId="381B5F0F">
                <wp:extent cx="202131" cy="151066"/>
                <wp:effectExtent l="0" t="0" r="7620" b="1905"/>
                <wp:docPr id="86803963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8039636" name="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622" cy="152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" w:type="dxa"/>
          <w:vAlign w:val="center"/>
          <w:hideMark/>
        </w:tcPr>
        <w:p w14:paraId="5C328B3B" w14:textId="5AB48656" w:rsidR="00F55392" w:rsidRPr="00DA7501" w:rsidRDefault="00F55392" w:rsidP="00F55392">
          <w:pPr>
            <w:pStyle w:val="101"/>
            <w:framePr w:wrap="auto" w:vAnchor="margin" w:hAnchor="text" w:xAlign="left" w:yAlign="inline"/>
            <w:spacing w:line="256" w:lineRule="auto"/>
          </w:pPr>
          <w:r>
            <w:t>12</w:t>
          </w:r>
          <w:r w:rsidRPr="00DA7501">
            <w:t>.2</w:t>
          </w:r>
          <w:r>
            <w:t>3</w:t>
          </w:r>
        </w:p>
      </w:tc>
      <w:tc>
        <w:tcPr>
          <w:tcW w:w="3968" w:type="dxa"/>
          <w:vMerge/>
          <w:vAlign w:val="center"/>
          <w:hideMark/>
        </w:tcPr>
        <w:p w14:paraId="1A144B53" w14:textId="77777777" w:rsidR="00F55392" w:rsidRPr="002F4929" w:rsidRDefault="00F55392" w:rsidP="00F55392">
          <w:pPr>
            <w:spacing w:line="256" w:lineRule="auto"/>
            <w:jc w:val="left"/>
            <w:rPr>
              <w:rFonts w:ascii="ISOCPEUR" w:hAnsi="ISOCPEUR" w:cs="Times New Roman"/>
              <w:sz w:val="28"/>
            </w:rPr>
          </w:pPr>
        </w:p>
      </w:tc>
      <w:tc>
        <w:tcPr>
          <w:tcW w:w="2834" w:type="dxa"/>
          <w:gridSpan w:val="3"/>
          <w:vMerge/>
          <w:vAlign w:val="center"/>
          <w:hideMark/>
        </w:tcPr>
        <w:p w14:paraId="179A706B" w14:textId="77777777" w:rsidR="00F55392" w:rsidRPr="002F4929" w:rsidRDefault="00F55392" w:rsidP="00F55392">
          <w:pPr>
            <w:spacing w:line="256" w:lineRule="auto"/>
            <w:jc w:val="left"/>
            <w:rPr>
              <w:rFonts w:ascii="ISOCPEUR" w:hAnsi="ISOCPEUR" w:cs="Times New Roman"/>
            </w:rPr>
          </w:pPr>
        </w:p>
      </w:tc>
    </w:tr>
  </w:tbl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401F6E" w:rsidRPr="002F4929" w14:paraId="645D2829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697F62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ECB960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348670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A596D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A98966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ACE547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588AEAC3" w14:textId="77777777" w:rsidR="00401F6E" w:rsidRPr="002F4929" w:rsidRDefault="00401F6E" w:rsidP="00401F6E">
          <w:pPr>
            <w:pStyle w:val="22"/>
            <w:rPr>
              <w:rFonts w:ascii="ISOCPEUR" w:hAnsi="ISOCPEUR"/>
              <w:sz w:val="36"/>
              <w:szCs w:val="36"/>
            </w:rPr>
          </w:pPr>
          <w:r w:rsidRPr="002F4929">
            <w:rPr>
              <w:rFonts w:ascii="ISOCPEUR" w:hAnsi="ISOCPEUR"/>
              <w:sz w:val="36"/>
              <w:szCs w:val="36"/>
            </w:rPr>
            <w:t>03-ВБТ-РД-04/20-2-ПВП1-</w:t>
          </w:r>
          <w:r w:rsidRPr="002F4929">
            <w:rPr>
              <w:rFonts w:ascii="ISOCPEUR" w:hAnsi="ISOCPEUR"/>
              <w:sz w:val="36"/>
              <w:szCs w:val="36"/>
              <w:highlight w:val="yellow"/>
            </w:rPr>
            <w:t>ХХХ</w:t>
          </w:r>
          <w:r w:rsidRPr="002F4929">
            <w:rPr>
              <w:rFonts w:ascii="ISOCPEUR" w:hAnsi="ISOCPEUR"/>
              <w:sz w:val="36"/>
              <w:szCs w:val="36"/>
            </w:rPr>
            <w:t>.</w:t>
          </w:r>
          <w:proofErr w:type="gramStart"/>
          <w:r w:rsidRPr="002F4929">
            <w:rPr>
              <w:rFonts w:ascii="ISOCPEUR" w:hAnsi="ISOCPEUR"/>
              <w:sz w:val="36"/>
              <w:szCs w:val="36"/>
            </w:rPr>
            <w:t>0.СО</w:t>
          </w:r>
          <w:proofErr w:type="gramEnd"/>
        </w:p>
      </w:tc>
    </w:tr>
    <w:tr w:rsidR="00401F6E" w:rsidRPr="002F4929" w14:paraId="736BCD1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4DA874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3CB1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11207B9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BBEEEB0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66D7D5C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130958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3FE5F16E" w14:textId="77777777" w:rsidR="00401F6E" w:rsidRPr="002F4929" w:rsidRDefault="00401F6E" w:rsidP="00401F6E">
          <w:pPr>
            <w:pStyle w:val="22"/>
            <w:rPr>
              <w:rFonts w:ascii="ISOCPEUR" w:hAnsi="ISOCPEUR"/>
            </w:rPr>
          </w:pPr>
        </w:p>
      </w:tc>
    </w:tr>
    <w:tr w:rsidR="00401F6E" w:rsidRPr="002F4929" w14:paraId="76BD275E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09A7151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9E1D0D3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17151F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07752F8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1CB6B59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860E587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28524210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Автомобильная дорога «Виноградово-</w:t>
          </w:r>
          <w:proofErr w:type="spellStart"/>
          <w:r w:rsidRPr="002F4929">
            <w:rPr>
              <w:rFonts w:ascii="ISOCPEUR" w:hAnsi="ISOCPEUR"/>
            </w:rPr>
            <w:t>Болтино</w:t>
          </w:r>
          <w:proofErr w:type="spellEnd"/>
          <w:r w:rsidRPr="002F4929">
            <w:rPr>
              <w:rFonts w:ascii="ISOCPEUR" w:hAnsi="ISOCPEUR"/>
            </w:rPr>
            <w:t>-Тарасовка». 2 этап</w:t>
          </w:r>
        </w:p>
      </w:tc>
    </w:tr>
    <w:tr w:rsidR="00401F6E" w:rsidRPr="002F4929" w14:paraId="2F2CEA9C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519C2CE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F732ED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0D82221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EA21EEE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C899396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4EFB68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1B3A85D5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5B6DF82" w14:textId="77777777" w:rsidTr="007C1ECC">
      <w:trPr>
        <w:cantSplit/>
        <w:trHeight w:hRule="exact" w:val="284"/>
      </w:trPr>
      <w:tc>
        <w:tcPr>
          <w:tcW w:w="567" w:type="dxa"/>
          <w:vAlign w:val="center"/>
        </w:tcPr>
        <w:p w14:paraId="69313F48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21559A7B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6C1414AE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596A59A9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850" w:type="dxa"/>
          <w:vAlign w:val="center"/>
        </w:tcPr>
        <w:p w14:paraId="5FFE8B60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567" w:type="dxa"/>
          <w:vAlign w:val="center"/>
        </w:tcPr>
        <w:p w14:paraId="4335B9B1" w14:textId="77777777" w:rsidR="00401F6E" w:rsidRPr="002F4929" w:rsidRDefault="00401F6E" w:rsidP="00401F6E">
          <w:pPr>
            <w:pStyle w:val="9"/>
            <w:rPr>
              <w:rFonts w:ascii="ISOCPEUR" w:hAnsi="ISOCPEUR"/>
              <w:sz w:val="16"/>
              <w:szCs w:val="20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F2190A4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412CC15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3A968D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Разраб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652838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31AE6B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12695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 w:val="restart"/>
          <w:vAlign w:val="center"/>
        </w:tcPr>
        <w:p w14:paraId="3F607E3B" w14:textId="77777777" w:rsidR="00401F6E" w:rsidRPr="002F4929" w:rsidRDefault="00401F6E" w:rsidP="00401F6E">
          <w:pPr>
            <w:pStyle w:val="9"/>
            <w:rPr>
              <w:rFonts w:ascii="ISOCPEUR" w:hAnsi="ISOCPEUR"/>
              <w:sz w:val="24"/>
              <w:szCs w:val="24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</w:rPr>
            <w:t>Пункт взимания платы</w:t>
          </w:r>
          <w:r w:rsidRPr="002F4929">
            <w:rPr>
              <w:rFonts w:ascii="ISOCPEUR" w:hAnsi="ISOCPEUR"/>
              <w:sz w:val="24"/>
              <w:szCs w:val="24"/>
              <w:lang w:val="en-US"/>
            </w:rPr>
            <w:t xml:space="preserve"> № 1</w:t>
          </w:r>
        </w:p>
        <w:p w14:paraId="73D783C8" w14:textId="77777777" w:rsidR="00401F6E" w:rsidRPr="002F4929" w:rsidRDefault="00401F6E" w:rsidP="00401F6E">
          <w:pPr>
            <w:pStyle w:val="9"/>
            <w:rPr>
              <w:rFonts w:ascii="ISOCPEUR" w:hAnsi="ISOCPEUR"/>
              <w:lang w:val="en-US"/>
            </w:rPr>
          </w:pPr>
          <w:r w:rsidRPr="002F4929">
            <w:rPr>
              <w:rFonts w:ascii="ISOCPEUR" w:hAnsi="ISOCPEUR"/>
              <w:sz w:val="24"/>
              <w:szCs w:val="24"/>
              <w:lang w:val="en-US"/>
            </w:rPr>
            <w:t>(ПВП № 1)</w:t>
          </w:r>
        </w:p>
      </w:tc>
      <w:tc>
        <w:tcPr>
          <w:tcW w:w="850" w:type="dxa"/>
          <w:vAlign w:val="center"/>
        </w:tcPr>
        <w:p w14:paraId="2DE79481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838F4A7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Align w:val="center"/>
        </w:tcPr>
        <w:p w14:paraId="2C0E71B4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9DB396C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6D02BE63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proofErr w:type="spellStart"/>
          <w:r w:rsidRPr="002F4929">
            <w:rPr>
              <w:rFonts w:ascii="ISOCPEUR" w:hAnsi="ISOCPEUR"/>
            </w:rPr>
            <w:t>Провер</w:t>
          </w:r>
          <w:proofErr w:type="spellEnd"/>
          <w:r w:rsidRPr="002F4929">
            <w:rPr>
              <w:rFonts w:ascii="ISOCPEUR" w:hAnsi="ISOCPEUR"/>
            </w:rPr>
            <w:t>.</w:t>
          </w:r>
        </w:p>
      </w:tc>
      <w:tc>
        <w:tcPr>
          <w:tcW w:w="1134" w:type="dxa"/>
          <w:gridSpan w:val="2"/>
          <w:vAlign w:val="center"/>
        </w:tcPr>
        <w:p w14:paraId="1D4EBF3F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Мех</w:t>
          </w:r>
        </w:p>
      </w:tc>
      <w:tc>
        <w:tcPr>
          <w:tcW w:w="850" w:type="dxa"/>
          <w:vAlign w:val="center"/>
        </w:tcPr>
        <w:p w14:paraId="710BA14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375FB5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  <w:vAlign w:val="center"/>
        </w:tcPr>
        <w:p w14:paraId="755F9C0F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6FF2EE92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55B75272" w14:textId="3445D2BA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=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90D3E">
            <w:rPr>
              <w:rFonts w:ascii="ISOCPEUR" w:hAnsi="ISOCPEUR"/>
              <w:noProof/>
              <w:lang w:val="en-US"/>
            </w:rPr>
            <w:instrText>25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- </w:instrText>
          </w:r>
          <w:r w:rsidRPr="002F4929">
            <w:rPr>
              <w:rFonts w:ascii="ISOCPEUR" w:hAnsi="ISOCPEUR"/>
              <w:lang w:val="en-US"/>
            </w:rPr>
            <w:fldChar w:fldCharType="begin"/>
          </w:r>
          <w:r w:rsidRPr="002F4929">
            <w:rPr>
              <w:rFonts w:ascii="ISOCPEUR" w:hAnsi="ISOCPEUR"/>
              <w:lang w:val="en-US"/>
            </w:rPr>
            <w:instrText xml:space="preserve"> pageRef R1 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90D3E">
            <w:rPr>
              <w:rFonts w:ascii="ISOCPEUR" w:hAnsi="ISOCPEUR"/>
              <w:b/>
              <w:bCs/>
              <w:noProof/>
            </w:rPr>
            <w:instrText>Ошибка! Закладка не определена.</w:instrText>
          </w:r>
          <w:r w:rsidRPr="002F4929">
            <w:rPr>
              <w:rFonts w:ascii="ISOCPEUR" w:hAnsi="ISOCPEUR"/>
              <w:lang w:val="en-US"/>
            </w:rPr>
            <w:fldChar w:fldCharType="end"/>
          </w:r>
          <w:r w:rsidRPr="002F4929">
            <w:rPr>
              <w:rFonts w:ascii="ISOCPEUR" w:hAnsi="ISOCPEUR"/>
              <w:lang w:val="en-US"/>
            </w:rPr>
            <w:instrText xml:space="preserve"> +1</w:instrText>
          </w:r>
          <w:r w:rsidRPr="002F4929">
            <w:rPr>
              <w:rFonts w:ascii="ISOCPEUR" w:hAnsi="ISOCPEUR"/>
              <w:lang w:val="en-US"/>
            </w:rPr>
            <w:fldChar w:fldCharType="separate"/>
          </w:r>
          <w:r w:rsidR="00A90D3E">
            <w:rPr>
              <w:rFonts w:ascii="ISOCPEUR" w:hAnsi="ISOCPEUR"/>
              <w:b/>
              <w:noProof/>
              <w:lang w:val="en-US"/>
            </w:rPr>
            <w:t>!Синтаксическая ошибка, !</w:t>
          </w:r>
          <w:r w:rsidRPr="002F4929">
            <w:rPr>
              <w:rFonts w:ascii="ISOCPEUR" w:hAnsi="ISOCPEUR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74E2BF8B" w14:textId="7F7EFDAE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fldChar w:fldCharType="begin"/>
          </w:r>
          <w:r w:rsidRPr="002F4929">
            <w:rPr>
              <w:rFonts w:ascii="ISOCPEUR" w:hAnsi="ISOCPEUR"/>
            </w:rPr>
            <w:instrText xml:space="preserve"> SECTIONPAGES  \* Arabic  \* MERGEFORMAT </w:instrText>
          </w:r>
          <w:r w:rsidRPr="002F4929">
            <w:rPr>
              <w:rFonts w:ascii="ISOCPEUR" w:hAnsi="ISOCPEUR"/>
            </w:rPr>
            <w:fldChar w:fldCharType="separate"/>
          </w:r>
          <w:r w:rsidR="00A90D3E">
            <w:rPr>
              <w:rFonts w:ascii="ISOCPEUR" w:hAnsi="ISOCPEUR"/>
              <w:noProof/>
            </w:rPr>
            <w:t>1</w:t>
          </w:r>
          <w:r w:rsidRPr="002F4929">
            <w:rPr>
              <w:rFonts w:ascii="ISOCPEUR" w:hAnsi="ISOCPEUR"/>
              <w:noProof/>
            </w:rPr>
            <w:fldChar w:fldCharType="end"/>
          </w:r>
        </w:p>
      </w:tc>
    </w:tr>
    <w:tr w:rsidR="00401F6E" w:rsidRPr="002F4929" w14:paraId="06A4F99D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A36BCE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10F8B2A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FEA328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6A1C6BA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/>
          <w:vAlign w:val="center"/>
        </w:tcPr>
        <w:p w14:paraId="4751AB4E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2325B218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782E05A0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189AD333" w14:textId="77777777" w:rsidR="00401F6E" w:rsidRPr="002F4929" w:rsidRDefault="00401F6E" w:rsidP="00401F6E">
          <w:pPr>
            <w:pStyle w:val="121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401F6E" w:rsidRPr="002F4929" w14:paraId="3212A0E4" w14:textId="77777777" w:rsidTr="007C1ECC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0208A45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1134" w:type="dxa"/>
          <w:gridSpan w:val="2"/>
          <w:vAlign w:val="center"/>
        </w:tcPr>
        <w:p w14:paraId="2095B98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AFB700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B0569F4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</w:p>
      </w:tc>
      <w:tc>
        <w:tcPr>
          <w:tcW w:w="3969" w:type="dxa"/>
          <w:vMerge w:val="restart"/>
          <w:vAlign w:val="center"/>
        </w:tcPr>
        <w:p w14:paraId="69BE6BF6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Спецификация оборудования,</w:t>
          </w:r>
        </w:p>
        <w:p w14:paraId="4940B0A8" w14:textId="77777777" w:rsidR="00401F6E" w:rsidRPr="002F4929" w:rsidRDefault="00401F6E" w:rsidP="00401F6E">
          <w:pPr>
            <w:pStyle w:val="14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51C5F346" w14:textId="77777777" w:rsidR="00401F6E" w:rsidRPr="002F4929" w:rsidRDefault="00401F6E" w:rsidP="00401F6E">
          <w:pPr>
            <w:jc w:val="center"/>
            <w:rPr>
              <w:rFonts w:ascii="ISOCPEUR" w:hAnsi="ISOCPEUR"/>
            </w:rPr>
          </w:pPr>
          <w:r w:rsidRPr="002F4929">
            <w:rPr>
              <w:rFonts w:ascii="ISOCPEUR" w:hAnsi="ISOCPEUR"/>
              <w:noProof/>
            </w:rPr>
            <w:drawing>
              <wp:inline distT="0" distB="0" distL="0" distR="0" wp14:anchorId="484324F3" wp14:editId="52ED56FE">
                <wp:extent cx="1749425" cy="311150"/>
                <wp:effectExtent l="0" t="0" r="3175" b="0"/>
                <wp:docPr id="2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9425" cy="311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401F6E" w:rsidRPr="002F4929" w14:paraId="037FEC29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FB32A37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67673C39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Баданина</w:t>
          </w:r>
        </w:p>
      </w:tc>
      <w:tc>
        <w:tcPr>
          <w:tcW w:w="850" w:type="dxa"/>
          <w:vAlign w:val="center"/>
        </w:tcPr>
        <w:p w14:paraId="7E7E320B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A52B9F2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2B44CC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9F19222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  <w:tr w:rsidR="00401F6E" w:rsidRPr="002F4929" w14:paraId="3CBDB827" w14:textId="77777777" w:rsidTr="007C1ECC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D939126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013437C0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Хлопцев</w:t>
          </w:r>
        </w:p>
      </w:tc>
      <w:tc>
        <w:tcPr>
          <w:tcW w:w="850" w:type="dxa"/>
          <w:vAlign w:val="center"/>
        </w:tcPr>
        <w:p w14:paraId="4B4B652A" w14:textId="77777777" w:rsidR="00401F6E" w:rsidRPr="002F4929" w:rsidRDefault="00401F6E" w:rsidP="00401F6E">
          <w:pPr>
            <w:pStyle w:val="91"/>
            <w:framePr w:wrap="auto" w:vAnchor="margin" w:hAnchor="text" w:xAlign="left" w:yAlign="inline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674E0BD" w14:textId="77777777" w:rsidR="00401F6E" w:rsidRPr="002F4929" w:rsidRDefault="00401F6E" w:rsidP="00401F6E">
          <w:pPr>
            <w:pStyle w:val="9"/>
            <w:rPr>
              <w:rFonts w:ascii="ISOCPEUR" w:hAnsi="ISOCPEUR"/>
            </w:rPr>
          </w:pPr>
          <w:r w:rsidRPr="002F4929">
            <w:rPr>
              <w:rFonts w:ascii="ISOCPEUR" w:hAnsi="ISOCPEUR"/>
            </w:rPr>
            <w:t>02.21</w:t>
          </w:r>
        </w:p>
      </w:tc>
      <w:tc>
        <w:tcPr>
          <w:tcW w:w="3969" w:type="dxa"/>
          <w:vMerge/>
        </w:tcPr>
        <w:p w14:paraId="6CDE87DA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300EA431" w14:textId="77777777" w:rsidR="00401F6E" w:rsidRPr="002F4929" w:rsidRDefault="00401F6E" w:rsidP="00401F6E">
          <w:pPr>
            <w:rPr>
              <w:rFonts w:ascii="ISOCPEUR" w:hAnsi="ISOCPEUR"/>
            </w:rPr>
          </w:pPr>
        </w:p>
      </w:tc>
    </w:tr>
  </w:tbl>
  <w:p w14:paraId="07C152AD" w14:textId="4DDA5805" w:rsidR="000659B1" w:rsidRPr="00426F35" w:rsidRDefault="00806CED" w:rsidP="00851C21">
    <w:pPr>
      <w:pStyle w:val="a6"/>
      <w:rPr>
        <w:rFonts w:ascii="ISOCPEUR" w:hAnsi="ISOCPEUR"/>
        <w:sz w:val="14"/>
        <w:szCs w:val="12"/>
      </w:rPr>
    </w:pPr>
    <w:r>
      <w:rPr>
        <w:rFonts w:ascii="ISOCPEUR" w:hAnsi="ISOCPEUR"/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C6F9973" wp14:editId="070A1839">
              <wp:simplePos x="0" y="0"/>
              <wp:positionH relativeFrom="column">
                <wp:posOffset>5939386</wp:posOffset>
              </wp:positionH>
              <wp:positionV relativeFrom="paragraph">
                <wp:posOffset>-64374</wp:posOffset>
              </wp:positionV>
              <wp:extent cx="602553" cy="348847"/>
              <wp:effectExtent l="0" t="0" r="26670" b="13335"/>
              <wp:wrapNone/>
              <wp:docPr id="168284269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2553" cy="348847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CFC76C" id="Прямоугольник 1" o:spid="_x0000_s1026" style="position:absolute;margin-left:467.65pt;margin-top:-5.05pt;width:47.45pt;height:27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" fillcolor="white [3201]" strokecolor="white [3212]" strokeweight="1pt"/>
          </w:pict>
        </mc:Fallback>
      </mc:AlternateContent>
    </w:r>
    <w:r w:rsidR="00F57B2B" w:rsidRPr="002F4929">
      <w:rPr>
        <w:rFonts w:ascii="ISOCPEUR" w:hAnsi="ISOCPEUR"/>
        <w:noProof/>
      </w:rPr>
      <w:drawing>
        <wp:anchor distT="0" distB="0" distL="114300" distR="114300" simplePos="0" relativeHeight="251658240" behindDoc="1" locked="0" layoutInCell="1" allowOverlap="1" wp14:anchorId="38E8B14C" wp14:editId="51E6726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5230" cy="10691495"/>
          <wp:effectExtent l="0" t="0" r="0" b="0"/>
          <wp:wrapNone/>
          <wp:docPr id="28" name="Рисунок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" name="Рисунок 212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1069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B09EF"/>
    <w:multiLevelType w:val="multilevel"/>
    <w:tmpl w:val="6554C1B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65E0DBB"/>
    <w:multiLevelType w:val="multilevel"/>
    <w:tmpl w:val="888262C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25B7997"/>
    <w:multiLevelType w:val="hybridMultilevel"/>
    <w:tmpl w:val="3AA8BB6A"/>
    <w:lvl w:ilvl="0" w:tplc="4DA04E5A">
      <w:start w:val="1"/>
      <w:numFmt w:val="bullet"/>
      <w:pStyle w:val="a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F344149"/>
    <w:multiLevelType w:val="hybridMultilevel"/>
    <w:tmpl w:val="A3383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304906">
    <w:abstractNumId w:val="1"/>
  </w:num>
  <w:num w:numId="2" w16cid:durableId="74784497">
    <w:abstractNumId w:val="1"/>
  </w:num>
  <w:num w:numId="3" w16cid:durableId="567618281">
    <w:abstractNumId w:val="1"/>
  </w:num>
  <w:num w:numId="4" w16cid:durableId="709452287">
    <w:abstractNumId w:val="1"/>
  </w:num>
  <w:num w:numId="5" w16cid:durableId="921448561">
    <w:abstractNumId w:val="2"/>
  </w:num>
  <w:num w:numId="6" w16cid:durableId="858130283">
    <w:abstractNumId w:val="1"/>
  </w:num>
  <w:num w:numId="7" w16cid:durableId="1147092208">
    <w:abstractNumId w:val="1"/>
  </w:num>
  <w:num w:numId="8" w16cid:durableId="331760477">
    <w:abstractNumId w:val="1"/>
  </w:num>
  <w:num w:numId="9" w16cid:durableId="1707219147">
    <w:abstractNumId w:val="1"/>
  </w:num>
  <w:num w:numId="10" w16cid:durableId="1038046285">
    <w:abstractNumId w:val="2"/>
  </w:num>
  <w:num w:numId="11" w16cid:durableId="322902365">
    <w:abstractNumId w:val="0"/>
    <w:lvlOverride w:ilvl="0">
      <w:startOverride w:val="15"/>
    </w:lvlOverride>
    <w:lvlOverride w:ilvl="1">
      <w:startOverride w:val="1"/>
    </w:lvlOverride>
  </w:num>
  <w:num w:numId="12" w16cid:durableId="865827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501"/>
    <w:rsid w:val="00033309"/>
    <w:rsid w:val="00033C29"/>
    <w:rsid w:val="000656B9"/>
    <w:rsid w:val="000659B1"/>
    <w:rsid w:val="000820F7"/>
    <w:rsid w:val="000902A2"/>
    <w:rsid w:val="000A263E"/>
    <w:rsid w:val="000F68AD"/>
    <w:rsid w:val="0012500C"/>
    <w:rsid w:val="00154E35"/>
    <w:rsid w:val="0015736F"/>
    <w:rsid w:val="00191483"/>
    <w:rsid w:val="00197C82"/>
    <w:rsid w:val="001B1AEA"/>
    <w:rsid w:val="001F33C8"/>
    <w:rsid w:val="00201E1B"/>
    <w:rsid w:val="00232D4D"/>
    <w:rsid w:val="00236422"/>
    <w:rsid w:val="00241449"/>
    <w:rsid w:val="0024749C"/>
    <w:rsid w:val="00252C7C"/>
    <w:rsid w:val="00255C7E"/>
    <w:rsid w:val="002A5596"/>
    <w:rsid w:val="002F4929"/>
    <w:rsid w:val="002F561D"/>
    <w:rsid w:val="003A3518"/>
    <w:rsid w:val="003F5C6A"/>
    <w:rsid w:val="00401F6E"/>
    <w:rsid w:val="0042444F"/>
    <w:rsid w:val="00426F35"/>
    <w:rsid w:val="00430B94"/>
    <w:rsid w:val="00435982"/>
    <w:rsid w:val="00443A04"/>
    <w:rsid w:val="00443AFA"/>
    <w:rsid w:val="00457607"/>
    <w:rsid w:val="00465708"/>
    <w:rsid w:val="004657F2"/>
    <w:rsid w:val="004B0532"/>
    <w:rsid w:val="004D77FD"/>
    <w:rsid w:val="004F3CB7"/>
    <w:rsid w:val="00501CF5"/>
    <w:rsid w:val="00510324"/>
    <w:rsid w:val="00517774"/>
    <w:rsid w:val="00544D53"/>
    <w:rsid w:val="00550E21"/>
    <w:rsid w:val="00556BB0"/>
    <w:rsid w:val="00562C5E"/>
    <w:rsid w:val="0057175C"/>
    <w:rsid w:val="00593916"/>
    <w:rsid w:val="005C096F"/>
    <w:rsid w:val="0060551C"/>
    <w:rsid w:val="00622CAE"/>
    <w:rsid w:val="006C1CC7"/>
    <w:rsid w:val="006C51E9"/>
    <w:rsid w:val="006F12E6"/>
    <w:rsid w:val="006F27B9"/>
    <w:rsid w:val="00700E1B"/>
    <w:rsid w:val="00725B56"/>
    <w:rsid w:val="00735283"/>
    <w:rsid w:val="00735F01"/>
    <w:rsid w:val="00771623"/>
    <w:rsid w:val="007A5B7D"/>
    <w:rsid w:val="007B2B09"/>
    <w:rsid w:val="00806CED"/>
    <w:rsid w:val="00822B5C"/>
    <w:rsid w:val="00851C21"/>
    <w:rsid w:val="00884252"/>
    <w:rsid w:val="00884372"/>
    <w:rsid w:val="008A4030"/>
    <w:rsid w:val="008B3FDA"/>
    <w:rsid w:val="008C0D9A"/>
    <w:rsid w:val="008C7524"/>
    <w:rsid w:val="008E73D6"/>
    <w:rsid w:val="008E7B49"/>
    <w:rsid w:val="00927CCB"/>
    <w:rsid w:val="00971EE3"/>
    <w:rsid w:val="00981EF1"/>
    <w:rsid w:val="00997897"/>
    <w:rsid w:val="009A5C46"/>
    <w:rsid w:val="009F370B"/>
    <w:rsid w:val="00A06426"/>
    <w:rsid w:val="00A27DEE"/>
    <w:rsid w:val="00A41001"/>
    <w:rsid w:val="00A4434E"/>
    <w:rsid w:val="00A45C3F"/>
    <w:rsid w:val="00A568B1"/>
    <w:rsid w:val="00A65DBC"/>
    <w:rsid w:val="00A90D3E"/>
    <w:rsid w:val="00AB1C41"/>
    <w:rsid w:val="00AB2926"/>
    <w:rsid w:val="00AD0B5B"/>
    <w:rsid w:val="00B50D19"/>
    <w:rsid w:val="00B64506"/>
    <w:rsid w:val="00B730BD"/>
    <w:rsid w:val="00BB0B0F"/>
    <w:rsid w:val="00BC5E57"/>
    <w:rsid w:val="00BC77DA"/>
    <w:rsid w:val="00BE20A3"/>
    <w:rsid w:val="00BF40D6"/>
    <w:rsid w:val="00C12A59"/>
    <w:rsid w:val="00C4098C"/>
    <w:rsid w:val="00C43CE2"/>
    <w:rsid w:val="00C46CAA"/>
    <w:rsid w:val="00C7175C"/>
    <w:rsid w:val="00C833E8"/>
    <w:rsid w:val="00C85F7B"/>
    <w:rsid w:val="00CB45C4"/>
    <w:rsid w:val="00CE1ECB"/>
    <w:rsid w:val="00CF7674"/>
    <w:rsid w:val="00D451D7"/>
    <w:rsid w:val="00D56712"/>
    <w:rsid w:val="00D97070"/>
    <w:rsid w:val="00DA5E47"/>
    <w:rsid w:val="00DA7501"/>
    <w:rsid w:val="00DD206E"/>
    <w:rsid w:val="00E1688B"/>
    <w:rsid w:val="00E32538"/>
    <w:rsid w:val="00E47FFA"/>
    <w:rsid w:val="00E50ED0"/>
    <w:rsid w:val="00E55C96"/>
    <w:rsid w:val="00E578F9"/>
    <w:rsid w:val="00E64DD3"/>
    <w:rsid w:val="00EB5D69"/>
    <w:rsid w:val="00ED32E5"/>
    <w:rsid w:val="00EE1212"/>
    <w:rsid w:val="00F4693E"/>
    <w:rsid w:val="00F52670"/>
    <w:rsid w:val="00F52C7F"/>
    <w:rsid w:val="00F55392"/>
    <w:rsid w:val="00F57B2B"/>
    <w:rsid w:val="00F63893"/>
    <w:rsid w:val="00F71405"/>
    <w:rsid w:val="00F753D5"/>
    <w:rsid w:val="00F7704B"/>
    <w:rsid w:val="00FA3426"/>
    <w:rsid w:val="00FB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2674"/>
  <w15:chartTrackingRefBased/>
  <w15:docId w15:val="{3405DCFB-67D9-4A25-946A-E8CD5B40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A3426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C46CAA"/>
    <w:pPr>
      <w:numPr>
        <w:numId w:val="9"/>
      </w:numPr>
      <w:tabs>
        <w:tab w:val="left" w:pos="1418"/>
      </w:tabs>
      <w:outlineLvl w:val="0"/>
    </w:pPr>
    <w:rPr>
      <w:b/>
      <w:bCs/>
    </w:rPr>
  </w:style>
  <w:style w:type="paragraph" w:styleId="2">
    <w:name w:val="heading 2"/>
    <w:basedOn w:val="a"/>
    <w:next w:val="a0"/>
    <w:link w:val="20"/>
    <w:uiPriority w:val="9"/>
    <w:unhideWhenUsed/>
    <w:qFormat/>
    <w:rsid w:val="00C46CAA"/>
    <w:pPr>
      <w:numPr>
        <w:ilvl w:val="1"/>
        <w:numId w:val="9"/>
      </w:numPr>
      <w:tabs>
        <w:tab w:val="clear" w:pos="1134"/>
        <w:tab w:val="left" w:pos="1560"/>
      </w:tabs>
      <w:outlineLvl w:val="1"/>
    </w:pPr>
  </w:style>
  <w:style w:type="paragraph" w:styleId="3">
    <w:name w:val="heading 3"/>
    <w:basedOn w:val="2"/>
    <w:next w:val="a0"/>
    <w:link w:val="30"/>
    <w:uiPriority w:val="9"/>
    <w:unhideWhenUsed/>
    <w:qFormat/>
    <w:rsid w:val="00C46CAA"/>
    <w:pPr>
      <w:numPr>
        <w:ilvl w:val="2"/>
      </w:numPr>
      <w:tabs>
        <w:tab w:val="clear" w:pos="1560"/>
        <w:tab w:val="left" w:pos="1985"/>
      </w:tabs>
      <w:outlineLvl w:val="2"/>
    </w:pPr>
  </w:style>
  <w:style w:type="paragraph" w:styleId="4">
    <w:name w:val="heading 4"/>
    <w:basedOn w:val="3"/>
    <w:next w:val="a0"/>
    <w:link w:val="40"/>
    <w:uiPriority w:val="9"/>
    <w:unhideWhenUsed/>
    <w:qFormat/>
    <w:rsid w:val="00C46CAA"/>
    <w:pPr>
      <w:numPr>
        <w:ilvl w:val="3"/>
      </w:numPr>
      <w:outlineLvl w:val="3"/>
    </w:pPr>
  </w:style>
  <w:style w:type="paragraph" w:styleId="5">
    <w:name w:val="heading 5"/>
    <w:basedOn w:val="a0"/>
    <w:next w:val="a0"/>
    <w:link w:val="50"/>
    <w:uiPriority w:val="9"/>
    <w:unhideWhenUsed/>
    <w:rsid w:val="00C46C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C46C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аблица лев"/>
    <w:basedOn w:val="a0"/>
    <w:qFormat/>
    <w:rsid w:val="00C46CAA"/>
    <w:pPr>
      <w:jc w:val="left"/>
    </w:pPr>
  </w:style>
  <w:style w:type="paragraph" w:customStyle="1" w:styleId="a5">
    <w:name w:val="Таблица прав."/>
    <w:basedOn w:val="a4"/>
    <w:qFormat/>
    <w:rsid w:val="00C46CAA"/>
    <w:pPr>
      <w:jc w:val="right"/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C46CA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C46CAA"/>
    <w:rPr>
      <w:rFonts w:ascii="Times New Roman" w:hAnsi="Times New Roman"/>
      <w:b/>
      <w:bCs/>
      <w:sz w:val="24"/>
    </w:rPr>
  </w:style>
  <w:style w:type="character" w:customStyle="1" w:styleId="20">
    <w:name w:val="Заголовок 2 Знак"/>
    <w:basedOn w:val="a1"/>
    <w:link w:val="2"/>
    <w:uiPriority w:val="9"/>
    <w:rsid w:val="00C46CAA"/>
    <w:rPr>
      <w:rFonts w:ascii="Times New Roman" w:hAnsi="Times New Roman"/>
      <w:sz w:val="24"/>
    </w:rPr>
  </w:style>
  <w:style w:type="paragraph" w:styleId="a">
    <w:name w:val="List Paragraph"/>
    <w:basedOn w:val="a0"/>
    <w:uiPriority w:val="34"/>
    <w:qFormat/>
    <w:rsid w:val="00C46CAA"/>
    <w:pPr>
      <w:numPr>
        <w:numId w:val="10"/>
      </w:numPr>
      <w:tabs>
        <w:tab w:val="left" w:pos="1134"/>
      </w:tabs>
      <w:contextualSpacing/>
    </w:pPr>
  </w:style>
  <w:style w:type="character" w:customStyle="1" w:styleId="30">
    <w:name w:val="Заголовок 3 Знак"/>
    <w:basedOn w:val="a1"/>
    <w:link w:val="3"/>
    <w:uiPriority w:val="9"/>
    <w:rsid w:val="00C46CAA"/>
    <w:rPr>
      <w:rFonts w:ascii="Times New Roman" w:hAnsi="Times New Roman"/>
      <w:sz w:val="24"/>
    </w:rPr>
  </w:style>
  <w:style w:type="character" w:customStyle="1" w:styleId="40">
    <w:name w:val="Заголовок 4 Знак"/>
    <w:basedOn w:val="a1"/>
    <w:link w:val="4"/>
    <w:uiPriority w:val="9"/>
    <w:rsid w:val="00C46CAA"/>
    <w:rPr>
      <w:rFonts w:ascii="Times New Roman" w:hAnsi="Times New Roman"/>
      <w:sz w:val="24"/>
    </w:rPr>
  </w:style>
  <w:style w:type="character" w:customStyle="1" w:styleId="50">
    <w:name w:val="Заголовок 5 Знак"/>
    <w:basedOn w:val="a1"/>
    <w:link w:val="5"/>
    <w:uiPriority w:val="9"/>
    <w:rsid w:val="00C46CAA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styleId="a6">
    <w:name w:val="header"/>
    <w:basedOn w:val="a0"/>
    <w:link w:val="a7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C46CAA"/>
    <w:rPr>
      <w:rFonts w:ascii="Times New Roman" w:hAnsi="Times New Roman"/>
      <w:sz w:val="24"/>
    </w:rPr>
  </w:style>
  <w:style w:type="paragraph" w:styleId="a8">
    <w:name w:val="footer"/>
    <w:basedOn w:val="a0"/>
    <w:link w:val="a9"/>
    <w:uiPriority w:val="99"/>
    <w:unhideWhenUsed/>
    <w:rsid w:val="00C46CA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C46CAA"/>
    <w:rPr>
      <w:rFonts w:ascii="Times New Roman" w:hAnsi="Times New Roman"/>
      <w:sz w:val="24"/>
    </w:rPr>
  </w:style>
  <w:style w:type="paragraph" w:styleId="aa">
    <w:name w:val="Subtitle"/>
    <w:basedOn w:val="a0"/>
    <w:next w:val="a0"/>
    <w:link w:val="ab"/>
    <w:uiPriority w:val="11"/>
    <w:qFormat/>
    <w:rsid w:val="00C46CAA"/>
    <w:pPr>
      <w:jc w:val="center"/>
    </w:pPr>
    <w:rPr>
      <w:b/>
      <w:bCs/>
      <w:sz w:val="28"/>
      <w:szCs w:val="24"/>
    </w:rPr>
  </w:style>
  <w:style w:type="character" w:customStyle="1" w:styleId="ab">
    <w:name w:val="Подзаголовок Знак"/>
    <w:basedOn w:val="a1"/>
    <w:link w:val="aa"/>
    <w:uiPriority w:val="11"/>
    <w:rsid w:val="00C46CAA"/>
    <w:rPr>
      <w:rFonts w:ascii="Times New Roman" w:hAnsi="Times New Roman"/>
      <w:b/>
      <w:bCs/>
      <w:sz w:val="28"/>
      <w:szCs w:val="24"/>
    </w:rPr>
  </w:style>
  <w:style w:type="character" w:styleId="ac">
    <w:name w:val="Hyperlink"/>
    <w:basedOn w:val="a1"/>
    <w:uiPriority w:val="99"/>
    <w:unhideWhenUsed/>
    <w:rsid w:val="00C46CAA"/>
    <w:rPr>
      <w:color w:val="0563C1" w:themeColor="hyperlink"/>
      <w:u w:val="single"/>
    </w:rPr>
  </w:style>
  <w:style w:type="table" w:styleId="ad">
    <w:name w:val="Table Grid"/>
    <w:basedOn w:val="a2"/>
    <w:uiPriority w:val="39"/>
    <w:rsid w:val="00C4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C46CA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">
    <w:name w:val="Subtle Emphasis"/>
    <w:uiPriority w:val="19"/>
    <w:qFormat/>
    <w:rsid w:val="00C46CAA"/>
    <w:rPr>
      <w:b/>
      <w:bCs/>
    </w:rPr>
  </w:style>
  <w:style w:type="paragraph" w:customStyle="1" w:styleId="110">
    <w:name w:val="Осн. надп. и графы ц. 11"/>
    <w:rsid w:val="00822B5C"/>
    <w:pPr>
      <w:framePr w:wrap="around" w:vAnchor="page" w:hAnchor="page" w:x="1135" w:y="13983"/>
      <w:spacing w:after="0" w:line="240" w:lineRule="auto"/>
      <w:contextualSpacing/>
      <w:jc w:val="center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0902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1">
    <w:name w:val="Заголовок ж. 11"/>
    <w:autoRedefine/>
    <w:rsid w:val="004B053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2">
    <w:name w:val="Заголовок. ж. 12"/>
    <w:basedOn w:val="a0"/>
    <w:qFormat/>
    <w:rsid w:val="00BC5E57"/>
    <w:pPr>
      <w:jc w:val="center"/>
    </w:pPr>
    <w:rPr>
      <w:b/>
    </w:rPr>
  </w:style>
  <w:style w:type="paragraph" w:customStyle="1" w:styleId="100">
    <w:name w:val="Обычный 10"/>
    <w:basedOn w:val="a0"/>
    <w:qFormat/>
    <w:rsid w:val="00FA3426"/>
    <w:rPr>
      <w:sz w:val="20"/>
      <w:szCs w:val="18"/>
    </w:rPr>
  </w:style>
  <w:style w:type="paragraph" w:customStyle="1" w:styleId="112">
    <w:name w:val="Центр 11"/>
    <w:basedOn w:val="a0"/>
    <w:qFormat/>
    <w:rsid w:val="00443A04"/>
    <w:pPr>
      <w:widowControl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113">
    <w:name w:val="Обычный 11"/>
    <w:basedOn w:val="a0"/>
    <w:qFormat/>
    <w:rsid w:val="002F561D"/>
    <w:pPr>
      <w:jc w:val="left"/>
    </w:pPr>
    <w:rPr>
      <w:noProof/>
      <w:sz w:val="22"/>
      <w:szCs w:val="20"/>
    </w:rPr>
  </w:style>
  <w:style w:type="paragraph" w:customStyle="1" w:styleId="18">
    <w:name w:val="Осн. надп. и графы ц. 18"/>
    <w:basedOn w:val="110"/>
    <w:qFormat/>
    <w:rsid w:val="00232D4D"/>
    <w:pPr>
      <w:framePr w:wrap="around" w:y="14301"/>
    </w:pPr>
    <w:rPr>
      <w:sz w:val="36"/>
      <w:szCs w:val="36"/>
    </w:rPr>
  </w:style>
  <w:style w:type="paragraph" w:customStyle="1" w:styleId="120">
    <w:name w:val="Осн. надп. и графы ц. 12"/>
    <w:basedOn w:val="110"/>
    <w:qFormat/>
    <w:rsid w:val="00822B5C"/>
    <w:pPr>
      <w:framePr w:wrap="around"/>
    </w:pPr>
    <w:rPr>
      <w:szCs w:val="20"/>
    </w:rPr>
  </w:style>
  <w:style w:type="paragraph" w:customStyle="1" w:styleId="14">
    <w:name w:val="Осн. надп. и графы ц. 14"/>
    <w:basedOn w:val="120"/>
    <w:qFormat/>
    <w:rsid w:val="00822B5C"/>
    <w:pPr>
      <w:framePr w:wrap="around"/>
    </w:pPr>
    <w:rPr>
      <w:sz w:val="28"/>
      <w:szCs w:val="22"/>
    </w:rPr>
  </w:style>
  <w:style w:type="paragraph" w:customStyle="1" w:styleId="101">
    <w:name w:val="Осн. надп. и графы ц. 10"/>
    <w:basedOn w:val="120"/>
    <w:qFormat/>
    <w:rsid w:val="00622CAE"/>
    <w:pPr>
      <w:framePr w:wrap="around"/>
    </w:pPr>
    <w:rPr>
      <w:sz w:val="20"/>
    </w:rPr>
  </w:style>
  <w:style w:type="paragraph" w:customStyle="1" w:styleId="102">
    <w:name w:val="Осн. надп. и графы 10"/>
    <w:basedOn w:val="110"/>
    <w:qFormat/>
    <w:rsid w:val="00622CAE"/>
    <w:pPr>
      <w:framePr w:wrap="around" w:y="14312"/>
      <w:ind w:left="57"/>
      <w:jc w:val="left"/>
    </w:pPr>
    <w:rPr>
      <w:sz w:val="20"/>
    </w:rPr>
  </w:style>
  <w:style w:type="paragraph" w:customStyle="1" w:styleId="31">
    <w:name w:val="Основной текст 31"/>
    <w:basedOn w:val="a0"/>
    <w:link w:val="BodyText3"/>
    <w:rsid w:val="00201E1B"/>
    <w:pPr>
      <w:jc w:val="left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BodyText3">
    <w:name w:val="Body Text 3 Знак"/>
    <w:link w:val="31"/>
    <w:rsid w:val="00201E1B"/>
    <w:rPr>
      <w:rFonts w:ascii="Arial" w:eastAsia="Times New Roman" w:hAnsi="Arial" w:cs="Times New Roman"/>
      <w:sz w:val="20"/>
      <w:szCs w:val="24"/>
      <w:lang w:eastAsia="ru-RU"/>
    </w:rPr>
  </w:style>
  <w:style w:type="paragraph" w:styleId="af0">
    <w:name w:val="Balloon Text"/>
    <w:basedOn w:val="a0"/>
    <w:link w:val="af1"/>
    <w:rsid w:val="00201E1B"/>
    <w:pPr>
      <w:widowControl w:val="0"/>
      <w:ind w:firstLine="56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1">
    <w:name w:val="Текст выноски Знак"/>
    <w:basedOn w:val="a1"/>
    <w:link w:val="af0"/>
    <w:rsid w:val="00201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14">
    <w:name w:val="Обычный 11. ц."/>
    <w:basedOn w:val="113"/>
    <w:qFormat/>
    <w:rsid w:val="002F561D"/>
    <w:pPr>
      <w:jc w:val="center"/>
    </w:pPr>
  </w:style>
  <w:style w:type="paragraph" w:customStyle="1" w:styleId="22">
    <w:name w:val="Штамп 22 центр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0">
    <w:name w:val="Штамп 14 центр"/>
    <w:basedOn w:val="22"/>
    <w:uiPriority w:val="10"/>
    <w:qFormat/>
    <w:rsid w:val="00401F6E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1">
    <w:name w:val="Штамп 12 центр"/>
    <w:basedOn w:val="140"/>
    <w:uiPriority w:val="10"/>
    <w:qFormat/>
    <w:rsid w:val="00401F6E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401F6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401F6E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401F6E"/>
    <w:pPr>
      <w:framePr w:wrap="around" w:vAnchor="page" w:hAnchor="page" w:x="13031" w:y="13428"/>
      <w:ind w:left="28"/>
      <w:jc w:val="left"/>
    </w:pPr>
  </w:style>
  <w:style w:type="character" w:customStyle="1" w:styleId="21">
    <w:name w:val="Основной текст (2)"/>
    <w:rsid w:val="00981EF1"/>
    <w:rPr>
      <w:b/>
      <w:bCs/>
      <w:sz w:val="27"/>
      <w:szCs w:val="27"/>
      <w:shd w:val="clear" w:color="auto" w:fill="FFFFFF"/>
    </w:rPr>
  </w:style>
  <w:style w:type="paragraph" w:customStyle="1" w:styleId="af2">
    <w:name w:val="Колонтитул наверху"/>
    <w:basedOn w:val="a0"/>
    <w:qFormat/>
    <w:rsid w:val="00430B94"/>
    <w:pPr>
      <w:ind w:left="-110"/>
      <w:jc w:val="left"/>
    </w:pPr>
    <w:rPr>
      <w:rFonts w:ascii="Arial" w:hAnsi="Arial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94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tiff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adanina\Desktop\&#1055;&#1056;.5_&#1042;&#1054;&#1056;.%20&#1060;.3.%20&#1040;.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055F45675048240B6F7211CC76753FB" ma:contentTypeVersion="0" ma:contentTypeDescription="Создание документа." ma:contentTypeScope="" ma:versionID="013893149a57dad7785dff0e257769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92c53c41ebcaed16a7ceff08f01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7525B-0E76-4E8C-AEA9-C71C424BF3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F03E00-3DD2-4BF9-BFDA-EE6ACDC475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09962-F324-49AB-A9B8-B26A239FE6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ПР.5_ВОР. Ф.3. А.4.dotx</Template>
  <TotalTime>437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Pesterev Aleksandr</cp:lastModifiedBy>
  <cp:revision>46</cp:revision>
  <cp:lastPrinted>2024-03-20T12:22:00Z</cp:lastPrinted>
  <dcterms:created xsi:type="dcterms:W3CDTF">2022-09-06T09:51:00Z</dcterms:created>
  <dcterms:modified xsi:type="dcterms:W3CDTF">2024-05-31T13:26:00Z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0x0101004055F45675048240B6F7211CC76753FB</vt:lpwstr>
  </property>
</Properties>
</file>