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7EFA5BA3" w:rsidR="0042444F" w:rsidRPr="00E07A35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E07A35">
              <w:rPr>
                <w:rFonts w:ascii="ISOCPEUR" w:hAnsi="ISOCPEUR"/>
                <w:b/>
                <w:bCs/>
                <w:sz w:val="24"/>
                <w:szCs w:val="24"/>
              </w:rPr>
              <w:t xml:space="preserve">1. </w:t>
            </w:r>
            <w:r w:rsidR="00700E1B" w:rsidRPr="00E07A35">
              <w:rPr>
                <w:rFonts w:ascii="ISOCPEUR" w:hAnsi="ISOCPEUR"/>
                <w:b/>
                <w:bCs/>
                <w:sz w:val="24"/>
                <w:szCs w:val="24"/>
              </w:rPr>
              <w:t xml:space="preserve">Организация </w:t>
            </w:r>
            <w:r w:rsidR="00E07A35" w:rsidRPr="00E07A35">
              <w:rPr>
                <w:rFonts w:ascii="ISOCPEUR" w:hAnsi="ISOCPEUR"/>
                <w:b/>
                <w:bCs/>
                <w:sz w:val="24"/>
                <w:szCs w:val="24"/>
              </w:rPr>
              <w:t>внутреннего</w:t>
            </w:r>
            <w:r w:rsidR="00700E1B" w:rsidRPr="00E07A35">
              <w:rPr>
                <w:rFonts w:ascii="ISOCPEUR" w:hAnsi="ISOCPEUR" w:cs="ISOCPEUR"/>
                <w:b/>
                <w:bCs/>
                <w:color w:val="000000"/>
                <w:sz w:val="24"/>
                <w:szCs w:val="24"/>
              </w:rPr>
              <w:t xml:space="preserve"> электроосвещения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6CBC10B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1AE6F8AD" w:rsidR="0042444F" w:rsidRPr="00E07A35" w:rsidRDefault="00FB2F86" w:rsidP="0042444F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1. </w:t>
            </w:r>
            <w:r w:rsidR="00E07A35"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Комплектные устройства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C6D11E5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5F54751A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6CBA" w:rsidRPr="0042444F" w14:paraId="61CB67A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F90C5" w14:textId="77777777" w:rsidR="00516CBA" w:rsidRPr="0042444F" w:rsidRDefault="00516CBA" w:rsidP="00516CBA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01BE05" w14:textId="11DA1CE2" w:rsidR="00516CBA" w:rsidRPr="00E07A35" w:rsidRDefault="00516CBA" w:rsidP="00516CBA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E07A35">
              <w:rPr>
                <w:rFonts w:ascii="ISOCPEUR" w:hAnsi="ISOCPEUR"/>
                <w:sz w:val="24"/>
                <w:szCs w:val="24"/>
              </w:rPr>
              <w:t>Монтаж ЩО-1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E3813B" w14:textId="3C308AB0" w:rsidR="00516CBA" w:rsidRPr="00516CBA" w:rsidRDefault="00516CBA" w:rsidP="00516CBA">
            <w:pPr>
              <w:pStyle w:val="114"/>
              <w:rPr>
                <w:rFonts w:ascii="ISOCPEUR" w:hAnsi="ISOCPEUR"/>
                <w:sz w:val="20"/>
              </w:rPr>
            </w:pPr>
            <w:r w:rsidRPr="00516CBA">
              <w:rPr>
                <w:rFonts w:ascii="ISOCPEUR" w:hAnsi="ISOCPEUR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1B635" w14:textId="2D4551D0" w:rsidR="00516CBA" w:rsidRPr="00516CBA" w:rsidRDefault="00516CBA" w:rsidP="00516CBA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16CBA">
              <w:rPr>
                <w:rFonts w:ascii="ISOCPEUR" w:hAnsi="ISOCPEUR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18002D" w14:textId="77777777" w:rsidR="00516CBA" w:rsidRPr="0042444F" w:rsidRDefault="00516CBA" w:rsidP="00516CB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6CBA" w:rsidRPr="0042444F" w14:paraId="68C580D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38EE9" w14:textId="77777777" w:rsidR="00516CBA" w:rsidRPr="0042444F" w:rsidRDefault="00516CBA" w:rsidP="00516CBA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9E7169" w14:textId="1B1F1F8F" w:rsidR="00516CBA" w:rsidRPr="00E07A35" w:rsidRDefault="00516CBA" w:rsidP="00516CBA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E07A35">
              <w:rPr>
                <w:rFonts w:ascii="ISOCPEUR" w:hAnsi="ISOCPEUR"/>
                <w:sz w:val="24"/>
                <w:szCs w:val="24"/>
              </w:rPr>
              <w:t>Монтаж ЩО-3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1B126" w14:textId="7B3BE3DA" w:rsidR="00516CBA" w:rsidRDefault="00516CBA" w:rsidP="00516CBA">
            <w:pPr>
              <w:pStyle w:val="114"/>
              <w:rPr>
                <w:rFonts w:ascii="ISOCPEUR" w:hAnsi="ISOCPEUR"/>
                <w:sz w:val="20"/>
              </w:rPr>
            </w:pPr>
            <w:r w:rsidRPr="00516CBA">
              <w:rPr>
                <w:rFonts w:ascii="ISOCPEUR" w:hAnsi="ISOCPEUR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5B6C7" w14:textId="43A12133" w:rsidR="00516CBA" w:rsidRDefault="00516CBA" w:rsidP="00516CBA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16CBA">
              <w:rPr>
                <w:rFonts w:ascii="ISOCPEUR" w:hAnsi="ISOCPEUR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61BE11" w14:textId="77777777" w:rsidR="00516CBA" w:rsidRPr="0042444F" w:rsidRDefault="00516CBA" w:rsidP="00516CB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516CBA" w:rsidRPr="0042444F" w14:paraId="48C6CFC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ECC32B" w14:textId="77777777" w:rsidR="00516CBA" w:rsidRPr="0042444F" w:rsidRDefault="00516CBA" w:rsidP="00516CBA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084D9E" w14:textId="276E52FE" w:rsidR="00516CBA" w:rsidRPr="00E07A35" w:rsidRDefault="00516CBA" w:rsidP="00516CBA">
            <w:pPr>
              <w:pStyle w:val="113"/>
              <w:rPr>
                <w:rFonts w:ascii="ISOCPEUR" w:hAnsi="ISOCPEUR"/>
                <w:color w:val="000000"/>
                <w:sz w:val="24"/>
                <w:szCs w:val="24"/>
              </w:rPr>
            </w:pPr>
            <w:r w:rsidRPr="00E07A35">
              <w:rPr>
                <w:rFonts w:ascii="ISOCPEUR" w:hAnsi="ISOCPEUR"/>
                <w:sz w:val="24"/>
                <w:szCs w:val="24"/>
              </w:rPr>
              <w:t>Монтаж ЩАО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6901F" w14:textId="178376E0" w:rsidR="00516CBA" w:rsidRDefault="00516CBA" w:rsidP="00516CBA">
            <w:pPr>
              <w:pStyle w:val="114"/>
              <w:rPr>
                <w:rFonts w:ascii="ISOCPEUR" w:hAnsi="ISOCPEUR"/>
                <w:sz w:val="20"/>
              </w:rPr>
            </w:pPr>
            <w:r w:rsidRPr="00516CBA">
              <w:rPr>
                <w:rFonts w:ascii="ISOCPEUR" w:hAnsi="ISOCPEUR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3DA6B" w14:textId="29741E95" w:rsidR="00516CBA" w:rsidRDefault="00516CBA" w:rsidP="00516CBA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516CBA">
              <w:rPr>
                <w:rFonts w:ascii="ISOCPEUR" w:hAnsi="ISOCPEUR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7EF697" w14:textId="77777777" w:rsidR="00516CBA" w:rsidRPr="0042444F" w:rsidRDefault="00516CBA" w:rsidP="00516CBA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0C5525" w:rsidRPr="0042444F" w14:paraId="6F23D8F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AD7688" w14:textId="77777777" w:rsidR="000C5525" w:rsidRPr="0042444F" w:rsidRDefault="000C552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8FC2D" w14:textId="77777777" w:rsidR="000C5525" w:rsidRPr="00E07A35" w:rsidRDefault="000C5525" w:rsidP="0042444F">
            <w:pPr>
              <w:pStyle w:val="113"/>
              <w:jc w:val="center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F09BD" w14:textId="77777777" w:rsidR="000C5525" w:rsidRPr="0042444F" w:rsidRDefault="000C5525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564C2" w14:textId="77777777" w:rsidR="000C5525" w:rsidRPr="0042444F" w:rsidRDefault="000C5525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76329" w14:textId="77777777" w:rsidR="000C5525" w:rsidRPr="0042444F" w:rsidRDefault="000C5525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2444F" w:rsidRPr="0042444F" w14:paraId="75EA24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42444F" w:rsidRPr="0042444F" w:rsidRDefault="0042444F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4BA28191" w:rsidR="0042444F" w:rsidRPr="00E07A35" w:rsidRDefault="00FB2F86" w:rsidP="0042444F">
            <w:pPr>
              <w:pStyle w:val="113"/>
              <w:jc w:val="center"/>
              <w:rPr>
                <w:rFonts w:ascii="ISOCPEUR" w:hAnsi="ISOCPEUR" w:cs="Times New Roman"/>
                <w:sz w:val="24"/>
                <w:szCs w:val="24"/>
              </w:rPr>
            </w:pP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2. </w:t>
            </w:r>
            <w:r w:rsidR="00E07A35"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Монтаж светотехнического оборудования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35C8C63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0E0C1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B1CFF" w14:textId="269F5CDA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01-140-001 IP65 RSHВ005V-140-14-750-G60-PSU-TG, пожаробезопасный, 140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452BB" w14:textId="73E0D08F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69F95" w14:textId="12ADEDD2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62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4F431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40D2D5A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8A0E3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1292A" w14:textId="4AB9D250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01-070-001 IP65 RSHВ005V-070-8-750-G60-PSU-TG, пожаробезопасный, 70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4FE1B" w14:textId="35894C1C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554772" w14:textId="6F399833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43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A2C100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045EEF3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B0111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4D91F" w14:textId="55C62CF7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ССдВз 1Ех 01-070-001 IP65 RSHВ005V-070-8-750-G60-PSU-TG, взрывозащищенный, 70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4A3C20" w14:textId="0F90C80D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F16480" w14:textId="40576760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96A47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121514D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5735D4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B8DA3D" w14:textId="2EB7DAC5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02-030-001 IP65 RSHВ005V-030-3-750-D-PSU-MG, пожаробезопасный, 30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990FEE" w14:textId="7425A0BE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4F907" w14:textId="6294952E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233AB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70F0E93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C6CC4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75890D" w14:textId="5E5085A4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ССдВз 1Ех 02-30-IP65 RSHВ005V-030-3-750-D-PSU-MG, взрывозащищенный, 30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77623" w14:textId="792BDECC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C0251" w14:textId="230F3731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16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91C2F5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75A0695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F2C35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BFCFA2" w14:textId="5223C8C2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RSPR002O-052-01-850-D-PSU-MP, 52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8D66A6" w14:textId="19C508AD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7BE41" w14:textId="6DC26FF4" w:rsidR="00E07A35" w:rsidRPr="005E5FF9" w:rsidRDefault="00604AC4" w:rsidP="00E07A35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 w:cs="Times New Roman"/>
                <w:szCs w:val="22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3A9630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541418C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C5080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8F9B2" w14:textId="41D98EB2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Офисный светильник типа RSOF001E-024-01-840-D-PSU-MP, 24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FE82D" w14:textId="61EF221F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AB6E7" w14:textId="2DFCD97A" w:rsidR="00E07A35" w:rsidRPr="005E5FF9" w:rsidRDefault="00E07A35" w:rsidP="00E07A35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/>
                <w:szCs w:val="22"/>
                <w:lang w:val="en-US"/>
              </w:rPr>
              <w:t>54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78A5D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76042DD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87CF7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ED950" w14:textId="524422CC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OWP/R ECO LED 595 IP54/IP40 4000K, 32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393C6" w14:textId="582FEB78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D8F83C" w14:textId="3DA054A5" w:rsidR="00E07A35" w:rsidRPr="005E5FF9" w:rsidRDefault="005E5FF9" w:rsidP="00E07A35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 w:cs="Times New Roman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7DF74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4EE112C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EB279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1960F" w14:textId="1AF7C7AD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ACQUA C 18 WH 4000K, 22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6AFF1" w14:textId="7EA55A1E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87902" w14:textId="287F37C5" w:rsidR="00E07A35" w:rsidRPr="005E5FF9" w:rsidRDefault="00E07A35" w:rsidP="00E07A35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/>
                <w:szCs w:val="22"/>
                <w:lang w:val="en-US"/>
              </w:rPr>
              <w:t>15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F70E02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4CD207E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F8FD50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1AD721" w14:textId="2EB3E9FA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ССдПб 02-050-001 IP65 RSHВ005V-050-5-750-D-PSU-MG, пожаробезопасный, 50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BBEA92" w14:textId="338B589C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22DE39" w14:textId="03D31C90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13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3FBDD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313C43D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51E3A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E56897" w14:textId="4723E327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 xml:space="preserve"> Светильник типа ACQUA C 12 WH 4000K, 14 Вт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EA5AAB" w14:textId="54FB6327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A54F08" w14:textId="4B17BAC4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59184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7FAF237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03E64C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A6E539" w14:textId="46CE2603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DROP LED 9 STANDARD MS 4000K, 9 Вт, в комплекте с микроволновым датчиком движения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B4A008" w14:textId="6864C4BF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6C5B6E" w14:textId="7CDCC187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FC3CA3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E07A35" w:rsidRPr="0042444F" w14:paraId="572753D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05595" w14:textId="77777777" w:rsidR="00E07A35" w:rsidRPr="0042444F" w:rsidRDefault="00E07A35" w:rsidP="00E07A35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102EBD" w14:textId="6D950892" w:rsidR="00E07A35" w:rsidRPr="00E07A35" w:rsidRDefault="00E07A35" w:rsidP="00E07A35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8961C1">
              <w:rPr>
                <w:rFonts w:ascii="ISOCPEUR" w:hAnsi="ISOCPEUR"/>
                <w:szCs w:val="24"/>
              </w:rPr>
              <w:t>Светильник типа STAR LED 12W 840 BL, 12 Вт, в комплекте с микроволновым датчиком движения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DB02" w14:textId="3BF958B2" w:rsidR="00E07A35" w:rsidRDefault="00E07A35" w:rsidP="00E07A35">
            <w:pPr>
              <w:pStyle w:val="114"/>
              <w:rPr>
                <w:rFonts w:ascii="ISOCPEUR" w:hAnsi="ISOCPEUR"/>
                <w:sz w:val="20"/>
              </w:rPr>
            </w:pPr>
            <w:r w:rsidRPr="008961C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7A71B" w14:textId="67CC79DB" w:rsidR="00E07A35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2864F" w14:textId="77777777" w:rsidR="00E07A35" w:rsidRPr="0042444F" w:rsidRDefault="00E07A35" w:rsidP="00E07A35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666A129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06E71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9A26C" w14:textId="45520DF9" w:rsidR="00921AEC" w:rsidRPr="00582C99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582C99">
              <w:rPr>
                <w:rFonts w:ascii="ISOCPEUR" w:hAnsi="ISOCPEUR"/>
                <w:sz w:val="24"/>
                <w:szCs w:val="24"/>
              </w:rPr>
              <w:t>Саморезы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8B3A4" w14:textId="0AC7675B" w:rsidR="00921AEC" w:rsidRPr="00921AEC" w:rsidRDefault="00921AEC" w:rsidP="00921AEC">
            <w:pPr>
              <w:pStyle w:val="114"/>
              <w:rPr>
                <w:rFonts w:ascii="ISOCPEUR" w:hAnsi="ISOCPEUR"/>
                <w:szCs w:val="22"/>
              </w:rPr>
            </w:pPr>
            <w:r w:rsidRPr="00921AEC">
              <w:rPr>
                <w:rFonts w:ascii="ISOCPEUR" w:hAnsi="ISOCPEUR"/>
                <w:szCs w:val="22"/>
              </w:rPr>
              <w:t>кг.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0936F" w14:textId="4505B1B5" w:rsidR="00921AEC" w:rsidRPr="00921AEC" w:rsidRDefault="002904A5" w:rsidP="00921AEC">
            <w:pPr>
              <w:pStyle w:val="114"/>
              <w:rPr>
                <w:rFonts w:ascii="ISOCPEUR" w:hAnsi="ISOCPEUR" w:cs="Times New Roman"/>
                <w:szCs w:val="22"/>
              </w:rPr>
            </w:pPr>
            <w:r>
              <w:rPr>
                <w:rFonts w:ascii="ISOCPEUR" w:hAnsi="ISOCPEUR" w:cs="Times New Roman"/>
                <w:szCs w:val="22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F50914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696471C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3D986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CCCF5" w14:textId="6405C1F8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3</w:t>
            </w: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. Монтаж электроустановочных изделий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0FC6B1" w14:textId="77777777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465F85" w14:textId="77777777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B6EBE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2191371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D916B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0A390" w14:textId="1A67FB32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Выключатель одноклавишный (механизм), открытой установки, 10 А, IP44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FC885" w14:textId="7AA1EAD2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C5DDF" w14:textId="30BA71BA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AA1FC3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2177F73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8AFF7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C686F" w14:textId="77777777" w:rsidR="00921AEC" w:rsidRPr="00F71E03" w:rsidRDefault="00921AEC" w:rsidP="00921AEC">
            <w:pPr>
              <w:autoSpaceDE w:val="0"/>
              <w:autoSpaceDN w:val="0"/>
              <w:adjustRightInd w:val="0"/>
              <w:rPr>
                <w:rFonts w:ascii="ISOCPEUR" w:hAnsi="ISOCPEUR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 xml:space="preserve">  Выключатель одноклавишный (механизм), скрытой установки, 10 А, IP20 </w:t>
            </w:r>
          </w:p>
          <w:p w14:paraId="0A238BC6" w14:textId="36DF37CD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+ рамка на 1 пост, IP20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5D3EB" w14:textId="7BA9B4B9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8F9F8F" w14:textId="38871A57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17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E90BD6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3B3DDAE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4F1F3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C8645" w14:textId="77777777" w:rsidR="00921AEC" w:rsidRPr="00F71E03" w:rsidRDefault="00921AEC" w:rsidP="00921AEC">
            <w:pPr>
              <w:autoSpaceDE w:val="0"/>
              <w:autoSpaceDN w:val="0"/>
              <w:adjustRightInd w:val="0"/>
              <w:rPr>
                <w:rFonts w:ascii="ISOCPEUR" w:hAnsi="ISOCPEUR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 xml:space="preserve">  Выключатель одноклавишный (механизм), скрытой установки, 10 А, IP55 </w:t>
            </w:r>
          </w:p>
          <w:p w14:paraId="5FD2A462" w14:textId="5A67D3E4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+ рамка на 1 пост, IP55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92AC7" w14:textId="320A3C45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EAF2B4" w14:textId="4DB6F38A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1</w:t>
            </w:r>
            <w:r w:rsidRPr="00ED18FB">
              <w:rPr>
                <w:rFonts w:ascii="ISOCPEUR" w:hAnsi="ISOCPEUR"/>
                <w:szCs w:val="24"/>
                <w:lang w:val="en-US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DB822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08787F4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38EC8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977B4" w14:textId="5C38AEF6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Переключатель на 2 направления, одноклавишный (механизм), скрытой установки, 10 А, IP20 + рамка на 1 пост, IP20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2278D" w14:textId="7EA9D21E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45365" w14:textId="53EEB2B2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14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B0173F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335507E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80497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94CC00" w14:textId="059D0B1B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Переключатель на 2 направления, одноклавишный (механизм), скрытой установки, 10 А, IP55 + рамка на 1 пост, IP55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31036" w14:textId="074A42CA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1DD41" w14:textId="46F0F6FB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  <w:lang w:val="en-US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41E759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7343479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D79E4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A1085" w14:textId="74BFC852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 xml:space="preserve">Взрывозащищенный пост управления из алюминия, 2-х кнопочный, </w:t>
            </w:r>
            <w:r w:rsidRPr="00F71E03">
              <w:rPr>
                <w:rFonts w:ascii="ISOCPEUR" w:hAnsi="ISOCPEUR"/>
                <w:szCs w:val="24"/>
                <w:lang w:val="en-US"/>
              </w:rPr>
              <w:t>IP</w:t>
            </w:r>
            <w:r w:rsidRPr="00F71E03">
              <w:rPr>
                <w:rFonts w:ascii="ISOCPEUR" w:hAnsi="ISOCPEUR"/>
                <w:szCs w:val="24"/>
              </w:rPr>
              <w:t>66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B89F58" w14:textId="253FCC7C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5FBCA" w14:textId="1B946799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ED18FB">
              <w:rPr>
                <w:rFonts w:ascii="ISOCPEUR" w:hAnsi="ISOCPEUR"/>
                <w:szCs w:val="24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5941EF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59C98F5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E368E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FE989" w14:textId="7C74F6DC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Установочная коробка для полых стен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4F01AA" w14:textId="2757150D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FA8E0" w14:textId="52CF5D9A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70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FE9C94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72BF379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CD193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0CD7E" w14:textId="2E2F468A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>Установочная коробка для сплошных стен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8337D" w14:textId="7846BA87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C1EA5" w14:textId="4C6EC83A" w:rsidR="00921AEC" w:rsidRPr="005E5FF9" w:rsidRDefault="00921AEC" w:rsidP="00921AEC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/>
                <w:szCs w:val="22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0090C9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615E222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5CF57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00AC2" w14:textId="66B1F645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F71E03">
              <w:rPr>
                <w:rFonts w:ascii="ISOCPEUR" w:hAnsi="ISOCPEUR"/>
                <w:szCs w:val="24"/>
              </w:rPr>
              <w:t xml:space="preserve">Коробка распределительная с клемм., 100х100х50, </w:t>
            </w:r>
            <w:r w:rsidRPr="00F71E03">
              <w:rPr>
                <w:rFonts w:ascii="ISOCPEUR" w:hAnsi="ISOCPEUR"/>
                <w:szCs w:val="24"/>
                <w:lang w:val="en-US"/>
              </w:rPr>
              <w:t>IP</w:t>
            </w:r>
            <w:r w:rsidRPr="00F71E03">
              <w:rPr>
                <w:rFonts w:ascii="ISOCPEUR" w:hAnsi="ISOCPEUR"/>
                <w:szCs w:val="24"/>
              </w:rPr>
              <w:t>55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97942" w14:textId="51042439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DCF6F" w14:textId="26EE7FAB" w:rsidR="00921AEC" w:rsidRPr="005E5FF9" w:rsidRDefault="00921AEC" w:rsidP="00921AEC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/>
                <w:szCs w:val="22"/>
              </w:rPr>
              <w:t>300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BDC45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09D9841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0A9490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2378D" w14:textId="156C1266" w:rsidR="00921AEC" w:rsidRDefault="00921AEC" w:rsidP="00921AEC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 w:rsidRPr="009F5BE5">
              <w:rPr>
                <w:rFonts w:ascii="ISOCPEUR" w:hAnsi="ISOCPEUR" w:cs="Times New Roman"/>
                <w:color w:val="000000" w:themeColor="text1"/>
                <w:szCs w:val="24"/>
              </w:rPr>
              <w:t>Коробка пластиковая FS с гладкими стенками и клеммниками, IP56, 100х100х50 мм, 5р, 450V, 10A, 6 мм2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9CA88" w14:textId="678754C9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F71E03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EB809F" w14:textId="10436C8D" w:rsidR="00921AEC" w:rsidRPr="005E5FF9" w:rsidRDefault="00921AEC" w:rsidP="00921AEC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 w:cs="Times New Roman"/>
                <w:szCs w:val="22"/>
              </w:rPr>
              <w:t>60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23CF7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2CE70A3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89FED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EC0297" w14:textId="77777777" w:rsidR="00921AEC" w:rsidRPr="009F5BE5" w:rsidRDefault="00921AEC" w:rsidP="00921AEC">
            <w:pPr>
              <w:pStyle w:val="113"/>
              <w:rPr>
                <w:rFonts w:ascii="ISOCPEUR" w:hAnsi="ISOCPEUR" w:cs="Times New Roman"/>
                <w:color w:val="000000" w:themeColor="text1"/>
                <w:szCs w:val="24"/>
              </w:rPr>
            </w:pP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C3D3D" w14:textId="77777777" w:rsidR="00921AEC" w:rsidRPr="00F71E03" w:rsidRDefault="00921AEC" w:rsidP="00921AEC">
            <w:pPr>
              <w:pStyle w:val="114"/>
              <w:rPr>
                <w:rFonts w:ascii="ISOCPEUR" w:hAnsi="ISOCPEUR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361397" w14:textId="77777777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A7E2A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350135E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0F8E6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697B61" w14:textId="3CC53FD3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4</w:t>
            </w: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. Монтаж </w:t>
            </w: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шинопроводов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AEFA66" w14:textId="77777777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C903CF" w14:textId="77777777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A3CD20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6C1C7A2A" w14:textId="77777777" w:rsidTr="0059760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BCCA2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761C66" w14:textId="7A905C1D" w:rsidR="00921AEC" w:rsidRPr="001B4CDC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1B4CDC">
              <w:rPr>
                <w:rFonts w:ascii="ISOCPEUR" w:hAnsi="ISOCPEUR"/>
                <w:szCs w:val="24"/>
              </w:rPr>
              <w:t>ШП1.1_25А_Al_5W(3P+N+PE+корпус) IP55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2C3BB6" w14:textId="7FD3AC3A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2A076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4FB99F9" w14:textId="768317B1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4EABAA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63043028" w14:textId="77777777" w:rsidTr="00234153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877C32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B44309" w14:textId="6CB1AE71" w:rsidR="00921AEC" w:rsidRPr="001B4CDC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1B4CDC">
              <w:rPr>
                <w:rFonts w:ascii="ISOCPEUR" w:hAnsi="ISOCPEUR"/>
                <w:szCs w:val="24"/>
              </w:rPr>
              <w:t>ШП1.2_40А_Al_5W(3P+N+PE+корпус) IP55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C84F1" w14:textId="61AF9826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2A076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904CEC4" w14:textId="286CD0E8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2A0762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7D1E67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27E4478C" w14:textId="77777777" w:rsidTr="0037631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B84719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8C5861" w14:textId="770D6490" w:rsidR="00921AEC" w:rsidRPr="001B4CDC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1B4CDC">
              <w:rPr>
                <w:rFonts w:ascii="ISOCPEUR" w:hAnsi="ISOCPEUR"/>
                <w:szCs w:val="24"/>
              </w:rPr>
              <w:t>ШП1.1_25А_Al_5W(3P+N+PE+корпус) IP55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77A53" w14:textId="7CA71515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2A0762">
              <w:rPr>
                <w:rFonts w:ascii="ISOCPEUR" w:hAnsi="ISOCPEUR"/>
                <w:szCs w:val="24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E8C8A03" w14:textId="30E0B24D" w:rsidR="00921AEC" w:rsidRPr="005E5FF9" w:rsidRDefault="00921AEC" w:rsidP="00921AEC">
            <w:pPr>
              <w:pStyle w:val="114"/>
              <w:rPr>
                <w:rFonts w:ascii="ISOCPEUR" w:hAnsi="ISOCPEUR" w:cs="Times New Roman"/>
                <w:szCs w:val="22"/>
              </w:rPr>
            </w:pPr>
            <w:r w:rsidRPr="005E5FF9">
              <w:rPr>
                <w:rFonts w:ascii="ISOCPEUR" w:hAnsi="ISOCPEUR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74FFB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019A0FE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986E5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8F281" w14:textId="2678C599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5</w:t>
            </w: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1B4CDC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Монтаж кабельной продукции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C2DAE" w14:textId="77777777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15EDB" w14:textId="77777777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30A796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21AEC" w:rsidRPr="0042444F" w14:paraId="51A870BE" w14:textId="77777777" w:rsidTr="00D80C1F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6074F9" w14:textId="77777777" w:rsidR="00921AEC" w:rsidRPr="0042444F" w:rsidRDefault="00921AEC" w:rsidP="00921AEC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743174" w14:textId="2AE949D4" w:rsidR="00921AEC" w:rsidRPr="00E07A35" w:rsidRDefault="00921AEC" w:rsidP="00921AEC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1B4CDC">
              <w:rPr>
                <w:rFonts w:ascii="ISOCPEUR" w:hAnsi="ISOCPEUR"/>
                <w:sz w:val="24"/>
                <w:szCs w:val="24"/>
              </w:rPr>
              <w:t xml:space="preserve">Затягивание в трубу </w:t>
            </w:r>
            <w:r>
              <w:rPr>
                <w:rFonts w:ascii="ISOCPEUR" w:hAnsi="ISOCPEUR"/>
                <w:sz w:val="24"/>
                <w:szCs w:val="24"/>
              </w:rPr>
              <w:t>к</w:t>
            </w:r>
            <w:r w:rsidRPr="001B4CDC">
              <w:rPr>
                <w:rFonts w:ascii="ISOCPEUR" w:hAnsi="ISOCPEUR"/>
                <w:sz w:val="24"/>
                <w:szCs w:val="24"/>
              </w:rPr>
              <w:t xml:space="preserve">абель силовой с медной жилой в ПВХ изоляции, </w:t>
            </w:r>
            <w:r w:rsidRPr="002A0762">
              <w:rPr>
                <w:rFonts w:ascii="ISOCPEUR" w:hAnsi="ISOCPEUR"/>
                <w:szCs w:val="24"/>
              </w:rPr>
              <w:t>ППГнг(А)-HF 3х1.5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7599E892" w14:textId="3DD276FB" w:rsidR="00921AEC" w:rsidRDefault="00921AEC" w:rsidP="00921AEC">
            <w:pPr>
              <w:pStyle w:val="114"/>
              <w:rPr>
                <w:rFonts w:ascii="ISOCPEUR" w:hAnsi="ISOCPEUR"/>
                <w:sz w:val="20"/>
              </w:rPr>
            </w:pPr>
            <w:r w:rsidRPr="002A0762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2C7C1ECA" w14:textId="4E2B5911" w:rsidR="00921AEC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60346" w14:textId="77777777" w:rsidR="00921AEC" w:rsidRPr="0042444F" w:rsidRDefault="00921AEC" w:rsidP="00921AEC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20E69DAA" w14:textId="77777777" w:rsidTr="00707F1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0DDD4B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F4BC8" w14:textId="432C4117" w:rsidR="00474167" w:rsidRPr="008E7614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  <w:highlight w:val="yellow"/>
              </w:rPr>
            </w:pPr>
            <w:r w:rsidRPr="008E7614">
              <w:rPr>
                <w:rFonts w:ascii="ISOCPEUR" w:hAnsi="ISOCPEUR"/>
                <w:sz w:val="24"/>
                <w:szCs w:val="24"/>
                <w:highlight w:val="yellow"/>
              </w:rPr>
              <w:t xml:space="preserve">Затягивание в трубу кабель силовой с медной жилой в ПВХ изоляции, </w:t>
            </w:r>
            <w:r w:rsidRPr="008E7614">
              <w:rPr>
                <w:rFonts w:ascii="ISOCPEUR" w:hAnsi="ISOCPEUR"/>
                <w:szCs w:val="24"/>
                <w:highlight w:val="yellow"/>
              </w:rPr>
              <w:t>ППГнг(А)-HF 5х4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3B3B00B6" w14:textId="36A90C98" w:rsidR="00474167" w:rsidRPr="008E7614" w:rsidRDefault="00474167" w:rsidP="00474167">
            <w:pPr>
              <w:pStyle w:val="114"/>
              <w:rPr>
                <w:rFonts w:ascii="ISOCPEUR" w:hAnsi="ISOCPEUR"/>
                <w:szCs w:val="24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619723C7" w14:textId="546251DF" w:rsidR="00474167" w:rsidRPr="008E7614" w:rsidRDefault="00474167" w:rsidP="00474167">
            <w:pPr>
              <w:pStyle w:val="114"/>
              <w:rPr>
                <w:rFonts w:ascii="ISOCPEUR" w:hAnsi="ISOCPEUR"/>
                <w:szCs w:val="24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>90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46514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2263A215" w14:textId="77777777" w:rsidTr="002C7A1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F9FA78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</w:tcPr>
          <w:p w14:paraId="220AB872" w14:textId="6A2662FC" w:rsidR="00474167" w:rsidRPr="008E7614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  <w:highlight w:val="yellow"/>
              </w:rPr>
            </w:pPr>
            <w:r w:rsidRPr="008E7614">
              <w:rPr>
                <w:rFonts w:ascii="ISOCPEUR" w:hAnsi="ISOCPEUR"/>
                <w:sz w:val="24"/>
                <w:szCs w:val="24"/>
                <w:highlight w:val="yellow"/>
              </w:rPr>
              <w:t>Затягивание в трубу кабель силовой с медной жилой в ПВХ изоляции, для противопожарных систем, ППГнг(А)-FRHF 3х1.5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52A1A4" w14:textId="0A930878" w:rsidR="00474167" w:rsidRPr="008E7614" w:rsidRDefault="00474167" w:rsidP="00474167">
            <w:pPr>
              <w:pStyle w:val="114"/>
              <w:rPr>
                <w:rFonts w:ascii="ISOCPEUR" w:hAnsi="ISOCPEUR"/>
                <w:sz w:val="20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0FDB35" w14:textId="5B6974A3" w:rsidR="00474167" w:rsidRPr="008E7614" w:rsidRDefault="00474167" w:rsidP="00474167">
            <w:pPr>
              <w:pStyle w:val="114"/>
              <w:rPr>
                <w:rFonts w:ascii="ISOCPEUR" w:hAnsi="ISOCPEUR" w:cs="Times New Roman"/>
                <w:sz w:val="20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 xml:space="preserve">         </w:t>
            </w:r>
            <w:r w:rsidR="008E7614" w:rsidRPr="008E7614">
              <w:rPr>
                <w:rFonts w:ascii="ISOCPEUR" w:hAnsi="ISOCPEUR"/>
                <w:szCs w:val="24"/>
                <w:highlight w:val="yellow"/>
              </w:rPr>
              <w:t>5</w:t>
            </w:r>
            <w:r w:rsidRPr="008E7614">
              <w:rPr>
                <w:rFonts w:ascii="ISOCPEUR" w:hAnsi="ISOCPEUR"/>
                <w:szCs w:val="24"/>
                <w:highlight w:val="yellow"/>
              </w:rPr>
              <w:t>80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956CB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062CC69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DCEAD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EB4E4" w14:textId="15CB2333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 xml:space="preserve">Затягивание в трубу </w:t>
            </w:r>
            <w:r>
              <w:rPr>
                <w:rFonts w:ascii="ISOCPEUR" w:hAnsi="ISOCPEUR"/>
                <w:sz w:val="24"/>
                <w:szCs w:val="24"/>
              </w:rPr>
              <w:t>к</w:t>
            </w:r>
            <w:r w:rsidRPr="000C5525">
              <w:rPr>
                <w:rFonts w:ascii="ISOCPEUR" w:hAnsi="ISOCPEUR"/>
                <w:sz w:val="24"/>
                <w:szCs w:val="24"/>
              </w:rPr>
              <w:t>абель силовой с медной жилой в ПВХ изоляции, для противопожарных систем, ППГнг(А)-FRHF 3х</w:t>
            </w:r>
            <w:r>
              <w:rPr>
                <w:rFonts w:ascii="ISOCPEUR" w:hAnsi="ISOCPEUR"/>
                <w:sz w:val="24"/>
                <w:szCs w:val="24"/>
              </w:rPr>
              <w:t>2</w:t>
            </w:r>
            <w:r w:rsidRPr="000C5525">
              <w:rPr>
                <w:rFonts w:ascii="ISOCPEUR" w:hAnsi="ISOCPEUR"/>
                <w:sz w:val="24"/>
                <w:szCs w:val="24"/>
              </w:rPr>
              <w:t>.5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6E53D6" w14:textId="565D15A4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931DC0" w14:textId="4C140FEA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400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E8FC87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237B123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CAAEDE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38710" w14:textId="028A268F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 xml:space="preserve">Затягивание в трубу </w:t>
            </w:r>
            <w:r>
              <w:rPr>
                <w:rFonts w:ascii="ISOCPEUR" w:hAnsi="ISOCPEUR"/>
                <w:sz w:val="24"/>
                <w:szCs w:val="24"/>
              </w:rPr>
              <w:t>к</w:t>
            </w:r>
            <w:r w:rsidRPr="000C5525">
              <w:rPr>
                <w:rFonts w:ascii="ISOCPEUR" w:hAnsi="ISOCPEUR"/>
                <w:sz w:val="24"/>
                <w:szCs w:val="24"/>
              </w:rPr>
              <w:t>абель силовой с медной жилой в ПВХ изоляции, для противопожарных систем, ППГнг(А)-FRHF 3х</w:t>
            </w:r>
            <w:r>
              <w:rPr>
                <w:rFonts w:ascii="ISOCPEUR" w:hAnsi="ISOCPEUR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8159EF" w14:textId="38B36DF5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641FF5" w14:textId="568E23B3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200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AD6B1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1226E13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771150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E00686" w14:textId="5A70B1C0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 xml:space="preserve">Затягивание в трубу </w:t>
            </w:r>
            <w:r>
              <w:rPr>
                <w:rFonts w:ascii="ISOCPEUR" w:hAnsi="ISOCPEUR"/>
                <w:sz w:val="24"/>
                <w:szCs w:val="24"/>
              </w:rPr>
              <w:t>к</w:t>
            </w:r>
            <w:r w:rsidRPr="000C5525">
              <w:rPr>
                <w:rFonts w:ascii="ISOCPEUR" w:hAnsi="ISOCPEUR"/>
                <w:sz w:val="24"/>
                <w:szCs w:val="24"/>
              </w:rPr>
              <w:t>абель силовой с медной жилой в ПВХ изоляции, для противопожарных систем, ППГнг(А)-FRHF 3х</w:t>
            </w:r>
            <w:r>
              <w:rPr>
                <w:rFonts w:ascii="ISOCPEUR" w:hAnsi="ISOCPEUR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72211" w14:textId="25FC5FBF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92A26B" w14:textId="5DF1F46F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175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6DBE35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1B6654C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9A5B95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B85F36" w14:textId="6EBA2332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 xml:space="preserve">Затягивание в трубу </w:t>
            </w:r>
            <w:r>
              <w:rPr>
                <w:rFonts w:ascii="ISOCPEUR" w:hAnsi="ISOCPEUR"/>
                <w:sz w:val="24"/>
                <w:szCs w:val="24"/>
              </w:rPr>
              <w:t>к</w:t>
            </w:r>
            <w:r w:rsidRPr="000C5525">
              <w:rPr>
                <w:rFonts w:ascii="ISOCPEUR" w:hAnsi="ISOCPEUR"/>
                <w:sz w:val="24"/>
                <w:szCs w:val="24"/>
              </w:rPr>
              <w:t xml:space="preserve">абель силовой с медной жилой в ПВХ изоляции, для противопожарных систем, ППГнг(А)-FRHF </w:t>
            </w:r>
            <w:r>
              <w:rPr>
                <w:rFonts w:ascii="ISOCPEUR" w:hAnsi="ISOCPEUR"/>
                <w:sz w:val="24"/>
                <w:szCs w:val="24"/>
              </w:rPr>
              <w:t>5</w:t>
            </w:r>
            <w:r w:rsidRPr="000C5525">
              <w:rPr>
                <w:rFonts w:ascii="ISOCPEUR" w:hAnsi="ISOCPEUR"/>
                <w:sz w:val="24"/>
                <w:szCs w:val="24"/>
              </w:rPr>
              <w:t>х</w:t>
            </w:r>
            <w:r>
              <w:rPr>
                <w:rFonts w:ascii="ISOCPEUR" w:hAnsi="ISOCPEUR"/>
                <w:sz w:val="24"/>
                <w:szCs w:val="24"/>
              </w:rPr>
              <w:t>2</w:t>
            </w:r>
            <w:r w:rsidRPr="000C5525">
              <w:rPr>
                <w:rFonts w:ascii="ISOCPEUR" w:hAnsi="ISOCPEUR"/>
                <w:sz w:val="24"/>
                <w:szCs w:val="24"/>
              </w:rPr>
              <w:t>.5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96CAA" w14:textId="263B1C32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A8BA1" w14:textId="44B563C9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3D1148">
              <w:rPr>
                <w:rFonts w:ascii="ISOCPEUR" w:hAnsi="ISOCPEUR"/>
                <w:szCs w:val="24"/>
              </w:rPr>
              <w:t xml:space="preserve">         215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B591C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5A0ED40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E6CBA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BE1866" w14:textId="77777777" w:rsidR="00474167" w:rsidRDefault="00474167" w:rsidP="00474167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BAF292" w14:textId="77777777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8AC13" w14:textId="77777777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E10FF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5EF51F3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38C1B0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6B46F7" w14:textId="0E873EC3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6</w:t>
            </w: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0C552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Монтаж труб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E5D42" w14:textId="77777777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C5344" w14:textId="77777777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32A92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27A193D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BA9A40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C8855" w14:textId="51AD19AF" w:rsidR="00474167" w:rsidRPr="000C552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>Труба жесткая оцинкованная ø20x1x3000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C6DAC0" w14:textId="2FF4C617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C2E898" w14:textId="5C6031BA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589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61D7D3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48E730B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B279CC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F77241" w14:textId="78BF3A9E" w:rsidR="00474167" w:rsidRPr="000C552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>Держатель оцинкованный двусторонний, д.19 - 20мм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E71E39" w14:textId="71609072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F5F27" w14:textId="20926A7D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600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722AF8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0A079D9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A7A45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18168" w14:textId="606B02ED" w:rsidR="00474167" w:rsidRPr="00DE13B7" w:rsidRDefault="00474167" w:rsidP="00474167">
            <w:pPr>
              <w:pStyle w:val="113"/>
              <w:rPr>
                <w:rFonts w:ascii="ISOCPEUR" w:hAnsi="ISOCPEUR"/>
                <w:szCs w:val="24"/>
              </w:rPr>
            </w:pPr>
            <w:r w:rsidRPr="000B73D2">
              <w:rPr>
                <w:rFonts w:ascii="ISOCPEUR" w:hAnsi="ISOCPEUR"/>
                <w:szCs w:val="24"/>
              </w:rPr>
              <w:t>Труба ПВХ жёсткая гладкая д.20мм, лёгкая, 3м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5E528B" w14:textId="2C73D17D" w:rsidR="00474167" w:rsidRPr="00DE13B7" w:rsidRDefault="00474167" w:rsidP="00474167">
            <w:pPr>
              <w:pStyle w:val="114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91575D" w14:textId="13C3BACE" w:rsidR="00474167" w:rsidRPr="00DE13B7" w:rsidRDefault="00474167" w:rsidP="00474167">
            <w:pPr>
              <w:pStyle w:val="114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D185D2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43F27A7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D71EC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828B3" w14:textId="6E6AE42F" w:rsidR="00474167" w:rsidRPr="000B73D2" w:rsidRDefault="00474167" w:rsidP="00474167">
            <w:pPr>
              <w:pStyle w:val="113"/>
              <w:rPr>
                <w:rFonts w:ascii="ISOCPEUR" w:hAnsi="ISOCPEUR"/>
                <w:szCs w:val="24"/>
              </w:rPr>
            </w:pPr>
            <w:r w:rsidRPr="008248CD">
              <w:rPr>
                <w:rFonts w:ascii="ISOCPEUR" w:hAnsi="ISOCPEUR"/>
                <w:sz w:val="24"/>
                <w:szCs w:val="24"/>
              </w:rPr>
              <w:t>Держатель с защелкой, д.20мм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E3D2F" w14:textId="5D83C640" w:rsidR="00474167" w:rsidRPr="00DE13B7" w:rsidRDefault="00474167" w:rsidP="00474167">
            <w:pPr>
              <w:pStyle w:val="114"/>
              <w:rPr>
                <w:rFonts w:ascii="ISOCPEUR" w:hAnsi="ISOCPEUR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6E0BF7" w14:textId="5FA0B825" w:rsidR="00474167" w:rsidRPr="00DE13B7" w:rsidRDefault="00474167" w:rsidP="00474167">
            <w:pPr>
              <w:pStyle w:val="114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DDF0B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6C75A0F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453818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85D978" w14:textId="2F88D137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ø20x1x3000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4A7E3" w14:textId="06C59549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D97A64" w14:textId="64FCB5A2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280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940BE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273E0BC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AC61A4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2AC8FD" w14:textId="2ECEED98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д.19 - 20мм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6D67DB" w14:textId="4DD0F6D2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35FD26" w14:textId="6499B080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300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D6450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402D177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9280C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4205D0" w14:textId="51838B0E" w:rsidR="00474167" w:rsidRPr="008E7614" w:rsidRDefault="00474167" w:rsidP="00474167">
            <w:pPr>
              <w:pStyle w:val="113"/>
              <w:rPr>
                <w:rFonts w:ascii="ISOCPEUR" w:hAnsi="ISOCPEUR"/>
                <w:szCs w:val="24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>Поворот на 90° из оцинкованной стали, д.20х1мм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5D1E9" w14:textId="7B7DE3BF" w:rsidR="00474167" w:rsidRPr="008E7614" w:rsidRDefault="00474167" w:rsidP="00474167">
            <w:pPr>
              <w:pStyle w:val="114"/>
              <w:rPr>
                <w:rFonts w:ascii="ISOCPEUR" w:hAnsi="ISOCPEUR"/>
                <w:szCs w:val="24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286DA" w14:textId="621D303B" w:rsidR="00474167" w:rsidRPr="008E7614" w:rsidRDefault="00474167" w:rsidP="00474167">
            <w:pPr>
              <w:pStyle w:val="114"/>
              <w:rPr>
                <w:rFonts w:ascii="ISOCPEUR" w:hAnsi="ISOCPEUR"/>
                <w:szCs w:val="24"/>
                <w:highlight w:val="yellow"/>
              </w:rPr>
            </w:pPr>
            <w:r w:rsidRPr="008E7614">
              <w:rPr>
                <w:rFonts w:ascii="ISOCPEUR" w:hAnsi="ISOCPEUR"/>
                <w:szCs w:val="24"/>
                <w:highlight w:val="yellow"/>
              </w:rPr>
              <w:t>90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EC1D4F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5B2068B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7C743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841E9F" w14:textId="537DA60D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ø25x1,2x3000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785F8" w14:textId="77151303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FB2427" w14:textId="7E87453C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615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A6DAB0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33E5E23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DA845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0D219A" w14:textId="165825A7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д.25 - 26мм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CEF62D" w14:textId="26780569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6DF1D" w14:textId="6574554C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630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6A08F1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06CF9EE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50C17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D7E3C" w14:textId="4EA944D8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Труба жесткая оцинкованная ø32x1,2x3000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0A042" w14:textId="3AF941BE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40E35B" w14:textId="075BD68A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3</w:t>
            </w:r>
            <w:r w:rsidRPr="00DE13B7">
              <w:rPr>
                <w:rFonts w:ascii="ISOCPEUR" w:hAnsi="ISOCPEUR"/>
                <w:szCs w:val="24"/>
              </w:rPr>
              <w:t>75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F2307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7F8209E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0F07AF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6BEA1" w14:textId="4EC2EFC1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DE13B7">
              <w:rPr>
                <w:rFonts w:ascii="ISOCPEUR" w:hAnsi="ISOCPEUR"/>
                <w:szCs w:val="24"/>
              </w:rPr>
              <w:t>Держатель оцинкованный двусторонний, д.32мм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EC2292" w14:textId="69422EAB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70D16" w14:textId="2B053B5A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400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BDDADD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65B7BB6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80E1B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1EF48" w14:textId="7878B59D" w:rsidR="00474167" w:rsidRDefault="00474167" w:rsidP="00474167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 xml:space="preserve">Металлорукав </w:t>
            </w:r>
            <w:r w:rsidRPr="00DE13B7">
              <w:rPr>
                <w:rFonts w:ascii="ISOCPEUR" w:hAnsi="ISOCPEUR"/>
                <w:szCs w:val="24"/>
              </w:rPr>
              <w:t>Д=20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59650" w14:textId="226B9CA7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4703F" w14:textId="5DFFF476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32463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72D155E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D95FE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900BDD" w14:textId="4D225B43" w:rsidR="00474167" w:rsidRDefault="00474167" w:rsidP="00474167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ISOCPEUR" w:hAnsi="ISOCPEUR" w:cs="ISOCPEUR"/>
                <w:color w:val="000000"/>
                <w:szCs w:val="24"/>
              </w:rPr>
              <w:t xml:space="preserve">Металлорукав </w:t>
            </w:r>
            <w:r w:rsidRPr="00DE13B7">
              <w:rPr>
                <w:rFonts w:ascii="ISOCPEUR" w:hAnsi="ISOCPEUR"/>
                <w:szCs w:val="24"/>
              </w:rPr>
              <w:t>Д=</w:t>
            </w:r>
            <w:r>
              <w:rPr>
                <w:rFonts w:ascii="ISOCPEUR" w:hAnsi="ISOCPEUR"/>
                <w:szCs w:val="24"/>
              </w:rPr>
              <w:t>4</w:t>
            </w:r>
            <w:r w:rsidRPr="00DE13B7">
              <w:rPr>
                <w:rFonts w:ascii="ISOCPEUR" w:hAnsi="ISOCPEUR"/>
                <w:szCs w:val="24"/>
              </w:rPr>
              <w:t>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3E7E9" w14:textId="44558659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  <w:r w:rsidRPr="00DE13B7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84D28C" w14:textId="2BF61502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20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8E3D45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06ED6B0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279BA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4BC7F" w14:textId="77777777" w:rsidR="00474167" w:rsidRDefault="00474167" w:rsidP="00474167">
            <w:pPr>
              <w:pStyle w:val="113"/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02B94" w14:textId="77777777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64A5A2" w14:textId="77777777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2FBA9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078862F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2D6E8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BB6303" w14:textId="2B39CE23" w:rsidR="00474167" w:rsidRPr="00E07A3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7</w:t>
            </w:r>
            <w:r w:rsidRPr="00E07A3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0C5525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Кабельные проходки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D25709" w14:textId="77777777" w:rsidR="00474167" w:rsidRDefault="00474167" w:rsidP="0047416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61D228" w14:textId="77777777" w:rsidR="00474167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C812DD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474167" w:rsidRPr="0042444F" w14:paraId="7B20891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DDF03" w14:textId="77777777" w:rsidR="00474167" w:rsidRPr="0042444F" w:rsidRDefault="00474167" w:rsidP="0047416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B12DD7" w14:textId="0847CAC8" w:rsidR="00474167" w:rsidRPr="000C5525" w:rsidRDefault="00474167" w:rsidP="00474167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>Заделка узлов проходов кабеля огнезащитной пеной и герметиком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849FA" w14:textId="453B019E" w:rsidR="00474167" w:rsidRPr="000C5525" w:rsidRDefault="00474167" w:rsidP="00474167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0C5525">
              <w:rPr>
                <w:rFonts w:ascii="ISOCPEUR" w:hAnsi="ISOCPEUR"/>
                <w:sz w:val="24"/>
                <w:szCs w:val="24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7AD07D" w14:textId="42256EA3" w:rsidR="00474167" w:rsidRPr="000C5525" w:rsidRDefault="00474167" w:rsidP="00474167">
            <w:pPr>
              <w:pStyle w:val="114"/>
              <w:rPr>
                <w:rFonts w:ascii="ISOCPEUR" w:hAnsi="ISOCPEUR" w:cs="Times New Roman"/>
                <w:sz w:val="24"/>
                <w:szCs w:val="24"/>
              </w:rPr>
            </w:pPr>
            <w:r>
              <w:rPr>
                <w:rFonts w:ascii="ISOCPEUR" w:hAnsi="ISOCPEUR"/>
                <w:sz w:val="24"/>
                <w:szCs w:val="24"/>
              </w:rPr>
              <w:t>60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9D2EFD" w14:textId="77777777" w:rsidR="00474167" w:rsidRPr="0042444F" w:rsidRDefault="00474167" w:rsidP="0047416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60D956D8" w14:textId="77777777" w:rsidR="00FB2F86" w:rsidRDefault="00FB2F86" w:rsidP="00FB2F86">
      <w:pPr>
        <w:rPr>
          <w:rFonts w:ascii="ISOCPEUR" w:hAnsi="ISOCPEUR"/>
          <w:sz w:val="20"/>
          <w:szCs w:val="20"/>
        </w:rPr>
      </w:pPr>
    </w:p>
    <w:p w14:paraId="061F3658" w14:textId="77777777" w:rsidR="00FB2F86" w:rsidRDefault="00FB2F86" w:rsidP="00FB2F86">
      <w:pPr>
        <w:rPr>
          <w:rFonts w:ascii="ISOCPEUR" w:hAnsi="ISOCPEUR"/>
          <w:sz w:val="20"/>
          <w:szCs w:val="20"/>
        </w:rPr>
      </w:pPr>
    </w:p>
    <w:p w14:paraId="44907781" w14:textId="33705BF3" w:rsidR="00FB2F86" w:rsidRPr="00FB2F86" w:rsidRDefault="00FB2F86" w:rsidP="00FB2F86">
      <w:pPr>
        <w:tabs>
          <w:tab w:val="left" w:pos="7352"/>
        </w:tabs>
        <w:rPr>
          <w:rFonts w:ascii="ISOCPEUR" w:hAnsi="ISOCPEUR"/>
          <w:sz w:val="20"/>
          <w:szCs w:val="20"/>
        </w:rPr>
      </w:pPr>
      <w:r>
        <w:rPr>
          <w:rFonts w:ascii="ISOCPEUR" w:hAnsi="ISOCPEUR"/>
          <w:sz w:val="20"/>
          <w:szCs w:val="20"/>
        </w:rPr>
        <w:tab/>
      </w:r>
    </w:p>
    <w:sectPr w:rsidR="00FB2F86" w:rsidRPr="00FB2F86" w:rsidSect="00DB256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1" w:bottom="1134" w:left="1276" w:header="425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4D316" w14:textId="77777777" w:rsidR="00803508" w:rsidRDefault="00803508" w:rsidP="00FA3426">
      <w:r>
        <w:separator/>
      </w:r>
    </w:p>
    <w:p w14:paraId="25E2E735" w14:textId="77777777" w:rsidR="00803508" w:rsidRDefault="00803508" w:rsidP="00FA3426"/>
  </w:endnote>
  <w:endnote w:type="continuationSeparator" w:id="0">
    <w:p w14:paraId="22E01A80" w14:textId="77777777" w:rsidR="00803508" w:rsidRDefault="00803508" w:rsidP="00FA3426">
      <w:r>
        <w:continuationSeparator/>
      </w:r>
    </w:p>
    <w:p w14:paraId="0A655507" w14:textId="77777777" w:rsidR="00803508" w:rsidRDefault="00803508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3B755A44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0C5525">
            <w:rPr>
              <w:bCs/>
              <w:sz w:val="32"/>
              <w:szCs w:val="32"/>
            </w:rPr>
            <w:t>ЭО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691E8246" w:rsidR="00F57B2B" w:rsidRPr="00884252" w:rsidRDefault="00E07A35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691E8246" w:rsidR="00F57B2B" w:rsidRPr="00884252" w:rsidRDefault="00E07A35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B874F" w14:textId="77777777" w:rsidR="00803508" w:rsidRDefault="00803508" w:rsidP="00FA3426">
      <w:r>
        <w:separator/>
      </w:r>
    </w:p>
    <w:p w14:paraId="6EB29C5E" w14:textId="77777777" w:rsidR="00803508" w:rsidRDefault="00803508" w:rsidP="00FA3426"/>
  </w:footnote>
  <w:footnote w:type="continuationSeparator" w:id="0">
    <w:p w14:paraId="20289BDD" w14:textId="77777777" w:rsidR="00803508" w:rsidRDefault="00803508" w:rsidP="00FA3426">
      <w:r>
        <w:continuationSeparator/>
      </w:r>
    </w:p>
    <w:p w14:paraId="50F020AF" w14:textId="77777777" w:rsidR="00803508" w:rsidRDefault="00803508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859F32D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370757CE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EE1212">
            <w:rPr>
              <w:bCs/>
              <w:sz w:val="32"/>
              <w:szCs w:val="32"/>
            </w:rPr>
            <w:t>Э</w:t>
          </w:r>
          <w:r w:rsidR="00111ED9">
            <w:rPr>
              <w:bCs/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0A7CEF8" w:rsidR="00D451D7" w:rsidRPr="00DA7501" w:rsidRDefault="00EE1212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Пестерев</w:t>
          </w:r>
        </w:p>
      </w:tc>
      <w:tc>
        <w:tcPr>
          <w:tcW w:w="850" w:type="dxa"/>
          <w:vAlign w:val="center"/>
          <w:hideMark/>
        </w:tcPr>
        <w:p w14:paraId="5D54B79E" w14:textId="799301BB" w:rsidR="00D451D7" w:rsidRPr="00DA7501" w:rsidRDefault="00D4545F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7B65726" wp14:editId="493A1C27">
                <wp:extent cx="306393" cy="141586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451D7"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625B6D6" w:rsidR="00D451D7" w:rsidRPr="00A45C3F" w:rsidRDefault="00E64DD3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E64DD3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55E467A" w:rsidR="004F3CB7" w:rsidRPr="00DA7501" w:rsidRDefault="00EE1212" w:rsidP="00EE1212">
          <w:pPr>
            <w:pStyle w:val="102"/>
            <w:framePr w:wrap="auto" w:vAnchor="margin" w:hAnchor="text" w:xAlign="left" w:yAlign="inline"/>
            <w:spacing w:line="256" w:lineRule="auto"/>
            <w:ind w:left="0"/>
          </w:pPr>
          <w:r>
            <w:t xml:space="preserve"> Ким</w:t>
          </w:r>
        </w:p>
      </w:tc>
      <w:tc>
        <w:tcPr>
          <w:tcW w:w="850" w:type="dxa"/>
          <w:vAlign w:val="center"/>
        </w:tcPr>
        <w:p w14:paraId="7AACEF0A" w14:textId="7BC4A8E9" w:rsidR="004F3CB7" w:rsidRPr="00DA7501" w:rsidRDefault="00111ED9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61775CA5" wp14:editId="692CEE73">
                <wp:extent cx="346075" cy="180340"/>
                <wp:effectExtent l="0" t="0" r="0" b="0"/>
                <wp:docPr id="70445449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B801F2B" w:rsidR="004F3CB7" w:rsidRPr="00DA7501" w:rsidRDefault="00EE1212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>
            <w:rPr>
              <w:sz w:val="22"/>
            </w:rPr>
            <w:t>1</w:t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050B7F2E" w:rsidR="00430B94" w:rsidRPr="00DA7501" w:rsidRDefault="00111ED9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6F27C6">
            <w:rPr>
              <w:noProof/>
            </w:rPr>
            <w:drawing>
              <wp:anchor distT="0" distB="0" distL="114300" distR="114300" simplePos="0" relativeHeight="251683840" behindDoc="1" locked="0" layoutInCell="1" allowOverlap="1" wp14:anchorId="251AAC21" wp14:editId="0B4A2C1B">
                <wp:simplePos x="0" y="0"/>
                <wp:positionH relativeFrom="column">
                  <wp:posOffset>-4445</wp:posOffset>
                </wp:positionH>
                <wp:positionV relativeFrom="paragraph">
                  <wp:posOffset>20320</wp:posOffset>
                </wp:positionV>
                <wp:extent cx="495300" cy="171450"/>
                <wp:effectExtent l="0" t="0" r="0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2471B6AC" w:rsidR="00430B94" w:rsidRPr="00DA7501" w:rsidRDefault="0087793A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9799783" wp14:editId="08B64AD2">
                <wp:extent cx="202131" cy="151066"/>
                <wp:effectExtent l="0" t="0" r="7620" b="1905"/>
                <wp:docPr id="86803963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3BCFC302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E7614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E7614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E7614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A011701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8E7614">
            <w:rPr>
              <w:rFonts w:ascii="ISOCPEUR" w:hAnsi="ISOCPEUR"/>
              <w:noProof/>
            </w:rPr>
            <w:t>3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3C1B2CC9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9B5778"/>
    <w:multiLevelType w:val="hybridMultilevel"/>
    <w:tmpl w:val="A33834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4"/>
  </w:num>
  <w:num w:numId="13" w16cid:durableId="1666127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4340A"/>
    <w:rsid w:val="0005470D"/>
    <w:rsid w:val="00060879"/>
    <w:rsid w:val="000656B9"/>
    <w:rsid w:val="000659B1"/>
    <w:rsid w:val="000820F7"/>
    <w:rsid w:val="000902A2"/>
    <w:rsid w:val="000A263E"/>
    <w:rsid w:val="000C5525"/>
    <w:rsid w:val="000F68AD"/>
    <w:rsid w:val="00111ED9"/>
    <w:rsid w:val="0012500C"/>
    <w:rsid w:val="00154E35"/>
    <w:rsid w:val="0015736F"/>
    <w:rsid w:val="00191483"/>
    <w:rsid w:val="00197C82"/>
    <w:rsid w:val="001B1AEA"/>
    <w:rsid w:val="001B4CDC"/>
    <w:rsid w:val="001F33C8"/>
    <w:rsid w:val="00201E1B"/>
    <w:rsid w:val="00232D4D"/>
    <w:rsid w:val="00236422"/>
    <w:rsid w:val="00241449"/>
    <w:rsid w:val="0024749C"/>
    <w:rsid w:val="00252C7C"/>
    <w:rsid w:val="00255C7E"/>
    <w:rsid w:val="002904A5"/>
    <w:rsid w:val="002A5596"/>
    <w:rsid w:val="002F4929"/>
    <w:rsid w:val="002F561D"/>
    <w:rsid w:val="003A3518"/>
    <w:rsid w:val="003B7B0F"/>
    <w:rsid w:val="003D3CD8"/>
    <w:rsid w:val="003E50E6"/>
    <w:rsid w:val="003F30A2"/>
    <w:rsid w:val="003F5C6A"/>
    <w:rsid w:val="00401F6E"/>
    <w:rsid w:val="0042444F"/>
    <w:rsid w:val="00426F35"/>
    <w:rsid w:val="00430B94"/>
    <w:rsid w:val="00435982"/>
    <w:rsid w:val="00443A04"/>
    <w:rsid w:val="00443AFA"/>
    <w:rsid w:val="00465708"/>
    <w:rsid w:val="004657F2"/>
    <w:rsid w:val="00474167"/>
    <w:rsid w:val="004B0532"/>
    <w:rsid w:val="004D62AC"/>
    <w:rsid w:val="004D77FD"/>
    <w:rsid w:val="004F3CB7"/>
    <w:rsid w:val="00501CF5"/>
    <w:rsid w:val="00510324"/>
    <w:rsid w:val="00516CBA"/>
    <w:rsid w:val="00517774"/>
    <w:rsid w:val="005254CC"/>
    <w:rsid w:val="005314F3"/>
    <w:rsid w:val="00550E21"/>
    <w:rsid w:val="00556BB0"/>
    <w:rsid w:val="00562C5E"/>
    <w:rsid w:val="0057175C"/>
    <w:rsid w:val="00582C99"/>
    <w:rsid w:val="00593916"/>
    <w:rsid w:val="005C096F"/>
    <w:rsid w:val="005C5443"/>
    <w:rsid w:val="005E5FF9"/>
    <w:rsid w:val="00604AC4"/>
    <w:rsid w:val="0060551C"/>
    <w:rsid w:val="00622CAE"/>
    <w:rsid w:val="006272F3"/>
    <w:rsid w:val="006C1CC7"/>
    <w:rsid w:val="006C4FA9"/>
    <w:rsid w:val="006C51E9"/>
    <w:rsid w:val="006E1BCC"/>
    <w:rsid w:val="006F12E6"/>
    <w:rsid w:val="006F27B9"/>
    <w:rsid w:val="00700E1B"/>
    <w:rsid w:val="00721CA1"/>
    <w:rsid w:val="00725B56"/>
    <w:rsid w:val="00735283"/>
    <w:rsid w:val="00735F01"/>
    <w:rsid w:val="007501A7"/>
    <w:rsid w:val="00771623"/>
    <w:rsid w:val="00782E22"/>
    <w:rsid w:val="007A5B7D"/>
    <w:rsid w:val="007B2B09"/>
    <w:rsid w:val="007E69F1"/>
    <w:rsid w:val="00803508"/>
    <w:rsid w:val="00822B5C"/>
    <w:rsid w:val="008248CD"/>
    <w:rsid w:val="00851C21"/>
    <w:rsid w:val="0087793A"/>
    <w:rsid w:val="00884252"/>
    <w:rsid w:val="00884372"/>
    <w:rsid w:val="008B3FDA"/>
    <w:rsid w:val="008C0D9A"/>
    <w:rsid w:val="008C7524"/>
    <w:rsid w:val="008E73D6"/>
    <w:rsid w:val="008E7614"/>
    <w:rsid w:val="008E7B49"/>
    <w:rsid w:val="00921AEC"/>
    <w:rsid w:val="00927CCB"/>
    <w:rsid w:val="00971EE3"/>
    <w:rsid w:val="00981EF1"/>
    <w:rsid w:val="00997897"/>
    <w:rsid w:val="00A06426"/>
    <w:rsid w:val="00A27DEE"/>
    <w:rsid w:val="00A45C3F"/>
    <w:rsid w:val="00A568B1"/>
    <w:rsid w:val="00A65DBC"/>
    <w:rsid w:val="00AA506F"/>
    <w:rsid w:val="00AB1C41"/>
    <w:rsid w:val="00AB2926"/>
    <w:rsid w:val="00AD0B5B"/>
    <w:rsid w:val="00B50D19"/>
    <w:rsid w:val="00B64506"/>
    <w:rsid w:val="00B730BD"/>
    <w:rsid w:val="00BA0E42"/>
    <w:rsid w:val="00BB0B0F"/>
    <w:rsid w:val="00BC5E57"/>
    <w:rsid w:val="00BC77DA"/>
    <w:rsid w:val="00BE20A3"/>
    <w:rsid w:val="00BF40D6"/>
    <w:rsid w:val="00C12A59"/>
    <w:rsid w:val="00C4098C"/>
    <w:rsid w:val="00C43CE2"/>
    <w:rsid w:val="00C46CAA"/>
    <w:rsid w:val="00C7175C"/>
    <w:rsid w:val="00C833E8"/>
    <w:rsid w:val="00C85F7B"/>
    <w:rsid w:val="00CB45C4"/>
    <w:rsid w:val="00CE109D"/>
    <w:rsid w:val="00CE1ECB"/>
    <w:rsid w:val="00CF7674"/>
    <w:rsid w:val="00D10123"/>
    <w:rsid w:val="00D451D7"/>
    <w:rsid w:val="00D4545F"/>
    <w:rsid w:val="00D56712"/>
    <w:rsid w:val="00D97070"/>
    <w:rsid w:val="00DA5E47"/>
    <w:rsid w:val="00DA7501"/>
    <w:rsid w:val="00DB2569"/>
    <w:rsid w:val="00DD206E"/>
    <w:rsid w:val="00E07A35"/>
    <w:rsid w:val="00E1688B"/>
    <w:rsid w:val="00E32538"/>
    <w:rsid w:val="00E47FFA"/>
    <w:rsid w:val="00E55C96"/>
    <w:rsid w:val="00E578F9"/>
    <w:rsid w:val="00E64DD3"/>
    <w:rsid w:val="00EB5D69"/>
    <w:rsid w:val="00EC2570"/>
    <w:rsid w:val="00ED32E5"/>
    <w:rsid w:val="00ED795F"/>
    <w:rsid w:val="00EE1212"/>
    <w:rsid w:val="00F4693E"/>
    <w:rsid w:val="00F52670"/>
    <w:rsid w:val="00F57B2B"/>
    <w:rsid w:val="00F63893"/>
    <w:rsid w:val="00F71405"/>
    <w:rsid w:val="00F753D5"/>
    <w:rsid w:val="00F7704B"/>
    <w:rsid w:val="00FA3426"/>
    <w:rsid w:val="00FB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Табл. Заголовок"/>
    <w:basedOn w:val="a0"/>
    <w:uiPriority w:val="2"/>
    <w:qFormat/>
    <w:rsid w:val="00E07A35"/>
    <w:pPr>
      <w:spacing w:before="60" w:after="60"/>
      <w:ind w:left="57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tiff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2B8E56-06BC-43E1-A290-6B92B0579B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474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Pesterev Aleksandr</cp:lastModifiedBy>
  <cp:revision>57</cp:revision>
  <cp:lastPrinted>2024-08-08T12:05:00Z</cp:lastPrinted>
  <dcterms:created xsi:type="dcterms:W3CDTF">2022-09-06T09:51:00Z</dcterms:created>
  <dcterms:modified xsi:type="dcterms:W3CDTF">2024-09-13T12:50:00Z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