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6937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A459A" w14:paraId="0CA5684D" w14:textId="77777777" w:rsidTr="00F84436">
        <w:trPr>
          <w:trHeight w:hRule="exact" w:val="1462"/>
          <w:tblHeader/>
          <w:jc w:val="center"/>
        </w:trPr>
        <w:tc>
          <w:tcPr>
            <w:tcW w:w="1555" w:type="dxa"/>
            <w:vAlign w:val="center"/>
          </w:tcPr>
          <w:p w14:paraId="51EC194D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Поз.</w:t>
            </w:r>
          </w:p>
        </w:tc>
        <w:tc>
          <w:tcPr>
            <w:tcW w:w="6937" w:type="dxa"/>
            <w:vAlign w:val="center"/>
          </w:tcPr>
          <w:p w14:paraId="699381CD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398" w:type="dxa"/>
            <w:vAlign w:val="center"/>
          </w:tcPr>
          <w:p w14:paraId="5AE785B7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Тип, марка,</w:t>
            </w:r>
          </w:p>
          <w:p w14:paraId="7F019B10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обозначение документа,</w:t>
            </w:r>
          </w:p>
          <w:p w14:paraId="7BA6AFFE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опросного листа</w:t>
            </w:r>
          </w:p>
        </w:tc>
        <w:tc>
          <w:tcPr>
            <w:tcW w:w="1982" w:type="dxa"/>
            <w:vAlign w:val="center"/>
          </w:tcPr>
          <w:p w14:paraId="44BA94CA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Код</w:t>
            </w:r>
          </w:p>
          <w:p w14:paraId="44EAEA6A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продукции</w:t>
            </w:r>
          </w:p>
        </w:tc>
        <w:tc>
          <w:tcPr>
            <w:tcW w:w="2549" w:type="dxa"/>
            <w:vAlign w:val="center"/>
          </w:tcPr>
          <w:p w14:paraId="032FC6F8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Поставщик</w:t>
            </w:r>
          </w:p>
        </w:tc>
        <w:tc>
          <w:tcPr>
            <w:tcW w:w="1133" w:type="dxa"/>
            <w:vAlign w:val="center"/>
          </w:tcPr>
          <w:p w14:paraId="5AF0BF21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Ед.</w:t>
            </w:r>
          </w:p>
          <w:p w14:paraId="60E1472E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изме-</w:t>
            </w:r>
          </w:p>
          <w:p w14:paraId="3D7499A9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рения</w:t>
            </w:r>
          </w:p>
        </w:tc>
        <w:tc>
          <w:tcPr>
            <w:tcW w:w="1133" w:type="dxa"/>
            <w:vAlign w:val="center"/>
          </w:tcPr>
          <w:p w14:paraId="3D37BC17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Кол.</w:t>
            </w:r>
          </w:p>
        </w:tc>
        <w:tc>
          <w:tcPr>
            <w:tcW w:w="1416" w:type="dxa"/>
            <w:vAlign w:val="center"/>
          </w:tcPr>
          <w:p w14:paraId="1E379413" w14:textId="77777777" w:rsidR="007454E1" w:rsidRPr="001A459A" w:rsidRDefault="00FD0C0E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М</w:t>
            </w:r>
            <w:r w:rsidR="007454E1" w:rsidRPr="001A459A">
              <w:rPr>
                <w:rFonts w:cs="Times New Roman"/>
                <w:sz w:val="22"/>
              </w:rPr>
              <w:t>асса,</w:t>
            </w:r>
          </w:p>
          <w:p w14:paraId="55386EF3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1 ед.,</w:t>
            </w:r>
          </w:p>
          <w:p w14:paraId="71053624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кг</w:t>
            </w:r>
          </w:p>
        </w:tc>
        <w:tc>
          <w:tcPr>
            <w:tcW w:w="2265" w:type="dxa"/>
            <w:vAlign w:val="center"/>
          </w:tcPr>
          <w:p w14:paraId="6FFB096C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Примечание</w:t>
            </w:r>
          </w:p>
        </w:tc>
      </w:tr>
      <w:tr w:rsidR="007454E1" w:rsidRPr="001A459A" w14:paraId="102A4026" w14:textId="77777777" w:rsidTr="00F84436">
        <w:trPr>
          <w:trHeight w:hRule="exact" w:val="454"/>
          <w:tblHeader/>
          <w:jc w:val="center"/>
        </w:trPr>
        <w:tc>
          <w:tcPr>
            <w:tcW w:w="1555" w:type="dxa"/>
            <w:vAlign w:val="center"/>
          </w:tcPr>
          <w:p w14:paraId="409F1363" w14:textId="77777777" w:rsidR="007454E1" w:rsidRPr="001A459A" w:rsidRDefault="007454E1" w:rsidP="00DF3EC8">
            <w:pPr>
              <w:pStyle w:val="af4"/>
              <w:rPr>
                <w:rFonts w:cs="Times New Roman"/>
                <w:lang w:eastAsia="ru-RU"/>
              </w:rPr>
            </w:pPr>
            <w:r w:rsidRPr="001A459A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6937" w:type="dxa"/>
            <w:vAlign w:val="center"/>
          </w:tcPr>
          <w:p w14:paraId="31B78665" w14:textId="77777777" w:rsidR="007454E1" w:rsidRPr="001A459A" w:rsidRDefault="007454E1" w:rsidP="00DF3EC8">
            <w:pPr>
              <w:pStyle w:val="af4"/>
              <w:rPr>
                <w:rFonts w:cs="Times New Roman"/>
                <w:lang w:eastAsia="ru-RU"/>
              </w:rPr>
            </w:pPr>
            <w:r w:rsidRPr="001A459A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3398" w:type="dxa"/>
            <w:vAlign w:val="center"/>
          </w:tcPr>
          <w:p w14:paraId="68ABAAD4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3</w:t>
            </w:r>
          </w:p>
        </w:tc>
        <w:tc>
          <w:tcPr>
            <w:tcW w:w="1982" w:type="dxa"/>
            <w:vAlign w:val="center"/>
          </w:tcPr>
          <w:p w14:paraId="1CC57490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4</w:t>
            </w:r>
          </w:p>
        </w:tc>
        <w:tc>
          <w:tcPr>
            <w:tcW w:w="2549" w:type="dxa"/>
            <w:vAlign w:val="center"/>
          </w:tcPr>
          <w:p w14:paraId="5E158137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5</w:t>
            </w:r>
          </w:p>
        </w:tc>
        <w:tc>
          <w:tcPr>
            <w:tcW w:w="1133" w:type="dxa"/>
            <w:vAlign w:val="center"/>
          </w:tcPr>
          <w:p w14:paraId="7A0B1110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6</w:t>
            </w:r>
          </w:p>
        </w:tc>
        <w:tc>
          <w:tcPr>
            <w:tcW w:w="1133" w:type="dxa"/>
            <w:vAlign w:val="center"/>
          </w:tcPr>
          <w:p w14:paraId="159A9D35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7</w:t>
            </w:r>
          </w:p>
        </w:tc>
        <w:tc>
          <w:tcPr>
            <w:tcW w:w="1416" w:type="dxa"/>
            <w:vAlign w:val="center"/>
          </w:tcPr>
          <w:p w14:paraId="678DC09C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8</w:t>
            </w:r>
          </w:p>
        </w:tc>
        <w:tc>
          <w:tcPr>
            <w:tcW w:w="2265" w:type="dxa"/>
            <w:vAlign w:val="center"/>
          </w:tcPr>
          <w:p w14:paraId="44231004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9</w:t>
            </w:r>
          </w:p>
        </w:tc>
      </w:tr>
      <w:tr w:rsidR="00511F33" w:rsidRPr="001A459A" w14:paraId="37CCF2B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E6B9F69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1CF425A" w14:textId="47B6FE7D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4301A5">
              <w:rPr>
                <w:rFonts w:ascii="ISOCPEUR" w:hAnsi="ISOCPEUR" w:cs="Arial"/>
                <w:b/>
                <w:szCs w:val="24"/>
                <w:u w:val="single"/>
              </w:rPr>
              <w:t>1. Щиты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317447" w14:textId="7777777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468BC0" w14:textId="7777777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6C3B49" w14:textId="7777777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B4725" w14:textId="7777777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55384D" w14:textId="7777777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5D9DFD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82DFB6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</w:tr>
      <w:tr w:rsidR="00511F33" w:rsidRPr="001A459A" w14:paraId="555F3FD8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C87B5F6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D5C8A1E" w14:textId="0F8AD2CF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4301A5">
              <w:rPr>
                <w:rFonts w:ascii="ISOCPEUR" w:hAnsi="ISOCPEUR"/>
                <w:sz w:val="26"/>
                <w:szCs w:val="26"/>
              </w:rPr>
              <w:t>ЩО-1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2B5C05" w14:textId="563C1A33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  <w:szCs w:val="24"/>
              </w:rPr>
              <w:t xml:space="preserve">1612/2022-Р-ЭО </w:t>
            </w:r>
            <w:r w:rsidRPr="004301A5">
              <w:rPr>
                <w:rFonts w:ascii="ISOCPEUR" w:hAnsi="ISOCPEUR"/>
                <w:spacing w:val="-4"/>
              </w:rPr>
              <w:t>л.2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75EB5B" w14:textId="063EE664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7AD2DD18" w14:textId="0D0013FF" w:rsidR="00511F33" w:rsidRPr="001A459A" w:rsidRDefault="004C4FBB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78D629" w14:textId="46052924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BCA0DC" w14:textId="042ED8E1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73FA14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034DA929" w14:textId="5F1CC60F" w:rsidR="00511F33" w:rsidRPr="001A459A" w:rsidRDefault="004C4FBB" w:rsidP="00511F33">
            <w:pPr>
              <w:pStyle w:val="af5"/>
              <w:rPr>
                <w:rFonts w:cs="Times New Roman"/>
              </w:rPr>
            </w:pPr>
            <w:r w:rsidRPr="004C4FBB">
              <w:rPr>
                <w:rFonts w:ascii="ISOCPEUR" w:hAnsi="ISOCPEUR"/>
                <w:sz w:val="22"/>
              </w:rPr>
              <w:t xml:space="preserve">E—Kabin </w:t>
            </w:r>
            <w:r>
              <w:rPr>
                <w:rFonts w:ascii="ISOCPEUR" w:hAnsi="ISOCPEUR"/>
                <w:sz w:val="22"/>
                <w:lang w:val="en-US"/>
              </w:rPr>
              <w:t>X</w:t>
            </w:r>
            <w:r w:rsidR="004A1F00">
              <w:rPr>
                <w:rFonts w:ascii="ISOCPEUR" w:hAnsi="ISOCPEUR"/>
                <w:sz w:val="22"/>
              </w:rPr>
              <w:t>,</w:t>
            </w:r>
            <w:r w:rsidR="004A1F00">
              <w:t xml:space="preserve"> </w:t>
            </w:r>
            <w:r>
              <w:rPr>
                <w:rFonts w:ascii="ISOCPEUR" w:hAnsi="ISOCPEUR"/>
                <w:sz w:val="22"/>
                <w:lang w:val="en-US"/>
              </w:rPr>
              <w:t>4</w:t>
            </w:r>
            <w:r w:rsidR="004A1F00" w:rsidRPr="004A1F00">
              <w:rPr>
                <w:rFonts w:ascii="ISOCPEUR" w:hAnsi="ISOCPEUR"/>
                <w:sz w:val="22"/>
              </w:rPr>
              <w:t>00x400x</w:t>
            </w:r>
            <w:r>
              <w:rPr>
                <w:rFonts w:ascii="ISOCPEUR" w:hAnsi="ISOCPEUR"/>
                <w:sz w:val="22"/>
                <w:lang w:val="en-US"/>
              </w:rPr>
              <w:t>20</w:t>
            </w:r>
            <w:r w:rsidR="004A1F00" w:rsidRPr="004A1F00">
              <w:rPr>
                <w:rFonts w:ascii="ISOCPEUR" w:hAnsi="ISOCPEUR"/>
                <w:sz w:val="22"/>
              </w:rPr>
              <w:t>0</w:t>
            </w:r>
          </w:p>
        </w:tc>
      </w:tr>
      <w:tr w:rsidR="004C4FBB" w:rsidRPr="001A459A" w14:paraId="6597405D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22112EB" w14:textId="77777777" w:rsidR="004C4FBB" w:rsidRPr="001A459A" w:rsidRDefault="004C4FBB" w:rsidP="004C4FBB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9DF9CDD" w14:textId="4A4D9B87" w:rsidR="004C4FBB" w:rsidRPr="001A459A" w:rsidRDefault="004C4FBB" w:rsidP="004C4FBB">
            <w:pPr>
              <w:pStyle w:val="af3"/>
              <w:rPr>
                <w:rFonts w:cs="Times New Roman"/>
                <w:b/>
              </w:rPr>
            </w:pPr>
            <w:r w:rsidRPr="004301A5">
              <w:rPr>
                <w:rFonts w:ascii="ISOCPEUR" w:hAnsi="ISOCPEUR"/>
                <w:sz w:val="26"/>
                <w:szCs w:val="26"/>
              </w:rPr>
              <w:t>ЩО-3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917571" w14:textId="2574B331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  <w:szCs w:val="24"/>
              </w:rPr>
              <w:t xml:space="preserve">16/09-21-Р-ЭОМ </w:t>
            </w:r>
            <w:r w:rsidRPr="004301A5">
              <w:rPr>
                <w:rFonts w:ascii="ISOCPEUR" w:hAnsi="ISOCPEUR"/>
                <w:spacing w:val="-4"/>
              </w:rPr>
              <w:t>л.3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5361DF" w14:textId="361937E3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76DE581D" w14:textId="036E358E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562B9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E741E7" w14:textId="785904C7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D8198E" w14:textId="07DA5AA4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591FE0" w14:textId="77777777" w:rsidR="004C4FBB" w:rsidRPr="001A459A" w:rsidRDefault="004C4FBB" w:rsidP="004C4FBB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23288C33" w14:textId="161873F2" w:rsidR="004C4FBB" w:rsidRPr="004C4FBB" w:rsidRDefault="004C4FBB" w:rsidP="004C4FBB">
            <w:pPr>
              <w:pStyle w:val="af5"/>
              <w:rPr>
                <w:rFonts w:cs="Times New Roman"/>
                <w:lang w:val="en-US"/>
              </w:rPr>
            </w:pPr>
            <w:r w:rsidRPr="004C4FBB">
              <w:rPr>
                <w:rFonts w:ascii="ISOCPEUR" w:hAnsi="ISOCPEUR"/>
                <w:sz w:val="22"/>
              </w:rPr>
              <w:t xml:space="preserve">E—Kabin </w:t>
            </w:r>
            <w:r>
              <w:rPr>
                <w:rFonts w:ascii="ISOCPEUR" w:hAnsi="ISOCPEUR"/>
                <w:sz w:val="22"/>
                <w:lang w:val="en-US"/>
              </w:rPr>
              <w:t>X</w:t>
            </w:r>
            <w:r>
              <w:rPr>
                <w:rFonts w:ascii="ISOCPEUR" w:hAnsi="ISOCPEUR"/>
                <w:sz w:val="22"/>
              </w:rPr>
              <w:t>,</w:t>
            </w:r>
            <w:r>
              <w:t xml:space="preserve"> </w:t>
            </w:r>
            <w:r>
              <w:rPr>
                <w:rFonts w:ascii="ISOCPEUR" w:hAnsi="ISOCPEUR"/>
                <w:sz w:val="22"/>
                <w:lang w:val="en-US"/>
              </w:rPr>
              <w:t>3</w:t>
            </w:r>
            <w:r w:rsidRPr="004A1F00">
              <w:rPr>
                <w:rFonts w:ascii="ISOCPEUR" w:hAnsi="ISOCPEUR"/>
                <w:sz w:val="22"/>
              </w:rPr>
              <w:t>00x</w:t>
            </w:r>
            <w:r>
              <w:rPr>
                <w:rFonts w:ascii="ISOCPEUR" w:hAnsi="ISOCPEUR"/>
                <w:sz w:val="22"/>
              </w:rPr>
              <w:t>3</w:t>
            </w:r>
            <w:r w:rsidRPr="004A1F00">
              <w:rPr>
                <w:rFonts w:ascii="ISOCPEUR" w:hAnsi="ISOCPEUR"/>
                <w:sz w:val="22"/>
              </w:rPr>
              <w:t>00x</w:t>
            </w:r>
            <w:r>
              <w:rPr>
                <w:rFonts w:ascii="ISOCPEUR" w:hAnsi="ISOCPEUR"/>
                <w:sz w:val="22"/>
                <w:lang w:val="en-US"/>
              </w:rPr>
              <w:t>150</w:t>
            </w:r>
          </w:p>
        </w:tc>
      </w:tr>
      <w:tr w:rsidR="004C4FBB" w:rsidRPr="001A459A" w14:paraId="5D139F2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BE96F66" w14:textId="77777777" w:rsidR="004C4FBB" w:rsidRPr="001A459A" w:rsidRDefault="004C4FBB" w:rsidP="004C4FBB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56372AD" w14:textId="1E4016AF" w:rsidR="004C4FBB" w:rsidRPr="001A459A" w:rsidRDefault="004C4FBB" w:rsidP="004C4FBB">
            <w:pPr>
              <w:pStyle w:val="af3"/>
              <w:rPr>
                <w:rFonts w:cs="Times New Roman"/>
                <w:b/>
              </w:rPr>
            </w:pPr>
            <w:r w:rsidRPr="004301A5">
              <w:rPr>
                <w:rFonts w:ascii="ISOCPEUR" w:hAnsi="ISOCPEUR"/>
                <w:sz w:val="26"/>
                <w:szCs w:val="26"/>
              </w:rPr>
              <w:t>ЩАО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33096C" w14:textId="3ABC3A37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  <w:szCs w:val="24"/>
              </w:rPr>
              <w:t xml:space="preserve">16/09-21-Р-ЭОМ </w:t>
            </w:r>
            <w:r w:rsidRPr="004301A5">
              <w:rPr>
                <w:rFonts w:ascii="ISOCPEUR" w:hAnsi="ISOCPEUR"/>
                <w:spacing w:val="-4"/>
              </w:rPr>
              <w:t>л.4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FD6560" w14:textId="0081C3BB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7F26F85A" w14:textId="3609292E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562B9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1284CA" w14:textId="30B42A83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7D0909" w14:textId="5BC8D77B" w:rsidR="004C4FBB" w:rsidRPr="001A459A" w:rsidRDefault="004C4FBB" w:rsidP="004C4FBB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4301A5">
              <w:rPr>
                <w:rFonts w:ascii="ISOCPEUR" w:hAnsi="ISOCPEUR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D054F8" w14:textId="77777777" w:rsidR="004C4FBB" w:rsidRPr="001A459A" w:rsidRDefault="004C4FBB" w:rsidP="004C4FBB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00587881" w14:textId="1901045A" w:rsidR="004C4FBB" w:rsidRPr="001A459A" w:rsidRDefault="004C4FBB" w:rsidP="004C4FBB">
            <w:pPr>
              <w:pStyle w:val="af5"/>
              <w:rPr>
                <w:rFonts w:cs="Times New Roman"/>
              </w:rPr>
            </w:pPr>
            <w:r w:rsidRPr="004C4FBB">
              <w:rPr>
                <w:rFonts w:ascii="ISOCPEUR" w:hAnsi="ISOCPEUR"/>
                <w:sz w:val="22"/>
              </w:rPr>
              <w:t xml:space="preserve">E—Kabin </w:t>
            </w:r>
            <w:r>
              <w:rPr>
                <w:rFonts w:ascii="ISOCPEUR" w:hAnsi="ISOCPEUR"/>
                <w:sz w:val="22"/>
                <w:lang w:val="en-US"/>
              </w:rPr>
              <w:t>X</w:t>
            </w:r>
            <w:r>
              <w:rPr>
                <w:rFonts w:ascii="ISOCPEUR" w:hAnsi="ISOCPEUR"/>
                <w:sz w:val="22"/>
              </w:rPr>
              <w:t>,</w:t>
            </w:r>
            <w:r>
              <w:t xml:space="preserve"> </w:t>
            </w:r>
            <w:r>
              <w:rPr>
                <w:rFonts w:ascii="ISOCPEUR" w:hAnsi="ISOCPEUR"/>
                <w:sz w:val="22"/>
                <w:lang w:val="en-US"/>
              </w:rPr>
              <w:t>4</w:t>
            </w:r>
            <w:r w:rsidRPr="004A1F00">
              <w:rPr>
                <w:rFonts w:ascii="ISOCPEUR" w:hAnsi="ISOCPEUR"/>
                <w:sz w:val="22"/>
              </w:rPr>
              <w:t>00x400x</w:t>
            </w:r>
            <w:r>
              <w:rPr>
                <w:rFonts w:ascii="ISOCPEUR" w:hAnsi="ISOCPEUR"/>
                <w:sz w:val="22"/>
                <w:lang w:val="en-US"/>
              </w:rPr>
              <w:t>20</w:t>
            </w:r>
            <w:r w:rsidRPr="004A1F00">
              <w:rPr>
                <w:rFonts w:ascii="ISOCPEUR" w:hAnsi="ISOCPEUR"/>
                <w:sz w:val="22"/>
              </w:rPr>
              <w:t>0</w:t>
            </w:r>
          </w:p>
        </w:tc>
      </w:tr>
      <w:tr w:rsidR="00511F33" w:rsidRPr="001A459A" w14:paraId="50BA10B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7CEBF77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1940B8D" w14:textId="192A5834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</w:p>
        </w:tc>
        <w:tc>
          <w:tcPr>
            <w:tcW w:w="3398" w:type="dxa"/>
            <w:shd w:val="clear" w:color="auto" w:fill="auto"/>
          </w:tcPr>
          <w:p w14:paraId="678BF976" w14:textId="08867B51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14:paraId="7FEE0A84" w14:textId="7777777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6A16644F" w14:textId="2A357D49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78131C5D" w14:textId="61142F76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340AAF" w14:textId="5E6DA8D1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378A8875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58A1C2C6" w14:textId="2FF249CC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</w:tr>
      <w:tr w:rsidR="00511F33" w:rsidRPr="001A459A" w14:paraId="45C9DC23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E2EE5EE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837B0E0" w14:textId="6350819E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 w:cs="Arial"/>
                <w:b/>
                <w:bCs/>
                <w:szCs w:val="24"/>
                <w:u w:val="single"/>
              </w:rPr>
              <w:t>2. Световые приборы</w:t>
            </w:r>
          </w:p>
        </w:tc>
        <w:tc>
          <w:tcPr>
            <w:tcW w:w="3398" w:type="dxa"/>
            <w:shd w:val="clear" w:color="auto" w:fill="auto"/>
          </w:tcPr>
          <w:p w14:paraId="0B898447" w14:textId="22897A1E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14:paraId="35A457DC" w14:textId="7777777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7CCB5202" w14:textId="0F1EA412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1F1614AF" w14:textId="258911D8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243E17" w14:textId="167E5401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626EBAE4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4D04A20E" w14:textId="07695740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</w:tr>
      <w:tr w:rsidR="00511F33" w:rsidRPr="001A459A" w14:paraId="4829691A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C0EF784" w14:textId="6F44DE28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С1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153A63C3" w14:textId="16857709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01-140-001 IP65 RSHВ005V-140-14-750-G60-PSU-TG, пожаробезопасный, 140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1FD63" w14:textId="0513232D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 xml:space="preserve">ССдПб 01-140-001 </w:t>
            </w:r>
            <w:r w:rsidRPr="008961C1">
              <w:rPr>
                <w:rFonts w:ascii="ISOCPEUR" w:hAnsi="ISOCPEUR"/>
                <w:szCs w:val="24"/>
                <w:lang w:val="en-US"/>
              </w:rPr>
              <w:t>IP</w:t>
            </w:r>
            <w:r w:rsidRPr="008961C1">
              <w:rPr>
                <w:rFonts w:ascii="ISOCPEUR" w:hAnsi="ISOCPEUR"/>
                <w:szCs w:val="24"/>
              </w:rPr>
              <w:t xml:space="preserve">65 </w:t>
            </w:r>
            <w:r w:rsidRPr="008961C1">
              <w:rPr>
                <w:rFonts w:ascii="ISOCPEUR" w:hAnsi="ISOCPEUR"/>
                <w:szCs w:val="24"/>
                <w:lang w:val="en-US"/>
              </w:rPr>
              <w:t>RSH</w:t>
            </w:r>
            <w:r w:rsidRPr="008961C1">
              <w:rPr>
                <w:rFonts w:ascii="ISOCPEUR" w:hAnsi="ISOCPEUR"/>
                <w:szCs w:val="24"/>
              </w:rPr>
              <w:t>В005</w:t>
            </w:r>
            <w:r w:rsidRPr="008961C1">
              <w:rPr>
                <w:rFonts w:ascii="ISOCPEUR" w:hAnsi="ISOCPEUR"/>
                <w:szCs w:val="24"/>
                <w:lang w:val="en-US"/>
              </w:rPr>
              <w:t>V</w:t>
            </w:r>
            <w:r w:rsidRPr="008961C1">
              <w:rPr>
                <w:rFonts w:ascii="ISOCPEUR" w:hAnsi="ISOCPEUR"/>
                <w:szCs w:val="24"/>
              </w:rPr>
              <w:t>-140-14-750-</w:t>
            </w:r>
            <w:r w:rsidRPr="008961C1">
              <w:rPr>
                <w:rFonts w:ascii="ISOCPEUR" w:hAnsi="ISOCPEUR"/>
                <w:szCs w:val="24"/>
                <w:lang w:val="en-US"/>
              </w:rPr>
              <w:t>G</w:t>
            </w:r>
            <w:r w:rsidRPr="008961C1">
              <w:rPr>
                <w:rFonts w:ascii="ISOCPEUR" w:hAnsi="ISOCPEUR"/>
                <w:szCs w:val="24"/>
              </w:rPr>
              <w:t>60-</w:t>
            </w:r>
            <w:r w:rsidRPr="008961C1">
              <w:rPr>
                <w:rFonts w:ascii="ISOCPEUR" w:hAnsi="ISOCPEUR"/>
                <w:szCs w:val="24"/>
                <w:lang w:val="en-US"/>
              </w:rPr>
              <w:t>PSU</w:t>
            </w:r>
            <w:r w:rsidRPr="008961C1">
              <w:rPr>
                <w:rFonts w:ascii="ISOCPEUR" w:hAnsi="ISOCPEUR"/>
                <w:szCs w:val="24"/>
              </w:rPr>
              <w:t>-</w:t>
            </w:r>
            <w:r w:rsidRPr="008961C1">
              <w:rPr>
                <w:rFonts w:ascii="ISOCPEUR" w:hAnsi="ISOCPEUR"/>
                <w:szCs w:val="24"/>
                <w:lang w:val="en-US"/>
              </w:rPr>
              <w:t>TG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32BF17" w14:textId="4A3924DA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AD9C693" w14:textId="0FB2755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A3BA7C" w14:textId="24FEF168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361305" w14:textId="3AE6ACAA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</w:rPr>
              <w:t>62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8476D7" w14:textId="3E7AD6CA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14:paraId="54CFEFA5" w14:textId="4A143682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76B4C373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7B1F451" w14:textId="047BE50F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С2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00F6BA85" w14:textId="7ED998AA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01-070-001 IP65 RSHВ005V-070-8-750-G60-PSU-TG, пожаробезопасный, 70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5E33CC" w14:textId="537444A6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ССдПб 01-070-001 IP65 RSHВ005V-070-8-750-G60-PSU-TG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CF5C46A" w14:textId="2E7A782F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B7D21C2" w14:textId="56BCC646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512D4" w14:textId="1BE9D95A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301287" w14:textId="515B6E8E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</w:rPr>
              <w:t>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4391C6" w14:textId="3BAD2536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14:paraId="0C3C0C69" w14:textId="58F68656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54628ED8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87F111D" w14:textId="048C7E1E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С3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4DC072EE" w14:textId="4AAB3197" w:rsidR="00511F33" w:rsidRPr="001A459A" w:rsidRDefault="00511F33" w:rsidP="00511F33">
            <w:pPr>
              <w:pStyle w:val="af3"/>
              <w:rPr>
                <w:rFonts w:cs="Times New Roman"/>
                <w:sz w:val="26"/>
                <w:szCs w:val="26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ССдВз 1Ех 01-070-001 IP65 RSHВ005V-070-8-750-G60-PSU-TG, взрывозащищенный, 70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05F5CA" w14:textId="4EC2DD91" w:rsidR="00511F33" w:rsidRPr="001A459A" w:rsidRDefault="00511F33" w:rsidP="00511F33">
            <w:pPr>
              <w:pStyle w:val="af5"/>
              <w:rPr>
                <w:rFonts w:cs="Times New Roman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ССдВз 1Ех 01-070-001 IP65 RSHВ005V-070-8-750-G60-PSU-TG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B344B6" w14:textId="24BAE5AF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E5FDD8D" w14:textId="6F8E0398" w:rsidR="00511F33" w:rsidRPr="001A459A" w:rsidRDefault="00511F33" w:rsidP="00511F33">
            <w:pPr>
              <w:pStyle w:val="af5"/>
              <w:rPr>
                <w:rFonts w:cs="Times New Roman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C31F1F" w14:textId="70FEF6C2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8DCB3D" w14:textId="31BE24DD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ED18FB">
              <w:rPr>
                <w:rFonts w:ascii="ISOCPEUR" w:hAnsi="ISOCPEUR"/>
                <w:szCs w:val="24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BAE157" w14:textId="6699060E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14:paraId="3C639BF3" w14:textId="2BB31807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038FED66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B3CF838" w14:textId="10AD82D0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С4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1D0B738F" w14:textId="2BFA0A0F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02-030-001 IP65 RSHВ005V-030-3-750-D-PSU-MG, пожаробезопасный, 30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5CE820" w14:textId="3ED952C9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ССдПб 02-030-001 IP65 RSHВ005V-030-3-750-D-PSU-MG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41EFCA" w14:textId="3249CA0E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A98DBE4" w14:textId="4F26AD1C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38ACEB" w14:textId="41C3ABBB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4E8D35" w14:textId="376DDE8F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8C224A" w14:textId="0CFFE613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14:paraId="450C4A6C" w14:textId="7AB5C7BC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24470C62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FBB1289" w14:textId="2ABC6BAA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С5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16C2B9B6" w14:textId="197B0FAF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ССдВз 1Ех 02-30-IP65 RSHВ005V-030-3-750-D-PSU-MG, взрывозащищенный, 30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5B277A" w14:textId="21156586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ССдВз 1Ех 02-30-IP65 RSHВ005V-030-3-750-D-PSU-MG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063B2E" w14:textId="4CE47AF4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D190E9A" w14:textId="744DC219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52214E" w14:textId="661C22A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D494CF" w14:textId="606A5E52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5DC37B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5021304E" w14:textId="6BB16114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3B06C4CC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282154F" w14:textId="2F99B123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С6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63785210" w14:textId="063EEE88" w:rsidR="00511F33" w:rsidRPr="001A459A" w:rsidRDefault="00511F33" w:rsidP="00511F33">
            <w:pPr>
              <w:pStyle w:val="af3"/>
              <w:rPr>
                <w:rFonts w:cs="Times New Roman"/>
                <w:b/>
                <w:sz w:val="28"/>
                <w:szCs w:val="28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RSPR002O-052-01-850-D-PSU-MP, 52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F10BE7" w14:textId="4B9AD0AF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RSPR002O-052-01-850-D-PSU-MP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625976" w14:textId="1B4CA18E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B0ED4B8" w14:textId="25FB0998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0349F2" w14:textId="1CD9DF53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389E1C" w14:textId="7C65D1B3" w:rsidR="00511F33" w:rsidRPr="001A459A" w:rsidRDefault="0035487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>
              <w:rPr>
                <w:rFonts w:ascii="ISOCPEUR" w:hAnsi="ISOCPEUR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165FCD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10662E31" w14:textId="5F29AF23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27E3252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DB8AC64" w14:textId="5D30C10F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С7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00BA297C" w14:textId="5595CBFC" w:rsidR="00511F33" w:rsidRPr="00511F33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Офисный светильник типа RSOF001E-024-01-840-D-PSU-MP, 24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D63385" w14:textId="6EBF6F91" w:rsidR="00511F33" w:rsidRPr="00A36DB7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RSOF001E-024-01-840-D-PSU-MP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833502" w14:textId="4127F288" w:rsidR="00511F33" w:rsidRPr="00A36DB7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8955BD7" w14:textId="16065530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F10497" w14:textId="4782B91C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49B68A" w14:textId="2A1EC0A8" w:rsidR="00511F33" w:rsidRPr="00F67BC5" w:rsidRDefault="00511F33" w:rsidP="00511F33">
            <w:pPr>
              <w:pStyle w:val="af5"/>
              <w:rPr>
                <w:rFonts w:cs="Times New Roman"/>
                <w:szCs w:val="24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54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EC8543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2FC15B95" w14:textId="1FDBCC50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7D946781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014B0E4" w14:textId="4E39C98A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С8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44D2FA5D" w14:textId="7F2D7B98" w:rsidR="00511F33" w:rsidRPr="00511F33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OWP/R ECO LED 595 IP54/IP40 4000K, 32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DB8BF6" w14:textId="0EEB8230" w:rsidR="00511F33" w:rsidRPr="00A36DB7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  <w:lang w:val="en-US"/>
              </w:rPr>
              <w:t>OWP/R ECO LED 595 IP54/IP40 4000K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9555D4" w14:textId="7BEE2A99" w:rsidR="00511F33" w:rsidRPr="00A36DB7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50A6A6D" w14:textId="461C1BB2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«МГК «Световые Технологии».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A1AB38" w14:textId="44FEA2F4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325218" w14:textId="173F909C" w:rsidR="00511F33" w:rsidRPr="00F67BC5" w:rsidRDefault="00354873" w:rsidP="00511F33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438E3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208731F6" w14:textId="75677143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2D0E9006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153C875" w14:textId="1C71111A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С9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463E0F70" w14:textId="6511F548" w:rsidR="00511F33" w:rsidRPr="00511F33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ACQUA C 18 WH 4000K, 22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31AD8" w14:textId="7CFBC1C4" w:rsidR="00511F33" w:rsidRPr="00A36DB7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  <w:lang w:val="en-US"/>
              </w:rPr>
              <w:t>ACQUA C 18 WH 4000K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89C489" w14:textId="3F193241" w:rsidR="00511F33" w:rsidRPr="00A36DB7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4457D1C" w14:textId="3E587D5C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«МГК «Световые Технологии».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DD5DA2" w14:textId="6F523F32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5DEE1D" w14:textId="1AADE39F" w:rsidR="00511F33" w:rsidRPr="00F67BC5" w:rsidRDefault="00511F33" w:rsidP="00511F33">
            <w:pPr>
              <w:pStyle w:val="af5"/>
              <w:rPr>
                <w:rFonts w:cs="Times New Roman"/>
                <w:szCs w:val="24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849558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76621D65" w14:textId="182C262A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3508A0F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2B7F20D" w14:textId="70C0DC64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lastRenderedPageBreak/>
              <w:t>С10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05CD9539" w14:textId="281C8BB5" w:rsidR="00511F33" w:rsidRPr="00511F33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02-050-001 IP65 RSHВ005V-050-5-750-D-PSU-MG, пожаробезопасный, 50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E25D89" w14:textId="6A287585" w:rsidR="00511F33" w:rsidRPr="00511F33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ССдПб 02-050-001 IP65 RSHВ005V-050-5-750-D-PSU-MG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2B2298" w14:textId="58C47EB3" w:rsidR="00511F33" w:rsidRPr="00A36DB7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6DAE22F" w14:textId="23216CAA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"РУСЭКОСВЕТ"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23EB0F" w14:textId="7C6788C1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FD6AF4" w14:textId="45360E62" w:rsidR="00511F33" w:rsidRPr="00F67BC5" w:rsidRDefault="00511F33" w:rsidP="00511F33">
            <w:pPr>
              <w:pStyle w:val="af5"/>
              <w:rPr>
                <w:rFonts w:cs="Times New Roman"/>
                <w:szCs w:val="24"/>
              </w:rPr>
            </w:pPr>
            <w:r w:rsidRPr="00ED18FB">
              <w:rPr>
                <w:rFonts w:ascii="ISOCPEUR" w:hAnsi="ISOCPEUR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FCD794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2CE70070" w14:textId="3B0231D2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E062D9" w14:paraId="1965CC28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713896F" w14:textId="5E3E1383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С11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338C242B" w14:textId="4B933DBB" w:rsidR="00511F33" w:rsidRPr="00511F33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 xml:space="preserve"> Светильник типа ACQUA C 12 WH 4000K, 14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544BFB" w14:textId="6AB40FD0" w:rsidR="00511F33" w:rsidRPr="00E062D9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  <w:lang w:val="en-US"/>
              </w:rPr>
              <w:t>ACQUA C 12 WH 4000K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F3A52B" w14:textId="6F3E800E" w:rsidR="00511F33" w:rsidRPr="00E062D9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1412F4" w14:textId="27A6372F" w:rsidR="00511F33" w:rsidRPr="00E062D9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ООО «МГК «Световые Технологии».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27D42F" w14:textId="439225E2" w:rsidR="00511F33" w:rsidRPr="00E062D9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3FC19" w14:textId="76DF68AE" w:rsidR="00511F33" w:rsidRPr="00F67BC5" w:rsidRDefault="00511F33" w:rsidP="00511F33">
            <w:pPr>
              <w:pStyle w:val="af5"/>
              <w:rPr>
                <w:rFonts w:cs="Times New Roman"/>
                <w:szCs w:val="24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EB0992" w14:textId="77777777" w:rsidR="00511F33" w:rsidRPr="00E062D9" w:rsidRDefault="00511F33" w:rsidP="00511F33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2265" w:type="dxa"/>
            <w:shd w:val="clear" w:color="auto" w:fill="auto"/>
          </w:tcPr>
          <w:p w14:paraId="32DB129C" w14:textId="1F630516" w:rsidR="00511F33" w:rsidRPr="00E062D9" w:rsidRDefault="00511F33" w:rsidP="00511F33">
            <w:pPr>
              <w:pStyle w:val="af5"/>
              <w:rPr>
                <w:rFonts w:cs="Times New Roman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18479F1E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DAB07BD" w14:textId="34C6DF74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С12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3554CCA1" w14:textId="16618D3A" w:rsidR="00511F33" w:rsidRPr="00511F33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DROP LED 9 STANDARD MS 4000K, 9 Вт, в комплекте с микроволновым датчиком движения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3B16B5" w14:textId="3773B67F" w:rsidR="00511F33" w:rsidRPr="0085051A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  <w:lang w:val="en-US"/>
              </w:rPr>
              <w:t>DROP LED 9 STANDARD MS 4000K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E2C58B" w14:textId="73F75962" w:rsidR="00511F33" w:rsidRPr="0085051A" w:rsidRDefault="00511F33" w:rsidP="00511F33">
            <w:pPr>
              <w:pStyle w:val="af5"/>
              <w:rPr>
                <w:rFonts w:cs="Times New Roman"/>
                <w:sz w:val="20"/>
                <w:szCs w:val="20"/>
                <w:lang w:val="en-US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0C12A47" w14:textId="20D927B0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«МГК «Световые Технологии».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7FDC41" w14:textId="7EBB0884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318A32" w14:textId="5FEB919B" w:rsidR="00511F33" w:rsidRPr="004F0587" w:rsidRDefault="00511F33" w:rsidP="00511F33">
            <w:pPr>
              <w:pStyle w:val="af5"/>
              <w:rPr>
                <w:rFonts w:cs="Times New Roman"/>
                <w:szCs w:val="24"/>
              </w:rPr>
            </w:pPr>
            <w:r w:rsidRPr="00ED18FB">
              <w:rPr>
                <w:rFonts w:ascii="ISOCPEUR" w:hAnsi="ISOCPEUR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8F7F2D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3C0EA11D" w14:textId="3E665B1A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511F33" w:rsidRPr="001A459A" w14:paraId="63FBE6E0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EB0039D" w14:textId="77C1CC2F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С13</w:t>
            </w:r>
          </w:p>
        </w:tc>
        <w:tc>
          <w:tcPr>
            <w:tcW w:w="6937" w:type="dxa"/>
            <w:shd w:val="clear" w:color="auto" w:fill="auto"/>
            <w:vAlign w:val="center"/>
          </w:tcPr>
          <w:p w14:paraId="11875CFA" w14:textId="380ED467" w:rsidR="00511F33" w:rsidRPr="001A459A" w:rsidRDefault="00511F33" w:rsidP="00511F33">
            <w:pPr>
              <w:pStyle w:val="af3"/>
              <w:rPr>
                <w:rFonts w:cs="Times New Roman"/>
                <w:b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STAR LED 12W 840 BL, 12 Вт, в комплекте с микроволновым датчиком движения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6AC7A" w14:textId="2BF74517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  <w:lang w:val="en-US"/>
              </w:rPr>
              <w:t>STAR LED 12W 840 BL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138D00" w14:textId="48225CBF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151A2F" w14:textId="444527CA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ООО «МГК «Световые Технологии».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9A471B" w14:textId="1F5C764E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A69BF7" w14:textId="03644135" w:rsidR="00511F33" w:rsidRPr="001A459A" w:rsidRDefault="00511F33" w:rsidP="00511F33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BA45AC" w14:textId="77777777" w:rsidR="00511F33" w:rsidRPr="001A459A" w:rsidRDefault="00511F33" w:rsidP="00511F33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250FA364" w14:textId="382632F8" w:rsidR="00511F33" w:rsidRPr="001A459A" w:rsidRDefault="00511F33" w:rsidP="00511F33">
            <w:pPr>
              <w:pStyle w:val="af5"/>
              <w:rPr>
                <w:rFonts w:cs="Times New Roman"/>
              </w:rPr>
            </w:pPr>
            <w:r w:rsidRPr="008961C1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85051A" w14:paraId="5504F0BD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2518195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BE513BC" w14:textId="4BC5B83E" w:rsidR="00B13EB7" w:rsidRPr="001A459A" w:rsidRDefault="00B13EB7" w:rsidP="00B13EB7">
            <w:pPr>
              <w:pStyle w:val="af3"/>
              <w:rPr>
                <w:rFonts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582C99">
              <w:rPr>
                <w:rFonts w:ascii="ISOCPEUR" w:hAnsi="ISOCPEUR"/>
                <w:szCs w:val="24"/>
              </w:rPr>
              <w:t>Саморезы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32EEA2" w14:textId="33910FB4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F9A6CC" w14:textId="79FB2A42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80DA2C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3E7957" w14:textId="6AE087A1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>
              <w:rPr>
                <w:rFonts w:ascii="ISOCPEUR" w:hAnsi="ISOCPEUR"/>
                <w:szCs w:val="24"/>
              </w:rPr>
              <w:t>кг</w:t>
            </w:r>
            <w:r w:rsidRPr="008961C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C1D0A8" w14:textId="6EDDB1DF" w:rsidR="00B13EB7" w:rsidRPr="001A459A" w:rsidRDefault="0067156B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>
              <w:rPr>
                <w:rFonts w:ascii="ISOCPEUR" w:hAnsi="ISOCPEUR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6E6C89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7446A3C0" w14:textId="5A32911F" w:rsidR="00B13EB7" w:rsidRPr="0085051A" w:rsidRDefault="00B13EB7" w:rsidP="00B13EB7">
            <w:pPr>
              <w:pStyle w:val="af5"/>
              <w:rPr>
                <w:rFonts w:cs="Times New Roman"/>
                <w:lang w:val="en-US"/>
              </w:rPr>
            </w:pPr>
          </w:p>
        </w:tc>
      </w:tr>
      <w:tr w:rsidR="00B13EB7" w:rsidRPr="001A459A" w14:paraId="397CD5CD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79A2711" w14:textId="77777777" w:rsidR="00B13EB7" w:rsidRPr="0085051A" w:rsidRDefault="00B13EB7" w:rsidP="00B13EB7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FD9791D" w14:textId="6014E6F5" w:rsidR="00B13EB7" w:rsidRPr="001A459A" w:rsidRDefault="00B13EB7" w:rsidP="00B13EB7">
            <w:pPr>
              <w:pStyle w:val="af3"/>
              <w:rPr>
                <w:rFonts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F71E03">
              <w:rPr>
                <w:rFonts w:ascii="ISOCPEUR" w:hAnsi="ISOCPEUR" w:cs="Arial"/>
                <w:b/>
                <w:bCs/>
                <w:szCs w:val="24"/>
                <w:u w:val="single"/>
              </w:rPr>
              <w:t>3. Электроустановочные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082162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F569E4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EC3FFF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5FF055" w14:textId="1CED4103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93A66D" w14:textId="54E3DB2B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4646A41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5B4D2477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56CE4EC1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522FAE2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9FF68AD" w14:textId="12DE7249" w:rsidR="00B13EB7" w:rsidRPr="001A459A" w:rsidRDefault="00B13EB7" w:rsidP="00B13EB7">
            <w:pPr>
              <w:pStyle w:val="af3"/>
              <w:rPr>
                <w:rFonts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F71E03">
              <w:rPr>
                <w:rFonts w:ascii="ISOCPEUR" w:hAnsi="ISOCPEUR"/>
                <w:szCs w:val="24"/>
              </w:rPr>
              <w:t>Выключатель одноклавишный (механизм), открытой установки, 10 А, IP44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5F6DA5" w14:textId="7AD3054D" w:rsidR="00B13EB7" w:rsidRPr="00754243" w:rsidRDefault="00B13EB7" w:rsidP="00B13EB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FE20A4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11371B48" w14:textId="2FB9ECFC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 xml:space="preserve">  «Legrand»</w:t>
            </w:r>
            <w:r w:rsidRPr="00F71E03">
              <w:rPr>
                <w:rFonts w:ascii="ISOCPEUR" w:hAnsi="ISOCPEUR"/>
                <w:szCs w:val="24"/>
                <w:lang w:val="en-US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1E5B9F" w14:textId="544F91DC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AD9AA8" w14:textId="672432F8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130C34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09C7F352" w14:textId="72C42F0E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6CED9DE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295436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C908040" w14:textId="43B66E82" w:rsidR="00B13EB7" w:rsidRPr="00653D3F" w:rsidRDefault="00B13EB7" w:rsidP="00B13EB7">
            <w:pPr>
              <w:autoSpaceDE w:val="0"/>
              <w:autoSpaceDN w:val="0"/>
              <w:adjustRightInd w:val="0"/>
              <w:ind w:firstLine="0"/>
              <w:rPr>
                <w:rFonts w:ascii="ISOCPEUR" w:hAnsi="ISOCPEUR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Выключатель одноклавишный (механизм), скрытой установки, 10 А, IP20 + рамка на 1 пост, IP20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94C88E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DEB6FE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171F0C16" w14:textId="300EE01E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«Legrand»</w:t>
            </w:r>
            <w:r w:rsidRPr="00F71E03">
              <w:rPr>
                <w:rFonts w:ascii="ISOCPEUR" w:hAnsi="ISOCPEUR"/>
                <w:szCs w:val="24"/>
                <w:lang w:val="en-US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1F6B5B" w14:textId="579D1E79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6640D9" w14:textId="3C30C9C3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</w:tcPr>
          <w:p w14:paraId="42D2A6EA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265A2FEF" w14:textId="36B91296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2582FA07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08626F2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590D07B" w14:textId="45AD27D1" w:rsidR="00B13EB7" w:rsidRPr="00653D3F" w:rsidRDefault="00B13EB7" w:rsidP="00B13EB7">
            <w:pPr>
              <w:autoSpaceDE w:val="0"/>
              <w:autoSpaceDN w:val="0"/>
              <w:adjustRightInd w:val="0"/>
              <w:ind w:firstLine="0"/>
              <w:rPr>
                <w:rFonts w:ascii="ISOCPEUR" w:hAnsi="ISOCPEUR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Выключатель одноклавишный (механизм), скрытой установки, 10 А, IP55 + рамка на 1 пост, IP55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F9ACBDD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8B9FAC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477960C7" w14:textId="4E6F544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«Legrand»</w:t>
            </w:r>
            <w:r w:rsidRPr="00F71E03">
              <w:rPr>
                <w:rFonts w:ascii="ISOCPEUR" w:hAnsi="ISOCPEUR"/>
                <w:szCs w:val="24"/>
                <w:lang w:val="en-US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827D39" w14:textId="20015089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ABFC3" w14:textId="6D7B4D5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</w:rPr>
              <w:t>1</w:t>
            </w:r>
            <w:r w:rsidRPr="00ED18FB">
              <w:rPr>
                <w:rFonts w:ascii="ISOCPEUR" w:hAnsi="ISOCPEUR"/>
                <w:szCs w:val="24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626B5D53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4BE82FEA" w14:textId="2E52FDF0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320E9B23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1D51E61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7FB4481" w14:textId="21AA7140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F71E03">
              <w:rPr>
                <w:rFonts w:ascii="ISOCPEUR" w:hAnsi="ISOCPEUR"/>
                <w:szCs w:val="24"/>
              </w:rPr>
              <w:t>Переключатель на 2 направления, одноклавишный (механизм), скрытой установки, 10 А, IP20 + рамка на 1 пост, IP20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7FFDD3" w14:textId="22C7783F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397653" w14:textId="595CD41D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617D0C91" w14:textId="5E493A3B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«Legrand»</w:t>
            </w:r>
            <w:r w:rsidRPr="00F71E03">
              <w:rPr>
                <w:rFonts w:ascii="ISOCPEUR" w:hAnsi="ISOCPEUR"/>
                <w:szCs w:val="24"/>
                <w:lang w:val="en-US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57FC48" w14:textId="0C1E319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761552" w14:textId="1FEFEE4B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2C1CC95A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67653E29" w14:textId="529574CF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292F24C9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5626B4C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BBB3DCA" w14:textId="36B58C93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F71E03">
              <w:rPr>
                <w:rFonts w:ascii="ISOCPEUR" w:hAnsi="ISOCPEUR"/>
                <w:szCs w:val="24"/>
              </w:rPr>
              <w:t>Переключатель на 2 направления, одноклавишный (механизм), скрытой установки, 10 А, IP55 + рамка на 1 пост, IP55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3E5FE6" w14:textId="3FD456DC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F1DB83" w14:textId="090FD7BE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617F0C13" w14:textId="6DDEAB55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«Legrand»</w:t>
            </w:r>
            <w:r w:rsidRPr="00F71E03">
              <w:rPr>
                <w:rFonts w:ascii="ISOCPEUR" w:hAnsi="ISOCPEUR"/>
                <w:szCs w:val="24"/>
                <w:lang w:val="en-US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FF2CC9" w14:textId="7EF30CC2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660CD7" w14:textId="462E192A" w:rsidR="00B13EB7" w:rsidRPr="004F0587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7074437" w14:textId="718848B5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3CD0969F" w14:textId="61F84841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118EB772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0A2F064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5ECD6BD" w14:textId="425642F4" w:rsidR="00B13EB7" w:rsidRPr="00511F33" w:rsidRDefault="00B13EB7" w:rsidP="00B13EB7">
            <w:pPr>
              <w:pStyle w:val="af3"/>
              <w:rPr>
                <w:rFonts w:cs="Times New Roman"/>
                <w:b/>
              </w:rPr>
            </w:pPr>
            <w:r w:rsidRPr="00F71E03">
              <w:rPr>
                <w:rFonts w:ascii="ISOCPEUR" w:hAnsi="ISOCPEUR"/>
                <w:szCs w:val="24"/>
              </w:rPr>
              <w:t xml:space="preserve">Взрывозащищенный пост управления из алюминия, 2-х кнопочный, </w:t>
            </w:r>
            <w:r w:rsidRPr="00F71E03">
              <w:rPr>
                <w:rFonts w:ascii="ISOCPEUR" w:hAnsi="ISOCPEUR"/>
                <w:szCs w:val="24"/>
                <w:lang w:val="en-US"/>
              </w:rPr>
              <w:t>IP</w:t>
            </w:r>
            <w:r w:rsidRPr="00F71E03">
              <w:rPr>
                <w:rFonts w:ascii="ISOCPEUR" w:hAnsi="ISOCPEUR"/>
                <w:szCs w:val="24"/>
              </w:rPr>
              <w:t>66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F6E327" w14:textId="0253611D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  <w:lang w:val="en-US"/>
              </w:rPr>
              <w:t xml:space="preserve">Armex </w:t>
            </w:r>
            <w:r w:rsidRPr="00F71E03">
              <w:rPr>
                <w:rFonts w:ascii="ISOCPEUR" w:hAnsi="ISOCPEUR"/>
                <w:szCs w:val="24"/>
              </w:rPr>
              <w:t>CPE-A-12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754ED9" w14:textId="532CFBF5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225EA217" w14:textId="53C13A2D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7D1C3B" w14:textId="094547E2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0CF0A" w14:textId="4D6B8885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ED18FB">
              <w:rPr>
                <w:rFonts w:ascii="ISOCPEUR" w:hAnsi="ISOCPEUR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70370AC" w14:textId="31612F8F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6A065F9B" w14:textId="1F559528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3B95507A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C307FE9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BA7F2F2" w14:textId="2F08DC46" w:rsidR="00B13EB7" w:rsidRPr="001A459A" w:rsidRDefault="00B13EB7" w:rsidP="00B13EB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Установочная коробка для полых стен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201DF0" w14:textId="01F73CAE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Avanti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292281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111D900C" w14:textId="04DF8B1F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2BE664" w14:textId="1832F91A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324F7D" w14:textId="5013734C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70</w:t>
            </w:r>
          </w:p>
        </w:tc>
        <w:tc>
          <w:tcPr>
            <w:tcW w:w="1416" w:type="dxa"/>
            <w:shd w:val="clear" w:color="auto" w:fill="auto"/>
          </w:tcPr>
          <w:p w14:paraId="1E203AFD" w14:textId="153B0DE4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14:paraId="5583C7D0" w14:textId="6AE91063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6267BAF5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B2046BD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0468E97" w14:textId="0757363B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F71E03">
              <w:rPr>
                <w:rFonts w:ascii="ISOCPEUR" w:hAnsi="ISOCPEUR"/>
                <w:szCs w:val="24"/>
              </w:rPr>
              <w:t>Установочная коробка для сплошных стен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D8E6BB" w14:textId="37C8356C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Avanti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1896C3" w14:textId="6C47BA53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</w:tcPr>
          <w:p w14:paraId="1B5C7003" w14:textId="16B64EB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1ED45" w14:textId="17DF6204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38432A" w14:textId="31CB75F6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79756697" w14:textId="65791AD5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</w:tcPr>
          <w:p w14:paraId="27EDA1DF" w14:textId="1D39AA5A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7770E21C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A6A8103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2E424D5" w14:textId="30C19C31" w:rsidR="00B13EB7" w:rsidRPr="001A459A" w:rsidRDefault="00B13EB7" w:rsidP="00B13EB7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 xml:space="preserve">Коробка распределительная с клемм., 100х100х50, </w:t>
            </w:r>
            <w:r w:rsidRPr="00F71E03">
              <w:rPr>
                <w:rFonts w:ascii="ISOCPEUR" w:hAnsi="ISOCPEUR"/>
                <w:szCs w:val="24"/>
                <w:lang w:val="en-US"/>
              </w:rPr>
              <w:t>IP</w:t>
            </w:r>
            <w:r w:rsidRPr="00F71E03">
              <w:rPr>
                <w:rFonts w:ascii="ISOCPEUR" w:hAnsi="ISOCPEUR"/>
                <w:szCs w:val="24"/>
              </w:rPr>
              <w:t>55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65F564" w14:textId="77777777" w:rsidR="00B13EB7" w:rsidRPr="00693E85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83DA77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60D89B" w14:textId="0E91E0A4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626FD3" w14:textId="435A3244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68D05C" w14:textId="2538E45A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</w:tcPr>
          <w:p w14:paraId="510E4A0A" w14:textId="129D0A2B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14:paraId="2C3B3BC6" w14:textId="4E0666AC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15BA9B60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DC3D07F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C2286CE" w14:textId="49F739E1" w:rsidR="00B13EB7" w:rsidRPr="009F5BE5" w:rsidRDefault="00B13EB7" w:rsidP="00B13EB7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F5BE5">
              <w:rPr>
                <w:rFonts w:ascii="ISOCPEUR" w:hAnsi="ISOCPEUR" w:cs="Times New Roman"/>
                <w:color w:val="000000" w:themeColor="text1"/>
                <w:szCs w:val="24"/>
              </w:rPr>
              <w:t>Коробка пластиковая FS с гладкими стенками и клеммниками, IP56, 100х100х50 мм, 5р, 450V, 10A, 6 мм2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9A719E" w14:textId="77777777" w:rsidR="00B13EB7" w:rsidRPr="00693E85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0579A3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1847BE" w14:textId="4F6C2446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F71E03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852296" w14:textId="02B86953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8C90D0" w14:textId="78D18B6A" w:rsidR="00B13EB7" w:rsidRDefault="00B13EB7" w:rsidP="00B13EB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60</w:t>
            </w:r>
          </w:p>
        </w:tc>
        <w:tc>
          <w:tcPr>
            <w:tcW w:w="1416" w:type="dxa"/>
            <w:shd w:val="clear" w:color="auto" w:fill="auto"/>
          </w:tcPr>
          <w:p w14:paraId="079C3782" w14:textId="77777777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14:paraId="0F0A35B2" w14:textId="4E26F5E5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B13EB7" w:rsidRPr="001A459A" w14:paraId="1C716D6D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7C25C4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5C1A518" w14:textId="6C0122DC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>
              <w:rPr>
                <w:rFonts w:ascii="ISOCPEUR" w:hAnsi="ISOCPEUR" w:cs="Arial"/>
                <w:b/>
                <w:bCs/>
                <w:szCs w:val="24"/>
                <w:u w:val="single"/>
              </w:rPr>
              <w:t xml:space="preserve"> </w:t>
            </w:r>
            <w:r w:rsidRPr="002A0762">
              <w:rPr>
                <w:rFonts w:ascii="ISOCPEUR" w:hAnsi="ISOCPEUR" w:cs="Arial"/>
                <w:b/>
                <w:bCs/>
                <w:szCs w:val="24"/>
                <w:u w:val="single"/>
              </w:rPr>
              <w:t>4.</w:t>
            </w:r>
            <w:r>
              <w:rPr>
                <w:rFonts w:ascii="ISOCPEUR" w:hAnsi="ISOCPEUR" w:cs="Arial"/>
                <w:b/>
                <w:bCs/>
                <w:szCs w:val="24"/>
                <w:u w:val="single"/>
              </w:rPr>
              <w:t xml:space="preserve"> </w:t>
            </w:r>
            <w:r w:rsidRPr="002A0762">
              <w:rPr>
                <w:rFonts w:ascii="ISOCPEUR" w:hAnsi="ISOCPEUR" w:cs="Arial"/>
                <w:b/>
                <w:bCs/>
                <w:szCs w:val="24"/>
                <w:u w:val="single"/>
              </w:rPr>
              <w:t>Шинопроводы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E78235" w14:textId="2948CF91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7AE1B9" w14:textId="0CC9803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786F" w14:textId="73F8044A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430879" w14:textId="02A353ED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A8F51B" w14:textId="4ED76444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2CFDCE8" w14:textId="382E7540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B5A90CA" w14:textId="6954DBFC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530CFE5E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709F20D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397A973" w14:textId="3F469630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b/>
                <w:bCs/>
                <w:szCs w:val="24"/>
              </w:rPr>
              <w:t>ШП1.1_25А_Al_5W(3P+N+PE+корпус) IP55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4C7A9E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2D08D112" w14:textId="11FC8263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4978EE" w14:textId="1F22C65D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B110B1" w14:textId="45738F55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D9FBB1" w14:textId="49792458" w:rsidR="00B13EB7" w:rsidRPr="00636C9C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998148" w14:textId="4774121E" w:rsidR="00B13EB7" w:rsidRPr="00636C9C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F0161AC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67F655D7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48731CB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18E03D3" w14:textId="3F8A4075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szCs w:val="24"/>
              </w:rPr>
              <w:t>KAM 0205-STD-25 A-СТАНДАРТНОГО РАЗМЕРА-4 ОКНО-5W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358FA5" w14:textId="35D7A903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21D46630" w14:textId="7D20CC3C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3025050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C611095" w14:textId="5C9C2075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C627DA" w14:textId="52017A5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6F3BC9F" w14:textId="56732958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980537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60CE692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783F4207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047FB09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476719F" w14:textId="51C35D89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szCs w:val="24"/>
              </w:rPr>
              <w:t>KAM 0205-BB-25 A-ПОДАЧА ПИТАНИЯ-5W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F1A33A" w14:textId="4EE84462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370F9FF8" w14:textId="3F9447DB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3025062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D78B3E6" w14:textId="1F1FB66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9A7158" w14:textId="4507DF3E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1FB214D" w14:textId="1F322DC1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3942C4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1C33118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5718C8C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DD4FE5B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F2EAD9E" w14:textId="6311FAFC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szCs w:val="24"/>
              </w:rPr>
              <w:t>KAM 16-FS-16 A-С ПЛАВКИМ ПРЕДОХРАНИТЕЛЕМ ВИЛКИ-L123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C767F5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28EBE883" w14:textId="43D68664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3024609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D43C081" w14:textId="17EE72F0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3D09AE" w14:textId="31BC150A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FA91294" w14:textId="177FEEC9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3AA4B5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8CDB802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0677E7A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CDAEF34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6177C3A" w14:textId="4F9A03EF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b/>
                <w:bCs/>
                <w:szCs w:val="24"/>
              </w:rPr>
              <w:t>ШП1.2_40А_Al_5W(3P+N+PE+корпус) IP55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058AEB" w14:textId="6295C854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65AF4F02" w14:textId="27333CEC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76E076" w14:textId="73B4ED9E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8DD574" w14:textId="25ADB068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4427AAA" w14:textId="13553A02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689616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852AB07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6EDEED7C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FE259E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0F5EA39" w14:textId="40025E9A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szCs w:val="24"/>
              </w:rPr>
              <w:t>KAM 0405-BB-40 A-ПОДАЧА ПИТАНИЯ-5W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78605" w14:textId="35F40BEB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784D2449" w14:textId="5A290C2B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3024764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27606BF" w14:textId="73C4C13C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ED9B89" w14:textId="5E35FF0D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A74C1EA" w14:textId="5886710F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402479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3C3F019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1D074531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DA90107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79913E1" w14:textId="41AFBAC0" w:rsidR="00B13EB7" w:rsidRPr="001A459A" w:rsidRDefault="00B13EB7" w:rsidP="00B13EB7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KAM 0405-STD-40 A-СТАНДАРТНОГО РАЗМЕРА-4 ОКНО-5W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9C6A44" w14:textId="77777777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29A59024" w14:textId="0D9C2D79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3024772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F977BF6" w14:textId="3B8926A4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7B5FC4" w14:textId="5F07F065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5159C0B" w14:textId="290A61F2" w:rsidR="00B13EB7" w:rsidRPr="00FF6529" w:rsidRDefault="00B13EB7" w:rsidP="00B13EB7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2A0762">
              <w:rPr>
                <w:rFonts w:ascii="ISOCPEUR" w:hAnsi="ISOCPEUR"/>
                <w:szCs w:val="24"/>
              </w:rPr>
              <w:t>180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105AE4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37BBCCF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07E94159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949984B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76464F8" w14:textId="052FB107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szCs w:val="24"/>
              </w:rPr>
              <w:t>KAP 16-FS-16 A-С ПЛАВКИМ ПРЕДОХРАНИТЕЛЕМ ВИЛКИ-L123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822AFB" w14:textId="2D4BE4E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79B78B17" w14:textId="4E584542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3024557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15FDC22" w14:textId="2B65D76F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8CBD39" w14:textId="7F04CD65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3440861" w14:textId="5988FDD6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022E75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2BD0157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78682D0B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AA0D107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67FB15D" w14:textId="57FEA62E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b/>
                <w:bCs/>
                <w:szCs w:val="24"/>
              </w:rPr>
              <w:t>ШП1.1_25А_Al_5W(3P+N+PE+корпус) IP55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C422FD" w14:textId="53998D9F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4E7F1475" w14:textId="5F3A0BF3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40B074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BE5E2E" w14:textId="21AC3175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A2FF749" w14:textId="14DE8DDD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2E6690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821813F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060492B6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E5439B3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03656EE" w14:textId="2B4BD0C8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szCs w:val="24"/>
              </w:rPr>
              <w:t>KAM 0205-STD-25 A-СТАНДАРТНОГО РАЗМЕРА-4 ОКНО-5W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FB1A635" w14:textId="77777777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2D41E625" w14:textId="794172B7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3025050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426D755" w14:textId="5EDAC9B8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FB310" w14:textId="72277FEE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8256F30" w14:textId="3EA51237" w:rsidR="00B13EB7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27605F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4A917D8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6981FC4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F94F30F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03D6E3A" w14:textId="0C9B2431" w:rsidR="00B13EB7" w:rsidRPr="001A459A" w:rsidRDefault="00B13EB7" w:rsidP="00B13EB7">
            <w:pPr>
              <w:pStyle w:val="af3"/>
              <w:rPr>
                <w:rFonts w:cs="Times New Roman"/>
                <w:b/>
              </w:rPr>
            </w:pPr>
            <w:r w:rsidRPr="002A0762">
              <w:rPr>
                <w:rFonts w:ascii="ISOCPEUR" w:hAnsi="ISOCPEUR"/>
                <w:szCs w:val="24"/>
              </w:rPr>
              <w:t>KAM 0205-BB-25 A-ПОДАЧА ПИТАНИЯ-5W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BA707F" w14:textId="44DAE87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5E7AB8A3" w14:textId="37EBA6E1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3025062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50A32D6" w14:textId="666DC7C0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D0B9E" w14:textId="181DD2D9" w:rsidR="00B13EB7" w:rsidRPr="001A459A" w:rsidRDefault="00B13EB7" w:rsidP="00B13EB7">
            <w:pPr>
              <w:pStyle w:val="af5"/>
              <w:rPr>
                <w:rFonts w:cs="Times New Roman"/>
                <w:sz w:val="20"/>
                <w:szCs w:val="20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DC37801" w14:textId="55B0DB2F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DF7C68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EB4648A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620953AA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FB7B5C2" w14:textId="77777777" w:rsidR="00B13EB7" w:rsidRPr="001A459A" w:rsidRDefault="00B13EB7" w:rsidP="00B13EB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5C4BCBF" w14:textId="26536C95" w:rsidR="00B13EB7" w:rsidRPr="001A459A" w:rsidRDefault="00B13EB7" w:rsidP="00B13EB7">
            <w:pPr>
              <w:pStyle w:val="af3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>KAM 16-FS-16 A-С ПЛАВКИМ ПРЕДОХРАНИТЕЛЕМ ВИЛКИ-L123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89F389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1982" w:type="dxa"/>
            <w:shd w:val="clear" w:color="auto" w:fill="auto"/>
            <w:vAlign w:val="bottom"/>
          </w:tcPr>
          <w:p w14:paraId="225083E5" w14:textId="70DAACA9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3024609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E0B9B8" w14:textId="101ECAA8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416CF0" w14:textId="2F4C1417" w:rsidR="00B13EB7" w:rsidRPr="001A459A" w:rsidRDefault="00B13EB7" w:rsidP="00B13EB7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DFCE34A" w14:textId="14772376" w:rsidR="00B13EB7" w:rsidRPr="00F67BC5" w:rsidRDefault="00B13EB7" w:rsidP="00B13EB7">
            <w:pPr>
              <w:pStyle w:val="af5"/>
              <w:rPr>
                <w:rFonts w:cs="Times New Roman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A87F3F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268D5A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B13EB7" w:rsidRPr="001A459A" w14:paraId="5A582B3F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316CC33" w14:textId="77777777" w:rsidR="00B13EB7" w:rsidRPr="001A459A" w:rsidRDefault="00B13EB7" w:rsidP="00B13EB7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CA47E58" w14:textId="01C531A0" w:rsidR="00B13EB7" w:rsidRPr="001A459A" w:rsidRDefault="00B13EB7" w:rsidP="00B13EB7">
            <w:pPr>
              <w:pStyle w:val="af3"/>
              <w:rPr>
                <w:rFonts w:cs="Times New Roman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Метизы для крепления</w:t>
            </w:r>
            <w:r w:rsidR="004F6546">
              <w:rPr>
                <w:rFonts w:ascii="ISOCPEUR" w:hAnsi="ISOCPEUR" w:cs="ISOCPEUR"/>
                <w:color w:val="000000"/>
                <w:szCs w:val="24"/>
              </w:rPr>
              <w:t xml:space="preserve"> (саморезы</w:t>
            </w:r>
            <w:r w:rsidR="0067156B">
              <w:rPr>
                <w:rFonts w:ascii="ISOCPEUR" w:hAnsi="ISOCPEUR" w:cs="ISOCPEUR"/>
                <w:color w:val="000000"/>
                <w:szCs w:val="24"/>
              </w:rPr>
              <w:t>, анкера</w:t>
            </w:r>
            <w:r w:rsidR="004F6546">
              <w:rPr>
                <w:rFonts w:ascii="ISOCPEUR" w:hAnsi="ISOCPEUR" w:cs="ISOCPEUR"/>
                <w:color w:val="000000"/>
                <w:szCs w:val="24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8FCA31" w14:textId="4DFDE1AD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4C7392" w14:textId="1B0B56E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FFA8399" w14:textId="730BE531" w:rsidR="00B13EB7" w:rsidRPr="001A459A" w:rsidRDefault="00B13EB7" w:rsidP="00B13EB7">
            <w:pPr>
              <w:pStyle w:val="af5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97836F" w14:textId="490C26E4" w:rsidR="00B13EB7" w:rsidRPr="001A459A" w:rsidRDefault="004F6546" w:rsidP="00B13EB7">
            <w:pPr>
              <w:pStyle w:val="af5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79A2718" w14:textId="7D17D3CF" w:rsidR="00B13EB7" w:rsidRPr="00F67BC5" w:rsidRDefault="004F6546" w:rsidP="00B13EB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1</w:t>
            </w:r>
            <w:r w:rsidR="0067156B">
              <w:rPr>
                <w:rFonts w:ascii="ISOCPEUR" w:hAnsi="ISOCPEUR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DAA19B" w14:textId="77777777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17681A4" w14:textId="085DA27F" w:rsidR="00B13EB7" w:rsidRPr="001A459A" w:rsidRDefault="00B13EB7" w:rsidP="00B13EB7">
            <w:pPr>
              <w:pStyle w:val="af5"/>
              <w:rPr>
                <w:rFonts w:cs="Times New Roman"/>
              </w:rPr>
            </w:pPr>
          </w:p>
        </w:tc>
      </w:tr>
      <w:tr w:rsidR="004F6546" w:rsidRPr="001A459A" w14:paraId="44D73030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43421B3" w14:textId="77777777" w:rsidR="004F6546" w:rsidRPr="001A459A" w:rsidRDefault="004F6546" w:rsidP="004F6546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EFD9603" w14:textId="2C54C3DC" w:rsidR="004F6546" w:rsidRDefault="004F6546" w:rsidP="004F6546">
            <w:pPr>
              <w:pStyle w:val="af3"/>
              <w:rPr>
                <w:rFonts w:ascii="ISOCPEUR" w:hAnsi="ISOCPEUR" w:cs="ISOCPEUR"/>
                <w:color w:val="000000"/>
                <w:szCs w:val="24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 xml:space="preserve">Держатели шинопровода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70BD97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63526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D1F733" w14:textId="60BE357E" w:rsidR="004F6546" w:rsidRPr="002A0762" w:rsidRDefault="004F6546" w:rsidP="004F6546">
            <w:pPr>
              <w:pStyle w:val="af5"/>
              <w:rPr>
                <w:rFonts w:ascii="ISOCPEUR" w:hAnsi="ISOCPEUR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ООО «Макинтех»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055E3C" w14:textId="7C1707D9" w:rsidR="004F6546" w:rsidRDefault="004F6546" w:rsidP="004F6546">
            <w:pPr>
              <w:pStyle w:val="af5"/>
              <w:rPr>
                <w:rFonts w:ascii="ISOCPEUR" w:hAnsi="ISOCPEUR"/>
                <w:szCs w:val="24"/>
              </w:rPr>
            </w:pPr>
            <w:r w:rsidRPr="002A0762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7FCDD45" w14:textId="3315A004" w:rsidR="004F6546" w:rsidRDefault="004F6546" w:rsidP="004F6546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93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C15FC2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7835817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</w:tr>
      <w:tr w:rsidR="004F6546" w:rsidRPr="001A459A" w14:paraId="7EB63EF6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C4EDEA7" w14:textId="77777777" w:rsidR="004F6546" w:rsidRPr="001A459A" w:rsidRDefault="004F6546" w:rsidP="004F6546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8C097BD" w14:textId="23EA8326" w:rsidR="004F6546" w:rsidRPr="001A459A" w:rsidRDefault="004F6546" w:rsidP="004F6546">
            <w:pPr>
              <w:pStyle w:val="af3"/>
              <w:rPr>
                <w:rFonts w:cs="Times New Roman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F8A1D3B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9025BE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04C489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F4A5CB" w14:textId="22A4B618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89377D" w14:textId="682305DC" w:rsidR="004F6546" w:rsidRPr="00F67BC5" w:rsidRDefault="004F6546" w:rsidP="004F654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122689D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0141D55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</w:tr>
      <w:tr w:rsidR="004F6546" w:rsidRPr="001A459A" w14:paraId="35E10F72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37FF259" w14:textId="77777777" w:rsidR="004F6546" w:rsidRPr="001A459A" w:rsidRDefault="004F6546" w:rsidP="004F6546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E80E75E" w14:textId="62CB85A9" w:rsidR="004F6546" w:rsidRPr="001A459A" w:rsidRDefault="004F6546" w:rsidP="004F6546">
            <w:pPr>
              <w:pStyle w:val="af3"/>
              <w:rPr>
                <w:rFonts w:cs="Times New Roman"/>
              </w:rPr>
            </w:pPr>
            <w:r>
              <w:rPr>
                <w:rFonts w:ascii="ISOCPEUR" w:hAnsi="ISOCPEUR" w:cs="Arial"/>
                <w:b/>
                <w:bCs/>
                <w:szCs w:val="24"/>
                <w:u w:val="single"/>
              </w:rPr>
              <w:t>5</w:t>
            </w:r>
            <w:r w:rsidRPr="00F71E03">
              <w:rPr>
                <w:rFonts w:ascii="ISOCPEUR" w:hAnsi="ISOCPEUR" w:cs="Arial"/>
                <w:b/>
                <w:bCs/>
                <w:szCs w:val="24"/>
                <w:u w:val="single"/>
              </w:rPr>
              <w:t xml:space="preserve">. </w:t>
            </w:r>
            <w:r w:rsidRPr="002A0762">
              <w:rPr>
                <w:rFonts w:ascii="ISOCPEUR" w:hAnsi="ISOCPEUR" w:cs="Arial"/>
                <w:b/>
                <w:bCs/>
                <w:szCs w:val="24"/>
                <w:u w:val="single"/>
              </w:rPr>
              <w:t>Кабели и провода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38F358" w14:textId="1FC790A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DC238D" w14:textId="34D38188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14CB4FB" w14:textId="6287F59D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C7FC71" w14:textId="311D0FC8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2C4D3F" w14:textId="42F3292C" w:rsidR="004F6546" w:rsidRPr="00F67BC5" w:rsidRDefault="004F6546" w:rsidP="004F654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B9C4DB0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65D570B" w14:textId="1329523D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</w:tr>
      <w:tr w:rsidR="004F6546" w:rsidRPr="001A459A" w14:paraId="1E227B11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0A6AE36" w14:textId="77777777" w:rsidR="004F6546" w:rsidRPr="001A459A" w:rsidRDefault="004F6546" w:rsidP="004F6546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</w:tcPr>
          <w:p w14:paraId="05761E8B" w14:textId="01ED85EC" w:rsidR="004F6546" w:rsidRPr="000313AF" w:rsidRDefault="004F6546" w:rsidP="004F6546">
            <w:pPr>
              <w:pStyle w:val="af3"/>
              <w:rPr>
                <w:rFonts w:ascii="ISOCPEUR" w:hAnsi="ISOCPEUR" w:cs="Times New Roman"/>
              </w:rPr>
            </w:pPr>
            <w:r w:rsidRPr="000313AF">
              <w:rPr>
                <w:rFonts w:ascii="ISOCPEUR" w:hAnsi="ISOCPEUR"/>
                <w:szCs w:val="24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398" w:type="dxa"/>
            <w:shd w:val="clear" w:color="auto" w:fill="auto"/>
          </w:tcPr>
          <w:p w14:paraId="1F7E7491" w14:textId="10376270" w:rsidR="004F6546" w:rsidRPr="001A459A" w:rsidRDefault="004F6546" w:rsidP="004F6546">
            <w:pPr>
              <w:pStyle w:val="af5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>ППГнг(А)-HF 3х1.5</w:t>
            </w:r>
          </w:p>
        </w:tc>
        <w:tc>
          <w:tcPr>
            <w:tcW w:w="1982" w:type="dxa"/>
            <w:shd w:val="clear" w:color="auto" w:fill="auto"/>
          </w:tcPr>
          <w:p w14:paraId="514AAFBF" w14:textId="13EFDBF3" w:rsidR="004F6546" w:rsidRPr="001A459A" w:rsidRDefault="004F6546" w:rsidP="004F6546">
            <w:pPr>
              <w:pStyle w:val="af5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</w:tcPr>
          <w:p w14:paraId="394520C2" w14:textId="156E45E6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2C067B4F" w14:textId="6A22B952" w:rsidR="004F6546" w:rsidRPr="001A459A" w:rsidRDefault="004F6546" w:rsidP="004F6546">
            <w:pPr>
              <w:pStyle w:val="af5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0FB54E75" w14:textId="3338E623" w:rsidR="004F6546" w:rsidRPr="00F67BC5" w:rsidRDefault="004F6546" w:rsidP="004F6546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589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FA04B" w14:textId="77777777" w:rsidR="004F6546" w:rsidRPr="001A459A" w:rsidRDefault="004F6546" w:rsidP="004F6546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6052327" w14:textId="1033CC14" w:rsidR="004F6546" w:rsidRPr="001A459A" w:rsidRDefault="004F6546" w:rsidP="004F6546">
            <w:pPr>
              <w:pStyle w:val="af5"/>
              <w:rPr>
                <w:rFonts w:cs="Times New Roman"/>
              </w:rPr>
            </w:pPr>
            <w:r w:rsidRPr="002A0762">
              <w:rPr>
                <w:rFonts w:ascii="ISOCPEUR" w:hAnsi="ISOCPEUR"/>
                <w:szCs w:val="24"/>
              </w:rPr>
              <w:t xml:space="preserve">ЩОР-2, ЩО-3, ЩО-1 </w:t>
            </w:r>
          </w:p>
        </w:tc>
      </w:tr>
      <w:tr w:rsidR="00DF2AC1" w:rsidRPr="001A459A" w14:paraId="33877055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0B3ABB3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</w:tcPr>
          <w:p w14:paraId="67CED648" w14:textId="512AE9C6" w:rsidR="00DF2AC1" w:rsidRPr="001A1519" w:rsidRDefault="00DF2AC1" w:rsidP="00DF2AC1">
            <w:pPr>
              <w:pStyle w:val="af3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Кабель силовой с медными жилами,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398" w:type="dxa"/>
            <w:shd w:val="clear" w:color="auto" w:fill="auto"/>
          </w:tcPr>
          <w:p w14:paraId="04FF7A5A" w14:textId="51C26224" w:rsidR="00DF2AC1" w:rsidRPr="001A1519" w:rsidRDefault="00DF2AC1" w:rsidP="00DF2AC1">
            <w:pPr>
              <w:jc w:val="center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ППГнг(А)-HF 5х4</w:t>
            </w:r>
          </w:p>
        </w:tc>
        <w:tc>
          <w:tcPr>
            <w:tcW w:w="1982" w:type="dxa"/>
            <w:shd w:val="clear" w:color="auto" w:fill="auto"/>
          </w:tcPr>
          <w:p w14:paraId="58057B47" w14:textId="0C29F58C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-</w:t>
            </w:r>
          </w:p>
        </w:tc>
        <w:tc>
          <w:tcPr>
            <w:tcW w:w="2549" w:type="dxa"/>
            <w:shd w:val="clear" w:color="auto" w:fill="auto"/>
          </w:tcPr>
          <w:p w14:paraId="65572F8D" w14:textId="77777777" w:rsidR="00DF2AC1" w:rsidRPr="001A1519" w:rsidRDefault="00DF2AC1" w:rsidP="00DF2AC1">
            <w:pPr>
              <w:pStyle w:val="af5"/>
              <w:rPr>
                <w:rFonts w:cs="Times New Roman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</w:tcPr>
          <w:p w14:paraId="5CC82F7A" w14:textId="40BDBC86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06D253CF" w14:textId="5091F51D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9</w:t>
            </w:r>
            <w:r w:rsidR="00E242D9" w:rsidRPr="001A1519">
              <w:rPr>
                <w:rFonts w:ascii="ISOCPEUR" w:hAnsi="ISOCPEUR"/>
                <w:szCs w:val="24"/>
                <w:highlight w:val="yellow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E5E2AC" w14:textId="77777777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735BC5A" w14:textId="78D7F736" w:rsidR="00DF2AC1" w:rsidRPr="001A1519" w:rsidRDefault="00DF2AC1" w:rsidP="00DF2AC1">
            <w:pPr>
              <w:pStyle w:val="af5"/>
              <w:rPr>
                <w:rFonts w:cs="Times New Roman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 xml:space="preserve">ЩО-1 </w:t>
            </w:r>
          </w:p>
        </w:tc>
      </w:tr>
      <w:tr w:rsidR="00DF2AC1" w:rsidRPr="001A459A" w14:paraId="46C44FF9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B834604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621E471" w14:textId="3D1C715C" w:rsidR="00DF2AC1" w:rsidRPr="000313AF" w:rsidRDefault="00DF2AC1" w:rsidP="00DF2AC1">
            <w:pPr>
              <w:pStyle w:val="af3"/>
              <w:rPr>
                <w:rFonts w:ascii="ISOCPEUR" w:hAnsi="ISOCPEUR" w:cs="Times New Roman"/>
              </w:rPr>
            </w:pPr>
            <w:r w:rsidRPr="000313AF">
              <w:rPr>
                <w:rFonts w:ascii="ISOCPEUR" w:hAnsi="ISOCPEUR"/>
                <w:szCs w:val="24"/>
              </w:rPr>
              <w:t>Огнестойкие кабельные линии, распределительные сети (от П</w:t>
            </w:r>
            <w:r>
              <w:rPr>
                <w:rFonts w:ascii="ISOCPEUR" w:hAnsi="ISOCPEUR"/>
                <w:szCs w:val="24"/>
              </w:rPr>
              <w:t>ЭСПЗ</w:t>
            </w:r>
            <w:r w:rsidRPr="000313AF">
              <w:rPr>
                <w:rFonts w:ascii="ISOCPEUR" w:hAnsi="ISOCPEUR"/>
                <w:szCs w:val="24"/>
              </w:rPr>
              <w:t xml:space="preserve"> до щитов и потребителей). Для питания систем противопожарной защиты. Время сохранения работоспособности в условиях пожара не менее 90 минут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0BB6EA" w14:textId="77777777" w:rsidR="00DF2AC1" w:rsidRPr="003D1148" w:rsidRDefault="00DF2AC1" w:rsidP="00DF2AC1">
            <w:pPr>
              <w:jc w:val="center"/>
              <w:rPr>
                <w:rFonts w:ascii="ISOCPEUR" w:hAnsi="ISOCPEUR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«ДКС-Кабэкс</w:t>
            </w:r>
            <w:r w:rsidRPr="003D1148">
              <w:rPr>
                <w:rFonts w:ascii="ISOCPEUR" w:hAnsi="ISOCPEUR"/>
                <w:szCs w:val="24"/>
                <w:lang w:val="en-US"/>
              </w:rPr>
              <w:t>Line</w:t>
            </w:r>
            <w:r w:rsidRPr="003D1148">
              <w:rPr>
                <w:rFonts w:ascii="ISOCPEUR" w:hAnsi="ISOCPEUR"/>
                <w:szCs w:val="24"/>
              </w:rPr>
              <w:t>»</w:t>
            </w:r>
          </w:p>
          <w:p w14:paraId="5D45867C" w14:textId="5D753115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ОКЛ-КЗК-01/2018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452F2B" w14:textId="46DBD38A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C2F6295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E5BF6D" w14:textId="4A795BC0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ED9581" w14:textId="1D53A888" w:rsidR="00DF2AC1" w:rsidRDefault="00DF2AC1" w:rsidP="00DF2AC1">
            <w:pPr>
              <w:pStyle w:val="af5"/>
              <w:rPr>
                <w:rFonts w:cs="Times New Roman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8D7F0E" w14:textId="2D751C6F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48502C67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</w:tr>
      <w:tr w:rsidR="00DF2AC1" w:rsidRPr="001A459A" w14:paraId="23F482D7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348F9DE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1A68C86" w14:textId="5E1298F9" w:rsidR="00DF2AC1" w:rsidRPr="001A1519" w:rsidRDefault="00DF2AC1" w:rsidP="00DF2AC1">
            <w:pPr>
              <w:pStyle w:val="af3"/>
              <w:rPr>
                <w:rFonts w:ascii="ISOCPEUR" w:hAnsi="ISOCPEUR" w:cs="Times New Roman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69A01C" w14:textId="0A837ACD" w:rsidR="00DF2AC1" w:rsidRPr="001A1519" w:rsidRDefault="00DF2AC1" w:rsidP="00DF2AC1">
            <w:pPr>
              <w:pStyle w:val="af5"/>
              <w:rPr>
                <w:rFonts w:cs="Times New Roman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ППГнг(А)-</w:t>
            </w:r>
            <w:r w:rsidRPr="001A1519">
              <w:rPr>
                <w:rFonts w:ascii="ISOCPEUR" w:hAnsi="ISOCPEUR"/>
                <w:szCs w:val="24"/>
                <w:highlight w:val="yellow"/>
                <w:lang w:val="en-US"/>
              </w:rPr>
              <w:t>FR</w:t>
            </w:r>
            <w:r w:rsidRPr="001A1519">
              <w:rPr>
                <w:rFonts w:ascii="ISOCPEUR" w:hAnsi="ISOCPEUR"/>
                <w:szCs w:val="24"/>
                <w:highlight w:val="yellow"/>
              </w:rPr>
              <w:t>HF 3х1.5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302B30" w14:textId="46EBE501" w:rsidR="00DF2AC1" w:rsidRPr="001A1519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AF5A230" w14:textId="77777777" w:rsidR="00DF2AC1" w:rsidRPr="001A1519" w:rsidRDefault="00DF2AC1" w:rsidP="00DF2AC1">
            <w:pPr>
              <w:pStyle w:val="af5"/>
              <w:rPr>
                <w:rFonts w:cs="Times New Roman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5BC56F" w14:textId="11B60B4E" w:rsidR="00DF2AC1" w:rsidRPr="001A1519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B1FD6E" w14:textId="19E056CB" w:rsidR="00DF2AC1" w:rsidRPr="001A1519" w:rsidRDefault="00DF2AC1" w:rsidP="00DF2AC1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 xml:space="preserve">         580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543117" w14:textId="77777777" w:rsidR="00DF2AC1" w:rsidRPr="001A1519" w:rsidRDefault="00DF2AC1" w:rsidP="00DF2AC1">
            <w:pPr>
              <w:pStyle w:val="af5"/>
              <w:rPr>
                <w:rFonts w:cs="Times New Roman"/>
                <w:highlight w:val="yellow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2EC07D0" w14:textId="0B1A4280" w:rsidR="00DF2AC1" w:rsidRPr="001A1519" w:rsidRDefault="00DF2AC1" w:rsidP="00DF2AC1">
            <w:pPr>
              <w:pStyle w:val="af5"/>
              <w:rPr>
                <w:rFonts w:cs="Times New Roman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ЩАО</w:t>
            </w:r>
          </w:p>
        </w:tc>
      </w:tr>
      <w:tr w:rsidR="00DF2AC1" w:rsidRPr="001A459A" w14:paraId="10F40D24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BD8043C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9272919" w14:textId="0942BA78" w:rsidR="00DF2AC1" w:rsidRPr="001A459A" w:rsidRDefault="00DF2AC1" w:rsidP="00DF2AC1">
            <w:pPr>
              <w:pStyle w:val="af3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605982" w14:textId="5FF852AD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ППГнг(А)-</w:t>
            </w:r>
            <w:r w:rsidRPr="003D1148">
              <w:rPr>
                <w:rFonts w:ascii="ISOCPEUR" w:hAnsi="ISOCPEUR"/>
                <w:szCs w:val="24"/>
                <w:lang w:val="en-US"/>
              </w:rPr>
              <w:t>FR</w:t>
            </w:r>
            <w:r w:rsidRPr="003D1148">
              <w:rPr>
                <w:rFonts w:ascii="ISOCPEUR" w:hAnsi="ISOCPEUR"/>
                <w:szCs w:val="24"/>
              </w:rPr>
              <w:t>HF 3х2.5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1569743" w14:textId="18DB2251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1F5A050" w14:textId="0FC970B5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13CEAB" w14:textId="4D15601B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EC3309" w14:textId="6256674D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6ED3F6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BC6493A" w14:textId="27C5CED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ЩАО</w:t>
            </w:r>
          </w:p>
        </w:tc>
      </w:tr>
      <w:tr w:rsidR="00DF2AC1" w:rsidRPr="001A459A" w14:paraId="72FC580D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DC9BB86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F2C04C8" w14:textId="77037E2F" w:rsidR="00DF2AC1" w:rsidRPr="001A459A" w:rsidRDefault="00DF2AC1" w:rsidP="00DF2AC1">
            <w:pPr>
              <w:pStyle w:val="af3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0454D" w14:textId="7107D682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ППГнг(А)-</w:t>
            </w:r>
            <w:r w:rsidRPr="003D1148">
              <w:rPr>
                <w:rFonts w:ascii="ISOCPEUR" w:hAnsi="ISOCPEUR"/>
                <w:szCs w:val="24"/>
                <w:lang w:val="en-US"/>
              </w:rPr>
              <w:t>FR</w:t>
            </w:r>
            <w:r w:rsidRPr="003D1148">
              <w:rPr>
                <w:rFonts w:ascii="ISOCPEUR" w:hAnsi="ISOCPEUR"/>
                <w:szCs w:val="24"/>
              </w:rPr>
              <w:t>HF 3х4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2F49E0" w14:textId="783D3AB4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6320B56" w14:textId="30FDFC2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E9D0D6" w14:textId="60021435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FD7F7B" w14:textId="4ACE292B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200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104E13" w14:textId="69F47FB1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090182D" w14:textId="620E3062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ЩАО</w:t>
            </w:r>
          </w:p>
        </w:tc>
      </w:tr>
      <w:tr w:rsidR="00DF2AC1" w:rsidRPr="001A459A" w14:paraId="6AC04690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D924BE1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075FE22" w14:textId="54834DA1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A340E1" w14:textId="4C460DB4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ППГнг(А)-</w:t>
            </w:r>
            <w:r w:rsidRPr="003D1148">
              <w:rPr>
                <w:rFonts w:ascii="ISOCPEUR" w:hAnsi="ISOCPEUR"/>
                <w:szCs w:val="24"/>
                <w:lang w:val="en-US"/>
              </w:rPr>
              <w:t>FR</w:t>
            </w:r>
            <w:r w:rsidRPr="003D1148">
              <w:rPr>
                <w:rFonts w:ascii="ISOCPEUR" w:hAnsi="ISOCPEUR"/>
                <w:szCs w:val="24"/>
              </w:rPr>
              <w:t>HF 3х6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FCF28D" w14:textId="368881AA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0F1B39C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843DD7" w14:textId="00CEE39E" w:rsidR="00DF2AC1" w:rsidRPr="001A459A" w:rsidRDefault="00DF2AC1" w:rsidP="00DF2AC1">
            <w:pPr>
              <w:pStyle w:val="af5"/>
              <w:rPr>
                <w:rFonts w:cs="Times New Roman"/>
                <w:color w:val="000000"/>
                <w:lang w:bidi="ru-RU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453699" w14:textId="1C83E8D7" w:rsidR="00DF2AC1" w:rsidRPr="00FF6529" w:rsidRDefault="00DF2AC1" w:rsidP="00DF2AC1">
            <w:pPr>
              <w:pStyle w:val="af5"/>
              <w:rPr>
                <w:rFonts w:cs="Times New Roman"/>
                <w:color w:val="000000"/>
                <w:szCs w:val="24"/>
                <w:lang w:val="en-US" w:bidi="ru-RU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175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4C6F16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C4E8138" w14:textId="0B884D53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ЩАО</w:t>
            </w:r>
          </w:p>
        </w:tc>
      </w:tr>
      <w:tr w:rsidR="00DF2AC1" w:rsidRPr="001A459A" w14:paraId="4BAFD71C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FC5346B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B78A9A3" w14:textId="4E80234E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Кабель силовой с медными жилами, огнестойкий, с изоляцией и оболочкой из полимерных композиций, не содержащих галогенов, не распространяющий горение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10B7F8" w14:textId="24D7432A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ППГнг(А)-</w:t>
            </w:r>
            <w:r w:rsidRPr="003D1148">
              <w:rPr>
                <w:rFonts w:ascii="ISOCPEUR" w:hAnsi="ISOCPEUR"/>
                <w:szCs w:val="24"/>
                <w:lang w:val="en-US"/>
              </w:rPr>
              <w:t>FR</w:t>
            </w:r>
            <w:r w:rsidRPr="003D1148">
              <w:rPr>
                <w:rFonts w:ascii="ISOCPEUR" w:hAnsi="ISOCPEUR"/>
                <w:szCs w:val="24"/>
              </w:rPr>
              <w:t>HF 5х2.5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6E7232" w14:textId="19D07860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3D1148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B1FBE7C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DB581C" w14:textId="316CA27C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D02BCD" w14:textId="7EED087B" w:rsidR="00DF2AC1" w:rsidRDefault="00DF2AC1" w:rsidP="00DF2AC1">
            <w:pPr>
              <w:pStyle w:val="af5"/>
              <w:rPr>
                <w:rFonts w:cs="Times New Roman"/>
                <w:color w:val="000000"/>
                <w:szCs w:val="24"/>
                <w:lang w:bidi="ru-RU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215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2D143D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D6E4DEA" w14:textId="666B46D9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3D1148">
              <w:rPr>
                <w:rFonts w:ascii="ISOCPEUR" w:hAnsi="ISOCPEUR"/>
                <w:szCs w:val="24"/>
              </w:rPr>
              <w:t>ЩАО</w:t>
            </w:r>
          </w:p>
        </w:tc>
      </w:tr>
      <w:tr w:rsidR="00DF2AC1" w:rsidRPr="001A459A" w14:paraId="53F06DD0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F9AE8A0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4DB136C" w14:textId="3C89EFE3" w:rsidR="00DF2AC1" w:rsidRPr="001A459A" w:rsidRDefault="00DF2AC1" w:rsidP="00DF2AC1">
            <w:pPr>
              <w:pStyle w:val="af3"/>
              <w:rPr>
                <w:rFonts w:cs="Times New Roman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384F325" w14:textId="77777777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70B546" w14:textId="12C4B760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E7084F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1E369C49" w14:textId="1FBBA489" w:rsidR="00DF2AC1" w:rsidRPr="001A459A" w:rsidRDefault="00DF2AC1" w:rsidP="00DF2AC1">
            <w:pPr>
              <w:pStyle w:val="af5"/>
              <w:rPr>
                <w:rFonts w:cs="Times New Roman"/>
                <w:color w:val="000000"/>
                <w:lang w:bidi="ru-RU"/>
              </w:rPr>
            </w:pPr>
          </w:p>
        </w:tc>
        <w:tc>
          <w:tcPr>
            <w:tcW w:w="1133" w:type="dxa"/>
            <w:shd w:val="clear" w:color="auto" w:fill="auto"/>
          </w:tcPr>
          <w:p w14:paraId="30167157" w14:textId="7CA3DA42" w:rsidR="00DF2AC1" w:rsidRDefault="00DF2AC1" w:rsidP="00DF2AC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806E1C2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B0FB06E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</w:tr>
      <w:tr w:rsidR="00DF2AC1" w:rsidRPr="001A459A" w14:paraId="7077AED8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2A2357B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3EA7D9C" w14:textId="4FE39657" w:rsidR="00DF2AC1" w:rsidRPr="001A459A" w:rsidRDefault="00DF2AC1" w:rsidP="00DF2AC1">
            <w:pPr>
              <w:pStyle w:val="af3"/>
              <w:rPr>
                <w:rFonts w:cs="Times New Roman"/>
              </w:rPr>
            </w:pPr>
            <w:r>
              <w:rPr>
                <w:rFonts w:ascii="ISOCPEUR" w:hAnsi="ISOCPEUR" w:cs="Arial"/>
                <w:b/>
                <w:bCs/>
                <w:szCs w:val="24"/>
                <w:u w:val="single"/>
              </w:rPr>
              <w:t xml:space="preserve">6. </w:t>
            </w:r>
            <w:r w:rsidRPr="00DE13B7">
              <w:rPr>
                <w:rFonts w:ascii="ISOCPEUR" w:hAnsi="ISOCPEUR" w:cs="Arial"/>
                <w:b/>
                <w:bCs/>
                <w:szCs w:val="24"/>
                <w:u w:val="single"/>
              </w:rPr>
              <w:t>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E19FEB" w14:textId="690B6D81" w:rsidR="00DF2AC1" w:rsidRPr="00501FB3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C0B079" w14:textId="0A9B91CC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3ECAF9" w14:textId="6BE01B94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55FDBB6D" w14:textId="7674EF43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020C1FF0" w14:textId="7F0BD1C6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631FDC6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6E168A0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</w:tr>
      <w:tr w:rsidR="00DF2AC1" w:rsidRPr="001A459A" w14:paraId="1A9185E1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5EED5DB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68F3921" w14:textId="3940ECFE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Труба жесткая оцинкованная ø20x1x3000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8F8985" w14:textId="02420F8C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9B87AF" w14:textId="3B5B1952" w:rsidR="00DF2AC1" w:rsidRPr="00354873" w:rsidRDefault="00DF2AC1" w:rsidP="00DF2AC1">
            <w:pPr>
              <w:pStyle w:val="af5"/>
              <w:rPr>
                <w:rFonts w:ascii="ISOCPEUR" w:hAnsi="ISOCPEUR" w:cs="Times New Roman"/>
              </w:rPr>
            </w:pPr>
            <w:r w:rsidRPr="00354873">
              <w:rPr>
                <w:rFonts w:ascii="ISOCPEUR" w:hAnsi="ISOCPEUR"/>
                <w:szCs w:val="24"/>
              </w:rPr>
              <w:t>6008-20L3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9B132A5" w14:textId="30E71FC1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F0B743" w14:textId="556F04E1" w:rsidR="00DF2AC1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B35E95" w14:textId="6D6F30E1" w:rsidR="00DF2AC1" w:rsidRDefault="00DF2AC1" w:rsidP="00DF2AC1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589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403A6B" w14:textId="5DB31F66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D0DEEDD" w14:textId="12728E6F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79AE0128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A7B83D0" w14:textId="77777777" w:rsidR="00DF2AC1" w:rsidRPr="001A459A" w:rsidRDefault="00DF2AC1" w:rsidP="00DF2AC1">
            <w:pPr>
              <w:pStyle w:val="af5"/>
              <w:ind w:left="113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F7C9968" w14:textId="52F64997" w:rsidR="00DF2AC1" w:rsidRPr="001A459A" w:rsidRDefault="00DF2AC1" w:rsidP="00DF2AC1">
            <w:pPr>
              <w:pStyle w:val="af3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Держатель оцинкованный двусторонний, д.19 - 20мм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15F243" w14:textId="4D71F727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FBD91F" w14:textId="28237015" w:rsidR="00DF2AC1" w:rsidRPr="00354873" w:rsidRDefault="00DF2AC1" w:rsidP="00DF2AC1">
            <w:pPr>
              <w:pStyle w:val="af5"/>
              <w:rPr>
                <w:rFonts w:ascii="ISOCPEUR" w:hAnsi="ISOCPEUR" w:cs="Times New Roman"/>
              </w:rPr>
            </w:pPr>
            <w:r w:rsidRPr="00354873">
              <w:rPr>
                <w:rFonts w:ascii="ISOCPEUR" w:hAnsi="ISOCPEUR"/>
                <w:szCs w:val="24"/>
              </w:rPr>
              <w:t>53355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6C53980" w14:textId="728F9218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3BC907" w14:textId="08E492F7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9BF019" w14:textId="43E6C51A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56F821" w14:textId="07245934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B79C602" w14:textId="187EE2CE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57B4B720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5963DF5" w14:textId="77777777" w:rsidR="00DF2AC1" w:rsidRPr="001A459A" w:rsidRDefault="00DF2AC1" w:rsidP="00DF2AC1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FD39B0C" w14:textId="13751389" w:rsidR="00DF2AC1" w:rsidRPr="001A1519" w:rsidRDefault="00DF2AC1" w:rsidP="00DF2AC1">
            <w:pPr>
              <w:pStyle w:val="af3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Поворот на 90° из оцинкованной стали, д.20х1мм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EFFA4B" w14:textId="56CD6CA0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61EE68" w14:textId="08D217C4" w:rsidR="00DF2AC1" w:rsidRPr="001A1519" w:rsidRDefault="00DF2AC1" w:rsidP="00DF2AC1">
            <w:pPr>
              <w:pStyle w:val="af5"/>
              <w:rPr>
                <w:rFonts w:ascii="ISOCPEUR" w:hAnsi="ISOCPEUR" w:cs="Times New Roman"/>
                <w:highlight w:val="yellow"/>
              </w:rPr>
            </w:pPr>
            <w:r w:rsidRPr="001A1519">
              <w:rPr>
                <w:rFonts w:ascii="ISOCPEUR" w:hAnsi="ISOCPEUR" w:cs="Times New Roman"/>
                <w:highlight w:val="yellow"/>
              </w:rPr>
              <w:t>6013-20L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003D97C" w14:textId="1B1DD72D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BB2B63" w14:textId="62D48D7F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7C376D" w14:textId="25927FBD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673CB0" w14:textId="6B959E8E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08FCCE7" w14:textId="65F0A58B" w:rsidR="00DF2AC1" w:rsidRPr="001A1519" w:rsidRDefault="00DF2AC1" w:rsidP="00DF2AC1">
            <w:pPr>
              <w:pStyle w:val="af5"/>
              <w:rPr>
                <w:rFonts w:ascii="ISOCPEUR" w:hAnsi="ISOCPEUR"/>
                <w:szCs w:val="24"/>
                <w:highlight w:val="yellow"/>
              </w:rPr>
            </w:pPr>
            <w:r w:rsidRPr="001A1519">
              <w:rPr>
                <w:rFonts w:ascii="ISOCPEUR" w:hAnsi="ISOCPEUR"/>
                <w:szCs w:val="24"/>
                <w:highlight w:val="yellow"/>
              </w:rPr>
              <w:t>или аналог</w:t>
            </w:r>
          </w:p>
        </w:tc>
      </w:tr>
      <w:tr w:rsidR="00DF2AC1" w:rsidRPr="001A459A" w14:paraId="14BC922D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90E64A8" w14:textId="77777777" w:rsidR="00DF2AC1" w:rsidRPr="00354873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83867B0" w14:textId="59355DF8" w:rsidR="00DF2AC1" w:rsidRPr="000313AF" w:rsidRDefault="00DF2AC1" w:rsidP="00DF2AC1">
            <w:pPr>
              <w:pStyle w:val="af3"/>
              <w:rPr>
                <w:rFonts w:ascii="ISOCPEUR" w:hAnsi="ISOCPEUR"/>
                <w:szCs w:val="24"/>
              </w:rPr>
            </w:pPr>
            <w:r w:rsidRPr="000B73D2">
              <w:rPr>
                <w:rFonts w:ascii="ISOCPEUR" w:hAnsi="ISOCPEUR"/>
                <w:szCs w:val="24"/>
              </w:rPr>
              <w:t>Труба ПВХ жёсткая гладкая д.20мм, лёгкая, 3м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EE7892" w14:textId="499F562D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944444" w14:textId="1A15C3C2" w:rsidR="00DF2AC1" w:rsidRPr="00354873" w:rsidRDefault="00DF2AC1" w:rsidP="00DF2AC1">
            <w:pPr>
              <w:pStyle w:val="af5"/>
              <w:rPr>
                <w:rFonts w:ascii="ISOCPEUR" w:hAnsi="ISOCPEUR" w:cs="Times New Roman"/>
              </w:rPr>
            </w:pPr>
            <w:r w:rsidRPr="00354873">
              <w:rPr>
                <w:rFonts w:ascii="ISOCPEUR" w:hAnsi="ISOCPEUR" w:cs="Times New Roman"/>
              </w:rPr>
              <w:t>63920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40BCCA0" w14:textId="1D2A6BE9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B613DB" w14:textId="7F7A85F5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248A74" w14:textId="705C1943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E0726F" w14:textId="24F67C5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492F48E" w14:textId="1F0BDD22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73C49FF6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B51293" w14:textId="77777777" w:rsidR="00DF2AC1" w:rsidRPr="000B73D2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D9661C2" w14:textId="21F5158B" w:rsidR="00DF2AC1" w:rsidRPr="000313AF" w:rsidRDefault="00DF2AC1" w:rsidP="00DF2AC1">
            <w:pPr>
              <w:pStyle w:val="af3"/>
              <w:rPr>
                <w:rFonts w:ascii="ISOCPEUR" w:hAnsi="ISOCPEUR"/>
                <w:szCs w:val="24"/>
              </w:rPr>
            </w:pPr>
            <w:r w:rsidRPr="008248CD">
              <w:rPr>
                <w:rFonts w:ascii="ISOCPEUR" w:hAnsi="ISOCPEUR"/>
                <w:szCs w:val="24"/>
              </w:rPr>
              <w:t>Держатель с защелкой, д.20мм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315B99" w14:textId="197BA2F1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93A378" w14:textId="0870DE11" w:rsidR="00DF2AC1" w:rsidRPr="00354873" w:rsidRDefault="00DF2AC1" w:rsidP="00DF2AC1">
            <w:pPr>
              <w:pStyle w:val="af5"/>
              <w:rPr>
                <w:rFonts w:ascii="ISOCPEUR" w:hAnsi="ISOCPEUR" w:cs="Times New Roman"/>
              </w:rPr>
            </w:pPr>
            <w:r w:rsidRPr="00354873">
              <w:rPr>
                <w:rFonts w:ascii="ISOCPEUR" w:hAnsi="ISOCPEUR" w:cs="Times New Roman"/>
              </w:rPr>
              <w:t>51020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FF316D8" w14:textId="6CE10365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C05E05" w14:textId="0F4C1F5F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E3C1E6" w14:textId="0190DB6D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929DD3" w14:textId="4CEB854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4BD7881" w14:textId="0263C73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2C7A59C6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B5CB843" w14:textId="77777777" w:rsidR="00DF2AC1" w:rsidRPr="000B73D2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F159A15" w14:textId="79401D27" w:rsidR="00DF2AC1" w:rsidRPr="000313AF" w:rsidRDefault="00DF2AC1" w:rsidP="00DF2AC1">
            <w:pPr>
              <w:pStyle w:val="af3"/>
              <w:rPr>
                <w:rFonts w:cs="Times New Roman"/>
              </w:rPr>
            </w:pPr>
            <w:r w:rsidRPr="000313AF">
              <w:rPr>
                <w:rFonts w:ascii="ISOCPEUR" w:hAnsi="ISOCPEUR"/>
                <w:szCs w:val="24"/>
              </w:rPr>
              <w:t>Огнестойкие кабельные линии, распределительные сети (от ПЭСПЗ до щитов и потребителей). Для питания систем противопожарной защиты. Время сохранения работоспособности в условиях пожара не менее 90 минут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C51D39" w14:textId="2F6ECB63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FF0ED0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82C30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F3F332" w14:textId="086F4320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C5A320" w14:textId="58C7EA2A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00FD3EC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A41E1A5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</w:tr>
      <w:tr w:rsidR="00DF2AC1" w:rsidRPr="001A459A" w14:paraId="78F4DA18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5456A0A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301E810" w14:textId="6716FE9A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Труба жесткая оцинкованная ø20x1x3000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306CF9" w14:textId="7832417E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BD19163" w14:textId="3B078006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6008-20L3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1C33000" w14:textId="29C74CC2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1529D8" w14:textId="5506D336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32601" w14:textId="48B09A82" w:rsidR="00DF2AC1" w:rsidRPr="00F67BC5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280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05B95F" w14:textId="3A2453BB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3A55685" w14:textId="1EAD09FF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62F40F23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4925C58" w14:textId="77777777" w:rsidR="00DF2AC1" w:rsidRPr="001A459A" w:rsidRDefault="00DF2AC1" w:rsidP="00DF2AC1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DED6A7E" w14:textId="1B3CD5A3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Держатель оцинкованный двусторонний, д.19 - 20мм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B66" w14:textId="07DC8631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2869EA" w14:textId="3214AD37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53355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B73F206" w14:textId="5E45DF49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18BCF9" w14:textId="77DAE157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1692C6" w14:textId="5F8D8BF2" w:rsidR="00DF2AC1" w:rsidRPr="00F67BC5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096223" w14:textId="543EB70D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-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E06B8FF" w14:textId="05015C65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5E24A698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7F59F56" w14:textId="77777777" w:rsidR="00DF2AC1" w:rsidRPr="001A459A" w:rsidRDefault="00DF2AC1" w:rsidP="00DF2AC1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4EE761E" w14:textId="2A920A8B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Труба жесткая оцинкованная ø25x1,2x3000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362880" w14:textId="3FAB39C8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Д=25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BC9AE8" w14:textId="26D48BD8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6008-25L3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98F790C" w14:textId="43059D4F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236EC4" w14:textId="032644D8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5D31E4" w14:textId="221BD228" w:rsidR="00DF2AC1" w:rsidRPr="00F67BC5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ISOCPEUR" w:hAnsi="ISOCPEUR"/>
                <w:szCs w:val="24"/>
              </w:rPr>
              <w:t>615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4FC5C0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362535B" w14:textId="205A13B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4B098B40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2477B45" w14:textId="77777777" w:rsidR="00DF2AC1" w:rsidRPr="001A459A" w:rsidRDefault="00DF2AC1" w:rsidP="00DF2AC1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B50CD52" w14:textId="59F199E4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Держатель оцинкованный двусторонний, д.25 - 26мм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E1B907" w14:textId="24A9B7B7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Д=25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F840D24" w14:textId="1DF9B2F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53357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7F928D9" w14:textId="0F52514B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A0CF97" w14:textId="406FEB45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48CDFD" w14:textId="7295F7E1" w:rsidR="00DF2AC1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ISOCPEUR" w:hAnsi="ISOCPEUR"/>
                <w:szCs w:val="24"/>
              </w:rPr>
              <w:t>630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133FBF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1815E40" w14:textId="7E536B98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404AE9CB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7E64143" w14:textId="77777777" w:rsidR="00DF2AC1" w:rsidRPr="001A459A" w:rsidRDefault="00DF2AC1" w:rsidP="00DF2AC1">
            <w:pPr>
              <w:pStyle w:val="af5"/>
              <w:rPr>
                <w:rFonts w:cs="Times New Roman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7626B27" w14:textId="61130FC1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Труба жесткая оцинкованная ø32x1,2x3000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B57968" w14:textId="33505833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Д=32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FF5424" w14:textId="2C546463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6008-32L3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74B95E3" w14:textId="3C9BE4DC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C1F0C4" w14:textId="103BCAC6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3E7E19" w14:textId="607FD87B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3</w:t>
            </w:r>
            <w:r w:rsidRPr="00DE13B7">
              <w:rPr>
                <w:rFonts w:ascii="ISOCPEUR" w:hAnsi="ISOCPEUR"/>
                <w:szCs w:val="24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785853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BE160C9" w14:textId="23A0D25C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4DBEBAE2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CD2CACE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DBB44C8" w14:textId="449F1610" w:rsidR="00DF2AC1" w:rsidRPr="001A459A" w:rsidRDefault="00DF2AC1" w:rsidP="00DF2AC1">
            <w:pPr>
              <w:pStyle w:val="af3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Держатель оцинкованный двусторонний, д.32мм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4AA7EA" w14:textId="261E3E8D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Д=32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F188E33" w14:textId="04FD36B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53359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C1444B1" w14:textId="0127AA60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9C3867" w14:textId="69BFCD56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2CBC3B" w14:textId="7E353960" w:rsidR="00DF2AC1" w:rsidRPr="00F67BC5" w:rsidRDefault="00DF2AC1" w:rsidP="00DF2AC1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ISOCPEUR" w:hAnsi="ISOCPEUR"/>
                <w:szCs w:val="24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3E0418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D2FCC56" w14:textId="5AE71B13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4579B97F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CD9B269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69E29F4" w14:textId="02EC1AA3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Металлорукав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BC5E3D" w14:textId="3FBEC3CD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7839E1" w14:textId="1E7DE4E0" w:rsidR="00DF2AC1" w:rsidRPr="00934BA4" w:rsidRDefault="00DF2AC1" w:rsidP="00DF2AC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34BA4">
              <w:rPr>
                <w:rFonts w:ascii="ISOCPEUR" w:hAnsi="ISOCPEUR" w:cs="Times New Roman"/>
                <w:color w:val="000000" w:themeColor="text1"/>
                <w:szCs w:val="24"/>
              </w:rPr>
              <w:t>667R2024</w:t>
            </w:r>
          </w:p>
        </w:tc>
        <w:tc>
          <w:tcPr>
            <w:tcW w:w="2549" w:type="dxa"/>
            <w:shd w:val="clear" w:color="auto" w:fill="auto"/>
          </w:tcPr>
          <w:p w14:paraId="3C513FE9" w14:textId="4A002D22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0D98F3" w14:textId="2CD227EA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B16ACE" w14:textId="1DB0002E" w:rsidR="00DF2AC1" w:rsidRPr="00F67BC5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ISOCPEUR" w:hAnsi="ISOCPEUR"/>
                <w:szCs w:val="24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5B5A71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0A999B0" w14:textId="4D718C8F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7FB188D2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F2B057E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07E8A84" w14:textId="0B47100E" w:rsidR="00DF2AC1" w:rsidRPr="00216EB5" w:rsidRDefault="00DF2AC1" w:rsidP="00DF2AC1">
            <w:pPr>
              <w:pStyle w:val="af3"/>
              <w:rPr>
                <w:rFonts w:ascii="ISOCPEUR" w:hAnsi="ISOCPEUR" w:cs="Arial"/>
                <w:b/>
                <w:bCs/>
                <w:szCs w:val="24"/>
                <w:u w:val="single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Металлорукав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94B854" w14:textId="2A3DE57F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1704834" w14:textId="413FD943" w:rsidR="00DF2AC1" w:rsidRPr="00934BA4" w:rsidRDefault="00DF2AC1" w:rsidP="00DF2AC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934BA4">
              <w:rPr>
                <w:rFonts w:ascii="ISOCPEUR" w:hAnsi="ISOCPEUR" w:cs="Times New Roman"/>
                <w:color w:val="000000" w:themeColor="text1"/>
                <w:szCs w:val="24"/>
              </w:rPr>
              <w:t>607STX040</w:t>
            </w:r>
          </w:p>
        </w:tc>
        <w:tc>
          <w:tcPr>
            <w:tcW w:w="2549" w:type="dxa"/>
            <w:shd w:val="clear" w:color="auto" w:fill="auto"/>
          </w:tcPr>
          <w:p w14:paraId="5B8EDCFD" w14:textId="1AE16BD6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C0B78B" w14:textId="54F2AAA9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4E1CFA" w14:textId="4416EDB9" w:rsidR="00DF2AC1" w:rsidRPr="00F67BC5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ISOCPEUR" w:hAnsi="ISOCPEUR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BA4F40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F7F3F6F" w14:textId="62E192C2" w:rsidR="00DF2AC1" w:rsidRPr="001A459A" w:rsidRDefault="00DF2AC1" w:rsidP="00DF2AC1">
            <w:pPr>
              <w:pStyle w:val="af5"/>
              <w:rPr>
                <w:rFonts w:cs="Times New Roman"/>
              </w:rPr>
            </w:pPr>
            <w:r w:rsidRPr="00DE13B7">
              <w:rPr>
                <w:rFonts w:ascii="ISOCPEUR" w:hAnsi="ISOCPEUR"/>
                <w:szCs w:val="24"/>
              </w:rPr>
              <w:t>или аналог</w:t>
            </w:r>
          </w:p>
        </w:tc>
      </w:tr>
      <w:tr w:rsidR="00DF2AC1" w:rsidRPr="001A459A" w14:paraId="2C2AF4D5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3170E8B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695C2C4" w14:textId="5FBC0EED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216EB5">
              <w:rPr>
                <w:rFonts w:ascii="ISOCPEUR" w:hAnsi="ISOCPEUR" w:cs="Arial"/>
                <w:b/>
                <w:bCs/>
                <w:szCs w:val="24"/>
                <w:u w:val="single"/>
              </w:rPr>
              <w:t>7.</w:t>
            </w:r>
            <w:r>
              <w:rPr>
                <w:rFonts w:ascii="ISOCPEUR" w:hAnsi="ISOCPEUR" w:cs="Arial"/>
                <w:b/>
                <w:bCs/>
                <w:szCs w:val="24"/>
                <w:u w:val="single"/>
              </w:rPr>
              <w:t xml:space="preserve"> </w:t>
            </w:r>
            <w:r w:rsidRPr="00216EB5">
              <w:rPr>
                <w:rFonts w:ascii="ISOCPEUR" w:hAnsi="ISOCPEUR" w:cs="Arial"/>
                <w:b/>
                <w:bCs/>
                <w:szCs w:val="24"/>
                <w:u w:val="single"/>
              </w:rPr>
              <w:t>Кабельные проходки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5D8BA2" w14:textId="5B9E16A8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C282B2" w14:textId="4C958BB0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1CAD05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0D26882A" w14:textId="201CC6DE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1A426397" w14:textId="0B05E3A8" w:rsidR="00DF2AC1" w:rsidRPr="00F67BC5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FF35166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486A314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</w:tr>
      <w:tr w:rsidR="00DF2AC1" w:rsidRPr="001A459A" w14:paraId="13B06836" w14:textId="77777777" w:rsidTr="00F84436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5DF8BC7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C0242BD" w14:textId="7328359B" w:rsidR="00DF2AC1" w:rsidRPr="001A459A" w:rsidRDefault="00DF2AC1" w:rsidP="00DF2AC1">
            <w:pPr>
              <w:pStyle w:val="af3"/>
              <w:rPr>
                <w:rFonts w:cs="Times New Roman"/>
                <w:color w:val="000000" w:themeColor="text1"/>
                <w:szCs w:val="24"/>
              </w:rPr>
            </w:pPr>
            <w:r w:rsidRPr="00216EB5">
              <w:rPr>
                <w:rFonts w:ascii="ISOCPEUR" w:hAnsi="ISOCPEUR"/>
                <w:szCs w:val="24"/>
              </w:rPr>
              <w:t>Пена двухкомпонентная огнезащитная DN, картридж 330 мл, предел огнестойкости IET180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C70070" w14:textId="689D6388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065991">
              <w:rPr>
                <w:szCs w:val="24"/>
              </w:rPr>
              <w:t>-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688FDE" w14:textId="77777777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6426EB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35D52C" w14:textId="1B65C097" w:rsidR="00DF2AC1" w:rsidRPr="001A459A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16EB5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3FBD9E" w14:textId="19BCB384" w:rsidR="00DF2AC1" w:rsidRPr="00F67BC5" w:rsidRDefault="00DF2AC1" w:rsidP="00DF2AC1">
            <w:pPr>
              <w:pStyle w:val="af5"/>
              <w:rPr>
                <w:rFonts w:cs="Times New Roman"/>
                <w:color w:val="000000" w:themeColor="text1"/>
                <w:szCs w:val="24"/>
              </w:rPr>
            </w:pPr>
            <w:r w:rsidRPr="00216EB5">
              <w:rPr>
                <w:rFonts w:ascii="ISOCPEUR" w:hAnsi="ISOCPEUR"/>
                <w:szCs w:val="24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5A3EED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A2CCC90" w14:textId="77777777" w:rsidR="00DF2AC1" w:rsidRPr="001A459A" w:rsidRDefault="00DF2AC1" w:rsidP="00DF2AC1">
            <w:pPr>
              <w:pStyle w:val="af5"/>
              <w:rPr>
                <w:rFonts w:cs="Times New Roman"/>
              </w:rPr>
            </w:pPr>
          </w:p>
        </w:tc>
      </w:tr>
    </w:tbl>
    <w:p w14:paraId="34D665CD" w14:textId="074CC808" w:rsidR="004B30D7" w:rsidRPr="001A459A" w:rsidRDefault="00CB1FCD" w:rsidP="00A076C0">
      <w:pPr>
        <w:jc w:val="left"/>
        <w:rPr>
          <w:rFonts w:cs="Times New Roman"/>
          <w:sz w:val="22"/>
        </w:rPr>
      </w:pPr>
      <w:r w:rsidRPr="001A459A">
        <w:rPr>
          <w:rFonts w:cs="Times New Roman"/>
          <w:sz w:val="22"/>
        </w:rPr>
        <w:t>«*все применяемое оборудование может быть заменено на эквивалентное с аналогичными характеристиками».</w:t>
      </w:r>
    </w:p>
    <w:sectPr w:rsidR="004B30D7" w:rsidRPr="001A459A" w:rsidSect="00693E85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1361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E9309" w14:textId="77777777" w:rsidR="00160A3A" w:rsidRDefault="00160A3A" w:rsidP="009B2CB0">
      <w:pPr>
        <w:spacing w:line="240" w:lineRule="auto"/>
      </w:pPr>
      <w:r>
        <w:separator/>
      </w:r>
    </w:p>
  </w:endnote>
  <w:endnote w:type="continuationSeparator" w:id="0">
    <w:p w14:paraId="353440A3" w14:textId="77777777" w:rsidR="00160A3A" w:rsidRDefault="00160A3A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margin" w:tblpXSpec="right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511F33" w:rsidRPr="00FC3DFE" w14:paraId="7799E280" w14:textId="77777777" w:rsidTr="00693E8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4E27700" w:rsidR="00511F33" w:rsidRPr="00DD79DF" w:rsidRDefault="00511F33" w:rsidP="00511F3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rFonts w:ascii="ISOCPEUR" w:hAnsi="ISOCPEUR"/>
              <w:sz w:val="32"/>
              <w:szCs w:val="32"/>
              <w:lang w:eastAsia="ru-RU"/>
            </w:rPr>
            <w:t>1612/2022-Р-ЭО</w:t>
          </w:r>
          <w:r w:rsidRPr="0067187C">
            <w:rPr>
              <w:rFonts w:ascii="ISOCPEUR" w:hAnsi="ISOCPEUR"/>
              <w:sz w:val="32"/>
              <w:szCs w:val="32"/>
              <w:lang w:val="en-US" w:eastAsia="ru-RU"/>
            </w:rPr>
            <w:t>.</w:t>
          </w:r>
          <w:r>
            <w:rPr>
              <w:rFonts w:ascii="ISOCPEUR" w:hAnsi="ISOCPEUR"/>
              <w:sz w:val="32"/>
              <w:szCs w:val="32"/>
              <w:lang w:eastAsia="ru-RU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511F33" w:rsidRPr="00FC3DFE" w14:paraId="52ABE6C3" w14:textId="77777777" w:rsidTr="00405121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511F33" w:rsidRPr="00DD79DF" w:rsidRDefault="00511F33" w:rsidP="001A1519">
                <w:pPr>
                  <w:pStyle w:val="120"/>
                  <w:framePr w:wrap="around" w:hAnchor="margin" w:xAlign="right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511F33" w:rsidRPr="00FC3DFE" w14:paraId="26BB2409" w14:textId="77777777" w:rsidTr="00405121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0865F08A" w:rsidR="00511F33" w:rsidRPr="00DD79DF" w:rsidRDefault="00511F33" w:rsidP="001A1519">
                <w:pPr>
                  <w:pStyle w:val="120"/>
                  <w:framePr w:wrap="around" w:hAnchor="margin" w:xAlign="right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A1519">
                  <w:rPr>
                    <w:rFonts w:cs="Times New Roman"/>
                    <w:noProof/>
                    <w:lang w:val="en-US"/>
                  </w:rPr>
                  <w:instrText>46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A1519">
                  <w:rPr>
                    <w:rFonts w:cs="Times New Roman"/>
                    <w:noProof/>
                    <w:lang w:val="en-US"/>
                  </w:rPr>
                  <w:instrText>42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A1519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511F33" w:rsidRPr="00FC3DFE" w:rsidRDefault="00511F33" w:rsidP="00511F3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511F33" w:rsidRPr="00FC3DFE" w14:paraId="545EA8FB" w14:textId="77777777" w:rsidTr="00693E8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511F33" w:rsidRPr="00FC3DFE" w:rsidRDefault="00511F33" w:rsidP="00511F3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511F33" w:rsidRPr="00FC3DFE" w14:paraId="3B005B72" w14:textId="77777777" w:rsidTr="00693E8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5BED623D" w:rsidR="00DF3EC8" w:rsidRPr="00E71E00" w:rsidRDefault="00693E85" w:rsidP="00693E85">
    <w:pPr>
      <w:pStyle w:val="a6"/>
      <w:jc w:val="center"/>
      <w:rPr>
        <w:rFonts w:ascii="ISOCPEUR" w:hAnsi="ISOCPEUR"/>
      </w:rPr>
    </w:pPr>
    <w:r>
      <w:rPr>
        <w:rFonts w:ascii="ISOCPEUR" w:hAnsi="ISOCPEUR"/>
      </w:rPr>
      <w:t xml:space="preserve">       </w:t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  <w:t>Ревизия</w:t>
    </w:r>
    <w:r w:rsidR="00D14ACA">
      <w:rPr>
        <w:rFonts w:ascii="ISOCPEUR" w:hAnsi="ISOCPEUR"/>
      </w:rPr>
      <w:t xml:space="preserve"> </w:t>
    </w:r>
    <w:r w:rsidR="00511F33">
      <w:rPr>
        <w:rFonts w:ascii="ISOCPEUR" w:hAnsi="ISOCPEUR"/>
        <w:lang w:val="en-US"/>
      </w:rPr>
      <w:t>0</w:t>
    </w:r>
    <w:r w:rsidR="00F84436">
      <w:rPr>
        <w:rFonts w:ascii="ISOCPEUR" w:hAnsi="ISOCPEUR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91CD4" w14:textId="0345C899" w:rsidR="00AE39AB" w:rsidRDefault="00F503AE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4CAEE660">
              <wp:simplePos x="0" y="0"/>
              <wp:positionH relativeFrom="page">
                <wp:posOffset>14287500</wp:posOffset>
              </wp:positionH>
              <wp:positionV relativeFrom="topMargin">
                <wp:posOffset>190500</wp:posOffset>
              </wp:positionV>
              <wp:extent cx="831850" cy="247650"/>
              <wp:effectExtent l="0" t="0" r="635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0" w:name="R1"/>
                        <w:p w14:paraId="7FCDC52E" w14:textId="77777777" w:rsidR="00F503AE" w:rsidRPr="000162DB" w:rsidRDefault="00F503AE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  <w:r w:rsidRPr="000162DB">
                            <w:rPr>
                              <w:rFonts w:cs="Times New Roman"/>
                            </w:rPr>
                            <w:fldChar w:fldCharType="begin"/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  <w:lang w:val="en-US"/>
                            </w:rPr>
                            <w:instrText>page</w:instrText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5F18" w:rsidRPr="000162DB">
                            <w:rPr>
                              <w:rFonts w:cs="Times New Roman"/>
                              <w:noProof/>
                              <w:lang w:val="en-US"/>
                            </w:rPr>
                            <w:t>10</w: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end"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25pt;margin-top:15pt;width:65.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" filled="f" stroked="f">
              <v:textbox inset="0,0,0,0">
                <w:txbxContent>
                  <w:bookmarkStart w:id="1" w:name="R1"/>
                  <w:p w14:paraId="7FCDC52E" w14:textId="77777777" w:rsidR="00F503AE" w:rsidRPr="000162DB" w:rsidRDefault="00F503AE" w:rsidP="00044B69">
                    <w:pPr>
                      <w:pStyle w:val="120"/>
                      <w:rPr>
                        <w:rFonts w:cs="Times New Roman"/>
                      </w:rPr>
                    </w:pPr>
                    <w:r w:rsidRPr="000162DB">
                      <w:rPr>
                        <w:rFonts w:cs="Times New Roman"/>
                      </w:rPr>
                      <w:fldChar w:fldCharType="begin"/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  <w:lang w:val="en-US"/>
                      </w:rPr>
                      <w:instrText>page</w:instrText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</w:rPr>
                      <w:fldChar w:fldCharType="separate"/>
                    </w:r>
                    <w:r w:rsidR="007D5F18" w:rsidRPr="000162DB">
                      <w:rPr>
                        <w:rFonts w:cs="Times New Roman"/>
                        <w:noProof/>
                        <w:lang w:val="en-US"/>
                      </w:rPr>
                      <w:t>10</w:t>
                    </w:r>
                    <w:r w:rsidRPr="000162DB">
                      <w:rPr>
                        <w:rFonts w:cs="Times New Roman"/>
                      </w:rPr>
                      <w:fldChar w:fldCharType="end"/>
                    </w:r>
                    <w:bookmarkEnd w:id="1"/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  <w:p w14:paraId="21B3A791" w14:textId="4D976A73" w:rsidR="007454E1" w:rsidRPr="00511F33" w:rsidRDefault="00693E85" w:rsidP="00693E85">
    <w:pPr>
      <w:pStyle w:val="a6"/>
      <w:tabs>
        <w:tab w:val="clear" w:pos="4677"/>
        <w:tab w:val="clear" w:pos="9355"/>
        <w:tab w:val="left" w:pos="17299"/>
      </w:tabs>
      <w:ind w:left="21240" w:firstLine="0"/>
      <w:rPr>
        <w:rFonts w:ascii="ISOCPEUR" w:hAnsi="ISOCPEUR" w:cs="Times New Roman"/>
        <w:lang w:val="en-US"/>
      </w:rPr>
    </w:pPr>
    <w:r>
      <w:rPr>
        <w:rFonts w:cs="Times New Roman"/>
      </w:rPr>
      <w:tab/>
    </w:r>
    <w:r w:rsidRPr="00693E85">
      <w:rPr>
        <w:rFonts w:ascii="ISOCPEUR" w:hAnsi="ISOCPEUR" w:cs="Times New Roman"/>
      </w:rPr>
      <w:t xml:space="preserve">                                                           Ревизия </w:t>
    </w:r>
    <w:r w:rsidR="00511F33">
      <w:rPr>
        <w:rFonts w:ascii="ISOCPEUR" w:hAnsi="ISOCPEUR" w:cs="Times New Roman"/>
      </w:rPr>
      <w:t>0</w:t>
    </w:r>
    <w:r w:rsidR="00F84436">
      <w:rPr>
        <w:rFonts w:ascii="ISOCPEUR" w:hAnsi="ISOCPEUR" w:cs="Times New Roman"/>
      </w:rPr>
      <w:t>4</w:t>
    </w: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2952AC29" w:rsidR="007454E1" w:rsidRDefault="005050FE" w:rsidP="005050FE">
    <w:pPr>
      <w:pStyle w:val="a6"/>
      <w:tabs>
        <w:tab w:val="clear" w:pos="4677"/>
        <w:tab w:val="clear" w:pos="9355"/>
        <w:tab w:val="left" w:pos="10469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1539609A" w:rsidR="007454E1" w:rsidRDefault="00693E85" w:rsidP="00693E85">
    <w:pPr>
      <w:pStyle w:val="a6"/>
      <w:tabs>
        <w:tab w:val="clear" w:pos="4677"/>
        <w:tab w:val="left" w:pos="9355"/>
      </w:tabs>
      <w:rPr>
        <w:rFonts w:cs="Times New Roman"/>
      </w:rPr>
    </w:pPr>
    <w:r>
      <w:rPr>
        <w:rFonts w:cs="Times New Roman"/>
      </w:rPr>
      <w:tab/>
    </w:r>
  </w:p>
  <w:p w14:paraId="0B7E5575" w14:textId="1FA9BAB8" w:rsidR="007454E1" w:rsidRPr="00A53C6A" w:rsidRDefault="007454E1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826EA" w14:textId="77777777" w:rsidR="00160A3A" w:rsidRDefault="00160A3A" w:rsidP="009B2CB0">
      <w:pPr>
        <w:spacing w:line="240" w:lineRule="auto"/>
      </w:pPr>
      <w:r>
        <w:separator/>
      </w:r>
    </w:p>
  </w:footnote>
  <w:footnote w:type="continuationSeparator" w:id="0">
    <w:p w14:paraId="47CBEB54" w14:textId="77777777" w:rsidR="00160A3A" w:rsidRDefault="00160A3A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48203E11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2058836164" name="Рисунок 2058836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3C4E1C3C" w:rsidR="00F503AE" w:rsidRPr="000162DB" w:rsidRDefault="00F503AE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3C4E1C3C" w:rsidR="00F503AE" w:rsidRPr="000162DB" w:rsidRDefault="00F503AE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511F33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5D68E5DA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4B4F3629" w:rsidR="00511F33" w:rsidRPr="00DD79DF" w:rsidRDefault="00511F33" w:rsidP="00511F33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rFonts w:ascii="ISOCPEUR" w:hAnsi="ISOCPEUR"/>
              <w:sz w:val="32"/>
              <w:szCs w:val="32"/>
              <w:lang w:eastAsia="ru-RU"/>
            </w:rPr>
            <w:t>1612/2022-Р-ЭО</w:t>
          </w:r>
          <w:r w:rsidRPr="0067187C">
            <w:rPr>
              <w:rFonts w:ascii="ISOCPEUR" w:hAnsi="ISOCPEUR"/>
              <w:sz w:val="32"/>
              <w:szCs w:val="32"/>
              <w:lang w:val="en-US" w:eastAsia="ru-RU"/>
            </w:rPr>
            <w:t>.</w:t>
          </w:r>
          <w:r>
            <w:rPr>
              <w:rFonts w:ascii="ISOCPEUR" w:hAnsi="ISOCPEUR"/>
              <w:sz w:val="32"/>
              <w:szCs w:val="32"/>
              <w:lang w:eastAsia="ru-RU"/>
            </w:rPr>
            <w:t>СО</w:t>
          </w:r>
        </w:p>
      </w:tc>
    </w:tr>
    <w:tr w:rsidR="00511F33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511F33" w:rsidRPr="00FC3DFE" w:rsidRDefault="00511F33" w:rsidP="00511F33">
          <w:pPr>
            <w:pStyle w:val="22"/>
            <w:rPr>
              <w:rFonts w:ascii="ISOCPEUR" w:hAnsi="ISOCPEUR"/>
            </w:rPr>
          </w:pPr>
        </w:p>
      </w:tc>
    </w:tr>
    <w:tr w:rsidR="00511F33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8AB4408" w:rsidR="00511F33" w:rsidRPr="00511F33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0"/>
              <w:szCs w:val="20"/>
            </w:rPr>
          </w:pPr>
          <w:r w:rsidRPr="00511F33">
            <w:rPr>
              <w:rFonts w:cs="Times New Roman"/>
              <w:sz w:val="20"/>
              <w:szCs w:val="20"/>
            </w:rPr>
            <w:t>Реконструкция нежилого здания с кадастровым номером 61:55:0020503:272, на Земельном участке по адресу: г. Новочеркасск, ул. Машиностроителей, 7а</w:t>
          </w:r>
        </w:p>
      </w:tc>
    </w:tr>
    <w:tr w:rsidR="00511F33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29A67126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71DA90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1BEED283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AD4BD8B" w14:textId="6D9C7A2C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Пестерев</w:t>
          </w:r>
        </w:p>
      </w:tc>
      <w:tc>
        <w:tcPr>
          <w:tcW w:w="850" w:type="dxa"/>
          <w:vAlign w:val="center"/>
        </w:tcPr>
        <w:p w14:paraId="7E78614C" w14:textId="73825E45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B677DA4" wp14:editId="7C4BF117">
                <wp:extent cx="306393" cy="141586"/>
                <wp:effectExtent l="0" t="0" r="0" b="0"/>
                <wp:docPr id="569510086" name="Рисунок 5695100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PaintStrokes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19" cy="146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tcFitText/>
          <w:vAlign w:val="center"/>
        </w:tcPr>
        <w:p w14:paraId="6B399EB6" w14:textId="657F1895" w:rsidR="00511F33" w:rsidRPr="00791155" w:rsidRDefault="00511F33" w:rsidP="00511F33">
          <w:pPr>
            <w:pStyle w:val="9"/>
            <w:rPr>
              <w:sz w:val="22"/>
              <w:szCs w:val="22"/>
            </w:rPr>
          </w:pPr>
          <w:r w:rsidRPr="00511F33">
            <w:rPr>
              <w:spacing w:val="12"/>
              <w:sz w:val="22"/>
              <w:szCs w:val="22"/>
            </w:rPr>
            <w:t>01.2</w:t>
          </w:r>
          <w:r w:rsidRPr="00511F33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 w:val="restart"/>
          <w:vAlign w:val="center"/>
        </w:tcPr>
        <w:p w14:paraId="0D4CAB32" w14:textId="0612B88D" w:rsidR="00511F33" w:rsidRPr="00511F33" w:rsidRDefault="00511F33" w:rsidP="00511F33">
          <w:pPr>
            <w:pStyle w:val="9"/>
            <w:rPr>
              <w:rFonts w:ascii="ISOCPEUR" w:hAnsi="ISOCPEUR"/>
              <w:lang w:val="en-US"/>
            </w:rPr>
          </w:pPr>
          <w:r>
            <w:rPr>
              <w:sz w:val="24"/>
              <w:szCs w:val="24"/>
              <w:shd w:val="clear" w:color="auto" w:fill="FFFFFF"/>
              <w:lang w:val="en-US"/>
            </w:rPr>
            <w:t>Цех окраски</w:t>
          </w:r>
        </w:p>
      </w:tc>
      <w:tc>
        <w:tcPr>
          <w:tcW w:w="850" w:type="dxa"/>
          <w:vAlign w:val="center"/>
        </w:tcPr>
        <w:p w14:paraId="515063BF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511F33" w:rsidRPr="00FC3DFE" w14:paraId="3D5DCAC2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773318D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12048C91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Ким</w:t>
          </w:r>
        </w:p>
      </w:tc>
      <w:tc>
        <w:tcPr>
          <w:tcW w:w="850" w:type="dxa"/>
          <w:vAlign w:val="center"/>
        </w:tcPr>
        <w:p w14:paraId="0D0F8FA7" w14:textId="51A1A282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rFonts w:ascii="Arial Narrow" w:hAnsi="Arial Narrow"/>
              <w:noProof/>
              <w:sz w:val="20"/>
            </w:rPr>
            <w:drawing>
              <wp:inline distT="0" distB="0" distL="0" distR="0" wp14:anchorId="40E43C54" wp14:editId="0EEB39F6">
                <wp:extent cx="346075" cy="180340"/>
                <wp:effectExtent l="0" t="0" r="0" b="0"/>
                <wp:docPr id="64255917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tcFitText/>
          <w:vAlign w:val="center"/>
        </w:tcPr>
        <w:p w14:paraId="2906A641" w14:textId="358434D4" w:rsidR="00511F33" w:rsidRPr="00791155" w:rsidRDefault="00511F33" w:rsidP="00511F33">
          <w:pPr>
            <w:pStyle w:val="9"/>
            <w:rPr>
              <w:sz w:val="22"/>
              <w:szCs w:val="22"/>
            </w:rPr>
          </w:pPr>
          <w:r w:rsidRPr="00511F33">
            <w:rPr>
              <w:spacing w:val="12"/>
              <w:sz w:val="22"/>
              <w:szCs w:val="22"/>
            </w:rPr>
            <w:t>01.2</w:t>
          </w:r>
          <w:r w:rsidRPr="00511F33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  <w:vAlign w:val="center"/>
        </w:tcPr>
        <w:p w14:paraId="7F24C202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4EDE84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56465FE0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  <w:lang w:val="en-US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1BC706D5" w14:textId="5228D4EE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1A1519">
            <w:rPr>
              <w:rFonts w:cs="Times New Roman"/>
              <w:noProof/>
              <w:szCs w:val="24"/>
            </w:rPr>
            <w:t>5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511F33" w:rsidRPr="00FC3DFE" w14:paraId="0D727031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11358E34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511F33" w:rsidRPr="00DD79DF" w:rsidRDefault="00511F33" w:rsidP="00511F33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511F33" w:rsidRPr="00FC3DFE" w14:paraId="30380457" w14:textId="77777777" w:rsidTr="006749E9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0CD58180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511F33" w:rsidRPr="00DD79DF" w:rsidRDefault="00511F33" w:rsidP="00511F33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511F33" w:rsidRPr="00DD79DF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511F33" w:rsidRPr="00FC3DFE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47A41AF8" w:rsidR="00511F33" w:rsidRPr="00FC3DFE" w:rsidRDefault="00511F33" w:rsidP="00511F33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noProof/>
            </w:rPr>
            <w:drawing>
              <wp:inline distT="0" distB="0" distL="0" distR="0" wp14:anchorId="7DAB8045" wp14:editId="3764D1A6">
                <wp:extent cx="1409877" cy="410732"/>
                <wp:effectExtent l="0" t="0" r="0" b="8890"/>
                <wp:docPr id="1180853551" name="Рисунок 11808535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257" cy="4216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11F33" w:rsidRPr="00FC3DFE" w14:paraId="00F2FEED" w14:textId="77777777" w:rsidTr="00D34286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3E2DE2D3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Баданина</w:t>
          </w:r>
        </w:p>
      </w:tc>
      <w:tc>
        <w:tcPr>
          <w:tcW w:w="850" w:type="dxa"/>
          <w:vAlign w:val="center"/>
        </w:tcPr>
        <w:p w14:paraId="4436FC97" w14:textId="6071260D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6F27C6">
            <w:rPr>
              <w:noProof/>
            </w:rPr>
            <w:drawing>
              <wp:inline distT="0" distB="0" distL="0" distR="0" wp14:anchorId="6FCDB622" wp14:editId="41D133DB">
                <wp:extent cx="495300" cy="171450"/>
                <wp:effectExtent l="0" t="0" r="0" b="0"/>
                <wp:docPr id="53185924" name="Рисунок 53185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0C850D4B" w14:textId="29711C5D" w:rsidR="00511F33" w:rsidRPr="00DD79DF" w:rsidRDefault="00511F33" w:rsidP="00511F33">
          <w:pPr>
            <w:pStyle w:val="9"/>
            <w:rPr>
              <w:sz w:val="22"/>
              <w:szCs w:val="22"/>
            </w:rPr>
          </w:pPr>
          <w:r w:rsidRPr="001F754B">
            <w:rPr>
              <w:spacing w:val="12"/>
              <w:sz w:val="22"/>
              <w:szCs w:val="22"/>
            </w:rPr>
            <w:t>01.2</w:t>
          </w:r>
          <w:r w:rsidRPr="001F754B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</w:tcPr>
        <w:p w14:paraId="675BA0F4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47F38721" w14:textId="77777777" w:rsidTr="00D34286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06D342C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Счастков</w:t>
          </w:r>
        </w:p>
      </w:tc>
      <w:tc>
        <w:tcPr>
          <w:tcW w:w="850" w:type="dxa"/>
          <w:vAlign w:val="center"/>
        </w:tcPr>
        <w:p w14:paraId="1BDD68B8" w14:textId="068301A0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AE20D12" wp14:editId="7D1C6359">
                <wp:extent cx="202131" cy="151066"/>
                <wp:effectExtent l="0" t="0" r="7620" b="1905"/>
                <wp:docPr id="75755814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39636" name="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22" cy="15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1807276C" w14:textId="5CB5325B" w:rsidR="00511F33" w:rsidRPr="00DD79DF" w:rsidRDefault="00511F33" w:rsidP="00511F33">
          <w:pPr>
            <w:pStyle w:val="9"/>
            <w:rPr>
              <w:sz w:val="22"/>
              <w:szCs w:val="22"/>
            </w:rPr>
          </w:pPr>
          <w:r w:rsidRPr="001F754B">
            <w:rPr>
              <w:spacing w:val="12"/>
              <w:sz w:val="22"/>
              <w:szCs w:val="22"/>
            </w:rPr>
            <w:t>01.2</w:t>
          </w:r>
          <w:r w:rsidRPr="001F754B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</w:tcPr>
        <w:p w14:paraId="65802623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</w:tbl>
  <w:p w14:paraId="39425C61" w14:textId="065462DB" w:rsidR="00F503AE" w:rsidRPr="009A3615" w:rsidRDefault="006307B3" w:rsidP="00693E85">
    <w:pPr>
      <w:pStyle w:val="a4"/>
      <w:ind w:firstLine="0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32D7AB4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848322687" name="Рисунок 848322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F5A7C85"/>
    <w:multiLevelType w:val="hybridMultilevel"/>
    <w:tmpl w:val="847C2F4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583951380">
    <w:abstractNumId w:val="0"/>
  </w:num>
  <w:num w:numId="2" w16cid:durableId="1407453852">
    <w:abstractNumId w:val="1"/>
  </w:num>
  <w:num w:numId="3" w16cid:durableId="1934052645">
    <w:abstractNumId w:val="1"/>
  </w:num>
  <w:num w:numId="4" w16cid:durableId="431894765">
    <w:abstractNumId w:val="1"/>
  </w:num>
  <w:num w:numId="5" w16cid:durableId="719935129">
    <w:abstractNumId w:val="2"/>
  </w:num>
  <w:num w:numId="6" w16cid:durableId="732046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0C69"/>
    <w:rsid w:val="0000114F"/>
    <w:rsid w:val="000062C7"/>
    <w:rsid w:val="0001161D"/>
    <w:rsid w:val="0001308C"/>
    <w:rsid w:val="000162DB"/>
    <w:rsid w:val="000204AB"/>
    <w:rsid w:val="000210B3"/>
    <w:rsid w:val="00021F06"/>
    <w:rsid w:val="000228D2"/>
    <w:rsid w:val="00024CB6"/>
    <w:rsid w:val="000300D6"/>
    <w:rsid w:val="000313AF"/>
    <w:rsid w:val="000321EC"/>
    <w:rsid w:val="000340FA"/>
    <w:rsid w:val="00034E41"/>
    <w:rsid w:val="0003535C"/>
    <w:rsid w:val="000426C7"/>
    <w:rsid w:val="0004340A"/>
    <w:rsid w:val="00044B69"/>
    <w:rsid w:val="00044B88"/>
    <w:rsid w:val="00051498"/>
    <w:rsid w:val="00052487"/>
    <w:rsid w:val="0005470D"/>
    <w:rsid w:val="0006460B"/>
    <w:rsid w:val="00066B52"/>
    <w:rsid w:val="0007292A"/>
    <w:rsid w:val="0007655E"/>
    <w:rsid w:val="000816C6"/>
    <w:rsid w:val="00082C23"/>
    <w:rsid w:val="00086ECA"/>
    <w:rsid w:val="000874A5"/>
    <w:rsid w:val="00087E82"/>
    <w:rsid w:val="00091C2F"/>
    <w:rsid w:val="00092F35"/>
    <w:rsid w:val="00094ED7"/>
    <w:rsid w:val="00096B6A"/>
    <w:rsid w:val="000A2B05"/>
    <w:rsid w:val="000A2C5B"/>
    <w:rsid w:val="000A7AD8"/>
    <w:rsid w:val="000B15CA"/>
    <w:rsid w:val="000B2A6D"/>
    <w:rsid w:val="000B5B80"/>
    <w:rsid w:val="000B6317"/>
    <w:rsid w:val="000B73D2"/>
    <w:rsid w:val="000B7B4D"/>
    <w:rsid w:val="000C3F92"/>
    <w:rsid w:val="000C4B74"/>
    <w:rsid w:val="000C6181"/>
    <w:rsid w:val="000C6E4F"/>
    <w:rsid w:val="000D2FB0"/>
    <w:rsid w:val="000D3B9F"/>
    <w:rsid w:val="000D53AC"/>
    <w:rsid w:val="000D6329"/>
    <w:rsid w:val="000E02B4"/>
    <w:rsid w:val="000E377F"/>
    <w:rsid w:val="000E45DD"/>
    <w:rsid w:val="000E469B"/>
    <w:rsid w:val="000F3B52"/>
    <w:rsid w:val="000F41A3"/>
    <w:rsid w:val="000F5075"/>
    <w:rsid w:val="000F5C19"/>
    <w:rsid w:val="0010004D"/>
    <w:rsid w:val="00100FEF"/>
    <w:rsid w:val="00103465"/>
    <w:rsid w:val="001068A5"/>
    <w:rsid w:val="001120ED"/>
    <w:rsid w:val="00114ED2"/>
    <w:rsid w:val="001200DD"/>
    <w:rsid w:val="001328F7"/>
    <w:rsid w:val="00135214"/>
    <w:rsid w:val="00135C42"/>
    <w:rsid w:val="001406C6"/>
    <w:rsid w:val="0014380D"/>
    <w:rsid w:val="00147F6C"/>
    <w:rsid w:val="00160A3A"/>
    <w:rsid w:val="00160F69"/>
    <w:rsid w:val="00177C44"/>
    <w:rsid w:val="001863D0"/>
    <w:rsid w:val="00187D56"/>
    <w:rsid w:val="00191A17"/>
    <w:rsid w:val="00195278"/>
    <w:rsid w:val="00197DB4"/>
    <w:rsid w:val="001A1519"/>
    <w:rsid w:val="001A30F9"/>
    <w:rsid w:val="001A459A"/>
    <w:rsid w:val="001B0257"/>
    <w:rsid w:val="001B4BA2"/>
    <w:rsid w:val="001D4142"/>
    <w:rsid w:val="001D72CF"/>
    <w:rsid w:val="001E0FA2"/>
    <w:rsid w:val="001F002F"/>
    <w:rsid w:val="001F23F0"/>
    <w:rsid w:val="001F3DE8"/>
    <w:rsid w:val="001F60A1"/>
    <w:rsid w:val="002009DA"/>
    <w:rsid w:val="002025DC"/>
    <w:rsid w:val="00204FDF"/>
    <w:rsid w:val="00205410"/>
    <w:rsid w:val="0021246E"/>
    <w:rsid w:val="00213A05"/>
    <w:rsid w:val="00214AD4"/>
    <w:rsid w:val="00222CE5"/>
    <w:rsid w:val="002303B7"/>
    <w:rsid w:val="0023202B"/>
    <w:rsid w:val="0024112D"/>
    <w:rsid w:val="002435DF"/>
    <w:rsid w:val="0024433D"/>
    <w:rsid w:val="0025577B"/>
    <w:rsid w:val="00257FF7"/>
    <w:rsid w:val="00264646"/>
    <w:rsid w:val="00264A74"/>
    <w:rsid w:val="00265589"/>
    <w:rsid w:val="0026571C"/>
    <w:rsid w:val="00265E3C"/>
    <w:rsid w:val="00270266"/>
    <w:rsid w:val="00272D21"/>
    <w:rsid w:val="0027487E"/>
    <w:rsid w:val="00274C26"/>
    <w:rsid w:val="00275D5A"/>
    <w:rsid w:val="00276D2C"/>
    <w:rsid w:val="002828A6"/>
    <w:rsid w:val="002843CA"/>
    <w:rsid w:val="002925F5"/>
    <w:rsid w:val="0029463A"/>
    <w:rsid w:val="002A251C"/>
    <w:rsid w:val="002B2848"/>
    <w:rsid w:val="002B35EC"/>
    <w:rsid w:val="002B42E0"/>
    <w:rsid w:val="002C33B2"/>
    <w:rsid w:val="002C5CF4"/>
    <w:rsid w:val="002C7131"/>
    <w:rsid w:val="002D01E0"/>
    <w:rsid w:val="002D18F5"/>
    <w:rsid w:val="002E1ACC"/>
    <w:rsid w:val="002E7A2B"/>
    <w:rsid w:val="002F0320"/>
    <w:rsid w:val="002F7FA1"/>
    <w:rsid w:val="0030387F"/>
    <w:rsid w:val="00313A00"/>
    <w:rsid w:val="00314496"/>
    <w:rsid w:val="00316872"/>
    <w:rsid w:val="00321DE1"/>
    <w:rsid w:val="0032591E"/>
    <w:rsid w:val="00330028"/>
    <w:rsid w:val="00333AB1"/>
    <w:rsid w:val="0033527D"/>
    <w:rsid w:val="0033591B"/>
    <w:rsid w:val="00354873"/>
    <w:rsid w:val="003761FB"/>
    <w:rsid w:val="00377F3B"/>
    <w:rsid w:val="00385BCD"/>
    <w:rsid w:val="0038773D"/>
    <w:rsid w:val="00393F1A"/>
    <w:rsid w:val="003A1D53"/>
    <w:rsid w:val="003A29F7"/>
    <w:rsid w:val="003A588C"/>
    <w:rsid w:val="003A5FEB"/>
    <w:rsid w:val="003A6FF0"/>
    <w:rsid w:val="003B0EC2"/>
    <w:rsid w:val="003B3316"/>
    <w:rsid w:val="003C2A5B"/>
    <w:rsid w:val="003C527E"/>
    <w:rsid w:val="003D01D4"/>
    <w:rsid w:val="003D225E"/>
    <w:rsid w:val="003D2721"/>
    <w:rsid w:val="003D3CD8"/>
    <w:rsid w:val="003D47C1"/>
    <w:rsid w:val="003E03BA"/>
    <w:rsid w:val="003E7C04"/>
    <w:rsid w:val="003F0051"/>
    <w:rsid w:val="00405038"/>
    <w:rsid w:val="004152FF"/>
    <w:rsid w:val="00422B3F"/>
    <w:rsid w:val="0042673A"/>
    <w:rsid w:val="004351CC"/>
    <w:rsid w:val="004410C5"/>
    <w:rsid w:val="004415F5"/>
    <w:rsid w:val="004748B2"/>
    <w:rsid w:val="00474E08"/>
    <w:rsid w:val="0048315E"/>
    <w:rsid w:val="00492B2F"/>
    <w:rsid w:val="00492F12"/>
    <w:rsid w:val="00493DD3"/>
    <w:rsid w:val="004A1F00"/>
    <w:rsid w:val="004A414B"/>
    <w:rsid w:val="004A4F86"/>
    <w:rsid w:val="004A6368"/>
    <w:rsid w:val="004B16B4"/>
    <w:rsid w:val="004B30D7"/>
    <w:rsid w:val="004C4FBB"/>
    <w:rsid w:val="004C5683"/>
    <w:rsid w:val="004D2454"/>
    <w:rsid w:val="004D2969"/>
    <w:rsid w:val="004E216D"/>
    <w:rsid w:val="004E3A75"/>
    <w:rsid w:val="004E57D9"/>
    <w:rsid w:val="004F0587"/>
    <w:rsid w:val="004F17B0"/>
    <w:rsid w:val="004F22A1"/>
    <w:rsid w:val="004F6546"/>
    <w:rsid w:val="004F7F21"/>
    <w:rsid w:val="00501FB3"/>
    <w:rsid w:val="005050FE"/>
    <w:rsid w:val="005055D7"/>
    <w:rsid w:val="005063AA"/>
    <w:rsid w:val="00507F04"/>
    <w:rsid w:val="00511313"/>
    <w:rsid w:val="00511433"/>
    <w:rsid w:val="00511F33"/>
    <w:rsid w:val="00517F89"/>
    <w:rsid w:val="00527793"/>
    <w:rsid w:val="005466BB"/>
    <w:rsid w:val="00553FA3"/>
    <w:rsid w:val="00561788"/>
    <w:rsid w:val="00561A24"/>
    <w:rsid w:val="005636D0"/>
    <w:rsid w:val="005647EC"/>
    <w:rsid w:val="005711AA"/>
    <w:rsid w:val="00575002"/>
    <w:rsid w:val="00583279"/>
    <w:rsid w:val="0058367E"/>
    <w:rsid w:val="005A2BE3"/>
    <w:rsid w:val="005B2DB6"/>
    <w:rsid w:val="005C04D6"/>
    <w:rsid w:val="005C415C"/>
    <w:rsid w:val="005C5443"/>
    <w:rsid w:val="005D26DB"/>
    <w:rsid w:val="005E169B"/>
    <w:rsid w:val="005E1721"/>
    <w:rsid w:val="005E5244"/>
    <w:rsid w:val="005E560A"/>
    <w:rsid w:val="005F0193"/>
    <w:rsid w:val="005F2AB0"/>
    <w:rsid w:val="006062BB"/>
    <w:rsid w:val="00607B96"/>
    <w:rsid w:val="006204A2"/>
    <w:rsid w:val="006307B3"/>
    <w:rsid w:val="00632FC2"/>
    <w:rsid w:val="00635C16"/>
    <w:rsid w:val="00636C9C"/>
    <w:rsid w:val="00637E40"/>
    <w:rsid w:val="00641CDD"/>
    <w:rsid w:val="00642959"/>
    <w:rsid w:val="006436E2"/>
    <w:rsid w:val="00646788"/>
    <w:rsid w:val="006471E8"/>
    <w:rsid w:val="00650137"/>
    <w:rsid w:val="0065341C"/>
    <w:rsid w:val="00653D3F"/>
    <w:rsid w:val="00654AF8"/>
    <w:rsid w:val="006576EE"/>
    <w:rsid w:val="00663CE6"/>
    <w:rsid w:val="006651CB"/>
    <w:rsid w:val="00666EE0"/>
    <w:rsid w:val="0067156B"/>
    <w:rsid w:val="00672AFA"/>
    <w:rsid w:val="00677667"/>
    <w:rsid w:val="0068058F"/>
    <w:rsid w:val="00681BA9"/>
    <w:rsid w:val="00682571"/>
    <w:rsid w:val="0068335F"/>
    <w:rsid w:val="00683B51"/>
    <w:rsid w:val="00686BF0"/>
    <w:rsid w:val="00687A67"/>
    <w:rsid w:val="00692126"/>
    <w:rsid w:val="00693E85"/>
    <w:rsid w:val="00697EB7"/>
    <w:rsid w:val="006B001F"/>
    <w:rsid w:val="006B0EA9"/>
    <w:rsid w:val="006B1391"/>
    <w:rsid w:val="006B31FD"/>
    <w:rsid w:val="006B5277"/>
    <w:rsid w:val="006B721D"/>
    <w:rsid w:val="006C202D"/>
    <w:rsid w:val="006C4A08"/>
    <w:rsid w:val="006C52FA"/>
    <w:rsid w:val="006C5D49"/>
    <w:rsid w:val="006D0892"/>
    <w:rsid w:val="006D28A0"/>
    <w:rsid w:val="006D31F3"/>
    <w:rsid w:val="006E1BCC"/>
    <w:rsid w:val="006E5ADE"/>
    <w:rsid w:val="006E754D"/>
    <w:rsid w:val="006F56C3"/>
    <w:rsid w:val="00711D83"/>
    <w:rsid w:val="00712198"/>
    <w:rsid w:val="00715F20"/>
    <w:rsid w:val="00721CA1"/>
    <w:rsid w:val="00730D4C"/>
    <w:rsid w:val="00733A89"/>
    <w:rsid w:val="007454E1"/>
    <w:rsid w:val="00746323"/>
    <w:rsid w:val="00753BDB"/>
    <w:rsid w:val="00754243"/>
    <w:rsid w:val="007561CF"/>
    <w:rsid w:val="00757861"/>
    <w:rsid w:val="00760F53"/>
    <w:rsid w:val="0076350A"/>
    <w:rsid w:val="0078047F"/>
    <w:rsid w:val="00781DA1"/>
    <w:rsid w:val="007859F0"/>
    <w:rsid w:val="00791155"/>
    <w:rsid w:val="00792777"/>
    <w:rsid w:val="00794062"/>
    <w:rsid w:val="00794098"/>
    <w:rsid w:val="00796423"/>
    <w:rsid w:val="007A06F2"/>
    <w:rsid w:val="007A47D5"/>
    <w:rsid w:val="007A7CFC"/>
    <w:rsid w:val="007B1007"/>
    <w:rsid w:val="007B169E"/>
    <w:rsid w:val="007B5EC2"/>
    <w:rsid w:val="007B741D"/>
    <w:rsid w:val="007B7C45"/>
    <w:rsid w:val="007C15FF"/>
    <w:rsid w:val="007C5BA3"/>
    <w:rsid w:val="007C7723"/>
    <w:rsid w:val="007D0A60"/>
    <w:rsid w:val="007D2124"/>
    <w:rsid w:val="007D3229"/>
    <w:rsid w:val="007D5F18"/>
    <w:rsid w:val="007E3E37"/>
    <w:rsid w:val="007E69F1"/>
    <w:rsid w:val="008078C3"/>
    <w:rsid w:val="0082018F"/>
    <w:rsid w:val="00821688"/>
    <w:rsid w:val="00822592"/>
    <w:rsid w:val="00822D72"/>
    <w:rsid w:val="00823145"/>
    <w:rsid w:val="0083607E"/>
    <w:rsid w:val="00836CF8"/>
    <w:rsid w:val="0084718E"/>
    <w:rsid w:val="00847805"/>
    <w:rsid w:val="0085051A"/>
    <w:rsid w:val="008529D3"/>
    <w:rsid w:val="00856212"/>
    <w:rsid w:val="00862710"/>
    <w:rsid w:val="00865F1E"/>
    <w:rsid w:val="0086725A"/>
    <w:rsid w:val="008709A6"/>
    <w:rsid w:val="00870DAF"/>
    <w:rsid w:val="008877B8"/>
    <w:rsid w:val="00887C32"/>
    <w:rsid w:val="00890A3D"/>
    <w:rsid w:val="00892A36"/>
    <w:rsid w:val="00893695"/>
    <w:rsid w:val="00893DA9"/>
    <w:rsid w:val="00897B55"/>
    <w:rsid w:val="008A264F"/>
    <w:rsid w:val="008A3385"/>
    <w:rsid w:val="008A3EE2"/>
    <w:rsid w:val="008A710F"/>
    <w:rsid w:val="008B07E3"/>
    <w:rsid w:val="008B6973"/>
    <w:rsid w:val="008B70A5"/>
    <w:rsid w:val="008C2BA0"/>
    <w:rsid w:val="008C5063"/>
    <w:rsid w:val="008C58C9"/>
    <w:rsid w:val="008D34A1"/>
    <w:rsid w:val="008F67FC"/>
    <w:rsid w:val="009016AA"/>
    <w:rsid w:val="00904AD4"/>
    <w:rsid w:val="00906F91"/>
    <w:rsid w:val="0091279F"/>
    <w:rsid w:val="00912F43"/>
    <w:rsid w:val="00921EB4"/>
    <w:rsid w:val="00924A37"/>
    <w:rsid w:val="00934BA4"/>
    <w:rsid w:val="00936489"/>
    <w:rsid w:val="009418B0"/>
    <w:rsid w:val="00947848"/>
    <w:rsid w:val="0095175D"/>
    <w:rsid w:val="009547BA"/>
    <w:rsid w:val="00956430"/>
    <w:rsid w:val="00956703"/>
    <w:rsid w:val="00957CEA"/>
    <w:rsid w:val="00965076"/>
    <w:rsid w:val="00967B05"/>
    <w:rsid w:val="00967B49"/>
    <w:rsid w:val="00973658"/>
    <w:rsid w:val="00975C82"/>
    <w:rsid w:val="00976F9B"/>
    <w:rsid w:val="0098007F"/>
    <w:rsid w:val="00981B94"/>
    <w:rsid w:val="00984FC7"/>
    <w:rsid w:val="00991643"/>
    <w:rsid w:val="00992996"/>
    <w:rsid w:val="00997A8E"/>
    <w:rsid w:val="009A2711"/>
    <w:rsid w:val="009A3615"/>
    <w:rsid w:val="009B136E"/>
    <w:rsid w:val="009B2CB0"/>
    <w:rsid w:val="009C50E8"/>
    <w:rsid w:val="009D177E"/>
    <w:rsid w:val="009D5E84"/>
    <w:rsid w:val="009E40F4"/>
    <w:rsid w:val="009F221C"/>
    <w:rsid w:val="009F2A80"/>
    <w:rsid w:val="009F5BE5"/>
    <w:rsid w:val="009F774A"/>
    <w:rsid w:val="00A0237E"/>
    <w:rsid w:val="00A076C0"/>
    <w:rsid w:val="00A20125"/>
    <w:rsid w:val="00A23286"/>
    <w:rsid w:val="00A24397"/>
    <w:rsid w:val="00A350CC"/>
    <w:rsid w:val="00A36DB7"/>
    <w:rsid w:val="00A425F7"/>
    <w:rsid w:val="00A508C4"/>
    <w:rsid w:val="00A524CE"/>
    <w:rsid w:val="00A53C6A"/>
    <w:rsid w:val="00A55F5F"/>
    <w:rsid w:val="00A62377"/>
    <w:rsid w:val="00A62E38"/>
    <w:rsid w:val="00A71207"/>
    <w:rsid w:val="00A74BA3"/>
    <w:rsid w:val="00A769EB"/>
    <w:rsid w:val="00A77676"/>
    <w:rsid w:val="00A82A60"/>
    <w:rsid w:val="00A86EF0"/>
    <w:rsid w:val="00A90028"/>
    <w:rsid w:val="00AA0169"/>
    <w:rsid w:val="00AA5712"/>
    <w:rsid w:val="00AA6458"/>
    <w:rsid w:val="00AA6F0B"/>
    <w:rsid w:val="00AB05D8"/>
    <w:rsid w:val="00AB0697"/>
    <w:rsid w:val="00AB1C3E"/>
    <w:rsid w:val="00AB3C1E"/>
    <w:rsid w:val="00AC5A7A"/>
    <w:rsid w:val="00AC6EAB"/>
    <w:rsid w:val="00AD130E"/>
    <w:rsid w:val="00AD61A3"/>
    <w:rsid w:val="00AE0E99"/>
    <w:rsid w:val="00AE12F0"/>
    <w:rsid w:val="00AE16EC"/>
    <w:rsid w:val="00AE39AB"/>
    <w:rsid w:val="00AF2164"/>
    <w:rsid w:val="00B02CCD"/>
    <w:rsid w:val="00B031D7"/>
    <w:rsid w:val="00B03963"/>
    <w:rsid w:val="00B043E0"/>
    <w:rsid w:val="00B11929"/>
    <w:rsid w:val="00B13749"/>
    <w:rsid w:val="00B13EB7"/>
    <w:rsid w:val="00B14123"/>
    <w:rsid w:val="00B15E73"/>
    <w:rsid w:val="00B23E3E"/>
    <w:rsid w:val="00B250D7"/>
    <w:rsid w:val="00B30D7F"/>
    <w:rsid w:val="00B337BB"/>
    <w:rsid w:val="00B34CB1"/>
    <w:rsid w:val="00B41E21"/>
    <w:rsid w:val="00B46D94"/>
    <w:rsid w:val="00B52AE9"/>
    <w:rsid w:val="00B5488B"/>
    <w:rsid w:val="00B6593A"/>
    <w:rsid w:val="00B65AAB"/>
    <w:rsid w:val="00B65FC9"/>
    <w:rsid w:val="00B666DC"/>
    <w:rsid w:val="00B75006"/>
    <w:rsid w:val="00B75060"/>
    <w:rsid w:val="00B775E2"/>
    <w:rsid w:val="00B80E5A"/>
    <w:rsid w:val="00B849DA"/>
    <w:rsid w:val="00B862D4"/>
    <w:rsid w:val="00B91555"/>
    <w:rsid w:val="00B93D96"/>
    <w:rsid w:val="00BA13B7"/>
    <w:rsid w:val="00BA3656"/>
    <w:rsid w:val="00BA4DE8"/>
    <w:rsid w:val="00BB5727"/>
    <w:rsid w:val="00BB6F05"/>
    <w:rsid w:val="00BC21B7"/>
    <w:rsid w:val="00BC4814"/>
    <w:rsid w:val="00BC6BEE"/>
    <w:rsid w:val="00BD1FC1"/>
    <w:rsid w:val="00BD2EA7"/>
    <w:rsid w:val="00BD423A"/>
    <w:rsid w:val="00BD7CB5"/>
    <w:rsid w:val="00BE298A"/>
    <w:rsid w:val="00BE3E9C"/>
    <w:rsid w:val="00BE4F70"/>
    <w:rsid w:val="00BF0007"/>
    <w:rsid w:val="00BF53E8"/>
    <w:rsid w:val="00BF5AE0"/>
    <w:rsid w:val="00C01140"/>
    <w:rsid w:val="00C013A7"/>
    <w:rsid w:val="00C05DF8"/>
    <w:rsid w:val="00C12B08"/>
    <w:rsid w:val="00C14DEE"/>
    <w:rsid w:val="00C1604D"/>
    <w:rsid w:val="00C34B13"/>
    <w:rsid w:val="00C35E37"/>
    <w:rsid w:val="00C410B7"/>
    <w:rsid w:val="00C451F9"/>
    <w:rsid w:val="00C47D73"/>
    <w:rsid w:val="00C47F8B"/>
    <w:rsid w:val="00C5122C"/>
    <w:rsid w:val="00C61BD6"/>
    <w:rsid w:val="00C71119"/>
    <w:rsid w:val="00C73C41"/>
    <w:rsid w:val="00C84559"/>
    <w:rsid w:val="00C92832"/>
    <w:rsid w:val="00CA2347"/>
    <w:rsid w:val="00CA5F78"/>
    <w:rsid w:val="00CB0016"/>
    <w:rsid w:val="00CB1FCD"/>
    <w:rsid w:val="00CB49B2"/>
    <w:rsid w:val="00CB7F87"/>
    <w:rsid w:val="00CC67F2"/>
    <w:rsid w:val="00CD133D"/>
    <w:rsid w:val="00CD1C13"/>
    <w:rsid w:val="00CD405C"/>
    <w:rsid w:val="00CD49F6"/>
    <w:rsid w:val="00CD7802"/>
    <w:rsid w:val="00CE2853"/>
    <w:rsid w:val="00CE75D8"/>
    <w:rsid w:val="00CE7600"/>
    <w:rsid w:val="00CF186F"/>
    <w:rsid w:val="00CF2FD5"/>
    <w:rsid w:val="00D05CA7"/>
    <w:rsid w:val="00D14ACA"/>
    <w:rsid w:val="00D1746F"/>
    <w:rsid w:val="00D325CD"/>
    <w:rsid w:val="00D32F45"/>
    <w:rsid w:val="00D433D0"/>
    <w:rsid w:val="00D440FB"/>
    <w:rsid w:val="00D4698B"/>
    <w:rsid w:val="00D474DB"/>
    <w:rsid w:val="00D51258"/>
    <w:rsid w:val="00D57D4B"/>
    <w:rsid w:val="00D625B5"/>
    <w:rsid w:val="00D646E4"/>
    <w:rsid w:val="00D64A73"/>
    <w:rsid w:val="00D64F77"/>
    <w:rsid w:val="00D71C80"/>
    <w:rsid w:val="00D73597"/>
    <w:rsid w:val="00D81D1A"/>
    <w:rsid w:val="00D84F15"/>
    <w:rsid w:val="00D9182C"/>
    <w:rsid w:val="00D93A03"/>
    <w:rsid w:val="00D94B22"/>
    <w:rsid w:val="00DA2A3B"/>
    <w:rsid w:val="00DA61DC"/>
    <w:rsid w:val="00DB375B"/>
    <w:rsid w:val="00DD0466"/>
    <w:rsid w:val="00DD4FFF"/>
    <w:rsid w:val="00DD6BF0"/>
    <w:rsid w:val="00DD762B"/>
    <w:rsid w:val="00DD79DF"/>
    <w:rsid w:val="00DE2941"/>
    <w:rsid w:val="00DE406B"/>
    <w:rsid w:val="00DF2AC1"/>
    <w:rsid w:val="00DF3DB2"/>
    <w:rsid w:val="00DF3EC8"/>
    <w:rsid w:val="00DF45AE"/>
    <w:rsid w:val="00DF617D"/>
    <w:rsid w:val="00E03FBD"/>
    <w:rsid w:val="00E062D9"/>
    <w:rsid w:val="00E138B6"/>
    <w:rsid w:val="00E14FA4"/>
    <w:rsid w:val="00E20B4A"/>
    <w:rsid w:val="00E217AB"/>
    <w:rsid w:val="00E23CC5"/>
    <w:rsid w:val="00E242D9"/>
    <w:rsid w:val="00E26627"/>
    <w:rsid w:val="00E30196"/>
    <w:rsid w:val="00E3060E"/>
    <w:rsid w:val="00E30621"/>
    <w:rsid w:val="00E35366"/>
    <w:rsid w:val="00E461FF"/>
    <w:rsid w:val="00E579BC"/>
    <w:rsid w:val="00E65C1E"/>
    <w:rsid w:val="00E66432"/>
    <w:rsid w:val="00E66F64"/>
    <w:rsid w:val="00E673C6"/>
    <w:rsid w:val="00E67AC0"/>
    <w:rsid w:val="00E71E00"/>
    <w:rsid w:val="00E76CBB"/>
    <w:rsid w:val="00E87105"/>
    <w:rsid w:val="00E878BE"/>
    <w:rsid w:val="00E90201"/>
    <w:rsid w:val="00E953B5"/>
    <w:rsid w:val="00EB099F"/>
    <w:rsid w:val="00EC545B"/>
    <w:rsid w:val="00ED2868"/>
    <w:rsid w:val="00ED31E8"/>
    <w:rsid w:val="00EE7F3A"/>
    <w:rsid w:val="00F0423A"/>
    <w:rsid w:val="00F04FF9"/>
    <w:rsid w:val="00F06B14"/>
    <w:rsid w:val="00F10EBF"/>
    <w:rsid w:val="00F16BCA"/>
    <w:rsid w:val="00F23D60"/>
    <w:rsid w:val="00F32CFC"/>
    <w:rsid w:val="00F3364D"/>
    <w:rsid w:val="00F34FB4"/>
    <w:rsid w:val="00F35208"/>
    <w:rsid w:val="00F35B67"/>
    <w:rsid w:val="00F409FE"/>
    <w:rsid w:val="00F4596E"/>
    <w:rsid w:val="00F503AE"/>
    <w:rsid w:val="00F51119"/>
    <w:rsid w:val="00F60E0C"/>
    <w:rsid w:val="00F61A81"/>
    <w:rsid w:val="00F641F8"/>
    <w:rsid w:val="00F671BF"/>
    <w:rsid w:val="00F6759B"/>
    <w:rsid w:val="00F67BC5"/>
    <w:rsid w:val="00F719A7"/>
    <w:rsid w:val="00F84436"/>
    <w:rsid w:val="00F8464D"/>
    <w:rsid w:val="00F8761C"/>
    <w:rsid w:val="00F87D16"/>
    <w:rsid w:val="00F93822"/>
    <w:rsid w:val="00F952AF"/>
    <w:rsid w:val="00F966B7"/>
    <w:rsid w:val="00F972BA"/>
    <w:rsid w:val="00FA1903"/>
    <w:rsid w:val="00FA21BB"/>
    <w:rsid w:val="00FA7B18"/>
    <w:rsid w:val="00FB1074"/>
    <w:rsid w:val="00FC1811"/>
    <w:rsid w:val="00FC34D7"/>
    <w:rsid w:val="00FC3DFE"/>
    <w:rsid w:val="00FC5354"/>
    <w:rsid w:val="00FC5A4F"/>
    <w:rsid w:val="00FC6276"/>
    <w:rsid w:val="00FD0C0E"/>
    <w:rsid w:val="00FD12F2"/>
    <w:rsid w:val="00FD72D2"/>
    <w:rsid w:val="00FD78AD"/>
    <w:rsid w:val="00FE5FE7"/>
    <w:rsid w:val="00FE6844"/>
    <w:rsid w:val="00FF498C"/>
    <w:rsid w:val="00FF6529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styleId="af6">
    <w:name w:val="caption"/>
    <w:basedOn w:val="a0"/>
    <w:qFormat/>
    <w:rsid w:val="00511F33"/>
    <w:pPr>
      <w:spacing w:line="240" w:lineRule="auto"/>
      <w:ind w:firstLine="0"/>
      <w:contextualSpacing w:val="0"/>
      <w:jc w:val="center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7">
    <w:name w:val="Название"/>
    <w:basedOn w:val="a0"/>
    <w:link w:val="af8"/>
    <w:qFormat/>
    <w:rsid w:val="00511F33"/>
    <w:pPr>
      <w:spacing w:before="240" w:after="60" w:line="240" w:lineRule="auto"/>
      <w:ind w:firstLine="0"/>
      <w:contextualSpacing w:val="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link w:val="af7"/>
    <w:rsid w:val="00511F3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customStyle="1" w:styleId="13">
    <w:name w:val="Сетка таблицы1"/>
    <w:basedOn w:val="a2"/>
    <w:next w:val="a8"/>
    <w:rsid w:val="00511F33"/>
    <w:pPr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tif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525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Pesterev Aleksandr</cp:lastModifiedBy>
  <cp:revision>30</cp:revision>
  <cp:lastPrinted>2024-08-08T12:08:00Z</cp:lastPrinted>
  <dcterms:created xsi:type="dcterms:W3CDTF">2023-08-21T12:49:00Z</dcterms:created>
  <dcterms:modified xsi:type="dcterms:W3CDTF">2024-09-13T12:49:00Z</dcterms:modified>
</cp:coreProperties>
</file>