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36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6"/>
        <w:gridCol w:w="7369"/>
        <w:gridCol w:w="3401"/>
        <w:gridCol w:w="1985"/>
        <w:gridCol w:w="2555"/>
        <w:gridCol w:w="1134"/>
        <w:gridCol w:w="1161"/>
        <w:gridCol w:w="1385"/>
        <w:gridCol w:w="6"/>
        <w:gridCol w:w="2239"/>
        <w:gridCol w:w="23"/>
      </w:tblGrid>
      <w:tr w:rsidR="00172F3A" w:rsidRPr="00A04FE1" w14:paraId="08223ADA" w14:textId="77777777" w:rsidTr="00497485">
        <w:trPr>
          <w:gridAfter w:val="1"/>
          <w:wAfter w:w="23" w:type="dxa"/>
          <w:trHeight w:hRule="exact" w:val="1871"/>
          <w:tblHeader/>
        </w:trPr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2D6D5A6C" w14:textId="77777777" w:rsidR="00172F3A" w:rsidRPr="00A04FE1" w:rsidRDefault="00172F3A" w:rsidP="00172F3A">
            <w:pPr>
              <w:keepLines/>
              <w:ind w:left="119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Позиция</w:t>
            </w:r>
          </w:p>
        </w:tc>
        <w:tc>
          <w:tcPr>
            <w:tcW w:w="7369" w:type="dxa"/>
            <w:tcBorders>
              <w:bottom w:val="single" w:sz="4" w:space="0" w:color="auto"/>
            </w:tcBorders>
            <w:vAlign w:val="center"/>
          </w:tcPr>
          <w:p w14:paraId="5732A558" w14:textId="77777777" w:rsidR="00172F3A" w:rsidRPr="00A04FE1" w:rsidRDefault="00172F3A" w:rsidP="00172F3A">
            <w:pPr>
              <w:keepLines/>
              <w:ind w:left="175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Наименование и техническая характеристика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4CFDFF14" w14:textId="77777777" w:rsidR="00172F3A" w:rsidRPr="00A04FE1" w:rsidRDefault="00172F3A" w:rsidP="00172F3A">
            <w:pPr>
              <w:keepLines/>
              <w:ind w:left="18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Тип, марка,</w:t>
            </w:r>
          </w:p>
          <w:p w14:paraId="472F8180" w14:textId="77777777" w:rsidR="00172F3A" w:rsidRPr="00A04FE1" w:rsidRDefault="00172F3A" w:rsidP="00172F3A">
            <w:pPr>
              <w:keepLines/>
              <w:ind w:left="18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обозначение документа,</w:t>
            </w:r>
          </w:p>
          <w:p w14:paraId="0487E02C" w14:textId="77777777" w:rsidR="00172F3A" w:rsidRPr="00A04FE1" w:rsidRDefault="00172F3A" w:rsidP="00172F3A">
            <w:pPr>
              <w:keepLines/>
              <w:ind w:left="18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опросного листа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BAFB533" w14:textId="77777777" w:rsidR="00172F3A" w:rsidRPr="00A04FE1" w:rsidRDefault="00172F3A" w:rsidP="005E085E">
            <w:pPr>
              <w:keepLines/>
              <w:ind w:left="115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Код </w:t>
            </w:r>
            <w:r w:rsidR="005E085E" w:rsidRPr="00A04FE1">
              <w:rPr>
                <w:rFonts w:ascii="ISOCPEUR" w:hAnsi="ISOCPEUR"/>
              </w:rPr>
              <w:t>продукции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14:paraId="4EC74EBA" w14:textId="77777777" w:rsidR="00172F3A" w:rsidRPr="00A04FE1" w:rsidRDefault="005E085E" w:rsidP="00172F3A">
            <w:pPr>
              <w:keepLines/>
              <w:ind w:left="153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Поставщик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24104F" w14:textId="77777777" w:rsidR="00172F3A" w:rsidRPr="00A04FE1" w:rsidRDefault="00172F3A" w:rsidP="00172F3A">
            <w:pPr>
              <w:keepLines/>
              <w:ind w:left="97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Единица измерения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35927F44" w14:textId="77777777" w:rsidR="00172F3A" w:rsidRPr="00A04FE1" w:rsidRDefault="00172F3A" w:rsidP="00172F3A">
            <w:pPr>
              <w:keepLines/>
              <w:ind w:left="153"/>
              <w:jc w:val="center"/>
              <w:rPr>
                <w:rFonts w:ascii="ISOCPEUR" w:hAnsi="ISOCPEUR" w:cs="Arial"/>
              </w:rPr>
            </w:pPr>
            <w:r w:rsidRPr="00A04FE1">
              <w:rPr>
                <w:rFonts w:ascii="ISOCPEUR" w:hAnsi="ISOCPEUR" w:cs="Arial"/>
              </w:rPr>
              <w:t>Количество</w:t>
            </w:r>
          </w:p>
        </w:tc>
        <w:tc>
          <w:tcPr>
            <w:tcW w:w="1391" w:type="dxa"/>
            <w:gridSpan w:val="2"/>
            <w:tcBorders>
              <w:bottom w:val="single" w:sz="4" w:space="0" w:color="auto"/>
            </w:tcBorders>
            <w:vAlign w:val="center"/>
          </w:tcPr>
          <w:p w14:paraId="50292201" w14:textId="77777777" w:rsidR="00172F3A" w:rsidRPr="00A04FE1" w:rsidRDefault="00172F3A" w:rsidP="00172F3A">
            <w:pPr>
              <w:keepLines/>
              <w:ind w:left="9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 w:cs="Arial"/>
              </w:rPr>
              <w:t xml:space="preserve">Масса </w:t>
            </w:r>
            <w:r w:rsidR="005E085E" w:rsidRPr="00A04FE1">
              <w:rPr>
                <w:rFonts w:ascii="ISOCPEUR" w:hAnsi="ISOCPEUR" w:cs="Arial"/>
              </w:rPr>
              <w:t xml:space="preserve">1 </w:t>
            </w:r>
            <w:r w:rsidRPr="00A04FE1">
              <w:rPr>
                <w:rFonts w:ascii="ISOCPEUR" w:hAnsi="ISOCPEUR" w:cs="Arial"/>
              </w:rPr>
              <w:t>единицы, кг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14:paraId="550A5315" w14:textId="77777777" w:rsidR="00172F3A" w:rsidRPr="00A04FE1" w:rsidRDefault="00172F3A" w:rsidP="00172F3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 w:cs="Arial"/>
              </w:rPr>
              <w:t>Примечание</w:t>
            </w:r>
          </w:p>
        </w:tc>
      </w:tr>
      <w:tr w:rsidR="001478FA" w:rsidRPr="00A04FE1" w14:paraId="623F678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8F9C7A8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16D4EF4" w14:textId="4603D970" w:rsidR="001478FA" w:rsidRPr="00A04FE1" w:rsidRDefault="001478FA" w:rsidP="001478FA">
            <w:pPr>
              <w:pStyle w:val="aff1"/>
              <w:keepLines/>
              <w:numPr>
                <w:ilvl w:val="0"/>
                <w:numId w:val="29"/>
              </w:numPr>
              <w:jc w:val="center"/>
              <w:rPr>
                <w:rFonts w:ascii="ISOCPEUR" w:hAnsi="ISOCPEUR"/>
                <w:b/>
                <w:bCs/>
                <w:szCs w:val="24"/>
                <w:u w:val="single"/>
              </w:rPr>
            </w:pPr>
            <w:r w:rsidRPr="00A04FE1">
              <w:rPr>
                <w:rFonts w:ascii="ISOCPEUR" w:hAnsi="ISOCPEUR"/>
                <w:b/>
                <w:bCs/>
              </w:rPr>
              <w:t>Система хозяйственно-питьевого водопровода В1</w:t>
            </w:r>
          </w:p>
        </w:tc>
        <w:tc>
          <w:tcPr>
            <w:tcW w:w="3401" w:type="dxa"/>
            <w:vAlign w:val="center"/>
          </w:tcPr>
          <w:p w14:paraId="297A8EB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DC2563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372D50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7640F5D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04AE531B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2EB6F100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B485DB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43F3A8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C890FEA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1344E69" w14:textId="14BE3B9F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szCs w:val="24"/>
                <w:u w:val="single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1.1 Оборудование</w:t>
            </w:r>
          </w:p>
        </w:tc>
        <w:tc>
          <w:tcPr>
            <w:tcW w:w="3401" w:type="dxa"/>
            <w:vAlign w:val="center"/>
          </w:tcPr>
          <w:p w14:paraId="7EB0FA2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793BC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3F70F2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80CCDB7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2E3CC610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C8732D2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9B5886B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22BDB7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4D56AA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A6A1177" w14:textId="5BF8F5A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Насосная станция повышения давления COR-2 MHI 803_SKw-EB-R-X: расход - 2 л/с; напор - 27 м, мощность - 1.1 кВт, напряжение - 380 В, ток - 2,54 А (1 -рабочий, 1- резервный) в комплекте со шкафом управления.</w:t>
            </w:r>
          </w:p>
        </w:tc>
        <w:tc>
          <w:tcPr>
            <w:tcW w:w="3401" w:type="dxa"/>
            <w:vAlign w:val="center"/>
          </w:tcPr>
          <w:p w14:paraId="622CD8E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D8AB5A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D674198" w14:textId="2180470C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lang w:val="en-US"/>
              </w:rPr>
            </w:pPr>
            <w:proofErr w:type="spellStart"/>
            <w:r w:rsidRPr="00A04FE1">
              <w:rPr>
                <w:rFonts w:ascii="ISOCPEUR" w:hAnsi="ISOCPEUR"/>
                <w:lang w:val="en-US"/>
              </w:rPr>
              <w:t>Wilo</w:t>
            </w:r>
            <w:proofErr w:type="spellEnd"/>
          </w:p>
        </w:tc>
        <w:tc>
          <w:tcPr>
            <w:tcW w:w="1134" w:type="dxa"/>
            <w:vAlign w:val="center"/>
          </w:tcPr>
          <w:p w14:paraId="7D4C6F82" w14:textId="7919DEE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комплект</w:t>
            </w:r>
          </w:p>
        </w:tc>
        <w:tc>
          <w:tcPr>
            <w:tcW w:w="1161" w:type="dxa"/>
            <w:vAlign w:val="center"/>
          </w:tcPr>
          <w:p w14:paraId="785EC1D6" w14:textId="3740103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63F396F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28B398F" w14:textId="70DA7CFE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B10015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EE8A06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D5F3B5C" w14:textId="0EB7940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Водомерный узел со счётчиком ВСХНД-32 с параметрами: тип – крыльчатый, одноструйный, сухого типа, имеющий импульсный выход</w:t>
            </w:r>
          </w:p>
        </w:tc>
        <w:tc>
          <w:tcPr>
            <w:tcW w:w="3401" w:type="dxa"/>
            <w:vAlign w:val="center"/>
          </w:tcPr>
          <w:p w14:paraId="6974FB7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7E08D5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C9A9BB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254B145" w14:textId="541BE3C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комплект </w:t>
            </w:r>
          </w:p>
        </w:tc>
        <w:tc>
          <w:tcPr>
            <w:tcW w:w="1161" w:type="dxa"/>
            <w:vAlign w:val="center"/>
          </w:tcPr>
          <w:p w14:paraId="26216C39" w14:textId="458BF37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B419D7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F4311D5" w14:textId="0D788B06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см. лист </w:t>
            </w:r>
            <w:r w:rsidR="00E2281C">
              <w:rPr>
                <w:rFonts w:ascii="ISOCPEUR" w:hAnsi="ISOCPEUR"/>
              </w:rPr>
              <w:t>7</w:t>
            </w:r>
            <w:r w:rsidRPr="00A04FE1">
              <w:rPr>
                <w:rFonts w:ascii="ISOCPEUR" w:hAnsi="ISOCPEUR"/>
              </w:rPr>
              <w:t xml:space="preserve"> </w:t>
            </w:r>
          </w:p>
        </w:tc>
      </w:tr>
      <w:tr w:rsidR="001478FA" w:rsidRPr="00A04FE1" w14:paraId="7F85DF5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B4E6BBF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A8878AC" w14:textId="36307814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1.2 Запорная арматура</w:t>
            </w:r>
          </w:p>
        </w:tc>
        <w:tc>
          <w:tcPr>
            <w:tcW w:w="3401" w:type="dxa"/>
            <w:vAlign w:val="center"/>
          </w:tcPr>
          <w:p w14:paraId="308A22B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63BF1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3A5EC8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F6FF2D3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64C36530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70DC8C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6DCCBDF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03566B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8DB5B0E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240E24E" w14:textId="4B321D64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шаровой, угловой, Ø1/</w:t>
            </w:r>
            <w:proofErr w:type="gramStart"/>
            <w:r w:rsidRPr="00A04FE1">
              <w:rPr>
                <w:rFonts w:ascii="ISOCPEUR" w:hAnsi="ISOCPEUR"/>
                <w:szCs w:val="24"/>
              </w:rPr>
              <w:t>2”х</w:t>
            </w:r>
            <w:proofErr w:type="gramEnd"/>
            <w:r w:rsidRPr="00A04FE1">
              <w:rPr>
                <w:rFonts w:ascii="ISOCPEUR" w:hAnsi="ISOCPEUR"/>
                <w:szCs w:val="24"/>
              </w:rPr>
              <w:t>1/2” (DN15 мм)</w:t>
            </w:r>
          </w:p>
        </w:tc>
        <w:tc>
          <w:tcPr>
            <w:tcW w:w="3401" w:type="dxa"/>
            <w:vAlign w:val="center"/>
          </w:tcPr>
          <w:p w14:paraId="7E36A957" w14:textId="77777777" w:rsidR="001478FA" w:rsidRPr="00A04FE1" w:rsidRDefault="001478FA" w:rsidP="001478FA">
            <w:pPr>
              <w:spacing w:before="80"/>
              <w:ind w:left="100"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20B7B19" w14:textId="77777777" w:rsidR="001478FA" w:rsidRPr="00A04FE1" w:rsidRDefault="001478FA" w:rsidP="001478FA">
            <w:pPr>
              <w:spacing w:before="80"/>
              <w:ind w:left="100"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D7E37BC" w14:textId="77777777" w:rsidR="001478FA" w:rsidRPr="00A04FE1" w:rsidRDefault="001478FA" w:rsidP="001478FA">
            <w:pPr>
              <w:spacing w:before="80"/>
              <w:ind w:left="100"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E2D1657" w14:textId="5C9E65D6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шт.</w:t>
            </w:r>
          </w:p>
        </w:tc>
        <w:tc>
          <w:tcPr>
            <w:tcW w:w="1161" w:type="dxa"/>
            <w:vAlign w:val="center"/>
          </w:tcPr>
          <w:p w14:paraId="32BEE8CA" w14:textId="1EBD6A6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</w:t>
            </w:r>
          </w:p>
        </w:tc>
        <w:tc>
          <w:tcPr>
            <w:tcW w:w="1391" w:type="dxa"/>
            <w:gridSpan w:val="2"/>
            <w:vAlign w:val="center"/>
          </w:tcPr>
          <w:p w14:paraId="60F55769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F2742AB" w14:textId="560A7A91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для подключения унитазов</w:t>
            </w:r>
          </w:p>
        </w:tc>
      </w:tr>
      <w:tr w:rsidR="001478FA" w:rsidRPr="00A04FE1" w14:paraId="414F0C2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5131714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86927BF" w14:textId="1AF8630B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Ø1/2” (DN15 мм)</w:t>
            </w:r>
          </w:p>
        </w:tc>
        <w:tc>
          <w:tcPr>
            <w:tcW w:w="3401" w:type="dxa"/>
            <w:vAlign w:val="center"/>
          </w:tcPr>
          <w:p w14:paraId="152676D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A9251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701A6A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563E5EF" w14:textId="624841B2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478C64F" w14:textId="66CC6D32" w:rsidR="001478FA" w:rsidRPr="00A04FE1" w:rsidRDefault="00E207A7" w:rsidP="001478FA">
            <w:pPr>
              <w:spacing w:before="8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385C9F4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457A48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34E642C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F13157F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A2CA5BF" w14:textId="6CDA0FB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Ø3/4” (DN20 мм)</w:t>
            </w:r>
          </w:p>
        </w:tc>
        <w:tc>
          <w:tcPr>
            <w:tcW w:w="3401" w:type="dxa"/>
            <w:vAlign w:val="center"/>
          </w:tcPr>
          <w:p w14:paraId="3DDF468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9A2C24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404E27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A707E38" w14:textId="1503D24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8A6EA69" w14:textId="01CB7120" w:rsidR="001478FA" w:rsidRPr="00A04FE1" w:rsidRDefault="003A6C26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067B7D3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A803E6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442DBCF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5D9971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786E477" w14:textId="0650F563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Ø1” (DN25 мм)</w:t>
            </w:r>
          </w:p>
        </w:tc>
        <w:tc>
          <w:tcPr>
            <w:tcW w:w="3401" w:type="dxa"/>
            <w:vAlign w:val="center"/>
          </w:tcPr>
          <w:p w14:paraId="7CF7742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C3014F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BA06FD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4EF6278" w14:textId="6F8B018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EA18DDB" w14:textId="2CCD3123" w:rsidR="001478FA" w:rsidRPr="00A04FE1" w:rsidRDefault="00A27C88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36CBD29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459CD82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756738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E235F23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E05AA3E" w14:textId="76D18892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 1/4” (DN32 мм)</w:t>
            </w:r>
          </w:p>
        </w:tc>
        <w:tc>
          <w:tcPr>
            <w:tcW w:w="3401" w:type="dxa"/>
            <w:vAlign w:val="center"/>
          </w:tcPr>
          <w:p w14:paraId="7A60CEE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EEE97E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2479D3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06633E6" w14:textId="26E488F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BE1C2E5" w14:textId="27C336A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EFE717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2544E8E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C0544C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1B6EFD6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21BD01D" w14:textId="2FBAC722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 1/2” (DN40 мм)</w:t>
            </w:r>
          </w:p>
        </w:tc>
        <w:tc>
          <w:tcPr>
            <w:tcW w:w="3401" w:type="dxa"/>
            <w:vAlign w:val="center"/>
          </w:tcPr>
          <w:p w14:paraId="400BCD8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FD8FB4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22CABF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6CDB5AF" w14:textId="32349E1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CBFF90D" w14:textId="050CE4E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BC258F0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9DADAB6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E207A7" w:rsidRPr="00A04FE1" w14:paraId="7CA00A2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0AD0FB" w14:textId="77777777" w:rsidR="00E207A7" w:rsidRPr="00A04FE1" w:rsidRDefault="00E207A7" w:rsidP="00E207A7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8FFF424" w14:textId="6B25957D" w:rsidR="00E207A7" w:rsidRPr="00A04FE1" w:rsidRDefault="00E207A7" w:rsidP="00E207A7">
            <w:pPr>
              <w:keepLines/>
              <w:rPr>
                <w:rFonts w:ascii="ISOCPEUR" w:hAnsi="ISOCPEUR"/>
                <w:szCs w:val="24"/>
              </w:rPr>
            </w:pPr>
            <w:r w:rsidRPr="00E207A7">
              <w:rPr>
                <w:rFonts w:ascii="ISOCPEUR" w:hAnsi="ISOCPEUR"/>
                <w:szCs w:val="24"/>
              </w:rPr>
              <w:t xml:space="preserve">Задвижка чугунная с обрезным клином и </w:t>
            </w:r>
            <w:proofErr w:type="spellStart"/>
            <w:r w:rsidRPr="00E207A7">
              <w:rPr>
                <w:rFonts w:ascii="ISOCPEUR" w:hAnsi="ISOCPEUR"/>
                <w:szCs w:val="24"/>
              </w:rPr>
              <w:t>невыдвижным</w:t>
            </w:r>
            <w:proofErr w:type="spellEnd"/>
            <w:r w:rsidRPr="00E207A7">
              <w:rPr>
                <w:rFonts w:ascii="ISOCPEUR" w:hAnsi="ISOCPEUR"/>
                <w:szCs w:val="24"/>
              </w:rPr>
              <w:t xml:space="preserve"> шпинделем, фланцевая, DN50, PN10/16 (в комплекте с болтами, гайками, шайбами, прокладками)</w:t>
            </w:r>
          </w:p>
        </w:tc>
        <w:tc>
          <w:tcPr>
            <w:tcW w:w="3401" w:type="dxa"/>
            <w:vAlign w:val="center"/>
          </w:tcPr>
          <w:p w14:paraId="4E45E371" w14:textId="77777777" w:rsidR="00E207A7" w:rsidRPr="00A04FE1" w:rsidRDefault="00E207A7" w:rsidP="00E207A7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334223" w14:textId="77777777" w:rsidR="00E207A7" w:rsidRPr="00A04FE1" w:rsidRDefault="00E207A7" w:rsidP="00E207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B7D1B9F" w14:textId="77777777" w:rsidR="00E207A7" w:rsidRPr="00A04FE1" w:rsidRDefault="00E207A7" w:rsidP="00E207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999739D" w14:textId="1BE4D6B2" w:rsidR="00E207A7" w:rsidRPr="00A04FE1" w:rsidRDefault="00E207A7" w:rsidP="00E207A7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E207A7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EF50123" w14:textId="775BB3F3" w:rsidR="00E207A7" w:rsidRPr="00A04FE1" w:rsidRDefault="00343207" w:rsidP="00E207A7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83970E9" w14:textId="77777777" w:rsidR="00E207A7" w:rsidRPr="00A04FE1" w:rsidRDefault="00E207A7" w:rsidP="00E207A7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EAD6247" w14:textId="77777777" w:rsidR="00E207A7" w:rsidRPr="00A04FE1" w:rsidRDefault="00E207A7" w:rsidP="00E207A7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5058CA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9B45511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6303808" w14:textId="786EE60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Задвижка чугунная с обрезным клином и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невыдвижным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шпинделем, фланцевая, DN250, PN10/16 (в комплекте с болтами, гайками, шайбами, прокладками)</w:t>
            </w:r>
          </w:p>
        </w:tc>
        <w:tc>
          <w:tcPr>
            <w:tcW w:w="3401" w:type="dxa"/>
            <w:vAlign w:val="center"/>
          </w:tcPr>
          <w:p w14:paraId="02E24FF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F2388E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147162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F28BA2B" w14:textId="517BE24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87AD6B7" w14:textId="1131C3FB" w:rsidR="001478FA" w:rsidRPr="00A04FE1" w:rsidRDefault="00E207A7" w:rsidP="001478FA">
            <w:pPr>
              <w:spacing w:before="80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2B8C152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815525D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0B56EE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5DAC259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45EA334" w14:textId="60CC7A18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szCs w:val="24"/>
                <w:u w:val="single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1.3 Водоразборная арматура:</w:t>
            </w:r>
          </w:p>
        </w:tc>
        <w:tc>
          <w:tcPr>
            <w:tcW w:w="3401" w:type="dxa"/>
            <w:vAlign w:val="center"/>
          </w:tcPr>
          <w:p w14:paraId="7DA7D7A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B0A2D9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083CB9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B26B34E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36B98171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5A7982F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985E52C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35BA15E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CE54786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2F5CF8C" w14:textId="4922EBE4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Смеситель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однорычажный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для раковины</w:t>
            </w:r>
          </w:p>
        </w:tc>
        <w:tc>
          <w:tcPr>
            <w:tcW w:w="3401" w:type="dxa"/>
            <w:vAlign w:val="center"/>
          </w:tcPr>
          <w:p w14:paraId="1B280F0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AD5E30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A7348B4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23B8EE0B" w14:textId="647E9AE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0890EEDF" w14:textId="454A3DD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  <w:r w:rsidR="007C324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</w:tcPr>
          <w:p w14:paraId="3B28907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239" w:type="dxa"/>
          </w:tcPr>
          <w:p w14:paraId="1E3A1811" w14:textId="1BD39F16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Марку и производителя определяет Заказчик</w:t>
            </w:r>
          </w:p>
        </w:tc>
      </w:tr>
      <w:tr w:rsidR="001478FA" w:rsidRPr="00A04FE1" w14:paraId="7B4C595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1F3BBB4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E74CD79" w14:textId="4D04610F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Душевая система с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однорычажным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смесителем настенным</w:t>
            </w:r>
          </w:p>
        </w:tc>
        <w:tc>
          <w:tcPr>
            <w:tcW w:w="3401" w:type="dxa"/>
            <w:vAlign w:val="center"/>
          </w:tcPr>
          <w:p w14:paraId="31FB4FB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12DA7C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F8B1D2B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EACF37" w14:textId="6092231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91C4D97" w14:textId="7D29C78F" w:rsidR="001478FA" w:rsidRPr="00A04FE1" w:rsidRDefault="0073453B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7DD9872C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239" w:type="dxa"/>
            <w:vAlign w:val="center"/>
          </w:tcPr>
          <w:p w14:paraId="1D23A3B7" w14:textId="56ED91E8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Марку и производителя определяет Заказчик</w:t>
            </w:r>
          </w:p>
        </w:tc>
      </w:tr>
      <w:tr w:rsidR="001478FA" w:rsidRPr="00A04FE1" w14:paraId="0B398AA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E03852F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08191613" w14:textId="1B2DCE61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Смеситель настенный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однорычажный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для хозяйственного помещения с боковой щеткой для чистки и поворотным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изливом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(250 мм)</w:t>
            </w:r>
          </w:p>
        </w:tc>
        <w:tc>
          <w:tcPr>
            <w:tcW w:w="3401" w:type="dxa"/>
          </w:tcPr>
          <w:p w14:paraId="4570862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</w:tcPr>
          <w:p w14:paraId="08D7143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3E2F712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D15941B" w14:textId="3A80448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7FDF9198" w14:textId="41166A0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</w:tcPr>
          <w:p w14:paraId="3EE1607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</w:tcPr>
          <w:p w14:paraId="673F8761" w14:textId="33721719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для ПУИ</w:t>
            </w:r>
          </w:p>
        </w:tc>
      </w:tr>
      <w:tr w:rsidR="007506A6" w:rsidRPr="00A04FE1" w14:paraId="17186E3A" w14:textId="77777777" w:rsidTr="0070138A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D1CB143" w14:textId="77777777" w:rsidR="007506A6" w:rsidRPr="00A04FE1" w:rsidRDefault="007506A6" w:rsidP="007506A6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0C92E2F" w14:textId="27ACE2B3" w:rsidR="007506A6" w:rsidRPr="00120A08" w:rsidRDefault="007506A6" w:rsidP="007506A6">
            <w:pPr>
              <w:keepLines/>
              <w:rPr>
                <w:rFonts w:ascii="ISOCPEUR" w:hAnsi="ISOCPEUR"/>
                <w:szCs w:val="24"/>
              </w:rPr>
            </w:pPr>
            <w:r w:rsidRPr="007506A6">
              <w:rPr>
                <w:rFonts w:ascii="ISOCPEUR" w:hAnsi="ISOCPEUR"/>
                <w:szCs w:val="24"/>
              </w:rPr>
              <w:t>Смеситель настенный для внутреннего поливочного крана (ПЛК)</w:t>
            </w:r>
            <w:r w:rsidR="00120A08" w:rsidRPr="00120A08">
              <w:rPr>
                <w:rFonts w:ascii="ISOCPEUR" w:hAnsi="ISOCPEUR"/>
                <w:szCs w:val="24"/>
              </w:rPr>
              <w:t xml:space="preserve"> </w:t>
            </w:r>
            <w:r w:rsidR="00120A08">
              <w:rPr>
                <w:rFonts w:ascii="ISOCPEUR" w:hAnsi="ISOCPEUR"/>
                <w:szCs w:val="24"/>
                <w:lang w:val="en-US"/>
              </w:rPr>
              <w:t>DN</w:t>
            </w:r>
            <w:r w:rsidR="00120A08" w:rsidRPr="00120A08">
              <w:rPr>
                <w:rFonts w:ascii="ISOCPEUR" w:hAnsi="ISOCPEUR"/>
                <w:szCs w:val="24"/>
              </w:rPr>
              <w:t>15</w:t>
            </w:r>
          </w:p>
        </w:tc>
        <w:tc>
          <w:tcPr>
            <w:tcW w:w="3401" w:type="dxa"/>
            <w:vAlign w:val="center"/>
          </w:tcPr>
          <w:p w14:paraId="30FD888F" w14:textId="77777777" w:rsidR="007506A6" w:rsidRPr="00A04FE1" w:rsidRDefault="007506A6" w:rsidP="007506A6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6C945E" w14:textId="77777777" w:rsidR="007506A6" w:rsidRPr="00A04FE1" w:rsidRDefault="007506A6" w:rsidP="007506A6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5849964" w14:textId="77777777" w:rsidR="007506A6" w:rsidRPr="00A04FE1" w:rsidRDefault="007506A6" w:rsidP="007506A6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AFD507E" w14:textId="3ECD5B6E" w:rsidR="007506A6" w:rsidRPr="00A04FE1" w:rsidRDefault="007506A6" w:rsidP="007506A6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1305D056" w14:textId="67395271" w:rsidR="007506A6" w:rsidRPr="00A04FE1" w:rsidRDefault="007506A6" w:rsidP="007506A6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1162FB5" w14:textId="77777777" w:rsidR="007506A6" w:rsidRPr="00A04FE1" w:rsidRDefault="007506A6" w:rsidP="007506A6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B312300" w14:textId="34C8D010" w:rsidR="007506A6" w:rsidRPr="00A04FE1" w:rsidRDefault="007506A6" w:rsidP="007506A6">
            <w:pPr>
              <w:keepLines/>
              <w:ind w:left="10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Марку и производителя определяет Заказчик</w:t>
            </w:r>
          </w:p>
        </w:tc>
      </w:tr>
      <w:tr w:rsidR="001478FA" w:rsidRPr="00A04FE1" w14:paraId="092556B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E86CFB6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4DB3A89" w14:textId="17765340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szCs w:val="24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1.4Трубопроводы</w:t>
            </w:r>
          </w:p>
        </w:tc>
        <w:tc>
          <w:tcPr>
            <w:tcW w:w="3401" w:type="dxa"/>
            <w:vAlign w:val="center"/>
          </w:tcPr>
          <w:p w14:paraId="69613CD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267B7E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006204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611596D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52A07A65" w14:textId="777777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1845FB0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E57CB76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D05B74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05D4CF1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465DA321" w14:textId="5DF2D16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Ø20х1,9 мм</w:t>
            </w:r>
          </w:p>
        </w:tc>
        <w:tc>
          <w:tcPr>
            <w:tcW w:w="3401" w:type="dxa"/>
          </w:tcPr>
          <w:p w14:paraId="1147F0D9" w14:textId="4758609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0FEF6FB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6F9E039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1BFBB914" w14:textId="247E6A9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22F80138" w14:textId="59E5ABF1" w:rsidR="001478FA" w:rsidRPr="00A04FE1" w:rsidRDefault="004C631E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78,0</w:t>
            </w:r>
          </w:p>
        </w:tc>
        <w:tc>
          <w:tcPr>
            <w:tcW w:w="1391" w:type="dxa"/>
            <w:gridSpan w:val="2"/>
            <w:vAlign w:val="center"/>
          </w:tcPr>
          <w:p w14:paraId="1F5389B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2D769E1" w14:textId="59759E9D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4D08454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FE41BF7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2D11AF45" w14:textId="20CB94EC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Ø25х2,3 мм</w:t>
            </w:r>
          </w:p>
        </w:tc>
        <w:tc>
          <w:tcPr>
            <w:tcW w:w="3401" w:type="dxa"/>
          </w:tcPr>
          <w:p w14:paraId="1A7DAA0F" w14:textId="3D1CDD74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61F1B99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1168F1C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020F392E" w14:textId="17687C1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1D1158CE" w14:textId="7F29809A" w:rsidR="001478FA" w:rsidRPr="00A04FE1" w:rsidRDefault="004C631E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60,0</w:t>
            </w:r>
          </w:p>
        </w:tc>
        <w:tc>
          <w:tcPr>
            <w:tcW w:w="1391" w:type="dxa"/>
            <w:gridSpan w:val="2"/>
            <w:vAlign w:val="center"/>
          </w:tcPr>
          <w:p w14:paraId="3D88881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9D8CB9E" w14:textId="601FE2D3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5E8E22AF" w14:textId="77777777" w:rsidTr="00497485">
        <w:trPr>
          <w:trHeight w:val="454"/>
        </w:trPr>
        <w:tc>
          <w:tcPr>
            <w:tcW w:w="1106" w:type="dxa"/>
            <w:vAlign w:val="center"/>
          </w:tcPr>
          <w:p w14:paraId="7A2BF942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04065BBB" w14:textId="1E6C523F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Ø32х2,9 мм</w:t>
            </w:r>
          </w:p>
        </w:tc>
        <w:tc>
          <w:tcPr>
            <w:tcW w:w="3401" w:type="dxa"/>
          </w:tcPr>
          <w:p w14:paraId="02F9C711" w14:textId="3C9C0BF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4356782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674BFA4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68CDA100" w14:textId="4983A45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33A67F14" w14:textId="6645D08F" w:rsidR="001478FA" w:rsidRPr="00A04FE1" w:rsidRDefault="004C631E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35,0</w:t>
            </w:r>
          </w:p>
        </w:tc>
        <w:tc>
          <w:tcPr>
            <w:tcW w:w="1385" w:type="dxa"/>
            <w:vAlign w:val="center"/>
          </w:tcPr>
          <w:p w14:paraId="1565E255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0A895F9" w14:textId="424DA3CD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1647E62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1446962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388B83CF" w14:textId="5A45BFB4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Ø40х3,7 мм</w:t>
            </w:r>
          </w:p>
        </w:tc>
        <w:tc>
          <w:tcPr>
            <w:tcW w:w="3401" w:type="dxa"/>
          </w:tcPr>
          <w:p w14:paraId="5B4C604F" w14:textId="40D84B8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1C17A04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516C74A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48C3C844" w14:textId="44D5A26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19E6A8E1" w14:textId="6AE38B23" w:rsidR="001478FA" w:rsidRPr="00A04FE1" w:rsidRDefault="004C631E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10,0</w:t>
            </w:r>
          </w:p>
        </w:tc>
        <w:tc>
          <w:tcPr>
            <w:tcW w:w="1391" w:type="dxa"/>
            <w:gridSpan w:val="2"/>
            <w:vAlign w:val="center"/>
          </w:tcPr>
          <w:p w14:paraId="40E980D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900FF1D" w14:textId="3791BF92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696BE8F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1441C2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0CF7EF5D" w14:textId="52C32925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Ø50х4,6 мм</w:t>
            </w:r>
          </w:p>
        </w:tc>
        <w:tc>
          <w:tcPr>
            <w:tcW w:w="3401" w:type="dxa"/>
          </w:tcPr>
          <w:p w14:paraId="1EA6804E" w14:textId="240E5C5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7494E8A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0FAF4BD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52FCDE27" w14:textId="55F93EA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49E36BB6" w14:textId="07C6B95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23,0</w:t>
            </w:r>
          </w:p>
        </w:tc>
        <w:tc>
          <w:tcPr>
            <w:tcW w:w="1391" w:type="dxa"/>
            <w:gridSpan w:val="2"/>
            <w:vAlign w:val="center"/>
          </w:tcPr>
          <w:p w14:paraId="34A81463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F22E9B1" w14:textId="6D6F248B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740D72D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DEC50D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0DE6392D" w14:textId="55E5B70E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однослойные PPRC (SDR 11, серия S5) PN10 63х5,8 мм</w:t>
            </w:r>
          </w:p>
        </w:tc>
        <w:tc>
          <w:tcPr>
            <w:tcW w:w="3401" w:type="dxa"/>
          </w:tcPr>
          <w:p w14:paraId="542C2A7E" w14:textId="68AC6FDF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3D6717F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3710142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7EE32FA7" w14:textId="3A4CAB6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6CA81F0A" w14:textId="22F7B31D" w:rsidR="001478FA" w:rsidRPr="00A04FE1" w:rsidRDefault="004C631E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30,0</w:t>
            </w:r>
          </w:p>
        </w:tc>
        <w:tc>
          <w:tcPr>
            <w:tcW w:w="1391" w:type="dxa"/>
            <w:gridSpan w:val="2"/>
            <w:vAlign w:val="center"/>
          </w:tcPr>
          <w:p w14:paraId="08BBA8C4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2460A7F" w14:textId="5BD9E6E6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35AD889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1D169BD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9D2479B" w14:textId="4905752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Труба стальная </w:t>
            </w:r>
            <w:proofErr w:type="spellStart"/>
            <w:r w:rsidR="00125603" w:rsidRPr="00A04FE1">
              <w:rPr>
                <w:rFonts w:ascii="ISOCPEUR" w:hAnsi="ISOCPEUR"/>
                <w:szCs w:val="24"/>
              </w:rPr>
              <w:t>электроварная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оцинкованная Ø</w:t>
            </w:r>
            <w:r w:rsidR="00F27594">
              <w:rPr>
                <w:rFonts w:ascii="ISOCPEUR" w:hAnsi="ISOCPEUR"/>
                <w:szCs w:val="24"/>
              </w:rPr>
              <w:t>60</w:t>
            </w:r>
            <w:r w:rsidRPr="00A04FE1">
              <w:rPr>
                <w:rFonts w:ascii="ISOCPEUR" w:hAnsi="ISOCPEUR"/>
                <w:szCs w:val="24"/>
              </w:rPr>
              <w:t>х3,</w:t>
            </w:r>
            <w:r w:rsidR="001570EF">
              <w:rPr>
                <w:rFonts w:ascii="ISOCPEUR" w:hAnsi="ISOCPEUR"/>
                <w:szCs w:val="24"/>
              </w:rPr>
              <w:t>5</w:t>
            </w:r>
            <w:r w:rsidRPr="00A04FE1">
              <w:rPr>
                <w:rFonts w:ascii="ISOCPEUR" w:hAnsi="ISOCPEUR"/>
                <w:szCs w:val="24"/>
              </w:rPr>
              <w:t xml:space="preserve"> (Ду50)</w:t>
            </w:r>
          </w:p>
        </w:tc>
        <w:tc>
          <w:tcPr>
            <w:tcW w:w="3401" w:type="dxa"/>
            <w:vAlign w:val="center"/>
          </w:tcPr>
          <w:p w14:paraId="4311FE3E" w14:textId="2AA8AA7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ГОСТ </w:t>
            </w:r>
            <w:r w:rsidR="001570EF">
              <w:rPr>
                <w:rFonts w:ascii="ISOCPEUR" w:hAnsi="ISOCPEUR"/>
                <w:szCs w:val="24"/>
              </w:rPr>
              <w:t>1</w:t>
            </w:r>
            <w:r w:rsidR="001570EF" w:rsidRPr="00A04FE1">
              <w:rPr>
                <w:rFonts w:ascii="ISOCPEUR" w:hAnsi="ISOCPEUR"/>
                <w:szCs w:val="24"/>
              </w:rPr>
              <w:t>0704-91</w:t>
            </w:r>
          </w:p>
        </w:tc>
        <w:tc>
          <w:tcPr>
            <w:tcW w:w="1985" w:type="dxa"/>
            <w:vAlign w:val="center"/>
          </w:tcPr>
          <w:p w14:paraId="245370C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01B785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8E44B7E" w14:textId="6963D32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5930E8DA" w14:textId="3C8528BE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4,0</w:t>
            </w:r>
          </w:p>
        </w:tc>
        <w:tc>
          <w:tcPr>
            <w:tcW w:w="1391" w:type="dxa"/>
            <w:gridSpan w:val="2"/>
            <w:vAlign w:val="center"/>
          </w:tcPr>
          <w:p w14:paraId="4461E95B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B42330E" w14:textId="517BEFE1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1D7340C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DBC0FEB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2BB8C60" w14:textId="2DC1AB56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Труба стальная </w:t>
            </w:r>
            <w:r w:rsidR="00125603" w:rsidRPr="00A04FE1">
              <w:rPr>
                <w:rFonts w:ascii="ISOCPEUR" w:hAnsi="ISOCPEUR"/>
                <w:szCs w:val="24"/>
              </w:rPr>
              <w:t>электросварная</w:t>
            </w:r>
            <w:r w:rsidRPr="00A04FE1">
              <w:rPr>
                <w:rFonts w:ascii="ISOCPEUR" w:hAnsi="ISOCPEUR"/>
                <w:szCs w:val="24"/>
              </w:rPr>
              <w:t xml:space="preserve"> оцинкованная Ø273х6,0 (Ду250)</w:t>
            </w:r>
          </w:p>
        </w:tc>
        <w:tc>
          <w:tcPr>
            <w:tcW w:w="3401" w:type="dxa"/>
            <w:vAlign w:val="center"/>
          </w:tcPr>
          <w:p w14:paraId="20052F32" w14:textId="6041A1C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10704-91</w:t>
            </w:r>
          </w:p>
        </w:tc>
        <w:tc>
          <w:tcPr>
            <w:tcW w:w="1985" w:type="dxa"/>
            <w:vAlign w:val="center"/>
          </w:tcPr>
          <w:p w14:paraId="01F04F6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B2406A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01F15E6" w14:textId="62422AF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3397E701" w14:textId="1E165E6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5,0</w:t>
            </w:r>
          </w:p>
        </w:tc>
        <w:tc>
          <w:tcPr>
            <w:tcW w:w="1391" w:type="dxa"/>
            <w:gridSpan w:val="2"/>
            <w:vAlign w:val="center"/>
          </w:tcPr>
          <w:p w14:paraId="6585F205" w14:textId="6883570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EA28FCB" w14:textId="1AAE5AEA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1478FA" w:rsidRPr="00A04FE1" w14:paraId="618893D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C714BEE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17AD8E1" w14:textId="3F72C9B6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u w:val="single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1.5 Элементы трубопроводов:</w:t>
            </w:r>
          </w:p>
        </w:tc>
        <w:tc>
          <w:tcPr>
            <w:tcW w:w="3401" w:type="dxa"/>
            <w:vAlign w:val="center"/>
          </w:tcPr>
          <w:p w14:paraId="50DF0D66" w14:textId="79BA800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811DDD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0786E81" w14:textId="34176573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73405D5" w14:textId="3637120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11D09459" w14:textId="710DB71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9D7E2C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A22BBBA" w14:textId="2C41BD73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6E8275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EA52987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1370EB7" w14:textId="41B17B6E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Ø20 мм</w:t>
            </w:r>
          </w:p>
        </w:tc>
        <w:tc>
          <w:tcPr>
            <w:tcW w:w="3401" w:type="dxa"/>
            <w:vAlign w:val="center"/>
          </w:tcPr>
          <w:p w14:paraId="283C40D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A8F96E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19DC56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CAA1EC8" w14:textId="52FDB58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56BEB39" w14:textId="62280976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30</w:t>
            </w:r>
          </w:p>
        </w:tc>
        <w:tc>
          <w:tcPr>
            <w:tcW w:w="1391" w:type="dxa"/>
            <w:gridSpan w:val="2"/>
            <w:vAlign w:val="center"/>
          </w:tcPr>
          <w:p w14:paraId="382BBA4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0953392" w14:textId="2CB732B9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84D9AF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4F29679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98343EC" w14:textId="50D909F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Ø25 мм</w:t>
            </w:r>
          </w:p>
        </w:tc>
        <w:tc>
          <w:tcPr>
            <w:tcW w:w="3401" w:type="dxa"/>
            <w:vAlign w:val="center"/>
          </w:tcPr>
          <w:p w14:paraId="6BD195C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26B62A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CB4BAF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C74AFAD" w14:textId="6A29523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38470EA" w14:textId="4CA8AA8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23</w:t>
            </w:r>
          </w:p>
        </w:tc>
        <w:tc>
          <w:tcPr>
            <w:tcW w:w="1391" w:type="dxa"/>
            <w:gridSpan w:val="2"/>
            <w:vAlign w:val="center"/>
          </w:tcPr>
          <w:p w14:paraId="7AEC9E84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28A222A" w14:textId="45055D7D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3B990D2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B51DF5E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EF2F5D5" w14:textId="3160553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Ø32 мм</w:t>
            </w:r>
          </w:p>
        </w:tc>
        <w:tc>
          <w:tcPr>
            <w:tcW w:w="3401" w:type="dxa"/>
            <w:vAlign w:val="center"/>
          </w:tcPr>
          <w:p w14:paraId="79CDE0AA" w14:textId="00F335D8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A30D65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E9C8A52" w14:textId="092F91A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6735225" w14:textId="4E44940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1230DB7" w14:textId="326955C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08D1E8C5" w14:textId="5456C055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7DB856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C0FA5F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24CF1D3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CE5FAB3" w14:textId="57B2354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Ø40 мм</w:t>
            </w:r>
          </w:p>
        </w:tc>
        <w:tc>
          <w:tcPr>
            <w:tcW w:w="3401" w:type="dxa"/>
            <w:vAlign w:val="center"/>
          </w:tcPr>
          <w:p w14:paraId="1DCF9712" w14:textId="3E65045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FE352B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EE8699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5282B37" w14:textId="37EE936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10E9087" w14:textId="3EEF32CE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</w:t>
            </w:r>
          </w:p>
        </w:tc>
        <w:tc>
          <w:tcPr>
            <w:tcW w:w="1391" w:type="dxa"/>
            <w:gridSpan w:val="2"/>
            <w:vAlign w:val="center"/>
          </w:tcPr>
          <w:p w14:paraId="56CB8A0C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97BC3B4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D2956A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A610735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75E3B7E" w14:textId="6AB3199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Ø50 мм</w:t>
            </w:r>
          </w:p>
        </w:tc>
        <w:tc>
          <w:tcPr>
            <w:tcW w:w="3401" w:type="dxa"/>
            <w:vAlign w:val="center"/>
          </w:tcPr>
          <w:p w14:paraId="251D364E" w14:textId="4CEE9EF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CB90688" w14:textId="16EEAC41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13C7217" w14:textId="3CFB1241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6F1985F" w14:textId="569A84C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D6F6150" w14:textId="03A90CE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04F4E3A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1CE29E0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D05D39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DEF7502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668B01B" w14:textId="73E9C185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PPR Ø63 мм</w:t>
            </w:r>
          </w:p>
        </w:tc>
        <w:tc>
          <w:tcPr>
            <w:tcW w:w="3401" w:type="dxa"/>
            <w:vAlign w:val="center"/>
          </w:tcPr>
          <w:p w14:paraId="2938E89B" w14:textId="1756E295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740524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9A0808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D705B25" w14:textId="00E3B6E2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A655D94" w14:textId="5909A5E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2DC3C704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AB6AC89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F0944F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471AFEB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876BD88" w14:textId="7DD1100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Ø25х20 мм</w:t>
            </w:r>
          </w:p>
        </w:tc>
        <w:tc>
          <w:tcPr>
            <w:tcW w:w="3401" w:type="dxa"/>
            <w:vAlign w:val="center"/>
          </w:tcPr>
          <w:p w14:paraId="7E521193" w14:textId="56DABC51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D792851" w14:textId="5D7A148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C0C8544" w14:textId="7E2B481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7615360" w14:textId="2CD393E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BC86343" w14:textId="0FBE08D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3194F5E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AAB7737" w14:textId="41FB91D5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B4B790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B6D833B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3504BDF" w14:textId="5FD048D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Ø32х25 мм</w:t>
            </w:r>
          </w:p>
        </w:tc>
        <w:tc>
          <w:tcPr>
            <w:tcW w:w="3401" w:type="dxa"/>
            <w:vAlign w:val="center"/>
          </w:tcPr>
          <w:p w14:paraId="7A7B70E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CA6D49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7365EC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BDEBB81" w14:textId="7433DA3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ACC1B15" w14:textId="268616B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5337B89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BB14908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161137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C9101F6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205286F" w14:textId="02F5E8D0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Ø40х25 мм</w:t>
            </w:r>
          </w:p>
        </w:tc>
        <w:tc>
          <w:tcPr>
            <w:tcW w:w="3401" w:type="dxa"/>
            <w:vAlign w:val="center"/>
          </w:tcPr>
          <w:p w14:paraId="7AED2414" w14:textId="1879B79D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68E19D5" w14:textId="0CE06B1C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4820946" w14:textId="5AEE8E9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BAA96E0" w14:textId="4E7D6FF2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A6ADE0C" w14:textId="4168656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20D567E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600A259" w14:textId="2D061CDF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DD1419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1A3F34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9B7B7DE" w14:textId="5D29DCFF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Ø40х32 мм</w:t>
            </w:r>
          </w:p>
        </w:tc>
        <w:tc>
          <w:tcPr>
            <w:tcW w:w="3401" w:type="dxa"/>
            <w:vAlign w:val="center"/>
          </w:tcPr>
          <w:p w14:paraId="38157C6B" w14:textId="63C4624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B52D44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3A5DB71" w14:textId="104A422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CE0545F" w14:textId="5703714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5117D94" w14:textId="29769EC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7B0B7206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1225987" w14:textId="420AE10E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EEAB65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43F39DD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89B84D1" w14:textId="17C6F6E6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Ø50х40 мм</w:t>
            </w:r>
          </w:p>
        </w:tc>
        <w:tc>
          <w:tcPr>
            <w:tcW w:w="3401" w:type="dxa"/>
            <w:vAlign w:val="center"/>
          </w:tcPr>
          <w:p w14:paraId="5142FBE0" w14:textId="60E3AA29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1C591D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3781023" w14:textId="055F74D3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00FE94E" w14:textId="1CFB772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D761FF7" w14:textId="06F4643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47B51D46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</w:tcPr>
          <w:p w14:paraId="0A30D868" w14:textId="39DD9091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5B380E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D612587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2E99FA8" w14:textId="63C071E8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Ø63х32 мм</w:t>
            </w:r>
          </w:p>
        </w:tc>
        <w:tc>
          <w:tcPr>
            <w:tcW w:w="3401" w:type="dxa"/>
            <w:vAlign w:val="center"/>
          </w:tcPr>
          <w:p w14:paraId="079ED44A" w14:textId="6883E5D5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342CFD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52CEE81" w14:textId="06310F9C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7C6C513" w14:textId="45AE4F1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F832731" w14:textId="63319D6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58372F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</w:tcPr>
          <w:p w14:paraId="6EDE6AC9" w14:textId="2EB3376F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EBEAC9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265F11F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BDFF0C1" w14:textId="01334DC7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Ø63х50 мм</w:t>
            </w:r>
          </w:p>
        </w:tc>
        <w:tc>
          <w:tcPr>
            <w:tcW w:w="3401" w:type="dxa"/>
          </w:tcPr>
          <w:p w14:paraId="2923E253" w14:textId="13081225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0AE4532" w14:textId="77777777" w:rsidR="001478FA" w:rsidRPr="00A04FE1" w:rsidRDefault="001478FA" w:rsidP="001478FA">
            <w:pPr>
              <w:spacing w:before="80"/>
              <w:ind w:right="-104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8A16E1A" w14:textId="1CD2FFEA" w:rsidR="001478FA" w:rsidRPr="00A04FE1" w:rsidRDefault="001478FA" w:rsidP="001478FA">
            <w:pPr>
              <w:spacing w:before="80"/>
              <w:ind w:right="-104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409943F" w14:textId="3EDECC4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E88DC38" w14:textId="04501ED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3755E68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</w:tcPr>
          <w:p w14:paraId="28B3A49C" w14:textId="0133DB50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A12A36" w:rsidRPr="00A04FE1" w14:paraId="30446F7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E732729" w14:textId="77777777" w:rsidR="00A12A36" w:rsidRPr="00A04FE1" w:rsidRDefault="00A12A36" w:rsidP="00A12A36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2B24829" w14:textId="0AE8B5B8" w:rsidR="00A12A36" w:rsidRPr="00A04FE1" w:rsidRDefault="00A12A36" w:rsidP="00A12A36">
            <w:pPr>
              <w:keepLines/>
              <w:rPr>
                <w:rFonts w:ascii="ISOCPEUR" w:hAnsi="ISOCPEUR"/>
                <w:szCs w:val="24"/>
              </w:rPr>
            </w:pPr>
            <w:r w:rsidRPr="00A12A36">
              <w:rPr>
                <w:rFonts w:ascii="ISOCPEUR" w:hAnsi="ISOCPEUR"/>
                <w:szCs w:val="24"/>
              </w:rPr>
              <w:t xml:space="preserve">Переход концентрический под муфту </w:t>
            </w:r>
            <w:proofErr w:type="spellStart"/>
            <w:r w:rsidRPr="00A12A36">
              <w:rPr>
                <w:rFonts w:ascii="ISOCPEUR" w:hAnsi="ISOCPEUR"/>
                <w:szCs w:val="24"/>
              </w:rPr>
              <w:t>грувлок</w:t>
            </w:r>
            <w:proofErr w:type="spellEnd"/>
            <w:r w:rsidR="00E461D1">
              <w:rPr>
                <w:rFonts w:ascii="ISOCPEUR" w:hAnsi="ISOCPEUR"/>
                <w:szCs w:val="24"/>
              </w:rPr>
              <w:t xml:space="preserve"> Ду150хДу65</w:t>
            </w:r>
          </w:p>
        </w:tc>
        <w:tc>
          <w:tcPr>
            <w:tcW w:w="3401" w:type="dxa"/>
          </w:tcPr>
          <w:p w14:paraId="0C86EE77" w14:textId="77777777" w:rsidR="00A12A36" w:rsidRPr="00A04FE1" w:rsidRDefault="00A12A36" w:rsidP="00A12A36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F770D19" w14:textId="77777777" w:rsidR="00A12A36" w:rsidRPr="00A04FE1" w:rsidRDefault="00A12A36" w:rsidP="00A12A36">
            <w:pPr>
              <w:spacing w:before="80"/>
              <w:ind w:right="-104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53E3598" w14:textId="77777777" w:rsidR="00A12A36" w:rsidRPr="00A04FE1" w:rsidRDefault="00A12A36" w:rsidP="00A12A36">
            <w:pPr>
              <w:spacing w:before="80"/>
              <w:ind w:right="-104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E9AB151" w14:textId="3FD924D6" w:rsidR="00A12A36" w:rsidRPr="00A04FE1" w:rsidRDefault="00A12A36" w:rsidP="00A12A36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F914F3F" w14:textId="086701C2" w:rsidR="00A12A36" w:rsidRPr="00A04FE1" w:rsidRDefault="00A12A36" w:rsidP="00A12A36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49A0BBE" w14:textId="77777777" w:rsidR="00A12A36" w:rsidRPr="00A04FE1" w:rsidRDefault="00A12A36" w:rsidP="00A12A36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</w:tcPr>
          <w:p w14:paraId="74C1220E" w14:textId="77777777" w:rsidR="00A12A36" w:rsidRPr="00A04FE1" w:rsidRDefault="00A12A36" w:rsidP="00A12A36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B8547D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27E109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94E365C" w14:textId="5A2C4DD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Отвод PPR </w:t>
            </w:r>
            <w:r w:rsidR="006D157F" w:rsidRPr="00A04FE1">
              <w:rPr>
                <w:rFonts w:ascii="ISOCPEUR" w:hAnsi="ISOCPEUR"/>
                <w:szCs w:val="24"/>
              </w:rPr>
              <w:t>90</w:t>
            </w:r>
            <w:r w:rsidRPr="00A04FE1">
              <w:rPr>
                <w:rFonts w:ascii="ISOCPEUR" w:hAnsi="ISOCPEUR"/>
                <w:szCs w:val="24"/>
              </w:rPr>
              <w:t>° Ø20 мм</w:t>
            </w:r>
          </w:p>
        </w:tc>
        <w:tc>
          <w:tcPr>
            <w:tcW w:w="3401" w:type="dxa"/>
            <w:vAlign w:val="center"/>
          </w:tcPr>
          <w:p w14:paraId="58883D4A" w14:textId="32FEA49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DA41FD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C675547" w14:textId="2740D4B4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33F3F2A" w14:textId="235D591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C66F4D6" w14:textId="389E3F0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57</w:t>
            </w:r>
          </w:p>
        </w:tc>
        <w:tc>
          <w:tcPr>
            <w:tcW w:w="1391" w:type="dxa"/>
            <w:gridSpan w:val="2"/>
            <w:vAlign w:val="center"/>
          </w:tcPr>
          <w:p w14:paraId="44CBB9F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6AB0FAD" w14:textId="62EFBD11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CE223B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AFB09F9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BBA7883" w14:textId="35866F64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Отвод PPR 90° Ø20 мм</w:t>
            </w:r>
          </w:p>
        </w:tc>
        <w:tc>
          <w:tcPr>
            <w:tcW w:w="3401" w:type="dxa"/>
            <w:vAlign w:val="center"/>
          </w:tcPr>
          <w:p w14:paraId="4BAE1860" w14:textId="5EECD4A3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0E9EC1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913510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5183A35" w14:textId="4F2FE93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D7DD3BB" w14:textId="492867F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17</w:t>
            </w:r>
          </w:p>
        </w:tc>
        <w:tc>
          <w:tcPr>
            <w:tcW w:w="1391" w:type="dxa"/>
            <w:gridSpan w:val="2"/>
            <w:vAlign w:val="center"/>
          </w:tcPr>
          <w:p w14:paraId="7F30638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E682862" w14:textId="00AD7EF8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5CF9FF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3222E2B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151F57A" w14:textId="016C11A5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Отвод PPR 90° Ø25 мм</w:t>
            </w:r>
          </w:p>
        </w:tc>
        <w:tc>
          <w:tcPr>
            <w:tcW w:w="3401" w:type="dxa"/>
            <w:vAlign w:val="center"/>
          </w:tcPr>
          <w:p w14:paraId="1042F23C" w14:textId="1A507045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353A20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A7B5276" w14:textId="070B884F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8175EFF" w14:textId="7C12308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3A42637" w14:textId="6FF8DDB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5B5AF40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B51A26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E8C61F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B8669ED" w14:textId="77777777" w:rsidR="001478FA" w:rsidRPr="00A04FE1" w:rsidRDefault="001478FA" w:rsidP="0048700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E9A904F" w14:textId="29ED90E7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Отвод PPR 90° Ø32 мм</w:t>
            </w:r>
          </w:p>
        </w:tc>
        <w:tc>
          <w:tcPr>
            <w:tcW w:w="3401" w:type="dxa"/>
          </w:tcPr>
          <w:p w14:paraId="0A9F1BBE" w14:textId="5E5185C1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4F7F10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6E5C14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7349BAF" w14:textId="60DD880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84548B6" w14:textId="10D7049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15035A8B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CB533AE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0A2560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002A627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0ACFF2E" w14:textId="19DCBCF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Отвод PPR 90° Ø50 мм</w:t>
            </w:r>
          </w:p>
        </w:tc>
        <w:tc>
          <w:tcPr>
            <w:tcW w:w="3401" w:type="dxa"/>
          </w:tcPr>
          <w:p w14:paraId="37C67FD2" w14:textId="55442AA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5227BB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6F1394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F2F472A" w14:textId="2DB98496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3C9DF17" w14:textId="2342099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</w:t>
            </w:r>
          </w:p>
        </w:tc>
        <w:tc>
          <w:tcPr>
            <w:tcW w:w="1391" w:type="dxa"/>
            <w:gridSpan w:val="2"/>
            <w:vAlign w:val="center"/>
          </w:tcPr>
          <w:p w14:paraId="12803E1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CDBA052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7A3B28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5477E45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2C407FE" w14:textId="444A4D46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Отвод PPR 90° Ø63 мм</w:t>
            </w:r>
          </w:p>
        </w:tc>
        <w:tc>
          <w:tcPr>
            <w:tcW w:w="3401" w:type="dxa"/>
          </w:tcPr>
          <w:p w14:paraId="35735678" w14:textId="1EA08B9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4C9001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E15D35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65A8288" w14:textId="41203FD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94E7CE3" w14:textId="46EC8A1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</w:t>
            </w:r>
          </w:p>
        </w:tc>
        <w:tc>
          <w:tcPr>
            <w:tcW w:w="1391" w:type="dxa"/>
            <w:gridSpan w:val="2"/>
            <w:vAlign w:val="center"/>
          </w:tcPr>
          <w:p w14:paraId="6319F65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60D4F2F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60965A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0301041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EEC6714" w14:textId="755E750B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Колено 90° Ду50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</w:tcPr>
          <w:p w14:paraId="3E3B3F7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1FE598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5BC4FD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4503B8E" w14:textId="5DBFA1D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509B3DE" w14:textId="44F2342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20461A1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C6411BD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3CBD1F5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F512117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66F5BA0" w14:textId="55C8ACA3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PPR Ø20х20х20 мм</w:t>
            </w:r>
          </w:p>
        </w:tc>
        <w:tc>
          <w:tcPr>
            <w:tcW w:w="3401" w:type="dxa"/>
          </w:tcPr>
          <w:p w14:paraId="291AF506" w14:textId="3A82F8B0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A36B03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F13CB7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571234A" w14:textId="18CEF4D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063BB5A" w14:textId="58E8403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4D1753FF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2FE317C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B6A025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475578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4AC7B9C" w14:textId="0E93C827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PPR Ø25х25х25 мм</w:t>
            </w:r>
          </w:p>
        </w:tc>
        <w:tc>
          <w:tcPr>
            <w:tcW w:w="3401" w:type="dxa"/>
            <w:vAlign w:val="center"/>
          </w:tcPr>
          <w:p w14:paraId="480F0323" w14:textId="70BAD4A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2F82C0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5BE125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7D24881" w14:textId="569325A2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93476D7" w14:textId="5D8A03C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CBFD592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671161C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151852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EA6DB2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23246C8" w14:textId="49920E7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PPR Ø40х40х40 мм</w:t>
            </w:r>
          </w:p>
        </w:tc>
        <w:tc>
          <w:tcPr>
            <w:tcW w:w="3401" w:type="dxa"/>
            <w:vAlign w:val="center"/>
          </w:tcPr>
          <w:p w14:paraId="5DD21170" w14:textId="382E280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EF3EB0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E8C474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6966F0A" w14:textId="66178FA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42EB817" w14:textId="0089041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0F58FBBD" w14:textId="0DB37009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3BE29AC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7576EA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3124C5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0082E55" w14:textId="179E2125" w:rsidR="001478FA" w:rsidRPr="00A04FE1" w:rsidRDefault="001478FA" w:rsidP="00F57C29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Тройник под муфту Ду50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24E61C3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AD6343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69D021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065C802" w14:textId="6BFD572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BB6A940" w14:textId="64F1491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987E2C2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D12DA8F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DDC613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593994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A6C5BAF" w14:textId="30944529" w:rsidR="001478FA" w:rsidRPr="00A04FE1" w:rsidRDefault="001478FA" w:rsidP="00F57C29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Тройник под муфту Ду250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5A06446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D7C137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C039E7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1E2F3BB" w14:textId="71063ED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AACFEC3" w14:textId="1624110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9B650A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2414AB9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AED148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04E0DF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D7AACC0" w14:textId="757A0117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Ø25х20х20 мм</w:t>
            </w:r>
          </w:p>
        </w:tc>
        <w:tc>
          <w:tcPr>
            <w:tcW w:w="3401" w:type="dxa"/>
            <w:vAlign w:val="center"/>
          </w:tcPr>
          <w:p w14:paraId="06420A6F" w14:textId="17EC949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E96FF2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1C6F87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936FF1D" w14:textId="34EDFEE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DE5EE8D" w14:textId="1EE2927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8FD6A2C" w14:textId="52AFA543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CDED061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D9BB57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3A7645D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7C1EF78" w14:textId="164FA443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Ø25х25х20 мм</w:t>
            </w:r>
          </w:p>
        </w:tc>
        <w:tc>
          <w:tcPr>
            <w:tcW w:w="3401" w:type="dxa"/>
            <w:vAlign w:val="center"/>
          </w:tcPr>
          <w:p w14:paraId="760CA475" w14:textId="45B88391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E0E22D9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F5BD2E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0B682E4" w14:textId="2958095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4C84DA7" w14:textId="54D4F87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2357DDEE" w14:textId="15E0230F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CE9BA44" w14:textId="51ED40EA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E0E08C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A471C8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51E4A07" w14:textId="3E29739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Ø32х32х20 мм</w:t>
            </w:r>
          </w:p>
        </w:tc>
        <w:tc>
          <w:tcPr>
            <w:tcW w:w="3401" w:type="dxa"/>
            <w:vAlign w:val="center"/>
          </w:tcPr>
          <w:p w14:paraId="760A9FFE" w14:textId="18AFBE1F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0A8CEF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71948D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00BB818" w14:textId="316AC49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CA24AB5" w14:textId="06C5854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918E15D" w14:textId="6AC4619F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A8A7DF0" w14:textId="52ADA5F4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11EC24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57BD52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AAD50AD" w14:textId="12E0EE65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Ø40х40х20 мм</w:t>
            </w:r>
          </w:p>
        </w:tc>
        <w:tc>
          <w:tcPr>
            <w:tcW w:w="3401" w:type="dxa"/>
            <w:vAlign w:val="center"/>
          </w:tcPr>
          <w:p w14:paraId="55FCBB1D" w14:textId="48B590C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BA31F3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BF0D54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133A26C" w14:textId="6803BB7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4EACC99" w14:textId="4226B81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</w:t>
            </w:r>
          </w:p>
        </w:tc>
        <w:tc>
          <w:tcPr>
            <w:tcW w:w="1391" w:type="dxa"/>
            <w:gridSpan w:val="2"/>
            <w:vAlign w:val="center"/>
          </w:tcPr>
          <w:p w14:paraId="2EB7C860" w14:textId="1BDD1A7C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B8ED218" w14:textId="0AE204C1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94730B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0A9075B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F8C1814" w14:textId="1FFD652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Ø50х50х20 мм</w:t>
            </w:r>
          </w:p>
        </w:tc>
        <w:tc>
          <w:tcPr>
            <w:tcW w:w="3401" w:type="dxa"/>
            <w:vAlign w:val="center"/>
          </w:tcPr>
          <w:p w14:paraId="3C84B84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A9EE6F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D107EA1" w14:textId="79EF51CC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CD6D6F6" w14:textId="723C182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9014122" w14:textId="798577E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02C7DCF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5E33A7A" w14:textId="5E7D329A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5DA0F3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0DA0B2E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7EB9D42" w14:textId="2C0EF88F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Ø50х50х25 мм</w:t>
            </w:r>
          </w:p>
        </w:tc>
        <w:tc>
          <w:tcPr>
            <w:tcW w:w="3401" w:type="dxa"/>
            <w:vAlign w:val="center"/>
          </w:tcPr>
          <w:p w14:paraId="44FCB3A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D8432B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39A0FF6" w14:textId="4E75D36E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86331C7" w14:textId="7C0F5B1F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07957DD" w14:textId="7427AD0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2A2C9872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BE11B1E" w14:textId="488F3CF3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F68D63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78B2BF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12297FE" w14:textId="1AD83A44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Ø50х50х40 мм</w:t>
            </w:r>
          </w:p>
        </w:tc>
        <w:tc>
          <w:tcPr>
            <w:tcW w:w="3401" w:type="dxa"/>
            <w:vAlign w:val="center"/>
          </w:tcPr>
          <w:p w14:paraId="572DCF6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379897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389C64A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2CEA8F2" w14:textId="2BCB263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D3427ED" w14:textId="5EAF4D5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44EC8B0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19EAD3D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658A117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4B8D1B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15135E9" w14:textId="02C97DF1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Ø63х63х20 мм</w:t>
            </w:r>
          </w:p>
        </w:tc>
        <w:tc>
          <w:tcPr>
            <w:tcW w:w="3401" w:type="dxa"/>
            <w:vAlign w:val="center"/>
          </w:tcPr>
          <w:p w14:paraId="338E17D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D35780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374ABE7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978F8D9" w14:textId="3C0B666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0EF8A14" w14:textId="107186C5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090F4A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406D79B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29678E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66B9C63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95B6552" w14:textId="3B0DD074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Ø63х63х50 мм</w:t>
            </w:r>
          </w:p>
        </w:tc>
        <w:tc>
          <w:tcPr>
            <w:tcW w:w="3401" w:type="dxa"/>
            <w:vAlign w:val="center"/>
          </w:tcPr>
          <w:p w14:paraId="324ACF1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AF73FB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7A54C05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064FBD1" w14:textId="043BDFE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D1D4BC7" w14:textId="1C209E37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7F0FCB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31CCAA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726212" w:rsidRPr="00A04FE1" w14:paraId="25D283C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A06A36F" w14:textId="77777777" w:rsidR="00726212" w:rsidRPr="00A04FE1" w:rsidRDefault="00726212" w:rsidP="00726212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BB88BE8" w14:textId="4B286108" w:rsidR="00726212" w:rsidRPr="00205EE7" w:rsidRDefault="00726212" w:rsidP="00726212">
            <w:pPr>
              <w:keepLines/>
              <w:rPr>
                <w:rFonts w:ascii="ISOCPEUR" w:hAnsi="ISOCPEUR"/>
                <w:szCs w:val="24"/>
              </w:rPr>
            </w:pPr>
            <w:r w:rsidRPr="00205EE7">
              <w:rPr>
                <w:rFonts w:ascii="ISOCPEUR" w:hAnsi="ISOCPEUR"/>
                <w:szCs w:val="24"/>
              </w:rPr>
              <w:t xml:space="preserve">Отвод </w:t>
            </w:r>
            <w:proofErr w:type="spellStart"/>
            <w:r w:rsidRPr="00205EE7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205EE7">
              <w:rPr>
                <w:rFonts w:ascii="ISOCPEUR" w:hAnsi="ISOCPEUR"/>
                <w:szCs w:val="24"/>
              </w:rPr>
              <w:t xml:space="preserve"> под муфту</w:t>
            </w:r>
            <w:r>
              <w:rPr>
                <w:rFonts w:ascii="ISOCPEUR" w:hAnsi="ISOCPEUR"/>
                <w:szCs w:val="24"/>
              </w:rPr>
              <w:t xml:space="preserve"> переходной </w:t>
            </w:r>
            <w:r>
              <w:rPr>
                <w:rFonts w:ascii="ISOCPEUR" w:hAnsi="ISOCPEUR"/>
                <w:szCs w:val="24"/>
                <w:lang w:val="en-US"/>
              </w:rPr>
              <w:t>DN</w:t>
            </w:r>
            <w:r w:rsidRPr="00205EE7">
              <w:rPr>
                <w:rFonts w:ascii="ISOCPEUR" w:hAnsi="ISOCPEUR"/>
                <w:szCs w:val="24"/>
              </w:rPr>
              <w:t>250</w:t>
            </w:r>
            <w:r>
              <w:rPr>
                <w:rFonts w:ascii="ISOCPEUR" w:hAnsi="ISOCPEUR"/>
                <w:szCs w:val="24"/>
              </w:rPr>
              <w:t>х150</w:t>
            </w:r>
          </w:p>
        </w:tc>
        <w:tc>
          <w:tcPr>
            <w:tcW w:w="3401" w:type="dxa"/>
            <w:vAlign w:val="center"/>
          </w:tcPr>
          <w:p w14:paraId="41DBE7B2" w14:textId="77777777" w:rsidR="00726212" w:rsidRPr="00A04FE1" w:rsidRDefault="00726212" w:rsidP="0072621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C547C25" w14:textId="77777777" w:rsidR="00726212" w:rsidRPr="00A04FE1" w:rsidRDefault="00726212" w:rsidP="0072621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02B612C" w14:textId="77777777" w:rsidR="00726212" w:rsidRPr="00A04FE1" w:rsidRDefault="00726212" w:rsidP="0072621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B3BA4A2" w14:textId="4C23DD97" w:rsidR="00726212" w:rsidRPr="00A04FE1" w:rsidRDefault="00726212" w:rsidP="0072621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A27B7EA" w14:textId="16F8CD5D" w:rsidR="00726212" w:rsidRPr="00A04FE1" w:rsidRDefault="00726212" w:rsidP="00726212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0C7566A" w14:textId="77777777" w:rsidR="00726212" w:rsidRPr="00A04FE1" w:rsidRDefault="00726212" w:rsidP="0072621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A4AE224" w14:textId="77777777" w:rsidR="00726212" w:rsidRPr="00A04FE1" w:rsidRDefault="00726212" w:rsidP="00726212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5066A0E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4EA205D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24E833D4" w14:textId="6D48EDA0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Бурт и фланец PPR Ø63 мм, PN10/16 (в комплекте с болтами, гайками, шайбами, прокладками)</w:t>
            </w:r>
          </w:p>
        </w:tc>
        <w:tc>
          <w:tcPr>
            <w:tcW w:w="3401" w:type="dxa"/>
          </w:tcPr>
          <w:p w14:paraId="7B190DA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0B2D9E02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70135A3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178BF41" w14:textId="5E072E3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</w:tcPr>
          <w:p w14:paraId="004E015A" w14:textId="79AA1722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B9679E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6CFE3E4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622A38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C0863FC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8F062C9" w14:textId="640054FC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Водорозетка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(угольник, комбинированный с креплением, внутренняя резьба) PPR Ø20х1/2” мм ВР</w:t>
            </w:r>
          </w:p>
        </w:tc>
        <w:tc>
          <w:tcPr>
            <w:tcW w:w="3401" w:type="dxa"/>
            <w:vAlign w:val="center"/>
          </w:tcPr>
          <w:p w14:paraId="790A813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30D51F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10F136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A673A1E" w14:textId="1997E74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52D6E7B" w14:textId="0D1B6939" w:rsidR="001478FA" w:rsidRPr="00A04FE1" w:rsidRDefault="005C77E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21</w:t>
            </w:r>
          </w:p>
        </w:tc>
        <w:tc>
          <w:tcPr>
            <w:tcW w:w="1391" w:type="dxa"/>
            <w:gridSpan w:val="2"/>
            <w:vAlign w:val="center"/>
          </w:tcPr>
          <w:p w14:paraId="6AF45FD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C0E92CD" w14:textId="44BA8FA7" w:rsidR="001478FA" w:rsidRPr="00A04FE1" w:rsidRDefault="00E317A4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для душевых и ПУИ</w:t>
            </w:r>
          </w:p>
        </w:tc>
      </w:tr>
      <w:tr w:rsidR="001478FA" w:rsidRPr="00A04FE1" w14:paraId="7ED1A28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85AB109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A466776" w14:textId="45254E6C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комбинированная, внутренняя резьба, PPR Ø20х1/2” мм ВР</w:t>
            </w:r>
          </w:p>
        </w:tc>
        <w:tc>
          <w:tcPr>
            <w:tcW w:w="3401" w:type="dxa"/>
            <w:vAlign w:val="center"/>
          </w:tcPr>
          <w:p w14:paraId="49FBCE6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C29B8D4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7A4897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E396129" w14:textId="346ADCF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A5122B5" w14:textId="52A736DD" w:rsidR="001478FA" w:rsidRPr="00A04FE1" w:rsidRDefault="005C77E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11</w:t>
            </w:r>
          </w:p>
        </w:tc>
        <w:tc>
          <w:tcPr>
            <w:tcW w:w="1391" w:type="dxa"/>
            <w:gridSpan w:val="2"/>
            <w:vAlign w:val="center"/>
          </w:tcPr>
          <w:p w14:paraId="25AD582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61C1801" w14:textId="653463E2" w:rsidR="001478FA" w:rsidRPr="00A04FE1" w:rsidRDefault="00B14EC7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для подключения подводок для раковин</w:t>
            </w:r>
            <w:r w:rsidR="0094438E" w:rsidRPr="00A04FE1">
              <w:rPr>
                <w:rFonts w:ascii="ISOCPEUR" w:hAnsi="ISOCPEUR"/>
              </w:rPr>
              <w:t xml:space="preserve"> </w:t>
            </w:r>
          </w:p>
        </w:tc>
      </w:tr>
      <w:tr w:rsidR="001478FA" w:rsidRPr="00A04FE1" w14:paraId="2CA9BAF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A0186DF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79FED16" w14:textId="499CF42A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Ø20х1/2” мм ВР</w:t>
            </w:r>
          </w:p>
        </w:tc>
        <w:tc>
          <w:tcPr>
            <w:tcW w:w="3401" w:type="dxa"/>
            <w:vAlign w:val="center"/>
          </w:tcPr>
          <w:p w14:paraId="6D5710D3" w14:textId="2CD7D5FE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02D527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5C12A3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E7E8142" w14:textId="079EC43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631C107" w14:textId="7EFCF76B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4DC713B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94C3C14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4E56654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BBE38F1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B9B5E99" w14:textId="277D3CBB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Ø25х3/4” мм ВР</w:t>
            </w:r>
          </w:p>
        </w:tc>
        <w:tc>
          <w:tcPr>
            <w:tcW w:w="3401" w:type="dxa"/>
            <w:vAlign w:val="center"/>
          </w:tcPr>
          <w:p w14:paraId="128906E6" w14:textId="5E66D05D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DDA6E0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FBB355E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BFB2D8B" w14:textId="7954D349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E0EF188" w14:textId="218D00A1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0E54C58D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52B6F36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3C14B7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32FCDF4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BFD020D" w14:textId="4D317890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Ø32х1” мм ВР</w:t>
            </w:r>
          </w:p>
        </w:tc>
        <w:tc>
          <w:tcPr>
            <w:tcW w:w="3401" w:type="dxa"/>
            <w:vAlign w:val="center"/>
          </w:tcPr>
          <w:p w14:paraId="74448296" w14:textId="2CEEAF99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352BAD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7D697C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E8AA18B" w14:textId="6DA4607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7640499" w14:textId="751CDE1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31136C6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66F37ED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0EAF78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82DE8F5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44EDCD0" w14:textId="630F4E3D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Ø40х1 1/4” мм ВР</w:t>
            </w:r>
          </w:p>
        </w:tc>
        <w:tc>
          <w:tcPr>
            <w:tcW w:w="3401" w:type="dxa"/>
            <w:vAlign w:val="center"/>
          </w:tcPr>
          <w:p w14:paraId="207A014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39032A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DF4D29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43ED599" w14:textId="1510FF1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9952F04" w14:textId="6CE68A3A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2B397D8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7916C0C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3B79CA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9DECA9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30F15B6" w14:textId="5B5CC8A8" w:rsidR="001478FA" w:rsidRPr="00A04FE1" w:rsidRDefault="001478FA" w:rsidP="001478FA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Ø50х1 1/2” мм ВР</w:t>
            </w:r>
          </w:p>
        </w:tc>
        <w:tc>
          <w:tcPr>
            <w:tcW w:w="3401" w:type="dxa"/>
            <w:vAlign w:val="center"/>
          </w:tcPr>
          <w:p w14:paraId="24C0E7EC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78E058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E75E54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BE8BBB7" w14:textId="1C51BE64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A7631CC" w14:textId="144E977C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361428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5428366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1D7D773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8293D18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1198FA5" w14:textId="15404C32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1" w:type="dxa"/>
            <w:vAlign w:val="center"/>
          </w:tcPr>
          <w:p w14:paraId="6CA8832E" w14:textId="5EB7CF5D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Р 70407-2022</w:t>
            </w:r>
          </w:p>
        </w:tc>
        <w:tc>
          <w:tcPr>
            <w:tcW w:w="1985" w:type="dxa"/>
            <w:vAlign w:val="center"/>
          </w:tcPr>
          <w:p w14:paraId="17BD7E8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BAC2D4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752D383" w14:textId="135E4B60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F89420D" w14:textId="782CF14D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6</w:t>
            </w:r>
          </w:p>
        </w:tc>
        <w:tc>
          <w:tcPr>
            <w:tcW w:w="1391" w:type="dxa"/>
            <w:gridSpan w:val="2"/>
            <w:vAlign w:val="center"/>
          </w:tcPr>
          <w:p w14:paraId="0FB7B123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51338F9" w14:textId="402E7FE8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Для подключения унитазов</w:t>
            </w:r>
          </w:p>
        </w:tc>
      </w:tr>
      <w:tr w:rsidR="001478FA" w:rsidRPr="00A04FE1" w14:paraId="5EB6B82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DB35B1D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4BB59B9" w14:textId="42739478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Гибкая подводка для вод Ø1/2”, L=0,6 м для смесителя, НР/штуцер под смеситель</w:t>
            </w:r>
          </w:p>
        </w:tc>
        <w:tc>
          <w:tcPr>
            <w:tcW w:w="3401" w:type="dxa"/>
            <w:vAlign w:val="center"/>
          </w:tcPr>
          <w:p w14:paraId="026E0785" w14:textId="6713872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Р 70407-2022</w:t>
            </w:r>
          </w:p>
        </w:tc>
        <w:tc>
          <w:tcPr>
            <w:tcW w:w="1985" w:type="dxa"/>
            <w:vAlign w:val="center"/>
          </w:tcPr>
          <w:p w14:paraId="52232FB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AEA546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AB3CFFF" w14:textId="7E0C6556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F3F63C5" w14:textId="00F38CEF" w:rsidR="001478FA" w:rsidRPr="00A04FE1" w:rsidRDefault="00E35F62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14</w:t>
            </w:r>
          </w:p>
        </w:tc>
        <w:tc>
          <w:tcPr>
            <w:tcW w:w="1391" w:type="dxa"/>
            <w:gridSpan w:val="2"/>
            <w:vAlign w:val="center"/>
          </w:tcPr>
          <w:p w14:paraId="1DE35968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5E9A048" w14:textId="679B4013" w:rsidR="001478FA" w:rsidRPr="00A04FE1" w:rsidRDefault="001478FA" w:rsidP="001478FA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Для подключения писсуаров, раковин</w:t>
            </w:r>
          </w:p>
        </w:tc>
      </w:tr>
      <w:tr w:rsidR="001478FA" w:rsidRPr="00A04FE1" w14:paraId="6CECF0F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9394F3A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6A14542" w14:textId="445BE856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Адаптер под фланец Ду50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73EA98A4" w14:textId="7A64AF2E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9EEB71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  <w:vAlign w:val="center"/>
          </w:tcPr>
          <w:p w14:paraId="25F32D19" w14:textId="6EB3FD5B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15EAF3" w14:textId="6EB165F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CE3686F" w14:textId="161EFD6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4B2A436A" w14:textId="0513357F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F691239" w14:textId="59289619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4E95F5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EAB229E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65BF1B9" w14:textId="42E55B6C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Адаптер под фланец Ду250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60551661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B486EB7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4CC3666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94FD1AE" w14:textId="76934119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62BC5E5" w14:textId="3069217F" w:rsidR="001478FA" w:rsidRPr="00A04FE1" w:rsidRDefault="00613E5D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  <w:szCs w:val="24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6853B92E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EF4157D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41D1424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8E43E64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73A7172" w14:textId="545380DE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1.6 Материалы</w:t>
            </w:r>
            <w:r w:rsidRPr="00A04FE1">
              <w:rPr>
                <w:bCs/>
                <w:szCs w:val="24"/>
                <w:u w:val="single"/>
              </w:rPr>
              <w:t>:</w:t>
            </w:r>
          </w:p>
        </w:tc>
        <w:tc>
          <w:tcPr>
            <w:tcW w:w="3401" w:type="dxa"/>
            <w:vAlign w:val="center"/>
          </w:tcPr>
          <w:p w14:paraId="281F0A91" w14:textId="37F9CE96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9E52295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66C9A06" w14:textId="22F3062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F5DC799" w14:textId="6494B53D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0BBF1652" w14:textId="75D76D9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CC8042F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05541FC" w14:textId="7780FE8D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7D156A3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101AB87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81E33F4" w14:textId="65E310F7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22/9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39BC16A5" w14:textId="500FF21F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22/9-2</w:t>
            </w:r>
          </w:p>
        </w:tc>
        <w:tc>
          <w:tcPr>
            <w:tcW w:w="1985" w:type="dxa"/>
            <w:vAlign w:val="center"/>
          </w:tcPr>
          <w:p w14:paraId="7FBD8D48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5E1FF17" w14:textId="0EC864D5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6A03D99D" w14:textId="38D1037D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30C04815" w14:textId="61C670B9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78,0</w:t>
            </w:r>
          </w:p>
        </w:tc>
        <w:tc>
          <w:tcPr>
            <w:tcW w:w="1391" w:type="dxa"/>
            <w:gridSpan w:val="2"/>
            <w:vAlign w:val="center"/>
          </w:tcPr>
          <w:p w14:paraId="5B9A249F" w14:textId="77777777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37BBD2E" w14:textId="45248D22" w:rsidR="00170FC2" w:rsidRPr="00A04FE1" w:rsidRDefault="00170FC2" w:rsidP="00170FC2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3A29126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6CE04EA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89F76D3" w14:textId="5D1AEE80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25/9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589E531E" w14:textId="7AAB9EE3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25/9-2</w:t>
            </w:r>
          </w:p>
        </w:tc>
        <w:tc>
          <w:tcPr>
            <w:tcW w:w="1985" w:type="dxa"/>
            <w:vAlign w:val="center"/>
          </w:tcPr>
          <w:p w14:paraId="4CE79744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BA2DEB9" w14:textId="24FB7469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624742EF" w14:textId="5DADA30E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62DFC209" w14:textId="5646BC12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60,0</w:t>
            </w:r>
          </w:p>
        </w:tc>
        <w:tc>
          <w:tcPr>
            <w:tcW w:w="1391" w:type="dxa"/>
            <w:gridSpan w:val="2"/>
            <w:vAlign w:val="center"/>
          </w:tcPr>
          <w:p w14:paraId="3D23ACBC" w14:textId="77777777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CA67D7E" w14:textId="001A586A" w:rsidR="00170FC2" w:rsidRPr="00A04FE1" w:rsidRDefault="00170FC2" w:rsidP="00170FC2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11AC015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4B3EC22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576B1B7" w14:textId="02B2DD9D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35/9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058C7966" w14:textId="0D5ADF7B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35/9-2</w:t>
            </w:r>
          </w:p>
        </w:tc>
        <w:tc>
          <w:tcPr>
            <w:tcW w:w="1985" w:type="dxa"/>
            <w:vAlign w:val="center"/>
          </w:tcPr>
          <w:p w14:paraId="7919EF34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2FAA416" w14:textId="723C1A84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1475C61F" w14:textId="06D239EF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053E5CEC" w14:textId="7A5761F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35,0</w:t>
            </w:r>
          </w:p>
        </w:tc>
        <w:tc>
          <w:tcPr>
            <w:tcW w:w="1391" w:type="dxa"/>
            <w:gridSpan w:val="2"/>
            <w:vAlign w:val="center"/>
          </w:tcPr>
          <w:p w14:paraId="447F6C0D" w14:textId="376BEBF1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7610FE7" w14:textId="47FDAF90" w:rsidR="00170FC2" w:rsidRPr="00A04FE1" w:rsidRDefault="00170FC2" w:rsidP="00170FC2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3DAFD04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7D6C268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4ECC055" w14:textId="269679BA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42/9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199B71B2" w14:textId="7ACAADC5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42/9-2</w:t>
            </w:r>
          </w:p>
        </w:tc>
        <w:tc>
          <w:tcPr>
            <w:tcW w:w="1985" w:type="dxa"/>
            <w:vAlign w:val="center"/>
          </w:tcPr>
          <w:p w14:paraId="7B6573F4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E1E63FA" w14:textId="4C795B3F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6EEE7643" w14:textId="66AE6351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4D3BDFB3" w14:textId="588D2800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10,0</w:t>
            </w:r>
          </w:p>
        </w:tc>
        <w:tc>
          <w:tcPr>
            <w:tcW w:w="1391" w:type="dxa"/>
            <w:gridSpan w:val="2"/>
            <w:vAlign w:val="center"/>
          </w:tcPr>
          <w:p w14:paraId="0D01BD82" w14:textId="77777777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6CFD1C9" w14:textId="58F1A609" w:rsidR="00170FC2" w:rsidRPr="00A04FE1" w:rsidRDefault="00170FC2" w:rsidP="00170FC2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7E7988D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EBB1F3A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BA99A49" w14:textId="150B9C1A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54/9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7490AE6B" w14:textId="6024662F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54/9-2</w:t>
            </w:r>
          </w:p>
        </w:tc>
        <w:tc>
          <w:tcPr>
            <w:tcW w:w="1985" w:type="dxa"/>
            <w:vAlign w:val="center"/>
          </w:tcPr>
          <w:p w14:paraId="6D803F25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C036D71" w14:textId="6F7114C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5A8A83C2" w14:textId="60371239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0EED7F1F" w14:textId="705579A4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23,0</w:t>
            </w:r>
          </w:p>
        </w:tc>
        <w:tc>
          <w:tcPr>
            <w:tcW w:w="1391" w:type="dxa"/>
            <w:gridSpan w:val="2"/>
            <w:vAlign w:val="center"/>
          </w:tcPr>
          <w:p w14:paraId="48329357" w14:textId="77777777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74B4A98" w14:textId="31026EAF" w:rsidR="00170FC2" w:rsidRPr="00A04FE1" w:rsidRDefault="00170FC2" w:rsidP="00170FC2">
            <w:pPr>
              <w:keepLines/>
              <w:ind w:left="100" w:right="58"/>
              <w:jc w:val="center"/>
              <w:rPr>
                <w:rFonts w:ascii="ISOCPEUR" w:hAnsi="ISOCPEUR"/>
              </w:rPr>
            </w:pPr>
          </w:p>
        </w:tc>
      </w:tr>
      <w:tr w:rsidR="00170FC2" w:rsidRPr="00A04FE1" w14:paraId="3D85454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782FE2A" w14:textId="77777777" w:rsidR="00170FC2" w:rsidRPr="00A04FE1" w:rsidRDefault="00170FC2" w:rsidP="00170FC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75D604F" w14:textId="37A4D424" w:rsidR="00170FC2" w:rsidRPr="00A04FE1" w:rsidRDefault="00170FC2" w:rsidP="00170FC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64/9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74448260" w14:textId="600FDC4D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64/9-2</w:t>
            </w:r>
          </w:p>
        </w:tc>
        <w:tc>
          <w:tcPr>
            <w:tcW w:w="1985" w:type="dxa"/>
            <w:vAlign w:val="center"/>
          </w:tcPr>
          <w:p w14:paraId="034A8840" w14:textId="77777777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D59BDF7" w14:textId="5B8371C1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56D987D8" w14:textId="5CAFD5A6" w:rsidR="00170FC2" w:rsidRPr="00A04FE1" w:rsidRDefault="00170FC2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723D5583" w14:textId="1D3173B8" w:rsidR="00170FC2" w:rsidRPr="00A04FE1" w:rsidRDefault="00170FC2" w:rsidP="00170FC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30,0</w:t>
            </w:r>
          </w:p>
        </w:tc>
        <w:tc>
          <w:tcPr>
            <w:tcW w:w="1391" w:type="dxa"/>
            <w:gridSpan w:val="2"/>
            <w:vAlign w:val="center"/>
          </w:tcPr>
          <w:p w14:paraId="36067FF2" w14:textId="77777777" w:rsidR="00170FC2" w:rsidRPr="00A04FE1" w:rsidRDefault="00170FC2" w:rsidP="00170FC2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2673C69" w14:textId="77777777" w:rsidR="00170FC2" w:rsidRPr="00A04FE1" w:rsidRDefault="00170FC2" w:rsidP="00170FC2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C38536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C4BCFF3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3757FA8" w14:textId="18ADB38B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Грунтовка ГФ – 021</w:t>
            </w:r>
          </w:p>
        </w:tc>
        <w:tc>
          <w:tcPr>
            <w:tcW w:w="3401" w:type="dxa"/>
            <w:vAlign w:val="center"/>
          </w:tcPr>
          <w:p w14:paraId="2DAF3CD4" w14:textId="5ACDAB38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ГОСТ 6465-76</w:t>
            </w:r>
          </w:p>
        </w:tc>
        <w:tc>
          <w:tcPr>
            <w:tcW w:w="1985" w:type="dxa"/>
            <w:vAlign w:val="center"/>
          </w:tcPr>
          <w:p w14:paraId="36BD60F7" w14:textId="77777777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2555" w:type="dxa"/>
            <w:vAlign w:val="center"/>
          </w:tcPr>
          <w:p w14:paraId="1A3DB64E" w14:textId="77777777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C878841" w14:textId="1F2E6760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кг/ м</w:t>
            </w:r>
            <w:r w:rsidRPr="00A04FE1">
              <w:rPr>
                <w:rFonts w:ascii="ISOCPEUR" w:hAnsi="ISOCPEUR" w:cs="GOST Common"/>
                <w:color w:val="000000"/>
                <w:vertAlign w:val="superscript"/>
              </w:rPr>
              <w:t>2</w:t>
            </w:r>
          </w:p>
        </w:tc>
        <w:tc>
          <w:tcPr>
            <w:tcW w:w="1161" w:type="dxa"/>
            <w:vAlign w:val="center"/>
          </w:tcPr>
          <w:p w14:paraId="06830F1E" w14:textId="226FE76D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0,12/1,34</w:t>
            </w:r>
          </w:p>
        </w:tc>
        <w:tc>
          <w:tcPr>
            <w:tcW w:w="1391" w:type="dxa"/>
            <w:gridSpan w:val="2"/>
            <w:vAlign w:val="center"/>
          </w:tcPr>
          <w:p w14:paraId="6CE79BC8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2239" w:type="dxa"/>
            <w:vAlign w:val="center"/>
          </w:tcPr>
          <w:p w14:paraId="0C50361B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 w:cs="GOST Common"/>
                <w:color w:val="000000"/>
              </w:rPr>
            </w:pPr>
          </w:p>
        </w:tc>
      </w:tr>
      <w:tr w:rsidR="001478FA" w:rsidRPr="00A04FE1" w14:paraId="66C95D3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CBFE3C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8911B9C" w14:textId="1280AAE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Эмаль ПФ – 115</w:t>
            </w:r>
          </w:p>
        </w:tc>
        <w:tc>
          <w:tcPr>
            <w:tcW w:w="3401" w:type="dxa"/>
            <w:vAlign w:val="center"/>
          </w:tcPr>
          <w:p w14:paraId="61DD07DC" w14:textId="6D296118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ГОСТ 25129-2020</w:t>
            </w:r>
          </w:p>
        </w:tc>
        <w:tc>
          <w:tcPr>
            <w:tcW w:w="1985" w:type="dxa"/>
            <w:vAlign w:val="center"/>
          </w:tcPr>
          <w:p w14:paraId="77837B1B" w14:textId="77777777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2555" w:type="dxa"/>
            <w:vAlign w:val="center"/>
          </w:tcPr>
          <w:p w14:paraId="0A16A223" w14:textId="68E19A32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156DEC6" w14:textId="677EB540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кг/ м</w:t>
            </w:r>
            <w:r w:rsidRPr="00A04FE1">
              <w:rPr>
                <w:rFonts w:ascii="ISOCPEUR" w:hAnsi="ISOCPEUR" w:cs="GOST Common"/>
                <w:color w:val="000000"/>
                <w:vertAlign w:val="superscript"/>
              </w:rPr>
              <w:t>2</w:t>
            </w:r>
          </w:p>
        </w:tc>
        <w:tc>
          <w:tcPr>
            <w:tcW w:w="1161" w:type="dxa"/>
            <w:vAlign w:val="center"/>
          </w:tcPr>
          <w:p w14:paraId="1CAD2567" w14:textId="4764A8DF" w:rsidR="001478FA" w:rsidRPr="00A04FE1" w:rsidRDefault="001478FA" w:rsidP="001478FA">
            <w:pPr>
              <w:keepLines/>
              <w:spacing w:before="8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0,36/2,68</w:t>
            </w:r>
          </w:p>
        </w:tc>
        <w:tc>
          <w:tcPr>
            <w:tcW w:w="1391" w:type="dxa"/>
            <w:gridSpan w:val="2"/>
            <w:vAlign w:val="center"/>
          </w:tcPr>
          <w:p w14:paraId="3980A13B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 w:cs="GOST Common"/>
                <w:color w:val="000000"/>
              </w:rPr>
            </w:pPr>
          </w:p>
        </w:tc>
        <w:tc>
          <w:tcPr>
            <w:tcW w:w="2239" w:type="dxa"/>
            <w:vAlign w:val="center"/>
          </w:tcPr>
          <w:p w14:paraId="16B632D9" w14:textId="238446B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 w:cs="GOST Common"/>
                <w:color w:val="000000"/>
              </w:rPr>
            </w:pPr>
            <w:r w:rsidRPr="00A04FE1">
              <w:rPr>
                <w:rFonts w:ascii="ISOCPEUR" w:hAnsi="ISOCPEUR" w:cs="GOST Common"/>
                <w:color w:val="000000"/>
              </w:rPr>
              <w:t>2 слоя</w:t>
            </w:r>
          </w:p>
        </w:tc>
      </w:tr>
      <w:tr w:rsidR="001478FA" w:rsidRPr="00A04FE1" w14:paraId="0D86AF3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E1F0DF3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u w:val="single"/>
              </w:rPr>
            </w:pPr>
          </w:p>
        </w:tc>
        <w:tc>
          <w:tcPr>
            <w:tcW w:w="7369" w:type="dxa"/>
            <w:vAlign w:val="center"/>
          </w:tcPr>
          <w:p w14:paraId="08672F79" w14:textId="0206C42E" w:rsidR="001478FA" w:rsidRPr="00A04FE1" w:rsidRDefault="001478FA" w:rsidP="001478FA">
            <w:pPr>
              <w:keepLines/>
              <w:jc w:val="center"/>
              <w:rPr>
                <w:rFonts w:ascii="ISOCPEUR" w:hAnsi="ISOCPEUR"/>
                <w:b/>
                <w:bCs/>
                <w:u w:val="single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1.7 Крепеж:</w:t>
            </w:r>
          </w:p>
        </w:tc>
        <w:tc>
          <w:tcPr>
            <w:tcW w:w="3401" w:type="dxa"/>
            <w:vAlign w:val="center"/>
          </w:tcPr>
          <w:p w14:paraId="7994E2BC" w14:textId="147780E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FCB45D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4428F7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8876E19" w14:textId="445347D0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5E979E0E" w14:textId="314522C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9976B4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0FB8E16" w14:textId="2F3159CA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78DB31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DBF7729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54B3D07" w14:textId="3BB73A1F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20 мм</w:t>
            </w:r>
          </w:p>
        </w:tc>
        <w:tc>
          <w:tcPr>
            <w:tcW w:w="3401" w:type="dxa"/>
            <w:vAlign w:val="center"/>
          </w:tcPr>
          <w:p w14:paraId="62712D47" w14:textId="78CC2134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2AE2E0D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CD7C4E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CAAED33" w14:textId="72FF582B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245A9858" w14:textId="48E64D6D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2932124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16B2C42" w14:textId="2FECFC48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5F87B9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E990C9F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08609AD" w14:textId="176C2819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25 мм</w:t>
            </w:r>
          </w:p>
        </w:tc>
        <w:tc>
          <w:tcPr>
            <w:tcW w:w="3401" w:type="dxa"/>
            <w:vAlign w:val="center"/>
          </w:tcPr>
          <w:p w14:paraId="212E0A7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7E5532A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25860BD0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27FF2DF" w14:textId="000CA5FC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2195135B" w14:textId="004867E1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F144254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7417A29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3774E7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9C33723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126FCC7" w14:textId="046E416E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32 мм</w:t>
            </w:r>
          </w:p>
        </w:tc>
        <w:tc>
          <w:tcPr>
            <w:tcW w:w="3401" w:type="dxa"/>
            <w:vAlign w:val="center"/>
          </w:tcPr>
          <w:p w14:paraId="0FBC2793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4046FE9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7EA24FBB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3D9A774" w14:textId="6167E175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3FF9E3FC" w14:textId="694130E0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0AC0207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1D6AB53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5C4DD4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3AF738E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  <w:u w:val="single"/>
              </w:rPr>
            </w:pPr>
          </w:p>
        </w:tc>
        <w:tc>
          <w:tcPr>
            <w:tcW w:w="7369" w:type="dxa"/>
            <w:vAlign w:val="center"/>
          </w:tcPr>
          <w:p w14:paraId="7CF0C940" w14:textId="6D0DDA1C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40 мм</w:t>
            </w:r>
          </w:p>
        </w:tc>
        <w:tc>
          <w:tcPr>
            <w:tcW w:w="3401" w:type="dxa"/>
            <w:vAlign w:val="center"/>
          </w:tcPr>
          <w:p w14:paraId="3C65A512" w14:textId="47C8B848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27A7118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E51591E" w14:textId="774C5E40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1D4C4F8" w14:textId="751EEB61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7A95153D" w14:textId="3E38E7C4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45CB960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440673A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77F7CCC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C0C2C0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A00D157" w14:textId="44ED9A12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50 мм</w:t>
            </w:r>
          </w:p>
        </w:tc>
        <w:tc>
          <w:tcPr>
            <w:tcW w:w="3401" w:type="dxa"/>
            <w:vAlign w:val="center"/>
          </w:tcPr>
          <w:p w14:paraId="3C6BF28A" w14:textId="5C6B035E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4445C3F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D9394A3" w14:textId="0534FA1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1B9EA16" w14:textId="74F98152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145622AA" w14:textId="22E30FC4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77C90F9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0D289A9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2CBCEB1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B76C010" w14:textId="77777777" w:rsidR="001478FA" w:rsidRPr="00A04FE1" w:rsidRDefault="001478FA" w:rsidP="001478FA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  <w:u w:val="single"/>
              </w:rPr>
            </w:pPr>
          </w:p>
        </w:tc>
        <w:tc>
          <w:tcPr>
            <w:tcW w:w="7369" w:type="dxa"/>
            <w:vAlign w:val="center"/>
          </w:tcPr>
          <w:p w14:paraId="35B2F743" w14:textId="001D28ED" w:rsidR="001478FA" w:rsidRPr="00A04FE1" w:rsidRDefault="001478FA" w:rsidP="001478FA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63 мм</w:t>
            </w:r>
          </w:p>
        </w:tc>
        <w:tc>
          <w:tcPr>
            <w:tcW w:w="3401" w:type="dxa"/>
            <w:vAlign w:val="center"/>
          </w:tcPr>
          <w:p w14:paraId="2DC489D3" w14:textId="0FAE10DE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7E83E3D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3A89B27" w14:textId="7740E56A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654FDB7" w14:textId="72385611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  <w:vAlign w:val="center"/>
          </w:tcPr>
          <w:p w14:paraId="05960118" w14:textId="764AB997" w:rsidR="001478FA" w:rsidRPr="00A04FE1" w:rsidRDefault="001478FA" w:rsidP="00170FC2">
            <w:pPr>
              <w:spacing w:before="80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6B49E41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A2807B8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1478FA" w:rsidRPr="00A04FE1" w14:paraId="0093B8F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9045A5D" w14:textId="77777777" w:rsidR="001478FA" w:rsidRPr="00A04FE1" w:rsidRDefault="001478FA" w:rsidP="001478FA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70B842A" w14:textId="52834549" w:rsidR="001478FA" w:rsidRPr="00A04FE1" w:rsidRDefault="001478FA" w:rsidP="001478FA">
            <w:pPr>
              <w:pStyle w:val="aff1"/>
              <w:keepLines/>
              <w:numPr>
                <w:ilvl w:val="0"/>
                <w:numId w:val="29"/>
              </w:numPr>
              <w:jc w:val="center"/>
              <w:rPr>
                <w:rFonts w:ascii="ISOCPEUR" w:hAnsi="ISOCPEUR"/>
                <w:b/>
                <w:bCs/>
              </w:rPr>
            </w:pPr>
            <w:r w:rsidRPr="00A04FE1">
              <w:rPr>
                <w:rFonts w:ascii="ISOCPEUR" w:hAnsi="ISOCPEUR"/>
                <w:b/>
                <w:bCs/>
              </w:rPr>
              <w:t>Система внутреннего горячего водоснабжения, подающая (ТЗ)</w:t>
            </w:r>
          </w:p>
        </w:tc>
        <w:tc>
          <w:tcPr>
            <w:tcW w:w="3401" w:type="dxa"/>
            <w:vAlign w:val="center"/>
          </w:tcPr>
          <w:p w14:paraId="1FDA2C0E" w14:textId="13A7B2C3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0FD8E50A" w14:textId="777777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0ED75CD8" w14:textId="608CF87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7118463" w14:textId="7AA94A42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7610B376" w14:textId="69303D37" w:rsidR="001478FA" w:rsidRPr="00A04FE1" w:rsidRDefault="001478FA" w:rsidP="001478FA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9C1AC7A" w14:textId="77777777" w:rsidR="001478FA" w:rsidRPr="00A04FE1" w:rsidRDefault="001478FA" w:rsidP="001478FA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602B2D8" w14:textId="77777777" w:rsidR="001478FA" w:rsidRPr="00A04FE1" w:rsidRDefault="001478FA" w:rsidP="001478FA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992A01" w:rsidRPr="00A04FE1" w14:paraId="3829401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A48B493" w14:textId="77777777" w:rsidR="00992A01" w:rsidRPr="00A04FE1" w:rsidRDefault="00992A01" w:rsidP="00992A0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2444670" w14:textId="165073AE" w:rsidR="00992A01" w:rsidRPr="00A04FE1" w:rsidRDefault="00992A01" w:rsidP="00992A0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2.1 Оборудование</w:t>
            </w:r>
          </w:p>
        </w:tc>
        <w:tc>
          <w:tcPr>
            <w:tcW w:w="3401" w:type="dxa"/>
            <w:vAlign w:val="center"/>
          </w:tcPr>
          <w:p w14:paraId="704F2B20" w14:textId="1652229F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8364ECE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67A0921" w14:textId="1EE37026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2BD1E17" w14:textId="5AC50940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3C382FCC" w14:textId="56E999FB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528E7DF9" w14:textId="77777777" w:rsidR="00992A01" w:rsidRPr="00A04FE1" w:rsidRDefault="00992A01" w:rsidP="00992A01">
            <w:pPr>
              <w:keepLines/>
              <w:jc w:val="center"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F83A3A1" w14:textId="77777777" w:rsidR="00992A01" w:rsidRPr="00A04FE1" w:rsidRDefault="00992A01" w:rsidP="00992A01">
            <w:pPr>
              <w:keepLines/>
              <w:ind w:left="100"/>
              <w:jc w:val="center"/>
              <w:rPr>
                <w:rFonts w:ascii="ISOCPEUR" w:hAnsi="ISOCPEUR"/>
              </w:rPr>
            </w:pPr>
          </w:p>
        </w:tc>
      </w:tr>
      <w:tr w:rsidR="00992A01" w:rsidRPr="00A04FE1" w14:paraId="3F51A50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798BE2F" w14:textId="77777777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9C4ECA2" w14:textId="6D0FE1B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Водомерный узел со счётчиком ВСХНД-32 с параметрами: тип – крыльчатый, одноструйный, сухого типа, имеющий импульсный выход</w:t>
            </w:r>
          </w:p>
        </w:tc>
        <w:tc>
          <w:tcPr>
            <w:tcW w:w="3401" w:type="dxa"/>
            <w:vAlign w:val="center"/>
          </w:tcPr>
          <w:p w14:paraId="42B701B5" w14:textId="4C46547D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1C94417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145D6D6" w14:textId="388E2B45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F4F973B" w14:textId="15530EA3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комплект </w:t>
            </w:r>
          </w:p>
        </w:tc>
        <w:tc>
          <w:tcPr>
            <w:tcW w:w="1161" w:type="dxa"/>
            <w:vAlign w:val="center"/>
          </w:tcPr>
          <w:p w14:paraId="7B69617C" w14:textId="2E653F15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4CDD4F3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76F2E58" w14:textId="6EA9EF5C" w:rsidR="00992A01" w:rsidRPr="00A04FE1" w:rsidRDefault="00992A01" w:rsidP="00992A01">
            <w:pPr>
              <w:keepLines/>
              <w:ind w:left="100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см. лист </w:t>
            </w:r>
            <w:r w:rsidR="00E2281C">
              <w:rPr>
                <w:rFonts w:ascii="ISOCPEUR" w:hAnsi="ISOCPEUR"/>
              </w:rPr>
              <w:t>7</w:t>
            </w:r>
          </w:p>
        </w:tc>
      </w:tr>
      <w:tr w:rsidR="00992A01" w:rsidRPr="00A04FE1" w14:paraId="27EE7BE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D6BCE94" w14:textId="77777777" w:rsidR="00992A01" w:rsidRPr="00A04FE1" w:rsidRDefault="00992A01" w:rsidP="00893205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BE0EF24" w14:textId="025EE3E3" w:rsidR="00992A01" w:rsidRPr="00A04FE1" w:rsidRDefault="003F590F" w:rsidP="003F590F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2</w:t>
            </w:r>
            <w:r w:rsidR="00992A01" w:rsidRPr="00A04FE1">
              <w:rPr>
                <w:rFonts w:ascii="ISOCPEUR" w:hAnsi="ISOCPEUR"/>
                <w:b/>
                <w:bCs/>
                <w:szCs w:val="24"/>
                <w:u w:val="single"/>
              </w:rPr>
              <w:t>.2 Запорная арматура</w:t>
            </w:r>
          </w:p>
        </w:tc>
        <w:tc>
          <w:tcPr>
            <w:tcW w:w="3401" w:type="dxa"/>
            <w:vAlign w:val="center"/>
          </w:tcPr>
          <w:p w14:paraId="6F42F6CA" w14:textId="69648BC3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702A4DB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B7B60F7" w14:textId="26387292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743C3DE" w14:textId="1265E08F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4DBDD0D9" w14:textId="71E8FE04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601ED54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2FA507D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</w:tr>
      <w:tr w:rsidR="00992A01" w:rsidRPr="00A04FE1" w14:paraId="49F2713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6A19A7F" w14:textId="77777777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0B0D15B" w14:textId="766717E2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Ø1/2” (DN15 мм)</w:t>
            </w:r>
          </w:p>
        </w:tc>
        <w:tc>
          <w:tcPr>
            <w:tcW w:w="3401" w:type="dxa"/>
            <w:vAlign w:val="center"/>
          </w:tcPr>
          <w:p w14:paraId="6A5C5404" w14:textId="67FB011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31013FD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ADBB863" w14:textId="5C8D8F8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A3D81F5" w14:textId="6C0C255F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4AF8598" w14:textId="7F1F6B80" w:rsidR="00992A01" w:rsidRPr="00A04FE1" w:rsidRDefault="00A97E15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</w:t>
            </w:r>
          </w:p>
        </w:tc>
        <w:tc>
          <w:tcPr>
            <w:tcW w:w="1391" w:type="dxa"/>
            <w:gridSpan w:val="2"/>
            <w:vAlign w:val="center"/>
          </w:tcPr>
          <w:p w14:paraId="6CA50024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10362D0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</w:tr>
      <w:tr w:rsidR="00992A01" w:rsidRPr="00A04FE1" w14:paraId="6BE5D8E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EEFBEE" w14:textId="05ABB8E9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A4381FF" w14:textId="63C6FA25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Ø3/4” (DN20 мм)</w:t>
            </w:r>
          </w:p>
        </w:tc>
        <w:tc>
          <w:tcPr>
            <w:tcW w:w="3401" w:type="dxa"/>
            <w:vAlign w:val="center"/>
          </w:tcPr>
          <w:p w14:paraId="3ADEF7BE" w14:textId="22515E7B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6D30147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7E4BEAF" w14:textId="7BECFF1B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D741AC3" w14:textId="63773DF2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A3386DA" w14:textId="7FDDCB14" w:rsidR="00992A01" w:rsidRPr="00A04FE1" w:rsidRDefault="00A97E15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11</w:t>
            </w:r>
          </w:p>
        </w:tc>
        <w:tc>
          <w:tcPr>
            <w:tcW w:w="1391" w:type="dxa"/>
            <w:gridSpan w:val="2"/>
            <w:vAlign w:val="center"/>
          </w:tcPr>
          <w:p w14:paraId="35C93522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3082E53" w14:textId="67AE616B" w:rsidR="00992A01" w:rsidRPr="00A04FE1" w:rsidRDefault="00A97E15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 В том числе 10 шт для подключения полотенцесушителей</w:t>
            </w:r>
          </w:p>
        </w:tc>
      </w:tr>
      <w:tr w:rsidR="00992A01" w:rsidRPr="00A04FE1" w14:paraId="6C353BA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D445673" w14:textId="77777777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1B57BC6" w14:textId="6F71ECAC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Ø1” (DN25 мм)</w:t>
            </w:r>
          </w:p>
        </w:tc>
        <w:tc>
          <w:tcPr>
            <w:tcW w:w="3401" w:type="dxa"/>
            <w:vAlign w:val="center"/>
          </w:tcPr>
          <w:p w14:paraId="5A5A60D3" w14:textId="129F50E2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8416F45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1568421" w14:textId="0EBDD36C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F17CC91" w14:textId="00917235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F0FA3B3" w14:textId="66D70822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607FFBD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BEADD36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</w:tr>
      <w:tr w:rsidR="00992A01" w:rsidRPr="00A04FE1" w14:paraId="3137E59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FEF5E16" w14:textId="77777777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CF97C9D" w14:textId="625FF8FC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 1/4” (DN32 мм)</w:t>
            </w:r>
          </w:p>
        </w:tc>
        <w:tc>
          <w:tcPr>
            <w:tcW w:w="3401" w:type="dxa"/>
            <w:vAlign w:val="center"/>
          </w:tcPr>
          <w:p w14:paraId="2A2E4803" w14:textId="5C33F900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C8D5EAD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675E68A" w14:textId="393FB551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41A3837" w14:textId="16DFD1C9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CEB6808" w14:textId="237FD7A0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3E02AA69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7505E22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</w:tr>
      <w:tr w:rsidR="00992A01" w:rsidRPr="00A04FE1" w14:paraId="10098B7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D31FF48" w14:textId="77777777" w:rsidR="00992A01" w:rsidRPr="00A04FE1" w:rsidRDefault="00992A01" w:rsidP="00992A0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21B21AF" w14:textId="7A7FD32A" w:rsidR="00992A01" w:rsidRPr="00A04FE1" w:rsidRDefault="00992A01" w:rsidP="00992A0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 1/2” (DN40 мм)</w:t>
            </w:r>
          </w:p>
        </w:tc>
        <w:tc>
          <w:tcPr>
            <w:tcW w:w="3401" w:type="dxa"/>
            <w:vAlign w:val="center"/>
          </w:tcPr>
          <w:p w14:paraId="05E7F6B7" w14:textId="21B41153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EF0908A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DE5D19A" w14:textId="77777777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4A6E81F" w14:textId="14D4DB63" w:rsidR="00992A01" w:rsidRPr="00A04FE1" w:rsidRDefault="00992A01" w:rsidP="00992A0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223CBAC" w14:textId="662EE310" w:rsidR="00992A01" w:rsidRPr="00A04FE1" w:rsidRDefault="00A97E15" w:rsidP="00A97E15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52495A3A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3174D9E" w14:textId="77777777" w:rsidR="00992A01" w:rsidRPr="00A04FE1" w:rsidRDefault="00992A01" w:rsidP="00992A01">
            <w:pPr>
              <w:keepLines/>
              <w:rPr>
                <w:rFonts w:ascii="ISOCPEUR" w:hAnsi="ISOCPEUR"/>
              </w:rPr>
            </w:pPr>
          </w:p>
        </w:tc>
      </w:tr>
      <w:tr w:rsidR="00ED610E" w:rsidRPr="00A04FE1" w14:paraId="378FF1D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CB6ED94" w14:textId="77777777" w:rsidR="00ED610E" w:rsidRPr="00A04FE1" w:rsidRDefault="00ED610E" w:rsidP="00ED610E">
            <w:pPr>
              <w:keepLines/>
              <w:jc w:val="center"/>
              <w:rPr>
                <w:rFonts w:ascii="ISOCPEUR" w:hAnsi="ISOCPEUR"/>
                <w:b/>
                <w:bCs/>
                <w:szCs w:val="24"/>
                <w:u w:val="single"/>
              </w:rPr>
            </w:pPr>
          </w:p>
        </w:tc>
        <w:tc>
          <w:tcPr>
            <w:tcW w:w="7369" w:type="dxa"/>
            <w:vAlign w:val="center"/>
          </w:tcPr>
          <w:p w14:paraId="60C4FE23" w14:textId="6F36AB39" w:rsidR="00ED610E" w:rsidRPr="00A04FE1" w:rsidRDefault="00ED610E" w:rsidP="00ED610E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2.3 Трубопроводы</w:t>
            </w:r>
          </w:p>
        </w:tc>
        <w:tc>
          <w:tcPr>
            <w:tcW w:w="3401" w:type="dxa"/>
            <w:vAlign w:val="center"/>
          </w:tcPr>
          <w:p w14:paraId="00566779" w14:textId="6EE2ED6F" w:rsidR="00ED610E" w:rsidRPr="00A04FE1" w:rsidRDefault="00ED610E" w:rsidP="00ED610E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DCC4FDF" w14:textId="77777777" w:rsidR="00ED610E" w:rsidRPr="00A04FE1" w:rsidRDefault="00ED610E" w:rsidP="00ED610E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220D95B" w14:textId="77777777" w:rsidR="00ED610E" w:rsidRPr="00A04FE1" w:rsidRDefault="00ED610E" w:rsidP="00ED610E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13F5ADE" w14:textId="75DE5EAC" w:rsidR="00ED610E" w:rsidRPr="00A04FE1" w:rsidRDefault="00ED610E" w:rsidP="00ED610E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268DEEC3" w14:textId="44C5DDE4" w:rsidR="00ED610E" w:rsidRPr="00A04FE1" w:rsidRDefault="00ED610E" w:rsidP="00ED610E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2E0D68E9" w14:textId="77777777" w:rsidR="00ED610E" w:rsidRPr="00A04FE1" w:rsidRDefault="00ED610E" w:rsidP="00ED610E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37E83B7" w14:textId="77777777" w:rsidR="00ED610E" w:rsidRPr="00A04FE1" w:rsidRDefault="00ED610E" w:rsidP="00ED610E">
            <w:pPr>
              <w:keepLines/>
              <w:rPr>
                <w:rFonts w:ascii="ISOCPEUR" w:hAnsi="ISOCPEUR"/>
              </w:rPr>
            </w:pPr>
          </w:p>
        </w:tc>
      </w:tr>
      <w:tr w:rsidR="00A508A7" w:rsidRPr="00A04FE1" w14:paraId="78BCA85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6544C29" w14:textId="77777777" w:rsidR="00A508A7" w:rsidRPr="00A04FE1" w:rsidRDefault="00A508A7" w:rsidP="00A508A7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AFA92B7" w14:textId="5236BDE1" w:rsidR="00A508A7" w:rsidRPr="00A04FE1" w:rsidRDefault="00A508A7" w:rsidP="00A508A7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Ø20×2,8 мм</w:t>
            </w:r>
          </w:p>
        </w:tc>
        <w:tc>
          <w:tcPr>
            <w:tcW w:w="3401" w:type="dxa"/>
          </w:tcPr>
          <w:p w14:paraId="59DB5DCE" w14:textId="4CDDC35F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4FAA942E" w14:textId="7777777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E039B93" w14:textId="7777777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B7441B3" w14:textId="729CE781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46094E10" w14:textId="3A9DA522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77,0</w:t>
            </w:r>
          </w:p>
        </w:tc>
        <w:tc>
          <w:tcPr>
            <w:tcW w:w="1391" w:type="dxa"/>
            <w:gridSpan w:val="2"/>
            <w:vAlign w:val="center"/>
          </w:tcPr>
          <w:p w14:paraId="6E049413" w14:textId="77777777" w:rsidR="00A508A7" w:rsidRPr="00A04FE1" w:rsidRDefault="00A508A7" w:rsidP="00A508A7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0B19C0E" w14:textId="6CF81710" w:rsidR="00A508A7" w:rsidRPr="00A04FE1" w:rsidRDefault="00A508A7" w:rsidP="00A508A7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A508A7" w:rsidRPr="00A04FE1" w14:paraId="2B63C75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003493D" w14:textId="77777777" w:rsidR="00A508A7" w:rsidRPr="00A04FE1" w:rsidRDefault="00A508A7" w:rsidP="00A508A7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91D9103" w14:textId="5E986B9E" w:rsidR="00A508A7" w:rsidRPr="00A04FE1" w:rsidRDefault="00A508A7" w:rsidP="00A508A7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PN20, Ø25×3,5 мм</w:t>
            </w:r>
          </w:p>
        </w:tc>
        <w:tc>
          <w:tcPr>
            <w:tcW w:w="3401" w:type="dxa"/>
          </w:tcPr>
          <w:p w14:paraId="0E50F0A4" w14:textId="192FAC8C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522C812B" w14:textId="7777777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1064344D" w14:textId="3906F61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F37341A" w14:textId="54FB265D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33D6CA40" w14:textId="4CD4E73C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57,0</w:t>
            </w:r>
          </w:p>
        </w:tc>
        <w:tc>
          <w:tcPr>
            <w:tcW w:w="1391" w:type="dxa"/>
            <w:gridSpan w:val="2"/>
            <w:vAlign w:val="center"/>
          </w:tcPr>
          <w:p w14:paraId="5219B604" w14:textId="77777777" w:rsidR="00A508A7" w:rsidRPr="00A04FE1" w:rsidRDefault="00A508A7" w:rsidP="00A508A7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F689D35" w14:textId="6CE05C31" w:rsidR="00A508A7" w:rsidRPr="00A04FE1" w:rsidRDefault="00A508A7" w:rsidP="00A508A7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A508A7" w:rsidRPr="00A04FE1" w14:paraId="016E73E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6A899B9" w14:textId="77777777" w:rsidR="00A508A7" w:rsidRPr="00A04FE1" w:rsidRDefault="00A508A7" w:rsidP="00A508A7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D1E5394" w14:textId="05F3199E" w:rsidR="00A508A7" w:rsidRPr="00A04FE1" w:rsidRDefault="00A508A7" w:rsidP="00A508A7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Ø32×4,4 мм</w:t>
            </w:r>
          </w:p>
        </w:tc>
        <w:tc>
          <w:tcPr>
            <w:tcW w:w="3401" w:type="dxa"/>
          </w:tcPr>
          <w:p w14:paraId="4F793AE4" w14:textId="35DDE26E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78D52CC5" w14:textId="7777777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252369A5" w14:textId="1F7F7B33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A989DF4" w14:textId="1C445487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2BF090A1" w14:textId="1EB7D97E" w:rsidR="00A508A7" w:rsidRPr="00A04FE1" w:rsidRDefault="00A508A7" w:rsidP="00A508A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28,0</w:t>
            </w:r>
          </w:p>
        </w:tc>
        <w:tc>
          <w:tcPr>
            <w:tcW w:w="1391" w:type="dxa"/>
            <w:gridSpan w:val="2"/>
            <w:vAlign w:val="center"/>
          </w:tcPr>
          <w:p w14:paraId="46E9350C" w14:textId="77777777" w:rsidR="00A508A7" w:rsidRPr="00A04FE1" w:rsidRDefault="00A508A7" w:rsidP="00A508A7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BA4EEEA" w14:textId="2CEF1DA2" w:rsidR="00A508A7" w:rsidRPr="00A04FE1" w:rsidRDefault="00A508A7" w:rsidP="00A508A7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E40CDC" w:rsidRPr="00A04FE1" w14:paraId="2442547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8DCD0EA" w14:textId="77777777" w:rsidR="00E40CDC" w:rsidRPr="00A04FE1" w:rsidRDefault="00E40CDC" w:rsidP="00E40CDC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A476112" w14:textId="2CDBA2D0" w:rsidR="00E40CDC" w:rsidRPr="00A04FE1" w:rsidRDefault="00E40CDC" w:rsidP="00E40CDC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Ø40×5,5 мм</w:t>
            </w:r>
          </w:p>
        </w:tc>
        <w:tc>
          <w:tcPr>
            <w:tcW w:w="3401" w:type="dxa"/>
          </w:tcPr>
          <w:p w14:paraId="5F63D4FE" w14:textId="689CD5BF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13EEEBDE" w14:textId="77777777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FDB6416" w14:textId="77777777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E9B81ED" w14:textId="63C0DFEB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1ED42416" w14:textId="0C2CBCF6" w:rsidR="00E40CDC" w:rsidRPr="00A04FE1" w:rsidRDefault="00A508A7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34,0</w:t>
            </w:r>
          </w:p>
        </w:tc>
        <w:tc>
          <w:tcPr>
            <w:tcW w:w="1391" w:type="dxa"/>
            <w:gridSpan w:val="2"/>
            <w:vAlign w:val="center"/>
          </w:tcPr>
          <w:p w14:paraId="4B79224E" w14:textId="77777777" w:rsidR="00E40CDC" w:rsidRPr="00A04FE1" w:rsidRDefault="00E40CDC" w:rsidP="00E40CDC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125DAAA" w14:textId="398A261B" w:rsidR="00E40CDC" w:rsidRPr="00A04FE1" w:rsidRDefault="00E40CDC" w:rsidP="00F91B1A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E40CDC" w:rsidRPr="00A04FE1" w14:paraId="0EC340E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C606D23" w14:textId="77777777" w:rsidR="00E40CDC" w:rsidRPr="00A04FE1" w:rsidRDefault="00E40CDC" w:rsidP="00E40CDC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A47B228" w14:textId="3C550D16" w:rsidR="00E40CDC" w:rsidRPr="00A04FE1" w:rsidRDefault="00E40CDC" w:rsidP="00E40CDC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Ø50×6,9 мм</w:t>
            </w:r>
          </w:p>
        </w:tc>
        <w:tc>
          <w:tcPr>
            <w:tcW w:w="3401" w:type="dxa"/>
          </w:tcPr>
          <w:p w14:paraId="1B8A653A" w14:textId="74969DF6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275A1A7E" w14:textId="77777777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6B724FF" w14:textId="77777777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B132094" w14:textId="5136DB7B" w:rsidR="00E40CDC" w:rsidRPr="00A04FE1" w:rsidRDefault="00E40CDC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27D5B4B8" w14:textId="7F846AE6" w:rsidR="00E40CDC" w:rsidRPr="00A04FE1" w:rsidRDefault="00A508A7" w:rsidP="00E40CD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81,0</w:t>
            </w:r>
          </w:p>
        </w:tc>
        <w:tc>
          <w:tcPr>
            <w:tcW w:w="1391" w:type="dxa"/>
            <w:gridSpan w:val="2"/>
            <w:vAlign w:val="center"/>
          </w:tcPr>
          <w:p w14:paraId="4C82C07F" w14:textId="77777777" w:rsidR="00E40CDC" w:rsidRPr="00A04FE1" w:rsidRDefault="00E40CDC" w:rsidP="00E40CDC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F1FB72E" w14:textId="4265078F" w:rsidR="00E40CDC" w:rsidRPr="00A04FE1" w:rsidRDefault="00E40CDC" w:rsidP="00F91B1A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с запасом 10%</w:t>
            </w:r>
          </w:p>
        </w:tc>
      </w:tr>
      <w:tr w:rsidR="005E539D" w:rsidRPr="00A04FE1" w14:paraId="2866C3D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977250E" w14:textId="77777777" w:rsidR="005E539D" w:rsidRPr="00A04FE1" w:rsidRDefault="005E539D" w:rsidP="008D0FEC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AD56B7E" w14:textId="17C367DD" w:rsidR="005E539D" w:rsidRPr="00A04FE1" w:rsidRDefault="008D0FEC" w:rsidP="008D0FEC">
            <w:pPr>
              <w:keepLines/>
              <w:jc w:val="center"/>
              <w:rPr>
                <w:rFonts w:ascii="ISOCPEUR" w:hAnsi="ISOCPEUR"/>
                <w:b/>
                <w:bCs/>
                <w:szCs w:val="24"/>
                <w:u w:val="single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2.4</w:t>
            </w:r>
            <w:r w:rsidR="005E539D" w:rsidRPr="00A04FE1">
              <w:rPr>
                <w:rFonts w:ascii="ISOCPEUR" w:hAnsi="ISOCPEUR"/>
                <w:b/>
                <w:bCs/>
                <w:szCs w:val="24"/>
                <w:u w:val="single"/>
              </w:rPr>
              <w:t xml:space="preserve"> Элементы трубопроводов:</w:t>
            </w:r>
          </w:p>
        </w:tc>
        <w:tc>
          <w:tcPr>
            <w:tcW w:w="3401" w:type="dxa"/>
            <w:vAlign w:val="center"/>
          </w:tcPr>
          <w:p w14:paraId="78899FB4" w14:textId="5C696A3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2C0C1E9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7DBFBDC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D59F632" w14:textId="772A1AC4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5F46BCBF" w14:textId="05505DC6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7C3CA66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D386AD1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6FF31AA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245AAB0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5B1F509" w14:textId="1A3B500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Ø20 мм</w:t>
            </w:r>
          </w:p>
        </w:tc>
        <w:tc>
          <w:tcPr>
            <w:tcW w:w="3401" w:type="dxa"/>
            <w:vAlign w:val="center"/>
          </w:tcPr>
          <w:p w14:paraId="07121E9C" w14:textId="0EBB3722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D2CECF5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F8B6C3D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2C435F4" w14:textId="7079DF8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C56AAA7" w14:textId="2EC5380F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26</w:t>
            </w:r>
          </w:p>
        </w:tc>
        <w:tc>
          <w:tcPr>
            <w:tcW w:w="1391" w:type="dxa"/>
            <w:gridSpan w:val="2"/>
            <w:vAlign w:val="center"/>
          </w:tcPr>
          <w:p w14:paraId="23DDC0C8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D3972BB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7EFE0FD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2EE3A9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0E08EF5" w14:textId="0E8126B9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Ø25 мм</w:t>
            </w:r>
          </w:p>
        </w:tc>
        <w:tc>
          <w:tcPr>
            <w:tcW w:w="3401" w:type="dxa"/>
            <w:vAlign w:val="center"/>
          </w:tcPr>
          <w:p w14:paraId="61D90832" w14:textId="65CECB2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E1C5309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FAA572F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4DF9AE3" w14:textId="0BB7313F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145D732" w14:textId="21988A9C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19</w:t>
            </w:r>
          </w:p>
        </w:tc>
        <w:tc>
          <w:tcPr>
            <w:tcW w:w="1391" w:type="dxa"/>
            <w:gridSpan w:val="2"/>
            <w:vAlign w:val="center"/>
          </w:tcPr>
          <w:p w14:paraId="7F5D861B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1EEBE0F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2A01A7A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4C91BFA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2430E94" w14:textId="0DE8ED8B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Ø32 мм</w:t>
            </w:r>
          </w:p>
        </w:tc>
        <w:tc>
          <w:tcPr>
            <w:tcW w:w="3401" w:type="dxa"/>
            <w:vAlign w:val="center"/>
          </w:tcPr>
          <w:p w14:paraId="0193058F" w14:textId="4991139A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048DE80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68C73AD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53E620A" w14:textId="3BEDB50E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543F1D1" w14:textId="3F4F28C8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2AA0CF78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64401B0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4180C16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C814D00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773CD4C" w14:textId="29479F79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Ø40 мм</w:t>
            </w:r>
          </w:p>
        </w:tc>
        <w:tc>
          <w:tcPr>
            <w:tcW w:w="3401" w:type="dxa"/>
            <w:vAlign w:val="center"/>
          </w:tcPr>
          <w:p w14:paraId="20979D5A" w14:textId="589CA5F2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37C36C5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F4E22CB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399B011" w14:textId="3BBDA013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A0472C9" w14:textId="71893D03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47B4778A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15ABFE6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18B3AB4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DD24759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708085C" w14:textId="74B2DECD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Ø50 мм</w:t>
            </w:r>
          </w:p>
        </w:tc>
        <w:tc>
          <w:tcPr>
            <w:tcW w:w="3401" w:type="dxa"/>
            <w:vAlign w:val="center"/>
          </w:tcPr>
          <w:p w14:paraId="1A3581E6" w14:textId="1E6222A5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1C50B2E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F4AA725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DFB228F" w14:textId="0D1A5FE1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669CC46" w14:textId="1873846E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27</w:t>
            </w:r>
          </w:p>
        </w:tc>
        <w:tc>
          <w:tcPr>
            <w:tcW w:w="1391" w:type="dxa"/>
            <w:gridSpan w:val="2"/>
            <w:vAlign w:val="center"/>
          </w:tcPr>
          <w:p w14:paraId="43CE6AE0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0E6FE39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3B59DAC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A56D5BA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0523622" w14:textId="794AAA1C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Ø25х20 мм</w:t>
            </w:r>
          </w:p>
        </w:tc>
        <w:tc>
          <w:tcPr>
            <w:tcW w:w="3401" w:type="dxa"/>
            <w:vAlign w:val="center"/>
          </w:tcPr>
          <w:p w14:paraId="7CF38FF6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6E6D9DD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140B2C1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A1643D2" w14:textId="406CFB1E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334A17D" w14:textId="177E573D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0524015B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154C016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122C3B9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518942C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AF94795" w14:textId="17F88B5B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Ø32х20 мм</w:t>
            </w:r>
          </w:p>
        </w:tc>
        <w:tc>
          <w:tcPr>
            <w:tcW w:w="3401" w:type="dxa"/>
            <w:vAlign w:val="center"/>
          </w:tcPr>
          <w:p w14:paraId="383BF2AD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ED99EA0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DA760C7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938877D" w14:textId="542F664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8B28E0A" w14:textId="73E1EF2A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55000859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D4D1BB0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0E25DF3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BB16F8C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11135C9" w14:textId="76B432D2" w:rsidR="005E539D" w:rsidRPr="00A04FE1" w:rsidRDefault="005E539D" w:rsidP="005E539D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Ø32х25 мм</w:t>
            </w:r>
          </w:p>
        </w:tc>
        <w:tc>
          <w:tcPr>
            <w:tcW w:w="3401" w:type="dxa"/>
            <w:vAlign w:val="center"/>
          </w:tcPr>
          <w:p w14:paraId="4C4942D9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1966F13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330097C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4E8D53B" w14:textId="134B9D0E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3490396" w14:textId="5440E24C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</w:t>
            </w:r>
          </w:p>
        </w:tc>
        <w:tc>
          <w:tcPr>
            <w:tcW w:w="1391" w:type="dxa"/>
            <w:gridSpan w:val="2"/>
            <w:vAlign w:val="center"/>
          </w:tcPr>
          <w:p w14:paraId="631B7273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F028144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344DC5E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D0F55D9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05D686E" w14:textId="39739D9E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Ø40х25 мм</w:t>
            </w:r>
          </w:p>
        </w:tc>
        <w:tc>
          <w:tcPr>
            <w:tcW w:w="3401" w:type="dxa"/>
            <w:vAlign w:val="center"/>
          </w:tcPr>
          <w:p w14:paraId="2A7C34E1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A056B4F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CF2B228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5A97722" w14:textId="2372787D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14C1B96" w14:textId="389A35A8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2FCB00DE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9ED010B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4194AE0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10D37B8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31F3987" w14:textId="2E2FAB81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Ø50х32 мм</w:t>
            </w:r>
          </w:p>
        </w:tc>
        <w:tc>
          <w:tcPr>
            <w:tcW w:w="3401" w:type="dxa"/>
            <w:vAlign w:val="center"/>
          </w:tcPr>
          <w:p w14:paraId="1FEEC5EA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62B5BA1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866FD1D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2092244" w14:textId="5034C70B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37477A6" w14:textId="116D9034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61EF930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D4A9721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5E539D" w:rsidRPr="00A04FE1" w14:paraId="79A62A0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3D07352" w14:textId="77777777" w:rsidR="005E539D" w:rsidRPr="00A04FE1" w:rsidRDefault="005E539D" w:rsidP="005E539D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EE506BA" w14:textId="2E932D4E" w:rsidR="005E539D" w:rsidRPr="00A04FE1" w:rsidRDefault="005E539D" w:rsidP="005E539D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Ø50х40 мм</w:t>
            </w:r>
          </w:p>
        </w:tc>
        <w:tc>
          <w:tcPr>
            <w:tcW w:w="3401" w:type="dxa"/>
            <w:vAlign w:val="center"/>
          </w:tcPr>
          <w:p w14:paraId="433FE3AA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50DBF49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B7014C7" w14:textId="77777777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5DA1E84" w14:textId="680C9514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BD16A1E" w14:textId="68C2E47C" w:rsidR="005E539D" w:rsidRPr="00A04FE1" w:rsidRDefault="005E539D" w:rsidP="005E539D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5BE0FBA1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1223DB5" w14:textId="77777777" w:rsidR="005E539D" w:rsidRPr="00A04FE1" w:rsidRDefault="005E539D" w:rsidP="005E539D">
            <w:pPr>
              <w:keepLines/>
              <w:rPr>
                <w:rFonts w:ascii="ISOCPEUR" w:hAnsi="ISOCPEUR"/>
              </w:rPr>
            </w:pPr>
          </w:p>
        </w:tc>
      </w:tr>
      <w:tr w:rsidR="006D157F" w:rsidRPr="00A04FE1" w14:paraId="5B77324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A889305" w14:textId="77777777" w:rsidR="006D157F" w:rsidRPr="00A04FE1" w:rsidRDefault="006D157F" w:rsidP="007652B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47CFABD" w14:textId="3F0745C2" w:rsidR="006D157F" w:rsidRPr="00A04FE1" w:rsidRDefault="006D157F" w:rsidP="006D157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Ø20 мм</w:t>
            </w:r>
          </w:p>
        </w:tc>
        <w:tc>
          <w:tcPr>
            <w:tcW w:w="3401" w:type="dxa"/>
            <w:vAlign w:val="center"/>
          </w:tcPr>
          <w:p w14:paraId="69ABE8EB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3136B6C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B0CBEDE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302F9B4" w14:textId="5D98FDC5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43261EE" w14:textId="13221C91" w:rsidR="006D157F" w:rsidRPr="00A04FE1" w:rsidRDefault="003676EB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55</w:t>
            </w:r>
          </w:p>
        </w:tc>
        <w:tc>
          <w:tcPr>
            <w:tcW w:w="1391" w:type="dxa"/>
            <w:gridSpan w:val="2"/>
            <w:vAlign w:val="center"/>
          </w:tcPr>
          <w:p w14:paraId="0BE3C4C0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BFFB2B2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</w:tr>
      <w:tr w:rsidR="006D157F" w:rsidRPr="00A04FE1" w14:paraId="7C5CDD4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795D0AA" w14:textId="77777777" w:rsidR="006D157F" w:rsidRPr="00A04FE1" w:rsidRDefault="006D157F" w:rsidP="007652B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972E180" w14:textId="514C6986" w:rsidR="006D157F" w:rsidRPr="00A04FE1" w:rsidRDefault="006D157F" w:rsidP="006D157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Ø20 мм</w:t>
            </w:r>
          </w:p>
        </w:tc>
        <w:tc>
          <w:tcPr>
            <w:tcW w:w="3401" w:type="dxa"/>
            <w:vAlign w:val="center"/>
          </w:tcPr>
          <w:p w14:paraId="0741B9E1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F84A010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DFD6FEA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EBB1F47" w14:textId="7B79164A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BABB446" w14:textId="348618F3" w:rsidR="006D157F" w:rsidRPr="00A04FE1" w:rsidRDefault="003676EB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11</w:t>
            </w:r>
          </w:p>
        </w:tc>
        <w:tc>
          <w:tcPr>
            <w:tcW w:w="1391" w:type="dxa"/>
            <w:gridSpan w:val="2"/>
            <w:vAlign w:val="center"/>
          </w:tcPr>
          <w:p w14:paraId="552F8DDC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C62261D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</w:tr>
      <w:tr w:rsidR="006D157F" w:rsidRPr="00A04FE1" w14:paraId="3AD09AD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C89C410" w14:textId="77777777" w:rsidR="006D157F" w:rsidRPr="00A04FE1" w:rsidRDefault="006D157F" w:rsidP="007652B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C337A2B" w14:textId="6F590233" w:rsidR="006D157F" w:rsidRPr="00A04FE1" w:rsidRDefault="006D157F" w:rsidP="006D157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Ø25 мм</w:t>
            </w:r>
          </w:p>
        </w:tc>
        <w:tc>
          <w:tcPr>
            <w:tcW w:w="3401" w:type="dxa"/>
            <w:vAlign w:val="center"/>
          </w:tcPr>
          <w:p w14:paraId="5DE2B43D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D29624C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7ACEB28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FC6266F" w14:textId="44B65F54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FBD6669" w14:textId="00E9511E" w:rsidR="006D157F" w:rsidRPr="00A04FE1" w:rsidRDefault="003676EB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</w:t>
            </w:r>
          </w:p>
        </w:tc>
        <w:tc>
          <w:tcPr>
            <w:tcW w:w="1391" w:type="dxa"/>
            <w:gridSpan w:val="2"/>
            <w:vAlign w:val="center"/>
          </w:tcPr>
          <w:p w14:paraId="300EAE2D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E3CBAA1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</w:tr>
      <w:tr w:rsidR="006D157F" w:rsidRPr="00A04FE1" w14:paraId="402E5ED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5C5B257" w14:textId="77777777" w:rsidR="006D157F" w:rsidRPr="00A04FE1" w:rsidRDefault="006D157F" w:rsidP="007652B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C576882" w14:textId="2373FCA6" w:rsidR="006D157F" w:rsidRPr="00A04FE1" w:rsidRDefault="006D157F" w:rsidP="006D157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Ø32 мм</w:t>
            </w:r>
          </w:p>
        </w:tc>
        <w:tc>
          <w:tcPr>
            <w:tcW w:w="3401" w:type="dxa"/>
          </w:tcPr>
          <w:p w14:paraId="3050FFD8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E73D949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D639ADD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138E5DA" w14:textId="33B02BB2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ED6C6AB" w14:textId="2F331064" w:rsidR="006D157F" w:rsidRPr="00A04FE1" w:rsidRDefault="003676EB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27</w:t>
            </w:r>
          </w:p>
        </w:tc>
        <w:tc>
          <w:tcPr>
            <w:tcW w:w="1391" w:type="dxa"/>
            <w:gridSpan w:val="2"/>
            <w:vAlign w:val="center"/>
          </w:tcPr>
          <w:p w14:paraId="70906C3A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F94F2AA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</w:tr>
      <w:tr w:rsidR="006D157F" w:rsidRPr="00A04FE1" w14:paraId="04324FF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6777B3F" w14:textId="77777777" w:rsidR="006D157F" w:rsidRPr="00A04FE1" w:rsidRDefault="006D157F" w:rsidP="007652BA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0BFEB90" w14:textId="088918C5" w:rsidR="006D157F" w:rsidRPr="00A04FE1" w:rsidRDefault="006D157F" w:rsidP="006D157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Ø50 мм</w:t>
            </w:r>
          </w:p>
        </w:tc>
        <w:tc>
          <w:tcPr>
            <w:tcW w:w="3401" w:type="dxa"/>
          </w:tcPr>
          <w:p w14:paraId="6DBCDEAF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1B7C495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1FD35EA" w14:textId="77777777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A0A04CF" w14:textId="0E87ED86" w:rsidR="006D157F" w:rsidRPr="00A04FE1" w:rsidRDefault="006D157F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D676FE2" w14:textId="68FAE7BC" w:rsidR="006D157F" w:rsidRPr="00A04FE1" w:rsidRDefault="003676EB" w:rsidP="006D157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27</w:t>
            </w:r>
          </w:p>
        </w:tc>
        <w:tc>
          <w:tcPr>
            <w:tcW w:w="1391" w:type="dxa"/>
            <w:gridSpan w:val="2"/>
            <w:vAlign w:val="center"/>
          </w:tcPr>
          <w:p w14:paraId="243BF883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BB9710A" w14:textId="77777777" w:rsidR="006D157F" w:rsidRPr="00A04FE1" w:rsidRDefault="006D157F" w:rsidP="006D157F">
            <w:pPr>
              <w:keepLines/>
              <w:rPr>
                <w:rFonts w:ascii="ISOCPEUR" w:hAnsi="ISOCPEUR"/>
              </w:rPr>
            </w:pPr>
          </w:p>
        </w:tc>
      </w:tr>
      <w:tr w:rsidR="00400DEF" w:rsidRPr="00A04FE1" w14:paraId="0E009C1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F0EAB41" w14:textId="77777777" w:rsidR="00400DEF" w:rsidRPr="00A04FE1" w:rsidRDefault="00400DEF" w:rsidP="00B2497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0CC8F0B" w14:textId="1BD50BEE" w:rsidR="00400DEF" w:rsidRPr="00A04FE1" w:rsidRDefault="00400DEF" w:rsidP="00400DE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Ø20х20х20 мм</w:t>
            </w:r>
          </w:p>
        </w:tc>
        <w:tc>
          <w:tcPr>
            <w:tcW w:w="3401" w:type="dxa"/>
          </w:tcPr>
          <w:p w14:paraId="129855D7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921DF76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386A136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EE36B75" w14:textId="57377164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59E5559" w14:textId="03D6D76D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</w:t>
            </w:r>
          </w:p>
        </w:tc>
        <w:tc>
          <w:tcPr>
            <w:tcW w:w="1391" w:type="dxa"/>
            <w:gridSpan w:val="2"/>
            <w:vAlign w:val="center"/>
          </w:tcPr>
          <w:p w14:paraId="563D1C42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1720398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</w:tr>
      <w:tr w:rsidR="00400DEF" w:rsidRPr="00A04FE1" w14:paraId="0492463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459231C" w14:textId="77777777" w:rsidR="00400DEF" w:rsidRPr="00A04FE1" w:rsidRDefault="00400DEF" w:rsidP="00B2497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AA49C34" w14:textId="0505F18F" w:rsidR="00400DEF" w:rsidRPr="00A04FE1" w:rsidRDefault="00400DEF" w:rsidP="00400DE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Ø25х25х25 мм</w:t>
            </w:r>
          </w:p>
        </w:tc>
        <w:tc>
          <w:tcPr>
            <w:tcW w:w="3401" w:type="dxa"/>
            <w:vAlign w:val="center"/>
          </w:tcPr>
          <w:p w14:paraId="68091EC0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0ED9DDE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6CE199F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BB9F002" w14:textId="5010A176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7395153" w14:textId="60A6DC5F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3CF19367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AB09D61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</w:tr>
      <w:tr w:rsidR="00400DEF" w:rsidRPr="00A04FE1" w14:paraId="7E9E1A5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7C6433F" w14:textId="77777777" w:rsidR="00400DEF" w:rsidRPr="00A04FE1" w:rsidRDefault="00400DEF" w:rsidP="00B2497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C0EA746" w14:textId="74FCCB74" w:rsidR="00400DEF" w:rsidRPr="00A04FE1" w:rsidRDefault="00400DEF" w:rsidP="00400DEF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PPR Ø32х32х32 мм</w:t>
            </w:r>
          </w:p>
        </w:tc>
        <w:tc>
          <w:tcPr>
            <w:tcW w:w="3401" w:type="dxa"/>
            <w:vAlign w:val="center"/>
          </w:tcPr>
          <w:p w14:paraId="7933E4AB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6D875D2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92CE350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A194EB9" w14:textId="603A6DDA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7EE072C" w14:textId="7C04D152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2195CF0B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B34AB59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</w:tr>
      <w:tr w:rsidR="00400DEF" w:rsidRPr="00A04FE1" w14:paraId="5E4B7FA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B9BEF6" w14:textId="77777777" w:rsidR="00400DEF" w:rsidRPr="00A04FE1" w:rsidRDefault="00400DEF" w:rsidP="00B2497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FDFA1EE" w14:textId="290F13A5" w:rsidR="00400DEF" w:rsidRPr="00A04FE1" w:rsidRDefault="00400DEF" w:rsidP="00400DE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Ø40х40х40 мм</w:t>
            </w:r>
          </w:p>
        </w:tc>
        <w:tc>
          <w:tcPr>
            <w:tcW w:w="3401" w:type="dxa"/>
            <w:vAlign w:val="center"/>
          </w:tcPr>
          <w:p w14:paraId="71541AFF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29CAC70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F900BA6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41B934F" w14:textId="42716A5F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0EEF36C" w14:textId="08256B85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79FD5923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7518AEE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</w:tr>
      <w:tr w:rsidR="00400DEF" w:rsidRPr="00A04FE1" w14:paraId="53513C8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3575AA8" w14:textId="77777777" w:rsidR="00400DEF" w:rsidRPr="00A04FE1" w:rsidRDefault="00400DEF" w:rsidP="00B2497E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93D9847" w14:textId="1884C6A8" w:rsidR="00400DEF" w:rsidRPr="00A04FE1" w:rsidRDefault="00400DEF" w:rsidP="00400DEF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Ø50х50х50 мм</w:t>
            </w:r>
          </w:p>
        </w:tc>
        <w:tc>
          <w:tcPr>
            <w:tcW w:w="3401" w:type="dxa"/>
            <w:vAlign w:val="center"/>
          </w:tcPr>
          <w:p w14:paraId="6B07ACF0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0826887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5F0C7E7" w14:textId="77777777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131BFFC" w14:textId="0FB416E9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C9F02EF" w14:textId="34B899EE" w:rsidR="00400DEF" w:rsidRPr="00A04FE1" w:rsidRDefault="00400DEF" w:rsidP="00400DEF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6B40633D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02C01E4" w14:textId="77777777" w:rsidR="00400DEF" w:rsidRPr="00A04FE1" w:rsidRDefault="00400DEF" w:rsidP="00400DEF">
            <w:pPr>
              <w:keepLines/>
              <w:rPr>
                <w:rFonts w:ascii="ISOCPEUR" w:hAnsi="ISOCPEUR"/>
              </w:rPr>
            </w:pPr>
          </w:p>
        </w:tc>
      </w:tr>
      <w:tr w:rsidR="002D1A50" w:rsidRPr="00A04FE1" w14:paraId="3B5FFD5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B34F998" w14:textId="77777777" w:rsidR="002D1A50" w:rsidRPr="00A04FE1" w:rsidRDefault="002D1A50" w:rsidP="002D1A50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A581575" w14:textId="260A3825" w:rsidR="002D1A50" w:rsidRPr="00A04FE1" w:rsidRDefault="002D1A50" w:rsidP="002D1A50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Ø25х25х20 мм</w:t>
            </w:r>
          </w:p>
        </w:tc>
        <w:tc>
          <w:tcPr>
            <w:tcW w:w="3401" w:type="dxa"/>
            <w:vAlign w:val="center"/>
          </w:tcPr>
          <w:p w14:paraId="303C1028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B44A288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31BE045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F779EFE" w14:textId="108E1E6B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B1B4DA3" w14:textId="6EC9780D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117E5E7A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7FB3654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</w:tr>
      <w:tr w:rsidR="002D1A50" w:rsidRPr="00A04FE1" w14:paraId="6100A6E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4E45AC9" w14:textId="77777777" w:rsidR="002D1A50" w:rsidRPr="00A04FE1" w:rsidRDefault="002D1A50" w:rsidP="002D1A50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77BAA42" w14:textId="719B9C63" w:rsidR="002D1A50" w:rsidRPr="00A04FE1" w:rsidRDefault="002D1A50" w:rsidP="002D1A50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Ø32х32х20 мм</w:t>
            </w:r>
          </w:p>
        </w:tc>
        <w:tc>
          <w:tcPr>
            <w:tcW w:w="3401" w:type="dxa"/>
            <w:vAlign w:val="center"/>
          </w:tcPr>
          <w:p w14:paraId="0E3F8CA2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702D07C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204F047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282955C" w14:textId="79CB8310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6A89B6E" w14:textId="7BB68AA4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D5F8D7E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5C4265D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</w:tr>
      <w:tr w:rsidR="002D1A50" w:rsidRPr="00A04FE1" w14:paraId="206C3A0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E0FE9F2" w14:textId="77777777" w:rsidR="002D1A50" w:rsidRPr="00A04FE1" w:rsidRDefault="002D1A50" w:rsidP="002D1A50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38EBD4A" w14:textId="064F4D7D" w:rsidR="002D1A50" w:rsidRPr="00A04FE1" w:rsidRDefault="002D1A50" w:rsidP="002D1A50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Ø32х32х2</w:t>
            </w:r>
            <w:r w:rsidR="00BB159C" w:rsidRPr="00A04FE1">
              <w:rPr>
                <w:rFonts w:ascii="ISOCPEUR" w:hAnsi="ISOCPEUR"/>
                <w:szCs w:val="24"/>
              </w:rPr>
              <w:t>5</w:t>
            </w:r>
            <w:r w:rsidRPr="00A04FE1">
              <w:rPr>
                <w:rFonts w:ascii="ISOCPEUR" w:hAnsi="ISOCPEUR"/>
                <w:szCs w:val="24"/>
              </w:rPr>
              <w:t xml:space="preserve"> мм</w:t>
            </w:r>
          </w:p>
        </w:tc>
        <w:tc>
          <w:tcPr>
            <w:tcW w:w="3401" w:type="dxa"/>
            <w:vAlign w:val="center"/>
          </w:tcPr>
          <w:p w14:paraId="16006CB1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9568D9B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8833BD6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D9B7A59" w14:textId="0F720408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0B1A10B" w14:textId="47E98A37" w:rsidR="002D1A50" w:rsidRPr="00A04FE1" w:rsidRDefault="00BB159C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297BEE60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274A861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</w:tr>
      <w:tr w:rsidR="002D1A50" w:rsidRPr="00A04FE1" w14:paraId="10B6AF1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1458986" w14:textId="77777777" w:rsidR="002D1A50" w:rsidRPr="00A04FE1" w:rsidRDefault="002D1A50" w:rsidP="002D1A50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3B99E2A" w14:textId="561C5645" w:rsidR="002D1A50" w:rsidRPr="00A04FE1" w:rsidRDefault="002D1A50" w:rsidP="002D1A50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Ø40х40х20 мм</w:t>
            </w:r>
          </w:p>
        </w:tc>
        <w:tc>
          <w:tcPr>
            <w:tcW w:w="3401" w:type="dxa"/>
            <w:vAlign w:val="center"/>
          </w:tcPr>
          <w:p w14:paraId="72F58BD8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102CE76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3B75B68" w14:textId="77777777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C3A9D1D" w14:textId="18266AA3" w:rsidR="002D1A50" w:rsidRPr="00A04FE1" w:rsidRDefault="002D1A50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FAA56F2" w14:textId="3BCFE878" w:rsidR="002D1A50" w:rsidRPr="00A04FE1" w:rsidRDefault="00BB159C" w:rsidP="002D1A50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</w:t>
            </w:r>
          </w:p>
        </w:tc>
        <w:tc>
          <w:tcPr>
            <w:tcW w:w="1391" w:type="dxa"/>
            <w:gridSpan w:val="2"/>
            <w:vAlign w:val="center"/>
          </w:tcPr>
          <w:p w14:paraId="54D673F4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22B4303" w14:textId="77777777" w:rsidR="002D1A50" w:rsidRPr="00A04FE1" w:rsidRDefault="002D1A50" w:rsidP="002D1A50">
            <w:pPr>
              <w:keepLines/>
              <w:rPr>
                <w:rFonts w:ascii="ISOCPEUR" w:hAnsi="ISOCPEUR"/>
              </w:rPr>
            </w:pPr>
          </w:p>
        </w:tc>
      </w:tr>
      <w:tr w:rsidR="00BB159C" w:rsidRPr="00A04FE1" w14:paraId="12EBF4B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CCD13DD" w14:textId="77777777" w:rsidR="00BB159C" w:rsidRPr="00A04FE1" w:rsidRDefault="00BB159C" w:rsidP="00BB159C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27FDA54" w14:textId="5D96F6FA" w:rsidR="00BB159C" w:rsidRPr="00A04FE1" w:rsidRDefault="00BB159C" w:rsidP="00BB159C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Ø40х40х25 мм</w:t>
            </w:r>
          </w:p>
        </w:tc>
        <w:tc>
          <w:tcPr>
            <w:tcW w:w="3401" w:type="dxa"/>
            <w:vAlign w:val="center"/>
          </w:tcPr>
          <w:p w14:paraId="0DE7A894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B3AE400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D498A3F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9498035" w14:textId="6439ACD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3C84BB1" w14:textId="0E08CD99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460CA85B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EA389D7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</w:tr>
      <w:tr w:rsidR="00BB159C" w:rsidRPr="00A04FE1" w14:paraId="641E81F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D07D25C" w14:textId="77777777" w:rsidR="00BB159C" w:rsidRPr="00A04FE1" w:rsidRDefault="00BB159C" w:rsidP="00BB159C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01DF8BA" w14:textId="15D1E23E" w:rsidR="00BB159C" w:rsidRPr="00A04FE1" w:rsidRDefault="00BB159C" w:rsidP="00BB159C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Ø40х40х32 мм</w:t>
            </w:r>
          </w:p>
        </w:tc>
        <w:tc>
          <w:tcPr>
            <w:tcW w:w="3401" w:type="dxa"/>
            <w:vAlign w:val="center"/>
          </w:tcPr>
          <w:p w14:paraId="58DBC139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19096C1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2F424EF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B39AEDC" w14:textId="48B87C4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EF5D838" w14:textId="5F08B2DE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7874B791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0B32851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</w:tr>
      <w:tr w:rsidR="00BB159C" w:rsidRPr="00A04FE1" w14:paraId="524473F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093A93F" w14:textId="77777777" w:rsidR="00BB159C" w:rsidRPr="00A04FE1" w:rsidRDefault="00BB159C" w:rsidP="00BB159C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BD0895D" w14:textId="6FD91799" w:rsidR="00BB159C" w:rsidRPr="00A04FE1" w:rsidRDefault="00BB159C" w:rsidP="00BB159C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Ø50х50х20 мм</w:t>
            </w:r>
          </w:p>
        </w:tc>
        <w:tc>
          <w:tcPr>
            <w:tcW w:w="3401" w:type="dxa"/>
            <w:vAlign w:val="center"/>
          </w:tcPr>
          <w:p w14:paraId="4A328675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F5D1B5C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1EF5EA2" w14:textId="77777777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70E27E5" w14:textId="40C8F034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51D5B20" w14:textId="4C37373A" w:rsidR="00BB159C" w:rsidRPr="00A04FE1" w:rsidRDefault="00BB159C" w:rsidP="00BB159C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623DD0C9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87F9A04" w14:textId="77777777" w:rsidR="00BB159C" w:rsidRPr="00A04FE1" w:rsidRDefault="00BB159C" w:rsidP="00BB159C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13123D0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63514B0" w14:textId="77777777" w:rsidR="00E317A4" w:rsidRPr="00A04FE1" w:rsidRDefault="00E317A4" w:rsidP="00E317A4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3D674CD9" w14:textId="1E5FFBBC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Бурт и фланец PPR Ø50 мм, PN10/16 (в комплекте с болтами, гайками, шайбами, прокладками)</w:t>
            </w:r>
          </w:p>
        </w:tc>
        <w:tc>
          <w:tcPr>
            <w:tcW w:w="3401" w:type="dxa"/>
          </w:tcPr>
          <w:p w14:paraId="3EFC016A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64CF1E84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78D29414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187B335" w14:textId="111BE4D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</w:tcPr>
          <w:p w14:paraId="0DF2E07C" w14:textId="7626D89B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99A9B90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B4EA4B9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4ABAF4C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7DA6FBD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1FD82CB" w14:textId="4B509D9B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Водорозетка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(угольник, комбинированный с креплением, внутренняя резьба) PPR Ø20х1/2” мм ВР</w:t>
            </w:r>
          </w:p>
        </w:tc>
        <w:tc>
          <w:tcPr>
            <w:tcW w:w="3401" w:type="dxa"/>
            <w:vAlign w:val="center"/>
          </w:tcPr>
          <w:p w14:paraId="258FABDF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3C142E3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82FACC4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803E525" w14:textId="6EBB215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87AA5B8" w14:textId="49FF3B3D" w:rsidR="00E317A4" w:rsidRPr="00A04FE1" w:rsidRDefault="00AA3809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04343F31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368E8E1" w14:textId="0804A7BE" w:rsidR="00E317A4" w:rsidRPr="00A04FE1" w:rsidRDefault="00E317A4" w:rsidP="00AA7B3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для душевых и ПУИ</w:t>
            </w:r>
          </w:p>
        </w:tc>
      </w:tr>
      <w:tr w:rsidR="00CA3D17" w:rsidRPr="00A04FE1" w14:paraId="1DB1223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499244A" w14:textId="77777777" w:rsidR="00CA3D17" w:rsidRPr="00A04FE1" w:rsidRDefault="00CA3D17" w:rsidP="00CA3D17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2121E1F" w14:textId="6E5243A2" w:rsidR="00CA3D17" w:rsidRPr="00A04FE1" w:rsidRDefault="00CA3D17" w:rsidP="00CA3D17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комбинированная, внутренняя резьба, PPR Ø20х1/2” мм ВР</w:t>
            </w:r>
          </w:p>
        </w:tc>
        <w:tc>
          <w:tcPr>
            <w:tcW w:w="3401" w:type="dxa"/>
            <w:vAlign w:val="center"/>
          </w:tcPr>
          <w:p w14:paraId="6C1A7309" w14:textId="77777777" w:rsidR="00CA3D17" w:rsidRPr="00A04FE1" w:rsidRDefault="00CA3D17" w:rsidP="00CA3D1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DBC1010" w14:textId="77777777" w:rsidR="00CA3D17" w:rsidRPr="00A04FE1" w:rsidRDefault="00CA3D17" w:rsidP="00CA3D1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2C10FF4" w14:textId="77777777" w:rsidR="00CA3D17" w:rsidRPr="00A04FE1" w:rsidRDefault="00CA3D17" w:rsidP="00CA3D17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38DCAD4" w14:textId="64F99429" w:rsidR="00CA3D17" w:rsidRPr="00A04FE1" w:rsidRDefault="00CA3D17" w:rsidP="00CA3D17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1AAC98E" w14:textId="3B8EAC8A" w:rsidR="00CA3D17" w:rsidRPr="00A04FE1" w:rsidRDefault="00237C13" w:rsidP="00CA3D17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400342AC" w14:textId="77777777" w:rsidR="00CA3D17" w:rsidRPr="00A04FE1" w:rsidRDefault="00CA3D17" w:rsidP="00CA3D17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821A483" w14:textId="7203ED9F" w:rsidR="00CA3D17" w:rsidRPr="00A04FE1" w:rsidRDefault="00CA3D17" w:rsidP="00CA3D17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для подключения подводок для раковин</w:t>
            </w:r>
          </w:p>
        </w:tc>
      </w:tr>
      <w:tr w:rsidR="00E317A4" w:rsidRPr="00A04FE1" w14:paraId="4A413D8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F5F76DE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C5FEA94" w14:textId="1B76135F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комбинированная разъемная, наружная резьба, PPR Ø20х1/2” мм </w:t>
            </w:r>
            <w:r w:rsidR="006020C9" w:rsidRPr="00A04FE1">
              <w:rPr>
                <w:rFonts w:ascii="ISOCPEUR" w:hAnsi="ISOCPEUR"/>
                <w:szCs w:val="24"/>
              </w:rPr>
              <w:t>Н</w:t>
            </w:r>
            <w:r w:rsidRPr="00A04FE1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3401" w:type="dxa"/>
            <w:vAlign w:val="center"/>
          </w:tcPr>
          <w:p w14:paraId="06B717FF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920383A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419D174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D851474" w14:textId="5282A50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56E5A4A" w14:textId="13C1419E" w:rsidR="00E317A4" w:rsidRPr="00A04FE1" w:rsidRDefault="004502D9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14</w:t>
            </w:r>
          </w:p>
        </w:tc>
        <w:tc>
          <w:tcPr>
            <w:tcW w:w="1391" w:type="dxa"/>
            <w:gridSpan w:val="2"/>
            <w:vAlign w:val="center"/>
          </w:tcPr>
          <w:p w14:paraId="358AB2E8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4FE48F2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67942CB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0C0A580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999FC09" w14:textId="1A9BA29B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комбинированная разъемная, наружная резьба, PPR Ø25х3/4” мм </w:t>
            </w:r>
            <w:r w:rsidR="006020C9" w:rsidRPr="00A04FE1">
              <w:rPr>
                <w:rFonts w:ascii="ISOCPEUR" w:hAnsi="ISOCPEUR"/>
                <w:szCs w:val="24"/>
              </w:rPr>
              <w:t>Н</w:t>
            </w:r>
            <w:r w:rsidRPr="00A04FE1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3401" w:type="dxa"/>
            <w:vAlign w:val="center"/>
          </w:tcPr>
          <w:p w14:paraId="5366CB9F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99E713F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E6B5999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7592903" w14:textId="2092955D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287172D" w14:textId="3A626534" w:rsidR="00E317A4" w:rsidRPr="00A04FE1" w:rsidRDefault="004502D9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22</w:t>
            </w:r>
          </w:p>
        </w:tc>
        <w:tc>
          <w:tcPr>
            <w:tcW w:w="1391" w:type="dxa"/>
            <w:gridSpan w:val="2"/>
            <w:vAlign w:val="center"/>
          </w:tcPr>
          <w:p w14:paraId="4391174D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037CBDA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0FD56D4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D48160A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18265B6" w14:textId="6D96DDC6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комбинированная разъемная, наружная резьба, PPR Ø32х1” мм </w:t>
            </w:r>
            <w:r w:rsidR="006020C9" w:rsidRPr="00A04FE1">
              <w:rPr>
                <w:rFonts w:ascii="ISOCPEUR" w:hAnsi="ISOCPEUR"/>
                <w:szCs w:val="24"/>
              </w:rPr>
              <w:t>Н</w:t>
            </w:r>
            <w:r w:rsidRPr="00A04FE1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3401" w:type="dxa"/>
            <w:vAlign w:val="center"/>
          </w:tcPr>
          <w:p w14:paraId="5284B60E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849271B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96DFF7D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BEF3F97" w14:textId="0F144C1B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4677440" w14:textId="18B86015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7FE38068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5C208B8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712E000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BD513D9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8673F9A" w14:textId="6EA2FBFF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комбинированная разъемная, наружная резьба, PPR Ø40х1 1/4” мм </w:t>
            </w:r>
            <w:r w:rsidR="006020C9" w:rsidRPr="00A04FE1">
              <w:rPr>
                <w:rFonts w:ascii="ISOCPEUR" w:hAnsi="ISOCPEUR"/>
                <w:szCs w:val="24"/>
              </w:rPr>
              <w:t>Н</w:t>
            </w:r>
            <w:r w:rsidRPr="00A04FE1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3401" w:type="dxa"/>
            <w:vAlign w:val="center"/>
          </w:tcPr>
          <w:p w14:paraId="3BFFD3A2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066BBC6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03E9789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C483F3B" w14:textId="740A9731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AAE99D1" w14:textId="55571914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774FC987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AF341BE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2AECCBC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E1F6D86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6B9881E" w14:textId="2B24D96A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комбинированная разъемная, наружная резьба, PPR Ø50х1 1/2” мм </w:t>
            </w:r>
            <w:r w:rsidR="006020C9" w:rsidRPr="00A04FE1">
              <w:rPr>
                <w:rFonts w:ascii="ISOCPEUR" w:hAnsi="ISOCPEUR"/>
                <w:szCs w:val="24"/>
              </w:rPr>
              <w:t>Н</w:t>
            </w:r>
            <w:r w:rsidRPr="00A04FE1">
              <w:rPr>
                <w:rFonts w:ascii="ISOCPEUR" w:hAnsi="ISOCPEUR"/>
                <w:szCs w:val="24"/>
              </w:rPr>
              <w:t>Р</w:t>
            </w:r>
          </w:p>
        </w:tc>
        <w:tc>
          <w:tcPr>
            <w:tcW w:w="3401" w:type="dxa"/>
            <w:vAlign w:val="center"/>
          </w:tcPr>
          <w:p w14:paraId="26A7C9F5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DFB746E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2AE4AD3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379303B" w14:textId="3F8A175C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B3C2E64" w14:textId="2FAF065B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1ECC6C8D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36D15DF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</w:tr>
      <w:tr w:rsidR="00E317A4" w:rsidRPr="00A04FE1" w14:paraId="5A3263B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202BF2F" w14:textId="77777777" w:rsidR="00E317A4" w:rsidRPr="00A04FE1" w:rsidRDefault="00E317A4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E6D3AA7" w14:textId="6DC999A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Гибкая подводка для вод Ø1/2”, L=0,6 м для смесителя, НР/штуцер под смеситель</w:t>
            </w:r>
          </w:p>
        </w:tc>
        <w:tc>
          <w:tcPr>
            <w:tcW w:w="3401" w:type="dxa"/>
            <w:vAlign w:val="center"/>
          </w:tcPr>
          <w:p w14:paraId="2F6FE492" w14:textId="6A1897BF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Р 70407-2022</w:t>
            </w:r>
          </w:p>
        </w:tc>
        <w:tc>
          <w:tcPr>
            <w:tcW w:w="1985" w:type="dxa"/>
            <w:vAlign w:val="center"/>
          </w:tcPr>
          <w:p w14:paraId="72A08EF3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498FF49" w14:textId="77777777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C864280" w14:textId="4C8272CC" w:rsidR="00E317A4" w:rsidRPr="00A04FE1" w:rsidRDefault="00E317A4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5B1FE11" w14:textId="65A5CC90" w:rsidR="00E317A4" w:rsidRPr="00A04FE1" w:rsidRDefault="009C3C98" w:rsidP="00E317A4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>
              <w:rPr>
                <w:rFonts w:ascii="ISOCPEUR" w:hAnsi="ISOCPEUR"/>
                <w:szCs w:val="24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286CBCA7" w14:textId="77777777" w:rsidR="00E317A4" w:rsidRPr="00A04FE1" w:rsidRDefault="00E317A4" w:rsidP="00E317A4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E8E0A69" w14:textId="501858DA" w:rsidR="00E317A4" w:rsidRPr="00A04FE1" w:rsidRDefault="005F5382" w:rsidP="005F5382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д</w:t>
            </w:r>
            <w:r w:rsidR="00E317A4" w:rsidRPr="00A04FE1">
              <w:rPr>
                <w:rFonts w:ascii="ISOCPEUR" w:hAnsi="ISOCPEUR"/>
                <w:szCs w:val="24"/>
              </w:rPr>
              <w:t>ля подключения раковин</w:t>
            </w:r>
          </w:p>
        </w:tc>
      </w:tr>
      <w:tr w:rsidR="00AA7B31" w:rsidRPr="00A04FE1" w14:paraId="3CA59EA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510EB96" w14:textId="77777777" w:rsidR="00AA7B31" w:rsidRPr="00A04FE1" w:rsidRDefault="00AA7B31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352AAACA" w14:textId="525BF230" w:rsidR="00AA7B31" w:rsidRPr="00A04FE1" w:rsidRDefault="00AA7B31" w:rsidP="00AA7B3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Сгон разъемный, резьба внутренняя/наружная, Ø </w:t>
            </w:r>
            <w:r w:rsidR="005F5382" w:rsidRPr="00A04FE1">
              <w:rPr>
                <w:rFonts w:ascii="ISOCPEUR" w:hAnsi="ISOCPEUR"/>
                <w:szCs w:val="24"/>
              </w:rPr>
              <w:t>3/4</w:t>
            </w:r>
            <w:r w:rsidRPr="00A04FE1">
              <w:rPr>
                <w:rFonts w:ascii="ISOCPEUR" w:hAnsi="ISOCPEUR"/>
                <w:szCs w:val="24"/>
              </w:rPr>
              <w:t>”</w:t>
            </w:r>
          </w:p>
        </w:tc>
        <w:tc>
          <w:tcPr>
            <w:tcW w:w="3401" w:type="dxa"/>
          </w:tcPr>
          <w:p w14:paraId="40E6E44B" w14:textId="441C3E01" w:rsidR="00AA7B31" w:rsidRPr="00A04FE1" w:rsidRDefault="00AA7B31" w:rsidP="00AA7B3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985" w:type="dxa"/>
          </w:tcPr>
          <w:p w14:paraId="74D0F413" w14:textId="77777777" w:rsidR="00AA7B31" w:rsidRPr="00A04FE1" w:rsidRDefault="00AA7B31" w:rsidP="00AA7B3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2555" w:type="dxa"/>
          </w:tcPr>
          <w:p w14:paraId="0F306D26" w14:textId="3BF54E12" w:rsidR="00AA7B31" w:rsidRPr="00A04FE1" w:rsidRDefault="00AA7B31" w:rsidP="00AA7B3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</w:p>
        </w:tc>
        <w:tc>
          <w:tcPr>
            <w:tcW w:w="1134" w:type="dxa"/>
          </w:tcPr>
          <w:p w14:paraId="4FD8022D" w14:textId="28CDDDDC" w:rsidR="00AA7B31" w:rsidRPr="00A04FE1" w:rsidRDefault="00AA7B31" w:rsidP="00AA7B3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2CD85B1B" w14:textId="06D2A9C0" w:rsidR="00AA7B31" w:rsidRPr="00A04FE1" w:rsidRDefault="005F5382" w:rsidP="00AA7B3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391" w:type="dxa"/>
            <w:gridSpan w:val="2"/>
          </w:tcPr>
          <w:p w14:paraId="032BDDB9" w14:textId="77777777" w:rsidR="00AA7B31" w:rsidRPr="00A04FE1" w:rsidRDefault="00AA7B31" w:rsidP="00AA7B31">
            <w:pPr>
              <w:keepLines/>
              <w:rPr>
                <w:rFonts w:ascii="ISOCPEUR" w:hAnsi="ISOCPEUR"/>
                <w:szCs w:val="24"/>
              </w:rPr>
            </w:pPr>
          </w:p>
        </w:tc>
        <w:tc>
          <w:tcPr>
            <w:tcW w:w="2239" w:type="dxa"/>
          </w:tcPr>
          <w:p w14:paraId="44E5BD8D" w14:textId="4C4F8316" w:rsidR="00AA7B31" w:rsidRPr="00A04FE1" w:rsidRDefault="00AA7B31" w:rsidP="005F5382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для подключения полотенцесушителя, разъемное соединение</w:t>
            </w:r>
          </w:p>
        </w:tc>
      </w:tr>
      <w:tr w:rsidR="005F5382" w:rsidRPr="00A04FE1" w14:paraId="6655A6B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32D4E20" w14:textId="77777777" w:rsidR="005F5382" w:rsidRPr="00A04FE1" w:rsidRDefault="005F5382" w:rsidP="005F538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C1AFCE4" w14:textId="3C6FD5F0" w:rsidR="005F5382" w:rsidRPr="00A04FE1" w:rsidRDefault="005F5382" w:rsidP="005F538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комбинированная, внутренняя резьба, PPR Ø25х3/4” мм НР</w:t>
            </w:r>
          </w:p>
        </w:tc>
        <w:tc>
          <w:tcPr>
            <w:tcW w:w="3401" w:type="dxa"/>
            <w:vAlign w:val="center"/>
          </w:tcPr>
          <w:p w14:paraId="02647373" w14:textId="1CE27D44" w:rsidR="005F5382" w:rsidRPr="00A04FE1" w:rsidRDefault="005F5382" w:rsidP="005F538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2ADB43A" w14:textId="77777777" w:rsidR="005F5382" w:rsidRPr="00A04FE1" w:rsidRDefault="005F5382" w:rsidP="005F538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CE810C8" w14:textId="42932497" w:rsidR="005F5382" w:rsidRPr="00A04FE1" w:rsidRDefault="005F5382" w:rsidP="005F538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DD88EDE" w14:textId="6A7BF8F8" w:rsidR="005F5382" w:rsidRPr="00A04FE1" w:rsidRDefault="005F5382" w:rsidP="005F538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67ED95B1" w14:textId="12130E31" w:rsidR="005F5382" w:rsidRPr="00A04FE1" w:rsidRDefault="005F5382" w:rsidP="005F538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2094863D" w14:textId="77777777" w:rsidR="005F5382" w:rsidRPr="00A04FE1" w:rsidRDefault="005F5382" w:rsidP="005F5382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CEE8AF4" w14:textId="763FE030" w:rsidR="005F5382" w:rsidRPr="00A04FE1" w:rsidRDefault="005F5382" w:rsidP="005F5382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для подключения полотенцесушителя</w:t>
            </w:r>
          </w:p>
        </w:tc>
      </w:tr>
      <w:tr w:rsidR="007D7662" w:rsidRPr="00A04FE1" w14:paraId="709FC2E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888AD3B" w14:textId="77777777" w:rsidR="007D7662" w:rsidRPr="00A04FE1" w:rsidRDefault="007D7662" w:rsidP="007D7662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Cs w:val="24"/>
              </w:rPr>
            </w:pPr>
          </w:p>
        </w:tc>
        <w:tc>
          <w:tcPr>
            <w:tcW w:w="7369" w:type="dxa"/>
            <w:vAlign w:val="center"/>
          </w:tcPr>
          <w:p w14:paraId="6E6A8673" w14:textId="54F9C7B3" w:rsidR="007D7662" w:rsidRPr="00A04FE1" w:rsidRDefault="007D7662" w:rsidP="007D7662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Водяной полотенцесушитель М-образный с полкой 500x400 хром, Ø25×3/4" в комплекте с крепежом</w:t>
            </w:r>
          </w:p>
        </w:tc>
        <w:tc>
          <w:tcPr>
            <w:tcW w:w="3401" w:type="dxa"/>
            <w:vAlign w:val="center"/>
          </w:tcPr>
          <w:p w14:paraId="07B4D7B3" w14:textId="77777777" w:rsidR="007D7662" w:rsidRPr="00A04FE1" w:rsidRDefault="007D7662" w:rsidP="007D766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FC3B37C" w14:textId="77777777" w:rsidR="007D7662" w:rsidRPr="00A04FE1" w:rsidRDefault="007D7662" w:rsidP="007D766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1C9847F" w14:textId="77777777" w:rsidR="007D7662" w:rsidRPr="00A04FE1" w:rsidRDefault="007D7662" w:rsidP="007D766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AECDDEB" w14:textId="75B3216D" w:rsidR="007D7662" w:rsidRPr="00A04FE1" w:rsidRDefault="007D7662" w:rsidP="007D766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</w:tcPr>
          <w:p w14:paraId="2C0A5BC9" w14:textId="4ED4DD85" w:rsidR="007D7662" w:rsidRPr="00A04FE1" w:rsidRDefault="007D7662" w:rsidP="007D7662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246FF893" w14:textId="77777777" w:rsidR="007D7662" w:rsidRPr="00A04FE1" w:rsidRDefault="007D7662" w:rsidP="007D7662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69FEEF9" w14:textId="77777777" w:rsidR="007D7662" w:rsidRPr="00A04FE1" w:rsidRDefault="007D7662" w:rsidP="007D7662">
            <w:pPr>
              <w:keepLines/>
              <w:rPr>
                <w:rFonts w:ascii="ISOCPEUR" w:hAnsi="ISOCPEUR"/>
              </w:rPr>
            </w:pPr>
          </w:p>
        </w:tc>
      </w:tr>
      <w:tr w:rsidR="000E279B" w:rsidRPr="00A04FE1" w14:paraId="4B1BF5D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559229C" w14:textId="77777777" w:rsidR="000E279B" w:rsidRPr="001F0D71" w:rsidRDefault="000E279B" w:rsidP="000E279B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Cs w:val="24"/>
              </w:rPr>
            </w:pPr>
          </w:p>
        </w:tc>
        <w:tc>
          <w:tcPr>
            <w:tcW w:w="7369" w:type="dxa"/>
            <w:vAlign w:val="center"/>
          </w:tcPr>
          <w:p w14:paraId="5791AFA2" w14:textId="66027D16" w:rsidR="000E279B" w:rsidRPr="001F0D71" w:rsidRDefault="000E279B" w:rsidP="000E279B">
            <w:pPr>
              <w:keepLines/>
              <w:rPr>
                <w:rFonts w:ascii="ISOCPEUR" w:hAnsi="ISOCPEUR"/>
                <w:szCs w:val="24"/>
              </w:rPr>
            </w:pPr>
            <w:proofErr w:type="spellStart"/>
            <w:r w:rsidRPr="001F0D71">
              <w:rPr>
                <w:rFonts w:ascii="ISOCPEUR" w:hAnsi="ISOCPEUR"/>
                <w:szCs w:val="24"/>
              </w:rPr>
              <w:t>Воздухоотводчик</w:t>
            </w:r>
            <w:proofErr w:type="spellEnd"/>
            <w:r w:rsidRPr="001F0D71">
              <w:rPr>
                <w:rFonts w:ascii="ISOCPEUR" w:hAnsi="ISOCPEUR"/>
                <w:szCs w:val="24"/>
              </w:rPr>
              <w:t xml:space="preserve"> автоматический муфтовый, резьба наружная, Ø1/2” (DN15 мм)</w:t>
            </w:r>
          </w:p>
        </w:tc>
        <w:tc>
          <w:tcPr>
            <w:tcW w:w="3401" w:type="dxa"/>
            <w:vAlign w:val="center"/>
          </w:tcPr>
          <w:p w14:paraId="0B0BC873" w14:textId="77777777" w:rsidR="000E279B" w:rsidRPr="001F0D71" w:rsidRDefault="000E279B" w:rsidP="000E279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E159B26" w14:textId="77777777" w:rsidR="000E279B" w:rsidRPr="001F0D71" w:rsidRDefault="000E279B" w:rsidP="000E279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DEDE38F" w14:textId="77777777" w:rsidR="000E279B" w:rsidRPr="001F0D71" w:rsidRDefault="000E279B" w:rsidP="000E279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A3FCE3A" w14:textId="096D61E8" w:rsidR="000E279B" w:rsidRPr="001F0D71" w:rsidRDefault="000E279B" w:rsidP="000E279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CD7427C" w14:textId="78202215" w:rsidR="000E279B" w:rsidRPr="001F0D71" w:rsidRDefault="001F0D71" w:rsidP="000E279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191E90D3" w14:textId="77777777" w:rsidR="000E279B" w:rsidRPr="00A04FE1" w:rsidRDefault="000E279B" w:rsidP="000E279B">
            <w:pPr>
              <w:keepLines/>
              <w:rPr>
                <w:rFonts w:ascii="ISOCPEUR" w:hAnsi="ISOCPEUR"/>
                <w:strike/>
              </w:rPr>
            </w:pPr>
          </w:p>
        </w:tc>
        <w:tc>
          <w:tcPr>
            <w:tcW w:w="2239" w:type="dxa"/>
            <w:vAlign w:val="center"/>
          </w:tcPr>
          <w:p w14:paraId="44A6B935" w14:textId="77777777" w:rsidR="000E279B" w:rsidRPr="00A04FE1" w:rsidRDefault="000E279B" w:rsidP="000E279B">
            <w:pPr>
              <w:keepLines/>
              <w:rPr>
                <w:rFonts w:ascii="ISOCPEUR" w:hAnsi="ISOCPEUR"/>
                <w:strike/>
              </w:rPr>
            </w:pPr>
          </w:p>
        </w:tc>
      </w:tr>
      <w:tr w:rsidR="001F0D71" w:rsidRPr="00A04FE1" w14:paraId="09E42CC2" w14:textId="77777777" w:rsidTr="00BC67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BE71261" w14:textId="77777777" w:rsidR="001F0D71" w:rsidRPr="001F0D7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Cs w:val="24"/>
              </w:rPr>
            </w:pPr>
          </w:p>
        </w:tc>
        <w:tc>
          <w:tcPr>
            <w:tcW w:w="7369" w:type="dxa"/>
            <w:vAlign w:val="center"/>
          </w:tcPr>
          <w:p w14:paraId="6AB900C8" w14:textId="02A95274" w:rsidR="001F0D71" w:rsidRPr="002D6A6B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Компенсатор Козлова из полипропилена DN</w:t>
            </w:r>
            <w:r w:rsidR="002D6A6B" w:rsidRPr="002D6A6B">
              <w:rPr>
                <w:rFonts w:ascii="ISOCPEUR" w:hAnsi="ISOCPEUR"/>
                <w:szCs w:val="24"/>
              </w:rPr>
              <w:t>40</w:t>
            </w:r>
          </w:p>
        </w:tc>
        <w:tc>
          <w:tcPr>
            <w:tcW w:w="3401" w:type="dxa"/>
            <w:vAlign w:val="center"/>
          </w:tcPr>
          <w:p w14:paraId="565FE813" w14:textId="77777777" w:rsidR="001F0D71" w:rsidRP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856FE90" w14:textId="77777777" w:rsidR="001F0D71" w:rsidRP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C70B619" w14:textId="77777777" w:rsidR="001F0D71" w:rsidRP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B06CA7B" w14:textId="21BAE81C" w:rsidR="001F0D71" w:rsidRP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E928BA8" w14:textId="765BB8B3" w:rsidR="001F0D71" w:rsidRPr="002D6A6B" w:rsidRDefault="002D6A6B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7045DA1" w14:textId="77777777" w:rsidR="001F0D71" w:rsidRPr="00A04FE1" w:rsidRDefault="001F0D71" w:rsidP="001F0D71">
            <w:pPr>
              <w:keepLines/>
              <w:rPr>
                <w:rFonts w:ascii="ISOCPEUR" w:hAnsi="ISOCPEUR"/>
                <w:strike/>
              </w:rPr>
            </w:pPr>
          </w:p>
        </w:tc>
        <w:tc>
          <w:tcPr>
            <w:tcW w:w="2239" w:type="dxa"/>
            <w:vAlign w:val="center"/>
          </w:tcPr>
          <w:p w14:paraId="7D88F321" w14:textId="77777777" w:rsidR="001F0D71" w:rsidRPr="00A04FE1" w:rsidRDefault="001F0D71" w:rsidP="001F0D71">
            <w:pPr>
              <w:keepLines/>
              <w:rPr>
                <w:rFonts w:ascii="ISOCPEUR" w:hAnsi="ISOCPEUR"/>
                <w:strike/>
              </w:rPr>
            </w:pPr>
          </w:p>
        </w:tc>
      </w:tr>
      <w:tr w:rsidR="002D6A6B" w:rsidRPr="00A04FE1" w14:paraId="5A6F3D3B" w14:textId="77777777" w:rsidTr="00BC67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799452C" w14:textId="77777777" w:rsidR="002D6A6B" w:rsidRPr="001F0D71" w:rsidRDefault="002D6A6B" w:rsidP="002D6A6B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  <w:szCs w:val="24"/>
              </w:rPr>
            </w:pPr>
          </w:p>
        </w:tc>
        <w:tc>
          <w:tcPr>
            <w:tcW w:w="7369" w:type="dxa"/>
            <w:vAlign w:val="center"/>
          </w:tcPr>
          <w:p w14:paraId="4DFFA03B" w14:textId="165607C4" w:rsidR="002D6A6B" w:rsidRPr="002D6A6B" w:rsidRDefault="002D6A6B" w:rsidP="002D6A6B">
            <w:pPr>
              <w:keepLines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Компенсатор Козлова из полипропилена DN</w:t>
            </w:r>
            <w:r w:rsidRPr="002D6A6B">
              <w:rPr>
                <w:rFonts w:ascii="ISOCPEUR" w:hAnsi="ISOCPEUR"/>
                <w:szCs w:val="24"/>
              </w:rPr>
              <w:t>25</w:t>
            </w:r>
          </w:p>
        </w:tc>
        <w:tc>
          <w:tcPr>
            <w:tcW w:w="3401" w:type="dxa"/>
            <w:vAlign w:val="center"/>
          </w:tcPr>
          <w:p w14:paraId="62B2E799" w14:textId="77777777" w:rsidR="002D6A6B" w:rsidRPr="001F0D7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46BD591" w14:textId="77777777" w:rsidR="002D6A6B" w:rsidRPr="001F0D7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7ECCE41" w14:textId="77777777" w:rsidR="002D6A6B" w:rsidRPr="001F0D7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2B15E65" w14:textId="532BE3B4" w:rsidR="002D6A6B" w:rsidRPr="001F0D7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97F06CF" w14:textId="468BA4C8" w:rsidR="002D6A6B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  <w:lang w:val="en-US"/>
              </w:rPr>
            </w:pPr>
            <w:r>
              <w:rPr>
                <w:rFonts w:ascii="ISOCPEUR" w:hAnsi="ISOCPEUR"/>
                <w:szCs w:val="24"/>
                <w:lang w:val="en-US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5934FCED" w14:textId="77777777" w:rsidR="002D6A6B" w:rsidRPr="00A04FE1" w:rsidRDefault="002D6A6B" w:rsidP="002D6A6B">
            <w:pPr>
              <w:keepLines/>
              <w:rPr>
                <w:rFonts w:ascii="ISOCPEUR" w:hAnsi="ISOCPEUR"/>
                <w:strike/>
              </w:rPr>
            </w:pPr>
          </w:p>
        </w:tc>
        <w:tc>
          <w:tcPr>
            <w:tcW w:w="2239" w:type="dxa"/>
            <w:vAlign w:val="center"/>
          </w:tcPr>
          <w:p w14:paraId="60D8061C" w14:textId="77777777" w:rsidR="002D6A6B" w:rsidRPr="00A04FE1" w:rsidRDefault="002D6A6B" w:rsidP="002D6A6B">
            <w:pPr>
              <w:keepLines/>
              <w:rPr>
                <w:rFonts w:ascii="ISOCPEUR" w:hAnsi="ISOCPEUR"/>
                <w:strike/>
              </w:rPr>
            </w:pPr>
          </w:p>
        </w:tc>
      </w:tr>
      <w:tr w:rsidR="002D6A6B" w:rsidRPr="00A04FE1" w14:paraId="4715C35C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E1FF2C7" w14:textId="77777777" w:rsidR="002D6A6B" w:rsidRPr="00A04FE1" w:rsidRDefault="002D6A6B" w:rsidP="002D6A6B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AB1B3E1" w14:textId="726C9937" w:rsidR="002D6A6B" w:rsidRPr="00A04FE1" w:rsidRDefault="002D6A6B" w:rsidP="002D6A6B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2.5 Материалы</w:t>
            </w:r>
            <w:r w:rsidRPr="00A04FE1">
              <w:rPr>
                <w:bCs/>
                <w:szCs w:val="24"/>
                <w:u w:val="single"/>
              </w:rPr>
              <w:t>:</w:t>
            </w:r>
          </w:p>
        </w:tc>
        <w:tc>
          <w:tcPr>
            <w:tcW w:w="3401" w:type="dxa"/>
            <w:vAlign w:val="center"/>
          </w:tcPr>
          <w:p w14:paraId="7E4E94AD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7AABE2A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C4E1AE9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B6B4BB0" w14:textId="0C63C285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1E43801F" w14:textId="1CC6A990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1E96EF4B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F66D568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9E7533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AA9865F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494C6F9" w14:textId="76E89AC6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GOST Common" w:hAnsi="GOST Common" w:cs="GOST Common"/>
                <w:color w:val="000000"/>
              </w:rPr>
              <w:t xml:space="preserve"> Теплоизоляционные трубки из вспененного полиэтилена, </w:t>
            </w:r>
            <w:r w:rsidRPr="00A04FE1">
              <w:rPr>
                <w:rFonts w:ascii="ISOCPEUR" w:hAnsi="ISOCPEUR"/>
                <w:szCs w:val="24"/>
              </w:rPr>
              <w:t>Ø</w:t>
            </w:r>
            <w:r w:rsidRPr="00A04FE1">
              <w:rPr>
                <w:rFonts w:ascii="GOST Common" w:hAnsi="GOST Common" w:cs="GOST Common"/>
                <w:color w:val="000000"/>
              </w:rPr>
              <w:t xml:space="preserve"> 22/9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3AA21DD7" w14:textId="54868DD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22/9-2</w:t>
            </w:r>
          </w:p>
        </w:tc>
        <w:tc>
          <w:tcPr>
            <w:tcW w:w="1985" w:type="dxa"/>
            <w:vAlign w:val="center"/>
          </w:tcPr>
          <w:p w14:paraId="785FA3B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8185875" w14:textId="48FD8C3D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2906442A" w14:textId="41F9CD0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7071D9EB" w14:textId="7588448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77,0</w:t>
            </w:r>
          </w:p>
        </w:tc>
        <w:tc>
          <w:tcPr>
            <w:tcW w:w="1391" w:type="dxa"/>
            <w:gridSpan w:val="2"/>
            <w:vAlign w:val="center"/>
          </w:tcPr>
          <w:p w14:paraId="5AC20454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02D036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222B74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CA5F46B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59E6B23" w14:textId="273BBA0C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GOST Common" w:hAnsi="GOST Common" w:cs="GOST Common"/>
                <w:color w:val="000000"/>
              </w:rPr>
              <w:t xml:space="preserve"> Теплоизоляционные трубки из вспененного полиэтилена, </w:t>
            </w:r>
            <w:r w:rsidRPr="00A04FE1">
              <w:rPr>
                <w:rFonts w:ascii="ISOCPEUR" w:hAnsi="ISOCPEUR"/>
                <w:szCs w:val="24"/>
              </w:rPr>
              <w:t>Ø</w:t>
            </w:r>
            <w:r w:rsidRPr="00A04FE1">
              <w:rPr>
                <w:rFonts w:ascii="GOST Common" w:hAnsi="GOST Common" w:cs="GOST Common"/>
                <w:color w:val="000000"/>
              </w:rPr>
              <w:t xml:space="preserve"> 25/9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4980F561" w14:textId="395D27C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25/9-2</w:t>
            </w:r>
          </w:p>
        </w:tc>
        <w:tc>
          <w:tcPr>
            <w:tcW w:w="1985" w:type="dxa"/>
            <w:vAlign w:val="center"/>
          </w:tcPr>
          <w:p w14:paraId="7352780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DD2C28A" w14:textId="45CC4A8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597DEB7E" w14:textId="4953BDD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4EC025ED" w14:textId="07B97F9B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57,0</w:t>
            </w:r>
          </w:p>
        </w:tc>
        <w:tc>
          <w:tcPr>
            <w:tcW w:w="1391" w:type="dxa"/>
            <w:gridSpan w:val="2"/>
            <w:vAlign w:val="center"/>
          </w:tcPr>
          <w:p w14:paraId="3C7BD72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5FAD0A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093F3F3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B64005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66EC401" w14:textId="2CA79031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GOST Common" w:hAnsi="GOST Common" w:cs="GOST Common"/>
                <w:color w:val="000000"/>
              </w:rPr>
              <w:t xml:space="preserve"> Теплоизоляционные трубки из вспененного полиэтилена, </w:t>
            </w:r>
            <w:r w:rsidRPr="00A04FE1">
              <w:rPr>
                <w:rFonts w:ascii="ISOCPEUR" w:hAnsi="ISOCPEUR"/>
                <w:szCs w:val="24"/>
              </w:rPr>
              <w:t>Ø</w:t>
            </w:r>
            <w:r w:rsidRPr="00A04FE1">
              <w:rPr>
                <w:rFonts w:ascii="GOST Common" w:hAnsi="GOST Common" w:cs="GOST Common"/>
                <w:color w:val="000000"/>
              </w:rPr>
              <w:t xml:space="preserve"> 35/9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22623A80" w14:textId="3353778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35/9-2</w:t>
            </w:r>
          </w:p>
        </w:tc>
        <w:tc>
          <w:tcPr>
            <w:tcW w:w="1985" w:type="dxa"/>
            <w:vAlign w:val="center"/>
          </w:tcPr>
          <w:p w14:paraId="2D6AF5B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B60AC84" w14:textId="241D33B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46C731A6" w14:textId="0F55936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62C88425" w14:textId="7261165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28,0</w:t>
            </w:r>
          </w:p>
        </w:tc>
        <w:tc>
          <w:tcPr>
            <w:tcW w:w="1391" w:type="dxa"/>
            <w:gridSpan w:val="2"/>
            <w:vAlign w:val="center"/>
          </w:tcPr>
          <w:p w14:paraId="41826D49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3A76E4C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5C395D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A3163C0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3CCB64A" w14:textId="6104986E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GOST Common" w:hAnsi="GOST Common" w:cs="GOST Common"/>
                <w:color w:val="000000"/>
              </w:rPr>
              <w:t xml:space="preserve"> Теплоизоляционные трубки из вспененного полиэтилена, </w:t>
            </w:r>
            <w:r w:rsidRPr="00A04FE1">
              <w:rPr>
                <w:rFonts w:ascii="ISOCPEUR" w:hAnsi="ISOCPEUR"/>
                <w:szCs w:val="24"/>
              </w:rPr>
              <w:t>Ø</w:t>
            </w:r>
            <w:r w:rsidRPr="00A04FE1">
              <w:rPr>
                <w:rFonts w:ascii="GOST Common" w:hAnsi="GOST Common" w:cs="GOST Common"/>
                <w:color w:val="000000"/>
              </w:rPr>
              <w:t xml:space="preserve"> 42/9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5F79D9D2" w14:textId="08588EC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42/9-2</w:t>
            </w:r>
          </w:p>
        </w:tc>
        <w:tc>
          <w:tcPr>
            <w:tcW w:w="1985" w:type="dxa"/>
            <w:vAlign w:val="center"/>
          </w:tcPr>
          <w:p w14:paraId="60A63C2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45FAA51" w14:textId="486A21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4515DE0F" w14:textId="2A929C6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72F4D038" w14:textId="11A2772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34,0</w:t>
            </w:r>
          </w:p>
        </w:tc>
        <w:tc>
          <w:tcPr>
            <w:tcW w:w="1391" w:type="dxa"/>
            <w:gridSpan w:val="2"/>
            <w:vAlign w:val="center"/>
          </w:tcPr>
          <w:p w14:paraId="34E4EE54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D97DB44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1090409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A694A18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44C4977" w14:textId="55873B3D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GOST Common" w:hAnsi="GOST Common" w:cs="GOST Common"/>
                <w:color w:val="000000"/>
              </w:rPr>
              <w:t xml:space="preserve"> Теплоизоляционные трубки из вспененного полиэтилена, </w:t>
            </w:r>
            <w:r w:rsidRPr="00A04FE1">
              <w:rPr>
                <w:rFonts w:ascii="ISOCPEUR" w:hAnsi="ISOCPEUR"/>
                <w:szCs w:val="24"/>
              </w:rPr>
              <w:t>Ø</w:t>
            </w:r>
            <w:r w:rsidRPr="00A04FE1">
              <w:rPr>
                <w:rFonts w:ascii="GOST Common" w:hAnsi="GOST Common" w:cs="GOST Common"/>
                <w:color w:val="000000"/>
              </w:rPr>
              <w:t xml:space="preserve"> 54/9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2DAB56C3" w14:textId="3FF87DD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54/9-2</w:t>
            </w:r>
          </w:p>
        </w:tc>
        <w:tc>
          <w:tcPr>
            <w:tcW w:w="1985" w:type="dxa"/>
            <w:vAlign w:val="center"/>
          </w:tcPr>
          <w:p w14:paraId="212C4C7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B7EFC20" w14:textId="3B012D9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Rols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</w:t>
            </w:r>
            <w:proofErr w:type="spellStart"/>
            <w:r w:rsidRPr="00A04FE1">
              <w:rPr>
                <w:rFonts w:ascii="ISOCPEUR" w:hAnsi="ISOCPEUR"/>
                <w:szCs w:val="24"/>
              </w:rPr>
              <w:t>Isomarket</w:t>
            </w:r>
            <w:proofErr w:type="spellEnd"/>
          </w:p>
        </w:tc>
        <w:tc>
          <w:tcPr>
            <w:tcW w:w="1134" w:type="dxa"/>
            <w:vAlign w:val="center"/>
          </w:tcPr>
          <w:p w14:paraId="119B319E" w14:textId="373E334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09CB33A6" w14:textId="20C0BB9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81,0</w:t>
            </w:r>
          </w:p>
        </w:tc>
        <w:tc>
          <w:tcPr>
            <w:tcW w:w="1391" w:type="dxa"/>
            <w:gridSpan w:val="2"/>
            <w:vAlign w:val="center"/>
          </w:tcPr>
          <w:p w14:paraId="53891216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C87CB54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F58BF7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0D8E275" w14:textId="77777777" w:rsidR="001F0D71" w:rsidRPr="00A04FE1" w:rsidRDefault="001F0D71" w:rsidP="001F0D71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B745190" w14:textId="76AB2ADA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1.7 Крепеж:</w:t>
            </w:r>
          </w:p>
        </w:tc>
        <w:tc>
          <w:tcPr>
            <w:tcW w:w="3401" w:type="dxa"/>
            <w:vAlign w:val="center"/>
          </w:tcPr>
          <w:p w14:paraId="5869B77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AB101E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3A2C1A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5EBE92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365B591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69750FA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AE787F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36332D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0EA9B6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3596484" w14:textId="1F97E382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20 мм</w:t>
            </w:r>
          </w:p>
        </w:tc>
        <w:tc>
          <w:tcPr>
            <w:tcW w:w="3401" w:type="dxa"/>
            <w:vAlign w:val="center"/>
          </w:tcPr>
          <w:p w14:paraId="1771CD1C" w14:textId="0297FB1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03D664A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2DFCDA1" w14:textId="49D81B31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EE08276" w14:textId="20FFC4E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35F9D511" w14:textId="4003AA3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C6FABB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31C653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34635F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41B7DBF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DB3B26B" w14:textId="0F308644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25 мм</w:t>
            </w:r>
          </w:p>
        </w:tc>
        <w:tc>
          <w:tcPr>
            <w:tcW w:w="3401" w:type="dxa"/>
            <w:vAlign w:val="center"/>
          </w:tcPr>
          <w:p w14:paraId="71D0AF4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6DE0182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90C157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6F9F7893" w14:textId="539B9DB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53E18827" w14:textId="38A1FEB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E31179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C63948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778957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A90257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DCB7C19" w14:textId="13FE6C78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32 мм</w:t>
            </w:r>
          </w:p>
        </w:tc>
        <w:tc>
          <w:tcPr>
            <w:tcW w:w="3401" w:type="dxa"/>
            <w:vAlign w:val="center"/>
          </w:tcPr>
          <w:p w14:paraId="3264C9A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5F98441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6F79D47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FD8C175" w14:textId="2293FC2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29827275" w14:textId="18DEB95E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C6DBAE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8A75BC5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426B91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050C3F0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579821D" w14:textId="223D45BA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40 мм</w:t>
            </w:r>
          </w:p>
        </w:tc>
        <w:tc>
          <w:tcPr>
            <w:tcW w:w="3401" w:type="dxa"/>
            <w:vAlign w:val="center"/>
          </w:tcPr>
          <w:p w14:paraId="118167A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C72671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BE95C4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28707B6" w14:textId="23A8B71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113F8FC3" w14:textId="5EE72BA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E7AD99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9FB98E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C81C11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B184AA5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DF464B3" w14:textId="1A84512F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50 мм</w:t>
            </w:r>
          </w:p>
        </w:tc>
        <w:tc>
          <w:tcPr>
            <w:tcW w:w="3401" w:type="dxa"/>
            <w:vAlign w:val="center"/>
          </w:tcPr>
          <w:p w14:paraId="13C7E8D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73B5FD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BD85A4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60C1ED8" w14:textId="612B468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4A08487E" w14:textId="627F673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AD1E5B6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1664C1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25CEF6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34C8F42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B209371" w14:textId="55F157AB" w:rsidR="001F0D71" w:rsidRPr="00A04FE1" w:rsidRDefault="001F0D71" w:rsidP="001F0D71">
            <w:pPr>
              <w:pStyle w:val="aff1"/>
              <w:keepLines/>
              <w:numPr>
                <w:ilvl w:val="0"/>
                <w:numId w:val="29"/>
              </w:numPr>
              <w:jc w:val="center"/>
              <w:rPr>
                <w:rFonts w:ascii="ISOCPEUR" w:hAnsi="ISOCPEUR"/>
                <w:b/>
                <w:bCs/>
              </w:rPr>
            </w:pPr>
            <w:r w:rsidRPr="00A04FE1">
              <w:rPr>
                <w:rFonts w:ascii="ISOCPEUR" w:hAnsi="ISOCPEUR"/>
                <w:b/>
                <w:bCs/>
              </w:rPr>
              <w:t>Система внутреннего горячего водоснабжения, циркуляционный (Т4)</w:t>
            </w:r>
          </w:p>
        </w:tc>
        <w:tc>
          <w:tcPr>
            <w:tcW w:w="3401" w:type="dxa"/>
            <w:vAlign w:val="center"/>
          </w:tcPr>
          <w:p w14:paraId="2BC5464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4A2688F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361E7F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E0BCB7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45894F9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FBE8ED9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C7AE98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0939819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9B351AC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F50F951" w14:textId="5736F255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3.1 Оборудование</w:t>
            </w:r>
          </w:p>
        </w:tc>
        <w:tc>
          <w:tcPr>
            <w:tcW w:w="3401" w:type="dxa"/>
            <w:vAlign w:val="center"/>
          </w:tcPr>
          <w:p w14:paraId="40797D5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FCAD93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3FCB01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FFBF4F0" w14:textId="1CF4DBA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3FF076D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70B5C1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9D987B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433632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32B318E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B19049B" w14:textId="64B1A4BE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Водомерный узел со счётчиком ВСХНД-15 с параметрами: тип – крыльчатый, одноструйный, сухого типа, имеющий импульсный выход</w:t>
            </w:r>
          </w:p>
        </w:tc>
        <w:tc>
          <w:tcPr>
            <w:tcW w:w="3401" w:type="dxa"/>
            <w:vAlign w:val="center"/>
          </w:tcPr>
          <w:p w14:paraId="49D276F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A2BA91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6802C7B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DB5D5E9" w14:textId="2D1CCCD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 xml:space="preserve">комплект </w:t>
            </w:r>
          </w:p>
        </w:tc>
        <w:tc>
          <w:tcPr>
            <w:tcW w:w="1161" w:type="dxa"/>
            <w:vAlign w:val="center"/>
          </w:tcPr>
          <w:p w14:paraId="53DC1838" w14:textId="44EC61AD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D9A0E9C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A2F5096" w14:textId="1A70CD75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см. лист </w:t>
            </w:r>
            <w:r w:rsidR="00673838">
              <w:rPr>
                <w:rFonts w:ascii="ISOCPEUR" w:hAnsi="ISOCPEUR"/>
              </w:rPr>
              <w:t>7</w:t>
            </w:r>
          </w:p>
        </w:tc>
      </w:tr>
      <w:tr w:rsidR="001F0D71" w:rsidRPr="00A04FE1" w14:paraId="625954F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9642BC3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2EFB49A" w14:textId="37C87997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3.2 Запорная арматура</w:t>
            </w:r>
          </w:p>
        </w:tc>
        <w:tc>
          <w:tcPr>
            <w:tcW w:w="3401" w:type="dxa"/>
            <w:vAlign w:val="center"/>
          </w:tcPr>
          <w:p w14:paraId="50F04CD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DC0A63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2B5DBE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5C22F2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25976C7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3D28084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3D1CAA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312C3F5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07D6886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61FB399" w14:textId="0A6AE218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Ø1/2” (DN15 мм)</w:t>
            </w:r>
          </w:p>
        </w:tc>
        <w:tc>
          <w:tcPr>
            <w:tcW w:w="3401" w:type="dxa"/>
            <w:vAlign w:val="center"/>
          </w:tcPr>
          <w:p w14:paraId="4939C30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7FBEA9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6627C4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B4704E4" w14:textId="417057B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E9368C8" w14:textId="60C7D37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5827A535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3F9D95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0F65AE9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202C712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F9BBDD4" w14:textId="48BFDF3C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Ø3/4” (DN20 мм)</w:t>
            </w:r>
          </w:p>
        </w:tc>
        <w:tc>
          <w:tcPr>
            <w:tcW w:w="3401" w:type="dxa"/>
            <w:vAlign w:val="center"/>
          </w:tcPr>
          <w:p w14:paraId="04CE420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7C7385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0C8635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2984B24" w14:textId="03E3D37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7875694" w14:textId="09F2642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5</w:t>
            </w:r>
          </w:p>
        </w:tc>
        <w:tc>
          <w:tcPr>
            <w:tcW w:w="1391" w:type="dxa"/>
            <w:gridSpan w:val="2"/>
            <w:vAlign w:val="center"/>
          </w:tcPr>
          <w:p w14:paraId="1E1155F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A1AC0DD" w14:textId="195C655B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 xml:space="preserve"> </w:t>
            </w:r>
          </w:p>
        </w:tc>
      </w:tr>
      <w:tr w:rsidR="001F0D71" w:rsidRPr="00A04FE1" w14:paraId="3D99485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D7B787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4CA0730" w14:textId="4A5F3B60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Кран шаровой муфтовый, резьба внутренняя/внутренняя, Ø1” (DN25 мм)</w:t>
            </w:r>
          </w:p>
        </w:tc>
        <w:tc>
          <w:tcPr>
            <w:tcW w:w="3401" w:type="dxa"/>
            <w:vAlign w:val="center"/>
          </w:tcPr>
          <w:p w14:paraId="2582839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B0033A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1CAF6D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26CA080" w14:textId="0D58DA4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C5614DB" w14:textId="39A7D69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3D6B04E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DA7E8C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7B1594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FAC168A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7E9A73E" w14:textId="4009A564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3.3 Трубопроводы</w:t>
            </w:r>
          </w:p>
        </w:tc>
        <w:tc>
          <w:tcPr>
            <w:tcW w:w="3401" w:type="dxa"/>
            <w:vAlign w:val="center"/>
          </w:tcPr>
          <w:p w14:paraId="29C1B9C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80119B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D43E56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0C3B60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0F2ABA5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53BF50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834ABD9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14E8C8E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998A638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02DBCCF" w14:textId="0BA9A9D8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Ø20×2,8 мм</w:t>
            </w:r>
          </w:p>
        </w:tc>
        <w:tc>
          <w:tcPr>
            <w:tcW w:w="3401" w:type="dxa"/>
            <w:vAlign w:val="center"/>
          </w:tcPr>
          <w:p w14:paraId="25B144D1" w14:textId="5627076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  <w:vAlign w:val="center"/>
          </w:tcPr>
          <w:p w14:paraId="1CA9C3E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7CCE3F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A531270" w14:textId="7013CAE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6FF72EFF" w14:textId="6DF3A4D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8D2E472" w14:textId="77777777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</w:p>
        </w:tc>
        <w:tc>
          <w:tcPr>
            <w:tcW w:w="2239" w:type="dxa"/>
            <w:vAlign w:val="center"/>
          </w:tcPr>
          <w:p w14:paraId="4D92D456" w14:textId="4D19DB90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подключение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воздухоотводчиков</w:t>
            </w:r>
            <w:proofErr w:type="spellEnd"/>
          </w:p>
        </w:tc>
      </w:tr>
      <w:tr w:rsidR="001F0D71" w:rsidRPr="00A04FE1" w14:paraId="4565575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9AC964E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D0EFFC8" w14:textId="460BA66F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PN20, Ø25×3,5 мм</w:t>
            </w:r>
          </w:p>
        </w:tc>
        <w:tc>
          <w:tcPr>
            <w:tcW w:w="3401" w:type="dxa"/>
          </w:tcPr>
          <w:p w14:paraId="23778682" w14:textId="47FCC59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3B6FDD7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D8F75C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3A5DD1D" w14:textId="473526D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5D204D24" w14:textId="702F345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66,0</w:t>
            </w:r>
          </w:p>
        </w:tc>
        <w:tc>
          <w:tcPr>
            <w:tcW w:w="1391" w:type="dxa"/>
            <w:gridSpan w:val="2"/>
            <w:vAlign w:val="center"/>
          </w:tcPr>
          <w:p w14:paraId="3B3C535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45614B6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036E3D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699E00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834E695" w14:textId="0B7CE20E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Трубы полипропиленовые многослойные (стабилизированные стекловолокном) РРRT (SDR 7,4, серия S3,2) PN 20, Ø32×4,4 мм</w:t>
            </w:r>
          </w:p>
        </w:tc>
        <w:tc>
          <w:tcPr>
            <w:tcW w:w="3401" w:type="dxa"/>
          </w:tcPr>
          <w:p w14:paraId="107E9AC7" w14:textId="50F8EF7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ГОСТ 32415-2013</w:t>
            </w:r>
          </w:p>
        </w:tc>
        <w:tc>
          <w:tcPr>
            <w:tcW w:w="1985" w:type="dxa"/>
          </w:tcPr>
          <w:p w14:paraId="6404840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1C4AFD0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03D9DD9F" w14:textId="7908049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5817DBB3" w14:textId="3C13C91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93,0</w:t>
            </w:r>
          </w:p>
        </w:tc>
        <w:tc>
          <w:tcPr>
            <w:tcW w:w="1391" w:type="dxa"/>
            <w:gridSpan w:val="2"/>
            <w:vAlign w:val="center"/>
          </w:tcPr>
          <w:p w14:paraId="2654520C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BDC5F0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1B569C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7690EA9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464651A" w14:textId="2885A086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3.4 Элементы трубопроводов:</w:t>
            </w:r>
          </w:p>
        </w:tc>
        <w:tc>
          <w:tcPr>
            <w:tcW w:w="3401" w:type="dxa"/>
            <w:vAlign w:val="center"/>
          </w:tcPr>
          <w:p w14:paraId="5A876C0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847999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DDB076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6B89978" w14:textId="33A5F6D1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12E4654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5F0D9EE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896869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D18134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F618130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AA5DADE" w14:textId="6DEA8D4F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Ø25 мм</w:t>
            </w:r>
          </w:p>
        </w:tc>
        <w:tc>
          <w:tcPr>
            <w:tcW w:w="3401" w:type="dxa"/>
            <w:vAlign w:val="center"/>
          </w:tcPr>
          <w:p w14:paraId="67CA349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3514D3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10B28B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424EA9D" w14:textId="5A3C106D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7495A7C" w14:textId="4EDD698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22</w:t>
            </w:r>
          </w:p>
        </w:tc>
        <w:tc>
          <w:tcPr>
            <w:tcW w:w="1391" w:type="dxa"/>
            <w:gridSpan w:val="2"/>
            <w:vAlign w:val="center"/>
          </w:tcPr>
          <w:p w14:paraId="44210B88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2C43AF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2CACC79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126AE0E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3EFF9B8" w14:textId="4D4F01D5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PPR Ø32 мм</w:t>
            </w:r>
          </w:p>
        </w:tc>
        <w:tc>
          <w:tcPr>
            <w:tcW w:w="3401" w:type="dxa"/>
            <w:vAlign w:val="center"/>
          </w:tcPr>
          <w:p w14:paraId="684BEF3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4261C4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5189CB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C4059FE" w14:textId="6B06393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BC92C61" w14:textId="24A416B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31</w:t>
            </w:r>
          </w:p>
        </w:tc>
        <w:tc>
          <w:tcPr>
            <w:tcW w:w="1391" w:type="dxa"/>
            <w:gridSpan w:val="2"/>
            <w:vAlign w:val="center"/>
          </w:tcPr>
          <w:p w14:paraId="1FB86D8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14F1AF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D5052E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D51C9E5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5BAFD15" w14:textId="67ED9261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Ø32х20 мм</w:t>
            </w:r>
          </w:p>
        </w:tc>
        <w:tc>
          <w:tcPr>
            <w:tcW w:w="3401" w:type="dxa"/>
            <w:vAlign w:val="center"/>
          </w:tcPr>
          <w:p w14:paraId="418BCC8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B31E58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43E61E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83DAA50" w14:textId="201590E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0BB9408" w14:textId="4C95BE11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</w:t>
            </w:r>
          </w:p>
        </w:tc>
        <w:tc>
          <w:tcPr>
            <w:tcW w:w="1391" w:type="dxa"/>
            <w:gridSpan w:val="2"/>
            <w:vAlign w:val="center"/>
          </w:tcPr>
          <w:p w14:paraId="472ACFF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07A425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749B2C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7910F19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2FD1537" w14:textId="76646C1E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переходная PPR Ø32х25 мм</w:t>
            </w:r>
          </w:p>
        </w:tc>
        <w:tc>
          <w:tcPr>
            <w:tcW w:w="3401" w:type="dxa"/>
            <w:vAlign w:val="center"/>
          </w:tcPr>
          <w:p w14:paraId="62239E5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B7F6F9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2E9B05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A1F5020" w14:textId="0594AD51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E51B6E4" w14:textId="2E3E429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11</w:t>
            </w:r>
          </w:p>
        </w:tc>
        <w:tc>
          <w:tcPr>
            <w:tcW w:w="1391" w:type="dxa"/>
            <w:gridSpan w:val="2"/>
            <w:vAlign w:val="center"/>
          </w:tcPr>
          <w:p w14:paraId="0FE2057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CF7BE3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51D0F60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8959BC5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E85A963" w14:textId="30D50EB2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Ø20 мм</w:t>
            </w:r>
          </w:p>
        </w:tc>
        <w:tc>
          <w:tcPr>
            <w:tcW w:w="3401" w:type="dxa"/>
            <w:vAlign w:val="center"/>
          </w:tcPr>
          <w:p w14:paraId="58C0061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9B78DD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1C9E60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98B2BE1" w14:textId="78A189D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B1F488F" w14:textId="30F756A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12</w:t>
            </w:r>
          </w:p>
        </w:tc>
        <w:tc>
          <w:tcPr>
            <w:tcW w:w="1391" w:type="dxa"/>
            <w:gridSpan w:val="2"/>
            <w:vAlign w:val="center"/>
          </w:tcPr>
          <w:p w14:paraId="1A2F460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29F521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492D5A4A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34B1F9D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40872A5" w14:textId="683212BC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Отвод PPR 90° Ø25 мм</w:t>
            </w:r>
          </w:p>
        </w:tc>
        <w:tc>
          <w:tcPr>
            <w:tcW w:w="3401" w:type="dxa"/>
            <w:vAlign w:val="center"/>
          </w:tcPr>
          <w:p w14:paraId="03230F0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303EC9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898120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7CF992A7" w14:textId="6405AC7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D7BFC58" w14:textId="019DA96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32</w:t>
            </w:r>
          </w:p>
        </w:tc>
        <w:tc>
          <w:tcPr>
            <w:tcW w:w="1391" w:type="dxa"/>
            <w:gridSpan w:val="2"/>
            <w:vAlign w:val="center"/>
          </w:tcPr>
          <w:p w14:paraId="688C703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EB8F8C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A86282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FEAE24F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0F8C4FF" w14:textId="3348DEF2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Ø25х25х25 мм</w:t>
            </w:r>
          </w:p>
        </w:tc>
        <w:tc>
          <w:tcPr>
            <w:tcW w:w="3401" w:type="dxa"/>
            <w:vAlign w:val="center"/>
          </w:tcPr>
          <w:p w14:paraId="52AA2B6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54ED95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CF3D14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50B0EE0E" w14:textId="0D9DCA5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EA977B0" w14:textId="44D0F3B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661644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151646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EC1A4C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9CF3CFB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E634A97" w14:textId="7968896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PPR Ø32х32х32 мм</w:t>
            </w:r>
          </w:p>
        </w:tc>
        <w:tc>
          <w:tcPr>
            <w:tcW w:w="3401" w:type="dxa"/>
            <w:vAlign w:val="center"/>
          </w:tcPr>
          <w:p w14:paraId="223161C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5B81618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D87DF3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08A68DE" w14:textId="3A6C22C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8E5CF1C" w14:textId="162F893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3347436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FF2C02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E4067F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0AFA72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DAD1A46" w14:textId="432BCA9D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Тройник переходный PPR Ø32х32х20 мм</w:t>
            </w:r>
          </w:p>
        </w:tc>
        <w:tc>
          <w:tcPr>
            <w:tcW w:w="3401" w:type="dxa"/>
            <w:vAlign w:val="center"/>
          </w:tcPr>
          <w:p w14:paraId="54D5E0B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C1AE54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ED9FCD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2BC5216A" w14:textId="0208D2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49FB587" w14:textId="6FC62A7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3E03C39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173B055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44C936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CDEF7C2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</w:tcPr>
          <w:p w14:paraId="40D3ACA3" w14:textId="297F8981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Бурт и фланец PPR Ø32 мм, PN10/16 (в комплекте с болтами, гайками, шайбами, прокладками)</w:t>
            </w:r>
          </w:p>
        </w:tc>
        <w:tc>
          <w:tcPr>
            <w:tcW w:w="3401" w:type="dxa"/>
          </w:tcPr>
          <w:p w14:paraId="1392B71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7E85D67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6F80DA5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D45DA82" w14:textId="38AF716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компл</w:t>
            </w:r>
            <w:proofErr w:type="spellEnd"/>
            <w:r w:rsidRPr="00A04FE1">
              <w:rPr>
                <w:rFonts w:ascii="ISOCPEUR" w:hAnsi="ISOCPEUR"/>
                <w:szCs w:val="24"/>
              </w:rPr>
              <w:t>.</w:t>
            </w:r>
          </w:p>
        </w:tc>
        <w:tc>
          <w:tcPr>
            <w:tcW w:w="1161" w:type="dxa"/>
          </w:tcPr>
          <w:p w14:paraId="3BDC7409" w14:textId="3D9F725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35C49B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68415F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5E70C0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162C746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583A45E" w14:textId="606E9985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Ø20х1/2” мм НР</w:t>
            </w:r>
          </w:p>
        </w:tc>
        <w:tc>
          <w:tcPr>
            <w:tcW w:w="3401" w:type="dxa"/>
            <w:vAlign w:val="center"/>
          </w:tcPr>
          <w:p w14:paraId="36457F1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32A7AF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FBD14A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3CD1A5E" w14:textId="1081800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E792C43" w14:textId="1217849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39A3F54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206B1FC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13D98B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D132309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233C4CC" w14:textId="6C85C113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Ø25х3/4” мм НР</w:t>
            </w:r>
          </w:p>
        </w:tc>
        <w:tc>
          <w:tcPr>
            <w:tcW w:w="3401" w:type="dxa"/>
            <w:vAlign w:val="center"/>
          </w:tcPr>
          <w:p w14:paraId="0711864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6580B4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AB6A92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C84BDCD" w14:textId="78AE815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5B721985" w14:textId="60E134A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10</w:t>
            </w:r>
          </w:p>
        </w:tc>
        <w:tc>
          <w:tcPr>
            <w:tcW w:w="1391" w:type="dxa"/>
            <w:gridSpan w:val="2"/>
            <w:vAlign w:val="center"/>
          </w:tcPr>
          <w:p w14:paraId="4349D80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2F2A20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508363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74E3A0A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F1563AE" w14:textId="7C0282BC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Муфта комбинированная разъемная, наружная резьба, PPR Ø32х1” мм НР</w:t>
            </w:r>
          </w:p>
        </w:tc>
        <w:tc>
          <w:tcPr>
            <w:tcW w:w="3401" w:type="dxa"/>
            <w:vAlign w:val="center"/>
          </w:tcPr>
          <w:p w14:paraId="029DE01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DAA3F3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74947E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1575430" w14:textId="3F6BE91F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2E4579EC" w14:textId="58D11ADE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4</w:t>
            </w:r>
          </w:p>
        </w:tc>
        <w:tc>
          <w:tcPr>
            <w:tcW w:w="1391" w:type="dxa"/>
            <w:gridSpan w:val="2"/>
            <w:vAlign w:val="center"/>
          </w:tcPr>
          <w:p w14:paraId="3A632D5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9CE93C9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CDE0FF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FDEBC18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EE2BEB6" w14:textId="78262B42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Ручной балансировочный клапан для ГВС, муфтовый, Ø3/4” (DN20 мм)</w:t>
            </w:r>
          </w:p>
        </w:tc>
        <w:tc>
          <w:tcPr>
            <w:tcW w:w="3401" w:type="dxa"/>
            <w:vAlign w:val="center"/>
          </w:tcPr>
          <w:p w14:paraId="2BBB055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0C991E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FF04CC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0BF192F" w14:textId="6B56870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E35E935" w14:textId="177769B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45405485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4FF749F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35F927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D4062B7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A17CF16" w14:textId="3C68F2A8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proofErr w:type="spellStart"/>
            <w:r w:rsidRPr="00A04FE1">
              <w:rPr>
                <w:rFonts w:ascii="ISOCPEUR" w:hAnsi="ISOCPEUR"/>
                <w:szCs w:val="24"/>
              </w:rPr>
              <w:t>Воздухоотводчик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автоматический муфтовый, резьба наружная, Ø1/2” (DN15 мм)</w:t>
            </w:r>
          </w:p>
        </w:tc>
        <w:tc>
          <w:tcPr>
            <w:tcW w:w="3401" w:type="dxa"/>
            <w:vAlign w:val="center"/>
          </w:tcPr>
          <w:p w14:paraId="0E70593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71B146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4EA9E9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7D1F0C7" w14:textId="2131FC1D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3C0EBC70" w14:textId="32D47E2E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2</w:t>
            </w:r>
          </w:p>
        </w:tc>
        <w:tc>
          <w:tcPr>
            <w:tcW w:w="1391" w:type="dxa"/>
            <w:gridSpan w:val="2"/>
            <w:vAlign w:val="center"/>
          </w:tcPr>
          <w:p w14:paraId="1C5FECB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70985D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2D6A6B" w:rsidRPr="00A04FE1" w14:paraId="333F691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3B0C0AC" w14:textId="77777777" w:rsidR="002D6A6B" w:rsidRPr="00A04FE1" w:rsidRDefault="002D6A6B" w:rsidP="002D6A6B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EDC292D" w14:textId="78E37188" w:rsidR="002D6A6B" w:rsidRPr="002D6A6B" w:rsidRDefault="002D6A6B" w:rsidP="002D6A6B">
            <w:pPr>
              <w:keepLines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Компенсатор Козлова из полипропилена DN</w:t>
            </w:r>
            <w:r w:rsidRPr="002D6A6B">
              <w:rPr>
                <w:rFonts w:ascii="ISOCPEUR" w:hAnsi="ISOCPEUR"/>
                <w:szCs w:val="24"/>
              </w:rPr>
              <w:t>25</w:t>
            </w:r>
          </w:p>
        </w:tc>
        <w:tc>
          <w:tcPr>
            <w:tcW w:w="3401" w:type="dxa"/>
            <w:vAlign w:val="center"/>
          </w:tcPr>
          <w:p w14:paraId="4F248102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46760583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8BE5FFC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A7527E0" w14:textId="7F4B0082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B87BAB3" w14:textId="7B5F774E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  <w:lang w:val="en-US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21126ED3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B3249A0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</w:tr>
      <w:tr w:rsidR="002D6A6B" w:rsidRPr="00A04FE1" w14:paraId="70A76AD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AC3FEB0" w14:textId="77777777" w:rsidR="002D6A6B" w:rsidRPr="00A04FE1" w:rsidRDefault="002D6A6B" w:rsidP="002D6A6B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C0E82ED" w14:textId="78EA4478" w:rsidR="002D6A6B" w:rsidRPr="002D6A6B" w:rsidRDefault="002D6A6B" w:rsidP="002D6A6B">
            <w:pPr>
              <w:keepLines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Компенсатор Козлова из полипропилена DN</w:t>
            </w:r>
            <w:r w:rsidRPr="002D6A6B">
              <w:rPr>
                <w:rFonts w:ascii="ISOCPEUR" w:hAnsi="ISOCPEUR"/>
                <w:szCs w:val="24"/>
              </w:rPr>
              <w:t>20</w:t>
            </w:r>
          </w:p>
        </w:tc>
        <w:tc>
          <w:tcPr>
            <w:tcW w:w="3401" w:type="dxa"/>
            <w:vAlign w:val="center"/>
          </w:tcPr>
          <w:p w14:paraId="43C18189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71932A86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35D35B01" w14:textId="77777777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85706D0" w14:textId="3DDDEC54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1F0D7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0DAD1E0D" w14:textId="05C03979" w:rsidR="002D6A6B" w:rsidRPr="00A04FE1" w:rsidRDefault="002D6A6B" w:rsidP="002D6A6B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>
              <w:rPr>
                <w:rFonts w:ascii="ISOCPEUR" w:hAnsi="ISOCPEUR"/>
                <w:szCs w:val="24"/>
                <w:lang w:val="en-US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45668CF3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A3A10E9" w14:textId="77777777" w:rsidR="002D6A6B" w:rsidRPr="00A04FE1" w:rsidRDefault="002D6A6B" w:rsidP="002D6A6B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C4B9F7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18A2BAA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CB9F01F" w14:textId="2F1ACAEB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3.5 Материалы</w:t>
            </w:r>
            <w:r w:rsidRPr="00A04FE1">
              <w:rPr>
                <w:bCs/>
                <w:szCs w:val="24"/>
                <w:u w:val="single"/>
              </w:rPr>
              <w:t>:</w:t>
            </w:r>
          </w:p>
        </w:tc>
        <w:tc>
          <w:tcPr>
            <w:tcW w:w="3401" w:type="dxa"/>
            <w:vAlign w:val="center"/>
          </w:tcPr>
          <w:p w14:paraId="343DCD8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420255B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6E9E09C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FE9935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7EC5990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D8BFB5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E35AD7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FD3462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03254A5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5E6275E" w14:textId="62998C1A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22/13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59810A6D" w14:textId="55FC4C6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22/13-2</w:t>
            </w:r>
          </w:p>
        </w:tc>
        <w:tc>
          <w:tcPr>
            <w:tcW w:w="1985" w:type="dxa"/>
          </w:tcPr>
          <w:p w14:paraId="4679EA2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E191CA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46E2DBB" w14:textId="3A41192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01DD35B4" w14:textId="6E6E604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E61FAE8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FE358D2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1C4B142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5671632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ECB5C99" w14:textId="2DDC0C38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25/13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6AAC2AA7" w14:textId="0EA9C3D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25/13-2</w:t>
            </w:r>
          </w:p>
        </w:tc>
        <w:tc>
          <w:tcPr>
            <w:tcW w:w="1985" w:type="dxa"/>
          </w:tcPr>
          <w:p w14:paraId="69ED370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4C65437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63D9F4FC" w14:textId="1B707AB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3B984FB3" w14:textId="45202F6B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66,0</w:t>
            </w:r>
          </w:p>
        </w:tc>
        <w:tc>
          <w:tcPr>
            <w:tcW w:w="1391" w:type="dxa"/>
            <w:gridSpan w:val="2"/>
            <w:vAlign w:val="center"/>
          </w:tcPr>
          <w:p w14:paraId="5D364BE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70BFBB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9ACE3D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37E46C1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E6D239E" w14:textId="07E8D4B8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 Теплоизоляционные трубки из вспененного полиэтилена, Ø 35/13 мм (в т.ч. клей, отводы, тройники, лента)</w:t>
            </w:r>
          </w:p>
        </w:tc>
        <w:tc>
          <w:tcPr>
            <w:tcW w:w="3401" w:type="dxa"/>
            <w:vAlign w:val="center"/>
          </w:tcPr>
          <w:p w14:paraId="7BFC4581" w14:textId="7D154755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Трубки </w:t>
            </w:r>
            <w:proofErr w:type="spellStart"/>
            <w:r w:rsidRPr="00A04FE1">
              <w:rPr>
                <w:rFonts w:ascii="ISOCPEUR" w:hAnsi="ISOCPEUR"/>
                <w:szCs w:val="24"/>
              </w:rPr>
              <w:t>Energoflex</w:t>
            </w:r>
            <w:proofErr w:type="spellEnd"/>
            <w:r w:rsidRPr="00A04FE1">
              <w:rPr>
                <w:rFonts w:ascii="ISOCPEUR" w:hAnsi="ISOCPEUR"/>
                <w:szCs w:val="24"/>
              </w:rPr>
              <w:t>®   Super 35/13-2</w:t>
            </w:r>
          </w:p>
        </w:tc>
        <w:tc>
          <w:tcPr>
            <w:tcW w:w="1985" w:type="dxa"/>
          </w:tcPr>
          <w:p w14:paraId="18034F4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205933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3AEE5E55" w14:textId="7EC8088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65A5AE2E" w14:textId="5AFB985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93,0</w:t>
            </w:r>
          </w:p>
        </w:tc>
        <w:tc>
          <w:tcPr>
            <w:tcW w:w="1391" w:type="dxa"/>
            <w:gridSpan w:val="2"/>
            <w:vAlign w:val="center"/>
          </w:tcPr>
          <w:p w14:paraId="2018099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535528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E6E9EE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82158EE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25D6FA3" w14:textId="2F9FB563" w:rsidR="001F0D71" w:rsidRPr="00A04FE1" w:rsidRDefault="001F0D71" w:rsidP="001F0D71">
            <w:pPr>
              <w:keepLines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3.6 Крепеж:</w:t>
            </w:r>
          </w:p>
        </w:tc>
        <w:tc>
          <w:tcPr>
            <w:tcW w:w="3401" w:type="dxa"/>
            <w:vAlign w:val="center"/>
          </w:tcPr>
          <w:p w14:paraId="15909D8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67F716C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D32DED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39B973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3304691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4B40E1B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320DA9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183E2633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36F866C7" w14:textId="77777777" w:rsidR="001F0D71" w:rsidRPr="00A04FE1" w:rsidRDefault="001F0D71" w:rsidP="001B0750">
            <w:pPr>
              <w:pStyle w:val="aff1"/>
              <w:keepLines/>
              <w:numPr>
                <w:ilvl w:val="0"/>
                <w:numId w:val="27"/>
              </w:numPr>
              <w:jc w:val="center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728BBC9A" w14:textId="2EEA61C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20 мм</w:t>
            </w:r>
          </w:p>
        </w:tc>
        <w:tc>
          <w:tcPr>
            <w:tcW w:w="3401" w:type="dxa"/>
            <w:vAlign w:val="center"/>
          </w:tcPr>
          <w:p w14:paraId="75CF57C1" w14:textId="2FBEB0CB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2E66720A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2B31A4E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2A8FFF65" w14:textId="70B5ED66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7145987C" w14:textId="0E6167A8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15F7C23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5CE354E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5D48370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4B6AF3DE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11A76F2" w14:textId="49D24669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25 мм</w:t>
            </w:r>
          </w:p>
        </w:tc>
        <w:tc>
          <w:tcPr>
            <w:tcW w:w="3401" w:type="dxa"/>
            <w:vAlign w:val="center"/>
          </w:tcPr>
          <w:p w14:paraId="4F51FFF3" w14:textId="79F29679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17D4E58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D76DE4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43A79BA" w14:textId="22E414B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425C9AEE" w14:textId="22FAAF6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5B0657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B3076B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148804A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10D8E74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01ED98D" w14:textId="53A06055" w:rsidR="001F0D71" w:rsidRPr="00A04FE1" w:rsidRDefault="001F0D71" w:rsidP="001F0D71">
            <w:pPr>
              <w:keepLines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 32 мм</w:t>
            </w:r>
          </w:p>
        </w:tc>
        <w:tc>
          <w:tcPr>
            <w:tcW w:w="3401" w:type="dxa"/>
            <w:vAlign w:val="center"/>
          </w:tcPr>
          <w:p w14:paraId="0A8CAEC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521A80E7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DD011F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24EB1E3" w14:textId="4A9C90CB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700B13EC" w14:textId="736B9582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7408495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CF3156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4D368BE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34B2769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533DB5C" w14:textId="4D5ABA7A" w:rsidR="001F0D71" w:rsidRPr="00A04FE1" w:rsidRDefault="001F0D71" w:rsidP="001F0D71">
            <w:pPr>
              <w:pStyle w:val="aff1"/>
              <w:keepLines/>
              <w:numPr>
                <w:ilvl w:val="0"/>
                <w:numId w:val="29"/>
              </w:numPr>
              <w:jc w:val="center"/>
              <w:rPr>
                <w:rFonts w:ascii="ISOCPEUR" w:hAnsi="ISOCPEUR"/>
                <w:b/>
                <w:bCs/>
              </w:rPr>
            </w:pPr>
            <w:r w:rsidRPr="00A04FE1">
              <w:rPr>
                <w:rFonts w:ascii="ISOCPEUR" w:hAnsi="ISOCPEUR"/>
                <w:b/>
                <w:bCs/>
              </w:rPr>
              <w:t>Система водопровода технического качества В3</w:t>
            </w:r>
          </w:p>
        </w:tc>
        <w:tc>
          <w:tcPr>
            <w:tcW w:w="3401" w:type="dxa"/>
            <w:vAlign w:val="center"/>
          </w:tcPr>
          <w:p w14:paraId="517327C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49C9981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55DD91C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02EB28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0A8384B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2881A2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A5F4B2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BF8848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59E169FC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37ABC037" w14:textId="023E0FCF" w:rsidR="001F0D71" w:rsidRPr="00A04FE1" w:rsidRDefault="001F0D71" w:rsidP="001F0D71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4.1 Запорная арматура</w:t>
            </w:r>
          </w:p>
        </w:tc>
        <w:tc>
          <w:tcPr>
            <w:tcW w:w="3401" w:type="dxa"/>
            <w:vAlign w:val="center"/>
          </w:tcPr>
          <w:p w14:paraId="52F9C563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531644C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185949A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46B70D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18D40A5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199EAF70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7BD15C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17D46F8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8608D93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2B243870" w14:textId="729D57DD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Задвижка чугунная с обрезным клином и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невыдвижным</w:t>
            </w:r>
            <w:proofErr w:type="spellEnd"/>
            <w:r w:rsidRPr="00A04FE1">
              <w:rPr>
                <w:rFonts w:ascii="ISOCPEUR" w:hAnsi="ISOCPEUR"/>
                <w:szCs w:val="24"/>
              </w:rPr>
              <w:t xml:space="preserve"> шпинделем, фланцевая, DN100, PN10/16 (в комплекте с болтами, гайками, шайбами, прокладками)</w:t>
            </w:r>
          </w:p>
        </w:tc>
        <w:tc>
          <w:tcPr>
            <w:tcW w:w="3401" w:type="dxa"/>
            <w:vAlign w:val="center"/>
          </w:tcPr>
          <w:p w14:paraId="2795FA3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FAD5F3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792B444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0BE8576E" w14:textId="60CB6141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B6ECA6F" w14:textId="5CC8220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3</w:t>
            </w:r>
          </w:p>
        </w:tc>
        <w:tc>
          <w:tcPr>
            <w:tcW w:w="1391" w:type="dxa"/>
            <w:gridSpan w:val="2"/>
            <w:vAlign w:val="center"/>
          </w:tcPr>
          <w:p w14:paraId="1458FC5D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4D62EF6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D95E4CB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663EF5B" w14:textId="77777777" w:rsidR="001F0D71" w:rsidRPr="00A04FE1" w:rsidRDefault="001F0D71" w:rsidP="001F0D71">
            <w:pPr>
              <w:pStyle w:val="aff1"/>
              <w:keepLines/>
              <w:ind w:left="108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62E232C0" w14:textId="5FCFF20E" w:rsidR="001F0D71" w:rsidRPr="00A04FE1" w:rsidRDefault="001F0D71" w:rsidP="001F0D71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4.2 Трубопроводы</w:t>
            </w:r>
          </w:p>
        </w:tc>
        <w:tc>
          <w:tcPr>
            <w:tcW w:w="3401" w:type="dxa"/>
            <w:vAlign w:val="center"/>
          </w:tcPr>
          <w:p w14:paraId="1AC1CE8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181D2EF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32A09C3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695D0E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4C7D2A5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8CDB99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0756F23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6638247F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B8A220B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D48B26C" w14:textId="62CE500D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Труба стальная электросварная оцинкованная Ø108х4,5 (Ду100)</w:t>
            </w:r>
          </w:p>
        </w:tc>
        <w:tc>
          <w:tcPr>
            <w:tcW w:w="3401" w:type="dxa"/>
            <w:vAlign w:val="center"/>
          </w:tcPr>
          <w:p w14:paraId="33DF4368" w14:textId="77777777" w:rsid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ГОСТ 10704-91</w:t>
            </w:r>
          </w:p>
          <w:p w14:paraId="78F1BC70" w14:textId="6FBC9F68" w:rsidR="001B1522" w:rsidRPr="00A04FE1" w:rsidRDefault="001B1522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1B1522">
              <w:rPr>
                <w:rFonts w:ascii="ISOCPEUR" w:hAnsi="ISOCPEUR"/>
              </w:rPr>
              <w:t>ГОСТ 3262-7</w:t>
            </w:r>
            <w:r>
              <w:rPr>
                <w:rFonts w:ascii="ISOCPEUR" w:hAnsi="ISOCPEUR"/>
              </w:rPr>
              <w:t>5</w:t>
            </w:r>
          </w:p>
        </w:tc>
        <w:tc>
          <w:tcPr>
            <w:tcW w:w="1985" w:type="dxa"/>
            <w:vAlign w:val="center"/>
          </w:tcPr>
          <w:p w14:paraId="6CD7016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0F5DE23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1FBB9C44" w14:textId="4D8411D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м</w:t>
            </w:r>
          </w:p>
        </w:tc>
        <w:tc>
          <w:tcPr>
            <w:tcW w:w="1161" w:type="dxa"/>
            <w:vAlign w:val="center"/>
          </w:tcPr>
          <w:p w14:paraId="7B669918" w14:textId="195E77B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271,0</w:t>
            </w:r>
          </w:p>
        </w:tc>
        <w:tc>
          <w:tcPr>
            <w:tcW w:w="1391" w:type="dxa"/>
            <w:gridSpan w:val="2"/>
            <w:vAlign w:val="center"/>
          </w:tcPr>
          <w:p w14:paraId="2A0C16F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2CDAF00E" w14:textId="687A16BA" w:rsidR="001F0D71" w:rsidRPr="00A04FE1" w:rsidRDefault="001F0D71" w:rsidP="001F0D71">
            <w:pPr>
              <w:pStyle w:val="aff5"/>
              <w:widowControl w:val="0"/>
              <w:rPr>
                <w:rFonts w:ascii="ISOCPEUR" w:hAnsi="ISOCPEUR"/>
              </w:rPr>
            </w:pPr>
            <w:r w:rsidRPr="00A04FE1">
              <w:rPr>
                <w:rFonts w:ascii="ISOCPEUR" w:eastAsia="Times New Roman" w:hAnsi="ISOCPEUR" w:cs="Times New Roman"/>
                <w:sz w:val="20"/>
                <w:szCs w:val="24"/>
                <w:lang w:eastAsia="ru-RU"/>
              </w:rPr>
              <w:t>с запасом 10%</w:t>
            </w:r>
          </w:p>
        </w:tc>
      </w:tr>
      <w:tr w:rsidR="001F0D71" w:rsidRPr="00A04FE1" w14:paraId="7C195368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BF96B50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A969802" w14:textId="3EF89AC9" w:rsidR="001F0D71" w:rsidRPr="00A04FE1" w:rsidRDefault="001F0D71" w:rsidP="001F0D71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b/>
                <w:bCs/>
                <w:szCs w:val="24"/>
                <w:u w:val="single"/>
              </w:rPr>
              <w:t>4.3 Элементы трубопроводов:</w:t>
            </w:r>
          </w:p>
        </w:tc>
        <w:tc>
          <w:tcPr>
            <w:tcW w:w="3401" w:type="dxa"/>
            <w:vAlign w:val="center"/>
          </w:tcPr>
          <w:p w14:paraId="1E52443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550EDFDF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36AF4035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7C3F150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1B17B83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801FE3F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F83BDE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28A333A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1C6C7384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0798565D" w14:textId="274D2235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Муфта Ду100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</w:tcPr>
          <w:p w14:paraId="7A35E53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00A7F22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4601CDC2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E3F7487" w14:textId="19C54FE4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7366374E" w14:textId="343E7AA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91</w:t>
            </w:r>
          </w:p>
        </w:tc>
        <w:tc>
          <w:tcPr>
            <w:tcW w:w="1391" w:type="dxa"/>
            <w:gridSpan w:val="2"/>
            <w:vAlign w:val="center"/>
          </w:tcPr>
          <w:p w14:paraId="3364AA7E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7ED60B1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3B22B58D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04C3726C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59095853" w14:textId="259EB4B0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Колено 90° Ду100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</w:tcPr>
          <w:p w14:paraId="568E3FBE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2A3042D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18807A9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13EB8F7B" w14:textId="706E4F23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4EEC23FF" w14:textId="51A447CE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18</w:t>
            </w:r>
          </w:p>
        </w:tc>
        <w:tc>
          <w:tcPr>
            <w:tcW w:w="1391" w:type="dxa"/>
            <w:gridSpan w:val="2"/>
            <w:vAlign w:val="center"/>
          </w:tcPr>
          <w:p w14:paraId="542DBDF5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79DD556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74D233B4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26C426C9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4E10AAAF" w14:textId="377CC16C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Тройник под муфту Ду100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7070E83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68994B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71B31BB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</w:tcPr>
          <w:p w14:paraId="494FB96F" w14:textId="254AD10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1289C3C0" w14:textId="424278E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4A2749DB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60493DBC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412229C1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7C098EF8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5BEAB52" w14:textId="4B744592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 xml:space="preserve">Адаптер под фланец Ду100 мм (соединение </w:t>
            </w:r>
            <w:proofErr w:type="spellStart"/>
            <w:r w:rsidRPr="00A04FE1">
              <w:rPr>
                <w:rFonts w:ascii="ISOCPEUR" w:hAnsi="ISOCPEUR"/>
                <w:szCs w:val="24"/>
              </w:rPr>
              <w:t>грувлок</w:t>
            </w:r>
            <w:proofErr w:type="spellEnd"/>
            <w:r w:rsidRPr="00A04FE1">
              <w:rPr>
                <w:rFonts w:ascii="ISOCPEUR" w:hAnsi="ISOCPEUR"/>
                <w:szCs w:val="24"/>
              </w:rPr>
              <w:t>)</w:t>
            </w:r>
          </w:p>
        </w:tc>
        <w:tc>
          <w:tcPr>
            <w:tcW w:w="3401" w:type="dxa"/>
            <w:vAlign w:val="center"/>
          </w:tcPr>
          <w:p w14:paraId="4EBF199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1444B309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2A950E34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334EA1A1" w14:textId="3692F53A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шт</w:t>
            </w:r>
          </w:p>
        </w:tc>
        <w:tc>
          <w:tcPr>
            <w:tcW w:w="1161" w:type="dxa"/>
            <w:vAlign w:val="center"/>
          </w:tcPr>
          <w:p w14:paraId="6A9B74ED" w14:textId="4BA9FF00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7</w:t>
            </w:r>
          </w:p>
        </w:tc>
        <w:tc>
          <w:tcPr>
            <w:tcW w:w="1391" w:type="dxa"/>
            <w:gridSpan w:val="2"/>
            <w:vAlign w:val="center"/>
          </w:tcPr>
          <w:p w14:paraId="68E1A753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3DD0554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A04FE1" w14:paraId="0278EAD6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0E6EF27" w14:textId="77777777" w:rsidR="001F0D71" w:rsidRPr="00A04FE1" w:rsidRDefault="001F0D71" w:rsidP="001F0D71">
            <w:pPr>
              <w:keepLines/>
              <w:ind w:left="720"/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6719485" w14:textId="726BB2F7" w:rsidR="001F0D71" w:rsidRPr="00A04FE1" w:rsidRDefault="001F0D71" w:rsidP="001F0D71">
            <w:pPr>
              <w:keepLines/>
              <w:jc w:val="center"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b/>
                <w:bCs/>
                <w:u w:val="single"/>
              </w:rPr>
              <w:t>4.4 Крепеж:</w:t>
            </w:r>
          </w:p>
        </w:tc>
        <w:tc>
          <w:tcPr>
            <w:tcW w:w="3401" w:type="dxa"/>
            <w:vAlign w:val="center"/>
          </w:tcPr>
          <w:p w14:paraId="1E5B74A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  <w:vAlign w:val="center"/>
          </w:tcPr>
          <w:p w14:paraId="359614D0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  <w:vAlign w:val="center"/>
          </w:tcPr>
          <w:p w14:paraId="59A93E9C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4CD3D8B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61" w:type="dxa"/>
            <w:vAlign w:val="center"/>
          </w:tcPr>
          <w:p w14:paraId="762DA97D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50CC056A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3DF887A7" w14:textId="77777777" w:rsidR="001F0D71" w:rsidRPr="00A04FE1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  <w:tr w:rsidR="001F0D71" w:rsidRPr="00E0707B" w14:paraId="49B62207" w14:textId="77777777" w:rsidTr="00497485">
        <w:trPr>
          <w:gridAfter w:val="1"/>
          <w:wAfter w:w="23" w:type="dxa"/>
          <w:trHeight w:val="454"/>
        </w:trPr>
        <w:tc>
          <w:tcPr>
            <w:tcW w:w="1106" w:type="dxa"/>
            <w:vAlign w:val="center"/>
          </w:tcPr>
          <w:p w14:paraId="68A168E4" w14:textId="77777777" w:rsidR="001F0D71" w:rsidRPr="00A04FE1" w:rsidRDefault="001F0D71" w:rsidP="001F0D71">
            <w:pPr>
              <w:pStyle w:val="aff1"/>
              <w:keepLines/>
              <w:numPr>
                <w:ilvl w:val="0"/>
                <w:numId w:val="27"/>
              </w:numPr>
              <w:rPr>
                <w:rFonts w:ascii="ISOCPEUR" w:hAnsi="ISOCPEUR"/>
              </w:rPr>
            </w:pPr>
          </w:p>
        </w:tc>
        <w:tc>
          <w:tcPr>
            <w:tcW w:w="7369" w:type="dxa"/>
            <w:vAlign w:val="center"/>
          </w:tcPr>
          <w:p w14:paraId="1341F3EF" w14:textId="4D52F04E" w:rsidR="001F0D71" w:rsidRPr="00A04FE1" w:rsidRDefault="001F0D71" w:rsidP="001F0D71">
            <w:pPr>
              <w:keepLines/>
              <w:rPr>
                <w:rFonts w:ascii="ISOCPEUR" w:hAnsi="ISOCPEUR"/>
                <w:szCs w:val="24"/>
              </w:rPr>
            </w:pPr>
            <w:r w:rsidRPr="00A04FE1">
              <w:rPr>
                <w:rFonts w:ascii="ISOCPEUR" w:hAnsi="ISOCPEUR"/>
                <w:szCs w:val="24"/>
              </w:rPr>
              <w:t>Монтажные системы крепежа для полимерных труб Ø100 мм</w:t>
            </w:r>
          </w:p>
        </w:tc>
        <w:tc>
          <w:tcPr>
            <w:tcW w:w="3401" w:type="dxa"/>
            <w:vAlign w:val="center"/>
          </w:tcPr>
          <w:p w14:paraId="6437CA06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985" w:type="dxa"/>
          </w:tcPr>
          <w:p w14:paraId="4B4E3CD8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2555" w:type="dxa"/>
          </w:tcPr>
          <w:p w14:paraId="1380FD31" w14:textId="77777777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</w:p>
        </w:tc>
        <w:tc>
          <w:tcPr>
            <w:tcW w:w="1134" w:type="dxa"/>
            <w:vAlign w:val="center"/>
          </w:tcPr>
          <w:p w14:paraId="567E08A8" w14:textId="7A42BA6C" w:rsidR="001F0D71" w:rsidRPr="00A04FE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proofErr w:type="spellStart"/>
            <w:r w:rsidRPr="00A04FE1">
              <w:rPr>
                <w:rFonts w:ascii="ISOCPEUR" w:hAnsi="ISOCPEUR"/>
              </w:rPr>
              <w:t>компл</w:t>
            </w:r>
            <w:proofErr w:type="spellEnd"/>
            <w:r w:rsidRPr="00A04FE1">
              <w:rPr>
                <w:rFonts w:ascii="ISOCPEUR" w:hAnsi="ISOCPEUR"/>
              </w:rPr>
              <w:t>.</w:t>
            </w:r>
          </w:p>
        </w:tc>
        <w:tc>
          <w:tcPr>
            <w:tcW w:w="1161" w:type="dxa"/>
            <w:vAlign w:val="center"/>
          </w:tcPr>
          <w:p w14:paraId="3C1EF64A" w14:textId="6CF6B033" w:rsidR="001F0D71" w:rsidRDefault="001F0D71" w:rsidP="001F0D71">
            <w:pPr>
              <w:spacing w:before="80"/>
              <w:ind w:right="-104"/>
              <w:jc w:val="center"/>
              <w:rPr>
                <w:rFonts w:ascii="ISOCPEUR" w:hAnsi="ISOCPEUR"/>
              </w:rPr>
            </w:pPr>
            <w:r w:rsidRPr="00A04FE1">
              <w:rPr>
                <w:rFonts w:ascii="ISOCPEUR" w:hAnsi="ISOCPEUR"/>
              </w:rPr>
              <w:t>1</w:t>
            </w:r>
          </w:p>
        </w:tc>
        <w:tc>
          <w:tcPr>
            <w:tcW w:w="1391" w:type="dxa"/>
            <w:gridSpan w:val="2"/>
            <w:vAlign w:val="center"/>
          </w:tcPr>
          <w:p w14:paraId="0ADB45E2" w14:textId="77777777" w:rsidR="001F0D71" w:rsidRPr="00E0707B" w:rsidRDefault="001F0D71" w:rsidP="001F0D71">
            <w:pPr>
              <w:keepLines/>
              <w:rPr>
                <w:rFonts w:ascii="ISOCPEUR" w:hAnsi="ISOCPEUR"/>
              </w:rPr>
            </w:pPr>
          </w:p>
        </w:tc>
        <w:tc>
          <w:tcPr>
            <w:tcW w:w="2239" w:type="dxa"/>
            <w:vAlign w:val="center"/>
          </w:tcPr>
          <w:p w14:paraId="1914B024" w14:textId="77777777" w:rsidR="001F0D71" w:rsidRPr="00E0707B" w:rsidRDefault="001F0D71" w:rsidP="001F0D71">
            <w:pPr>
              <w:keepLines/>
              <w:rPr>
                <w:rFonts w:ascii="ISOCPEUR" w:hAnsi="ISOCPEUR"/>
              </w:rPr>
            </w:pPr>
          </w:p>
        </w:tc>
      </w:tr>
    </w:tbl>
    <w:p w14:paraId="0B3F0A99" w14:textId="77777777" w:rsidR="0031480C" w:rsidRPr="00E0707B" w:rsidRDefault="0031480C" w:rsidP="00FE6EF4">
      <w:pPr>
        <w:keepLines/>
        <w:rPr>
          <w:rFonts w:ascii="ISOCPEUR" w:hAnsi="ISOCPEUR"/>
        </w:rPr>
      </w:pPr>
    </w:p>
    <w:sectPr w:rsidR="0031480C" w:rsidRPr="00E0707B" w:rsidSect="00C523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14" w:h="16840" w:orient="landscape" w:code="8"/>
      <w:pgMar w:top="709" w:right="567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FEE7F" w14:textId="77777777" w:rsidR="005F0656" w:rsidRDefault="005F0656">
      <w:r>
        <w:separator/>
      </w:r>
    </w:p>
  </w:endnote>
  <w:endnote w:type="continuationSeparator" w:id="0">
    <w:p w14:paraId="2C9D5172" w14:textId="77777777" w:rsidR="005F0656" w:rsidRDefault="005F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9DC0" w14:textId="77777777" w:rsidR="005C776A" w:rsidRDefault="005C776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60D357D6" w:rsidR="00F4000B" w:rsidRPr="00925515" w:rsidRDefault="004A6E09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FD56B2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1612/2022-Р-ВВ.</w:t>
                                </w:r>
                                <w:r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60D357D6" w:rsidR="00F4000B" w:rsidRPr="00925515" w:rsidRDefault="004A6E09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FD56B2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1612/2022-Р-ВВ.</w:t>
                          </w:r>
                          <w:r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37436034" w:rsidR="00F4000B" w:rsidRPr="0067187C" w:rsidRDefault="005C776A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 w:rsidRPr="00FD56B2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1612/2022-Р-ВВ.</w:t>
                                </w:r>
                                <w:r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СО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02733D44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Земельном участке по адресу: г. </w:t>
                                </w:r>
                                <w:proofErr w:type="spellStart"/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Новочерскасск</w:t>
                                </w:r>
                                <w:proofErr w:type="spellEnd"/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46BB9D15" w:rsidR="00F4000B" w:rsidRPr="0067187C" w:rsidRDefault="00894024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Михайлова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699CE16B" w:rsidR="00F4000B" w:rsidRPr="00E27CFB" w:rsidRDefault="00FD56B2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5E541B0A" w:rsidR="00F4000B" w:rsidRPr="0067187C" w:rsidRDefault="00894024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Смирнов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7B44B9AD" w:rsidR="00F4000B" w:rsidRPr="00E27CFB" w:rsidRDefault="00FD56B2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19D1A8FE" w:rsidR="00F4000B" w:rsidRPr="0067187C" w:rsidRDefault="004A6E09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305FC7B1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instrText xml:space="preserve"> SECTIONPAGES   \* MERGEFORMAT </w:instrTex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separate"/>
                                </w:r>
                                <w:r w:rsidR="009C3C98">
                                  <w:rPr>
                                    <w:rFonts w:ascii="ISOCPEUR" w:hAnsi="ISOCPEUR"/>
                                    <w:noProof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t>9</w:t>
                                </w:r>
                                <w:r w:rsidRPr="00A23930">
                                  <w:rPr>
                                    <w:rFonts w:ascii="ISOCPEUR" w:hAnsi="ISOCPEUR"/>
                                    <w:color w:val="FF0000"/>
                                    <w:sz w:val="22"/>
                                    <w:szCs w:val="22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5A527873" w14:textId="77777777" w:rsidR="00A23930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Спецификация оборудования, </w:t>
                                </w:r>
                              </w:p>
                              <w:p w14:paraId="60BFE269" w14:textId="18D868AC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изделий и материалов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7598D5F8" w:rsidR="00F4000B" w:rsidRPr="006D27DC" w:rsidRDefault="00497485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5574E6" wp14:editId="6557ED11">
                                      <wp:extent cx="1794492" cy="523240"/>
                                      <wp:effectExtent l="0" t="0" r="0" b="0"/>
                                      <wp:docPr id="320587435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20587435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56573" cy="54134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1D14A0B8" w:rsidR="00F4000B" w:rsidRPr="00E27CFB" w:rsidRDefault="004A6E09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2DD93E9D" w:rsidR="00F4000B" w:rsidRPr="00A23930" w:rsidRDefault="004A6E09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11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37436034" w:rsidR="00F4000B" w:rsidRPr="0067187C" w:rsidRDefault="005C776A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 w:rsidRPr="00FD56B2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1612/2022-Р-ВВ.</w:t>
                          </w:r>
                          <w:r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СО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02733D44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Земельном участке по адресу: г. </w:t>
                          </w:r>
                          <w:proofErr w:type="spellStart"/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Новочерскасск</w:t>
                          </w:r>
                          <w:proofErr w:type="spellEnd"/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46BB9D15" w:rsidR="00F4000B" w:rsidRPr="0067187C" w:rsidRDefault="00894024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Михайлова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699CE16B" w:rsidR="00F4000B" w:rsidRPr="00E27CFB" w:rsidRDefault="00FD56B2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5E541B0A" w:rsidR="00F4000B" w:rsidRPr="0067187C" w:rsidRDefault="00894024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Смирнов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7B44B9AD" w:rsidR="00F4000B" w:rsidRPr="00E27CFB" w:rsidRDefault="00FD56B2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19D1A8FE" w:rsidR="00F4000B" w:rsidRPr="0067187C" w:rsidRDefault="004A6E09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305FC7B1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begin"/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instrText xml:space="preserve"> SECTIONPAGES   \* MERGEFORMAT </w:instrTex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separate"/>
                          </w:r>
                          <w:r w:rsidR="009C3C98">
                            <w:rPr>
                              <w:rFonts w:ascii="ISOCPEUR" w:hAnsi="ISOCPEUR"/>
                              <w:noProof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t>9</w:t>
                          </w:r>
                          <w:r w:rsidRPr="00A23930">
                            <w:rPr>
                              <w:rFonts w:ascii="ISOCPEUR" w:hAnsi="ISOCPEUR"/>
                              <w:color w:val="FF0000"/>
                              <w:sz w:val="22"/>
                              <w:szCs w:val="22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5A527873" w14:textId="77777777" w:rsidR="00A23930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Спецификация оборудования, </w:t>
                          </w:r>
                        </w:p>
                        <w:p w14:paraId="60BFE269" w14:textId="18D868AC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изделий и материалов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7598D5F8" w:rsidR="00F4000B" w:rsidRPr="006D27DC" w:rsidRDefault="00497485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5574E6" wp14:editId="6557ED11">
                                <wp:extent cx="1794492" cy="523240"/>
                                <wp:effectExtent l="0" t="0" r="0" b="0"/>
                                <wp:docPr id="32058743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0587435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56573" cy="541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1D14A0B8" w:rsidR="00F4000B" w:rsidRPr="00E27CFB" w:rsidRDefault="004A6E09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2DD93E9D" w:rsidR="00F4000B" w:rsidRPr="00A23930" w:rsidRDefault="004A6E09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11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D6C0" w14:textId="77777777" w:rsidR="005F0656" w:rsidRDefault="005F0656">
      <w:r>
        <w:separator/>
      </w:r>
    </w:p>
  </w:footnote>
  <w:footnote w:type="continuationSeparator" w:id="0">
    <w:p w14:paraId="69DB387A" w14:textId="77777777" w:rsidR="005F0656" w:rsidRDefault="005F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BDF6" w14:textId="77777777" w:rsidR="005C776A" w:rsidRDefault="005C776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8F0D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2F3F9A"/>
    <w:multiLevelType w:val="hybridMultilevel"/>
    <w:tmpl w:val="391088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C3AB2"/>
    <w:multiLevelType w:val="singleLevel"/>
    <w:tmpl w:val="D42429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3157B2"/>
    <w:multiLevelType w:val="hybridMultilevel"/>
    <w:tmpl w:val="013250E8"/>
    <w:lvl w:ilvl="0" w:tplc="0608D9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04E8D"/>
    <w:multiLevelType w:val="hybridMultilevel"/>
    <w:tmpl w:val="5E14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953FC"/>
    <w:multiLevelType w:val="multilevel"/>
    <w:tmpl w:val="A4D4F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6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F2918C1"/>
    <w:multiLevelType w:val="multilevel"/>
    <w:tmpl w:val="94FAC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8" w15:restartNumberingAfterBreak="0">
    <w:nsid w:val="21AF7195"/>
    <w:multiLevelType w:val="multilevel"/>
    <w:tmpl w:val="59DCD9B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9" w15:restartNumberingAfterBreak="0">
    <w:nsid w:val="21EB623E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F24EC8"/>
    <w:multiLevelType w:val="multilevel"/>
    <w:tmpl w:val="CD5615F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11" w15:restartNumberingAfterBreak="0">
    <w:nsid w:val="235B1517"/>
    <w:multiLevelType w:val="hybridMultilevel"/>
    <w:tmpl w:val="A3BA981E"/>
    <w:lvl w:ilvl="0" w:tplc="E00A5BF8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2632039D"/>
    <w:multiLevelType w:val="hybridMultilevel"/>
    <w:tmpl w:val="E88A8FDA"/>
    <w:lvl w:ilvl="0" w:tplc="0608D9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A7DA4"/>
    <w:multiLevelType w:val="multilevel"/>
    <w:tmpl w:val="504CD5D6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5" w:hanging="1800"/>
      </w:pPr>
      <w:rPr>
        <w:rFonts w:hint="default"/>
      </w:rPr>
    </w:lvl>
  </w:abstractNum>
  <w:abstractNum w:abstractNumId="14" w15:restartNumberingAfterBreak="0">
    <w:nsid w:val="2BCB37B9"/>
    <w:multiLevelType w:val="hybridMultilevel"/>
    <w:tmpl w:val="B388F1FC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380E75"/>
    <w:multiLevelType w:val="multilevel"/>
    <w:tmpl w:val="BE4AB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16" w15:restartNumberingAfterBreak="0">
    <w:nsid w:val="354025F1"/>
    <w:multiLevelType w:val="multilevel"/>
    <w:tmpl w:val="99E8E3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38722259"/>
    <w:multiLevelType w:val="hybridMultilevel"/>
    <w:tmpl w:val="75D29E26"/>
    <w:lvl w:ilvl="0" w:tplc="F160B864">
      <w:numFmt w:val="bullet"/>
      <w:lvlText w:val="-"/>
      <w:lvlJc w:val="left"/>
      <w:pPr>
        <w:ind w:left="45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38B37251"/>
    <w:multiLevelType w:val="hybridMultilevel"/>
    <w:tmpl w:val="EE106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A1E1E"/>
    <w:multiLevelType w:val="multilevel"/>
    <w:tmpl w:val="C902D63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20" w15:restartNumberingAfterBreak="0">
    <w:nsid w:val="39F52CA1"/>
    <w:multiLevelType w:val="multilevel"/>
    <w:tmpl w:val="96AE3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B684247"/>
    <w:multiLevelType w:val="multilevel"/>
    <w:tmpl w:val="CD12E9A2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2" w15:restartNumberingAfterBreak="0">
    <w:nsid w:val="421E4BD4"/>
    <w:multiLevelType w:val="hybridMultilevel"/>
    <w:tmpl w:val="1EF2B3A4"/>
    <w:lvl w:ilvl="0" w:tplc="BD82ADE8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9043710"/>
    <w:multiLevelType w:val="multilevel"/>
    <w:tmpl w:val="4CA6E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6B0B4D38"/>
    <w:multiLevelType w:val="hybridMultilevel"/>
    <w:tmpl w:val="2D84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41BB9"/>
    <w:multiLevelType w:val="multilevel"/>
    <w:tmpl w:val="01C88FD4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75" w:hanging="1800"/>
      </w:pPr>
      <w:rPr>
        <w:rFonts w:hint="default"/>
      </w:rPr>
    </w:lvl>
  </w:abstractNum>
  <w:abstractNum w:abstractNumId="28" w15:restartNumberingAfterBreak="0">
    <w:nsid w:val="6DA051C1"/>
    <w:multiLevelType w:val="hybridMultilevel"/>
    <w:tmpl w:val="447E0716"/>
    <w:lvl w:ilvl="0" w:tplc="0608D9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32388"/>
    <w:multiLevelType w:val="multilevel"/>
    <w:tmpl w:val="F88E1908"/>
    <w:lvl w:ilvl="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8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5" w:hanging="1800"/>
      </w:pPr>
      <w:rPr>
        <w:rFonts w:hint="default"/>
      </w:rPr>
    </w:lvl>
  </w:abstractNum>
  <w:abstractNum w:abstractNumId="30" w15:restartNumberingAfterBreak="0">
    <w:nsid w:val="72253BD4"/>
    <w:multiLevelType w:val="hybridMultilevel"/>
    <w:tmpl w:val="DF820D6E"/>
    <w:lvl w:ilvl="0" w:tplc="BF8CF88C">
      <w:start w:val="28"/>
      <w:numFmt w:val="bullet"/>
      <w:lvlText w:val="-"/>
      <w:lvlJc w:val="left"/>
      <w:pPr>
        <w:ind w:left="720" w:hanging="360"/>
      </w:pPr>
      <w:rPr>
        <w:rFonts w:ascii="ISOCPEUR" w:eastAsia="Times New Roman" w:hAnsi="ISOCPEUR" w:cs="ISOCPEU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5807">
    <w:abstractNumId w:val="6"/>
  </w:num>
  <w:num w:numId="2" w16cid:durableId="981428568">
    <w:abstractNumId w:val="9"/>
  </w:num>
  <w:num w:numId="3" w16cid:durableId="559753852">
    <w:abstractNumId w:val="24"/>
  </w:num>
  <w:num w:numId="4" w16cid:durableId="349911314">
    <w:abstractNumId w:val="23"/>
  </w:num>
  <w:num w:numId="5" w16cid:durableId="494490945">
    <w:abstractNumId w:val="27"/>
  </w:num>
  <w:num w:numId="6" w16cid:durableId="1451434291">
    <w:abstractNumId w:val="30"/>
  </w:num>
  <w:num w:numId="7" w16cid:durableId="1194997532">
    <w:abstractNumId w:val="22"/>
  </w:num>
  <w:num w:numId="8" w16cid:durableId="1684934202">
    <w:abstractNumId w:val="13"/>
  </w:num>
  <w:num w:numId="9" w16cid:durableId="136651713">
    <w:abstractNumId w:val="25"/>
  </w:num>
  <w:num w:numId="10" w16cid:durableId="1649632317">
    <w:abstractNumId w:val="10"/>
  </w:num>
  <w:num w:numId="11" w16cid:durableId="1038629480">
    <w:abstractNumId w:val="8"/>
  </w:num>
  <w:num w:numId="12" w16cid:durableId="1672177155">
    <w:abstractNumId w:val="19"/>
  </w:num>
  <w:num w:numId="13" w16cid:durableId="1076318781">
    <w:abstractNumId w:val="29"/>
  </w:num>
  <w:num w:numId="14" w16cid:durableId="1049887218">
    <w:abstractNumId w:val="20"/>
  </w:num>
  <w:num w:numId="15" w16cid:durableId="1417553284">
    <w:abstractNumId w:val="21"/>
  </w:num>
  <w:num w:numId="16" w16cid:durableId="2093041348">
    <w:abstractNumId w:val="7"/>
  </w:num>
  <w:num w:numId="17" w16cid:durableId="57289798">
    <w:abstractNumId w:val="28"/>
  </w:num>
  <w:num w:numId="18" w16cid:durableId="1116100042">
    <w:abstractNumId w:val="5"/>
  </w:num>
  <w:num w:numId="19" w16cid:durableId="2110539496">
    <w:abstractNumId w:val="3"/>
  </w:num>
  <w:num w:numId="20" w16cid:durableId="1692534284">
    <w:abstractNumId w:val="12"/>
  </w:num>
  <w:num w:numId="21" w16cid:durableId="698550361">
    <w:abstractNumId w:val="0"/>
  </w:num>
  <w:num w:numId="22" w16cid:durableId="1783110908">
    <w:abstractNumId w:val="15"/>
  </w:num>
  <w:num w:numId="23" w16cid:durableId="523785938">
    <w:abstractNumId w:val="11"/>
  </w:num>
  <w:num w:numId="24" w16cid:durableId="1953199407">
    <w:abstractNumId w:val="17"/>
  </w:num>
  <w:num w:numId="25" w16cid:durableId="1710832464">
    <w:abstractNumId w:val="16"/>
  </w:num>
  <w:num w:numId="26" w16cid:durableId="97458250">
    <w:abstractNumId w:val="2"/>
  </w:num>
  <w:num w:numId="27" w16cid:durableId="1134132452">
    <w:abstractNumId w:val="1"/>
  </w:num>
  <w:num w:numId="28" w16cid:durableId="1330058957">
    <w:abstractNumId w:val="18"/>
  </w:num>
  <w:num w:numId="29" w16cid:durableId="1878732122">
    <w:abstractNumId w:val="4"/>
  </w:num>
  <w:num w:numId="30" w16cid:durableId="621883567">
    <w:abstractNumId w:val="26"/>
  </w:num>
  <w:num w:numId="31" w16cid:durableId="86790749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20C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818"/>
    <w:rsid w:val="00037D84"/>
    <w:rsid w:val="000408B0"/>
    <w:rsid w:val="00040A3C"/>
    <w:rsid w:val="00040AE8"/>
    <w:rsid w:val="00041654"/>
    <w:rsid w:val="000417D9"/>
    <w:rsid w:val="0004223C"/>
    <w:rsid w:val="000431DB"/>
    <w:rsid w:val="0004335C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6105F"/>
    <w:rsid w:val="00062A5E"/>
    <w:rsid w:val="00064047"/>
    <w:rsid w:val="0006423D"/>
    <w:rsid w:val="00064257"/>
    <w:rsid w:val="000648CE"/>
    <w:rsid w:val="00065B8F"/>
    <w:rsid w:val="00066609"/>
    <w:rsid w:val="00066856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0E75"/>
    <w:rsid w:val="00091879"/>
    <w:rsid w:val="00091BAF"/>
    <w:rsid w:val="000920F8"/>
    <w:rsid w:val="00092343"/>
    <w:rsid w:val="0009245A"/>
    <w:rsid w:val="00092C7D"/>
    <w:rsid w:val="00092CEC"/>
    <w:rsid w:val="000931CC"/>
    <w:rsid w:val="00093488"/>
    <w:rsid w:val="00093B35"/>
    <w:rsid w:val="00093BFA"/>
    <w:rsid w:val="00095173"/>
    <w:rsid w:val="0009541A"/>
    <w:rsid w:val="0009630B"/>
    <w:rsid w:val="00096835"/>
    <w:rsid w:val="000969FF"/>
    <w:rsid w:val="00096D4C"/>
    <w:rsid w:val="00097D28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B0155"/>
    <w:rsid w:val="000B03B8"/>
    <w:rsid w:val="000B068C"/>
    <w:rsid w:val="000B0847"/>
    <w:rsid w:val="000B19E4"/>
    <w:rsid w:val="000B1F4B"/>
    <w:rsid w:val="000B28B3"/>
    <w:rsid w:val="000B29A1"/>
    <w:rsid w:val="000B2E99"/>
    <w:rsid w:val="000B316C"/>
    <w:rsid w:val="000B3D8D"/>
    <w:rsid w:val="000B44F7"/>
    <w:rsid w:val="000B4620"/>
    <w:rsid w:val="000B4900"/>
    <w:rsid w:val="000B491F"/>
    <w:rsid w:val="000B4E49"/>
    <w:rsid w:val="000B53DE"/>
    <w:rsid w:val="000B5420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41"/>
    <w:rsid w:val="000E0A12"/>
    <w:rsid w:val="000E1121"/>
    <w:rsid w:val="000E1B71"/>
    <w:rsid w:val="000E1CEA"/>
    <w:rsid w:val="000E279B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5D4D"/>
    <w:rsid w:val="000E600C"/>
    <w:rsid w:val="000E7160"/>
    <w:rsid w:val="000E76B8"/>
    <w:rsid w:val="000E76DD"/>
    <w:rsid w:val="000E77CB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3A6"/>
    <w:rsid w:val="000F7411"/>
    <w:rsid w:val="000F756E"/>
    <w:rsid w:val="001004EA"/>
    <w:rsid w:val="00100784"/>
    <w:rsid w:val="001008AB"/>
    <w:rsid w:val="001011B8"/>
    <w:rsid w:val="0010126A"/>
    <w:rsid w:val="001012F4"/>
    <w:rsid w:val="00101947"/>
    <w:rsid w:val="00101F3F"/>
    <w:rsid w:val="00103DD8"/>
    <w:rsid w:val="00104816"/>
    <w:rsid w:val="001048E2"/>
    <w:rsid w:val="00105921"/>
    <w:rsid w:val="00106E0F"/>
    <w:rsid w:val="001079B0"/>
    <w:rsid w:val="00107D61"/>
    <w:rsid w:val="00107EA6"/>
    <w:rsid w:val="00110F0A"/>
    <w:rsid w:val="001117F6"/>
    <w:rsid w:val="001120ED"/>
    <w:rsid w:val="00112EE9"/>
    <w:rsid w:val="00113235"/>
    <w:rsid w:val="00113457"/>
    <w:rsid w:val="00113A1A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0A08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603"/>
    <w:rsid w:val="001259D4"/>
    <w:rsid w:val="00126076"/>
    <w:rsid w:val="001271F9"/>
    <w:rsid w:val="00127713"/>
    <w:rsid w:val="001307C9"/>
    <w:rsid w:val="00130E65"/>
    <w:rsid w:val="00130E77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D19"/>
    <w:rsid w:val="0014493A"/>
    <w:rsid w:val="00144BD3"/>
    <w:rsid w:val="001458FA"/>
    <w:rsid w:val="00145E52"/>
    <w:rsid w:val="001460FA"/>
    <w:rsid w:val="00146318"/>
    <w:rsid w:val="001469C5"/>
    <w:rsid w:val="00146B4D"/>
    <w:rsid w:val="00146C84"/>
    <w:rsid w:val="00146D4C"/>
    <w:rsid w:val="001478FA"/>
    <w:rsid w:val="00150395"/>
    <w:rsid w:val="00150456"/>
    <w:rsid w:val="001506EA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DD3"/>
    <w:rsid w:val="00156E15"/>
    <w:rsid w:val="00156FC2"/>
    <w:rsid w:val="001570EF"/>
    <w:rsid w:val="00160370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5027"/>
    <w:rsid w:val="001650E9"/>
    <w:rsid w:val="0016579D"/>
    <w:rsid w:val="00165EAA"/>
    <w:rsid w:val="00167836"/>
    <w:rsid w:val="00167B22"/>
    <w:rsid w:val="00170036"/>
    <w:rsid w:val="00170175"/>
    <w:rsid w:val="001702F1"/>
    <w:rsid w:val="00170399"/>
    <w:rsid w:val="00170450"/>
    <w:rsid w:val="00170A6F"/>
    <w:rsid w:val="00170B1A"/>
    <w:rsid w:val="00170FC2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B6F"/>
    <w:rsid w:val="00180D20"/>
    <w:rsid w:val="00180D2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37F"/>
    <w:rsid w:val="001919FD"/>
    <w:rsid w:val="0019317B"/>
    <w:rsid w:val="001934D6"/>
    <w:rsid w:val="00193577"/>
    <w:rsid w:val="00195206"/>
    <w:rsid w:val="00195746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062"/>
    <w:rsid w:val="001A14B1"/>
    <w:rsid w:val="001A1648"/>
    <w:rsid w:val="001A19E5"/>
    <w:rsid w:val="001A3E40"/>
    <w:rsid w:val="001A3F37"/>
    <w:rsid w:val="001A40C3"/>
    <w:rsid w:val="001A410D"/>
    <w:rsid w:val="001A4123"/>
    <w:rsid w:val="001A4FCC"/>
    <w:rsid w:val="001A5428"/>
    <w:rsid w:val="001A5834"/>
    <w:rsid w:val="001A5A45"/>
    <w:rsid w:val="001A5D15"/>
    <w:rsid w:val="001A5EB4"/>
    <w:rsid w:val="001A6213"/>
    <w:rsid w:val="001A6985"/>
    <w:rsid w:val="001A71A7"/>
    <w:rsid w:val="001A7BBC"/>
    <w:rsid w:val="001B0086"/>
    <w:rsid w:val="001B0750"/>
    <w:rsid w:val="001B0C58"/>
    <w:rsid w:val="001B1522"/>
    <w:rsid w:val="001B1C12"/>
    <w:rsid w:val="001B1C90"/>
    <w:rsid w:val="001B23F5"/>
    <w:rsid w:val="001B3549"/>
    <w:rsid w:val="001B35B0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3"/>
    <w:rsid w:val="001B77CA"/>
    <w:rsid w:val="001B7BFC"/>
    <w:rsid w:val="001C0494"/>
    <w:rsid w:val="001C0955"/>
    <w:rsid w:val="001C0F2E"/>
    <w:rsid w:val="001C15F8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7E6"/>
    <w:rsid w:val="001D5BE6"/>
    <w:rsid w:val="001D640C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61E"/>
    <w:rsid w:val="001E3CBD"/>
    <w:rsid w:val="001E41E0"/>
    <w:rsid w:val="001E4BC0"/>
    <w:rsid w:val="001E5081"/>
    <w:rsid w:val="001E5B74"/>
    <w:rsid w:val="001E63AC"/>
    <w:rsid w:val="001E642B"/>
    <w:rsid w:val="001E65D6"/>
    <w:rsid w:val="001E6D45"/>
    <w:rsid w:val="001E78D7"/>
    <w:rsid w:val="001F041F"/>
    <w:rsid w:val="001F05E1"/>
    <w:rsid w:val="001F0B39"/>
    <w:rsid w:val="001F0D71"/>
    <w:rsid w:val="001F0D8B"/>
    <w:rsid w:val="001F1095"/>
    <w:rsid w:val="001F1250"/>
    <w:rsid w:val="001F16E2"/>
    <w:rsid w:val="001F1E60"/>
    <w:rsid w:val="001F2848"/>
    <w:rsid w:val="001F2B09"/>
    <w:rsid w:val="001F2EDF"/>
    <w:rsid w:val="001F37BC"/>
    <w:rsid w:val="001F4146"/>
    <w:rsid w:val="001F4865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4E3"/>
    <w:rsid w:val="00203DC1"/>
    <w:rsid w:val="00203FFE"/>
    <w:rsid w:val="002044F4"/>
    <w:rsid w:val="00205031"/>
    <w:rsid w:val="002050E8"/>
    <w:rsid w:val="002054EA"/>
    <w:rsid w:val="002056A2"/>
    <w:rsid w:val="00205EE7"/>
    <w:rsid w:val="002065F5"/>
    <w:rsid w:val="00206AE6"/>
    <w:rsid w:val="002072C1"/>
    <w:rsid w:val="00207E51"/>
    <w:rsid w:val="00207E89"/>
    <w:rsid w:val="0021059D"/>
    <w:rsid w:val="00210C2D"/>
    <w:rsid w:val="00211AA1"/>
    <w:rsid w:val="0021204E"/>
    <w:rsid w:val="002125B9"/>
    <w:rsid w:val="00212959"/>
    <w:rsid w:val="00213401"/>
    <w:rsid w:val="0021366D"/>
    <w:rsid w:val="002137FA"/>
    <w:rsid w:val="002153D8"/>
    <w:rsid w:val="00215B82"/>
    <w:rsid w:val="0021662C"/>
    <w:rsid w:val="002168F0"/>
    <w:rsid w:val="0021694F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631C"/>
    <w:rsid w:val="00226698"/>
    <w:rsid w:val="002268D1"/>
    <w:rsid w:val="00226E34"/>
    <w:rsid w:val="00227166"/>
    <w:rsid w:val="002275DE"/>
    <w:rsid w:val="002306E0"/>
    <w:rsid w:val="00230B36"/>
    <w:rsid w:val="00231A0D"/>
    <w:rsid w:val="00231E9E"/>
    <w:rsid w:val="002324AC"/>
    <w:rsid w:val="00232F76"/>
    <w:rsid w:val="00233873"/>
    <w:rsid w:val="00233A4A"/>
    <w:rsid w:val="002344FD"/>
    <w:rsid w:val="002345A9"/>
    <w:rsid w:val="00234E66"/>
    <w:rsid w:val="0023544C"/>
    <w:rsid w:val="00235592"/>
    <w:rsid w:val="00236987"/>
    <w:rsid w:val="002372AE"/>
    <w:rsid w:val="0023756F"/>
    <w:rsid w:val="00237C13"/>
    <w:rsid w:val="0024008F"/>
    <w:rsid w:val="0024148F"/>
    <w:rsid w:val="002418B9"/>
    <w:rsid w:val="00241AC7"/>
    <w:rsid w:val="00241ECC"/>
    <w:rsid w:val="00242CE2"/>
    <w:rsid w:val="0024313B"/>
    <w:rsid w:val="00243545"/>
    <w:rsid w:val="00243588"/>
    <w:rsid w:val="002435EC"/>
    <w:rsid w:val="002437E6"/>
    <w:rsid w:val="00243DDA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0961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8B2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6AB2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417C"/>
    <w:rsid w:val="00274446"/>
    <w:rsid w:val="00274ED5"/>
    <w:rsid w:val="00275ACC"/>
    <w:rsid w:val="00275ADF"/>
    <w:rsid w:val="0027656E"/>
    <w:rsid w:val="00276E2E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2D23"/>
    <w:rsid w:val="00283636"/>
    <w:rsid w:val="00283977"/>
    <w:rsid w:val="0028398F"/>
    <w:rsid w:val="00283D44"/>
    <w:rsid w:val="00283ECC"/>
    <w:rsid w:val="00284D53"/>
    <w:rsid w:val="0028506B"/>
    <w:rsid w:val="00285218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3D7"/>
    <w:rsid w:val="002B1633"/>
    <w:rsid w:val="002B1923"/>
    <w:rsid w:val="002B2000"/>
    <w:rsid w:val="002B270C"/>
    <w:rsid w:val="002B3AC5"/>
    <w:rsid w:val="002B3B2B"/>
    <w:rsid w:val="002B4CA8"/>
    <w:rsid w:val="002B523B"/>
    <w:rsid w:val="002B5309"/>
    <w:rsid w:val="002B7727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50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4A8F"/>
    <w:rsid w:val="002D51E3"/>
    <w:rsid w:val="002D5340"/>
    <w:rsid w:val="002D5D3F"/>
    <w:rsid w:val="002D5EEB"/>
    <w:rsid w:val="002D6A6B"/>
    <w:rsid w:val="002D6CEC"/>
    <w:rsid w:val="002D6DC3"/>
    <w:rsid w:val="002D7808"/>
    <w:rsid w:val="002E0D1F"/>
    <w:rsid w:val="002E13A1"/>
    <w:rsid w:val="002E18F2"/>
    <w:rsid w:val="002E1CA4"/>
    <w:rsid w:val="002E23D0"/>
    <w:rsid w:val="002E29D9"/>
    <w:rsid w:val="002E4359"/>
    <w:rsid w:val="002E4B06"/>
    <w:rsid w:val="002E4B86"/>
    <w:rsid w:val="002E4EC3"/>
    <w:rsid w:val="002E77C7"/>
    <w:rsid w:val="002F0142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AF7"/>
    <w:rsid w:val="003010D5"/>
    <w:rsid w:val="00301104"/>
    <w:rsid w:val="00301301"/>
    <w:rsid w:val="003019DF"/>
    <w:rsid w:val="00301AD6"/>
    <w:rsid w:val="00301FE9"/>
    <w:rsid w:val="00302B8F"/>
    <w:rsid w:val="00303783"/>
    <w:rsid w:val="00304BC2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1B90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17B8F"/>
    <w:rsid w:val="00321111"/>
    <w:rsid w:val="003213AC"/>
    <w:rsid w:val="003216B8"/>
    <w:rsid w:val="00321AE6"/>
    <w:rsid w:val="003220B1"/>
    <w:rsid w:val="00322588"/>
    <w:rsid w:val="003237A4"/>
    <w:rsid w:val="00324BEC"/>
    <w:rsid w:val="0032518D"/>
    <w:rsid w:val="0032558C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1FC4"/>
    <w:rsid w:val="003328B2"/>
    <w:rsid w:val="00332B74"/>
    <w:rsid w:val="003333CD"/>
    <w:rsid w:val="0033344D"/>
    <w:rsid w:val="0033365C"/>
    <w:rsid w:val="003336F3"/>
    <w:rsid w:val="0033379D"/>
    <w:rsid w:val="00334553"/>
    <w:rsid w:val="00335641"/>
    <w:rsid w:val="00335934"/>
    <w:rsid w:val="00335AF7"/>
    <w:rsid w:val="00335BD8"/>
    <w:rsid w:val="003365A3"/>
    <w:rsid w:val="003372D7"/>
    <w:rsid w:val="0033742E"/>
    <w:rsid w:val="003374A0"/>
    <w:rsid w:val="0033788D"/>
    <w:rsid w:val="00340076"/>
    <w:rsid w:val="0034072E"/>
    <w:rsid w:val="003415DE"/>
    <w:rsid w:val="00341671"/>
    <w:rsid w:val="003422CF"/>
    <w:rsid w:val="0034287A"/>
    <w:rsid w:val="00342FA9"/>
    <w:rsid w:val="00343207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67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317"/>
    <w:rsid w:val="003675C9"/>
    <w:rsid w:val="003676EB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2A4B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5003"/>
    <w:rsid w:val="00395258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685"/>
    <w:rsid w:val="003A4C4E"/>
    <w:rsid w:val="003A5486"/>
    <w:rsid w:val="003A54C7"/>
    <w:rsid w:val="003A5D29"/>
    <w:rsid w:val="003A6AE8"/>
    <w:rsid w:val="003A6C26"/>
    <w:rsid w:val="003A72D6"/>
    <w:rsid w:val="003A7B77"/>
    <w:rsid w:val="003B008A"/>
    <w:rsid w:val="003B0259"/>
    <w:rsid w:val="003B0D3F"/>
    <w:rsid w:val="003B199D"/>
    <w:rsid w:val="003B2035"/>
    <w:rsid w:val="003B2A9E"/>
    <w:rsid w:val="003B346C"/>
    <w:rsid w:val="003B38AF"/>
    <w:rsid w:val="003B45FA"/>
    <w:rsid w:val="003B4C86"/>
    <w:rsid w:val="003B540C"/>
    <w:rsid w:val="003B656A"/>
    <w:rsid w:val="003B6689"/>
    <w:rsid w:val="003B7440"/>
    <w:rsid w:val="003B7BFE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407"/>
    <w:rsid w:val="003D5112"/>
    <w:rsid w:val="003D564F"/>
    <w:rsid w:val="003D5661"/>
    <w:rsid w:val="003D5843"/>
    <w:rsid w:val="003D5A0D"/>
    <w:rsid w:val="003D5B7E"/>
    <w:rsid w:val="003D5CFD"/>
    <w:rsid w:val="003D667D"/>
    <w:rsid w:val="003D66B8"/>
    <w:rsid w:val="003D6BB7"/>
    <w:rsid w:val="003D74D8"/>
    <w:rsid w:val="003D79BD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90F"/>
    <w:rsid w:val="003F5D2C"/>
    <w:rsid w:val="003F637E"/>
    <w:rsid w:val="003F63C4"/>
    <w:rsid w:val="003F6BF0"/>
    <w:rsid w:val="003F6D15"/>
    <w:rsid w:val="00400664"/>
    <w:rsid w:val="004008E4"/>
    <w:rsid w:val="00400DEF"/>
    <w:rsid w:val="00401ADA"/>
    <w:rsid w:val="00401EB5"/>
    <w:rsid w:val="004029C6"/>
    <w:rsid w:val="00402DDA"/>
    <w:rsid w:val="0040372D"/>
    <w:rsid w:val="00404146"/>
    <w:rsid w:val="0040443E"/>
    <w:rsid w:val="004062EF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503D"/>
    <w:rsid w:val="004153C2"/>
    <w:rsid w:val="004153F1"/>
    <w:rsid w:val="004156CF"/>
    <w:rsid w:val="00416B98"/>
    <w:rsid w:val="00416FE5"/>
    <w:rsid w:val="00420296"/>
    <w:rsid w:val="0042047D"/>
    <w:rsid w:val="00420A00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387"/>
    <w:rsid w:val="00443C87"/>
    <w:rsid w:val="00443EAC"/>
    <w:rsid w:val="00444044"/>
    <w:rsid w:val="0044435A"/>
    <w:rsid w:val="00444DC9"/>
    <w:rsid w:val="00445503"/>
    <w:rsid w:val="004462BA"/>
    <w:rsid w:val="0044649B"/>
    <w:rsid w:val="00446A78"/>
    <w:rsid w:val="00446E20"/>
    <w:rsid w:val="00446E50"/>
    <w:rsid w:val="00447E71"/>
    <w:rsid w:val="00450061"/>
    <w:rsid w:val="00450133"/>
    <w:rsid w:val="004502D9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37A"/>
    <w:rsid w:val="0045590A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2D24"/>
    <w:rsid w:val="00463260"/>
    <w:rsid w:val="00464039"/>
    <w:rsid w:val="00464E07"/>
    <w:rsid w:val="0046511E"/>
    <w:rsid w:val="004651E9"/>
    <w:rsid w:val="004653BB"/>
    <w:rsid w:val="00465B81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43A"/>
    <w:rsid w:val="00475AEB"/>
    <w:rsid w:val="00475AF6"/>
    <w:rsid w:val="00475DAA"/>
    <w:rsid w:val="004765CB"/>
    <w:rsid w:val="004766DF"/>
    <w:rsid w:val="00476BCA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7B3"/>
    <w:rsid w:val="004817C9"/>
    <w:rsid w:val="00481D86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4919"/>
    <w:rsid w:val="00485364"/>
    <w:rsid w:val="004853F2"/>
    <w:rsid w:val="00485A2B"/>
    <w:rsid w:val="00486CFC"/>
    <w:rsid w:val="00486FBD"/>
    <w:rsid w:val="0048700E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485"/>
    <w:rsid w:val="00497A5C"/>
    <w:rsid w:val="004A0A4B"/>
    <w:rsid w:val="004A11C3"/>
    <w:rsid w:val="004A1514"/>
    <w:rsid w:val="004A1FE5"/>
    <w:rsid w:val="004A231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B7F"/>
    <w:rsid w:val="004A6E09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A3F"/>
    <w:rsid w:val="004B3216"/>
    <w:rsid w:val="004B32C7"/>
    <w:rsid w:val="004B380F"/>
    <w:rsid w:val="004B3823"/>
    <w:rsid w:val="004B3DDE"/>
    <w:rsid w:val="004B401C"/>
    <w:rsid w:val="004B412A"/>
    <w:rsid w:val="004B43D3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16DF"/>
    <w:rsid w:val="004C232A"/>
    <w:rsid w:val="004C2BC2"/>
    <w:rsid w:val="004C3019"/>
    <w:rsid w:val="004C3FB9"/>
    <w:rsid w:val="004C454C"/>
    <w:rsid w:val="004C4712"/>
    <w:rsid w:val="004C5605"/>
    <w:rsid w:val="004C61F9"/>
    <w:rsid w:val="004C631E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6810"/>
    <w:rsid w:val="004D7A19"/>
    <w:rsid w:val="004D7B74"/>
    <w:rsid w:val="004D7D3D"/>
    <w:rsid w:val="004E0760"/>
    <w:rsid w:val="004E0962"/>
    <w:rsid w:val="004E0CE8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C8F"/>
    <w:rsid w:val="004F0FDC"/>
    <w:rsid w:val="004F17FD"/>
    <w:rsid w:val="004F18B0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467"/>
    <w:rsid w:val="004F78D0"/>
    <w:rsid w:val="005001B6"/>
    <w:rsid w:val="00500593"/>
    <w:rsid w:val="0050069A"/>
    <w:rsid w:val="00500A40"/>
    <w:rsid w:val="00500D99"/>
    <w:rsid w:val="00500F66"/>
    <w:rsid w:val="00502E31"/>
    <w:rsid w:val="005047F7"/>
    <w:rsid w:val="00504884"/>
    <w:rsid w:val="00504BE5"/>
    <w:rsid w:val="00504DD0"/>
    <w:rsid w:val="00504E6B"/>
    <w:rsid w:val="005050AB"/>
    <w:rsid w:val="00505515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07ADF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BB9"/>
    <w:rsid w:val="00540F5D"/>
    <w:rsid w:val="00540FA0"/>
    <w:rsid w:val="005414C2"/>
    <w:rsid w:val="005414C9"/>
    <w:rsid w:val="00541562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4C85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CC"/>
    <w:rsid w:val="00580A01"/>
    <w:rsid w:val="00581295"/>
    <w:rsid w:val="0058199B"/>
    <w:rsid w:val="00581A15"/>
    <w:rsid w:val="00582486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2179"/>
    <w:rsid w:val="005923A1"/>
    <w:rsid w:val="005923B2"/>
    <w:rsid w:val="005925DE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1570"/>
    <w:rsid w:val="005A18D2"/>
    <w:rsid w:val="005A215A"/>
    <w:rsid w:val="005A2860"/>
    <w:rsid w:val="005A41EC"/>
    <w:rsid w:val="005A4231"/>
    <w:rsid w:val="005A485E"/>
    <w:rsid w:val="005A4A95"/>
    <w:rsid w:val="005A4AAC"/>
    <w:rsid w:val="005A54FD"/>
    <w:rsid w:val="005A5A0F"/>
    <w:rsid w:val="005A5A46"/>
    <w:rsid w:val="005A5C1C"/>
    <w:rsid w:val="005A697F"/>
    <w:rsid w:val="005A6AA8"/>
    <w:rsid w:val="005A6DC4"/>
    <w:rsid w:val="005A76BD"/>
    <w:rsid w:val="005A7EFB"/>
    <w:rsid w:val="005B00C0"/>
    <w:rsid w:val="005B0370"/>
    <w:rsid w:val="005B14A2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720"/>
    <w:rsid w:val="005C37EC"/>
    <w:rsid w:val="005C3895"/>
    <w:rsid w:val="005C4361"/>
    <w:rsid w:val="005C4384"/>
    <w:rsid w:val="005C4495"/>
    <w:rsid w:val="005C4BFB"/>
    <w:rsid w:val="005C556C"/>
    <w:rsid w:val="005C5EE4"/>
    <w:rsid w:val="005C64C7"/>
    <w:rsid w:val="005C6E9F"/>
    <w:rsid w:val="005C73AD"/>
    <w:rsid w:val="005C776A"/>
    <w:rsid w:val="005C77EA"/>
    <w:rsid w:val="005C78A3"/>
    <w:rsid w:val="005C797C"/>
    <w:rsid w:val="005C7F36"/>
    <w:rsid w:val="005D017F"/>
    <w:rsid w:val="005D0575"/>
    <w:rsid w:val="005D1039"/>
    <w:rsid w:val="005D1F7C"/>
    <w:rsid w:val="005D2ADA"/>
    <w:rsid w:val="005D3008"/>
    <w:rsid w:val="005D402B"/>
    <w:rsid w:val="005D4C4E"/>
    <w:rsid w:val="005D4D1F"/>
    <w:rsid w:val="005D5447"/>
    <w:rsid w:val="005D5490"/>
    <w:rsid w:val="005D5D49"/>
    <w:rsid w:val="005D60F4"/>
    <w:rsid w:val="005D698E"/>
    <w:rsid w:val="005D6B97"/>
    <w:rsid w:val="005D6DE2"/>
    <w:rsid w:val="005D6E8F"/>
    <w:rsid w:val="005D7043"/>
    <w:rsid w:val="005D7228"/>
    <w:rsid w:val="005D7304"/>
    <w:rsid w:val="005D7488"/>
    <w:rsid w:val="005D74A3"/>
    <w:rsid w:val="005D77A2"/>
    <w:rsid w:val="005D7BA2"/>
    <w:rsid w:val="005D7C25"/>
    <w:rsid w:val="005E045B"/>
    <w:rsid w:val="005E085E"/>
    <w:rsid w:val="005E16FD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539D"/>
    <w:rsid w:val="005E6888"/>
    <w:rsid w:val="005E707B"/>
    <w:rsid w:val="005E736C"/>
    <w:rsid w:val="005E7CB2"/>
    <w:rsid w:val="005E7D3B"/>
    <w:rsid w:val="005E7E81"/>
    <w:rsid w:val="005F05DF"/>
    <w:rsid w:val="005F0656"/>
    <w:rsid w:val="005F160B"/>
    <w:rsid w:val="005F177F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382"/>
    <w:rsid w:val="005F5B21"/>
    <w:rsid w:val="005F5DBE"/>
    <w:rsid w:val="005F5FED"/>
    <w:rsid w:val="005F6135"/>
    <w:rsid w:val="005F7F98"/>
    <w:rsid w:val="00600186"/>
    <w:rsid w:val="00600459"/>
    <w:rsid w:val="00600B07"/>
    <w:rsid w:val="0060114C"/>
    <w:rsid w:val="00601635"/>
    <w:rsid w:val="006020C9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5252"/>
    <w:rsid w:val="006065D5"/>
    <w:rsid w:val="00606C8A"/>
    <w:rsid w:val="00606F27"/>
    <w:rsid w:val="006070D5"/>
    <w:rsid w:val="006075CE"/>
    <w:rsid w:val="0061072A"/>
    <w:rsid w:val="00610AE3"/>
    <w:rsid w:val="0061123F"/>
    <w:rsid w:val="00611911"/>
    <w:rsid w:val="006122A9"/>
    <w:rsid w:val="00612600"/>
    <w:rsid w:val="006126E7"/>
    <w:rsid w:val="00613E5D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2015F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094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6AE7"/>
    <w:rsid w:val="00637915"/>
    <w:rsid w:val="00637C3E"/>
    <w:rsid w:val="00641399"/>
    <w:rsid w:val="00642CB2"/>
    <w:rsid w:val="00642DE6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EA"/>
    <w:rsid w:val="00650C49"/>
    <w:rsid w:val="00651083"/>
    <w:rsid w:val="0065131D"/>
    <w:rsid w:val="006515DD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6A0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838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EFA"/>
    <w:rsid w:val="0068558B"/>
    <w:rsid w:val="00685DF9"/>
    <w:rsid w:val="00686570"/>
    <w:rsid w:val="00686BD3"/>
    <w:rsid w:val="00686DD3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81A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5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764F"/>
    <w:rsid w:val="006C7FFB"/>
    <w:rsid w:val="006D0596"/>
    <w:rsid w:val="006D0A99"/>
    <w:rsid w:val="006D1210"/>
    <w:rsid w:val="006D157F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E02AE"/>
    <w:rsid w:val="006E1048"/>
    <w:rsid w:val="006E10AB"/>
    <w:rsid w:val="006E11C1"/>
    <w:rsid w:val="006E197A"/>
    <w:rsid w:val="006E1E6E"/>
    <w:rsid w:val="006E1EFD"/>
    <w:rsid w:val="006E2174"/>
    <w:rsid w:val="006E22C2"/>
    <w:rsid w:val="006E4A16"/>
    <w:rsid w:val="006E4C8F"/>
    <w:rsid w:val="006E5270"/>
    <w:rsid w:val="006E551C"/>
    <w:rsid w:val="006E5D31"/>
    <w:rsid w:val="006E5EAE"/>
    <w:rsid w:val="006E6C49"/>
    <w:rsid w:val="006E759E"/>
    <w:rsid w:val="006E78E1"/>
    <w:rsid w:val="006F033B"/>
    <w:rsid w:val="006F06CF"/>
    <w:rsid w:val="006F07D7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6CF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FCB"/>
    <w:rsid w:val="00705075"/>
    <w:rsid w:val="007052C5"/>
    <w:rsid w:val="007055E9"/>
    <w:rsid w:val="00706783"/>
    <w:rsid w:val="00706CC5"/>
    <w:rsid w:val="00707296"/>
    <w:rsid w:val="0071039F"/>
    <w:rsid w:val="00710726"/>
    <w:rsid w:val="00710F9F"/>
    <w:rsid w:val="00710FCA"/>
    <w:rsid w:val="00711057"/>
    <w:rsid w:val="0071179F"/>
    <w:rsid w:val="00712152"/>
    <w:rsid w:val="00712DC0"/>
    <w:rsid w:val="00713DA9"/>
    <w:rsid w:val="00713DB1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269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5009"/>
    <w:rsid w:val="0072570B"/>
    <w:rsid w:val="00726212"/>
    <w:rsid w:val="0072633D"/>
    <w:rsid w:val="007265ED"/>
    <w:rsid w:val="00726AA5"/>
    <w:rsid w:val="00726B31"/>
    <w:rsid w:val="00727584"/>
    <w:rsid w:val="00727CD6"/>
    <w:rsid w:val="00730CDA"/>
    <w:rsid w:val="00730F03"/>
    <w:rsid w:val="00731084"/>
    <w:rsid w:val="007320A0"/>
    <w:rsid w:val="00732230"/>
    <w:rsid w:val="00732781"/>
    <w:rsid w:val="00732FEE"/>
    <w:rsid w:val="00734015"/>
    <w:rsid w:val="007340EC"/>
    <w:rsid w:val="00734438"/>
    <w:rsid w:val="0073453B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7A9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146"/>
    <w:rsid w:val="007463C4"/>
    <w:rsid w:val="00746E7A"/>
    <w:rsid w:val="00747506"/>
    <w:rsid w:val="00747D1C"/>
    <w:rsid w:val="00750417"/>
    <w:rsid w:val="007506A6"/>
    <w:rsid w:val="007506F2"/>
    <w:rsid w:val="007508C3"/>
    <w:rsid w:val="007509FE"/>
    <w:rsid w:val="00750C6A"/>
    <w:rsid w:val="00751437"/>
    <w:rsid w:val="00751808"/>
    <w:rsid w:val="00751ACE"/>
    <w:rsid w:val="00752404"/>
    <w:rsid w:val="0075249F"/>
    <w:rsid w:val="00753374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2BA"/>
    <w:rsid w:val="00765AD5"/>
    <w:rsid w:val="00765D02"/>
    <w:rsid w:val="007665AD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A5"/>
    <w:rsid w:val="007726EC"/>
    <w:rsid w:val="007729AE"/>
    <w:rsid w:val="00772DC9"/>
    <w:rsid w:val="00774826"/>
    <w:rsid w:val="0077590A"/>
    <w:rsid w:val="00775990"/>
    <w:rsid w:val="00775E16"/>
    <w:rsid w:val="00775FE4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1563"/>
    <w:rsid w:val="00781FC8"/>
    <w:rsid w:val="007821FA"/>
    <w:rsid w:val="007823B2"/>
    <w:rsid w:val="007823BE"/>
    <w:rsid w:val="00782D24"/>
    <w:rsid w:val="00782D2A"/>
    <w:rsid w:val="007831AB"/>
    <w:rsid w:val="00783925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60F"/>
    <w:rsid w:val="00797AD9"/>
    <w:rsid w:val="007A05FE"/>
    <w:rsid w:val="007A095E"/>
    <w:rsid w:val="007A09E9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7C8"/>
    <w:rsid w:val="007B0E62"/>
    <w:rsid w:val="007B1E88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E33"/>
    <w:rsid w:val="007C13B5"/>
    <w:rsid w:val="007C178B"/>
    <w:rsid w:val="007C2100"/>
    <w:rsid w:val="007C23BE"/>
    <w:rsid w:val="007C2FC0"/>
    <w:rsid w:val="007C3241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C06"/>
    <w:rsid w:val="007D3CF9"/>
    <w:rsid w:val="007D49F6"/>
    <w:rsid w:val="007D4C0F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662"/>
    <w:rsid w:val="007D7F7F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60D"/>
    <w:rsid w:val="007F6A65"/>
    <w:rsid w:val="007F795B"/>
    <w:rsid w:val="007F7B76"/>
    <w:rsid w:val="007F7D4E"/>
    <w:rsid w:val="00800D8B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231"/>
    <w:rsid w:val="008114AA"/>
    <w:rsid w:val="008114C8"/>
    <w:rsid w:val="00813267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69EF"/>
    <w:rsid w:val="008276E8"/>
    <w:rsid w:val="00827B28"/>
    <w:rsid w:val="00827B6C"/>
    <w:rsid w:val="00827D15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55F1"/>
    <w:rsid w:val="008360D6"/>
    <w:rsid w:val="008368AA"/>
    <w:rsid w:val="008373AD"/>
    <w:rsid w:val="00837764"/>
    <w:rsid w:val="00837A28"/>
    <w:rsid w:val="00840A7C"/>
    <w:rsid w:val="00840A87"/>
    <w:rsid w:val="00840B77"/>
    <w:rsid w:val="00841F3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3D1"/>
    <w:rsid w:val="00851AB8"/>
    <w:rsid w:val="00851EF3"/>
    <w:rsid w:val="0085246F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57689"/>
    <w:rsid w:val="00860027"/>
    <w:rsid w:val="008602C7"/>
    <w:rsid w:val="00860B4E"/>
    <w:rsid w:val="00860B8F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6A8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A54"/>
    <w:rsid w:val="00872D86"/>
    <w:rsid w:val="00872EAD"/>
    <w:rsid w:val="00873170"/>
    <w:rsid w:val="00874381"/>
    <w:rsid w:val="00874F0F"/>
    <w:rsid w:val="0087516B"/>
    <w:rsid w:val="00875617"/>
    <w:rsid w:val="008758BE"/>
    <w:rsid w:val="00875E5B"/>
    <w:rsid w:val="00876A12"/>
    <w:rsid w:val="00876B4C"/>
    <w:rsid w:val="00876FD3"/>
    <w:rsid w:val="0087702E"/>
    <w:rsid w:val="00877500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1E71"/>
    <w:rsid w:val="008927AB"/>
    <w:rsid w:val="00893205"/>
    <w:rsid w:val="00893FC5"/>
    <w:rsid w:val="00894024"/>
    <w:rsid w:val="008940A3"/>
    <w:rsid w:val="00894252"/>
    <w:rsid w:val="00895067"/>
    <w:rsid w:val="008953D5"/>
    <w:rsid w:val="008953EC"/>
    <w:rsid w:val="008958F5"/>
    <w:rsid w:val="00895A59"/>
    <w:rsid w:val="00895A6F"/>
    <w:rsid w:val="00895E4C"/>
    <w:rsid w:val="00896C0E"/>
    <w:rsid w:val="0089732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8F9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480A"/>
    <w:rsid w:val="008B50DA"/>
    <w:rsid w:val="008B5397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EB"/>
    <w:rsid w:val="008C27B6"/>
    <w:rsid w:val="008C2916"/>
    <w:rsid w:val="008C2A82"/>
    <w:rsid w:val="008C2DD6"/>
    <w:rsid w:val="008C330B"/>
    <w:rsid w:val="008C3AAB"/>
    <w:rsid w:val="008C472A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71F"/>
    <w:rsid w:val="008C6A99"/>
    <w:rsid w:val="008C717B"/>
    <w:rsid w:val="008C759D"/>
    <w:rsid w:val="008C768E"/>
    <w:rsid w:val="008D03F7"/>
    <w:rsid w:val="008D0FEC"/>
    <w:rsid w:val="008D157F"/>
    <w:rsid w:val="008D194A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690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AB3"/>
    <w:rsid w:val="009178CA"/>
    <w:rsid w:val="00917AE6"/>
    <w:rsid w:val="00917E86"/>
    <w:rsid w:val="0092017C"/>
    <w:rsid w:val="0092194D"/>
    <w:rsid w:val="00921DD3"/>
    <w:rsid w:val="009220C8"/>
    <w:rsid w:val="00922E30"/>
    <w:rsid w:val="00922F64"/>
    <w:rsid w:val="009234E0"/>
    <w:rsid w:val="0092365C"/>
    <w:rsid w:val="00923771"/>
    <w:rsid w:val="009237E2"/>
    <w:rsid w:val="009244C3"/>
    <w:rsid w:val="00924576"/>
    <w:rsid w:val="00924D26"/>
    <w:rsid w:val="00925046"/>
    <w:rsid w:val="00925515"/>
    <w:rsid w:val="009258BF"/>
    <w:rsid w:val="009259B9"/>
    <w:rsid w:val="00925FB4"/>
    <w:rsid w:val="00926275"/>
    <w:rsid w:val="0092797A"/>
    <w:rsid w:val="009302DD"/>
    <w:rsid w:val="0093038B"/>
    <w:rsid w:val="00930742"/>
    <w:rsid w:val="009315C0"/>
    <w:rsid w:val="009319B1"/>
    <w:rsid w:val="009319B4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24"/>
    <w:rsid w:val="009371EC"/>
    <w:rsid w:val="00937448"/>
    <w:rsid w:val="009374AD"/>
    <w:rsid w:val="009411F2"/>
    <w:rsid w:val="00941A5D"/>
    <w:rsid w:val="00942021"/>
    <w:rsid w:val="009421CA"/>
    <w:rsid w:val="00943E79"/>
    <w:rsid w:val="00943FB8"/>
    <w:rsid w:val="0094414F"/>
    <w:rsid w:val="0094438E"/>
    <w:rsid w:val="0094447D"/>
    <w:rsid w:val="00944A5E"/>
    <w:rsid w:val="00944FA5"/>
    <w:rsid w:val="00945137"/>
    <w:rsid w:val="009458EE"/>
    <w:rsid w:val="0094638D"/>
    <w:rsid w:val="009468CA"/>
    <w:rsid w:val="00946BF3"/>
    <w:rsid w:val="0094700B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F00"/>
    <w:rsid w:val="00967FFA"/>
    <w:rsid w:val="009707C4"/>
    <w:rsid w:val="00970B21"/>
    <w:rsid w:val="009713C1"/>
    <w:rsid w:val="00972EBE"/>
    <w:rsid w:val="00973204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3CF"/>
    <w:rsid w:val="009856C7"/>
    <w:rsid w:val="009858A2"/>
    <w:rsid w:val="00985F45"/>
    <w:rsid w:val="00986381"/>
    <w:rsid w:val="00986869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2A01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A0231"/>
    <w:rsid w:val="009A039C"/>
    <w:rsid w:val="009A092B"/>
    <w:rsid w:val="009A098A"/>
    <w:rsid w:val="009A0A95"/>
    <w:rsid w:val="009A1558"/>
    <w:rsid w:val="009A1748"/>
    <w:rsid w:val="009A1FE2"/>
    <w:rsid w:val="009A2464"/>
    <w:rsid w:val="009A2CA7"/>
    <w:rsid w:val="009A2CCB"/>
    <w:rsid w:val="009A31E5"/>
    <w:rsid w:val="009A367C"/>
    <w:rsid w:val="009A3C7D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DAA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3C98"/>
    <w:rsid w:val="009C4964"/>
    <w:rsid w:val="009C4AE7"/>
    <w:rsid w:val="009C4B46"/>
    <w:rsid w:val="009C4BF7"/>
    <w:rsid w:val="009C50F9"/>
    <w:rsid w:val="009C5C8B"/>
    <w:rsid w:val="009C5EF8"/>
    <w:rsid w:val="009C7A8C"/>
    <w:rsid w:val="009D0346"/>
    <w:rsid w:val="009D071F"/>
    <w:rsid w:val="009D0944"/>
    <w:rsid w:val="009D0B4F"/>
    <w:rsid w:val="009D0B86"/>
    <w:rsid w:val="009D16A9"/>
    <w:rsid w:val="009D17A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6342"/>
    <w:rsid w:val="009E6F52"/>
    <w:rsid w:val="009E7D1D"/>
    <w:rsid w:val="009F06BF"/>
    <w:rsid w:val="009F0F95"/>
    <w:rsid w:val="009F14C5"/>
    <w:rsid w:val="009F1756"/>
    <w:rsid w:val="009F199C"/>
    <w:rsid w:val="009F1C4B"/>
    <w:rsid w:val="009F2AD8"/>
    <w:rsid w:val="009F2D46"/>
    <w:rsid w:val="009F2EB8"/>
    <w:rsid w:val="009F3024"/>
    <w:rsid w:val="009F3172"/>
    <w:rsid w:val="009F326A"/>
    <w:rsid w:val="009F363F"/>
    <w:rsid w:val="009F3BB5"/>
    <w:rsid w:val="009F4043"/>
    <w:rsid w:val="009F4068"/>
    <w:rsid w:val="009F4333"/>
    <w:rsid w:val="009F471F"/>
    <w:rsid w:val="009F48D4"/>
    <w:rsid w:val="009F503A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4FE1"/>
    <w:rsid w:val="00A0588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A36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179B7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751B"/>
    <w:rsid w:val="00A27C88"/>
    <w:rsid w:val="00A27D3B"/>
    <w:rsid w:val="00A302C0"/>
    <w:rsid w:val="00A3072E"/>
    <w:rsid w:val="00A3073B"/>
    <w:rsid w:val="00A30761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5051"/>
    <w:rsid w:val="00A4527B"/>
    <w:rsid w:val="00A453AB"/>
    <w:rsid w:val="00A456CF"/>
    <w:rsid w:val="00A45AED"/>
    <w:rsid w:val="00A466B5"/>
    <w:rsid w:val="00A46A90"/>
    <w:rsid w:val="00A46D8C"/>
    <w:rsid w:val="00A47116"/>
    <w:rsid w:val="00A4795F"/>
    <w:rsid w:val="00A5029E"/>
    <w:rsid w:val="00A508A7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AAC"/>
    <w:rsid w:val="00A67C0D"/>
    <w:rsid w:val="00A67DC6"/>
    <w:rsid w:val="00A67F96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415"/>
    <w:rsid w:val="00A7542F"/>
    <w:rsid w:val="00A7544F"/>
    <w:rsid w:val="00A76025"/>
    <w:rsid w:val="00A7602E"/>
    <w:rsid w:val="00A7668E"/>
    <w:rsid w:val="00A76BDA"/>
    <w:rsid w:val="00A76F90"/>
    <w:rsid w:val="00A76FED"/>
    <w:rsid w:val="00A77540"/>
    <w:rsid w:val="00A778CE"/>
    <w:rsid w:val="00A778DD"/>
    <w:rsid w:val="00A80787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654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6463"/>
    <w:rsid w:val="00A96671"/>
    <w:rsid w:val="00A96E54"/>
    <w:rsid w:val="00A96FCD"/>
    <w:rsid w:val="00A9766C"/>
    <w:rsid w:val="00A976C0"/>
    <w:rsid w:val="00A978C2"/>
    <w:rsid w:val="00A97A71"/>
    <w:rsid w:val="00A97E15"/>
    <w:rsid w:val="00A97FA9"/>
    <w:rsid w:val="00AA09AC"/>
    <w:rsid w:val="00AA0B67"/>
    <w:rsid w:val="00AA0BEB"/>
    <w:rsid w:val="00AA0D0F"/>
    <w:rsid w:val="00AA109A"/>
    <w:rsid w:val="00AA1557"/>
    <w:rsid w:val="00AA161B"/>
    <w:rsid w:val="00AA1712"/>
    <w:rsid w:val="00AA348D"/>
    <w:rsid w:val="00AA34B8"/>
    <w:rsid w:val="00AA366A"/>
    <w:rsid w:val="00AA3809"/>
    <w:rsid w:val="00AA3DB9"/>
    <w:rsid w:val="00AA48E0"/>
    <w:rsid w:val="00AA4D0B"/>
    <w:rsid w:val="00AA4E39"/>
    <w:rsid w:val="00AA562D"/>
    <w:rsid w:val="00AA5A4C"/>
    <w:rsid w:val="00AA69F7"/>
    <w:rsid w:val="00AA71C2"/>
    <w:rsid w:val="00AA77AE"/>
    <w:rsid w:val="00AA794E"/>
    <w:rsid w:val="00AA7966"/>
    <w:rsid w:val="00AA7B31"/>
    <w:rsid w:val="00AB078E"/>
    <w:rsid w:val="00AB0BF4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B7E55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1BBD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D59"/>
    <w:rsid w:val="00AE0487"/>
    <w:rsid w:val="00AE0638"/>
    <w:rsid w:val="00AE0704"/>
    <w:rsid w:val="00AE086E"/>
    <w:rsid w:val="00AE0CF4"/>
    <w:rsid w:val="00AE163C"/>
    <w:rsid w:val="00AE24CA"/>
    <w:rsid w:val="00AE2A74"/>
    <w:rsid w:val="00AE2BC3"/>
    <w:rsid w:val="00AE3F86"/>
    <w:rsid w:val="00AE4036"/>
    <w:rsid w:val="00AE4061"/>
    <w:rsid w:val="00AE441E"/>
    <w:rsid w:val="00AE53FF"/>
    <w:rsid w:val="00AE567C"/>
    <w:rsid w:val="00AE5DDD"/>
    <w:rsid w:val="00AE5E2D"/>
    <w:rsid w:val="00AE6163"/>
    <w:rsid w:val="00AE6A3A"/>
    <w:rsid w:val="00AE6D9F"/>
    <w:rsid w:val="00AE7B15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673A"/>
    <w:rsid w:val="00AF6DE2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109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8BD"/>
    <w:rsid w:val="00B12930"/>
    <w:rsid w:val="00B1296D"/>
    <w:rsid w:val="00B1300B"/>
    <w:rsid w:val="00B13A98"/>
    <w:rsid w:val="00B13BBB"/>
    <w:rsid w:val="00B13DEF"/>
    <w:rsid w:val="00B13EC7"/>
    <w:rsid w:val="00B14C0E"/>
    <w:rsid w:val="00B14EC7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97E"/>
    <w:rsid w:val="00B24DBB"/>
    <w:rsid w:val="00B24F69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1CF5"/>
    <w:rsid w:val="00B4223A"/>
    <w:rsid w:val="00B42855"/>
    <w:rsid w:val="00B43137"/>
    <w:rsid w:val="00B4349C"/>
    <w:rsid w:val="00B440FE"/>
    <w:rsid w:val="00B44DD0"/>
    <w:rsid w:val="00B462DF"/>
    <w:rsid w:val="00B46816"/>
    <w:rsid w:val="00B46B76"/>
    <w:rsid w:val="00B477D8"/>
    <w:rsid w:val="00B479A4"/>
    <w:rsid w:val="00B47A24"/>
    <w:rsid w:val="00B50075"/>
    <w:rsid w:val="00B5078F"/>
    <w:rsid w:val="00B50B34"/>
    <w:rsid w:val="00B51DD3"/>
    <w:rsid w:val="00B52088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A9A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6ED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633"/>
    <w:rsid w:val="00B818A2"/>
    <w:rsid w:val="00B81E3D"/>
    <w:rsid w:val="00B82154"/>
    <w:rsid w:val="00B82A53"/>
    <w:rsid w:val="00B82CF2"/>
    <w:rsid w:val="00B82F68"/>
    <w:rsid w:val="00B8343C"/>
    <w:rsid w:val="00B837C3"/>
    <w:rsid w:val="00B83CDB"/>
    <w:rsid w:val="00B83FB4"/>
    <w:rsid w:val="00B8463B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210A"/>
    <w:rsid w:val="00B92361"/>
    <w:rsid w:val="00B92443"/>
    <w:rsid w:val="00B93045"/>
    <w:rsid w:val="00B9389C"/>
    <w:rsid w:val="00B93CB7"/>
    <w:rsid w:val="00B94138"/>
    <w:rsid w:val="00B943BB"/>
    <w:rsid w:val="00B944D7"/>
    <w:rsid w:val="00B9463C"/>
    <w:rsid w:val="00B94A02"/>
    <w:rsid w:val="00B94F60"/>
    <w:rsid w:val="00B953F2"/>
    <w:rsid w:val="00B95CDE"/>
    <w:rsid w:val="00B96081"/>
    <w:rsid w:val="00B9783E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7C2"/>
    <w:rsid w:val="00BA7FCE"/>
    <w:rsid w:val="00BB03E8"/>
    <w:rsid w:val="00BB0C28"/>
    <w:rsid w:val="00BB1336"/>
    <w:rsid w:val="00BB144F"/>
    <w:rsid w:val="00BB159C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7593"/>
    <w:rsid w:val="00BD7894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143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CDE"/>
    <w:rsid w:val="00BF2B56"/>
    <w:rsid w:val="00BF3308"/>
    <w:rsid w:val="00BF367A"/>
    <w:rsid w:val="00BF3B23"/>
    <w:rsid w:val="00BF45B5"/>
    <w:rsid w:val="00BF4B68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CC5"/>
    <w:rsid w:val="00C01B0E"/>
    <w:rsid w:val="00C02067"/>
    <w:rsid w:val="00C023D9"/>
    <w:rsid w:val="00C02C3B"/>
    <w:rsid w:val="00C02DEE"/>
    <w:rsid w:val="00C037E6"/>
    <w:rsid w:val="00C03E8F"/>
    <w:rsid w:val="00C057CA"/>
    <w:rsid w:val="00C05A7C"/>
    <w:rsid w:val="00C060F7"/>
    <w:rsid w:val="00C06921"/>
    <w:rsid w:val="00C073F3"/>
    <w:rsid w:val="00C07DEF"/>
    <w:rsid w:val="00C07FFE"/>
    <w:rsid w:val="00C100DA"/>
    <w:rsid w:val="00C10910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95F"/>
    <w:rsid w:val="00C21CC9"/>
    <w:rsid w:val="00C22839"/>
    <w:rsid w:val="00C22DC7"/>
    <w:rsid w:val="00C2329D"/>
    <w:rsid w:val="00C23E31"/>
    <w:rsid w:val="00C2448C"/>
    <w:rsid w:val="00C247FE"/>
    <w:rsid w:val="00C24EA5"/>
    <w:rsid w:val="00C26133"/>
    <w:rsid w:val="00C30006"/>
    <w:rsid w:val="00C3018F"/>
    <w:rsid w:val="00C30968"/>
    <w:rsid w:val="00C30974"/>
    <w:rsid w:val="00C309D7"/>
    <w:rsid w:val="00C30AA2"/>
    <w:rsid w:val="00C30B0E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B5B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47DCC"/>
    <w:rsid w:val="00C50359"/>
    <w:rsid w:val="00C5042B"/>
    <w:rsid w:val="00C50D9C"/>
    <w:rsid w:val="00C512E9"/>
    <w:rsid w:val="00C51960"/>
    <w:rsid w:val="00C52314"/>
    <w:rsid w:val="00C526D9"/>
    <w:rsid w:val="00C52B0C"/>
    <w:rsid w:val="00C52F72"/>
    <w:rsid w:val="00C53FCD"/>
    <w:rsid w:val="00C545F9"/>
    <w:rsid w:val="00C5484F"/>
    <w:rsid w:val="00C551AE"/>
    <w:rsid w:val="00C5525E"/>
    <w:rsid w:val="00C56AE2"/>
    <w:rsid w:val="00C57A20"/>
    <w:rsid w:val="00C57C1A"/>
    <w:rsid w:val="00C57EDA"/>
    <w:rsid w:val="00C60C10"/>
    <w:rsid w:val="00C60DB5"/>
    <w:rsid w:val="00C60E5A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9093B"/>
    <w:rsid w:val="00C9141C"/>
    <w:rsid w:val="00C9197F"/>
    <w:rsid w:val="00C928D3"/>
    <w:rsid w:val="00C92DAE"/>
    <w:rsid w:val="00C93B65"/>
    <w:rsid w:val="00C93D2C"/>
    <w:rsid w:val="00C93FC2"/>
    <w:rsid w:val="00C945D7"/>
    <w:rsid w:val="00C951CB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3D17"/>
    <w:rsid w:val="00CA4128"/>
    <w:rsid w:val="00CA462A"/>
    <w:rsid w:val="00CA4BEB"/>
    <w:rsid w:val="00CA5E7F"/>
    <w:rsid w:val="00CA60F0"/>
    <w:rsid w:val="00CA623F"/>
    <w:rsid w:val="00CA69EE"/>
    <w:rsid w:val="00CA6AA3"/>
    <w:rsid w:val="00CA6EAC"/>
    <w:rsid w:val="00CA7A9F"/>
    <w:rsid w:val="00CA7AF9"/>
    <w:rsid w:val="00CB0BA2"/>
    <w:rsid w:val="00CB0BD1"/>
    <w:rsid w:val="00CB0D6E"/>
    <w:rsid w:val="00CB11AB"/>
    <w:rsid w:val="00CB1F77"/>
    <w:rsid w:val="00CB1FCB"/>
    <w:rsid w:val="00CB223F"/>
    <w:rsid w:val="00CB248F"/>
    <w:rsid w:val="00CB291B"/>
    <w:rsid w:val="00CB2EE1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6D83"/>
    <w:rsid w:val="00CD70DC"/>
    <w:rsid w:val="00CD772C"/>
    <w:rsid w:val="00CE0314"/>
    <w:rsid w:val="00CE039F"/>
    <w:rsid w:val="00CE122A"/>
    <w:rsid w:val="00CE1B9B"/>
    <w:rsid w:val="00CE2FD9"/>
    <w:rsid w:val="00CE36FF"/>
    <w:rsid w:val="00CE3DDC"/>
    <w:rsid w:val="00CE42E5"/>
    <w:rsid w:val="00CE46D9"/>
    <w:rsid w:val="00CE484B"/>
    <w:rsid w:val="00CE4C99"/>
    <w:rsid w:val="00CE4D04"/>
    <w:rsid w:val="00CE4E0E"/>
    <w:rsid w:val="00CE5028"/>
    <w:rsid w:val="00CE5C25"/>
    <w:rsid w:val="00CE5C6E"/>
    <w:rsid w:val="00CF06F5"/>
    <w:rsid w:val="00CF0820"/>
    <w:rsid w:val="00CF110A"/>
    <w:rsid w:val="00CF11B8"/>
    <w:rsid w:val="00CF2B5F"/>
    <w:rsid w:val="00CF3C48"/>
    <w:rsid w:val="00CF3C63"/>
    <w:rsid w:val="00CF43A5"/>
    <w:rsid w:val="00CF497C"/>
    <w:rsid w:val="00CF588A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3B"/>
    <w:rsid w:val="00D146F2"/>
    <w:rsid w:val="00D14A62"/>
    <w:rsid w:val="00D15190"/>
    <w:rsid w:val="00D152BD"/>
    <w:rsid w:val="00D1582E"/>
    <w:rsid w:val="00D166C0"/>
    <w:rsid w:val="00D16C79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2E25"/>
    <w:rsid w:val="00D33360"/>
    <w:rsid w:val="00D337D6"/>
    <w:rsid w:val="00D33B56"/>
    <w:rsid w:val="00D351EF"/>
    <w:rsid w:val="00D35B83"/>
    <w:rsid w:val="00D36B94"/>
    <w:rsid w:val="00D37B16"/>
    <w:rsid w:val="00D37EE4"/>
    <w:rsid w:val="00D37F42"/>
    <w:rsid w:val="00D40073"/>
    <w:rsid w:val="00D4189F"/>
    <w:rsid w:val="00D429ED"/>
    <w:rsid w:val="00D42EA4"/>
    <w:rsid w:val="00D42F1A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835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4028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5CF"/>
    <w:rsid w:val="00D716F1"/>
    <w:rsid w:val="00D719F1"/>
    <w:rsid w:val="00D71B30"/>
    <w:rsid w:val="00D72567"/>
    <w:rsid w:val="00D72DB2"/>
    <w:rsid w:val="00D72F3E"/>
    <w:rsid w:val="00D732B2"/>
    <w:rsid w:val="00D740FD"/>
    <w:rsid w:val="00D7617C"/>
    <w:rsid w:val="00D7619B"/>
    <w:rsid w:val="00D767C1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3493"/>
    <w:rsid w:val="00D840D6"/>
    <w:rsid w:val="00D84334"/>
    <w:rsid w:val="00D8479B"/>
    <w:rsid w:val="00D848DC"/>
    <w:rsid w:val="00D84ABC"/>
    <w:rsid w:val="00D8504E"/>
    <w:rsid w:val="00D850AB"/>
    <w:rsid w:val="00D850E3"/>
    <w:rsid w:val="00D851B2"/>
    <w:rsid w:val="00D85268"/>
    <w:rsid w:val="00D85287"/>
    <w:rsid w:val="00D85357"/>
    <w:rsid w:val="00D8597C"/>
    <w:rsid w:val="00D8739D"/>
    <w:rsid w:val="00D8753C"/>
    <w:rsid w:val="00D8782E"/>
    <w:rsid w:val="00D878DC"/>
    <w:rsid w:val="00D906C1"/>
    <w:rsid w:val="00D90CB4"/>
    <w:rsid w:val="00D914A2"/>
    <w:rsid w:val="00D91B24"/>
    <w:rsid w:val="00D92505"/>
    <w:rsid w:val="00D927D9"/>
    <w:rsid w:val="00D92B0B"/>
    <w:rsid w:val="00D939AD"/>
    <w:rsid w:val="00D93B7B"/>
    <w:rsid w:val="00D95BB1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86F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FD2"/>
    <w:rsid w:val="00DC01F2"/>
    <w:rsid w:val="00DC03D2"/>
    <w:rsid w:val="00DC0457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80B"/>
    <w:rsid w:val="00DC558F"/>
    <w:rsid w:val="00DC589F"/>
    <w:rsid w:val="00DC5901"/>
    <w:rsid w:val="00DC5BB5"/>
    <w:rsid w:val="00DC5D1E"/>
    <w:rsid w:val="00DC67BF"/>
    <w:rsid w:val="00DC759F"/>
    <w:rsid w:val="00DC7C91"/>
    <w:rsid w:val="00DD000E"/>
    <w:rsid w:val="00DD0021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56F"/>
    <w:rsid w:val="00DD55CB"/>
    <w:rsid w:val="00DD5B75"/>
    <w:rsid w:val="00DD6B22"/>
    <w:rsid w:val="00DD7431"/>
    <w:rsid w:val="00DE007C"/>
    <w:rsid w:val="00DE00E1"/>
    <w:rsid w:val="00DE04BD"/>
    <w:rsid w:val="00DE0509"/>
    <w:rsid w:val="00DE14BD"/>
    <w:rsid w:val="00DE1BDE"/>
    <w:rsid w:val="00DE2B22"/>
    <w:rsid w:val="00DE3492"/>
    <w:rsid w:val="00DE3680"/>
    <w:rsid w:val="00DE39F0"/>
    <w:rsid w:val="00DE4254"/>
    <w:rsid w:val="00DE428D"/>
    <w:rsid w:val="00DE5805"/>
    <w:rsid w:val="00DE5A51"/>
    <w:rsid w:val="00DE5BEC"/>
    <w:rsid w:val="00DE616A"/>
    <w:rsid w:val="00DE6B59"/>
    <w:rsid w:val="00DE6DD5"/>
    <w:rsid w:val="00DE6FE6"/>
    <w:rsid w:val="00DE7025"/>
    <w:rsid w:val="00DE7AC4"/>
    <w:rsid w:val="00DF0996"/>
    <w:rsid w:val="00DF1C2E"/>
    <w:rsid w:val="00DF208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3EE"/>
    <w:rsid w:val="00E01F36"/>
    <w:rsid w:val="00E01F6E"/>
    <w:rsid w:val="00E02368"/>
    <w:rsid w:val="00E02B36"/>
    <w:rsid w:val="00E034B5"/>
    <w:rsid w:val="00E04017"/>
    <w:rsid w:val="00E0457D"/>
    <w:rsid w:val="00E04588"/>
    <w:rsid w:val="00E04BE5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7B"/>
    <w:rsid w:val="00E076D0"/>
    <w:rsid w:val="00E077CB"/>
    <w:rsid w:val="00E07954"/>
    <w:rsid w:val="00E07E28"/>
    <w:rsid w:val="00E10293"/>
    <w:rsid w:val="00E10F0B"/>
    <w:rsid w:val="00E11014"/>
    <w:rsid w:val="00E1119C"/>
    <w:rsid w:val="00E11EDE"/>
    <w:rsid w:val="00E120BB"/>
    <w:rsid w:val="00E12275"/>
    <w:rsid w:val="00E12930"/>
    <w:rsid w:val="00E12EBF"/>
    <w:rsid w:val="00E134DA"/>
    <w:rsid w:val="00E13621"/>
    <w:rsid w:val="00E1363D"/>
    <w:rsid w:val="00E13FEE"/>
    <w:rsid w:val="00E15D25"/>
    <w:rsid w:val="00E15D2D"/>
    <w:rsid w:val="00E16CAB"/>
    <w:rsid w:val="00E16CEA"/>
    <w:rsid w:val="00E2020B"/>
    <w:rsid w:val="00E207A7"/>
    <w:rsid w:val="00E20842"/>
    <w:rsid w:val="00E20DC8"/>
    <w:rsid w:val="00E20E2E"/>
    <w:rsid w:val="00E2135E"/>
    <w:rsid w:val="00E21BCA"/>
    <w:rsid w:val="00E22148"/>
    <w:rsid w:val="00E22303"/>
    <w:rsid w:val="00E2272D"/>
    <w:rsid w:val="00E22819"/>
    <w:rsid w:val="00E2281C"/>
    <w:rsid w:val="00E23443"/>
    <w:rsid w:val="00E25520"/>
    <w:rsid w:val="00E25DCE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17A4"/>
    <w:rsid w:val="00E325DC"/>
    <w:rsid w:val="00E332A2"/>
    <w:rsid w:val="00E34353"/>
    <w:rsid w:val="00E34656"/>
    <w:rsid w:val="00E34ABA"/>
    <w:rsid w:val="00E34E55"/>
    <w:rsid w:val="00E35B41"/>
    <w:rsid w:val="00E35CA5"/>
    <w:rsid w:val="00E35F62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0CDC"/>
    <w:rsid w:val="00E41185"/>
    <w:rsid w:val="00E41771"/>
    <w:rsid w:val="00E41947"/>
    <w:rsid w:val="00E41CDC"/>
    <w:rsid w:val="00E42054"/>
    <w:rsid w:val="00E42CEB"/>
    <w:rsid w:val="00E43FB6"/>
    <w:rsid w:val="00E44056"/>
    <w:rsid w:val="00E4444F"/>
    <w:rsid w:val="00E44615"/>
    <w:rsid w:val="00E44C73"/>
    <w:rsid w:val="00E44D2A"/>
    <w:rsid w:val="00E45579"/>
    <w:rsid w:val="00E457A2"/>
    <w:rsid w:val="00E45E0D"/>
    <w:rsid w:val="00E461D1"/>
    <w:rsid w:val="00E46786"/>
    <w:rsid w:val="00E469AE"/>
    <w:rsid w:val="00E46D4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873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233"/>
    <w:rsid w:val="00E74A29"/>
    <w:rsid w:val="00E74B7D"/>
    <w:rsid w:val="00E74C54"/>
    <w:rsid w:val="00E74D42"/>
    <w:rsid w:val="00E74DCB"/>
    <w:rsid w:val="00E75D25"/>
    <w:rsid w:val="00E75D96"/>
    <w:rsid w:val="00E76E6F"/>
    <w:rsid w:val="00E80F1C"/>
    <w:rsid w:val="00E811BE"/>
    <w:rsid w:val="00E81D4B"/>
    <w:rsid w:val="00E81D8A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5257"/>
    <w:rsid w:val="00E8588D"/>
    <w:rsid w:val="00E85956"/>
    <w:rsid w:val="00E86029"/>
    <w:rsid w:val="00E8627A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381"/>
    <w:rsid w:val="00EA6449"/>
    <w:rsid w:val="00EA64E6"/>
    <w:rsid w:val="00EA6A64"/>
    <w:rsid w:val="00EA7508"/>
    <w:rsid w:val="00EA78C1"/>
    <w:rsid w:val="00EA7CC5"/>
    <w:rsid w:val="00EA7E4C"/>
    <w:rsid w:val="00EB0054"/>
    <w:rsid w:val="00EB0A5A"/>
    <w:rsid w:val="00EB11F1"/>
    <w:rsid w:val="00EB259C"/>
    <w:rsid w:val="00EB274F"/>
    <w:rsid w:val="00EB2833"/>
    <w:rsid w:val="00EB2950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5270"/>
    <w:rsid w:val="00EC5DB0"/>
    <w:rsid w:val="00EC6404"/>
    <w:rsid w:val="00EC6457"/>
    <w:rsid w:val="00EC6C35"/>
    <w:rsid w:val="00EC6FA4"/>
    <w:rsid w:val="00EC7261"/>
    <w:rsid w:val="00EC798E"/>
    <w:rsid w:val="00EC7CBC"/>
    <w:rsid w:val="00ED015A"/>
    <w:rsid w:val="00ED01E5"/>
    <w:rsid w:val="00ED05C6"/>
    <w:rsid w:val="00ED0E8B"/>
    <w:rsid w:val="00ED0F31"/>
    <w:rsid w:val="00ED1EEF"/>
    <w:rsid w:val="00ED239B"/>
    <w:rsid w:val="00ED299D"/>
    <w:rsid w:val="00ED2CEE"/>
    <w:rsid w:val="00ED31DB"/>
    <w:rsid w:val="00ED3277"/>
    <w:rsid w:val="00ED3F7E"/>
    <w:rsid w:val="00ED48A5"/>
    <w:rsid w:val="00ED5305"/>
    <w:rsid w:val="00ED570B"/>
    <w:rsid w:val="00ED60E4"/>
    <w:rsid w:val="00ED610E"/>
    <w:rsid w:val="00ED6291"/>
    <w:rsid w:val="00ED63BC"/>
    <w:rsid w:val="00ED648A"/>
    <w:rsid w:val="00ED78FF"/>
    <w:rsid w:val="00ED7BCB"/>
    <w:rsid w:val="00ED7CB1"/>
    <w:rsid w:val="00EE07E4"/>
    <w:rsid w:val="00EE0C6B"/>
    <w:rsid w:val="00EE147C"/>
    <w:rsid w:val="00EE15C7"/>
    <w:rsid w:val="00EE16E6"/>
    <w:rsid w:val="00EE1837"/>
    <w:rsid w:val="00EE24F7"/>
    <w:rsid w:val="00EE2FFC"/>
    <w:rsid w:val="00EE322C"/>
    <w:rsid w:val="00EE3D27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DC9"/>
    <w:rsid w:val="00EF3E91"/>
    <w:rsid w:val="00EF42E0"/>
    <w:rsid w:val="00EF4FA9"/>
    <w:rsid w:val="00EF5783"/>
    <w:rsid w:val="00EF5BD8"/>
    <w:rsid w:val="00EF5D2A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1DA7"/>
    <w:rsid w:val="00F04CE7"/>
    <w:rsid w:val="00F04F33"/>
    <w:rsid w:val="00F05A49"/>
    <w:rsid w:val="00F05D98"/>
    <w:rsid w:val="00F06A30"/>
    <w:rsid w:val="00F078B3"/>
    <w:rsid w:val="00F07D5A"/>
    <w:rsid w:val="00F07E62"/>
    <w:rsid w:val="00F103B2"/>
    <w:rsid w:val="00F1040D"/>
    <w:rsid w:val="00F10C2C"/>
    <w:rsid w:val="00F115C1"/>
    <w:rsid w:val="00F118F4"/>
    <w:rsid w:val="00F11AF4"/>
    <w:rsid w:val="00F11B84"/>
    <w:rsid w:val="00F12304"/>
    <w:rsid w:val="00F12600"/>
    <w:rsid w:val="00F1285F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6EAC"/>
    <w:rsid w:val="00F272CD"/>
    <w:rsid w:val="00F274A1"/>
    <w:rsid w:val="00F27594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D7B"/>
    <w:rsid w:val="00F46E1E"/>
    <w:rsid w:val="00F46EE4"/>
    <w:rsid w:val="00F47AAD"/>
    <w:rsid w:val="00F47E85"/>
    <w:rsid w:val="00F50012"/>
    <w:rsid w:val="00F506AB"/>
    <w:rsid w:val="00F510F3"/>
    <w:rsid w:val="00F510FE"/>
    <w:rsid w:val="00F51432"/>
    <w:rsid w:val="00F522AD"/>
    <w:rsid w:val="00F52D7F"/>
    <w:rsid w:val="00F54089"/>
    <w:rsid w:val="00F540C0"/>
    <w:rsid w:val="00F55321"/>
    <w:rsid w:val="00F557E6"/>
    <w:rsid w:val="00F56116"/>
    <w:rsid w:val="00F56300"/>
    <w:rsid w:val="00F56779"/>
    <w:rsid w:val="00F57A41"/>
    <w:rsid w:val="00F57C29"/>
    <w:rsid w:val="00F57CF8"/>
    <w:rsid w:val="00F617AA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46FD"/>
    <w:rsid w:val="00F86864"/>
    <w:rsid w:val="00F86915"/>
    <w:rsid w:val="00F86C52"/>
    <w:rsid w:val="00F878F6"/>
    <w:rsid w:val="00F87CE8"/>
    <w:rsid w:val="00F9046C"/>
    <w:rsid w:val="00F90487"/>
    <w:rsid w:val="00F906D2"/>
    <w:rsid w:val="00F90AB6"/>
    <w:rsid w:val="00F90C34"/>
    <w:rsid w:val="00F90F70"/>
    <w:rsid w:val="00F91A0C"/>
    <w:rsid w:val="00F91B1A"/>
    <w:rsid w:val="00F9277F"/>
    <w:rsid w:val="00F927CA"/>
    <w:rsid w:val="00F92BB9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8FB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E8A"/>
    <w:rsid w:val="00FA1FB8"/>
    <w:rsid w:val="00FA2029"/>
    <w:rsid w:val="00FA2455"/>
    <w:rsid w:val="00FA2B32"/>
    <w:rsid w:val="00FA3208"/>
    <w:rsid w:val="00FA3694"/>
    <w:rsid w:val="00FA3BDA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4177"/>
    <w:rsid w:val="00FB472B"/>
    <w:rsid w:val="00FB494F"/>
    <w:rsid w:val="00FB5901"/>
    <w:rsid w:val="00FB5A76"/>
    <w:rsid w:val="00FB6137"/>
    <w:rsid w:val="00FB71DB"/>
    <w:rsid w:val="00FB73F5"/>
    <w:rsid w:val="00FB79B7"/>
    <w:rsid w:val="00FB7C8E"/>
    <w:rsid w:val="00FC02FE"/>
    <w:rsid w:val="00FC0497"/>
    <w:rsid w:val="00FC083D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932"/>
    <w:rsid w:val="00FD3EF8"/>
    <w:rsid w:val="00FD41FD"/>
    <w:rsid w:val="00FD4502"/>
    <w:rsid w:val="00FD46CE"/>
    <w:rsid w:val="00FD4D33"/>
    <w:rsid w:val="00FD4EC6"/>
    <w:rsid w:val="00FD54A5"/>
    <w:rsid w:val="00FD56B2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F2"/>
    <w:rsid w:val="00FE68A1"/>
    <w:rsid w:val="00FE68B6"/>
    <w:rsid w:val="00FE68DE"/>
    <w:rsid w:val="00FE690E"/>
    <w:rsid w:val="00FE6A16"/>
    <w:rsid w:val="00FE6ED8"/>
    <w:rsid w:val="00FE6EF4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60E5A"/>
  </w:style>
  <w:style w:type="paragraph" w:styleId="1">
    <w:name w:val="heading 1"/>
    <w:basedOn w:val="a1"/>
    <w:next w:val="a1"/>
    <w:link w:val="10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link w:val="30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1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2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4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3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3"/>
      </w:numPr>
      <w:ind w:left="0" w:firstLine="0"/>
    </w:pPr>
  </w:style>
  <w:style w:type="paragraph" w:styleId="afa">
    <w:name w:val="Title"/>
    <w:basedOn w:val="1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4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1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0">
    <w:name w:val="Заголовок 1 Знак"/>
    <w:link w:val="1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character" w:customStyle="1" w:styleId="30">
    <w:name w:val="Заголовок 3 Знак"/>
    <w:link w:val="3"/>
    <w:rsid w:val="00894024"/>
    <w:rPr>
      <w:rFonts w:cs="MonoCondensedCTT"/>
      <w:color w:val="000000"/>
      <w:sz w:val="24"/>
      <w:szCs w:val="24"/>
      <w:lang w:val="x-none"/>
    </w:rPr>
  </w:style>
  <w:style w:type="paragraph" w:customStyle="1" w:styleId="aff2">
    <w:name w:val="Табл. Обычный слева"/>
    <w:uiPriority w:val="2"/>
    <w:qFormat/>
    <w:rsid w:val="002558B2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aff3">
    <w:name w:val="Для таблиц (шапка)"/>
    <w:basedOn w:val="a1"/>
    <w:link w:val="aff4"/>
    <w:qFormat/>
    <w:rsid w:val="002558B2"/>
    <w:pPr>
      <w:spacing w:before="20" w:after="20"/>
      <w:jc w:val="center"/>
    </w:pPr>
    <w:rPr>
      <w:rFonts w:eastAsia="Tahoma"/>
      <w:sz w:val="24"/>
      <w:szCs w:val="28"/>
      <w:lang w:eastAsia="en-US"/>
    </w:rPr>
  </w:style>
  <w:style w:type="character" w:customStyle="1" w:styleId="aff4">
    <w:name w:val="Для таблиц (шапка) Знак"/>
    <w:link w:val="aff3"/>
    <w:rsid w:val="002558B2"/>
    <w:rPr>
      <w:rFonts w:eastAsia="Tahoma"/>
      <w:sz w:val="24"/>
      <w:szCs w:val="28"/>
      <w:lang w:eastAsia="en-US"/>
    </w:rPr>
  </w:style>
  <w:style w:type="paragraph" w:customStyle="1" w:styleId="aff5">
    <w:name w:val="Табл. Обычный центр"/>
    <w:basedOn w:val="aff2"/>
    <w:uiPriority w:val="2"/>
    <w:qFormat/>
    <w:rsid w:val="00037818"/>
    <w:pPr>
      <w:suppressAutoHyphens/>
      <w:jc w:val="center"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1076</TotalTime>
  <Pages>9</Pages>
  <Words>2412</Words>
  <Characters>13460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15841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Mikhailova Yuliya</cp:lastModifiedBy>
  <cp:revision>367</cp:revision>
  <cp:lastPrinted>2022-09-08T15:26:00Z</cp:lastPrinted>
  <dcterms:created xsi:type="dcterms:W3CDTF">2022-12-28T08:21:00Z</dcterms:created>
  <dcterms:modified xsi:type="dcterms:W3CDTF">2023-11-22T10:29:00Z</dcterms:modified>
  <cp:category>KU-CO-1952/14-ВК</cp:category>
</cp:coreProperties>
</file>