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234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06"/>
        <w:gridCol w:w="7369"/>
        <w:gridCol w:w="3401"/>
        <w:gridCol w:w="1985"/>
        <w:gridCol w:w="2555"/>
        <w:gridCol w:w="1134"/>
        <w:gridCol w:w="1161"/>
        <w:gridCol w:w="1391"/>
        <w:gridCol w:w="2239"/>
      </w:tblGrid>
      <w:tr w:rsidR="00172F3A" w:rsidRPr="00A86791" w14:paraId="08223ADA" w14:textId="77777777" w:rsidTr="00830F11">
        <w:trPr>
          <w:trHeight w:hRule="exact" w:val="1871"/>
          <w:tblHeader/>
        </w:trPr>
        <w:tc>
          <w:tcPr>
            <w:tcW w:w="1106" w:type="dxa"/>
            <w:tcBorders>
              <w:bottom w:val="single" w:sz="4" w:space="0" w:color="auto"/>
            </w:tcBorders>
            <w:vAlign w:val="center"/>
          </w:tcPr>
          <w:p w14:paraId="2D6D5A6C" w14:textId="77777777" w:rsidR="00172F3A" w:rsidRPr="00A86791" w:rsidRDefault="00172F3A" w:rsidP="00172F3A">
            <w:pPr>
              <w:keepLines/>
              <w:ind w:left="119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Позиция</w:t>
            </w:r>
          </w:p>
        </w:tc>
        <w:tc>
          <w:tcPr>
            <w:tcW w:w="7369" w:type="dxa"/>
            <w:tcBorders>
              <w:bottom w:val="single" w:sz="4" w:space="0" w:color="auto"/>
            </w:tcBorders>
            <w:vAlign w:val="center"/>
          </w:tcPr>
          <w:p w14:paraId="5732A558" w14:textId="77777777" w:rsidR="00172F3A" w:rsidRPr="00A86791" w:rsidRDefault="00172F3A" w:rsidP="00172F3A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Наименование и техническая характеристика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vAlign w:val="center"/>
          </w:tcPr>
          <w:p w14:paraId="4CFDFF14" w14:textId="77777777" w:rsidR="00172F3A" w:rsidRPr="00A86791" w:rsidRDefault="00172F3A" w:rsidP="00172F3A">
            <w:pPr>
              <w:keepLines/>
              <w:ind w:left="18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Тип, марка,</w:t>
            </w:r>
          </w:p>
          <w:p w14:paraId="472F8180" w14:textId="77777777" w:rsidR="00172F3A" w:rsidRPr="00A86791" w:rsidRDefault="00172F3A" w:rsidP="00172F3A">
            <w:pPr>
              <w:keepLines/>
              <w:ind w:left="18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обозначение документа,</w:t>
            </w:r>
          </w:p>
          <w:p w14:paraId="0487E02C" w14:textId="77777777" w:rsidR="00172F3A" w:rsidRPr="00A86791" w:rsidRDefault="00172F3A" w:rsidP="00172F3A">
            <w:pPr>
              <w:keepLines/>
              <w:ind w:left="18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опросного листа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BAFB533" w14:textId="77777777" w:rsidR="00172F3A" w:rsidRPr="00A86791" w:rsidRDefault="00172F3A" w:rsidP="005E085E">
            <w:pPr>
              <w:keepLines/>
              <w:ind w:left="11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 xml:space="preserve">Код </w:t>
            </w:r>
            <w:r w:rsidR="005E085E" w:rsidRPr="00A86791">
              <w:rPr>
                <w:rFonts w:ascii="ISOCPEUR" w:hAnsi="ISOCPEUR" w:cs="Arial"/>
              </w:rPr>
              <w:t>продукции</w:t>
            </w:r>
          </w:p>
        </w:tc>
        <w:tc>
          <w:tcPr>
            <w:tcW w:w="2555" w:type="dxa"/>
            <w:tcBorders>
              <w:bottom w:val="single" w:sz="4" w:space="0" w:color="auto"/>
            </w:tcBorders>
            <w:vAlign w:val="center"/>
          </w:tcPr>
          <w:p w14:paraId="4EC74EBA" w14:textId="77777777" w:rsidR="00172F3A" w:rsidRPr="00A86791" w:rsidRDefault="005E085E" w:rsidP="00172F3A">
            <w:pPr>
              <w:keepLines/>
              <w:ind w:left="153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Поставщик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F24104F" w14:textId="77777777" w:rsidR="00172F3A" w:rsidRPr="00A86791" w:rsidRDefault="00172F3A" w:rsidP="00172F3A">
            <w:pPr>
              <w:keepLines/>
              <w:ind w:left="97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Единица измерения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center"/>
          </w:tcPr>
          <w:p w14:paraId="35927F44" w14:textId="77777777" w:rsidR="00172F3A" w:rsidRPr="00A86791" w:rsidRDefault="00172F3A" w:rsidP="00172F3A">
            <w:pPr>
              <w:keepLines/>
              <w:ind w:left="153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Количество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vAlign w:val="center"/>
          </w:tcPr>
          <w:p w14:paraId="50292201" w14:textId="77777777" w:rsidR="00172F3A" w:rsidRPr="00A86791" w:rsidRDefault="00172F3A" w:rsidP="00172F3A">
            <w:pPr>
              <w:keepLines/>
              <w:ind w:left="90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 xml:space="preserve">Масса </w:t>
            </w:r>
            <w:r w:rsidR="005E085E" w:rsidRPr="00A86791">
              <w:rPr>
                <w:rFonts w:ascii="ISOCPEUR" w:hAnsi="ISOCPEUR" w:cs="Arial"/>
              </w:rPr>
              <w:t xml:space="preserve">1 </w:t>
            </w:r>
            <w:r w:rsidRPr="00A86791">
              <w:rPr>
                <w:rFonts w:ascii="ISOCPEUR" w:hAnsi="ISOCPEUR" w:cs="Arial"/>
              </w:rPr>
              <w:t>единицы, кг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vAlign w:val="center"/>
          </w:tcPr>
          <w:p w14:paraId="550A5315" w14:textId="77777777" w:rsidR="00172F3A" w:rsidRPr="00A86791" w:rsidRDefault="00172F3A" w:rsidP="00172F3A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Примечание</w:t>
            </w:r>
          </w:p>
        </w:tc>
      </w:tr>
      <w:tr w:rsidR="005F361F" w:rsidRPr="00A86791" w14:paraId="04E66FB0" w14:textId="77777777" w:rsidTr="001000F1">
        <w:trPr>
          <w:trHeight w:val="454"/>
        </w:trPr>
        <w:tc>
          <w:tcPr>
            <w:tcW w:w="1106" w:type="dxa"/>
            <w:vAlign w:val="center"/>
          </w:tcPr>
          <w:p w14:paraId="34D7CCD5" w14:textId="77777777" w:rsidR="005F361F" w:rsidRPr="00A86791" w:rsidRDefault="005F361F" w:rsidP="005F361F">
            <w:pPr>
              <w:keepLines/>
              <w:ind w:left="720"/>
              <w:jc w:val="center"/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55D9D202" w14:textId="72AC1C65" w:rsidR="005F361F" w:rsidRPr="00A86791" w:rsidRDefault="00C153A5" w:rsidP="00C153A5">
            <w:pPr>
              <w:pStyle w:val="aff1"/>
              <w:keepLines/>
              <w:numPr>
                <w:ilvl w:val="0"/>
                <w:numId w:val="29"/>
              </w:numPr>
              <w:rPr>
                <w:rFonts w:ascii="ISOCPEUR" w:hAnsi="ISOCPEUR" w:cs="Arial"/>
                <w:b/>
                <w:u w:val="single"/>
              </w:rPr>
            </w:pPr>
            <w:r w:rsidRPr="00A86791">
              <w:rPr>
                <w:rFonts w:ascii="ISOCPEUR" w:hAnsi="ISOCPEUR" w:cs="Arial"/>
                <w:b/>
              </w:rPr>
              <w:t>Н</w:t>
            </w:r>
            <w:r w:rsidR="005F361F" w:rsidRPr="00A86791">
              <w:rPr>
                <w:rFonts w:ascii="ISOCPEUR" w:hAnsi="ISOCPEUR" w:cs="Arial"/>
                <w:b/>
              </w:rPr>
              <w:t>иже отметки 0.000:</w:t>
            </w:r>
          </w:p>
        </w:tc>
        <w:tc>
          <w:tcPr>
            <w:tcW w:w="3401" w:type="dxa"/>
            <w:vAlign w:val="center"/>
          </w:tcPr>
          <w:p w14:paraId="205A6D45" w14:textId="43985173" w:rsidR="005F361F" w:rsidRPr="00A86791" w:rsidRDefault="005F361F" w:rsidP="005F361F">
            <w:pPr>
              <w:spacing w:before="80"/>
              <w:ind w:right="-104"/>
              <w:jc w:val="center"/>
              <w:rPr>
                <w:rFonts w:ascii="ISOCPEUR" w:hAnsi="ISOCPEUR" w:cs="Arial"/>
                <w:i/>
              </w:rPr>
            </w:pPr>
          </w:p>
        </w:tc>
        <w:tc>
          <w:tcPr>
            <w:tcW w:w="1985" w:type="dxa"/>
            <w:vAlign w:val="center"/>
          </w:tcPr>
          <w:p w14:paraId="481EC20A" w14:textId="77777777" w:rsidR="005F361F" w:rsidRPr="00A86791" w:rsidRDefault="005F361F" w:rsidP="005F361F">
            <w:pPr>
              <w:spacing w:before="80"/>
              <w:ind w:right="-104"/>
              <w:jc w:val="center"/>
              <w:rPr>
                <w:rFonts w:ascii="ISOCPEUR" w:hAnsi="ISOCPEUR" w:cs="Arial"/>
                <w:i/>
              </w:rPr>
            </w:pPr>
          </w:p>
        </w:tc>
        <w:tc>
          <w:tcPr>
            <w:tcW w:w="2555" w:type="dxa"/>
            <w:vAlign w:val="center"/>
          </w:tcPr>
          <w:p w14:paraId="5F06C888" w14:textId="77777777" w:rsidR="005F361F" w:rsidRPr="00A86791" w:rsidRDefault="005F361F" w:rsidP="005F361F">
            <w:pPr>
              <w:spacing w:before="80"/>
              <w:ind w:right="-104"/>
              <w:jc w:val="center"/>
              <w:rPr>
                <w:rFonts w:ascii="ISOCPEUR" w:hAnsi="ISOCPEUR" w:cs="Arial"/>
                <w:i/>
              </w:rPr>
            </w:pPr>
          </w:p>
        </w:tc>
        <w:tc>
          <w:tcPr>
            <w:tcW w:w="1134" w:type="dxa"/>
            <w:vAlign w:val="center"/>
          </w:tcPr>
          <w:p w14:paraId="2247ED83" w14:textId="77777777" w:rsidR="005F361F" w:rsidRPr="00A86791" w:rsidRDefault="005F361F" w:rsidP="005F361F">
            <w:pPr>
              <w:spacing w:before="80"/>
              <w:ind w:right="-104"/>
              <w:jc w:val="center"/>
              <w:rPr>
                <w:rFonts w:ascii="ISOCPEUR" w:hAnsi="ISOCPEUR" w:cs="Arial"/>
                <w:i/>
              </w:rPr>
            </w:pPr>
          </w:p>
        </w:tc>
        <w:tc>
          <w:tcPr>
            <w:tcW w:w="1161" w:type="dxa"/>
            <w:vAlign w:val="center"/>
          </w:tcPr>
          <w:p w14:paraId="3C6F87D7" w14:textId="77777777" w:rsidR="005F361F" w:rsidRPr="00A86791" w:rsidRDefault="005F361F" w:rsidP="005F361F">
            <w:pPr>
              <w:spacing w:before="80"/>
              <w:ind w:right="-104"/>
              <w:jc w:val="center"/>
              <w:rPr>
                <w:rFonts w:ascii="ISOCPEUR" w:hAnsi="ISOCPEUR" w:cs="Arial"/>
                <w:i/>
              </w:rPr>
            </w:pPr>
          </w:p>
        </w:tc>
        <w:tc>
          <w:tcPr>
            <w:tcW w:w="1391" w:type="dxa"/>
            <w:vAlign w:val="center"/>
          </w:tcPr>
          <w:p w14:paraId="1DBB275D" w14:textId="77777777" w:rsidR="005F361F" w:rsidRPr="00A86791" w:rsidRDefault="005F361F" w:rsidP="005F361F">
            <w:pPr>
              <w:keepLines/>
              <w:jc w:val="center"/>
              <w:rPr>
                <w:rFonts w:ascii="ISOCPEUR" w:hAnsi="ISOCPEUR" w:cs="Arial"/>
                <w:i/>
              </w:rPr>
            </w:pPr>
          </w:p>
        </w:tc>
        <w:tc>
          <w:tcPr>
            <w:tcW w:w="2239" w:type="dxa"/>
            <w:vAlign w:val="center"/>
          </w:tcPr>
          <w:p w14:paraId="2FE1CF9C" w14:textId="77777777" w:rsidR="005F361F" w:rsidRPr="00A86791" w:rsidRDefault="005F361F" w:rsidP="005F361F">
            <w:pPr>
              <w:keepLines/>
              <w:ind w:left="100"/>
              <w:jc w:val="center"/>
              <w:rPr>
                <w:rFonts w:ascii="ISOCPEUR" w:hAnsi="ISOCPEUR" w:cs="Arial"/>
                <w:i/>
              </w:rPr>
            </w:pPr>
          </w:p>
        </w:tc>
      </w:tr>
      <w:tr w:rsidR="005F361F" w:rsidRPr="00A86791" w14:paraId="3EE0AD9E" w14:textId="77777777" w:rsidTr="001000F1">
        <w:trPr>
          <w:trHeight w:val="454"/>
        </w:trPr>
        <w:tc>
          <w:tcPr>
            <w:tcW w:w="1106" w:type="dxa"/>
            <w:vAlign w:val="center"/>
          </w:tcPr>
          <w:p w14:paraId="0C45CCC4" w14:textId="77777777" w:rsidR="005F361F" w:rsidRPr="00A86791" w:rsidRDefault="005F361F" w:rsidP="005F361F">
            <w:pPr>
              <w:pStyle w:val="aff1"/>
              <w:keepLines/>
              <w:ind w:left="1080"/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6CCD36EB" w14:textId="1FA56482" w:rsidR="005F361F" w:rsidRPr="00A86791" w:rsidRDefault="005F361F" w:rsidP="00C153A5">
            <w:pPr>
              <w:pStyle w:val="aff1"/>
              <w:keepLines/>
              <w:numPr>
                <w:ilvl w:val="1"/>
                <w:numId w:val="29"/>
              </w:numPr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  <w:b/>
                <w:bCs/>
              </w:rPr>
              <w:t>Бытовая канализация К1</w:t>
            </w:r>
          </w:p>
        </w:tc>
        <w:tc>
          <w:tcPr>
            <w:tcW w:w="3401" w:type="dxa"/>
            <w:vAlign w:val="center"/>
          </w:tcPr>
          <w:p w14:paraId="17C0CCA9" w14:textId="2767C132" w:rsidR="005F361F" w:rsidRPr="00A86791" w:rsidRDefault="005F361F" w:rsidP="005F361F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985" w:type="dxa"/>
            <w:vAlign w:val="center"/>
          </w:tcPr>
          <w:p w14:paraId="5A782976" w14:textId="77777777" w:rsidR="005F361F" w:rsidRPr="00A86791" w:rsidRDefault="005F361F" w:rsidP="005F361F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4EDB8B4D" w14:textId="11453750" w:rsidR="005F361F" w:rsidRPr="00A86791" w:rsidRDefault="005F361F" w:rsidP="005F361F">
            <w:pPr>
              <w:spacing w:before="80"/>
              <w:ind w:right="-104"/>
              <w:jc w:val="center"/>
              <w:rPr>
                <w:rFonts w:ascii="ISOCPEUR" w:hAnsi="ISOCPEUR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77BF757" w14:textId="064E9F62" w:rsidR="005F361F" w:rsidRPr="00A86791" w:rsidRDefault="005F361F" w:rsidP="005F361F">
            <w:pPr>
              <w:spacing w:before="80"/>
              <w:jc w:val="center"/>
              <w:rPr>
                <w:rFonts w:ascii="ISOCPEUR" w:hAnsi="ISOCPEUR" w:cs="Arial"/>
              </w:rPr>
            </w:pPr>
          </w:p>
        </w:tc>
        <w:tc>
          <w:tcPr>
            <w:tcW w:w="1161" w:type="dxa"/>
            <w:vAlign w:val="center"/>
          </w:tcPr>
          <w:p w14:paraId="49CCB3CC" w14:textId="5A4E3B87" w:rsidR="005F361F" w:rsidRPr="00A86791" w:rsidRDefault="005F361F" w:rsidP="005F361F">
            <w:pPr>
              <w:spacing w:before="80"/>
              <w:jc w:val="center"/>
              <w:rPr>
                <w:rFonts w:ascii="ISOCPEUR" w:hAnsi="ISOCPEUR" w:cs="Arial"/>
              </w:rPr>
            </w:pPr>
          </w:p>
        </w:tc>
        <w:tc>
          <w:tcPr>
            <w:tcW w:w="1391" w:type="dxa"/>
            <w:vAlign w:val="center"/>
          </w:tcPr>
          <w:p w14:paraId="4D1A883A" w14:textId="489369CA" w:rsidR="005F361F" w:rsidRPr="00A86791" w:rsidRDefault="005F361F" w:rsidP="005F361F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0DE90139" w14:textId="77777777" w:rsidR="005F361F" w:rsidRPr="00A86791" w:rsidRDefault="005F361F" w:rsidP="005F361F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5F361F" w:rsidRPr="00A86791" w14:paraId="618893D7" w14:textId="77777777" w:rsidTr="001000F1">
        <w:trPr>
          <w:trHeight w:val="454"/>
        </w:trPr>
        <w:tc>
          <w:tcPr>
            <w:tcW w:w="1106" w:type="dxa"/>
            <w:vAlign w:val="center"/>
          </w:tcPr>
          <w:p w14:paraId="4C714BEE" w14:textId="77777777" w:rsidR="005F361F" w:rsidRPr="00A86791" w:rsidRDefault="005F361F" w:rsidP="005F361F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317AD8E1" w14:textId="6A29300F" w:rsidR="005F361F" w:rsidRPr="00A86791" w:rsidRDefault="005F361F" w:rsidP="007C6079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 xml:space="preserve">Трубы </w:t>
            </w:r>
            <w:bookmarkStart w:id="0" w:name="_Hlk140576312"/>
            <w:r w:rsidRPr="00A86791">
              <w:rPr>
                <w:rFonts w:ascii="ISOCPEUR" w:hAnsi="ISOCPEUR" w:cs="Arial"/>
              </w:rPr>
              <w:t>НПВХ 110х3,2 SN8</w:t>
            </w:r>
            <w:bookmarkEnd w:id="0"/>
          </w:p>
        </w:tc>
        <w:tc>
          <w:tcPr>
            <w:tcW w:w="3401" w:type="dxa"/>
            <w:vAlign w:val="center"/>
          </w:tcPr>
          <w:p w14:paraId="50DF0D66" w14:textId="30E03EF4" w:rsidR="005F361F" w:rsidRPr="00A86791" w:rsidRDefault="005F361F" w:rsidP="007C6079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  <w:bookmarkStart w:id="1" w:name="_Hlk140576301"/>
            <w:r w:rsidRPr="00A86791">
              <w:rPr>
                <w:rFonts w:ascii="ISOCPEUR" w:hAnsi="ISOCPEUR" w:cs="Arial"/>
              </w:rPr>
              <w:t>ГОСТ Р 54475-2011</w:t>
            </w:r>
            <w:bookmarkEnd w:id="1"/>
          </w:p>
        </w:tc>
        <w:tc>
          <w:tcPr>
            <w:tcW w:w="1985" w:type="dxa"/>
            <w:vAlign w:val="center"/>
          </w:tcPr>
          <w:p w14:paraId="1811DDD8" w14:textId="77777777" w:rsidR="005F361F" w:rsidRPr="00A86791" w:rsidRDefault="005F361F" w:rsidP="007C6079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00786E81" w14:textId="34176573" w:rsidR="005F361F" w:rsidRPr="00A86791" w:rsidRDefault="005F361F" w:rsidP="007C6079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273405D5" w14:textId="4299DEA3" w:rsidR="005F361F" w:rsidRPr="00A86791" w:rsidRDefault="005F361F" w:rsidP="007C6079">
            <w:pPr>
              <w:spacing w:before="80"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</w:t>
            </w:r>
          </w:p>
        </w:tc>
        <w:tc>
          <w:tcPr>
            <w:tcW w:w="1161" w:type="dxa"/>
            <w:vAlign w:val="center"/>
          </w:tcPr>
          <w:p w14:paraId="11D09459" w14:textId="1A495906" w:rsidR="005F361F" w:rsidRPr="00A86791" w:rsidRDefault="007A7BD8" w:rsidP="007C6079">
            <w:pPr>
              <w:spacing w:before="80"/>
              <w:ind w:left="175"/>
              <w:jc w:val="center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91</w:t>
            </w:r>
            <w:r w:rsidR="00521A26" w:rsidRPr="00A86791">
              <w:rPr>
                <w:rFonts w:ascii="ISOCPEUR" w:hAnsi="ISOCPEUR" w:cs="Arial"/>
              </w:rPr>
              <w:t>,0</w:t>
            </w:r>
          </w:p>
        </w:tc>
        <w:tc>
          <w:tcPr>
            <w:tcW w:w="1391" w:type="dxa"/>
            <w:vAlign w:val="center"/>
          </w:tcPr>
          <w:p w14:paraId="09D7E2C1" w14:textId="77777777" w:rsidR="005F361F" w:rsidRPr="00A86791" w:rsidRDefault="005F361F" w:rsidP="007C6079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3A22BBBA" w14:textId="4A981671" w:rsidR="005F361F" w:rsidRPr="00A86791" w:rsidRDefault="005F361F" w:rsidP="007C6079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С запасом 10%</w:t>
            </w:r>
          </w:p>
        </w:tc>
      </w:tr>
      <w:tr w:rsidR="002D7123" w:rsidRPr="00A86791" w14:paraId="1AC32958" w14:textId="77777777" w:rsidTr="005E4870">
        <w:trPr>
          <w:trHeight w:val="454"/>
        </w:trPr>
        <w:tc>
          <w:tcPr>
            <w:tcW w:w="1106" w:type="dxa"/>
            <w:vAlign w:val="center"/>
          </w:tcPr>
          <w:p w14:paraId="2990BAF1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7753E113" w14:textId="77777777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Футляр из труб Ø325х6 с антикоррозийным покрытием</w:t>
            </w:r>
          </w:p>
          <w:p w14:paraId="30608B57" w14:textId="67EE8518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(изоляция " усиленная" по ГОСТ 9.602-2016 выполненная в заводских условиях)</w:t>
            </w:r>
          </w:p>
        </w:tc>
        <w:tc>
          <w:tcPr>
            <w:tcW w:w="3401" w:type="dxa"/>
          </w:tcPr>
          <w:p w14:paraId="02CE4FA4" w14:textId="53463368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ГОСТ 10704-91</w:t>
            </w:r>
          </w:p>
        </w:tc>
        <w:tc>
          <w:tcPr>
            <w:tcW w:w="1985" w:type="dxa"/>
          </w:tcPr>
          <w:p w14:paraId="3FD2018C" w14:textId="77777777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76922FD3" w14:textId="77777777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</w:tcPr>
          <w:p w14:paraId="6141ABEF" w14:textId="4106918A" w:rsidR="002D7123" w:rsidRPr="00A86791" w:rsidRDefault="002D7123" w:rsidP="002D7123">
            <w:pPr>
              <w:spacing w:before="80"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2F6DDA73" w14:textId="33881FC5" w:rsidR="002D7123" w:rsidRPr="007A7BD8" w:rsidRDefault="007A7BD8" w:rsidP="002D7123">
            <w:pPr>
              <w:spacing w:before="80"/>
              <w:ind w:left="175"/>
              <w:jc w:val="center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1391" w:type="dxa"/>
          </w:tcPr>
          <w:p w14:paraId="24623376" w14:textId="77777777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</w:tcPr>
          <w:p w14:paraId="3DF8DE8C" w14:textId="507F36C3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 xml:space="preserve">4,8 м </w:t>
            </w:r>
          </w:p>
          <w:p w14:paraId="665D0CDB" w14:textId="1B4EED78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(для выпуска К1-1)</w:t>
            </w:r>
          </w:p>
        </w:tc>
      </w:tr>
      <w:tr w:rsidR="002D7123" w:rsidRPr="00A86791" w14:paraId="3F7FE5EA" w14:textId="77777777" w:rsidTr="005E4870">
        <w:trPr>
          <w:trHeight w:val="454"/>
        </w:trPr>
        <w:tc>
          <w:tcPr>
            <w:tcW w:w="1106" w:type="dxa"/>
            <w:vAlign w:val="center"/>
          </w:tcPr>
          <w:p w14:paraId="265C3499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4C22C22D" w14:textId="77777777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Футляр из труб Ø325х6 с антикоррозийным покрытием</w:t>
            </w:r>
          </w:p>
          <w:p w14:paraId="3A5A87E8" w14:textId="75E0C791" w:rsidR="009C57D6" w:rsidRPr="00A86791" w:rsidRDefault="002D7123" w:rsidP="009C57D6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(изоляция " усиленная" по ГОСТ 9.602-2016 выполненная в заводских условиях)</w:t>
            </w:r>
          </w:p>
        </w:tc>
        <w:tc>
          <w:tcPr>
            <w:tcW w:w="3401" w:type="dxa"/>
          </w:tcPr>
          <w:p w14:paraId="3E1C9D35" w14:textId="0AC1D088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ГОСТ 10704-91</w:t>
            </w:r>
          </w:p>
        </w:tc>
        <w:tc>
          <w:tcPr>
            <w:tcW w:w="1985" w:type="dxa"/>
          </w:tcPr>
          <w:p w14:paraId="6AC7D07E" w14:textId="77777777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0E96749A" w14:textId="77777777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</w:tcPr>
          <w:p w14:paraId="3D03F11E" w14:textId="4869AE79" w:rsidR="002D7123" w:rsidRPr="00A86791" w:rsidRDefault="002D7123" w:rsidP="002D7123">
            <w:pPr>
              <w:spacing w:before="80"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5B45D613" w14:textId="4EB296A6" w:rsidR="002D7123" w:rsidRPr="00A86791" w:rsidRDefault="002D7123" w:rsidP="002D7123">
            <w:pPr>
              <w:spacing w:before="80"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2</w:t>
            </w:r>
          </w:p>
        </w:tc>
        <w:tc>
          <w:tcPr>
            <w:tcW w:w="1391" w:type="dxa"/>
          </w:tcPr>
          <w:p w14:paraId="2132905D" w14:textId="77777777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</w:tcPr>
          <w:p w14:paraId="2CB51C8B" w14:textId="04B0AABB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4,8 м, 3,8 м</w:t>
            </w:r>
          </w:p>
          <w:p w14:paraId="2BD9041F" w14:textId="58618531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(для выпуска К1-2)</w:t>
            </w:r>
          </w:p>
        </w:tc>
      </w:tr>
      <w:tr w:rsidR="00451847" w:rsidRPr="00A86791" w14:paraId="797A51A4" w14:textId="77777777" w:rsidTr="004718C8">
        <w:trPr>
          <w:trHeight w:val="454"/>
        </w:trPr>
        <w:tc>
          <w:tcPr>
            <w:tcW w:w="1106" w:type="dxa"/>
            <w:vAlign w:val="center"/>
          </w:tcPr>
          <w:p w14:paraId="4557D57A" w14:textId="77777777" w:rsidR="00451847" w:rsidRPr="00A86791" w:rsidRDefault="00451847" w:rsidP="00451847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55A5742C" w14:textId="54303227" w:rsidR="00451847" w:rsidRPr="00A86791" w:rsidRDefault="00451847" w:rsidP="00451847">
            <w:pPr>
              <w:keepLines/>
              <w:ind w:left="175"/>
              <w:rPr>
                <w:rFonts w:ascii="ISOCPEUR" w:hAnsi="ISOCPEUR" w:cs="Arial"/>
              </w:rPr>
            </w:pPr>
            <w:r w:rsidRPr="00451847">
              <w:rPr>
                <w:rFonts w:ascii="ISOCPEUR" w:hAnsi="ISOCPEUR" w:cs="Arial"/>
              </w:rPr>
              <w:t xml:space="preserve">Опорно-направляющее кольцо </w:t>
            </w:r>
            <w:hyperlink r:id="rId8" w:history="1">
              <w:r w:rsidRPr="00451847">
                <w:rPr>
                  <w:rFonts w:ascii="ISOCPEUR" w:hAnsi="ISOCPEUR" w:cs="Arial"/>
                </w:rPr>
                <w:t>тип FS-65 PE110</w:t>
              </w:r>
            </w:hyperlink>
          </w:p>
        </w:tc>
        <w:tc>
          <w:tcPr>
            <w:tcW w:w="3401" w:type="dxa"/>
            <w:vAlign w:val="center"/>
          </w:tcPr>
          <w:p w14:paraId="4766A76E" w14:textId="5800E393" w:rsidR="00451847" w:rsidRPr="00A86791" w:rsidRDefault="00451847" w:rsidP="00451847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  <w:r w:rsidRPr="00451847">
              <w:rPr>
                <w:rFonts w:ascii="ISOCPEUR" w:hAnsi="ISOCPEUR" w:cs="Arial"/>
              </w:rPr>
              <w:t>ТУ 28.99.39-003-61021223-2019</w:t>
            </w:r>
          </w:p>
        </w:tc>
        <w:tc>
          <w:tcPr>
            <w:tcW w:w="1985" w:type="dxa"/>
            <w:vAlign w:val="center"/>
          </w:tcPr>
          <w:p w14:paraId="483212EF" w14:textId="77777777" w:rsidR="00451847" w:rsidRPr="00A86791" w:rsidRDefault="00451847" w:rsidP="00451847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440D2AD9" w14:textId="35275D56" w:rsidR="00451847" w:rsidRPr="00A86791" w:rsidRDefault="00451847" w:rsidP="00451847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  <w:r w:rsidRPr="00451847">
              <w:rPr>
                <w:rFonts w:ascii="ISOCPEUR" w:hAnsi="ISOCPEUR" w:cs="Arial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4831A05F" w14:textId="42348B67" w:rsidR="00451847" w:rsidRPr="00A86791" w:rsidRDefault="00451847" w:rsidP="00451847">
            <w:pPr>
              <w:spacing w:before="80"/>
              <w:ind w:left="175"/>
              <w:jc w:val="center"/>
              <w:rPr>
                <w:rFonts w:ascii="ISOCPEUR" w:hAnsi="ISOCPEUR" w:cs="Arial"/>
              </w:rPr>
            </w:pPr>
            <w:r w:rsidRPr="00451847">
              <w:rPr>
                <w:rFonts w:ascii="ISOCPEUR" w:hAnsi="ISOCPEUR" w:cs="Arial"/>
              </w:rPr>
              <w:t>шт.</w:t>
            </w:r>
          </w:p>
        </w:tc>
        <w:tc>
          <w:tcPr>
            <w:tcW w:w="1161" w:type="dxa"/>
            <w:vAlign w:val="center"/>
          </w:tcPr>
          <w:p w14:paraId="32E238AD" w14:textId="247305F6" w:rsidR="00451847" w:rsidRPr="00451847" w:rsidRDefault="007A7BD8" w:rsidP="00451847">
            <w:pPr>
              <w:spacing w:before="80"/>
              <w:ind w:left="175"/>
              <w:jc w:val="center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12</w:t>
            </w:r>
          </w:p>
        </w:tc>
        <w:tc>
          <w:tcPr>
            <w:tcW w:w="1391" w:type="dxa"/>
          </w:tcPr>
          <w:p w14:paraId="2BA5085C" w14:textId="77777777" w:rsidR="00451847" w:rsidRPr="00A86791" w:rsidRDefault="00451847" w:rsidP="00451847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</w:tcPr>
          <w:p w14:paraId="753E7E25" w14:textId="77777777" w:rsidR="00451847" w:rsidRPr="00A86791" w:rsidRDefault="00451847" w:rsidP="00451847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7984ADB1" w14:textId="77777777" w:rsidTr="0075605D">
        <w:trPr>
          <w:trHeight w:val="454"/>
        </w:trPr>
        <w:tc>
          <w:tcPr>
            <w:tcW w:w="1106" w:type="dxa"/>
            <w:vAlign w:val="center"/>
          </w:tcPr>
          <w:p w14:paraId="4F9C895A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434E3143" w14:textId="14D572B0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Отвод НПВХ 45˚ Ø110</w:t>
            </w:r>
          </w:p>
        </w:tc>
        <w:tc>
          <w:tcPr>
            <w:tcW w:w="3401" w:type="dxa"/>
            <w:vAlign w:val="center"/>
          </w:tcPr>
          <w:p w14:paraId="29C4C2F0" w14:textId="29F8DF5F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985" w:type="dxa"/>
            <w:vAlign w:val="center"/>
          </w:tcPr>
          <w:p w14:paraId="7C7744BB" w14:textId="77777777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0694A815" w14:textId="7D8D1F5B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</w:tcPr>
          <w:p w14:paraId="1000E1B5" w14:textId="0CC72DB1" w:rsidR="002D7123" w:rsidRPr="00A86791" w:rsidRDefault="002D7123" w:rsidP="002D7123">
            <w:pPr>
              <w:spacing w:before="80"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0CDF9973" w14:textId="77AC3CE2" w:rsidR="002D7123" w:rsidRPr="00A86791" w:rsidRDefault="002D7123" w:rsidP="002D7123">
            <w:pPr>
              <w:spacing w:before="80"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28</w:t>
            </w:r>
          </w:p>
        </w:tc>
        <w:tc>
          <w:tcPr>
            <w:tcW w:w="1391" w:type="dxa"/>
            <w:vAlign w:val="center"/>
          </w:tcPr>
          <w:p w14:paraId="790E8932" w14:textId="77777777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3DB23AC0" w14:textId="77777777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3B990D2B" w14:textId="77777777" w:rsidTr="0075605D">
        <w:trPr>
          <w:trHeight w:val="454"/>
        </w:trPr>
        <w:tc>
          <w:tcPr>
            <w:tcW w:w="1106" w:type="dxa"/>
            <w:vAlign w:val="center"/>
          </w:tcPr>
          <w:p w14:paraId="5B51DF5E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6EF2F5D5" w14:textId="5B9D74CC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Тройник НПВХ 45˚ Ø110</w:t>
            </w:r>
          </w:p>
        </w:tc>
        <w:tc>
          <w:tcPr>
            <w:tcW w:w="3401" w:type="dxa"/>
            <w:vAlign w:val="center"/>
          </w:tcPr>
          <w:p w14:paraId="79CDE0AA" w14:textId="084D2103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985" w:type="dxa"/>
            <w:vAlign w:val="center"/>
          </w:tcPr>
          <w:p w14:paraId="6A30D65C" w14:textId="77777777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6E9C8A52" w14:textId="5C8C2AA7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</w:tcPr>
          <w:p w14:paraId="06735225" w14:textId="29BECF95" w:rsidR="002D7123" w:rsidRPr="00A86791" w:rsidRDefault="002D7123" w:rsidP="002D7123">
            <w:pPr>
              <w:spacing w:before="80"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11230DB7" w14:textId="273D2C07" w:rsidR="002D7123" w:rsidRPr="00A86791" w:rsidRDefault="002D7123" w:rsidP="002D7123">
            <w:pPr>
              <w:spacing w:before="80"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10</w:t>
            </w:r>
          </w:p>
        </w:tc>
        <w:tc>
          <w:tcPr>
            <w:tcW w:w="1391" w:type="dxa"/>
            <w:vAlign w:val="center"/>
          </w:tcPr>
          <w:p w14:paraId="08D1E8C5" w14:textId="77777777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77DB8563" w14:textId="77777777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1D2956A9" w14:textId="77777777" w:rsidTr="0075605D">
        <w:trPr>
          <w:trHeight w:val="454"/>
        </w:trPr>
        <w:tc>
          <w:tcPr>
            <w:tcW w:w="1106" w:type="dxa"/>
            <w:vAlign w:val="center"/>
          </w:tcPr>
          <w:p w14:paraId="2A610735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675E3B7E" w14:textId="42968C0D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Муфта соединительная НПВХ Ø110</w:t>
            </w:r>
          </w:p>
        </w:tc>
        <w:tc>
          <w:tcPr>
            <w:tcW w:w="3401" w:type="dxa"/>
            <w:vAlign w:val="center"/>
          </w:tcPr>
          <w:p w14:paraId="251D364E" w14:textId="5D52ED03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985" w:type="dxa"/>
            <w:vAlign w:val="center"/>
          </w:tcPr>
          <w:p w14:paraId="6CB90688" w14:textId="16EEAC41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113C7217" w14:textId="2CDEF574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</w:tcPr>
          <w:p w14:paraId="56F1985F" w14:textId="182E4326" w:rsidR="002D7123" w:rsidRPr="00A86791" w:rsidRDefault="002D7123" w:rsidP="002D7123">
            <w:pPr>
              <w:spacing w:before="80"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0D6F6150" w14:textId="5E554DED" w:rsidR="002D7123" w:rsidRPr="00A86791" w:rsidRDefault="002D7123" w:rsidP="002D7123">
            <w:pPr>
              <w:spacing w:before="80"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27</w:t>
            </w:r>
          </w:p>
        </w:tc>
        <w:tc>
          <w:tcPr>
            <w:tcW w:w="1391" w:type="dxa"/>
            <w:vAlign w:val="center"/>
          </w:tcPr>
          <w:p w14:paraId="04F4E3A7" w14:textId="77777777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41CE29E0" w14:textId="77777777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5F0944F5" w14:textId="77777777" w:rsidTr="0075605D">
        <w:trPr>
          <w:trHeight w:val="454"/>
        </w:trPr>
        <w:tc>
          <w:tcPr>
            <w:tcW w:w="1106" w:type="dxa"/>
            <w:vAlign w:val="center"/>
          </w:tcPr>
          <w:p w14:paraId="6471AFEB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7876BD88" w14:textId="7B6F7A17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Прочистка в лючке DN110/ Заглушка НПВХ Ø110</w:t>
            </w:r>
          </w:p>
        </w:tc>
        <w:tc>
          <w:tcPr>
            <w:tcW w:w="3401" w:type="dxa"/>
            <w:vAlign w:val="center"/>
          </w:tcPr>
          <w:p w14:paraId="7E521193" w14:textId="0BE8A0CC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985" w:type="dxa"/>
            <w:vAlign w:val="center"/>
          </w:tcPr>
          <w:p w14:paraId="2D792851" w14:textId="5D7A148A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1C0C8544" w14:textId="7E2B481A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</w:tcPr>
          <w:p w14:paraId="27615360" w14:textId="41D2CF3D" w:rsidR="002D7123" w:rsidRPr="00A86791" w:rsidRDefault="002D7123" w:rsidP="002D7123">
            <w:pPr>
              <w:spacing w:before="80"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5BC86343" w14:textId="3BD63BE3" w:rsidR="002D7123" w:rsidRPr="00A86791" w:rsidRDefault="002D7123" w:rsidP="002D7123">
            <w:pPr>
              <w:spacing w:before="80"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6</w:t>
            </w:r>
          </w:p>
        </w:tc>
        <w:tc>
          <w:tcPr>
            <w:tcW w:w="1391" w:type="dxa"/>
            <w:vAlign w:val="center"/>
          </w:tcPr>
          <w:p w14:paraId="3194F5EE" w14:textId="77777777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3AAB7737" w14:textId="0F5003DB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51611376" w14:textId="77777777" w:rsidTr="0075605D">
        <w:trPr>
          <w:trHeight w:val="454"/>
        </w:trPr>
        <w:tc>
          <w:tcPr>
            <w:tcW w:w="1106" w:type="dxa"/>
            <w:vAlign w:val="center"/>
          </w:tcPr>
          <w:p w14:paraId="7C9101F6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6205286F" w14:textId="0551775B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Трап DN110</w:t>
            </w:r>
          </w:p>
        </w:tc>
        <w:tc>
          <w:tcPr>
            <w:tcW w:w="3401" w:type="dxa"/>
            <w:vAlign w:val="center"/>
          </w:tcPr>
          <w:p w14:paraId="7AED2414" w14:textId="5B380345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HL310N</w:t>
            </w:r>
          </w:p>
        </w:tc>
        <w:tc>
          <w:tcPr>
            <w:tcW w:w="1985" w:type="dxa"/>
            <w:vAlign w:val="center"/>
          </w:tcPr>
          <w:p w14:paraId="768E19D5" w14:textId="0CE06B1C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44820946" w14:textId="0EE253E6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HL</w:t>
            </w:r>
          </w:p>
        </w:tc>
        <w:tc>
          <w:tcPr>
            <w:tcW w:w="1134" w:type="dxa"/>
          </w:tcPr>
          <w:p w14:paraId="4BAA96E0" w14:textId="4F65271C" w:rsidR="002D7123" w:rsidRPr="00A86791" w:rsidRDefault="002D7123" w:rsidP="002D7123">
            <w:pPr>
              <w:spacing w:before="80"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6A6ADE0C" w14:textId="65CA0D0C" w:rsidR="002D7123" w:rsidRPr="00A86791" w:rsidRDefault="002D7123" w:rsidP="002D7123">
            <w:pPr>
              <w:spacing w:before="80"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</w:t>
            </w:r>
          </w:p>
        </w:tc>
        <w:tc>
          <w:tcPr>
            <w:tcW w:w="1391" w:type="dxa"/>
            <w:vAlign w:val="center"/>
          </w:tcPr>
          <w:p w14:paraId="20D567ED" w14:textId="77777777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3600A259" w14:textId="29BE6C64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1DD14193" w14:textId="77777777" w:rsidTr="001000F1">
        <w:trPr>
          <w:trHeight w:val="454"/>
        </w:trPr>
        <w:tc>
          <w:tcPr>
            <w:tcW w:w="1106" w:type="dxa"/>
            <w:vAlign w:val="center"/>
          </w:tcPr>
          <w:p w14:paraId="51A3F340" w14:textId="77777777" w:rsidR="002D7123" w:rsidRPr="00A86791" w:rsidRDefault="002D7123" w:rsidP="002D7123">
            <w:pPr>
              <w:keepLines/>
              <w:rPr>
                <w:rFonts w:ascii="ISOCPEUR" w:hAnsi="ISOCPEUR" w:cs="Arial"/>
                <w:b/>
              </w:rPr>
            </w:pPr>
          </w:p>
        </w:tc>
        <w:tc>
          <w:tcPr>
            <w:tcW w:w="7369" w:type="dxa"/>
            <w:vAlign w:val="center"/>
          </w:tcPr>
          <w:p w14:paraId="19B7B7DE" w14:textId="3907A8B0" w:rsidR="002D7123" w:rsidRPr="00A86791" w:rsidRDefault="002D7123" w:rsidP="002D7123">
            <w:pPr>
              <w:keepLines/>
              <w:rPr>
                <w:rFonts w:ascii="ISOCPEUR" w:hAnsi="ISOCPEUR" w:cs="Arial"/>
                <w:bCs/>
                <w:u w:val="single"/>
              </w:rPr>
            </w:pPr>
            <w:r w:rsidRPr="00A86791">
              <w:rPr>
                <w:rFonts w:ascii="ISOCPEUR" w:hAnsi="ISOCPEUR" w:cs="Arial"/>
                <w:bCs/>
                <w:u w:val="single"/>
              </w:rPr>
              <w:t>Земляные работы</w:t>
            </w:r>
          </w:p>
        </w:tc>
        <w:tc>
          <w:tcPr>
            <w:tcW w:w="3401" w:type="dxa"/>
            <w:vAlign w:val="center"/>
          </w:tcPr>
          <w:p w14:paraId="38157C6B" w14:textId="77777777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985" w:type="dxa"/>
            <w:vAlign w:val="center"/>
          </w:tcPr>
          <w:p w14:paraId="2B52D443" w14:textId="77777777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23A5DB71" w14:textId="104A422B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2CE0545F" w14:textId="11233F9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61" w:type="dxa"/>
            <w:vAlign w:val="center"/>
          </w:tcPr>
          <w:p w14:paraId="35117D94" w14:textId="759C883B" w:rsidR="002D7123" w:rsidRPr="00A86791" w:rsidRDefault="002D7123" w:rsidP="002D7123">
            <w:pPr>
              <w:spacing w:before="80"/>
              <w:jc w:val="center"/>
              <w:rPr>
                <w:rFonts w:ascii="ISOCPEUR" w:hAnsi="ISOCPEUR" w:cs="Arial"/>
              </w:rPr>
            </w:pPr>
          </w:p>
        </w:tc>
        <w:tc>
          <w:tcPr>
            <w:tcW w:w="1391" w:type="dxa"/>
            <w:vAlign w:val="center"/>
          </w:tcPr>
          <w:p w14:paraId="7B0B7206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01225987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36E2E534" w14:textId="77777777" w:rsidTr="00314DE0">
        <w:trPr>
          <w:trHeight w:val="454"/>
        </w:trPr>
        <w:tc>
          <w:tcPr>
            <w:tcW w:w="1106" w:type="dxa"/>
            <w:vAlign w:val="center"/>
          </w:tcPr>
          <w:p w14:paraId="46AB426C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331FF450" w14:textId="3A6E9612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Разработка грунта всего (100%)</w:t>
            </w:r>
          </w:p>
        </w:tc>
        <w:tc>
          <w:tcPr>
            <w:tcW w:w="3401" w:type="dxa"/>
            <w:vAlign w:val="center"/>
          </w:tcPr>
          <w:p w14:paraId="6BEC7B0D" w14:textId="77777777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985" w:type="dxa"/>
            <w:vAlign w:val="center"/>
          </w:tcPr>
          <w:p w14:paraId="6A398154" w14:textId="77777777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3B236B07" w14:textId="77777777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58CDBA84" w14:textId="2B66CB0A" w:rsidR="002D7123" w:rsidRPr="00A86791" w:rsidRDefault="002D7123" w:rsidP="002D7123">
            <w:pPr>
              <w:spacing w:before="80"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</w:t>
            </w:r>
            <w:r w:rsidRPr="00A86791">
              <w:rPr>
                <w:rFonts w:ascii="ISOCPEUR" w:hAnsi="ISOCPEUR" w:cs="Arial"/>
                <w:vertAlign w:val="superscript"/>
              </w:rPr>
              <w:t>3</w:t>
            </w:r>
          </w:p>
        </w:tc>
        <w:tc>
          <w:tcPr>
            <w:tcW w:w="1161" w:type="dxa"/>
            <w:vAlign w:val="center"/>
          </w:tcPr>
          <w:p w14:paraId="67794506" w14:textId="097800BC" w:rsidR="002D7123" w:rsidRPr="00A86791" w:rsidRDefault="002D7123" w:rsidP="002D7123">
            <w:pPr>
              <w:spacing w:before="80"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11,67</w:t>
            </w:r>
          </w:p>
        </w:tc>
        <w:tc>
          <w:tcPr>
            <w:tcW w:w="1391" w:type="dxa"/>
            <w:vAlign w:val="center"/>
          </w:tcPr>
          <w:p w14:paraId="3259E6AD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3DF3391D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6CECF0F1" w14:textId="77777777" w:rsidTr="00314DE0">
        <w:trPr>
          <w:trHeight w:val="454"/>
        </w:trPr>
        <w:tc>
          <w:tcPr>
            <w:tcW w:w="1106" w:type="dxa"/>
            <w:vAlign w:val="center"/>
          </w:tcPr>
          <w:p w14:paraId="59394F3A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06A14542" w14:textId="0A63CE7F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Основание из песка h=0,15 м под трубопроводы</w:t>
            </w:r>
          </w:p>
        </w:tc>
        <w:tc>
          <w:tcPr>
            <w:tcW w:w="3401" w:type="dxa"/>
            <w:vAlign w:val="center"/>
          </w:tcPr>
          <w:p w14:paraId="73EA98A4" w14:textId="01AA2C44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ГОСТ 8736-2014</w:t>
            </w:r>
          </w:p>
        </w:tc>
        <w:tc>
          <w:tcPr>
            <w:tcW w:w="1985" w:type="dxa"/>
            <w:vAlign w:val="center"/>
          </w:tcPr>
          <w:p w14:paraId="09EEB71B" w14:textId="77777777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25F32D19" w14:textId="0FA5799E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7D15EAF3" w14:textId="74FB66CC" w:rsidR="002D7123" w:rsidRPr="00A86791" w:rsidRDefault="002D7123" w:rsidP="002D7123">
            <w:pPr>
              <w:spacing w:before="80"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</w:t>
            </w:r>
            <w:r w:rsidRPr="00A86791">
              <w:rPr>
                <w:rFonts w:ascii="ISOCPEUR" w:hAnsi="ISOCPEUR" w:cs="Arial"/>
                <w:vertAlign w:val="superscript"/>
              </w:rPr>
              <w:t>3</w:t>
            </w:r>
          </w:p>
        </w:tc>
        <w:tc>
          <w:tcPr>
            <w:tcW w:w="1161" w:type="dxa"/>
            <w:vAlign w:val="center"/>
          </w:tcPr>
          <w:p w14:paraId="4CE3686F" w14:textId="119B20FE" w:rsidR="002D7123" w:rsidRPr="00A86791" w:rsidRDefault="002D7123" w:rsidP="002D7123">
            <w:pPr>
              <w:spacing w:before="80"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0,82</w:t>
            </w:r>
          </w:p>
        </w:tc>
        <w:tc>
          <w:tcPr>
            <w:tcW w:w="1391" w:type="dxa"/>
            <w:vAlign w:val="center"/>
          </w:tcPr>
          <w:p w14:paraId="4B2A436A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2F691239" w14:textId="7C7E669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Выпуски</w:t>
            </w:r>
          </w:p>
        </w:tc>
      </w:tr>
      <w:tr w:rsidR="002D7123" w:rsidRPr="00A86791" w14:paraId="41D14241" w14:textId="77777777" w:rsidTr="00314DE0">
        <w:trPr>
          <w:trHeight w:val="454"/>
        </w:trPr>
        <w:tc>
          <w:tcPr>
            <w:tcW w:w="1106" w:type="dxa"/>
            <w:vAlign w:val="center"/>
          </w:tcPr>
          <w:p w14:paraId="58E43E64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473A7172" w14:textId="5C590AA3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Присыпка трубопроводов песком строительным на 0,30 м выше трубы</w:t>
            </w:r>
          </w:p>
        </w:tc>
        <w:tc>
          <w:tcPr>
            <w:tcW w:w="3401" w:type="dxa"/>
            <w:vAlign w:val="center"/>
          </w:tcPr>
          <w:p w14:paraId="281F0A91" w14:textId="74C7EBF9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ГОСТ 8736-2014</w:t>
            </w:r>
          </w:p>
        </w:tc>
        <w:tc>
          <w:tcPr>
            <w:tcW w:w="1985" w:type="dxa"/>
            <w:vAlign w:val="center"/>
          </w:tcPr>
          <w:p w14:paraId="49E52295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766C9A06" w14:textId="69B86B2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3F5DC799" w14:textId="656BF51F" w:rsidR="002D7123" w:rsidRPr="00A86791" w:rsidRDefault="002D7123" w:rsidP="002D7123">
            <w:pPr>
              <w:spacing w:before="80"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</w:t>
            </w:r>
            <w:r w:rsidRPr="00A86791">
              <w:rPr>
                <w:rFonts w:ascii="ISOCPEUR" w:hAnsi="ISOCPEUR" w:cs="Arial"/>
                <w:vertAlign w:val="superscript"/>
              </w:rPr>
              <w:t>3</w:t>
            </w:r>
          </w:p>
        </w:tc>
        <w:tc>
          <w:tcPr>
            <w:tcW w:w="1161" w:type="dxa"/>
            <w:vAlign w:val="center"/>
          </w:tcPr>
          <w:p w14:paraId="0BBF1652" w14:textId="7EC89107" w:rsidR="002D7123" w:rsidRPr="00A86791" w:rsidRDefault="002D7123" w:rsidP="002D7123">
            <w:pPr>
              <w:spacing w:before="80"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2,12</w:t>
            </w:r>
          </w:p>
        </w:tc>
        <w:tc>
          <w:tcPr>
            <w:tcW w:w="1391" w:type="dxa"/>
            <w:vAlign w:val="center"/>
          </w:tcPr>
          <w:p w14:paraId="3CC8042F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605541FC" w14:textId="59993752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Выпуски</w:t>
            </w:r>
          </w:p>
        </w:tc>
      </w:tr>
      <w:tr w:rsidR="002D7123" w:rsidRPr="00A86791" w14:paraId="0050587F" w14:textId="77777777" w:rsidTr="00314DE0">
        <w:trPr>
          <w:trHeight w:val="454"/>
        </w:trPr>
        <w:tc>
          <w:tcPr>
            <w:tcW w:w="1106" w:type="dxa"/>
            <w:vAlign w:val="center"/>
          </w:tcPr>
          <w:p w14:paraId="13E78C0F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34F4EA20" w14:textId="093C0F8F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 xml:space="preserve">Обратная засыпка траншее песком строительным </w:t>
            </w:r>
          </w:p>
        </w:tc>
        <w:tc>
          <w:tcPr>
            <w:tcW w:w="3401" w:type="dxa"/>
            <w:vAlign w:val="center"/>
          </w:tcPr>
          <w:p w14:paraId="32C69CD3" w14:textId="602DA775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ГОСТ 8736-2014</w:t>
            </w:r>
          </w:p>
        </w:tc>
        <w:tc>
          <w:tcPr>
            <w:tcW w:w="1985" w:type="dxa"/>
            <w:vAlign w:val="center"/>
          </w:tcPr>
          <w:p w14:paraId="087B2445" w14:textId="527E0A6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  <w:bCs/>
              </w:rPr>
              <w:t> </w:t>
            </w:r>
          </w:p>
        </w:tc>
        <w:tc>
          <w:tcPr>
            <w:tcW w:w="2555" w:type="dxa"/>
            <w:vAlign w:val="center"/>
          </w:tcPr>
          <w:p w14:paraId="772B27D5" w14:textId="48629FA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  <w:bCs/>
              </w:rPr>
              <w:t> </w:t>
            </w:r>
          </w:p>
        </w:tc>
        <w:tc>
          <w:tcPr>
            <w:tcW w:w="1134" w:type="dxa"/>
            <w:vAlign w:val="center"/>
          </w:tcPr>
          <w:p w14:paraId="4DA3FC22" w14:textId="0A94DD3C" w:rsidR="002D7123" w:rsidRPr="00A86791" w:rsidRDefault="002D7123" w:rsidP="002D7123">
            <w:pPr>
              <w:spacing w:before="80"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</w:t>
            </w:r>
            <w:r w:rsidRPr="00A86791">
              <w:rPr>
                <w:rFonts w:ascii="ISOCPEUR" w:hAnsi="ISOCPEUR" w:cs="Arial"/>
                <w:vertAlign w:val="superscript"/>
              </w:rPr>
              <w:t>3</w:t>
            </w:r>
          </w:p>
        </w:tc>
        <w:tc>
          <w:tcPr>
            <w:tcW w:w="1161" w:type="dxa"/>
            <w:vAlign w:val="center"/>
          </w:tcPr>
          <w:p w14:paraId="270C719B" w14:textId="042198CD" w:rsidR="002D7123" w:rsidRPr="00A86791" w:rsidRDefault="002D7123" w:rsidP="002D7123">
            <w:pPr>
              <w:spacing w:before="80"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8,6</w:t>
            </w:r>
          </w:p>
        </w:tc>
        <w:tc>
          <w:tcPr>
            <w:tcW w:w="1391" w:type="dxa"/>
            <w:vAlign w:val="center"/>
          </w:tcPr>
          <w:p w14:paraId="236F0534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752750B6" w14:textId="65EC31BC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Выпуски</w:t>
            </w:r>
          </w:p>
        </w:tc>
      </w:tr>
      <w:tr w:rsidR="002D7123" w:rsidRPr="00A86791" w14:paraId="5AC94EE2" w14:textId="77777777" w:rsidTr="00EC3058">
        <w:trPr>
          <w:trHeight w:val="454"/>
        </w:trPr>
        <w:tc>
          <w:tcPr>
            <w:tcW w:w="1106" w:type="dxa"/>
            <w:vAlign w:val="center"/>
          </w:tcPr>
          <w:p w14:paraId="255FB5B6" w14:textId="77777777" w:rsidR="002D7123" w:rsidRPr="00A86791" w:rsidRDefault="002D7123" w:rsidP="002D7123">
            <w:pPr>
              <w:pStyle w:val="aff1"/>
              <w:keepLines/>
              <w:ind w:left="1080"/>
              <w:rPr>
                <w:rFonts w:ascii="ISOCPEUR" w:hAnsi="ISOCPEUR" w:cs="Arial"/>
                <w:b/>
                <w:bCs/>
              </w:rPr>
            </w:pPr>
          </w:p>
        </w:tc>
        <w:tc>
          <w:tcPr>
            <w:tcW w:w="7369" w:type="dxa"/>
            <w:vAlign w:val="center"/>
          </w:tcPr>
          <w:p w14:paraId="63CADC16" w14:textId="71B87042" w:rsidR="002D7123" w:rsidRPr="00A86791" w:rsidRDefault="002D7123" w:rsidP="002D7123">
            <w:pPr>
              <w:pStyle w:val="aff1"/>
              <w:keepLines/>
              <w:numPr>
                <w:ilvl w:val="1"/>
                <w:numId w:val="29"/>
              </w:numPr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  <w:b/>
              </w:rPr>
              <w:t>Дождевая канализация К2</w:t>
            </w:r>
          </w:p>
        </w:tc>
        <w:tc>
          <w:tcPr>
            <w:tcW w:w="3401" w:type="dxa"/>
            <w:vAlign w:val="center"/>
          </w:tcPr>
          <w:p w14:paraId="786A1F77" w14:textId="55C804C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985" w:type="dxa"/>
            <w:vAlign w:val="center"/>
          </w:tcPr>
          <w:p w14:paraId="1A461284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0D411637" w14:textId="60DDF56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14FE01AB" w14:textId="7DD7AAF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61" w:type="dxa"/>
            <w:vAlign w:val="center"/>
          </w:tcPr>
          <w:p w14:paraId="6F92ADBF" w14:textId="129BCB6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391" w:type="dxa"/>
            <w:vAlign w:val="center"/>
          </w:tcPr>
          <w:p w14:paraId="6920742B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1D157229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0DB79833" w14:textId="77777777" w:rsidTr="0044358C">
        <w:trPr>
          <w:trHeight w:val="454"/>
        </w:trPr>
        <w:tc>
          <w:tcPr>
            <w:tcW w:w="1106" w:type="dxa"/>
            <w:vAlign w:val="center"/>
          </w:tcPr>
          <w:p w14:paraId="77E41295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03A9E035" w14:textId="337E1444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Труба QSS из материала HDPE QSSP-160-500</w:t>
            </w:r>
          </w:p>
        </w:tc>
        <w:tc>
          <w:tcPr>
            <w:tcW w:w="3401" w:type="dxa"/>
          </w:tcPr>
          <w:p w14:paraId="270B1152" w14:textId="6CE4CD89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985" w:type="dxa"/>
            <w:vAlign w:val="center"/>
          </w:tcPr>
          <w:p w14:paraId="6EA435E0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2CB3D055" w14:textId="03CDC2EE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094C0D65" w14:textId="02060C7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</w:t>
            </w:r>
          </w:p>
        </w:tc>
        <w:tc>
          <w:tcPr>
            <w:tcW w:w="1161" w:type="dxa"/>
          </w:tcPr>
          <w:p w14:paraId="45AA9E3A" w14:textId="40395A8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8,0</w:t>
            </w:r>
          </w:p>
        </w:tc>
        <w:tc>
          <w:tcPr>
            <w:tcW w:w="1391" w:type="dxa"/>
            <w:vAlign w:val="center"/>
          </w:tcPr>
          <w:p w14:paraId="3D84FC4D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31CFD8A9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29878561" w14:textId="77777777" w:rsidTr="0044358C">
        <w:trPr>
          <w:trHeight w:val="454"/>
        </w:trPr>
        <w:tc>
          <w:tcPr>
            <w:tcW w:w="1106" w:type="dxa"/>
            <w:vAlign w:val="center"/>
          </w:tcPr>
          <w:p w14:paraId="575696F8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2FEA9C02" w14:textId="4FDC80C5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Труба QSS из материала HDPE QSSP-250-500</w:t>
            </w:r>
          </w:p>
        </w:tc>
        <w:tc>
          <w:tcPr>
            <w:tcW w:w="3401" w:type="dxa"/>
          </w:tcPr>
          <w:p w14:paraId="566FD27D" w14:textId="20ADF67C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985" w:type="dxa"/>
            <w:vAlign w:val="center"/>
          </w:tcPr>
          <w:p w14:paraId="1AEAF67B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42FE83D5" w14:textId="07BBE919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3914503B" w14:textId="3D1995D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</w:t>
            </w:r>
          </w:p>
        </w:tc>
        <w:tc>
          <w:tcPr>
            <w:tcW w:w="1161" w:type="dxa"/>
          </w:tcPr>
          <w:p w14:paraId="5B56B6B5" w14:textId="735263C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16,0</w:t>
            </w:r>
          </w:p>
        </w:tc>
        <w:tc>
          <w:tcPr>
            <w:tcW w:w="1391" w:type="dxa"/>
            <w:vAlign w:val="center"/>
          </w:tcPr>
          <w:p w14:paraId="28AC1E57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6E14A840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148D9BC1" w14:textId="77777777" w:rsidTr="00D340A3">
        <w:trPr>
          <w:trHeight w:val="454"/>
        </w:trPr>
        <w:tc>
          <w:tcPr>
            <w:tcW w:w="1106" w:type="dxa"/>
            <w:vAlign w:val="center"/>
          </w:tcPr>
          <w:p w14:paraId="4F14A3E4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65E050DF" w14:textId="616C752D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Отвод 45˚ QSS-B45-160</w:t>
            </w:r>
          </w:p>
        </w:tc>
        <w:tc>
          <w:tcPr>
            <w:tcW w:w="3401" w:type="dxa"/>
            <w:vAlign w:val="center"/>
          </w:tcPr>
          <w:p w14:paraId="698B5C31" w14:textId="4CD5B44F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985" w:type="dxa"/>
            <w:vAlign w:val="center"/>
          </w:tcPr>
          <w:p w14:paraId="225CB432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5979A752" w14:textId="4EEA263E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2B14E7BB" w14:textId="70F4518E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5C0ABCD6" w14:textId="520E15E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2</w:t>
            </w:r>
          </w:p>
        </w:tc>
        <w:tc>
          <w:tcPr>
            <w:tcW w:w="1391" w:type="dxa"/>
            <w:vAlign w:val="center"/>
          </w:tcPr>
          <w:p w14:paraId="22FB37A9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1A9300AD" w14:textId="0AE0822B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640960A8" w14:textId="77777777" w:rsidTr="009641CC">
        <w:trPr>
          <w:trHeight w:val="454"/>
        </w:trPr>
        <w:tc>
          <w:tcPr>
            <w:tcW w:w="1106" w:type="dxa"/>
            <w:vAlign w:val="center"/>
          </w:tcPr>
          <w:p w14:paraId="179D09B7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7E8A79B5" w14:textId="27E2A491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Отвод 45˚ QSS-B45-250</w:t>
            </w:r>
          </w:p>
        </w:tc>
        <w:tc>
          <w:tcPr>
            <w:tcW w:w="3401" w:type="dxa"/>
            <w:vAlign w:val="center"/>
          </w:tcPr>
          <w:p w14:paraId="216C18DB" w14:textId="3D731C8E" w:rsidR="002D7123" w:rsidRPr="00A86791" w:rsidRDefault="002D7123" w:rsidP="002D7123">
            <w:pPr>
              <w:spacing w:before="80"/>
              <w:ind w:left="175"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985" w:type="dxa"/>
            <w:vAlign w:val="center"/>
          </w:tcPr>
          <w:p w14:paraId="4B024606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3145446C" w14:textId="76007188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495EC0D2" w14:textId="424D89A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53180D1B" w14:textId="056A20A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4</w:t>
            </w:r>
          </w:p>
        </w:tc>
        <w:tc>
          <w:tcPr>
            <w:tcW w:w="1391" w:type="dxa"/>
            <w:vAlign w:val="center"/>
          </w:tcPr>
          <w:p w14:paraId="5CBBB653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284E6F1C" w14:textId="1FC6225D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55984489" w14:textId="77777777" w:rsidTr="00DC43D5">
        <w:trPr>
          <w:trHeight w:val="454"/>
        </w:trPr>
        <w:tc>
          <w:tcPr>
            <w:tcW w:w="1106" w:type="dxa"/>
            <w:vAlign w:val="center"/>
          </w:tcPr>
          <w:p w14:paraId="1E545F9A" w14:textId="77777777" w:rsidR="002D7123" w:rsidRPr="00A86791" w:rsidRDefault="002D7123" w:rsidP="002D7123">
            <w:pPr>
              <w:pStyle w:val="aff1"/>
              <w:keepLines/>
              <w:ind w:left="1080"/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25E465B2" w14:textId="15C9AED9" w:rsidR="002D7123" w:rsidRPr="00A86791" w:rsidRDefault="002D7123" w:rsidP="002D7123">
            <w:pPr>
              <w:ind w:right="-51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  <w:bCs/>
                <w:u w:val="single"/>
              </w:rPr>
              <w:t>Земляные работы</w:t>
            </w:r>
          </w:p>
        </w:tc>
        <w:tc>
          <w:tcPr>
            <w:tcW w:w="3401" w:type="dxa"/>
            <w:vAlign w:val="center"/>
          </w:tcPr>
          <w:p w14:paraId="461E33D5" w14:textId="4303BFF9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985" w:type="dxa"/>
            <w:vAlign w:val="center"/>
          </w:tcPr>
          <w:p w14:paraId="0FB747E0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054D1985" w14:textId="3741D6B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79D8BF2E" w14:textId="03893D5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61" w:type="dxa"/>
            <w:vAlign w:val="center"/>
          </w:tcPr>
          <w:p w14:paraId="0B2B4CF0" w14:textId="5861324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391" w:type="dxa"/>
            <w:vAlign w:val="center"/>
          </w:tcPr>
          <w:p w14:paraId="1733452B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24F13C05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2BF54EAF" w14:textId="77777777" w:rsidTr="00314DE0">
        <w:trPr>
          <w:trHeight w:val="454"/>
        </w:trPr>
        <w:tc>
          <w:tcPr>
            <w:tcW w:w="1106" w:type="dxa"/>
            <w:vAlign w:val="center"/>
          </w:tcPr>
          <w:p w14:paraId="7B96B67D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5FE3DC62" w14:textId="68A306C8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Разработка грунта всего (100%)</w:t>
            </w:r>
          </w:p>
        </w:tc>
        <w:tc>
          <w:tcPr>
            <w:tcW w:w="3401" w:type="dxa"/>
            <w:vAlign w:val="center"/>
          </w:tcPr>
          <w:p w14:paraId="438A88EC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985" w:type="dxa"/>
            <w:vAlign w:val="center"/>
          </w:tcPr>
          <w:p w14:paraId="34B3A019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6A11BB2B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45464387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</w:t>
            </w:r>
            <w:r w:rsidRPr="00A86791">
              <w:rPr>
                <w:rFonts w:ascii="ISOCPEUR" w:hAnsi="ISOCPEUR" w:cs="Arial"/>
                <w:vertAlign w:val="superscript"/>
              </w:rPr>
              <w:t>3</w:t>
            </w:r>
          </w:p>
        </w:tc>
        <w:tc>
          <w:tcPr>
            <w:tcW w:w="1161" w:type="dxa"/>
            <w:vAlign w:val="center"/>
          </w:tcPr>
          <w:p w14:paraId="339962E4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25,24</w:t>
            </w:r>
          </w:p>
        </w:tc>
        <w:tc>
          <w:tcPr>
            <w:tcW w:w="1391" w:type="dxa"/>
            <w:vAlign w:val="center"/>
          </w:tcPr>
          <w:p w14:paraId="1E739E4B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548C7870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2F40C7A7" w14:textId="77777777" w:rsidTr="00314DE0">
        <w:trPr>
          <w:trHeight w:val="454"/>
        </w:trPr>
        <w:tc>
          <w:tcPr>
            <w:tcW w:w="1106" w:type="dxa"/>
            <w:vAlign w:val="center"/>
          </w:tcPr>
          <w:p w14:paraId="57BA72AA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26CDD3ED" w14:textId="75457FEA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Основание из песка h=0,15 м под трубопроводы</w:t>
            </w:r>
          </w:p>
        </w:tc>
        <w:tc>
          <w:tcPr>
            <w:tcW w:w="3401" w:type="dxa"/>
            <w:vAlign w:val="center"/>
          </w:tcPr>
          <w:p w14:paraId="414801B7" w14:textId="06491FF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ГОСТ 8736-2014</w:t>
            </w:r>
          </w:p>
        </w:tc>
        <w:tc>
          <w:tcPr>
            <w:tcW w:w="1985" w:type="dxa"/>
            <w:vAlign w:val="center"/>
          </w:tcPr>
          <w:p w14:paraId="0276A26D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1C41D404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246F5B93" w14:textId="3E5CB048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</w:t>
            </w:r>
            <w:r w:rsidRPr="00A86791">
              <w:rPr>
                <w:rFonts w:ascii="ISOCPEUR" w:hAnsi="ISOCPEUR" w:cs="Arial"/>
                <w:vertAlign w:val="superscript"/>
              </w:rPr>
              <w:t>3</w:t>
            </w:r>
          </w:p>
        </w:tc>
        <w:tc>
          <w:tcPr>
            <w:tcW w:w="1161" w:type="dxa"/>
            <w:vAlign w:val="center"/>
          </w:tcPr>
          <w:p w14:paraId="5F18D0C5" w14:textId="4F569735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1,78</w:t>
            </w:r>
          </w:p>
        </w:tc>
        <w:tc>
          <w:tcPr>
            <w:tcW w:w="1391" w:type="dxa"/>
            <w:vAlign w:val="center"/>
          </w:tcPr>
          <w:p w14:paraId="560E0283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72833979" w14:textId="70ED85A4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Выпуски</w:t>
            </w:r>
          </w:p>
        </w:tc>
      </w:tr>
      <w:tr w:rsidR="002D7123" w:rsidRPr="00A86791" w14:paraId="5B7DEE34" w14:textId="77777777" w:rsidTr="00314DE0">
        <w:trPr>
          <w:trHeight w:val="454"/>
        </w:trPr>
        <w:tc>
          <w:tcPr>
            <w:tcW w:w="1106" w:type="dxa"/>
            <w:vAlign w:val="center"/>
          </w:tcPr>
          <w:p w14:paraId="2D9E10D1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23F7E30A" w14:textId="04E39AAB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Присыпка трубопроводов песком строительным на 0,30 м выше трубы</w:t>
            </w:r>
          </w:p>
        </w:tc>
        <w:tc>
          <w:tcPr>
            <w:tcW w:w="3401" w:type="dxa"/>
            <w:vAlign w:val="center"/>
          </w:tcPr>
          <w:p w14:paraId="77CDCA8D" w14:textId="60382615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ГОСТ 8736-2014</w:t>
            </w:r>
          </w:p>
        </w:tc>
        <w:tc>
          <w:tcPr>
            <w:tcW w:w="1985" w:type="dxa"/>
            <w:vAlign w:val="center"/>
          </w:tcPr>
          <w:p w14:paraId="2CE06DD9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38E2E397" w14:textId="77777777" w:rsidR="002D7123" w:rsidRPr="00A86791" w:rsidRDefault="002D7123" w:rsidP="002D7123">
            <w:pPr>
              <w:spacing w:before="80"/>
              <w:ind w:right="-104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7341F5D0" w14:textId="2AB143C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</w:t>
            </w:r>
            <w:r w:rsidRPr="00A86791">
              <w:rPr>
                <w:rFonts w:ascii="ISOCPEUR" w:hAnsi="ISOCPEUR" w:cs="Arial"/>
                <w:vertAlign w:val="superscript"/>
              </w:rPr>
              <w:t>3</w:t>
            </w:r>
          </w:p>
        </w:tc>
        <w:tc>
          <w:tcPr>
            <w:tcW w:w="1161" w:type="dxa"/>
            <w:vAlign w:val="center"/>
          </w:tcPr>
          <w:p w14:paraId="44802439" w14:textId="47F39FB9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5,56</w:t>
            </w:r>
          </w:p>
        </w:tc>
        <w:tc>
          <w:tcPr>
            <w:tcW w:w="1391" w:type="dxa"/>
            <w:vAlign w:val="center"/>
          </w:tcPr>
          <w:p w14:paraId="02FA7BB2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5E681F19" w14:textId="632CDE90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Выпуски</w:t>
            </w:r>
          </w:p>
        </w:tc>
      </w:tr>
      <w:tr w:rsidR="002D7123" w:rsidRPr="00A86791" w14:paraId="1AF9A463" w14:textId="77777777" w:rsidTr="00314DE0">
        <w:trPr>
          <w:trHeight w:val="454"/>
        </w:trPr>
        <w:tc>
          <w:tcPr>
            <w:tcW w:w="1106" w:type="dxa"/>
            <w:vAlign w:val="center"/>
          </w:tcPr>
          <w:p w14:paraId="18ABD39B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12E1B08C" w14:textId="6D82D35B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 xml:space="preserve">Обратная засыпка траншее песком строительным </w:t>
            </w:r>
          </w:p>
        </w:tc>
        <w:tc>
          <w:tcPr>
            <w:tcW w:w="3401" w:type="dxa"/>
            <w:vAlign w:val="center"/>
          </w:tcPr>
          <w:p w14:paraId="773EB4C6" w14:textId="4EF339A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ГОСТ 8736-2014</w:t>
            </w:r>
          </w:p>
        </w:tc>
        <w:tc>
          <w:tcPr>
            <w:tcW w:w="1985" w:type="dxa"/>
            <w:vAlign w:val="center"/>
          </w:tcPr>
          <w:p w14:paraId="3BAA042E" w14:textId="63F69ACC" w:rsidR="002D7123" w:rsidRPr="00A86791" w:rsidRDefault="002D7123" w:rsidP="002D7123">
            <w:pPr>
              <w:spacing w:before="80"/>
              <w:ind w:right="-104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  <w:bCs/>
              </w:rPr>
              <w:t> </w:t>
            </w:r>
          </w:p>
        </w:tc>
        <w:tc>
          <w:tcPr>
            <w:tcW w:w="2555" w:type="dxa"/>
            <w:vAlign w:val="center"/>
          </w:tcPr>
          <w:p w14:paraId="046F3EB1" w14:textId="069D5EA0" w:rsidR="002D7123" w:rsidRPr="00A86791" w:rsidRDefault="002D7123" w:rsidP="002D7123">
            <w:pPr>
              <w:spacing w:before="80"/>
              <w:ind w:right="-104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  <w:bCs/>
              </w:rPr>
              <w:t> </w:t>
            </w:r>
          </w:p>
        </w:tc>
        <w:tc>
          <w:tcPr>
            <w:tcW w:w="1134" w:type="dxa"/>
            <w:vAlign w:val="center"/>
          </w:tcPr>
          <w:p w14:paraId="3AC4C7F2" w14:textId="5E43E3C9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</w:t>
            </w:r>
            <w:r w:rsidRPr="00A86791">
              <w:rPr>
                <w:rFonts w:ascii="ISOCPEUR" w:hAnsi="ISOCPEUR" w:cs="Arial"/>
                <w:vertAlign w:val="superscript"/>
              </w:rPr>
              <w:t>3</w:t>
            </w:r>
          </w:p>
        </w:tc>
        <w:tc>
          <w:tcPr>
            <w:tcW w:w="1161" w:type="dxa"/>
            <w:vAlign w:val="center"/>
          </w:tcPr>
          <w:p w14:paraId="2A3758DF" w14:textId="27A076A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17,25</w:t>
            </w:r>
          </w:p>
        </w:tc>
        <w:tc>
          <w:tcPr>
            <w:tcW w:w="1391" w:type="dxa"/>
            <w:vAlign w:val="center"/>
          </w:tcPr>
          <w:p w14:paraId="28592134" w14:textId="77777777" w:rsidR="002D7123" w:rsidRPr="00A86791" w:rsidRDefault="002D7123" w:rsidP="002D7123">
            <w:pPr>
              <w:keepLines/>
              <w:ind w:right="-104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7E5B9896" w14:textId="4B63149A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Выпуски</w:t>
            </w:r>
          </w:p>
        </w:tc>
      </w:tr>
      <w:tr w:rsidR="002D7123" w:rsidRPr="00A86791" w14:paraId="77655C52" w14:textId="77777777" w:rsidTr="0029313D">
        <w:trPr>
          <w:trHeight w:val="454"/>
        </w:trPr>
        <w:tc>
          <w:tcPr>
            <w:tcW w:w="1106" w:type="dxa"/>
            <w:vAlign w:val="center"/>
          </w:tcPr>
          <w:p w14:paraId="4A140382" w14:textId="77777777" w:rsidR="002D7123" w:rsidRPr="00A86791" w:rsidRDefault="002D7123" w:rsidP="002D7123">
            <w:pPr>
              <w:pStyle w:val="aff1"/>
              <w:keepLines/>
              <w:ind w:left="1080"/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7CD76026" w14:textId="57A30E9B" w:rsidR="002D7123" w:rsidRPr="00A86791" w:rsidRDefault="002D7123" w:rsidP="002D7123">
            <w:pPr>
              <w:pStyle w:val="aff1"/>
              <w:numPr>
                <w:ilvl w:val="0"/>
                <w:numId w:val="29"/>
              </w:numPr>
              <w:ind w:right="-104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  <w:b/>
              </w:rPr>
              <w:t>Выше отметки 0.000:</w:t>
            </w:r>
          </w:p>
        </w:tc>
        <w:tc>
          <w:tcPr>
            <w:tcW w:w="3401" w:type="dxa"/>
            <w:vAlign w:val="center"/>
          </w:tcPr>
          <w:p w14:paraId="6D908E68" w14:textId="46BF106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985" w:type="dxa"/>
            <w:vAlign w:val="center"/>
          </w:tcPr>
          <w:p w14:paraId="5DB42EAE" w14:textId="66863C2A" w:rsidR="002D7123" w:rsidRPr="00A86791" w:rsidRDefault="002D7123" w:rsidP="002D7123">
            <w:pPr>
              <w:spacing w:before="80"/>
              <w:ind w:right="-104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646FAFA3" w14:textId="3C56BC65" w:rsidR="002D7123" w:rsidRPr="00A86791" w:rsidRDefault="002D7123" w:rsidP="002D7123">
            <w:pPr>
              <w:spacing w:before="80"/>
              <w:ind w:right="-104"/>
              <w:rPr>
                <w:rFonts w:ascii="ISOCPEUR" w:hAnsi="ISOCPEUR" w:cs="Arial"/>
              </w:rPr>
            </w:pPr>
          </w:p>
        </w:tc>
        <w:tc>
          <w:tcPr>
            <w:tcW w:w="1134" w:type="dxa"/>
          </w:tcPr>
          <w:p w14:paraId="2BB1E5AB" w14:textId="1BEBB3A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61" w:type="dxa"/>
            <w:vAlign w:val="center"/>
          </w:tcPr>
          <w:p w14:paraId="62C4A8B6" w14:textId="73A1A96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391" w:type="dxa"/>
            <w:vAlign w:val="center"/>
          </w:tcPr>
          <w:p w14:paraId="2D8934EC" w14:textId="77777777" w:rsidR="002D7123" w:rsidRPr="00A86791" w:rsidRDefault="002D7123" w:rsidP="002D7123">
            <w:pPr>
              <w:keepLines/>
              <w:ind w:right="-104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03BFFD4E" w14:textId="63F72E12" w:rsidR="002D7123" w:rsidRPr="00A86791" w:rsidRDefault="002D7123" w:rsidP="002D7123">
            <w:pPr>
              <w:keepLines/>
              <w:ind w:right="-104"/>
              <w:rPr>
                <w:rFonts w:ascii="ISOCPEUR" w:hAnsi="ISOCPEUR" w:cs="Arial"/>
              </w:rPr>
            </w:pPr>
          </w:p>
        </w:tc>
      </w:tr>
      <w:tr w:rsidR="002D7123" w:rsidRPr="00A86791" w14:paraId="5D6F4CBB" w14:textId="77777777" w:rsidTr="0029313D">
        <w:trPr>
          <w:trHeight w:val="454"/>
        </w:trPr>
        <w:tc>
          <w:tcPr>
            <w:tcW w:w="1106" w:type="dxa"/>
            <w:vAlign w:val="center"/>
          </w:tcPr>
          <w:p w14:paraId="60050F4F" w14:textId="77777777" w:rsidR="002D7123" w:rsidRPr="00A86791" w:rsidRDefault="002D7123" w:rsidP="002D7123">
            <w:pPr>
              <w:pStyle w:val="aff1"/>
              <w:keepLines/>
              <w:ind w:left="1080"/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3D292291" w14:textId="7D24B378" w:rsidR="002D7123" w:rsidRPr="00A86791" w:rsidRDefault="002D7123" w:rsidP="002D7123">
            <w:pPr>
              <w:ind w:right="-104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  <w:b/>
                <w:bCs/>
              </w:rPr>
              <w:t>2.1 Бытовая канализация К1</w:t>
            </w:r>
          </w:p>
        </w:tc>
        <w:tc>
          <w:tcPr>
            <w:tcW w:w="3401" w:type="dxa"/>
            <w:vAlign w:val="center"/>
          </w:tcPr>
          <w:p w14:paraId="6E1FD87C" w14:textId="0F77DB5A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985" w:type="dxa"/>
            <w:vAlign w:val="center"/>
          </w:tcPr>
          <w:p w14:paraId="56C0F5A5" w14:textId="2FD54AA5" w:rsidR="002D7123" w:rsidRPr="00A86791" w:rsidRDefault="002D7123" w:rsidP="002D7123">
            <w:pPr>
              <w:spacing w:before="80"/>
              <w:ind w:right="-104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439CAAA9" w14:textId="6FC9E7FA" w:rsidR="002D7123" w:rsidRPr="00A86791" w:rsidRDefault="002D7123" w:rsidP="002D7123">
            <w:pPr>
              <w:spacing w:before="80"/>
              <w:ind w:right="-104"/>
              <w:rPr>
                <w:rFonts w:ascii="ISOCPEUR" w:hAnsi="ISOCPEUR" w:cs="Arial"/>
              </w:rPr>
            </w:pPr>
          </w:p>
        </w:tc>
        <w:tc>
          <w:tcPr>
            <w:tcW w:w="1134" w:type="dxa"/>
          </w:tcPr>
          <w:p w14:paraId="6C4BE890" w14:textId="2A796DD9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61" w:type="dxa"/>
            <w:vAlign w:val="center"/>
          </w:tcPr>
          <w:p w14:paraId="3725CDFB" w14:textId="475F34C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391" w:type="dxa"/>
            <w:vAlign w:val="center"/>
          </w:tcPr>
          <w:p w14:paraId="405BDECA" w14:textId="77777777" w:rsidR="002D7123" w:rsidRPr="00A86791" w:rsidRDefault="002D7123" w:rsidP="002D7123">
            <w:pPr>
              <w:keepLines/>
              <w:ind w:right="-104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1F7EC599" w14:textId="54399CBF" w:rsidR="002D7123" w:rsidRPr="00A86791" w:rsidRDefault="002D7123" w:rsidP="002D7123">
            <w:pPr>
              <w:keepLines/>
              <w:ind w:left="100" w:right="-104"/>
              <w:rPr>
                <w:rFonts w:ascii="ISOCPEUR" w:hAnsi="ISOCPEUR" w:cs="Arial"/>
              </w:rPr>
            </w:pPr>
          </w:p>
        </w:tc>
      </w:tr>
      <w:tr w:rsidR="002D7123" w:rsidRPr="00A86791" w14:paraId="1F2D6C01" w14:textId="77777777" w:rsidTr="00C30ADB">
        <w:trPr>
          <w:trHeight w:val="454"/>
        </w:trPr>
        <w:tc>
          <w:tcPr>
            <w:tcW w:w="1106" w:type="dxa"/>
            <w:vAlign w:val="center"/>
          </w:tcPr>
          <w:p w14:paraId="1C043010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67B48876" w14:textId="0343CB9D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 xml:space="preserve">Трубы раструбная ПВХ Ø50мм для внутренней канализации </w:t>
            </w:r>
          </w:p>
        </w:tc>
        <w:tc>
          <w:tcPr>
            <w:tcW w:w="3401" w:type="dxa"/>
            <w:vAlign w:val="center"/>
          </w:tcPr>
          <w:p w14:paraId="13E40EFB" w14:textId="5AE6EC2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ГОСТ 32412-2013</w:t>
            </w:r>
          </w:p>
        </w:tc>
        <w:tc>
          <w:tcPr>
            <w:tcW w:w="1985" w:type="dxa"/>
            <w:vAlign w:val="center"/>
          </w:tcPr>
          <w:p w14:paraId="2F1F6D2E" w14:textId="77777777" w:rsidR="002D7123" w:rsidRPr="00A86791" w:rsidRDefault="002D7123" w:rsidP="002D7123">
            <w:pPr>
              <w:spacing w:before="80"/>
              <w:ind w:right="-104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63AC47D0" w14:textId="77777777" w:rsidR="002D7123" w:rsidRPr="00A86791" w:rsidRDefault="002D7123" w:rsidP="002D7123">
            <w:pPr>
              <w:spacing w:before="80"/>
              <w:ind w:right="-104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634BE90D" w14:textId="29623D4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</w:t>
            </w:r>
          </w:p>
        </w:tc>
        <w:tc>
          <w:tcPr>
            <w:tcW w:w="1161" w:type="dxa"/>
            <w:vAlign w:val="center"/>
          </w:tcPr>
          <w:p w14:paraId="7238868A" w14:textId="642F110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32,0</w:t>
            </w:r>
          </w:p>
        </w:tc>
        <w:tc>
          <w:tcPr>
            <w:tcW w:w="1391" w:type="dxa"/>
            <w:vAlign w:val="center"/>
          </w:tcPr>
          <w:p w14:paraId="7D8E4EC5" w14:textId="77777777" w:rsidR="002D7123" w:rsidRPr="00A86791" w:rsidRDefault="002D7123" w:rsidP="002D7123">
            <w:pPr>
              <w:keepLines/>
              <w:ind w:right="-104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5770D879" w14:textId="12FA275E" w:rsidR="002D7123" w:rsidRPr="00A86791" w:rsidRDefault="002D7123" w:rsidP="002D7123">
            <w:pPr>
              <w:keepLines/>
              <w:ind w:left="100"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С запасом 10%</w:t>
            </w:r>
          </w:p>
        </w:tc>
      </w:tr>
      <w:tr w:rsidR="002D7123" w:rsidRPr="00A86791" w14:paraId="18643F9A" w14:textId="77777777" w:rsidTr="00C30ADB">
        <w:trPr>
          <w:trHeight w:val="454"/>
        </w:trPr>
        <w:tc>
          <w:tcPr>
            <w:tcW w:w="1106" w:type="dxa"/>
            <w:vAlign w:val="center"/>
          </w:tcPr>
          <w:p w14:paraId="29C5D4D5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2582BD02" w14:textId="21C4F467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 xml:space="preserve">Трубы раструбная ПВХ Ø110 мм для внутренней канализации </w:t>
            </w:r>
          </w:p>
        </w:tc>
        <w:tc>
          <w:tcPr>
            <w:tcW w:w="3401" w:type="dxa"/>
            <w:vAlign w:val="center"/>
          </w:tcPr>
          <w:p w14:paraId="2399B019" w14:textId="1BE0D03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ГОСТ 32412-2013</w:t>
            </w:r>
          </w:p>
        </w:tc>
        <w:tc>
          <w:tcPr>
            <w:tcW w:w="1985" w:type="dxa"/>
            <w:vAlign w:val="center"/>
          </w:tcPr>
          <w:p w14:paraId="5A0575AA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1E7FD8A5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29A6FC46" w14:textId="7AAC00AA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</w:t>
            </w:r>
          </w:p>
        </w:tc>
        <w:tc>
          <w:tcPr>
            <w:tcW w:w="1161" w:type="dxa"/>
            <w:vAlign w:val="center"/>
          </w:tcPr>
          <w:p w14:paraId="0628C41A" w14:textId="077D7782" w:rsidR="002D7123" w:rsidRPr="00A86791" w:rsidRDefault="00A54E08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92</w:t>
            </w:r>
            <w:r w:rsidR="002D7123" w:rsidRPr="00A86791">
              <w:rPr>
                <w:rFonts w:ascii="ISOCPEUR" w:hAnsi="ISOCPEUR" w:cs="Arial"/>
              </w:rPr>
              <w:t>,0</w:t>
            </w:r>
          </w:p>
        </w:tc>
        <w:tc>
          <w:tcPr>
            <w:tcW w:w="1391" w:type="dxa"/>
            <w:vAlign w:val="center"/>
          </w:tcPr>
          <w:p w14:paraId="64F7D589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12C7DC89" w14:textId="40A9DF37" w:rsidR="002D7123" w:rsidRPr="00A86791" w:rsidRDefault="002D7123" w:rsidP="002D7123">
            <w:pPr>
              <w:keepLines/>
              <w:ind w:left="100"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С запасом 10%</w:t>
            </w:r>
          </w:p>
        </w:tc>
      </w:tr>
      <w:tr w:rsidR="002D7123" w:rsidRPr="00A86791" w14:paraId="16EBA9C0" w14:textId="77777777" w:rsidTr="00C30ADB">
        <w:trPr>
          <w:trHeight w:val="454"/>
        </w:trPr>
        <w:tc>
          <w:tcPr>
            <w:tcW w:w="1106" w:type="dxa"/>
            <w:vAlign w:val="center"/>
          </w:tcPr>
          <w:p w14:paraId="1609D56F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124DC4BD" w14:textId="1D2D3D51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Муфта соединительная ПВХ Ø50 мм</w:t>
            </w:r>
          </w:p>
        </w:tc>
        <w:tc>
          <w:tcPr>
            <w:tcW w:w="3401" w:type="dxa"/>
            <w:vAlign w:val="center"/>
          </w:tcPr>
          <w:p w14:paraId="4C815017" w14:textId="6B960B7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ГОСТ 32412-2013</w:t>
            </w:r>
          </w:p>
        </w:tc>
        <w:tc>
          <w:tcPr>
            <w:tcW w:w="1985" w:type="dxa"/>
            <w:vAlign w:val="center"/>
          </w:tcPr>
          <w:p w14:paraId="17EA5C7F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14EB3B52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1F4F81B2" w14:textId="060C34A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482F5963" w14:textId="327FEF4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11</w:t>
            </w:r>
          </w:p>
        </w:tc>
        <w:tc>
          <w:tcPr>
            <w:tcW w:w="1391" w:type="dxa"/>
            <w:vAlign w:val="center"/>
          </w:tcPr>
          <w:p w14:paraId="5B850EFE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1A9D12EC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41F2CCC5" w14:textId="77777777" w:rsidTr="00C30ADB">
        <w:trPr>
          <w:trHeight w:val="454"/>
        </w:trPr>
        <w:tc>
          <w:tcPr>
            <w:tcW w:w="1106" w:type="dxa"/>
            <w:vAlign w:val="center"/>
          </w:tcPr>
          <w:p w14:paraId="3A7FEF2E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590783FD" w14:textId="5B54F269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Муфта соединительная ПВХ Ø110 мм</w:t>
            </w:r>
          </w:p>
        </w:tc>
        <w:tc>
          <w:tcPr>
            <w:tcW w:w="3401" w:type="dxa"/>
            <w:vAlign w:val="center"/>
          </w:tcPr>
          <w:p w14:paraId="105F574E" w14:textId="64E499F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ГОСТ 32412-2013</w:t>
            </w:r>
          </w:p>
        </w:tc>
        <w:tc>
          <w:tcPr>
            <w:tcW w:w="1985" w:type="dxa"/>
            <w:vAlign w:val="center"/>
          </w:tcPr>
          <w:p w14:paraId="34A50F5F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3B4B86A7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5B799806" w14:textId="4666CAA3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62C9F279" w14:textId="5276AF3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23</w:t>
            </w:r>
          </w:p>
        </w:tc>
        <w:tc>
          <w:tcPr>
            <w:tcW w:w="1391" w:type="dxa"/>
            <w:vAlign w:val="center"/>
          </w:tcPr>
          <w:p w14:paraId="7867F30E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46E45DE4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11AC0150" w14:textId="77777777" w:rsidTr="00C30ADB">
        <w:trPr>
          <w:trHeight w:val="454"/>
        </w:trPr>
        <w:tc>
          <w:tcPr>
            <w:tcW w:w="1106" w:type="dxa"/>
            <w:vAlign w:val="center"/>
          </w:tcPr>
          <w:p w14:paraId="54B3EC22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1576B1B7" w14:textId="0CD9DF94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Отвод ПВХ 45˚ Ø50 мм</w:t>
            </w:r>
          </w:p>
        </w:tc>
        <w:tc>
          <w:tcPr>
            <w:tcW w:w="3401" w:type="dxa"/>
            <w:vAlign w:val="center"/>
          </w:tcPr>
          <w:p w14:paraId="058C7966" w14:textId="3DCA75C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ГОСТ 32412-2013</w:t>
            </w:r>
          </w:p>
        </w:tc>
        <w:tc>
          <w:tcPr>
            <w:tcW w:w="1985" w:type="dxa"/>
            <w:vAlign w:val="center"/>
          </w:tcPr>
          <w:p w14:paraId="7919EF34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72FAA416" w14:textId="718C3509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1475C61F" w14:textId="5F0B309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053E5CEC" w14:textId="51D3354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43</w:t>
            </w:r>
          </w:p>
        </w:tc>
        <w:tc>
          <w:tcPr>
            <w:tcW w:w="1391" w:type="dxa"/>
            <w:vAlign w:val="center"/>
          </w:tcPr>
          <w:p w14:paraId="447F6C0D" w14:textId="376BEBF1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67610FE7" w14:textId="0E22CC5F" w:rsidR="002D7123" w:rsidRPr="00A86791" w:rsidRDefault="002D7123" w:rsidP="002D7123">
            <w:pPr>
              <w:keepLines/>
              <w:ind w:left="100" w:right="58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3DAFD048" w14:textId="77777777" w:rsidTr="00C30ADB">
        <w:trPr>
          <w:trHeight w:val="454"/>
        </w:trPr>
        <w:tc>
          <w:tcPr>
            <w:tcW w:w="1106" w:type="dxa"/>
            <w:vAlign w:val="center"/>
          </w:tcPr>
          <w:p w14:paraId="07D6C268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54ECC055" w14:textId="1D62ECDC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Отвод ПВХ 87˚ Ø50 мм</w:t>
            </w:r>
          </w:p>
        </w:tc>
        <w:tc>
          <w:tcPr>
            <w:tcW w:w="3401" w:type="dxa"/>
            <w:vAlign w:val="center"/>
          </w:tcPr>
          <w:p w14:paraId="199B71B2" w14:textId="1B14C0A3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ГОСТ 32412-2013</w:t>
            </w:r>
          </w:p>
        </w:tc>
        <w:tc>
          <w:tcPr>
            <w:tcW w:w="1985" w:type="dxa"/>
            <w:vAlign w:val="center"/>
          </w:tcPr>
          <w:p w14:paraId="7B6573F4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7E1E63FA" w14:textId="096185D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6EEE7643" w14:textId="4B533225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4D3BDFB3" w14:textId="3131B09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11</w:t>
            </w:r>
          </w:p>
        </w:tc>
        <w:tc>
          <w:tcPr>
            <w:tcW w:w="1391" w:type="dxa"/>
            <w:vAlign w:val="center"/>
          </w:tcPr>
          <w:p w14:paraId="0D01BD82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16CFD1C9" w14:textId="58F1A609" w:rsidR="002D7123" w:rsidRPr="00A86791" w:rsidRDefault="002D7123" w:rsidP="002D7123">
            <w:pPr>
              <w:keepLines/>
              <w:ind w:left="100" w:right="58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7E7988D3" w14:textId="77777777" w:rsidTr="00C30ADB">
        <w:trPr>
          <w:trHeight w:val="454"/>
        </w:trPr>
        <w:tc>
          <w:tcPr>
            <w:tcW w:w="1106" w:type="dxa"/>
            <w:vAlign w:val="center"/>
          </w:tcPr>
          <w:p w14:paraId="0EBB1F3A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3BA99A49" w14:textId="77258152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Отвод ПВХ 45˚ Ø110 мм</w:t>
            </w:r>
          </w:p>
        </w:tc>
        <w:tc>
          <w:tcPr>
            <w:tcW w:w="3401" w:type="dxa"/>
            <w:vAlign w:val="center"/>
          </w:tcPr>
          <w:p w14:paraId="7490AE6B" w14:textId="062EFE4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ГОСТ 32412-2013</w:t>
            </w:r>
          </w:p>
        </w:tc>
        <w:tc>
          <w:tcPr>
            <w:tcW w:w="1985" w:type="dxa"/>
            <w:vAlign w:val="center"/>
          </w:tcPr>
          <w:p w14:paraId="6D803F25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6C036D71" w14:textId="54F2D4C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5A8A83C2" w14:textId="51B79ED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0EED7F1F" w14:textId="51EFD62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31</w:t>
            </w:r>
          </w:p>
        </w:tc>
        <w:tc>
          <w:tcPr>
            <w:tcW w:w="1391" w:type="dxa"/>
            <w:vAlign w:val="center"/>
          </w:tcPr>
          <w:p w14:paraId="48329357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574B4A98" w14:textId="77777777" w:rsidR="002D7123" w:rsidRPr="00A86791" w:rsidRDefault="002D7123" w:rsidP="002D7123">
            <w:pPr>
              <w:keepLines/>
              <w:ind w:left="100" w:right="58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3D854549" w14:textId="77777777" w:rsidTr="00C30ADB">
        <w:trPr>
          <w:trHeight w:val="454"/>
        </w:trPr>
        <w:tc>
          <w:tcPr>
            <w:tcW w:w="1106" w:type="dxa"/>
            <w:vAlign w:val="center"/>
          </w:tcPr>
          <w:p w14:paraId="1782FE2A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175D604F" w14:textId="74DF18FA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Отвод ПВХ 87˚ Ø110 мм</w:t>
            </w:r>
          </w:p>
        </w:tc>
        <w:tc>
          <w:tcPr>
            <w:tcW w:w="3401" w:type="dxa"/>
            <w:vAlign w:val="center"/>
          </w:tcPr>
          <w:p w14:paraId="74448260" w14:textId="53DE24E3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ГОСТ 32412-2013</w:t>
            </w:r>
          </w:p>
        </w:tc>
        <w:tc>
          <w:tcPr>
            <w:tcW w:w="1985" w:type="dxa"/>
            <w:vAlign w:val="center"/>
          </w:tcPr>
          <w:p w14:paraId="034A8840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5D59BDF7" w14:textId="3FFCD93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56D987D8" w14:textId="0C5673E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723D5583" w14:textId="1CF47538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6</w:t>
            </w:r>
          </w:p>
        </w:tc>
        <w:tc>
          <w:tcPr>
            <w:tcW w:w="1391" w:type="dxa"/>
            <w:vAlign w:val="center"/>
          </w:tcPr>
          <w:p w14:paraId="36067FF2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32673C69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66C95D36" w14:textId="77777777" w:rsidTr="00C30ADB">
        <w:trPr>
          <w:trHeight w:val="454"/>
        </w:trPr>
        <w:tc>
          <w:tcPr>
            <w:tcW w:w="1106" w:type="dxa"/>
            <w:vAlign w:val="center"/>
          </w:tcPr>
          <w:p w14:paraId="3CBFE3C0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28911B9C" w14:textId="2DCE2821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Переход эксцентрический ПВХ Ø110х50 мм</w:t>
            </w:r>
          </w:p>
        </w:tc>
        <w:tc>
          <w:tcPr>
            <w:tcW w:w="3401" w:type="dxa"/>
            <w:vAlign w:val="center"/>
          </w:tcPr>
          <w:p w14:paraId="61DD07DC" w14:textId="0C3A07A9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ГОСТ 32412-2013</w:t>
            </w:r>
          </w:p>
        </w:tc>
        <w:tc>
          <w:tcPr>
            <w:tcW w:w="1985" w:type="dxa"/>
            <w:vAlign w:val="center"/>
          </w:tcPr>
          <w:p w14:paraId="77837B1B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0A16A223" w14:textId="70E5568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2156DEC6" w14:textId="6BAA3DA9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1CAD2567" w14:textId="72026EB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5</w:t>
            </w:r>
          </w:p>
        </w:tc>
        <w:tc>
          <w:tcPr>
            <w:tcW w:w="1391" w:type="dxa"/>
            <w:vAlign w:val="center"/>
          </w:tcPr>
          <w:p w14:paraId="3980A13B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16B632D9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0D86AF3F" w14:textId="77777777" w:rsidTr="00C30ADB">
        <w:trPr>
          <w:trHeight w:val="454"/>
        </w:trPr>
        <w:tc>
          <w:tcPr>
            <w:tcW w:w="1106" w:type="dxa"/>
            <w:vAlign w:val="center"/>
          </w:tcPr>
          <w:p w14:paraId="7E1F0DF3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08672F79" w14:textId="7C551E66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Ревизия ПВХ Ø110 мм</w:t>
            </w:r>
          </w:p>
        </w:tc>
        <w:tc>
          <w:tcPr>
            <w:tcW w:w="3401" w:type="dxa"/>
            <w:vAlign w:val="center"/>
          </w:tcPr>
          <w:p w14:paraId="7994E2BC" w14:textId="687C2A03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ГОСТ 32412-2013</w:t>
            </w:r>
          </w:p>
        </w:tc>
        <w:tc>
          <w:tcPr>
            <w:tcW w:w="1985" w:type="dxa"/>
            <w:vAlign w:val="center"/>
          </w:tcPr>
          <w:p w14:paraId="5FCB45D3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14428F7D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58876E19" w14:textId="01FF324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5E979E0E" w14:textId="6ED00ABD" w:rsidR="002D7123" w:rsidRPr="00672EB8" w:rsidRDefault="00672EB8" w:rsidP="002D7123">
            <w:pPr>
              <w:spacing w:before="80"/>
              <w:ind w:right="-104"/>
              <w:jc w:val="center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1391" w:type="dxa"/>
            <w:vAlign w:val="center"/>
          </w:tcPr>
          <w:p w14:paraId="79976B47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40FB8E16" w14:textId="44FF4368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278DB313" w14:textId="77777777" w:rsidTr="00C30ADB">
        <w:trPr>
          <w:trHeight w:val="454"/>
        </w:trPr>
        <w:tc>
          <w:tcPr>
            <w:tcW w:w="1106" w:type="dxa"/>
            <w:vAlign w:val="center"/>
          </w:tcPr>
          <w:p w14:paraId="3DBF7729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754B3D07" w14:textId="6F7951E7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Тройник ПВХ 45˚ Ø50х50 мм</w:t>
            </w:r>
          </w:p>
        </w:tc>
        <w:tc>
          <w:tcPr>
            <w:tcW w:w="3401" w:type="dxa"/>
            <w:vAlign w:val="center"/>
          </w:tcPr>
          <w:p w14:paraId="62712D47" w14:textId="1C480581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ГОСТ 32412-2013</w:t>
            </w:r>
          </w:p>
        </w:tc>
        <w:tc>
          <w:tcPr>
            <w:tcW w:w="1985" w:type="dxa"/>
            <w:vAlign w:val="center"/>
          </w:tcPr>
          <w:p w14:paraId="2AE2E0D3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5CD7C4EF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5CAAED33" w14:textId="0F4CE5E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245A9858" w14:textId="10664C8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12</w:t>
            </w:r>
          </w:p>
        </w:tc>
        <w:tc>
          <w:tcPr>
            <w:tcW w:w="1391" w:type="dxa"/>
            <w:vAlign w:val="center"/>
          </w:tcPr>
          <w:p w14:paraId="42932124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216B2C42" w14:textId="626F3F4B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2E0B38BA" w14:textId="77777777" w:rsidTr="00C30ADB">
        <w:trPr>
          <w:trHeight w:val="454"/>
        </w:trPr>
        <w:tc>
          <w:tcPr>
            <w:tcW w:w="1106" w:type="dxa"/>
            <w:vAlign w:val="center"/>
          </w:tcPr>
          <w:p w14:paraId="424B3197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59BA431F" w14:textId="53772BFF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Тройник ПВХ 87˚ Ø110х50 мм</w:t>
            </w:r>
          </w:p>
        </w:tc>
        <w:tc>
          <w:tcPr>
            <w:tcW w:w="3401" w:type="dxa"/>
            <w:vAlign w:val="center"/>
          </w:tcPr>
          <w:p w14:paraId="59ADF139" w14:textId="1DDFC35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ГОСТ 32412-2013</w:t>
            </w:r>
          </w:p>
        </w:tc>
        <w:tc>
          <w:tcPr>
            <w:tcW w:w="1985" w:type="dxa"/>
            <w:vAlign w:val="center"/>
          </w:tcPr>
          <w:p w14:paraId="010C064E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455A95B5" w14:textId="5B107A6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3F2E2383" w14:textId="55843CD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681526F6" w14:textId="48AA3C6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8</w:t>
            </w:r>
          </w:p>
        </w:tc>
        <w:tc>
          <w:tcPr>
            <w:tcW w:w="1391" w:type="dxa"/>
            <w:vAlign w:val="center"/>
          </w:tcPr>
          <w:p w14:paraId="0E84AB6C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12B111F9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7C107584" w14:textId="77777777" w:rsidTr="00C30ADB">
        <w:trPr>
          <w:trHeight w:val="454"/>
        </w:trPr>
        <w:tc>
          <w:tcPr>
            <w:tcW w:w="1106" w:type="dxa"/>
            <w:vAlign w:val="center"/>
          </w:tcPr>
          <w:p w14:paraId="4349F6FA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0794A0F4" w14:textId="2C556AB9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Тройник ПВХ 87˚ Ø110х110 мм</w:t>
            </w:r>
          </w:p>
        </w:tc>
        <w:tc>
          <w:tcPr>
            <w:tcW w:w="3401" w:type="dxa"/>
            <w:vAlign w:val="center"/>
          </w:tcPr>
          <w:p w14:paraId="6BEF52BB" w14:textId="63EC02B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ГОСТ 32412-2013</w:t>
            </w:r>
          </w:p>
        </w:tc>
        <w:tc>
          <w:tcPr>
            <w:tcW w:w="1985" w:type="dxa"/>
            <w:vAlign w:val="center"/>
          </w:tcPr>
          <w:p w14:paraId="5745C293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2A4657F2" w14:textId="007E1E0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67A8B0E2" w14:textId="4D1E806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4D96C35D" w14:textId="59556891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13</w:t>
            </w:r>
          </w:p>
        </w:tc>
        <w:tc>
          <w:tcPr>
            <w:tcW w:w="1391" w:type="dxa"/>
            <w:vAlign w:val="center"/>
          </w:tcPr>
          <w:p w14:paraId="2BD1AAE4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2595BA15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010FDEE7" w14:textId="77777777" w:rsidTr="00B209A0">
        <w:trPr>
          <w:trHeight w:val="454"/>
        </w:trPr>
        <w:tc>
          <w:tcPr>
            <w:tcW w:w="1106" w:type="dxa"/>
            <w:vAlign w:val="center"/>
          </w:tcPr>
          <w:p w14:paraId="4FAA21D2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4CE062D5" w14:textId="4B63E090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Заглушка ПВХ Ø50 мм</w:t>
            </w:r>
          </w:p>
        </w:tc>
        <w:tc>
          <w:tcPr>
            <w:tcW w:w="3401" w:type="dxa"/>
          </w:tcPr>
          <w:p w14:paraId="573C74A5" w14:textId="5C2DC019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ГОСТ 32412-2013</w:t>
            </w:r>
          </w:p>
        </w:tc>
        <w:tc>
          <w:tcPr>
            <w:tcW w:w="1985" w:type="dxa"/>
            <w:vAlign w:val="center"/>
          </w:tcPr>
          <w:p w14:paraId="4553D407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3BF9F493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</w:tcPr>
          <w:p w14:paraId="7F2871AE" w14:textId="622F5B2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4D9E2EF3" w14:textId="377B563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2</w:t>
            </w:r>
          </w:p>
        </w:tc>
        <w:tc>
          <w:tcPr>
            <w:tcW w:w="1391" w:type="dxa"/>
            <w:vAlign w:val="center"/>
          </w:tcPr>
          <w:p w14:paraId="487BFB2A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575F60C2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25C4DD43" w14:textId="77777777" w:rsidTr="00B209A0">
        <w:trPr>
          <w:trHeight w:val="454"/>
        </w:trPr>
        <w:tc>
          <w:tcPr>
            <w:tcW w:w="1106" w:type="dxa"/>
            <w:vAlign w:val="center"/>
          </w:tcPr>
          <w:p w14:paraId="03AF738E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7CF0C940" w14:textId="2B2CB0C3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Заглушка ПВХ Ø110 мм</w:t>
            </w:r>
          </w:p>
        </w:tc>
        <w:tc>
          <w:tcPr>
            <w:tcW w:w="3401" w:type="dxa"/>
          </w:tcPr>
          <w:p w14:paraId="3C65A512" w14:textId="0CCDFCAA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ГОСТ 32412-2013</w:t>
            </w:r>
          </w:p>
        </w:tc>
        <w:tc>
          <w:tcPr>
            <w:tcW w:w="1985" w:type="dxa"/>
            <w:vAlign w:val="center"/>
          </w:tcPr>
          <w:p w14:paraId="227A7118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4E51591E" w14:textId="7D95D25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</w:tcPr>
          <w:p w14:paraId="21D4C4F8" w14:textId="01E899A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7A95153D" w14:textId="6EF94EB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2</w:t>
            </w:r>
          </w:p>
        </w:tc>
        <w:tc>
          <w:tcPr>
            <w:tcW w:w="1391" w:type="dxa"/>
            <w:vAlign w:val="center"/>
          </w:tcPr>
          <w:p w14:paraId="445CB960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3440673A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77F7CCC4" w14:textId="77777777" w:rsidTr="00B209A0">
        <w:trPr>
          <w:trHeight w:val="454"/>
        </w:trPr>
        <w:tc>
          <w:tcPr>
            <w:tcW w:w="1106" w:type="dxa"/>
            <w:vAlign w:val="center"/>
          </w:tcPr>
          <w:p w14:paraId="2C0C2C00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6A00D157" w14:textId="6C860393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Патрубок компенсационный ПВХ Ø110 мм</w:t>
            </w:r>
          </w:p>
        </w:tc>
        <w:tc>
          <w:tcPr>
            <w:tcW w:w="3401" w:type="dxa"/>
          </w:tcPr>
          <w:p w14:paraId="3C6BF28A" w14:textId="5562B93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ГОСТ 32412-2013</w:t>
            </w:r>
          </w:p>
        </w:tc>
        <w:tc>
          <w:tcPr>
            <w:tcW w:w="1985" w:type="dxa"/>
            <w:vAlign w:val="center"/>
          </w:tcPr>
          <w:p w14:paraId="14445C3F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1D9394A3" w14:textId="446A41D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</w:tcPr>
          <w:p w14:paraId="41B9EA16" w14:textId="535B3A8A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145622AA" w14:textId="20365B8F" w:rsidR="002D7123" w:rsidRPr="00A86791" w:rsidRDefault="00B0202B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2</w:t>
            </w:r>
          </w:p>
        </w:tc>
        <w:tc>
          <w:tcPr>
            <w:tcW w:w="1391" w:type="dxa"/>
            <w:vAlign w:val="center"/>
          </w:tcPr>
          <w:p w14:paraId="477C90F9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10D289A9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32D1C286" w14:textId="77777777" w:rsidTr="00B209A0">
        <w:trPr>
          <w:trHeight w:val="454"/>
        </w:trPr>
        <w:tc>
          <w:tcPr>
            <w:tcW w:w="1106" w:type="dxa"/>
            <w:vAlign w:val="center"/>
          </w:tcPr>
          <w:p w14:paraId="30A5E447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67333C6D" w14:textId="363165E7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Противопожарная манжета, Ø50 мм</w:t>
            </w:r>
          </w:p>
        </w:tc>
        <w:tc>
          <w:tcPr>
            <w:tcW w:w="3401" w:type="dxa"/>
            <w:vAlign w:val="center"/>
          </w:tcPr>
          <w:p w14:paraId="33A20A20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985" w:type="dxa"/>
            <w:vAlign w:val="center"/>
          </w:tcPr>
          <w:p w14:paraId="6A6B3002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2D1DBA62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</w:tcPr>
          <w:p w14:paraId="68840C87" w14:textId="66C18F6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2CE18976" w14:textId="72331FE0" w:rsidR="002D7123" w:rsidRPr="00A86791" w:rsidRDefault="0036764A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9</w:t>
            </w:r>
          </w:p>
        </w:tc>
        <w:tc>
          <w:tcPr>
            <w:tcW w:w="1391" w:type="dxa"/>
            <w:vAlign w:val="center"/>
          </w:tcPr>
          <w:p w14:paraId="6363355A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7002B474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2CBCEB19" w14:textId="77777777" w:rsidTr="00B209A0">
        <w:trPr>
          <w:trHeight w:val="454"/>
        </w:trPr>
        <w:tc>
          <w:tcPr>
            <w:tcW w:w="1106" w:type="dxa"/>
            <w:vAlign w:val="center"/>
          </w:tcPr>
          <w:p w14:paraId="1B76C010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35B2F743" w14:textId="6C441D54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Противопожарная манжета, Ø110 мм</w:t>
            </w:r>
          </w:p>
        </w:tc>
        <w:tc>
          <w:tcPr>
            <w:tcW w:w="3401" w:type="dxa"/>
            <w:vAlign w:val="center"/>
          </w:tcPr>
          <w:p w14:paraId="2DC489D3" w14:textId="78AFAEB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985" w:type="dxa"/>
            <w:vAlign w:val="center"/>
          </w:tcPr>
          <w:p w14:paraId="67E83E3D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53A89B27" w14:textId="4D029F8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</w:tcPr>
          <w:p w14:paraId="0654FDB7" w14:textId="6DE193A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05960118" w14:textId="349E33AF" w:rsidR="002D7123" w:rsidRPr="00672EB8" w:rsidRDefault="00672EB8" w:rsidP="002D7123">
            <w:pPr>
              <w:spacing w:before="80"/>
              <w:ind w:right="-104"/>
              <w:jc w:val="center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9</w:t>
            </w:r>
          </w:p>
        </w:tc>
        <w:tc>
          <w:tcPr>
            <w:tcW w:w="1391" w:type="dxa"/>
            <w:vAlign w:val="center"/>
          </w:tcPr>
          <w:p w14:paraId="66B49E41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3A2807B8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38294017" w14:textId="77777777" w:rsidTr="00C30ADB">
        <w:trPr>
          <w:trHeight w:val="454"/>
        </w:trPr>
        <w:tc>
          <w:tcPr>
            <w:tcW w:w="1106" w:type="dxa"/>
            <w:vAlign w:val="center"/>
          </w:tcPr>
          <w:p w14:paraId="4A48B493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62444670" w14:textId="2BE6BB40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Монтажные системы крепежа для полимерных труб Ø50 мм</w:t>
            </w:r>
          </w:p>
        </w:tc>
        <w:tc>
          <w:tcPr>
            <w:tcW w:w="3401" w:type="dxa"/>
            <w:vAlign w:val="center"/>
          </w:tcPr>
          <w:p w14:paraId="704F2B20" w14:textId="790ABBE1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985" w:type="dxa"/>
            <w:vAlign w:val="center"/>
          </w:tcPr>
          <w:p w14:paraId="28364ECE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467A0921" w14:textId="62913E2A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52BD1E17" w14:textId="1E939F6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компл.</w:t>
            </w:r>
          </w:p>
        </w:tc>
        <w:tc>
          <w:tcPr>
            <w:tcW w:w="1161" w:type="dxa"/>
            <w:vAlign w:val="center"/>
          </w:tcPr>
          <w:p w14:paraId="3C382FCC" w14:textId="2056CBE5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</w:t>
            </w:r>
          </w:p>
        </w:tc>
        <w:tc>
          <w:tcPr>
            <w:tcW w:w="1391" w:type="dxa"/>
            <w:vAlign w:val="center"/>
          </w:tcPr>
          <w:p w14:paraId="528E7DF9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3F83A3A1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62EE50BA" w14:textId="77777777" w:rsidTr="00C30ADB">
        <w:trPr>
          <w:trHeight w:val="454"/>
        </w:trPr>
        <w:tc>
          <w:tcPr>
            <w:tcW w:w="1106" w:type="dxa"/>
            <w:vAlign w:val="center"/>
          </w:tcPr>
          <w:p w14:paraId="1795FBD7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6FEB1243" w14:textId="4DAA4CD5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Монтажные системы крепежа для полимерных труб Ø110 мм</w:t>
            </w:r>
          </w:p>
        </w:tc>
        <w:tc>
          <w:tcPr>
            <w:tcW w:w="3401" w:type="dxa"/>
            <w:vAlign w:val="center"/>
          </w:tcPr>
          <w:p w14:paraId="28288628" w14:textId="45F3E299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985" w:type="dxa"/>
            <w:vAlign w:val="center"/>
          </w:tcPr>
          <w:p w14:paraId="35AF8313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294441E0" w14:textId="2DCA538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3A9FFD46" w14:textId="3CD8E0B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компл.</w:t>
            </w:r>
          </w:p>
        </w:tc>
        <w:tc>
          <w:tcPr>
            <w:tcW w:w="1161" w:type="dxa"/>
            <w:vAlign w:val="center"/>
          </w:tcPr>
          <w:p w14:paraId="26C44A89" w14:textId="6732969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</w:t>
            </w:r>
          </w:p>
        </w:tc>
        <w:tc>
          <w:tcPr>
            <w:tcW w:w="1391" w:type="dxa"/>
            <w:vAlign w:val="center"/>
          </w:tcPr>
          <w:p w14:paraId="536C3705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79879F11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3F51A50F" w14:textId="77777777" w:rsidTr="00C30ADB">
        <w:trPr>
          <w:trHeight w:val="454"/>
        </w:trPr>
        <w:tc>
          <w:tcPr>
            <w:tcW w:w="1106" w:type="dxa"/>
            <w:vAlign w:val="center"/>
          </w:tcPr>
          <w:p w14:paraId="6798BE2F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69C4ECA2" w14:textId="078F99D8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Капельная воронка DN32</w:t>
            </w:r>
          </w:p>
        </w:tc>
        <w:tc>
          <w:tcPr>
            <w:tcW w:w="3401" w:type="dxa"/>
            <w:vAlign w:val="center"/>
          </w:tcPr>
          <w:p w14:paraId="42B701B5" w14:textId="2B0DBAC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HL21</w:t>
            </w:r>
          </w:p>
        </w:tc>
        <w:tc>
          <w:tcPr>
            <w:tcW w:w="1985" w:type="dxa"/>
            <w:vAlign w:val="center"/>
          </w:tcPr>
          <w:p w14:paraId="01C94417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2145D6D6" w14:textId="48C4215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HL</w:t>
            </w:r>
          </w:p>
        </w:tc>
        <w:tc>
          <w:tcPr>
            <w:tcW w:w="1134" w:type="dxa"/>
            <w:vAlign w:val="center"/>
          </w:tcPr>
          <w:p w14:paraId="0F4F973B" w14:textId="3E69E6D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7B69617C" w14:textId="231070C8" w:rsidR="002D7123" w:rsidRPr="00B22B04" w:rsidRDefault="00B22B04" w:rsidP="002D7123">
            <w:pPr>
              <w:spacing w:before="80"/>
              <w:ind w:right="-104"/>
              <w:jc w:val="center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1391" w:type="dxa"/>
            <w:vAlign w:val="center"/>
          </w:tcPr>
          <w:p w14:paraId="14CDD4F3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376F2E58" w14:textId="0D73BDC0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 xml:space="preserve">Подключение оборудование </w:t>
            </w:r>
            <w:r w:rsidR="00850E72" w:rsidRPr="00A86791">
              <w:rPr>
                <w:rFonts w:ascii="ISOCPEUR" w:hAnsi="ISOCPEUR" w:cs="Arial"/>
              </w:rPr>
              <w:t>ОВ (Ст. К1-1)</w:t>
            </w:r>
          </w:p>
        </w:tc>
      </w:tr>
      <w:tr w:rsidR="002D7123" w:rsidRPr="00A86791" w14:paraId="27EE7BE4" w14:textId="77777777" w:rsidTr="00C30ADB">
        <w:trPr>
          <w:trHeight w:val="454"/>
        </w:trPr>
        <w:tc>
          <w:tcPr>
            <w:tcW w:w="1106" w:type="dxa"/>
            <w:vAlign w:val="center"/>
          </w:tcPr>
          <w:p w14:paraId="7D6BCE94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2BE0EF24" w14:textId="42DA68D8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Воздушный клапан Ø110</w:t>
            </w:r>
          </w:p>
        </w:tc>
        <w:tc>
          <w:tcPr>
            <w:tcW w:w="3401" w:type="dxa"/>
            <w:vAlign w:val="center"/>
          </w:tcPr>
          <w:p w14:paraId="6F42F6CA" w14:textId="36B70ADE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HL 900 NECO</w:t>
            </w:r>
          </w:p>
        </w:tc>
        <w:tc>
          <w:tcPr>
            <w:tcW w:w="1985" w:type="dxa"/>
            <w:vAlign w:val="center"/>
          </w:tcPr>
          <w:p w14:paraId="7702A4DB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3B7B60F7" w14:textId="46581EF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0743C3DE" w14:textId="2F0A87BE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4DBDD0D9" w14:textId="42064C1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</w:t>
            </w:r>
          </w:p>
        </w:tc>
        <w:tc>
          <w:tcPr>
            <w:tcW w:w="1391" w:type="dxa"/>
            <w:vAlign w:val="center"/>
          </w:tcPr>
          <w:p w14:paraId="0601ED54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12FA507D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55446FE6" w14:textId="77777777" w:rsidTr="00CF29DD">
        <w:trPr>
          <w:trHeight w:val="454"/>
        </w:trPr>
        <w:tc>
          <w:tcPr>
            <w:tcW w:w="1106" w:type="dxa"/>
            <w:vAlign w:val="center"/>
          </w:tcPr>
          <w:p w14:paraId="36B0C013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35C55B5D" w14:textId="48B4BCEB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Трап DN110</w:t>
            </w:r>
          </w:p>
        </w:tc>
        <w:tc>
          <w:tcPr>
            <w:tcW w:w="3401" w:type="dxa"/>
            <w:vAlign w:val="center"/>
          </w:tcPr>
          <w:p w14:paraId="6F4EDD0B" w14:textId="58C071AA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HL310N</w:t>
            </w:r>
          </w:p>
        </w:tc>
        <w:tc>
          <w:tcPr>
            <w:tcW w:w="1985" w:type="dxa"/>
            <w:vAlign w:val="center"/>
          </w:tcPr>
          <w:p w14:paraId="3F82DC2B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1A452A20" w14:textId="69D56EF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HL</w:t>
            </w:r>
          </w:p>
        </w:tc>
        <w:tc>
          <w:tcPr>
            <w:tcW w:w="1134" w:type="dxa"/>
          </w:tcPr>
          <w:p w14:paraId="6A6DD28F" w14:textId="3C0F866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123395FD" w14:textId="5CB21B96" w:rsidR="002D7123" w:rsidRPr="00672EB8" w:rsidRDefault="00672EB8" w:rsidP="002D7123">
            <w:pPr>
              <w:spacing w:before="80"/>
              <w:ind w:right="-104"/>
              <w:jc w:val="center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5</w:t>
            </w:r>
          </w:p>
        </w:tc>
        <w:tc>
          <w:tcPr>
            <w:tcW w:w="1391" w:type="dxa"/>
            <w:vAlign w:val="center"/>
          </w:tcPr>
          <w:p w14:paraId="600DBCD0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0A11505B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6B03AFC5" w14:textId="77777777" w:rsidTr="00EC3058">
        <w:trPr>
          <w:trHeight w:val="454"/>
        </w:trPr>
        <w:tc>
          <w:tcPr>
            <w:tcW w:w="1106" w:type="dxa"/>
            <w:vAlign w:val="center"/>
          </w:tcPr>
          <w:p w14:paraId="2A01D1FA" w14:textId="77777777" w:rsidR="002D7123" w:rsidRPr="00A86791" w:rsidRDefault="002D7123" w:rsidP="002D7123">
            <w:pPr>
              <w:pStyle w:val="aff1"/>
              <w:keepLines/>
              <w:ind w:left="1080"/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22E11B7E" w14:textId="4C7ACFEC" w:rsidR="002D7123" w:rsidRPr="00A86791" w:rsidRDefault="002D7123" w:rsidP="002D7123">
            <w:pPr>
              <w:keepLines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  <w:b/>
              </w:rPr>
              <w:t>2.2 Дождевая канализация К2</w:t>
            </w:r>
          </w:p>
        </w:tc>
        <w:tc>
          <w:tcPr>
            <w:tcW w:w="3401" w:type="dxa"/>
            <w:vAlign w:val="center"/>
          </w:tcPr>
          <w:p w14:paraId="30E8890A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985" w:type="dxa"/>
            <w:vAlign w:val="center"/>
          </w:tcPr>
          <w:p w14:paraId="63DE1D6C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5B1B9B70" w14:textId="09C68CE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4D270468" w14:textId="75639E8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61" w:type="dxa"/>
            <w:vAlign w:val="center"/>
          </w:tcPr>
          <w:p w14:paraId="6CE0F91F" w14:textId="1684880A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391" w:type="dxa"/>
            <w:vAlign w:val="center"/>
          </w:tcPr>
          <w:p w14:paraId="0DC21752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6A055E68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49F2713F" w14:textId="77777777" w:rsidTr="00A31C32">
        <w:trPr>
          <w:trHeight w:val="454"/>
        </w:trPr>
        <w:tc>
          <w:tcPr>
            <w:tcW w:w="1106" w:type="dxa"/>
            <w:vAlign w:val="center"/>
          </w:tcPr>
          <w:p w14:paraId="56A19A7F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10B0D15B" w14:textId="6B23A957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Воронка кровельная 75мм МС</w:t>
            </w:r>
          </w:p>
        </w:tc>
        <w:tc>
          <w:tcPr>
            <w:tcW w:w="3401" w:type="dxa"/>
            <w:vAlign w:val="center"/>
          </w:tcPr>
          <w:p w14:paraId="6A5C5404" w14:textId="7A6D5015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QSS-RO-075</w:t>
            </w:r>
          </w:p>
        </w:tc>
        <w:tc>
          <w:tcPr>
            <w:tcW w:w="1985" w:type="dxa"/>
            <w:vAlign w:val="center"/>
          </w:tcPr>
          <w:p w14:paraId="731013FD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4ADBB863" w14:textId="4C88EE63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  <w:vAlign w:val="center"/>
          </w:tcPr>
          <w:p w14:paraId="6A3D81F5" w14:textId="0CA8BA51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54AF8598" w14:textId="7D338C4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24</w:t>
            </w:r>
          </w:p>
        </w:tc>
        <w:tc>
          <w:tcPr>
            <w:tcW w:w="1391" w:type="dxa"/>
            <w:vAlign w:val="center"/>
          </w:tcPr>
          <w:p w14:paraId="6CA50024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110362D0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4B335B2C" w14:textId="77777777" w:rsidTr="00A31C32">
        <w:trPr>
          <w:trHeight w:val="454"/>
        </w:trPr>
        <w:tc>
          <w:tcPr>
            <w:tcW w:w="1106" w:type="dxa"/>
            <w:vAlign w:val="center"/>
          </w:tcPr>
          <w:p w14:paraId="0EC7E4DD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25A3AFE1" w14:textId="52244D17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Нагревательный элемент 230V/8W</w:t>
            </w:r>
          </w:p>
        </w:tc>
        <w:tc>
          <w:tcPr>
            <w:tcW w:w="3401" w:type="dxa"/>
            <w:vAlign w:val="center"/>
          </w:tcPr>
          <w:p w14:paraId="139F0A0E" w14:textId="4EA61FF4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QSS-NGE-230</w:t>
            </w:r>
          </w:p>
        </w:tc>
        <w:tc>
          <w:tcPr>
            <w:tcW w:w="1985" w:type="dxa"/>
            <w:vAlign w:val="center"/>
          </w:tcPr>
          <w:p w14:paraId="57518138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6CD71BC8" w14:textId="3C2E37F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  <w:vAlign w:val="center"/>
          </w:tcPr>
          <w:p w14:paraId="1351AAB7" w14:textId="4000742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3F0EE70D" w14:textId="3D98636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24</w:t>
            </w:r>
          </w:p>
        </w:tc>
        <w:tc>
          <w:tcPr>
            <w:tcW w:w="1391" w:type="dxa"/>
            <w:vAlign w:val="center"/>
          </w:tcPr>
          <w:p w14:paraId="39C2BCE2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7ED4F7CC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6BE5D8E0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0BEEFBEE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6A4381FF" w14:textId="55AE4724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Переходной патрубок для кровельной воронки 75x40х340мм</w:t>
            </w:r>
          </w:p>
        </w:tc>
        <w:tc>
          <w:tcPr>
            <w:tcW w:w="3401" w:type="dxa"/>
            <w:vAlign w:val="center"/>
          </w:tcPr>
          <w:p w14:paraId="3ADEF7BE" w14:textId="5624A3E3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QSS-RSEP-175040</w:t>
            </w:r>
          </w:p>
        </w:tc>
        <w:tc>
          <w:tcPr>
            <w:tcW w:w="1985" w:type="dxa"/>
            <w:vAlign w:val="center"/>
          </w:tcPr>
          <w:p w14:paraId="16D30147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37E4BEAF" w14:textId="5424C23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  <w:vAlign w:val="center"/>
          </w:tcPr>
          <w:p w14:paraId="5D741AC3" w14:textId="6C74643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4A3386DA" w14:textId="1A2AD691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</w:t>
            </w:r>
          </w:p>
        </w:tc>
        <w:tc>
          <w:tcPr>
            <w:tcW w:w="1391" w:type="dxa"/>
            <w:vAlign w:val="center"/>
          </w:tcPr>
          <w:p w14:paraId="35C93522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03082E53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6C353BA7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6D445673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71B57BC6" w14:textId="19EC1D7A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Переходной патрубок для кровельной воронки 75x50х340мм</w:t>
            </w:r>
          </w:p>
        </w:tc>
        <w:tc>
          <w:tcPr>
            <w:tcW w:w="3401" w:type="dxa"/>
            <w:vAlign w:val="center"/>
          </w:tcPr>
          <w:p w14:paraId="5A5A60D3" w14:textId="56B029E8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QSS-RSEP-175050</w:t>
            </w:r>
          </w:p>
        </w:tc>
        <w:tc>
          <w:tcPr>
            <w:tcW w:w="1985" w:type="dxa"/>
            <w:vAlign w:val="center"/>
          </w:tcPr>
          <w:p w14:paraId="58416F45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61568421" w14:textId="213B6B29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  <w:vAlign w:val="center"/>
          </w:tcPr>
          <w:p w14:paraId="4F17CC91" w14:textId="483480D8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5F0FA3B3" w14:textId="78763238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6</w:t>
            </w:r>
          </w:p>
        </w:tc>
        <w:tc>
          <w:tcPr>
            <w:tcW w:w="1391" w:type="dxa"/>
            <w:vAlign w:val="center"/>
          </w:tcPr>
          <w:p w14:paraId="7607FFBD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2BEADD36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3137E59D" w14:textId="77777777" w:rsidTr="00A31C32">
        <w:trPr>
          <w:trHeight w:val="454"/>
        </w:trPr>
        <w:tc>
          <w:tcPr>
            <w:tcW w:w="1106" w:type="dxa"/>
            <w:vAlign w:val="center"/>
          </w:tcPr>
          <w:p w14:paraId="7FEF5E16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1CF97C9D" w14:textId="12338C4B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Переходной патрубок для кровельной воронки 75x56х340мм</w:t>
            </w:r>
          </w:p>
        </w:tc>
        <w:tc>
          <w:tcPr>
            <w:tcW w:w="3401" w:type="dxa"/>
            <w:vAlign w:val="center"/>
          </w:tcPr>
          <w:p w14:paraId="2A2E4803" w14:textId="3F449F72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QSS-RSEP-175056</w:t>
            </w:r>
          </w:p>
        </w:tc>
        <w:tc>
          <w:tcPr>
            <w:tcW w:w="1985" w:type="dxa"/>
            <w:vAlign w:val="center"/>
          </w:tcPr>
          <w:p w14:paraId="4C8D5EAD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6675E68A" w14:textId="7F8AB9B1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  <w:vAlign w:val="center"/>
          </w:tcPr>
          <w:p w14:paraId="541A3837" w14:textId="213FBE9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0CEB6808" w14:textId="69717B5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6</w:t>
            </w:r>
          </w:p>
        </w:tc>
        <w:tc>
          <w:tcPr>
            <w:tcW w:w="1391" w:type="dxa"/>
            <w:vAlign w:val="center"/>
          </w:tcPr>
          <w:p w14:paraId="3E02AA69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07505E22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41DEA25D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1515DC55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02B276E2" w14:textId="5E99CAD9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Переходной патрубок для кровельной воронки 75x63х340мм</w:t>
            </w:r>
          </w:p>
        </w:tc>
        <w:tc>
          <w:tcPr>
            <w:tcW w:w="3401" w:type="dxa"/>
            <w:vAlign w:val="center"/>
          </w:tcPr>
          <w:p w14:paraId="138772F4" w14:textId="46A59D0C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QSS-RSEP-175063</w:t>
            </w:r>
          </w:p>
        </w:tc>
        <w:tc>
          <w:tcPr>
            <w:tcW w:w="1985" w:type="dxa"/>
            <w:vAlign w:val="center"/>
          </w:tcPr>
          <w:p w14:paraId="4E51AC9F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2E582029" w14:textId="0802A52E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  <w:vAlign w:val="center"/>
          </w:tcPr>
          <w:p w14:paraId="05D69AEB" w14:textId="257FF58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1501CA91" w14:textId="419683B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4</w:t>
            </w:r>
          </w:p>
        </w:tc>
        <w:tc>
          <w:tcPr>
            <w:tcW w:w="1391" w:type="dxa"/>
            <w:vAlign w:val="center"/>
          </w:tcPr>
          <w:p w14:paraId="00C4E210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1C213AEF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5E81A459" w14:textId="77777777" w:rsidTr="00A31C32">
        <w:trPr>
          <w:trHeight w:val="454"/>
        </w:trPr>
        <w:tc>
          <w:tcPr>
            <w:tcW w:w="1106" w:type="dxa"/>
            <w:vAlign w:val="center"/>
          </w:tcPr>
          <w:p w14:paraId="47C6CD63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30C21C11" w14:textId="4D07CA1D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Переходной патрубок для кровельной воронки 75х340мм</w:t>
            </w:r>
          </w:p>
        </w:tc>
        <w:tc>
          <w:tcPr>
            <w:tcW w:w="3401" w:type="dxa"/>
            <w:vAlign w:val="center"/>
          </w:tcPr>
          <w:p w14:paraId="21BB8E7F" w14:textId="5A86BDE2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QSS-RSEP-175075</w:t>
            </w:r>
          </w:p>
        </w:tc>
        <w:tc>
          <w:tcPr>
            <w:tcW w:w="1985" w:type="dxa"/>
            <w:vAlign w:val="center"/>
          </w:tcPr>
          <w:p w14:paraId="33565B34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12F5B528" w14:textId="68877C2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  <w:vAlign w:val="center"/>
          </w:tcPr>
          <w:p w14:paraId="77337C25" w14:textId="38FA54B8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0D2E95A0" w14:textId="4647D0A8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7</w:t>
            </w:r>
          </w:p>
        </w:tc>
        <w:tc>
          <w:tcPr>
            <w:tcW w:w="1391" w:type="dxa"/>
            <w:vAlign w:val="center"/>
          </w:tcPr>
          <w:p w14:paraId="4F2ECA1B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510C4360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5FDFB77D" w14:textId="77777777" w:rsidTr="00EE248B">
        <w:trPr>
          <w:trHeight w:val="454"/>
        </w:trPr>
        <w:tc>
          <w:tcPr>
            <w:tcW w:w="1106" w:type="dxa"/>
            <w:vAlign w:val="center"/>
          </w:tcPr>
          <w:p w14:paraId="484B9211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162F78B6" w14:textId="2280D263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Отвод 45° 110мм</w:t>
            </w:r>
          </w:p>
        </w:tc>
        <w:tc>
          <w:tcPr>
            <w:tcW w:w="3401" w:type="dxa"/>
            <w:vAlign w:val="center"/>
          </w:tcPr>
          <w:p w14:paraId="36368C20" w14:textId="55337C7F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QSS-B45-110</w:t>
            </w:r>
          </w:p>
        </w:tc>
        <w:tc>
          <w:tcPr>
            <w:tcW w:w="1985" w:type="dxa"/>
            <w:vAlign w:val="center"/>
          </w:tcPr>
          <w:p w14:paraId="65AA6F54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567DE333" w14:textId="30B29E9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3681F4C5" w14:textId="478D767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3297E9DB" w14:textId="77FA57B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2</w:t>
            </w:r>
          </w:p>
        </w:tc>
        <w:tc>
          <w:tcPr>
            <w:tcW w:w="1391" w:type="dxa"/>
            <w:vAlign w:val="center"/>
          </w:tcPr>
          <w:p w14:paraId="08F34A8F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787FF4D0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6CEF4A54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441C2CC8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07EED864" w14:textId="4313E6D9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Отвод 45° 125мм</w:t>
            </w:r>
          </w:p>
        </w:tc>
        <w:tc>
          <w:tcPr>
            <w:tcW w:w="3401" w:type="dxa"/>
            <w:vAlign w:val="center"/>
          </w:tcPr>
          <w:p w14:paraId="70F01EBC" w14:textId="333BED14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QSS-B45-125</w:t>
            </w:r>
          </w:p>
        </w:tc>
        <w:tc>
          <w:tcPr>
            <w:tcW w:w="1985" w:type="dxa"/>
            <w:vAlign w:val="center"/>
          </w:tcPr>
          <w:p w14:paraId="46D80B28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6930D6EB" w14:textId="4F7BBA9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11B1E9F6" w14:textId="1905DB1E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71694E1E" w14:textId="5A03D12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12</w:t>
            </w:r>
          </w:p>
        </w:tc>
        <w:tc>
          <w:tcPr>
            <w:tcW w:w="1391" w:type="dxa"/>
            <w:vAlign w:val="center"/>
          </w:tcPr>
          <w:p w14:paraId="6FE6C73D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03765032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7F396D69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77359DC0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5EF1C9A1" w14:textId="6D8BE63A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Отвод 45° 160мм</w:t>
            </w:r>
          </w:p>
        </w:tc>
        <w:tc>
          <w:tcPr>
            <w:tcW w:w="3401" w:type="dxa"/>
            <w:vAlign w:val="center"/>
          </w:tcPr>
          <w:p w14:paraId="7CD1217E" w14:textId="1D02E30C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QSS-B45-160</w:t>
            </w:r>
          </w:p>
        </w:tc>
        <w:tc>
          <w:tcPr>
            <w:tcW w:w="1985" w:type="dxa"/>
            <w:vAlign w:val="center"/>
          </w:tcPr>
          <w:p w14:paraId="7DFED036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3386A81F" w14:textId="58B1E641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4FEC7485" w14:textId="10B3D05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3D3EE231" w14:textId="5F7AF478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16</w:t>
            </w:r>
          </w:p>
        </w:tc>
        <w:tc>
          <w:tcPr>
            <w:tcW w:w="1391" w:type="dxa"/>
            <w:vAlign w:val="center"/>
          </w:tcPr>
          <w:p w14:paraId="30783D68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0FD87CD3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4B16FEAB" w14:textId="77777777" w:rsidTr="00EE248B">
        <w:trPr>
          <w:trHeight w:val="454"/>
        </w:trPr>
        <w:tc>
          <w:tcPr>
            <w:tcW w:w="1106" w:type="dxa"/>
            <w:vAlign w:val="center"/>
          </w:tcPr>
          <w:p w14:paraId="03F0B3EF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44337CEA" w14:textId="2B0C1F48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Отвод 45° 40мм</w:t>
            </w:r>
          </w:p>
        </w:tc>
        <w:tc>
          <w:tcPr>
            <w:tcW w:w="3401" w:type="dxa"/>
            <w:vAlign w:val="center"/>
          </w:tcPr>
          <w:p w14:paraId="064BF37B" w14:textId="12CD017A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QSS-B45-040</w:t>
            </w:r>
          </w:p>
        </w:tc>
        <w:tc>
          <w:tcPr>
            <w:tcW w:w="1985" w:type="dxa"/>
            <w:vAlign w:val="center"/>
          </w:tcPr>
          <w:p w14:paraId="2AC85A53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633DF52C" w14:textId="3BDB3CAE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5AF37CB6" w14:textId="5D4D37AE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4A044941" w14:textId="0B0187B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3</w:t>
            </w:r>
          </w:p>
        </w:tc>
        <w:tc>
          <w:tcPr>
            <w:tcW w:w="1391" w:type="dxa"/>
            <w:vAlign w:val="center"/>
          </w:tcPr>
          <w:p w14:paraId="217B151D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09E5AC7D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03DFF681" w14:textId="77777777" w:rsidTr="00EE248B">
        <w:trPr>
          <w:trHeight w:val="454"/>
        </w:trPr>
        <w:tc>
          <w:tcPr>
            <w:tcW w:w="1106" w:type="dxa"/>
            <w:vAlign w:val="center"/>
          </w:tcPr>
          <w:p w14:paraId="603DA615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38196FB6" w14:textId="0B18C954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Отвод 45° 50мм</w:t>
            </w:r>
          </w:p>
        </w:tc>
        <w:tc>
          <w:tcPr>
            <w:tcW w:w="3401" w:type="dxa"/>
            <w:vAlign w:val="center"/>
          </w:tcPr>
          <w:p w14:paraId="42DF6B2A" w14:textId="5DBE6F0C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QSS-B45-050</w:t>
            </w:r>
          </w:p>
        </w:tc>
        <w:tc>
          <w:tcPr>
            <w:tcW w:w="1985" w:type="dxa"/>
            <w:vAlign w:val="center"/>
          </w:tcPr>
          <w:p w14:paraId="101F0021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1054AB9D" w14:textId="64B3BCB8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1B484D4D" w14:textId="765DFB61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3FCA3D58" w14:textId="54C1704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16</w:t>
            </w:r>
          </w:p>
        </w:tc>
        <w:tc>
          <w:tcPr>
            <w:tcW w:w="1391" w:type="dxa"/>
            <w:vAlign w:val="center"/>
          </w:tcPr>
          <w:p w14:paraId="4CA01F8D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35E7421C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1CA66B10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7E4AF14E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1C1842C9" w14:textId="50F04985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Отвод 45° 56мм</w:t>
            </w:r>
          </w:p>
        </w:tc>
        <w:tc>
          <w:tcPr>
            <w:tcW w:w="3401" w:type="dxa"/>
            <w:vAlign w:val="center"/>
          </w:tcPr>
          <w:p w14:paraId="69C6DFD3" w14:textId="6DB7155E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QSS-B45-056</w:t>
            </w:r>
          </w:p>
        </w:tc>
        <w:tc>
          <w:tcPr>
            <w:tcW w:w="1985" w:type="dxa"/>
            <w:vAlign w:val="center"/>
          </w:tcPr>
          <w:p w14:paraId="0D859472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589C9761" w14:textId="5E5BD30E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0A684666" w14:textId="0E81AB08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5D616895" w14:textId="1BFDD925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18</w:t>
            </w:r>
          </w:p>
        </w:tc>
        <w:tc>
          <w:tcPr>
            <w:tcW w:w="1391" w:type="dxa"/>
            <w:vAlign w:val="center"/>
          </w:tcPr>
          <w:p w14:paraId="7CF5F870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0348D880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4F3FC8B3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7CBF0053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467C79F2" w14:textId="2D416163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Отвод 45° 63мм</w:t>
            </w:r>
          </w:p>
        </w:tc>
        <w:tc>
          <w:tcPr>
            <w:tcW w:w="3401" w:type="dxa"/>
            <w:vAlign w:val="center"/>
          </w:tcPr>
          <w:p w14:paraId="305F1441" w14:textId="23BBBA93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QSS-B45-063</w:t>
            </w:r>
          </w:p>
        </w:tc>
        <w:tc>
          <w:tcPr>
            <w:tcW w:w="1985" w:type="dxa"/>
            <w:vAlign w:val="center"/>
          </w:tcPr>
          <w:p w14:paraId="4A98C533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61D20938" w14:textId="03BCB5BA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51B8A56D" w14:textId="1F8B0FE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33AF18A5" w14:textId="7480297E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14</w:t>
            </w:r>
          </w:p>
        </w:tc>
        <w:tc>
          <w:tcPr>
            <w:tcW w:w="1391" w:type="dxa"/>
            <w:vAlign w:val="center"/>
          </w:tcPr>
          <w:p w14:paraId="5F5147CF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4C3CB02F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485FC805" w14:textId="77777777" w:rsidTr="00EE248B">
        <w:trPr>
          <w:trHeight w:val="454"/>
        </w:trPr>
        <w:tc>
          <w:tcPr>
            <w:tcW w:w="1106" w:type="dxa"/>
            <w:vAlign w:val="center"/>
          </w:tcPr>
          <w:p w14:paraId="6A55F162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7E1A1F5B" w14:textId="4041E649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Отвод 45° 75мм</w:t>
            </w:r>
          </w:p>
        </w:tc>
        <w:tc>
          <w:tcPr>
            <w:tcW w:w="3401" w:type="dxa"/>
            <w:vAlign w:val="center"/>
          </w:tcPr>
          <w:p w14:paraId="4B31CF55" w14:textId="73F163F4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QSS-B45-075</w:t>
            </w:r>
          </w:p>
        </w:tc>
        <w:tc>
          <w:tcPr>
            <w:tcW w:w="1985" w:type="dxa"/>
            <w:vAlign w:val="center"/>
          </w:tcPr>
          <w:p w14:paraId="50EBD1A9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01D71BD0" w14:textId="79945AC9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34529EC1" w14:textId="34ECC02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60A121B0" w14:textId="73C4CAC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19</w:t>
            </w:r>
          </w:p>
        </w:tc>
        <w:tc>
          <w:tcPr>
            <w:tcW w:w="1391" w:type="dxa"/>
            <w:vAlign w:val="center"/>
          </w:tcPr>
          <w:p w14:paraId="20964A09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40A300BA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61673100" w14:textId="77777777" w:rsidTr="00EE248B">
        <w:trPr>
          <w:trHeight w:val="454"/>
        </w:trPr>
        <w:tc>
          <w:tcPr>
            <w:tcW w:w="1106" w:type="dxa"/>
            <w:vAlign w:val="center"/>
          </w:tcPr>
          <w:p w14:paraId="5C595BDD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6B261DAD" w14:textId="3B2C57C2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Отвод 45° 90мм</w:t>
            </w:r>
          </w:p>
        </w:tc>
        <w:tc>
          <w:tcPr>
            <w:tcW w:w="3401" w:type="dxa"/>
            <w:vAlign w:val="center"/>
          </w:tcPr>
          <w:p w14:paraId="304D615F" w14:textId="0E947D95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QSS-B45-090</w:t>
            </w:r>
          </w:p>
        </w:tc>
        <w:tc>
          <w:tcPr>
            <w:tcW w:w="1985" w:type="dxa"/>
            <w:vAlign w:val="center"/>
          </w:tcPr>
          <w:p w14:paraId="239D462A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63998C20" w14:textId="4B6BD66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14A1A3C9" w14:textId="7995098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181508AC" w14:textId="5FA4D00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11</w:t>
            </w:r>
          </w:p>
        </w:tc>
        <w:tc>
          <w:tcPr>
            <w:tcW w:w="1391" w:type="dxa"/>
            <w:vAlign w:val="center"/>
          </w:tcPr>
          <w:p w14:paraId="79FA803A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1A1637CB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204014CC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1F480ACA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29D2B72F" w14:textId="5D816BF0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Муфта электросварная 110мм</w:t>
            </w:r>
          </w:p>
        </w:tc>
        <w:tc>
          <w:tcPr>
            <w:tcW w:w="3401" w:type="dxa"/>
            <w:vAlign w:val="center"/>
          </w:tcPr>
          <w:p w14:paraId="13CA4AB6" w14:textId="4967A113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QSS-ELF-110</w:t>
            </w:r>
          </w:p>
        </w:tc>
        <w:tc>
          <w:tcPr>
            <w:tcW w:w="1985" w:type="dxa"/>
            <w:vAlign w:val="center"/>
          </w:tcPr>
          <w:p w14:paraId="52A0EA47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02488E8C" w14:textId="030CA07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349141CA" w14:textId="40847FA1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4395AD50" w14:textId="2DDEE0F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14</w:t>
            </w:r>
          </w:p>
        </w:tc>
        <w:tc>
          <w:tcPr>
            <w:tcW w:w="1391" w:type="dxa"/>
            <w:vAlign w:val="center"/>
          </w:tcPr>
          <w:p w14:paraId="6026B91E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489892AF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3CB3EDBC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27702A00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150814B9" w14:textId="4916B5B9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Муфта электросварная 125мм</w:t>
            </w:r>
          </w:p>
        </w:tc>
        <w:tc>
          <w:tcPr>
            <w:tcW w:w="3401" w:type="dxa"/>
            <w:vAlign w:val="center"/>
          </w:tcPr>
          <w:p w14:paraId="720FC50F" w14:textId="279B3331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QSS-ELF-125</w:t>
            </w:r>
          </w:p>
        </w:tc>
        <w:tc>
          <w:tcPr>
            <w:tcW w:w="1985" w:type="dxa"/>
            <w:vAlign w:val="center"/>
          </w:tcPr>
          <w:p w14:paraId="6207D811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61F8FBAF" w14:textId="1674721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27DC5DEA" w14:textId="362127D1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4C0B9EB7" w14:textId="5A6861F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22</w:t>
            </w:r>
          </w:p>
        </w:tc>
        <w:tc>
          <w:tcPr>
            <w:tcW w:w="1391" w:type="dxa"/>
            <w:vAlign w:val="center"/>
          </w:tcPr>
          <w:p w14:paraId="74D4C1F9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21225217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05EBB8BB" w14:textId="77777777" w:rsidTr="003655F0">
        <w:trPr>
          <w:trHeight w:val="454"/>
        </w:trPr>
        <w:tc>
          <w:tcPr>
            <w:tcW w:w="1106" w:type="dxa"/>
            <w:vAlign w:val="center"/>
          </w:tcPr>
          <w:p w14:paraId="71510736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4C8E93E9" w14:textId="07464464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Муфта электросварная 160мм</w:t>
            </w:r>
          </w:p>
        </w:tc>
        <w:tc>
          <w:tcPr>
            <w:tcW w:w="3401" w:type="dxa"/>
            <w:vAlign w:val="center"/>
          </w:tcPr>
          <w:p w14:paraId="14CD1DB3" w14:textId="080797C0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QSS-ELF-160</w:t>
            </w:r>
          </w:p>
        </w:tc>
        <w:tc>
          <w:tcPr>
            <w:tcW w:w="1985" w:type="dxa"/>
            <w:vAlign w:val="center"/>
          </w:tcPr>
          <w:p w14:paraId="1BF91D84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3EEE215A" w14:textId="0C4977B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50824FB6" w14:textId="31015F15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3238E70A" w14:textId="7182B6C3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12</w:t>
            </w:r>
          </w:p>
        </w:tc>
        <w:tc>
          <w:tcPr>
            <w:tcW w:w="1391" w:type="dxa"/>
            <w:vAlign w:val="center"/>
          </w:tcPr>
          <w:p w14:paraId="4C043004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57B2EAEF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1F2E59AE" w14:textId="77777777" w:rsidTr="00EE248B">
        <w:trPr>
          <w:trHeight w:val="454"/>
        </w:trPr>
        <w:tc>
          <w:tcPr>
            <w:tcW w:w="1106" w:type="dxa"/>
            <w:vAlign w:val="center"/>
          </w:tcPr>
          <w:p w14:paraId="2F691185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6CD1DB9A" w14:textId="2DBA5D10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Муфта электросварная 200мм</w:t>
            </w:r>
          </w:p>
        </w:tc>
        <w:tc>
          <w:tcPr>
            <w:tcW w:w="3401" w:type="dxa"/>
            <w:vAlign w:val="center"/>
          </w:tcPr>
          <w:p w14:paraId="49E29D4E" w14:textId="26555607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QSS-ELF-200</w:t>
            </w:r>
          </w:p>
        </w:tc>
        <w:tc>
          <w:tcPr>
            <w:tcW w:w="1985" w:type="dxa"/>
            <w:vAlign w:val="center"/>
          </w:tcPr>
          <w:p w14:paraId="15B984A4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0922501D" w14:textId="798230B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0468156C" w14:textId="1CA9808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280A7C25" w14:textId="3EAA50F9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2</w:t>
            </w:r>
          </w:p>
        </w:tc>
        <w:tc>
          <w:tcPr>
            <w:tcW w:w="1391" w:type="dxa"/>
            <w:vAlign w:val="center"/>
          </w:tcPr>
          <w:p w14:paraId="35495BDA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5A558DD0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63E08263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37BF632C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444C7244" w14:textId="6190F325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Муфта электросварная 40мм</w:t>
            </w:r>
          </w:p>
        </w:tc>
        <w:tc>
          <w:tcPr>
            <w:tcW w:w="3401" w:type="dxa"/>
            <w:vAlign w:val="center"/>
          </w:tcPr>
          <w:p w14:paraId="43C86807" w14:textId="32D203A4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QSS-ELF-040</w:t>
            </w:r>
          </w:p>
        </w:tc>
        <w:tc>
          <w:tcPr>
            <w:tcW w:w="1985" w:type="dxa"/>
            <w:vAlign w:val="center"/>
          </w:tcPr>
          <w:p w14:paraId="7A4BBFC3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47089945" w14:textId="1293039E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2FECC89B" w14:textId="2DB44AA1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29D8A24D" w14:textId="26F13D4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2</w:t>
            </w:r>
          </w:p>
        </w:tc>
        <w:tc>
          <w:tcPr>
            <w:tcW w:w="1391" w:type="dxa"/>
            <w:vAlign w:val="center"/>
          </w:tcPr>
          <w:p w14:paraId="76D71C17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355DA06F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5F673828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477A3966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36F8D62C" w14:textId="10CCC576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Муфта электросварная 50мм</w:t>
            </w:r>
          </w:p>
        </w:tc>
        <w:tc>
          <w:tcPr>
            <w:tcW w:w="3401" w:type="dxa"/>
            <w:vAlign w:val="center"/>
          </w:tcPr>
          <w:p w14:paraId="033D20D7" w14:textId="3DE26DCA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QSS-ELF-050</w:t>
            </w:r>
          </w:p>
        </w:tc>
        <w:tc>
          <w:tcPr>
            <w:tcW w:w="1985" w:type="dxa"/>
            <w:vAlign w:val="center"/>
          </w:tcPr>
          <w:p w14:paraId="5B219D30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3398266A" w14:textId="2CFE8E0E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6F06712B" w14:textId="789FD3E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65307575" w14:textId="0FC9421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8</w:t>
            </w:r>
          </w:p>
        </w:tc>
        <w:tc>
          <w:tcPr>
            <w:tcW w:w="1391" w:type="dxa"/>
            <w:vAlign w:val="center"/>
          </w:tcPr>
          <w:p w14:paraId="0F16E6A5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7C9AF2F2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1212CF50" w14:textId="77777777" w:rsidTr="00EE248B">
        <w:trPr>
          <w:trHeight w:val="454"/>
        </w:trPr>
        <w:tc>
          <w:tcPr>
            <w:tcW w:w="1106" w:type="dxa"/>
            <w:vAlign w:val="center"/>
          </w:tcPr>
          <w:p w14:paraId="1FA17418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0FEF7BF6" w14:textId="1ABFEC61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Муфта электросварная 56мм</w:t>
            </w:r>
          </w:p>
        </w:tc>
        <w:tc>
          <w:tcPr>
            <w:tcW w:w="3401" w:type="dxa"/>
            <w:vAlign w:val="center"/>
          </w:tcPr>
          <w:p w14:paraId="71734B87" w14:textId="329AB59A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QSS-ELF-056</w:t>
            </w:r>
          </w:p>
        </w:tc>
        <w:tc>
          <w:tcPr>
            <w:tcW w:w="1985" w:type="dxa"/>
            <w:vAlign w:val="center"/>
          </w:tcPr>
          <w:p w14:paraId="6F257EF7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0C84AC90" w14:textId="3C9C77C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58DCDA44" w14:textId="269262A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2BAE4742" w14:textId="36F9FA2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13</w:t>
            </w:r>
          </w:p>
        </w:tc>
        <w:tc>
          <w:tcPr>
            <w:tcW w:w="1391" w:type="dxa"/>
            <w:vAlign w:val="center"/>
          </w:tcPr>
          <w:p w14:paraId="57F07FAC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405EDB60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3EAC2EA6" w14:textId="77777777" w:rsidTr="00EE248B">
        <w:trPr>
          <w:trHeight w:val="454"/>
        </w:trPr>
        <w:tc>
          <w:tcPr>
            <w:tcW w:w="1106" w:type="dxa"/>
            <w:vAlign w:val="center"/>
          </w:tcPr>
          <w:p w14:paraId="1608FFAB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72451098" w14:textId="4FDBF4AB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Муфта электросварная 63мм</w:t>
            </w:r>
          </w:p>
        </w:tc>
        <w:tc>
          <w:tcPr>
            <w:tcW w:w="3401" w:type="dxa"/>
            <w:vAlign w:val="center"/>
          </w:tcPr>
          <w:p w14:paraId="5E9A9060" w14:textId="743598E7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QSS-ELF-063</w:t>
            </w:r>
          </w:p>
        </w:tc>
        <w:tc>
          <w:tcPr>
            <w:tcW w:w="1985" w:type="dxa"/>
            <w:vAlign w:val="center"/>
          </w:tcPr>
          <w:p w14:paraId="6AA1A823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56BC2AD1" w14:textId="59AB7B6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0BC3878B" w14:textId="58E03B39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67339D63" w14:textId="2EFF473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9</w:t>
            </w:r>
          </w:p>
        </w:tc>
        <w:tc>
          <w:tcPr>
            <w:tcW w:w="1391" w:type="dxa"/>
            <w:vAlign w:val="center"/>
          </w:tcPr>
          <w:p w14:paraId="4229BA27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55D7462E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72497A69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1CD1ABB1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32B47327" w14:textId="44461D23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Муфта электросварная 75мм</w:t>
            </w:r>
          </w:p>
        </w:tc>
        <w:tc>
          <w:tcPr>
            <w:tcW w:w="3401" w:type="dxa"/>
            <w:vAlign w:val="center"/>
          </w:tcPr>
          <w:p w14:paraId="4FB26E71" w14:textId="4737CC74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QSS-ELF-075</w:t>
            </w:r>
          </w:p>
        </w:tc>
        <w:tc>
          <w:tcPr>
            <w:tcW w:w="1985" w:type="dxa"/>
            <w:vAlign w:val="center"/>
          </w:tcPr>
          <w:p w14:paraId="0B43C5A3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4201B6DC" w14:textId="22A94EF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56D0FC0C" w14:textId="2D4CD24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2A62484E" w14:textId="125B218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12</w:t>
            </w:r>
          </w:p>
        </w:tc>
        <w:tc>
          <w:tcPr>
            <w:tcW w:w="1391" w:type="dxa"/>
            <w:vAlign w:val="center"/>
          </w:tcPr>
          <w:p w14:paraId="177C9A0D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222EA3AA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2A0E7F80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097FD9EF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08D85B40" w14:textId="50D89976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Муфта электросварная 90мм</w:t>
            </w:r>
          </w:p>
        </w:tc>
        <w:tc>
          <w:tcPr>
            <w:tcW w:w="3401" w:type="dxa"/>
            <w:vAlign w:val="center"/>
          </w:tcPr>
          <w:p w14:paraId="6F316D48" w14:textId="42AB65C4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QSS-ELF-090</w:t>
            </w:r>
          </w:p>
        </w:tc>
        <w:tc>
          <w:tcPr>
            <w:tcW w:w="1985" w:type="dxa"/>
            <w:vAlign w:val="center"/>
          </w:tcPr>
          <w:p w14:paraId="563A447D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14624774" w14:textId="544851C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195BF107" w14:textId="772B95BA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773A62BF" w14:textId="4D21319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8</w:t>
            </w:r>
          </w:p>
        </w:tc>
        <w:tc>
          <w:tcPr>
            <w:tcW w:w="1391" w:type="dxa"/>
            <w:vAlign w:val="center"/>
          </w:tcPr>
          <w:p w14:paraId="15EB24FD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78F6AB17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4FB205B8" w14:textId="77777777" w:rsidTr="00EE248B">
        <w:trPr>
          <w:trHeight w:val="454"/>
        </w:trPr>
        <w:tc>
          <w:tcPr>
            <w:tcW w:w="1106" w:type="dxa"/>
            <w:vAlign w:val="center"/>
          </w:tcPr>
          <w:p w14:paraId="4A3DC550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3EC758B1" w14:textId="26906062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Труба HDPE 110х5000мм</w:t>
            </w:r>
          </w:p>
        </w:tc>
        <w:tc>
          <w:tcPr>
            <w:tcW w:w="3401" w:type="dxa"/>
            <w:vAlign w:val="center"/>
          </w:tcPr>
          <w:p w14:paraId="00A254D9" w14:textId="3CDF1CC9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QSSP-110-500</w:t>
            </w:r>
          </w:p>
        </w:tc>
        <w:tc>
          <w:tcPr>
            <w:tcW w:w="1985" w:type="dxa"/>
            <w:vAlign w:val="center"/>
          </w:tcPr>
          <w:p w14:paraId="6E9DB470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332021F4" w14:textId="7576CBA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72C356FE" w14:textId="3BEEFC1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</w:t>
            </w:r>
          </w:p>
        </w:tc>
        <w:tc>
          <w:tcPr>
            <w:tcW w:w="1161" w:type="dxa"/>
          </w:tcPr>
          <w:p w14:paraId="4AED47CF" w14:textId="41854FB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150</w:t>
            </w:r>
          </w:p>
        </w:tc>
        <w:tc>
          <w:tcPr>
            <w:tcW w:w="1391" w:type="dxa"/>
            <w:vAlign w:val="center"/>
          </w:tcPr>
          <w:p w14:paraId="0BE89BA8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75A82C22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1ACEACEA" w14:textId="77777777" w:rsidTr="00EE248B">
        <w:trPr>
          <w:trHeight w:val="454"/>
        </w:trPr>
        <w:tc>
          <w:tcPr>
            <w:tcW w:w="1106" w:type="dxa"/>
            <w:vAlign w:val="center"/>
          </w:tcPr>
          <w:p w14:paraId="0B8CD581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34E77135" w14:textId="07B2F11B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Труба HDPE 125х5000мм</w:t>
            </w:r>
          </w:p>
        </w:tc>
        <w:tc>
          <w:tcPr>
            <w:tcW w:w="3401" w:type="dxa"/>
            <w:vAlign w:val="center"/>
          </w:tcPr>
          <w:p w14:paraId="2DEED2B3" w14:textId="56602395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QSSP-125-500</w:t>
            </w:r>
          </w:p>
        </w:tc>
        <w:tc>
          <w:tcPr>
            <w:tcW w:w="1985" w:type="dxa"/>
            <w:vAlign w:val="center"/>
          </w:tcPr>
          <w:p w14:paraId="3E15EBB4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6A002796" w14:textId="6970EAD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22FBA579" w14:textId="5A4A7325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</w:t>
            </w:r>
          </w:p>
        </w:tc>
        <w:tc>
          <w:tcPr>
            <w:tcW w:w="1161" w:type="dxa"/>
          </w:tcPr>
          <w:p w14:paraId="2B07CFBA" w14:textId="324FCFC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195</w:t>
            </w:r>
          </w:p>
        </w:tc>
        <w:tc>
          <w:tcPr>
            <w:tcW w:w="1391" w:type="dxa"/>
            <w:vAlign w:val="center"/>
          </w:tcPr>
          <w:p w14:paraId="65B8D1F5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7E5B9777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24E6ED84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2E259CD3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73FE0518" w14:textId="657D00F6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Труба HDPE 160х5000мм</w:t>
            </w:r>
          </w:p>
        </w:tc>
        <w:tc>
          <w:tcPr>
            <w:tcW w:w="3401" w:type="dxa"/>
            <w:vAlign w:val="center"/>
          </w:tcPr>
          <w:p w14:paraId="73165DA1" w14:textId="4141FFCB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QSSP-160-500</w:t>
            </w:r>
          </w:p>
        </w:tc>
        <w:tc>
          <w:tcPr>
            <w:tcW w:w="1985" w:type="dxa"/>
            <w:vAlign w:val="center"/>
          </w:tcPr>
          <w:p w14:paraId="3C12E9B1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3C9BFD0C" w14:textId="2BEE1419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474795B8" w14:textId="75303C63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</w:t>
            </w:r>
          </w:p>
        </w:tc>
        <w:tc>
          <w:tcPr>
            <w:tcW w:w="1161" w:type="dxa"/>
          </w:tcPr>
          <w:p w14:paraId="20477DF3" w14:textId="3AE4181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60</w:t>
            </w:r>
          </w:p>
        </w:tc>
        <w:tc>
          <w:tcPr>
            <w:tcW w:w="1391" w:type="dxa"/>
            <w:vAlign w:val="center"/>
          </w:tcPr>
          <w:p w14:paraId="71B79F67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2C6B213D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35684F94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78485144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09629B49" w14:textId="59898EDA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Труба HDPE 40х5000мм</w:t>
            </w:r>
          </w:p>
        </w:tc>
        <w:tc>
          <w:tcPr>
            <w:tcW w:w="3401" w:type="dxa"/>
            <w:vAlign w:val="center"/>
          </w:tcPr>
          <w:p w14:paraId="26EC037B" w14:textId="1BFEE178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QSSP-040-500</w:t>
            </w:r>
          </w:p>
        </w:tc>
        <w:tc>
          <w:tcPr>
            <w:tcW w:w="1985" w:type="dxa"/>
            <w:vAlign w:val="center"/>
          </w:tcPr>
          <w:p w14:paraId="474E55DB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23409A09" w14:textId="6785BC53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00621F32" w14:textId="56899C0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</w:t>
            </w:r>
          </w:p>
        </w:tc>
        <w:tc>
          <w:tcPr>
            <w:tcW w:w="1161" w:type="dxa"/>
          </w:tcPr>
          <w:p w14:paraId="4F535F0F" w14:textId="5B7DB0D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5</w:t>
            </w:r>
          </w:p>
        </w:tc>
        <w:tc>
          <w:tcPr>
            <w:tcW w:w="1391" w:type="dxa"/>
            <w:vAlign w:val="center"/>
          </w:tcPr>
          <w:p w14:paraId="4C72AE7F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669D2383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6B9033CC" w14:textId="77777777" w:rsidTr="00EE248B">
        <w:trPr>
          <w:trHeight w:val="454"/>
        </w:trPr>
        <w:tc>
          <w:tcPr>
            <w:tcW w:w="1106" w:type="dxa"/>
            <w:vAlign w:val="center"/>
          </w:tcPr>
          <w:p w14:paraId="1855E1B3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31C03C63" w14:textId="08854172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Труба HDPE 50х5000мм</w:t>
            </w:r>
          </w:p>
        </w:tc>
        <w:tc>
          <w:tcPr>
            <w:tcW w:w="3401" w:type="dxa"/>
            <w:vAlign w:val="center"/>
          </w:tcPr>
          <w:p w14:paraId="36D969D2" w14:textId="1C1C8074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QSSP-050-500</w:t>
            </w:r>
          </w:p>
        </w:tc>
        <w:tc>
          <w:tcPr>
            <w:tcW w:w="1985" w:type="dxa"/>
            <w:vAlign w:val="center"/>
          </w:tcPr>
          <w:p w14:paraId="4DBD7E8C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79AC91DB" w14:textId="1096B3A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6C6465F5" w14:textId="783367F8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</w:t>
            </w:r>
          </w:p>
        </w:tc>
        <w:tc>
          <w:tcPr>
            <w:tcW w:w="1161" w:type="dxa"/>
          </w:tcPr>
          <w:p w14:paraId="62A85B51" w14:textId="7FF599DE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10</w:t>
            </w:r>
          </w:p>
        </w:tc>
        <w:tc>
          <w:tcPr>
            <w:tcW w:w="1391" w:type="dxa"/>
            <w:vAlign w:val="center"/>
          </w:tcPr>
          <w:p w14:paraId="6FC4213E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523C3A2A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055E4E50" w14:textId="77777777" w:rsidTr="00EE248B">
        <w:trPr>
          <w:trHeight w:val="454"/>
        </w:trPr>
        <w:tc>
          <w:tcPr>
            <w:tcW w:w="1106" w:type="dxa"/>
            <w:vAlign w:val="center"/>
          </w:tcPr>
          <w:p w14:paraId="14CB8B6D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5FB08A52" w14:textId="728F9F03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Труба HDPE 56х5000мм</w:t>
            </w:r>
          </w:p>
        </w:tc>
        <w:tc>
          <w:tcPr>
            <w:tcW w:w="3401" w:type="dxa"/>
            <w:vAlign w:val="center"/>
          </w:tcPr>
          <w:p w14:paraId="12B74EB3" w14:textId="0C789D0A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QSSP-056-500</w:t>
            </w:r>
          </w:p>
        </w:tc>
        <w:tc>
          <w:tcPr>
            <w:tcW w:w="1985" w:type="dxa"/>
            <w:vAlign w:val="center"/>
          </w:tcPr>
          <w:p w14:paraId="1D52D384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0D89220F" w14:textId="00774FB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60EC4847" w14:textId="67289478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</w:t>
            </w:r>
          </w:p>
        </w:tc>
        <w:tc>
          <w:tcPr>
            <w:tcW w:w="1161" w:type="dxa"/>
          </w:tcPr>
          <w:p w14:paraId="639DB9C9" w14:textId="0C1CC639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40</w:t>
            </w:r>
          </w:p>
        </w:tc>
        <w:tc>
          <w:tcPr>
            <w:tcW w:w="1391" w:type="dxa"/>
            <w:vAlign w:val="center"/>
          </w:tcPr>
          <w:p w14:paraId="34ED46BC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0DBF77A9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64C5EEF5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4F68246D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694A54D1" w14:textId="09FA2F95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Труба HDPE 63х5000мм</w:t>
            </w:r>
          </w:p>
        </w:tc>
        <w:tc>
          <w:tcPr>
            <w:tcW w:w="3401" w:type="dxa"/>
            <w:vAlign w:val="center"/>
          </w:tcPr>
          <w:p w14:paraId="63A4D35B" w14:textId="0A2D3345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QSSP-063-500</w:t>
            </w:r>
          </w:p>
        </w:tc>
        <w:tc>
          <w:tcPr>
            <w:tcW w:w="1985" w:type="dxa"/>
            <w:vAlign w:val="center"/>
          </w:tcPr>
          <w:p w14:paraId="454D2672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3BC8BBD4" w14:textId="7C3AA401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1EDA9ABF" w14:textId="1AD4B7B5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</w:t>
            </w:r>
          </w:p>
        </w:tc>
        <w:tc>
          <w:tcPr>
            <w:tcW w:w="1161" w:type="dxa"/>
          </w:tcPr>
          <w:p w14:paraId="436F45FD" w14:textId="46ED33D3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30</w:t>
            </w:r>
          </w:p>
        </w:tc>
        <w:tc>
          <w:tcPr>
            <w:tcW w:w="1391" w:type="dxa"/>
            <w:vAlign w:val="center"/>
          </w:tcPr>
          <w:p w14:paraId="1EDCC205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160BFBC2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38F8D571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731410C2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63D3D5CA" w14:textId="46DE08E6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Труба HDPE 75х5000мм</w:t>
            </w:r>
          </w:p>
        </w:tc>
        <w:tc>
          <w:tcPr>
            <w:tcW w:w="3401" w:type="dxa"/>
            <w:vAlign w:val="center"/>
          </w:tcPr>
          <w:p w14:paraId="50BD9533" w14:textId="03149F1C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QSSP-075-500</w:t>
            </w:r>
          </w:p>
        </w:tc>
        <w:tc>
          <w:tcPr>
            <w:tcW w:w="1985" w:type="dxa"/>
            <w:vAlign w:val="center"/>
          </w:tcPr>
          <w:p w14:paraId="1411B82C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06D32004" w14:textId="70B2A9D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6C7FFD7C" w14:textId="6D9854B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</w:t>
            </w:r>
          </w:p>
        </w:tc>
        <w:tc>
          <w:tcPr>
            <w:tcW w:w="1161" w:type="dxa"/>
          </w:tcPr>
          <w:p w14:paraId="052C7B8E" w14:textId="14EA0B8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35</w:t>
            </w:r>
          </w:p>
        </w:tc>
        <w:tc>
          <w:tcPr>
            <w:tcW w:w="1391" w:type="dxa"/>
            <w:vAlign w:val="center"/>
          </w:tcPr>
          <w:p w14:paraId="168CB3A8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2ED4E8EF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179D6AB5" w14:textId="77777777" w:rsidTr="00B83728">
        <w:trPr>
          <w:trHeight w:val="454"/>
        </w:trPr>
        <w:tc>
          <w:tcPr>
            <w:tcW w:w="1106" w:type="dxa"/>
            <w:vAlign w:val="center"/>
          </w:tcPr>
          <w:p w14:paraId="3775638D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2D78F656" w14:textId="4F084BC0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Труба HDPE 90х5000мм</w:t>
            </w:r>
          </w:p>
        </w:tc>
        <w:tc>
          <w:tcPr>
            <w:tcW w:w="3401" w:type="dxa"/>
            <w:vAlign w:val="center"/>
          </w:tcPr>
          <w:p w14:paraId="148EFA1E" w14:textId="49289BC2" w:rsidR="002D7123" w:rsidRPr="00A86791" w:rsidRDefault="002D7123" w:rsidP="002D7123">
            <w:pPr>
              <w:keepLines/>
              <w:ind w:left="175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QSSP-090-500</w:t>
            </w:r>
          </w:p>
        </w:tc>
        <w:tc>
          <w:tcPr>
            <w:tcW w:w="1985" w:type="dxa"/>
            <w:vAlign w:val="center"/>
          </w:tcPr>
          <w:p w14:paraId="4C1DFF34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35D45179" w14:textId="112B26B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2D4651CB" w14:textId="07F813D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м</w:t>
            </w:r>
          </w:p>
        </w:tc>
        <w:tc>
          <w:tcPr>
            <w:tcW w:w="1161" w:type="dxa"/>
          </w:tcPr>
          <w:p w14:paraId="7DBCB37B" w14:textId="71CA219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30</w:t>
            </w:r>
          </w:p>
        </w:tc>
        <w:tc>
          <w:tcPr>
            <w:tcW w:w="1391" w:type="dxa"/>
            <w:vAlign w:val="center"/>
          </w:tcPr>
          <w:p w14:paraId="4B3E749D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360C797C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594382C7" w14:textId="77777777" w:rsidTr="00B83728">
        <w:trPr>
          <w:trHeight w:val="454"/>
        </w:trPr>
        <w:tc>
          <w:tcPr>
            <w:tcW w:w="1106" w:type="dxa"/>
            <w:vAlign w:val="center"/>
          </w:tcPr>
          <w:p w14:paraId="76EC1B30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5ADBEB6F" w14:textId="1F6E0665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Переход эксцентрический 110x56мм</w:t>
            </w:r>
          </w:p>
        </w:tc>
        <w:tc>
          <w:tcPr>
            <w:tcW w:w="3401" w:type="dxa"/>
          </w:tcPr>
          <w:p w14:paraId="41E3E9D9" w14:textId="170C865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QSS-RSE-110056</w:t>
            </w:r>
          </w:p>
        </w:tc>
        <w:tc>
          <w:tcPr>
            <w:tcW w:w="1985" w:type="dxa"/>
            <w:vAlign w:val="center"/>
          </w:tcPr>
          <w:p w14:paraId="5F8F1295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0EC8B56C" w14:textId="3F798443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44E4BB2A" w14:textId="4AADC83A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15ED0650" w14:textId="34C1707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</w:t>
            </w:r>
          </w:p>
        </w:tc>
        <w:tc>
          <w:tcPr>
            <w:tcW w:w="1391" w:type="dxa"/>
            <w:vAlign w:val="center"/>
          </w:tcPr>
          <w:p w14:paraId="4117EC8D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4DDAAD9F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1A459441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5E191D3E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0483C079" w14:textId="5AF800CB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Переход эксцентрический 110x90мм</w:t>
            </w:r>
          </w:p>
        </w:tc>
        <w:tc>
          <w:tcPr>
            <w:tcW w:w="3401" w:type="dxa"/>
          </w:tcPr>
          <w:p w14:paraId="4D7B997A" w14:textId="568B4618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QSS-RSE-110090</w:t>
            </w:r>
          </w:p>
        </w:tc>
        <w:tc>
          <w:tcPr>
            <w:tcW w:w="1985" w:type="dxa"/>
            <w:vAlign w:val="center"/>
          </w:tcPr>
          <w:p w14:paraId="19BBCE04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54DB2A1F" w14:textId="33D3DE4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76EBC9B7" w14:textId="07E741E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4EA6653E" w14:textId="7C033DC5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4</w:t>
            </w:r>
          </w:p>
        </w:tc>
        <w:tc>
          <w:tcPr>
            <w:tcW w:w="1391" w:type="dxa"/>
            <w:vAlign w:val="center"/>
          </w:tcPr>
          <w:p w14:paraId="6086EDCA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335D384C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790CDF45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1D46D377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412B50FA" w14:textId="77435D1C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Переход эксцентрический 125x110мм</w:t>
            </w:r>
          </w:p>
        </w:tc>
        <w:tc>
          <w:tcPr>
            <w:tcW w:w="3401" w:type="dxa"/>
          </w:tcPr>
          <w:p w14:paraId="35CE4B02" w14:textId="380CFC48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QSS-RSE-125110</w:t>
            </w:r>
          </w:p>
        </w:tc>
        <w:tc>
          <w:tcPr>
            <w:tcW w:w="1985" w:type="dxa"/>
            <w:vAlign w:val="center"/>
          </w:tcPr>
          <w:p w14:paraId="46204A71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5FD4AC29" w14:textId="620203E8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7CDD9C4C" w14:textId="4DD7CC73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5CC21608" w14:textId="23659A8A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4</w:t>
            </w:r>
          </w:p>
        </w:tc>
        <w:tc>
          <w:tcPr>
            <w:tcW w:w="1391" w:type="dxa"/>
            <w:vAlign w:val="center"/>
          </w:tcPr>
          <w:p w14:paraId="1CD405A7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0CE99BDB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5BBA1ED3" w14:textId="77777777" w:rsidTr="00B83728">
        <w:trPr>
          <w:trHeight w:val="454"/>
        </w:trPr>
        <w:tc>
          <w:tcPr>
            <w:tcW w:w="1106" w:type="dxa"/>
            <w:vAlign w:val="center"/>
          </w:tcPr>
          <w:p w14:paraId="274C4BFE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350C0EBD" w14:textId="6E57F48E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Переход эксцентрический 160x110мм</w:t>
            </w:r>
          </w:p>
        </w:tc>
        <w:tc>
          <w:tcPr>
            <w:tcW w:w="3401" w:type="dxa"/>
          </w:tcPr>
          <w:p w14:paraId="2A9E3CBB" w14:textId="65372FC5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QSS-RSE-160110</w:t>
            </w:r>
          </w:p>
        </w:tc>
        <w:tc>
          <w:tcPr>
            <w:tcW w:w="1985" w:type="dxa"/>
            <w:vAlign w:val="center"/>
          </w:tcPr>
          <w:p w14:paraId="138CA422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158169CC" w14:textId="025CC02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20C4687D" w14:textId="6ACB44F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29E951C9" w14:textId="0BE6703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3</w:t>
            </w:r>
          </w:p>
        </w:tc>
        <w:tc>
          <w:tcPr>
            <w:tcW w:w="1391" w:type="dxa"/>
            <w:vAlign w:val="center"/>
          </w:tcPr>
          <w:p w14:paraId="76F365B5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7291BAD9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4592F2FB" w14:textId="77777777" w:rsidTr="00B83728">
        <w:trPr>
          <w:trHeight w:val="454"/>
        </w:trPr>
        <w:tc>
          <w:tcPr>
            <w:tcW w:w="1106" w:type="dxa"/>
            <w:vAlign w:val="center"/>
          </w:tcPr>
          <w:p w14:paraId="02BD0176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27EDADF6" w14:textId="3F4DCF51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Переход эксцентрический 160x125мм</w:t>
            </w:r>
          </w:p>
        </w:tc>
        <w:tc>
          <w:tcPr>
            <w:tcW w:w="3401" w:type="dxa"/>
          </w:tcPr>
          <w:p w14:paraId="643782A5" w14:textId="11307BB3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QSS-RSE-160125</w:t>
            </w:r>
          </w:p>
        </w:tc>
        <w:tc>
          <w:tcPr>
            <w:tcW w:w="1985" w:type="dxa"/>
            <w:vAlign w:val="center"/>
          </w:tcPr>
          <w:p w14:paraId="409BE156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37208193" w14:textId="3B43C4E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7517BC5E" w14:textId="1320EAB5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2AA2456E" w14:textId="226C67F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2</w:t>
            </w:r>
          </w:p>
        </w:tc>
        <w:tc>
          <w:tcPr>
            <w:tcW w:w="1391" w:type="dxa"/>
            <w:vAlign w:val="center"/>
          </w:tcPr>
          <w:p w14:paraId="2E4E5A5D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0EED6D9E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0A81B9D0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379B03DB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50EFC133" w14:textId="27172746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Переход эксцентрический 200x110мм</w:t>
            </w:r>
          </w:p>
        </w:tc>
        <w:tc>
          <w:tcPr>
            <w:tcW w:w="3401" w:type="dxa"/>
          </w:tcPr>
          <w:p w14:paraId="18D396CC" w14:textId="0C06416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QSS-RSE-200110</w:t>
            </w:r>
          </w:p>
        </w:tc>
        <w:tc>
          <w:tcPr>
            <w:tcW w:w="1985" w:type="dxa"/>
            <w:vAlign w:val="center"/>
          </w:tcPr>
          <w:p w14:paraId="084CDEB6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0808B45A" w14:textId="31E67325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50FB9811" w14:textId="70D8DFB8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5F05A6EE" w14:textId="33DC6098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2</w:t>
            </w:r>
          </w:p>
        </w:tc>
        <w:tc>
          <w:tcPr>
            <w:tcW w:w="1391" w:type="dxa"/>
            <w:vAlign w:val="center"/>
          </w:tcPr>
          <w:p w14:paraId="76E1E1BB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529DCB01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04A6BD58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1B5E6330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0F0FE489" w14:textId="3E4A81E5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Переход эксцентрический 250x200мм</w:t>
            </w:r>
          </w:p>
        </w:tc>
        <w:tc>
          <w:tcPr>
            <w:tcW w:w="3401" w:type="dxa"/>
          </w:tcPr>
          <w:p w14:paraId="6FBF02CE" w14:textId="670872F8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QSS-RSE-250200</w:t>
            </w:r>
          </w:p>
        </w:tc>
        <w:tc>
          <w:tcPr>
            <w:tcW w:w="1985" w:type="dxa"/>
            <w:vAlign w:val="center"/>
          </w:tcPr>
          <w:p w14:paraId="0DDB8B08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3A715E7D" w14:textId="70DC2203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2A42BE2C" w14:textId="4B0B780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5D8672E0" w14:textId="28726B1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2</w:t>
            </w:r>
          </w:p>
        </w:tc>
        <w:tc>
          <w:tcPr>
            <w:tcW w:w="1391" w:type="dxa"/>
            <w:vAlign w:val="center"/>
          </w:tcPr>
          <w:p w14:paraId="09F1F3DD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22251BC3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3BEFEBA8" w14:textId="77777777" w:rsidTr="00B83728">
        <w:trPr>
          <w:trHeight w:val="454"/>
        </w:trPr>
        <w:tc>
          <w:tcPr>
            <w:tcW w:w="1106" w:type="dxa"/>
            <w:vAlign w:val="center"/>
          </w:tcPr>
          <w:p w14:paraId="099D25D1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6CC06E75" w14:textId="4B660362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Переход эксцентрический 56x50мм</w:t>
            </w:r>
          </w:p>
        </w:tc>
        <w:tc>
          <w:tcPr>
            <w:tcW w:w="3401" w:type="dxa"/>
          </w:tcPr>
          <w:p w14:paraId="2D5A6CCD" w14:textId="4A2F90C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QSS-RSE-056050</w:t>
            </w:r>
          </w:p>
        </w:tc>
        <w:tc>
          <w:tcPr>
            <w:tcW w:w="1985" w:type="dxa"/>
            <w:vAlign w:val="center"/>
          </w:tcPr>
          <w:p w14:paraId="010CB657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5FBBCE1E" w14:textId="4811C98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42DF3CAD" w14:textId="1207700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09278DBF" w14:textId="4883B403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4</w:t>
            </w:r>
          </w:p>
        </w:tc>
        <w:tc>
          <w:tcPr>
            <w:tcW w:w="1391" w:type="dxa"/>
            <w:vAlign w:val="center"/>
          </w:tcPr>
          <w:p w14:paraId="4D758425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305B5C47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0B6C26CC" w14:textId="77777777" w:rsidTr="00B83728">
        <w:trPr>
          <w:trHeight w:val="454"/>
        </w:trPr>
        <w:tc>
          <w:tcPr>
            <w:tcW w:w="1106" w:type="dxa"/>
            <w:vAlign w:val="center"/>
          </w:tcPr>
          <w:p w14:paraId="028DC2D7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13787086" w14:textId="239CB499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Переход эксцентрический 75x56мм</w:t>
            </w:r>
          </w:p>
        </w:tc>
        <w:tc>
          <w:tcPr>
            <w:tcW w:w="3401" w:type="dxa"/>
          </w:tcPr>
          <w:p w14:paraId="0E8183ED" w14:textId="1DD1DF5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QSS-RSE-075056</w:t>
            </w:r>
          </w:p>
        </w:tc>
        <w:tc>
          <w:tcPr>
            <w:tcW w:w="1985" w:type="dxa"/>
            <w:vAlign w:val="center"/>
          </w:tcPr>
          <w:p w14:paraId="19AECAE8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61AAD569" w14:textId="6D6DCE75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71CA00A6" w14:textId="426219E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6D87C289" w14:textId="7F9DC2A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5</w:t>
            </w:r>
          </w:p>
        </w:tc>
        <w:tc>
          <w:tcPr>
            <w:tcW w:w="1391" w:type="dxa"/>
            <w:vAlign w:val="center"/>
          </w:tcPr>
          <w:p w14:paraId="0C3EE0B5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633F389F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4B79C96F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3C9CDECC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691C0B94" w14:textId="4DC91DEF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Переход эксцентрический 75x63мм</w:t>
            </w:r>
          </w:p>
        </w:tc>
        <w:tc>
          <w:tcPr>
            <w:tcW w:w="3401" w:type="dxa"/>
          </w:tcPr>
          <w:p w14:paraId="73F513F0" w14:textId="1772A7B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QSS-RSE-075063</w:t>
            </w:r>
          </w:p>
        </w:tc>
        <w:tc>
          <w:tcPr>
            <w:tcW w:w="1985" w:type="dxa"/>
            <w:vAlign w:val="center"/>
          </w:tcPr>
          <w:p w14:paraId="1C0AE2F7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68B1CC1C" w14:textId="28964D1A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07F038B9" w14:textId="4887BC4E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25BCCFED" w14:textId="6242AD7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</w:t>
            </w:r>
          </w:p>
        </w:tc>
        <w:tc>
          <w:tcPr>
            <w:tcW w:w="1391" w:type="dxa"/>
            <w:vAlign w:val="center"/>
          </w:tcPr>
          <w:p w14:paraId="57816BD9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1B1338E1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2C13D332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72C27730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296356EA" w14:textId="378E3730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Переход эксцентрический 90x63мм</w:t>
            </w:r>
          </w:p>
        </w:tc>
        <w:tc>
          <w:tcPr>
            <w:tcW w:w="3401" w:type="dxa"/>
          </w:tcPr>
          <w:p w14:paraId="630A06D4" w14:textId="2497C78E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QSS-RSE-090063</w:t>
            </w:r>
          </w:p>
        </w:tc>
        <w:tc>
          <w:tcPr>
            <w:tcW w:w="1985" w:type="dxa"/>
            <w:vAlign w:val="center"/>
          </w:tcPr>
          <w:p w14:paraId="12B4D939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3EFE09E4" w14:textId="291895D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32CE53C9" w14:textId="1A4FE7F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30710556" w14:textId="330635E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</w:t>
            </w:r>
          </w:p>
        </w:tc>
        <w:tc>
          <w:tcPr>
            <w:tcW w:w="1391" w:type="dxa"/>
            <w:vAlign w:val="center"/>
          </w:tcPr>
          <w:p w14:paraId="7AE67A5F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76F18F4F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2E2F7561" w14:textId="77777777" w:rsidTr="00B83728">
        <w:trPr>
          <w:trHeight w:val="454"/>
        </w:trPr>
        <w:tc>
          <w:tcPr>
            <w:tcW w:w="1106" w:type="dxa"/>
            <w:vAlign w:val="center"/>
          </w:tcPr>
          <w:p w14:paraId="3F60038B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6174BA3E" w14:textId="65E7EC59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Переход эксцентрический 90x75мм</w:t>
            </w:r>
          </w:p>
        </w:tc>
        <w:tc>
          <w:tcPr>
            <w:tcW w:w="3401" w:type="dxa"/>
          </w:tcPr>
          <w:p w14:paraId="5619D90E" w14:textId="6DCF6A6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QSS-RSE-090075</w:t>
            </w:r>
          </w:p>
        </w:tc>
        <w:tc>
          <w:tcPr>
            <w:tcW w:w="1985" w:type="dxa"/>
            <w:vAlign w:val="center"/>
          </w:tcPr>
          <w:p w14:paraId="38A8C394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3D63E845" w14:textId="2F3855A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3CD2814C" w14:textId="06818F6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72B71F77" w14:textId="104EC02E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4</w:t>
            </w:r>
          </w:p>
        </w:tc>
        <w:tc>
          <w:tcPr>
            <w:tcW w:w="1391" w:type="dxa"/>
            <w:vAlign w:val="center"/>
          </w:tcPr>
          <w:p w14:paraId="763F16C8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6D59EEEA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0E439C0B" w14:textId="77777777" w:rsidTr="00B83728">
        <w:trPr>
          <w:trHeight w:val="454"/>
        </w:trPr>
        <w:tc>
          <w:tcPr>
            <w:tcW w:w="1106" w:type="dxa"/>
            <w:vAlign w:val="center"/>
          </w:tcPr>
          <w:p w14:paraId="4E110A5C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7EC74EC6" w14:textId="6B86A408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Тройник 45° 110x56мм</w:t>
            </w:r>
          </w:p>
        </w:tc>
        <w:tc>
          <w:tcPr>
            <w:tcW w:w="3401" w:type="dxa"/>
          </w:tcPr>
          <w:p w14:paraId="3F25FC96" w14:textId="4E34A90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QSS-Y-110056</w:t>
            </w:r>
          </w:p>
        </w:tc>
        <w:tc>
          <w:tcPr>
            <w:tcW w:w="1985" w:type="dxa"/>
            <w:vAlign w:val="center"/>
          </w:tcPr>
          <w:p w14:paraId="2F57EDAB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5B459788" w14:textId="1F3BDD7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17D31127" w14:textId="211AA6C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1745C95B" w14:textId="5304001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</w:t>
            </w:r>
          </w:p>
        </w:tc>
        <w:tc>
          <w:tcPr>
            <w:tcW w:w="1391" w:type="dxa"/>
            <w:vAlign w:val="center"/>
          </w:tcPr>
          <w:p w14:paraId="6B4A66C5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2055950B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60264EFD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27676D3F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45D6E167" w14:textId="39E416F0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Тройник 45° 110x75мм</w:t>
            </w:r>
          </w:p>
        </w:tc>
        <w:tc>
          <w:tcPr>
            <w:tcW w:w="3401" w:type="dxa"/>
          </w:tcPr>
          <w:p w14:paraId="5F9217C0" w14:textId="5544D67E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QSS-Y-110075</w:t>
            </w:r>
          </w:p>
        </w:tc>
        <w:tc>
          <w:tcPr>
            <w:tcW w:w="1985" w:type="dxa"/>
            <w:vAlign w:val="center"/>
          </w:tcPr>
          <w:p w14:paraId="02A6157E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3893361A" w14:textId="56ACBFC1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028F4730" w14:textId="167DAE9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4DAAA858" w14:textId="5B83DD4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2</w:t>
            </w:r>
          </w:p>
        </w:tc>
        <w:tc>
          <w:tcPr>
            <w:tcW w:w="1391" w:type="dxa"/>
            <w:vAlign w:val="center"/>
          </w:tcPr>
          <w:p w14:paraId="270922BF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2486BDA6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7E9D6F82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1AE91265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7A73737F" w14:textId="7C28FC76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Тройник 45° 125x50мм</w:t>
            </w:r>
          </w:p>
        </w:tc>
        <w:tc>
          <w:tcPr>
            <w:tcW w:w="3401" w:type="dxa"/>
          </w:tcPr>
          <w:p w14:paraId="3A22C1ED" w14:textId="4CE58A05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QSS-Y-125050</w:t>
            </w:r>
          </w:p>
        </w:tc>
        <w:tc>
          <w:tcPr>
            <w:tcW w:w="1985" w:type="dxa"/>
            <w:vAlign w:val="center"/>
          </w:tcPr>
          <w:p w14:paraId="6276856D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77E988C0" w14:textId="3C45238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55302C01" w14:textId="6E9E849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3414FEC0" w14:textId="6CCDAB3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</w:t>
            </w:r>
          </w:p>
        </w:tc>
        <w:tc>
          <w:tcPr>
            <w:tcW w:w="1391" w:type="dxa"/>
            <w:vAlign w:val="center"/>
          </w:tcPr>
          <w:p w14:paraId="247DE42B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0CA705FD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7549B7C7" w14:textId="77777777" w:rsidTr="00B83728">
        <w:trPr>
          <w:trHeight w:val="454"/>
        </w:trPr>
        <w:tc>
          <w:tcPr>
            <w:tcW w:w="1106" w:type="dxa"/>
            <w:vAlign w:val="center"/>
          </w:tcPr>
          <w:p w14:paraId="5B9B1997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68319370" w14:textId="47575D0B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Тройник 45° 125x63мм</w:t>
            </w:r>
          </w:p>
        </w:tc>
        <w:tc>
          <w:tcPr>
            <w:tcW w:w="3401" w:type="dxa"/>
          </w:tcPr>
          <w:p w14:paraId="50F22ADE" w14:textId="1CECD163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QSS-Y-125063</w:t>
            </w:r>
          </w:p>
        </w:tc>
        <w:tc>
          <w:tcPr>
            <w:tcW w:w="1985" w:type="dxa"/>
            <w:vAlign w:val="center"/>
          </w:tcPr>
          <w:p w14:paraId="75637829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0405C438" w14:textId="4371F3A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6C454D9E" w14:textId="52521449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39BF85DC" w14:textId="292F1BF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3</w:t>
            </w:r>
          </w:p>
        </w:tc>
        <w:tc>
          <w:tcPr>
            <w:tcW w:w="1391" w:type="dxa"/>
            <w:vAlign w:val="center"/>
          </w:tcPr>
          <w:p w14:paraId="037F0C49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3C070B4F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1A6BF77D" w14:textId="77777777" w:rsidTr="00B83728">
        <w:trPr>
          <w:trHeight w:val="454"/>
        </w:trPr>
        <w:tc>
          <w:tcPr>
            <w:tcW w:w="1106" w:type="dxa"/>
            <w:vAlign w:val="center"/>
          </w:tcPr>
          <w:p w14:paraId="4B2D68D1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281AF1F8" w14:textId="7AC8BFB7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Переход эксцентрический 63x56мм</w:t>
            </w:r>
          </w:p>
        </w:tc>
        <w:tc>
          <w:tcPr>
            <w:tcW w:w="3401" w:type="dxa"/>
          </w:tcPr>
          <w:p w14:paraId="2CC17AFB" w14:textId="44298833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QSS-RSE-063075</w:t>
            </w:r>
          </w:p>
        </w:tc>
        <w:tc>
          <w:tcPr>
            <w:tcW w:w="1985" w:type="dxa"/>
            <w:vAlign w:val="center"/>
          </w:tcPr>
          <w:p w14:paraId="1597B864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7889998F" w14:textId="059C105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51D4FCDB" w14:textId="31E1169A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72F54BC6" w14:textId="0F501C9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3</w:t>
            </w:r>
          </w:p>
        </w:tc>
        <w:tc>
          <w:tcPr>
            <w:tcW w:w="1391" w:type="dxa"/>
            <w:vAlign w:val="center"/>
          </w:tcPr>
          <w:p w14:paraId="4768F28D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202DDC5F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7824FCD4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38151911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1C6F6DAE" w14:textId="15AA87E5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Тройник 45° 125x63мм</w:t>
            </w:r>
          </w:p>
        </w:tc>
        <w:tc>
          <w:tcPr>
            <w:tcW w:w="3401" w:type="dxa"/>
          </w:tcPr>
          <w:p w14:paraId="79CF7124" w14:textId="085AE013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QSS-Y-125063</w:t>
            </w:r>
          </w:p>
        </w:tc>
        <w:tc>
          <w:tcPr>
            <w:tcW w:w="1985" w:type="dxa"/>
            <w:vAlign w:val="center"/>
          </w:tcPr>
          <w:p w14:paraId="2634767A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45B1FEA9" w14:textId="4F2B19C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58837927" w14:textId="232CE2D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46CBAC40" w14:textId="0F64674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2</w:t>
            </w:r>
          </w:p>
        </w:tc>
        <w:tc>
          <w:tcPr>
            <w:tcW w:w="1391" w:type="dxa"/>
            <w:vAlign w:val="center"/>
          </w:tcPr>
          <w:p w14:paraId="0E9C0059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11C61BCB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09BFE613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255AD6AC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28EA3F01" w14:textId="181153E9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Тройник 45° 125x75мм</w:t>
            </w:r>
          </w:p>
        </w:tc>
        <w:tc>
          <w:tcPr>
            <w:tcW w:w="3401" w:type="dxa"/>
          </w:tcPr>
          <w:p w14:paraId="3D7FDDE2" w14:textId="215300B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QSS-Y-125075</w:t>
            </w:r>
          </w:p>
        </w:tc>
        <w:tc>
          <w:tcPr>
            <w:tcW w:w="1985" w:type="dxa"/>
            <w:vAlign w:val="center"/>
          </w:tcPr>
          <w:p w14:paraId="6D6FFCBE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7C3FF676" w14:textId="43885755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3CDF0D5F" w14:textId="0C083F1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5410BCC5" w14:textId="19DAD3A8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5</w:t>
            </w:r>
          </w:p>
        </w:tc>
        <w:tc>
          <w:tcPr>
            <w:tcW w:w="1391" w:type="dxa"/>
            <w:vAlign w:val="center"/>
          </w:tcPr>
          <w:p w14:paraId="2126A171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620C37A7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7D081B67" w14:textId="77777777" w:rsidTr="00B83728">
        <w:trPr>
          <w:trHeight w:val="454"/>
        </w:trPr>
        <w:tc>
          <w:tcPr>
            <w:tcW w:w="1106" w:type="dxa"/>
            <w:vAlign w:val="center"/>
          </w:tcPr>
          <w:p w14:paraId="0254E23B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0D779986" w14:textId="2AD83ABE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Тройник 45° 125x90мм</w:t>
            </w:r>
          </w:p>
        </w:tc>
        <w:tc>
          <w:tcPr>
            <w:tcW w:w="3401" w:type="dxa"/>
          </w:tcPr>
          <w:p w14:paraId="404963FA" w14:textId="084E13DE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QSS-Y-125090</w:t>
            </w:r>
          </w:p>
        </w:tc>
        <w:tc>
          <w:tcPr>
            <w:tcW w:w="1985" w:type="dxa"/>
            <w:vAlign w:val="center"/>
          </w:tcPr>
          <w:p w14:paraId="5A8D4470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788755A0" w14:textId="608B3DA1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7AECCC43" w14:textId="3368D9B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69653154" w14:textId="7AF684B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</w:t>
            </w:r>
          </w:p>
        </w:tc>
        <w:tc>
          <w:tcPr>
            <w:tcW w:w="1391" w:type="dxa"/>
            <w:vAlign w:val="center"/>
          </w:tcPr>
          <w:p w14:paraId="6A22619E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4407DF23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5EF65445" w14:textId="77777777" w:rsidTr="00B83728">
        <w:trPr>
          <w:trHeight w:val="454"/>
        </w:trPr>
        <w:tc>
          <w:tcPr>
            <w:tcW w:w="1106" w:type="dxa"/>
            <w:vAlign w:val="center"/>
          </w:tcPr>
          <w:p w14:paraId="431E58B8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7E3E7623" w14:textId="282241E4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Тройник 45° 160x125мм</w:t>
            </w:r>
          </w:p>
        </w:tc>
        <w:tc>
          <w:tcPr>
            <w:tcW w:w="3401" w:type="dxa"/>
          </w:tcPr>
          <w:p w14:paraId="3D47211D" w14:textId="365CDA68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QSS-Y-160125</w:t>
            </w:r>
          </w:p>
        </w:tc>
        <w:tc>
          <w:tcPr>
            <w:tcW w:w="1985" w:type="dxa"/>
            <w:vAlign w:val="center"/>
          </w:tcPr>
          <w:p w14:paraId="6CCE2DE0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3CC2CA22" w14:textId="58C83CF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17D15997" w14:textId="58749665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5566A429" w14:textId="5E4EFCA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2</w:t>
            </w:r>
          </w:p>
        </w:tc>
        <w:tc>
          <w:tcPr>
            <w:tcW w:w="1391" w:type="dxa"/>
            <w:vAlign w:val="center"/>
          </w:tcPr>
          <w:p w14:paraId="5DB49C79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74E3B727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071B40B8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1EEEE646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4E04C8DF" w14:textId="3D81DF29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Переход эксцентрический 160x90мм</w:t>
            </w:r>
          </w:p>
        </w:tc>
        <w:tc>
          <w:tcPr>
            <w:tcW w:w="3401" w:type="dxa"/>
          </w:tcPr>
          <w:p w14:paraId="289AEAC1" w14:textId="2333887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QSS-RSE-160090</w:t>
            </w:r>
          </w:p>
        </w:tc>
        <w:tc>
          <w:tcPr>
            <w:tcW w:w="1985" w:type="dxa"/>
            <w:vAlign w:val="center"/>
          </w:tcPr>
          <w:p w14:paraId="5A2CBC7D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0147E11A" w14:textId="14D732F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3D93662E" w14:textId="0BBA8FE3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5AC3D458" w14:textId="17409E11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</w:t>
            </w:r>
          </w:p>
        </w:tc>
        <w:tc>
          <w:tcPr>
            <w:tcW w:w="1391" w:type="dxa"/>
            <w:vAlign w:val="center"/>
          </w:tcPr>
          <w:p w14:paraId="25B60CE9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541A116C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77635D04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55818721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6529E13E" w14:textId="514FD01B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Переход эксцентрический 90x56мм</w:t>
            </w:r>
          </w:p>
        </w:tc>
        <w:tc>
          <w:tcPr>
            <w:tcW w:w="3401" w:type="dxa"/>
          </w:tcPr>
          <w:p w14:paraId="12B2E2B7" w14:textId="0B064DE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QSS-RSE-090056</w:t>
            </w:r>
          </w:p>
        </w:tc>
        <w:tc>
          <w:tcPr>
            <w:tcW w:w="1985" w:type="dxa"/>
            <w:vAlign w:val="center"/>
          </w:tcPr>
          <w:p w14:paraId="73B03C20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4AFF99ED" w14:textId="1ECAC47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4AC0EE24" w14:textId="0F2EC039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667CBB22" w14:textId="24FCB98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</w:t>
            </w:r>
          </w:p>
        </w:tc>
        <w:tc>
          <w:tcPr>
            <w:tcW w:w="1391" w:type="dxa"/>
            <w:vAlign w:val="center"/>
          </w:tcPr>
          <w:p w14:paraId="5A24024F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32796D50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69F76B25" w14:textId="77777777" w:rsidTr="00B83728">
        <w:trPr>
          <w:trHeight w:val="454"/>
        </w:trPr>
        <w:tc>
          <w:tcPr>
            <w:tcW w:w="1106" w:type="dxa"/>
            <w:vAlign w:val="center"/>
          </w:tcPr>
          <w:p w14:paraId="44FD6391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47E180E0" w14:textId="664D754D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Тройник 45° 56x50мм</w:t>
            </w:r>
          </w:p>
        </w:tc>
        <w:tc>
          <w:tcPr>
            <w:tcW w:w="3401" w:type="dxa"/>
          </w:tcPr>
          <w:p w14:paraId="3119EAFE" w14:textId="0BE6DA7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QSS-Y-056050</w:t>
            </w:r>
          </w:p>
        </w:tc>
        <w:tc>
          <w:tcPr>
            <w:tcW w:w="1985" w:type="dxa"/>
            <w:vAlign w:val="center"/>
          </w:tcPr>
          <w:p w14:paraId="4A58CF0A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4C0B9863" w14:textId="63DEB19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73E1DB10" w14:textId="0F910C7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3A9DF17E" w14:textId="0E65871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</w:t>
            </w:r>
          </w:p>
        </w:tc>
        <w:tc>
          <w:tcPr>
            <w:tcW w:w="1391" w:type="dxa"/>
            <w:vAlign w:val="center"/>
          </w:tcPr>
          <w:p w14:paraId="58465234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1CCC7028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76E65464" w14:textId="77777777" w:rsidTr="00B83728">
        <w:trPr>
          <w:trHeight w:val="454"/>
        </w:trPr>
        <w:tc>
          <w:tcPr>
            <w:tcW w:w="1106" w:type="dxa"/>
            <w:vAlign w:val="center"/>
          </w:tcPr>
          <w:p w14:paraId="180C290F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258FE198" w14:textId="64389431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Переход эксцентрический 50x40мм</w:t>
            </w:r>
          </w:p>
        </w:tc>
        <w:tc>
          <w:tcPr>
            <w:tcW w:w="3401" w:type="dxa"/>
          </w:tcPr>
          <w:p w14:paraId="1BCE4017" w14:textId="3257579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QSS-RSE-050040</w:t>
            </w:r>
          </w:p>
        </w:tc>
        <w:tc>
          <w:tcPr>
            <w:tcW w:w="1985" w:type="dxa"/>
            <w:vAlign w:val="center"/>
          </w:tcPr>
          <w:p w14:paraId="527D6ADA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30790563" w14:textId="714FAA78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2DD078CA" w14:textId="4A992A0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31B69E59" w14:textId="67FB8505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</w:t>
            </w:r>
          </w:p>
        </w:tc>
        <w:tc>
          <w:tcPr>
            <w:tcW w:w="1391" w:type="dxa"/>
            <w:vAlign w:val="center"/>
          </w:tcPr>
          <w:p w14:paraId="45E58251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10C529EE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1AD4947D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24EF3AF7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08B5D44D" w14:textId="5415135E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Тройник 45° 63x50мм</w:t>
            </w:r>
          </w:p>
        </w:tc>
        <w:tc>
          <w:tcPr>
            <w:tcW w:w="3401" w:type="dxa"/>
          </w:tcPr>
          <w:p w14:paraId="429E34C9" w14:textId="5BC78E8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QSS-Y-063050</w:t>
            </w:r>
          </w:p>
        </w:tc>
        <w:tc>
          <w:tcPr>
            <w:tcW w:w="1985" w:type="dxa"/>
            <w:vAlign w:val="center"/>
          </w:tcPr>
          <w:p w14:paraId="4A5BE04E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41B8EFA5" w14:textId="184BBBC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6ECE6894" w14:textId="70EED3E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7F8ED539" w14:textId="372AF599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</w:t>
            </w:r>
          </w:p>
        </w:tc>
        <w:tc>
          <w:tcPr>
            <w:tcW w:w="1391" w:type="dxa"/>
            <w:vAlign w:val="center"/>
          </w:tcPr>
          <w:p w14:paraId="2596D56F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2686C231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218A4AC1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3633FA53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03170A9D" w14:textId="35C8E568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Тройник 45° 75x56мм</w:t>
            </w:r>
          </w:p>
        </w:tc>
        <w:tc>
          <w:tcPr>
            <w:tcW w:w="3401" w:type="dxa"/>
          </w:tcPr>
          <w:p w14:paraId="25FECEF3" w14:textId="11B388A5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QSS-Y-075056</w:t>
            </w:r>
          </w:p>
        </w:tc>
        <w:tc>
          <w:tcPr>
            <w:tcW w:w="1985" w:type="dxa"/>
            <w:vAlign w:val="center"/>
          </w:tcPr>
          <w:p w14:paraId="3B5616AC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70B09F85" w14:textId="2C6F704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42E4A5C1" w14:textId="1543C14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58B7C171" w14:textId="061CADD3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</w:t>
            </w:r>
          </w:p>
        </w:tc>
        <w:tc>
          <w:tcPr>
            <w:tcW w:w="1391" w:type="dxa"/>
            <w:vAlign w:val="center"/>
          </w:tcPr>
          <w:p w14:paraId="1C84EE36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32B33F25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1DBCBE08" w14:textId="77777777" w:rsidTr="00B83728">
        <w:trPr>
          <w:trHeight w:val="454"/>
        </w:trPr>
        <w:tc>
          <w:tcPr>
            <w:tcW w:w="1106" w:type="dxa"/>
            <w:vAlign w:val="center"/>
          </w:tcPr>
          <w:p w14:paraId="325C0FF7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10DD434F" w14:textId="7715A975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Ревизия прямая 90° 110мм</w:t>
            </w:r>
          </w:p>
        </w:tc>
        <w:tc>
          <w:tcPr>
            <w:tcW w:w="3401" w:type="dxa"/>
          </w:tcPr>
          <w:p w14:paraId="136BF99B" w14:textId="2F8DCCE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QSS-AT-110</w:t>
            </w:r>
          </w:p>
        </w:tc>
        <w:tc>
          <w:tcPr>
            <w:tcW w:w="1985" w:type="dxa"/>
            <w:vAlign w:val="center"/>
          </w:tcPr>
          <w:p w14:paraId="305362DC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0A046A91" w14:textId="4A3302F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6678EB94" w14:textId="63596B9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47F281BB" w14:textId="154536D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3</w:t>
            </w:r>
          </w:p>
        </w:tc>
        <w:tc>
          <w:tcPr>
            <w:tcW w:w="1391" w:type="dxa"/>
            <w:vAlign w:val="center"/>
          </w:tcPr>
          <w:p w14:paraId="3D67AB2A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4D1E47FE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3E7D70E3" w14:textId="77777777" w:rsidTr="00B83728">
        <w:trPr>
          <w:trHeight w:val="454"/>
        </w:trPr>
        <w:tc>
          <w:tcPr>
            <w:tcW w:w="1106" w:type="dxa"/>
            <w:vAlign w:val="center"/>
          </w:tcPr>
          <w:p w14:paraId="1AC43C0B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754039C6" w14:textId="1512F62D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Патрубок компенсационный 110мм</w:t>
            </w:r>
          </w:p>
        </w:tc>
        <w:tc>
          <w:tcPr>
            <w:tcW w:w="3401" w:type="dxa"/>
          </w:tcPr>
          <w:p w14:paraId="3BF56195" w14:textId="6DF98A49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QSS-EJ-110</w:t>
            </w:r>
          </w:p>
        </w:tc>
        <w:tc>
          <w:tcPr>
            <w:tcW w:w="1985" w:type="dxa"/>
            <w:vAlign w:val="center"/>
          </w:tcPr>
          <w:p w14:paraId="4FAD6652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4A3B45C9" w14:textId="2206DB1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5EF0FC5F" w14:textId="7882958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5E0EA5DF" w14:textId="1B54CE7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8</w:t>
            </w:r>
          </w:p>
        </w:tc>
        <w:tc>
          <w:tcPr>
            <w:tcW w:w="1391" w:type="dxa"/>
            <w:vAlign w:val="center"/>
          </w:tcPr>
          <w:p w14:paraId="72FE4249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1F41E867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24AE4DB1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73800396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11167D2B" w14:textId="0A86D253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Хомут М10 56мм</w:t>
            </w:r>
          </w:p>
        </w:tc>
        <w:tc>
          <w:tcPr>
            <w:tcW w:w="3401" w:type="dxa"/>
          </w:tcPr>
          <w:p w14:paraId="26CC8ED9" w14:textId="4DEA660A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QSS-BKT-240216</w:t>
            </w:r>
          </w:p>
        </w:tc>
        <w:tc>
          <w:tcPr>
            <w:tcW w:w="1985" w:type="dxa"/>
            <w:vAlign w:val="center"/>
          </w:tcPr>
          <w:p w14:paraId="1090E577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21BFB669" w14:textId="7C109F4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52C5AC1E" w14:textId="36D78B13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0468C9CD" w14:textId="4B7D15F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15</w:t>
            </w:r>
          </w:p>
        </w:tc>
        <w:tc>
          <w:tcPr>
            <w:tcW w:w="1391" w:type="dxa"/>
            <w:vAlign w:val="center"/>
          </w:tcPr>
          <w:p w14:paraId="43127B37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370DBA3B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767A8B95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3CBB4200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76DFC9CC" w14:textId="2A324197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Хомут М10 110мм</w:t>
            </w:r>
          </w:p>
        </w:tc>
        <w:tc>
          <w:tcPr>
            <w:tcW w:w="3401" w:type="dxa"/>
          </w:tcPr>
          <w:p w14:paraId="024D821C" w14:textId="345964B3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QSS-BKT-240223</w:t>
            </w:r>
          </w:p>
        </w:tc>
        <w:tc>
          <w:tcPr>
            <w:tcW w:w="1985" w:type="dxa"/>
            <w:vAlign w:val="center"/>
          </w:tcPr>
          <w:p w14:paraId="72852E55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7A4F5BA1" w14:textId="24BB6C6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517B1DDB" w14:textId="05FF2EE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7B3549D3" w14:textId="18C108B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25</w:t>
            </w:r>
          </w:p>
        </w:tc>
        <w:tc>
          <w:tcPr>
            <w:tcW w:w="1391" w:type="dxa"/>
            <w:vAlign w:val="center"/>
          </w:tcPr>
          <w:p w14:paraId="465E19BD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230E4BB1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7B4DB8FD" w14:textId="77777777" w:rsidTr="00B83728">
        <w:trPr>
          <w:trHeight w:val="454"/>
        </w:trPr>
        <w:tc>
          <w:tcPr>
            <w:tcW w:w="1106" w:type="dxa"/>
            <w:vAlign w:val="center"/>
          </w:tcPr>
          <w:p w14:paraId="1049EC09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7EF0BC74" w14:textId="75D256BF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Опорная плита с гайкой 80x30x3 мм, гайка M10, оцинкованная</w:t>
            </w:r>
          </w:p>
        </w:tc>
        <w:tc>
          <w:tcPr>
            <w:tcW w:w="3401" w:type="dxa"/>
          </w:tcPr>
          <w:p w14:paraId="747AAE44" w14:textId="64790369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QSS-OPZ-112395</w:t>
            </w:r>
          </w:p>
        </w:tc>
        <w:tc>
          <w:tcPr>
            <w:tcW w:w="1985" w:type="dxa"/>
            <w:vAlign w:val="center"/>
          </w:tcPr>
          <w:p w14:paraId="217C57EC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3A45BDE5" w14:textId="453A0D1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2092C6C5" w14:textId="29B6DC9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39E03F78" w14:textId="40790A3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40</w:t>
            </w:r>
          </w:p>
        </w:tc>
        <w:tc>
          <w:tcPr>
            <w:tcW w:w="1391" w:type="dxa"/>
            <w:vAlign w:val="center"/>
          </w:tcPr>
          <w:p w14:paraId="6AEFB881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09862BDF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38787F22" w14:textId="77777777" w:rsidTr="00B83728">
        <w:trPr>
          <w:trHeight w:val="454"/>
        </w:trPr>
        <w:tc>
          <w:tcPr>
            <w:tcW w:w="1106" w:type="dxa"/>
            <w:vAlign w:val="center"/>
          </w:tcPr>
          <w:p w14:paraId="593EF6F0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5F944701" w14:textId="1B940636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Шпилька М10 1000мм</w:t>
            </w:r>
          </w:p>
        </w:tc>
        <w:tc>
          <w:tcPr>
            <w:tcW w:w="3401" w:type="dxa"/>
          </w:tcPr>
          <w:p w14:paraId="5674C7D4" w14:textId="1184D1E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QSS-SPL-102157</w:t>
            </w:r>
          </w:p>
        </w:tc>
        <w:tc>
          <w:tcPr>
            <w:tcW w:w="1985" w:type="dxa"/>
            <w:vAlign w:val="center"/>
          </w:tcPr>
          <w:p w14:paraId="59230162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2EF8DFA0" w14:textId="5F14561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1CA7BA7E" w14:textId="673A2935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69AA448B" w14:textId="7E8A75E3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4</w:t>
            </w:r>
          </w:p>
        </w:tc>
        <w:tc>
          <w:tcPr>
            <w:tcW w:w="1391" w:type="dxa"/>
            <w:vAlign w:val="center"/>
          </w:tcPr>
          <w:p w14:paraId="4414815B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61B3595F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3906213B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032B73DD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350888F4" w14:textId="714740CF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Хомут с гайкой, усиленный, 1/2 56мм</w:t>
            </w:r>
          </w:p>
        </w:tc>
        <w:tc>
          <w:tcPr>
            <w:tcW w:w="3401" w:type="dxa"/>
          </w:tcPr>
          <w:p w14:paraId="237ABDCE" w14:textId="2F76317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QSS-BKT-154950</w:t>
            </w:r>
          </w:p>
        </w:tc>
        <w:tc>
          <w:tcPr>
            <w:tcW w:w="1985" w:type="dxa"/>
            <w:vAlign w:val="center"/>
          </w:tcPr>
          <w:p w14:paraId="36D0450E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6EF5ECEB" w14:textId="2A376F1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6B8EF478" w14:textId="3D4BBC9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66459E98" w14:textId="20D97A5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4</w:t>
            </w:r>
          </w:p>
        </w:tc>
        <w:tc>
          <w:tcPr>
            <w:tcW w:w="1391" w:type="dxa"/>
            <w:vAlign w:val="center"/>
          </w:tcPr>
          <w:p w14:paraId="17E228EE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5A48E1AA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6E163A09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240E2FAA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4F475BBB" w14:textId="4F0366FD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Хомут с гайкой, усиленный, 1/2 110мм</w:t>
            </w:r>
          </w:p>
        </w:tc>
        <w:tc>
          <w:tcPr>
            <w:tcW w:w="3401" w:type="dxa"/>
          </w:tcPr>
          <w:p w14:paraId="7F970001" w14:textId="645456D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QSS-BKT-154821</w:t>
            </w:r>
          </w:p>
        </w:tc>
        <w:tc>
          <w:tcPr>
            <w:tcW w:w="1985" w:type="dxa"/>
            <w:vAlign w:val="center"/>
          </w:tcPr>
          <w:p w14:paraId="5EE815DB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089B5731" w14:textId="2BACE0A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4A6CA41A" w14:textId="1D8F64C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44E06737" w14:textId="5237B65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12</w:t>
            </w:r>
          </w:p>
        </w:tc>
        <w:tc>
          <w:tcPr>
            <w:tcW w:w="1391" w:type="dxa"/>
            <w:vAlign w:val="center"/>
          </w:tcPr>
          <w:p w14:paraId="6FE486CA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2D13DD1C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3B5E486F" w14:textId="77777777" w:rsidTr="00B83728">
        <w:trPr>
          <w:trHeight w:val="454"/>
        </w:trPr>
        <w:tc>
          <w:tcPr>
            <w:tcW w:w="1106" w:type="dxa"/>
            <w:vAlign w:val="center"/>
          </w:tcPr>
          <w:p w14:paraId="2F8FDC87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3D0BF651" w14:textId="12C5547F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Опорная плита с муфтой 80x30x3 мм, муфта 1/2" , оцинкованная</w:t>
            </w:r>
          </w:p>
        </w:tc>
        <w:tc>
          <w:tcPr>
            <w:tcW w:w="3401" w:type="dxa"/>
          </w:tcPr>
          <w:p w14:paraId="0EF56203" w14:textId="1293F07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QSS-OPZ-112389</w:t>
            </w:r>
          </w:p>
        </w:tc>
        <w:tc>
          <w:tcPr>
            <w:tcW w:w="1985" w:type="dxa"/>
            <w:vAlign w:val="center"/>
          </w:tcPr>
          <w:p w14:paraId="76BDC5BC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6957A36C" w14:textId="22333BB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62255640" w14:textId="211A9B7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4D6AC44B" w14:textId="3E5A49A5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16</w:t>
            </w:r>
          </w:p>
        </w:tc>
        <w:tc>
          <w:tcPr>
            <w:tcW w:w="1391" w:type="dxa"/>
            <w:vAlign w:val="center"/>
          </w:tcPr>
          <w:p w14:paraId="13F9526E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5EDC0FFD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2DD48051" w14:textId="77777777" w:rsidTr="00B83728">
        <w:trPr>
          <w:trHeight w:val="454"/>
        </w:trPr>
        <w:tc>
          <w:tcPr>
            <w:tcW w:w="1106" w:type="dxa"/>
            <w:vAlign w:val="center"/>
          </w:tcPr>
          <w:p w14:paraId="0B1A8C77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148B62C3" w14:textId="080E44F6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Труба резьбовая 1/2” х 2000мм</w:t>
            </w:r>
          </w:p>
        </w:tc>
        <w:tc>
          <w:tcPr>
            <w:tcW w:w="3401" w:type="dxa"/>
          </w:tcPr>
          <w:p w14:paraId="4258944A" w14:textId="507DAD59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QSS-TR-113390</w:t>
            </w:r>
          </w:p>
        </w:tc>
        <w:tc>
          <w:tcPr>
            <w:tcW w:w="1985" w:type="dxa"/>
            <w:vAlign w:val="center"/>
          </w:tcPr>
          <w:p w14:paraId="5B3DBAFA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6A3AF41E" w14:textId="2286952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72B400EE" w14:textId="14CABDE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7E94A916" w14:textId="28C82153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</w:t>
            </w:r>
          </w:p>
        </w:tc>
        <w:tc>
          <w:tcPr>
            <w:tcW w:w="1391" w:type="dxa"/>
            <w:vAlign w:val="center"/>
          </w:tcPr>
          <w:p w14:paraId="2827B04C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15A31E77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10EE5855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70772715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26233868" w14:textId="7103EC79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Стальная шина 30/30мм 6000 мм.</w:t>
            </w:r>
          </w:p>
        </w:tc>
        <w:tc>
          <w:tcPr>
            <w:tcW w:w="3401" w:type="dxa"/>
          </w:tcPr>
          <w:p w14:paraId="3037B74A" w14:textId="0070032E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QSS-PPS-26518317</w:t>
            </w:r>
          </w:p>
        </w:tc>
        <w:tc>
          <w:tcPr>
            <w:tcW w:w="1985" w:type="dxa"/>
            <w:vAlign w:val="center"/>
          </w:tcPr>
          <w:p w14:paraId="647F4CA0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02AB7F8E" w14:textId="2015B3F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08490D82" w14:textId="40E538EA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7597DA11" w14:textId="20B3339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75</w:t>
            </w:r>
          </w:p>
        </w:tc>
        <w:tc>
          <w:tcPr>
            <w:tcW w:w="1391" w:type="dxa"/>
            <w:vAlign w:val="center"/>
          </w:tcPr>
          <w:p w14:paraId="5D95A498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50D83176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5DD5C2C2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0A1D0ED3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17CE6FB3" w14:textId="45E4A8ED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Соединитель шины 30/30мм</w:t>
            </w:r>
          </w:p>
        </w:tc>
        <w:tc>
          <w:tcPr>
            <w:tcW w:w="3401" w:type="dxa"/>
          </w:tcPr>
          <w:p w14:paraId="659FDE99" w14:textId="6436B90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QSS-SS-120060</w:t>
            </w:r>
          </w:p>
        </w:tc>
        <w:tc>
          <w:tcPr>
            <w:tcW w:w="1985" w:type="dxa"/>
            <w:vAlign w:val="center"/>
          </w:tcPr>
          <w:p w14:paraId="412B72BE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3ADDB0BA" w14:textId="7BA50129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65D190E8" w14:textId="34C5409A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33B0FD1B" w14:textId="15CED17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93</w:t>
            </w:r>
          </w:p>
        </w:tc>
        <w:tc>
          <w:tcPr>
            <w:tcW w:w="1391" w:type="dxa"/>
            <w:vAlign w:val="center"/>
          </w:tcPr>
          <w:p w14:paraId="27EAD312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76B02058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730CD82D" w14:textId="77777777" w:rsidTr="00B83728">
        <w:trPr>
          <w:trHeight w:val="454"/>
        </w:trPr>
        <w:tc>
          <w:tcPr>
            <w:tcW w:w="1106" w:type="dxa"/>
            <w:vAlign w:val="center"/>
          </w:tcPr>
          <w:p w14:paraId="11377A24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185568E8" w14:textId="312C24DA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Подвес для крепления стальной шины 30/30мм</w:t>
            </w:r>
          </w:p>
        </w:tc>
        <w:tc>
          <w:tcPr>
            <w:tcW w:w="3401" w:type="dxa"/>
          </w:tcPr>
          <w:p w14:paraId="1FA65E1B" w14:textId="2264252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QSS-PSS-114503</w:t>
            </w:r>
          </w:p>
        </w:tc>
        <w:tc>
          <w:tcPr>
            <w:tcW w:w="1985" w:type="dxa"/>
            <w:vAlign w:val="center"/>
          </w:tcPr>
          <w:p w14:paraId="4C74F2C5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3D925BEA" w14:textId="042A6F38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32DCEC83" w14:textId="0E4C1463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606A2286" w14:textId="3A45AE9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256</w:t>
            </w:r>
          </w:p>
        </w:tc>
        <w:tc>
          <w:tcPr>
            <w:tcW w:w="1391" w:type="dxa"/>
            <w:vAlign w:val="center"/>
          </w:tcPr>
          <w:p w14:paraId="62BB4CB7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467AE0BF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400BCD1A" w14:textId="77777777" w:rsidTr="00B83728">
        <w:trPr>
          <w:trHeight w:val="454"/>
        </w:trPr>
        <w:tc>
          <w:tcPr>
            <w:tcW w:w="1106" w:type="dxa"/>
            <w:vAlign w:val="center"/>
          </w:tcPr>
          <w:p w14:paraId="20B32F40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15287601" w14:textId="058E9DAF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Гайка М10</w:t>
            </w:r>
          </w:p>
        </w:tc>
        <w:tc>
          <w:tcPr>
            <w:tcW w:w="3401" w:type="dxa"/>
          </w:tcPr>
          <w:p w14:paraId="4C43D057" w14:textId="76F2C4B3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QSS-GAI-240331</w:t>
            </w:r>
          </w:p>
        </w:tc>
        <w:tc>
          <w:tcPr>
            <w:tcW w:w="1985" w:type="dxa"/>
            <w:vAlign w:val="center"/>
          </w:tcPr>
          <w:p w14:paraId="609C7A7C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6E13E1ED" w14:textId="6AF96B6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0BCF3D1C" w14:textId="17B6D589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2867FFF7" w14:textId="1E48EA0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512</w:t>
            </w:r>
          </w:p>
        </w:tc>
        <w:tc>
          <w:tcPr>
            <w:tcW w:w="1391" w:type="dxa"/>
            <w:vAlign w:val="center"/>
          </w:tcPr>
          <w:p w14:paraId="38D36153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204988A4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6FA7AC1E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300461AA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33237D1E" w14:textId="4B43F7EC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Шайба увеличенная М10</w:t>
            </w:r>
          </w:p>
        </w:tc>
        <w:tc>
          <w:tcPr>
            <w:tcW w:w="3401" w:type="dxa"/>
          </w:tcPr>
          <w:p w14:paraId="7383B0E0" w14:textId="5A70FE5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QSS-SAI-240336</w:t>
            </w:r>
          </w:p>
        </w:tc>
        <w:tc>
          <w:tcPr>
            <w:tcW w:w="1985" w:type="dxa"/>
            <w:vAlign w:val="center"/>
          </w:tcPr>
          <w:p w14:paraId="1E257E6F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1F7021F2" w14:textId="7D9ACAE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2BD30E8B" w14:textId="5C2AABC1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5AE1A4DD" w14:textId="6E47917E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512</w:t>
            </w:r>
          </w:p>
        </w:tc>
        <w:tc>
          <w:tcPr>
            <w:tcW w:w="1391" w:type="dxa"/>
            <w:vAlign w:val="center"/>
          </w:tcPr>
          <w:p w14:paraId="1D7E9F3C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1DAF7852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50422CB1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6094BE49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4554EBA2" w14:textId="010CDA70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Хомут облегченный 50мм</w:t>
            </w:r>
          </w:p>
        </w:tc>
        <w:tc>
          <w:tcPr>
            <w:tcW w:w="3401" w:type="dxa"/>
          </w:tcPr>
          <w:p w14:paraId="65E07C04" w14:textId="1F3DD07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QSS-BKT-050</w:t>
            </w:r>
          </w:p>
        </w:tc>
        <w:tc>
          <w:tcPr>
            <w:tcW w:w="1985" w:type="dxa"/>
            <w:vAlign w:val="center"/>
          </w:tcPr>
          <w:p w14:paraId="7002A14F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2FF33735" w14:textId="3667C508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2099A820" w14:textId="34C3A5A8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41D38C1F" w14:textId="5F502FF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5</w:t>
            </w:r>
          </w:p>
        </w:tc>
        <w:tc>
          <w:tcPr>
            <w:tcW w:w="1391" w:type="dxa"/>
            <w:vAlign w:val="center"/>
          </w:tcPr>
          <w:p w14:paraId="6BB35973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5A7B88F6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25745C04" w14:textId="77777777" w:rsidTr="00B83728">
        <w:trPr>
          <w:trHeight w:val="454"/>
        </w:trPr>
        <w:tc>
          <w:tcPr>
            <w:tcW w:w="1106" w:type="dxa"/>
            <w:vAlign w:val="center"/>
          </w:tcPr>
          <w:p w14:paraId="71774E54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0904D9D7" w14:textId="4B76B037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Хомут облегченный 56мм</w:t>
            </w:r>
          </w:p>
        </w:tc>
        <w:tc>
          <w:tcPr>
            <w:tcW w:w="3401" w:type="dxa"/>
          </w:tcPr>
          <w:p w14:paraId="1A25C12F" w14:textId="2173DB39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QSS-BKT-056</w:t>
            </w:r>
          </w:p>
        </w:tc>
        <w:tc>
          <w:tcPr>
            <w:tcW w:w="1985" w:type="dxa"/>
            <w:vAlign w:val="center"/>
          </w:tcPr>
          <w:p w14:paraId="3570E4C4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470511FD" w14:textId="45FEA32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288FE822" w14:textId="50B6F8C5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33C9364C" w14:textId="224C38E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29</w:t>
            </w:r>
          </w:p>
        </w:tc>
        <w:tc>
          <w:tcPr>
            <w:tcW w:w="1391" w:type="dxa"/>
            <w:vAlign w:val="center"/>
          </w:tcPr>
          <w:p w14:paraId="4934C233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080AE809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18FC44F0" w14:textId="77777777" w:rsidTr="00B83728">
        <w:trPr>
          <w:trHeight w:val="454"/>
        </w:trPr>
        <w:tc>
          <w:tcPr>
            <w:tcW w:w="1106" w:type="dxa"/>
            <w:vAlign w:val="center"/>
          </w:tcPr>
          <w:p w14:paraId="2F65C88E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6ECBB26B" w14:textId="438DD2E4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Хомут облегченный 63мм</w:t>
            </w:r>
          </w:p>
        </w:tc>
        <w:tc>
          <w:tcPr>
            <w:tcW w:w="3401" w:type="dxa"/>
          </w:tcPr>
          <w:p w14:paraId="1788B3FA" w14:textId="74ADD9B1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QSS-BKT-063</w:t>
            </w:r>
          </w:p>
        </w:tc>
        <w:tc>
          <w:tcPr>
            <w:tcW w:w="1985" w:type="dxa"/>
            <w:vAlign w:val="center"/>
          </w:tcPr>
          <w:p w14:paraId="726D3018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61DB0459" w14:textId="54C570B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2A42BF72" w14:textId="1672762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5DB74E95" w14:textId="61307FB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33</w:t>
            </w:r>
          </w:p>
        </w:tc>
        <w:tc>
          <w:tcPr>
            <w:tcW w:w="1391" w:type="dxa"/>
            <w:vAlign w:val="center"/>
          </w:tcPr>
          <w:p w14:paraId="5C4E7F9F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4A82DA44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2ECDD213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01DE9623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53326FAA" w14:textId="63C375F2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Хомут облегченный 75мм</w:t>
            </w:r>
          </w:p>
        </w:tc>
        <w:tc>
          <w:tcPr>
            <w:tcW w:w="3401" w:type="dxa"/>
          </w:tcPr>
          <w:p w14:paraId="50F2BA61" w14:textId="4C85602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QSS-BKT-075</w:t>
            </w:r>
          </w:p>
        </w:tc>
        <w:tc>
          <w:tcPr>
            <w:tcW w:w="1985" w:type="dxa"/>
            <w:vAlign w:val="center"/>
          </w:tcPr>
          <w:p w14:paraId="0AE5021E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0E8EFB70" w14:textId="358332F8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1E50B68E" w14:textId="402AC4A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19782846" w14:textId="1C9F677E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39</w:t>
            </w:r>
          </w:p>
        </w:tc>
        <w:tc>
          <w:tcPr>
            <w:tcW w:w="1391" w:type="dxa"/>
            <w:vAlign w:val="center"/>
          </w:tcPr>
          <w:p w14:paraId="31ADD23B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7467023D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0592749C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3446B453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1780ACCC" w14:textId="341898EC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Хомут облегченный 90мм</w:t>
            </w:r>
          </w:p>
        </w:tc>
        <w:tc>
          <w:tcPr>
            <w:tcW w:w="3401" w:type="dxa"/>
          </w:tcPr>
          <w:p w14:paraId="3E71BD04" w14:textId="33C66D98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QSS-BKT-090</w:t>
            </w:r>
          </w:p>
        </w:tc>
        <w:tc>
          <w:tcPr>
            <w:tcW w:w="1985" w:type="dxa"/>
            <w:vAlign w:val="center"/>
          </w:tcPr>
          <w:p w14:paraId="2C6D110E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6F340E50" w14:textId="054716E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3B161729" w14:textId="43C70D6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598362B9" w14:textId="2A521D79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31</w:t>
            </w:r>
          </w:p>
        </w:tc>
        <w:tc>
          <w:tcPr>
            <w:tcW w:w="1391" w:type="dxa"/>
            <w:vAlign w:val="center"/>
          </w:tcPr>
          <w:p w14:paraId="206F4374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677B705C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2B23B35D" w14:textId="77777777" w:rsidTr="00B83728">
        <w:trPr>
          <w:trHeight w:val="454"/>
        </w:trPr>
        <w:tc>
          <w:tcPr>
            <w:tcW w:w="1106" w:type="dxa"/>
            <w:vAlign w:val="center"/>
          </w:tcPr>
          <w:p w14:paraId="2295C264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664F3F28" w14:textId="1B246E68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Хомут облегченный 110мм</w:t>
            </w:r>
          </w:p>
        </w:tc>
        <w:tc>
          <w:tcPr>
            <w:tcW w:w="3401" w:type="dxa"/>
          </w:tcPr>
          <w:p w14:paraId="0936D0A7" w14:textId="5E67274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QSS-BKT-110</w:t>
            </w:r>
          </w:p>
        </w:tc>
        <w:tc>
          <w:tcPr>
            <w:tcW w:w="1985" w:type="dxa"/>
            <w:vAlign w:val="center"/>
          </w:tcPr>
          <w:p w14:paraId="16EF5875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77214669" w14:textId="1347833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5297160A" w14:textId="46597D2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09356D0E" w14:textId="2B41767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111</w:t>
            </w:r>
          </w:p>
        </w:tc>
        <w:tc>
          <w:tcPr>
            <w:tcW w:w="1391" w:type="dxa"/>
            <w:vAlign w:val="center"/>
          </w:tcPr>
          <w:p w14:paraId="61A56962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21C8B064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0EC621C6" w14:textId="77777777" w:rsidTr="00B83728">
        <w:trPr>
          <w:trHeight w:val="454"/>
        </w:trPr>
        <w:tc>
          <w:tcPr>
            <w:tcW w:w="1106" w:type="dxa"/>
            <w:vAlign w:val="center"/>
          </w:tcPr>
          <w:p w14:paraId="18C57FC9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6BC40E85" w14:textId="6D909DD2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Хомут облегченный 125мм</w:t>
            </w:r>
          </w:p>
        </w:tc>
        <w:tc>
          <w:tcPr>
            <w:tcW w:w="3401" w:type="dxa"/>
          </w:tcPr>
          <w:p w14:paraId="5B6DEF9D" w14:textId="3659A395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QSS-BKT-125</w:t>
            </w:r>
          </w:p>
        </w:tc>
        <w:tc>
          <w:tcPr>
            <w:tcW w:w="1985" w:type="dxa"/>
            <w:vAlign w:val="center"/>
          </w:tcPr>
          <w:p w14:paraId="238E3812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2209E2CF" w14:textId="39811418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704ED1A0" w14:textId="7224555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1ACCCA55" w14:textId="096B507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171</w:t>
            </w:r>
          </w:p>
        </w:tc>
        <w:tc>
          <w:tcPr>
            <w:tcW w:w="1391" w:type="dxa"/>
            <w:vAlign w:val="center"/>
          </w:tcPr>
          <w:p w14:paraId="3D7AE53D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2EB91E24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3411A3D5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6C9BAD0A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2B4A4AFA" w14:textId="7D6F7FDA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Хомут облегченный 160мм</w:t>
            </w:r>
          </w:p>
        </w:tc>
        <w:tc>
          <w:tcPr>
            <w:tcW w:w="3401" w:type="dxa"/>
          </w:tcPr>
          <w:p w14:paraId="5C2B137D" w14:textId="27E56319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QSS-BKT-160</w:t>
            </w:r>
          </w:p>
        </w:tc>
        <w:tc>
          <w:tcPr>
            <w:tcW w:w="1985" w:type="dxa"/>
            <w:vAlign w:val="center"/>
          </w:tcPr>
          <w:p w14:paraId="7B9784DD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7ED1060C" w14:textId="27ECAB05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33E1ECA0" w14:textId="76EA6EE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7D3F901C" w14:textId="74FB6BE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42</w:t>
            </w:r>
          </w:p>
        </w:tc>
        <w:tc>
          <w:tcPr>
            <w:tcW w:w="1391" w:type="dxa"/>
            <w:vAlign w:val="center"/>
          </w:tcPr>
          <w:p w14:paraId="0A888826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32DBC497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225ADB56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6DCB8607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33E1AB29" w14:textId="4D6EF2BD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Распорный клин для скобы</w:t>
            </w:r>
          </w:p>
        </w:tc>
        <w:tc>
          <w:tcPr>
            <w:tcW w:w="3401" w:type="dxa"/>
          </w:tcPr>
          <w:p w14:paraId="73701E08" w14:textId="2617730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QSS-TW-3040</w:t>
            </w:r>
          </w:p>
        </w:tc>
        <w:tc>
          <w:tcPr>
            <w:tcW w:w="1985" w:type="dxa"/>
            <w:vAlign w:val="center"/>
          </w:tcPr>
          <w:p w14:paraId="2F3D0674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532D5932" w14:textId="3D69B18A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0DC3B0D4" w14:textId="1AAC6ED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27636A71" w14:textId="6C685CD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461</w:t>
            </w:r>
          </w:p>
        </w:tc>
        <w:tc>
          <w:tcPr>
            <w:tcW w:w="1391" w:type="dxa"/>
            <w:vAlign w:val="center"/>
          </w:tcPr>
          <w:p w14:paraId="2BF73816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462F5EF6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7007E7ED" w14:textId="77777777" w:rsidTr="00B83728">
        <w:trPr>
          <w:trHeight w:val="454"/>
        </w:trPr>
        <w:tc>
          <w:tcPr>
            <w:tcW w:w="1106" w:type="dxa"/>
            <w:vAlign w:val="center"/>
          </w:tcPr>
          <w:p w14:paraId="7AF09CDA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7BBE54B2" w14:textId="59C48E43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Вставки в хомут 50мм для создания неподвижной опоры</w:t>
            </w:r>
          </w:p>
        </w:tc>
        <w:tc>
          <w:tcPr>
            <w:tcW w:w="3401" w:type="dxa"/>
          </w:tcPr>
          <w:p w14:paraId="4FC43A75" w14:textId="6CA39453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QSS-BFS-050</w:t>
            </w:r>
          </w:p>
        </w:tc>
        <w:tc>
          <w:tcPr>
            <w:tcW w:w="1985" w:type="dxa"/>
            <w:vAlign w:val="center"/>
          </w:tcPr>
          <w:p w14:paraId="360375D8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3DCCA30E" w14:textId="1ACCC2FE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6E9823C7" w14:textId="6425753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5DA1855F" w14:textId="7ABF1DD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2</w:t>
            </w:r>
          </w:p>
        </w:tc>
        <w:tc>
          <w:tcPr>
            <w:tcW w:w="1391" w:type="dxa"/>
            <w:vAlign w:val="center"/>
          </w:tcPr>
          <w:p w14:paraId="188685ED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7BCC8499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64F1B000" w14:textId="77777777" w:rsidTr="00B83728">
        <w:trPr>
          <w:trHeight w:val="454"/>
        </w:trPr>
        <w:tc>
          <w:tcPr>
            <w:tcW w:w="1106" w:type="dxa"/>
            <w:vAlign w:val="center"/>
          </w:tcPr>
          <w:p w14:paraId="483E8C2F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2294B3E1" w14:textId="66DB350A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Вставки в хомут 56мм для создания неподвижной опоры</w:t>
            </w:r>
          </w:p>
        </w:tc>
        <w:tc>
          <w:tcPr>
            <w:tcW w:w="3401" w:type="dxa"/>
          </w:tcPr>
          <w:p w14:paraId="3DC584A6" w14:textId="5A7E1F6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QSS-BFS-056</w:t>
            </w:r>
          </w:p>
        </w:tc>
        <w:tc>
          <w:tcPr>
            <w:tcW w:w="1985" w:type="dxa"/>
            <w:vAlign w:val="center"/>
          </w:tcPr>
          <w:p w14:paraId="5D7E99D6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5CE09629" w14:textId="3C61452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2EED808E" w14:textId="0C0DA408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6869A35F" w14:textId="10E8AAA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12</w:t>
            </w:r>
          </w:p>
        </w:tc>
        <w:tc>
          <w:tcPr>
            <w:tcW w:w="1391" w:type="dxa"/>
            <w:vAlign w:val="center"/>
          </w:tcPr>
          <w:p w14:paraId="37AD60E8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116B859E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33E88FFA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09C8B0DA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73354561" w14:textId="35BFEEFF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Вставки в хомут 63мм для создания неподвижной опоры</w:t>
            </w:r>
          </w:p>
        </w:tc>
        <w:tc>
          <w:tcPr>
            <w:tcW w:w="3401" w:type="dxa"/>
          </w:tcPr>
          <w:p w14:paraId="5DB37E31" w14:textId="33867D05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QSS-BFS-063</w:t>
            </w:r>
          </w:p>
        </w:tc>
        <w:tc>
          <w:tcPr>
            <w:tcW w:w="1985" w:type="dxa"/>
            <w:vAlign w:val="center"/>
          </w:tcPr>
          <w:p w14:paraId="49FD03A1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0A810B90" w14:textId="7AA7539E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13A53F26" w14:textId="025A8879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4574523F" w14:textId="48E8AC81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14</w:t>
            </w:r>
          </w:p>
        </w:tc>
        <w:tc>
          <w:tcPr>
            <w:tcW w:w="1391" w:type="dxa"/>
            <w:vAlign w:val="center"/>
          </w:tcPr>
          <w:p w14:paraId="1A8412A1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57CB78DD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4AAC35C1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22064C63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66AD2A29" w14:textId="0A8AB274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Вставки в хомут 75мм для создания неподвижной опоры</w:t>
            </w:r>
          </w:p>
        </w:tc>
        <w:tc>
          <w:tcPr>
            <w:tcW w:w="3401" w:type="dxa"/>
          </w:tcPr>
          <w:p w14:paraId="1C374994" w14:textId="4976E5C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QSS-BFS-075</w:t>
            </w:r>
          </w:p>
        </w:tc>
        <w:tc>
          <w:tcPr>
            <w:tcW w:w="1985" w:type="dxa"/>
            <w:vAlign w:val="center"/>
          </w:tcPr>
          <w:p w14:paraId="100E6EB6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14B9FB96" w14:textId="003FBBCE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3DF55733" w14:textId="66323AF5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081F11BA" w14:textId="212E9BC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16</w:t>
            </w:r>
          </w:p>
        </w:tc>
        <w:tc>
          <w:tcPr>
            <w:tcW w:w="1391" w:type="dxa"/>
            <w:vAlign w:val="center"/>
          </w:tcPr>
          <w:p w14:paraId="2AF7CA03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7F0DACD4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54DFEEFB" w14:textId="77777777" w:rsidTr="00B83728">
        <w:trPr>
          <w:trHeight w:val="454"/>
        </w:trPr>
        <w:tc>
          <w:tcPr>
            <w:tcW w:w="1106" w:type="dxa"/>
            <w:vAlign w:val="center"/>
          </w:tcPr>
          <w:p w14:paraId="7A6818D6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068DCAC6" w14:textId="68688C15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Вставки в хомут 90мм для создания неподвижной опоры</w:t>
            </w:r>
          </w:p>
        </w:tc>
        <w:tc>
          <w:tcPr>
            <w:tcW w:w="3401" w:type="dxa"/>
          </w:tcPr>
          <w:p w14:paraId="08A8B951" w14:textId="715B0A7E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QSS-BFS-090</w:t>
            </w:r>
          </w:p>
        </w:tc>
        <w:tc>
          <w:tcPr>
            <w:tcW w:w="1985" w:type="dxa"/>
            <w:vAlign w:val="center"/>
          </w:tcPr>
          <w:p w14:paraId="4BDA126B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08018358" w14:textId="2814746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3D186CBC" w14:textId="300CC14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6D1030C0" w14:textId="141B86C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13</w:t>
            </w:r>
          </w:p>
        </w:tc>
        <w:tc>
          <w:tcPr>
            <w:tcW w:w="1391" w:type="dxa"/>
            <w:vAlign w:val="center"/>
          </w:tcPr>
          <w:p w14:paraId="212B2864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0FB95AE0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7155BA66" w14:textId="77777777" w:rsidTr="00B83728">
        <w:trPr>
          <w:trHeight w:val="454"/>
        </w:trPr>
        <w:tc>
          <w:tcPr>
            <w:tcW w:w="1106" w:type="dxa"/>
            <w:vAlign w:val="center"/>
          </w:tcPr>
          <w:p w14:paraId="077CC9CF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5956C910" w14:textId="7167AC27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Вставки в хомут 110мм для создания неподвижной опоры</w:t>
            </w:r>
          </w:p>
        </w:tc>
        <w:tc>
          <w:tcPr>
            <w:tcW w:w="3401" w:type="dxa"/>
          </w:tcPr>
          <w:p w14:paraId="716C53DC" w14:textId="4CAE6AE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QSS-BFS-110</w:t>
            </w:r>
          </w:p>
        </w:tc>
        <w:tc>
          <w:tcPr>
            <w:tcW w:w="1985" w:type="dxa"/>
            <w:vAlign w:val="center"/>
          </w:tcPr>
          <w:p w14:paraId="63DA1216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3FF4B6E0" w14:textId="33C341F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2A1883E5" w14:textId="745F2CA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0988BDD7" w14:textId="7F0F27F5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45</w:t>
            </w:r>
          </w:p>
        </w:tc>
        <w:tc>
          <w:tcPr>
            <w:tcW w:w="1391" w:type="dxa"/>
            <w:vAlign w:val="center"/>
          </w:tcPr>
          <w:p w14:paraId="5DE785D2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1605A348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342F9289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3C6AB49D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649FAEEB" w14:textId="258DD073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Вставки в хомут 125мм для создания неподвижной опоры</w:t>
            </w:r>
          </w:p>
        </w:tc>
        <w:tc>
          <w:tcPr>
            <w:tcW w:w="3401" w:type="dxa"/>
          </w:tcPr>
          <w:p w14:paraId="5D065CF0" w14:textId="5A46EAD1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QSS-BFS-125</w:t>
            </w:r>
          </w:p>
        </w:tc>
        <w:tc>
          <w:tcPr>
            <w:tcW w:w="1985" w:type="dxa"/>
            <w:vAlign w:val="center"/>
          </w:tcPr>
          <w:p w14:paraId="58284EC9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1D634891" w14:textId="64C70DE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04E3AA76" w14:textId="02404861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2D0F24CB" w14:textId="037CD8C5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69</w:t>
            </w:r>
          </w:p>
        </w:tc>
        <w:tc>
          <w:tcPr>
            <w:tcW w:w="1391" w:type="dxa"/>
            <w:vAlign w:val="center"/>
          </w:tcPr>
          <w:p w14:paraId="390354DE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4FDB8950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7DA71CDB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7002028F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18292B9A" w14:textId="492CE62F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Вставки в хомут 160мм для создания неподвижной опоры</w:t>
            </w:r>
          </w:p>
        </w:tc>
        <w:tc>
          <w:tcPr>
            <w:tcW w:w="3401" w:type="dxa"/>
          </w:tcPr>
          <w:p w14:paraId="7E7A82E4" w14:textId="6DAB2CCA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QSS-BFS-160</w:t>
            </w:r>
          </w:p>
        </w:tc>
        <w:tc>
          <w:tcPr>
            <w:tcW w:w="1985" w:type="dxa"/>
            <w:vAlign w:val="center"/>
          </w:tcPr>
          <w:p w14:paraId="3CFC5DC3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38A5E246" w14:textId="436C4675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4EE66880" w14:textId="772558B9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7843E4DE" w14:textId="6794AD4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17</w:t>
            </w:r>
          </w:p>
        </w:tc>
        <w:tc>
          <w:tcPr>
            <w:tcW w:w="1391" w:type="dxa"/>
            <w:vAlign w:val="center"/>
          </w:tcPr>
          <w:p w14:paraId="5FB007D7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7F29B238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738BED52" w14:textId="77777777" w:rsidTr="00B83728">
        <w:trPr>
          <w:trHeight w:val="454"/>
        </w:trPr>
        <w:tc>
          <w:tcPr>
            <w:tcW w:w="1106" w:type="dxa"/>
            <w:vAlign w:val="center"/>
          </w:tcPr>
          <w:p w14:paraId="2FBAF482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3242E91B" w14:textId="1B5E5504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Шпилька М10 2000мм</w:t>
            </w:r>
          </w:p>
        </w:tc>
        <w:tc>
          <w:tcPr>
            <w:tcW w:w="3401" w:type="dxa"/>
          </w:tcPr>
          <w:p w14:paraId="4BF58E65" w14:textId="5AE22B8E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QSS-SPL-102158</w:t>
            </w:r>
          </w:p>
        </w:tc>
        <w:tc>
          <w:tcPr>
            <w:tcW w:w="1985" w:type="dxa"/>
            <w:vAlign w:val="center"/>
          </w:tcPr>
          <w:p w14:paraId="26648D83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7A95A5BD" w14:textId="2BD7C88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5A044AFB" w14:textId="6EC9A6D8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71BD5AD1" w14:textId="4DC90B2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256</w:t>
            </w:r>
          </w:p>
        </w:tc>
        <w:tc>
          <w:tcPr>
            <w:tcW w:w="1391" w:type="dxa"/>
            <w:vAlign w:val="center"/>
          </w:tcPr>
          <w:p w14:paraId="085209C0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4E4CCE1C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5A4E0973" w14:textId="77777777" w:rsidTr="00B83728">
        <w:trPr>
          <w:trHeight w:val="454"/>
        </w:trPr>
        <w:tc>
          <w:tcPr>
            <w:tcW w:w="1106" w:type="dxa"/>
            <w:vAlign w:val="center"/>
          </w:tcPr>
          <w:p w14:paraId="3C3D0FBC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0D9171DF" w14:textId="77049F46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Подвес V-образный М10</w:t>
            </w:r>
          </w:p>
        </w:tc>
        <w:tc>
          <w:tcPr>
            <w:tcW w:w="3401" w:type="dxa"/>
          </w:tcPr>
          <w:p w14:paraId="1FCA31EF" w14:textId="31ADCF43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QSS-PVO-240132</w:t>
            </w:r>
          </w:p>
        </w:tc>
        <w:tc>
          <w:tcPr>
            <w:tcW w:w="1985" w:type="dxa"/>
            <w:vAlign w:val="center"/>
          </w:tcPr>
          <w:p w14:paraId="2AEA60F6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7C968D9D" w14:textId="10359F18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36C3AE7B" w14:textId="4912A421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0C0974A3" w14:textId="34BCFEFA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256</w:t>
            </w:r>
          </w:p>
        </w:tc>
        <w:tc>
          <w:tcPr>
            <w:tcW w:w="1391" w:type="dxa"/>
            <w:vAlign w:val="center"/>
          </w:tcPr>
          <w:p w14:paraId="61CC3D6C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735D3884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38172C67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362E3026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24F9FF18" w14:textId="6B4B03AA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Шайба увеличенная М10</w:t>
            </w:r>
          </w:p>
        </w:tc>
        <w:tc>
          <w:tcPr>
            <w:tcW w:w="3401" w:type="dxa"/>
          </w:tcPr>
          <w:p w14:paraId="25BC0021" w14:textId="73F50DA9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QSS-SAI-240336</w:t>
            </w:r>
          </w:p>
        </w:tc>
        <w:tc>
          <w:tcPr>
            <w:tcW w:w="1985" w:type="dxa"/>
            <w:vAlign w:val="center"/>
          </w:tcPr>
          <w:p w14:paraId="385DC59C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0072C06D" w14:textId="7425155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4D4CC567" w14:textId="6B2F62F9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153DD5EA" w14:textId="518E9EA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768</w:t>
            </w:r>
          </w:p>
        </w:tc>
        <w:tc>
          <w:tcPr>
            <w:tcW w:w="1391" w:type="dxa"/>
            <w:vAlign w:val="center"/>
          </w:tcPr>
          <w:p w14:paraId="00443A9E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5489733F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05A9C586" w14:textId="77777777" w:rsidTr="00727FDE">
        <w:trPr>
          <w:trHeight w:val="454"/>
        </w:trPr>
        <w:tc>
          <w:tcPr>
            <w:tcW w:w="1106" w:type="dxa"/>
            <w:vAlign w:val="center"/>
          </w:tcPr>
          <w:p w14:paraId="3FCBD3C0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09873A9B" w14:textId="37D87D1B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Гайка М10</w:t>
            </w:r>
          </w:p>
        </w:tc>
        <w:tc>
          <w:tcPr>
            <w:tcW w:w="3401" w:type="dxa"/>
          </w:tcPr>
          <w:p w14:paraId="23DFF539" w14:textId="1B1A01C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QSS-GAI-240331</w:t>
            </w:r>
          </w:p>
        </w:tc>
        <w:tc>
          <w:tcPr>
            <w:tcW w:w="1985" w:type="dxa"/>
            <w:vAlign w:val="center"/>
          </w:tcPr>
          <w:p w14:paraId="61CF45ED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67BA741B" w14:textId="4DB0783B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QSS+</w:t>
            </w:r>
          </w:p>
        </w:tc>
        <w:tc>
          <w:tcPr>
            <w:tcW w:w="1134" w:type="dxa"/>
          </w:tcPr>
          <w:p w14:paraId="770515EF" w14:textId="13F4D44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</w:tcPr>
          <w:p w14:paraId="192761C5" w14:textId="676A353A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768</w:t>
            </w:r>
          </w:p>
        </w:tc>
        <w:tc>
          <w:tcPr>
            <w:tcW w:w="1391" w:type="dxa"/>
            <w:vAlign w:val="center"/>
          </w:tcPr>
          <w:p w14:paraId="16DE846E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718B3CD6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515DEBBB" w14:textId="77777777" w:rsidTr="00AF1BE6">
        <w:trPr>
          <w:trHeight w:val="454"/>
        </w:trPr>
        <w:tc>
          <w:tcPr>
            <w:tcW w:w="1106" w:type="dxa"/>
            <w:vAlign w:val="center"/>
          </w:tcPr>
          <w:p w14:paraId="27C154DA" w14:textId="77777777" w:rsidR="002D7123" w:rsidRPr="00A86791" w:rsidRDefault="002D7123" w:rsidP="002D7123">
            <w:pPr>
              <w:keepLines/>
              <w:ind w:left="539"/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3EE0F195" w14:textId="7B7FBE47" w:rsidR="002D7123" w:rsidRPr="00A86791" w:rsidRDefault="002D7123" w:rsidP="002D7123">
            <w:pPr>
              <w:keepLines/>
              <w:rPr>
                <w:rFonts w:ascii="ISOCPEUR" w:hAnsi="ISOCPEUR" w:cs="Arial"/>
                <w:b/>
              </w:rPr>
            </w:pPr>
            <w:r w:rsidRPr="00A86791">
              <w:rPr>
                <w:rFonts w:ascii="ISOCPEUR" w:hAnsi="ISOCPEUR" w:cs="Arial"/>
                <w:b/>
              </w:rPr>
              <w:t>2.3 Санитарно-техническое оборудование</w:t>
            </w:r>
          </w:p>
        </w:tc>
        <w:tc>
          <w:tcPr>
            <w:tcW w:w="3401" w:type="dxa"/>
            <w:vAlign w:val="center"/>
          </w:tcPr>
          <w:p w14:paraId="56A0B86B" w14:textId="72C7960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985" w:type="dxa"/>
            <w:vAlign w:val="center"/>
          </w:tcPr>
          <w:p w14:paraId="6ECFD229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35BE6150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63A7FB9F" w14:textId="50EB6D29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61" w:type="dxa"/>
            <w:vAlign w:val="center"/>
          </w:tcPr>
          <w:p w14:paraId="3E6D007E" w14:textId="1459B7C3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391" w:type="dxa"/>
            <w:vAlign w:val="center"/>
          </w:tcPr>
          <w:p w14:paraId="76B8B3AB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26D1956B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10098B7B" w14:textId="77777777" w:rsidTr="00AF1BE6">
        <w:trPr>
          <w:trHeight w:val="454"/>
        </w:trPr>
        <w:tc>
          <w:tcPr>
            <w:tcW w:w="1106" w:type="dxa"/>
            <w:vAlign w:val="center"/>
          </w:tcPr>
          <w:p w14:paraId="1D31FF48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221B21AF" w14:textId="5FE9A9A4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Унитаз керамический с цельноотлитой полочкой и прямым выпуском с сиденьем, крышкой, креплением, бачком тип " Компакт"</w:t>
            </w:r>
          </w:p>
        </w:tc>
        <w:tc>
          <w:tcPr>
            <w:tcW w:w="3401" w:type="dxa"/>
            <w:vAlign w:val="center"/>
          </w:tcPr>
          <w:p w14:paraId="05E7F6B7" w14:textId="221DED05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ГОСТ 30493-2017</w:t>
            </w:r>
          </w:p>
        </w:tc>
        <w:tc>
          <w:tcPr>
            <w:tcW w:w="1985" w:type="dxa"/>
            <w:vAlign w:val="center"/>
          </w:tcPr>
          <w:p w14:paraId="2EF0908A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5DE5D19A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54A6E81F" w14:textId="63DAC30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2223CBAC" w14:textId="31ED757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6</w:t>
            </w:r>
          </w:p>
        </w:tc>
        <w:tc>
          <w:tcPr>
            <w:tcW w:w="1391" w:type="dxa"/>
            <w:vAlign w:val="center"/>
          </w:tcPr>
          <w:p w14:paraId="52495A3A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63174D9E" w14:textId="34FAD092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378FF1DA" w14:textId="77777777" w:rsidTr="00AF1BE6">
        <w:trPr>
          <w:trHeight w:val="454"/>
        </w:trPr>
        <w:tc>
          <w:tcPr>
            <w:tcW w:w="1106" w:type="dxa"/>
            <w:vAlign w:val="center"/>
          </w:tcPr>
          <w:p w14:paraId="0CB6ED94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60C4FE23" w14:textId="1EF83B81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Удлинитель гибкий для унитаза, с выпуском 110 мм</w:t>
            </w:r>
          </w:p>
        </w:tc>
        <w:tc>
          <w:tcPr>
            <w:tcW w:w="3401" w:type="dxa"/>
            <w:vAlign w:val="center"/>
          </w:tcPr>
          <w:p w14:paraId="00566779" w14:textId="0B5CB04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985" w:type="dxa"/>
            <w:vAlign w:val="center"/>
          </w:tcPr>
          <w:p w14:paraId="0DCC4FDF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7220D95B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713F5ADE" w14:textId="25B8C91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268DEEC3" w14:textId="7A667FC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6</w:t>
            </w:r>
          </w:p>
        </w:tc>
        <w:tc>
          <w:tcPr>
            <w:tcW w:w="1391" w:type="dxa"/>
            <w:vAlign w:val="center"/>
          </w:tcPr>
          <w:p w14:paraId="2E0D68E9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537E83B7" w14:textId="15203DC5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78BCA85D" w14:textId="77777777" w:rsidTr="00AF1BE6">
        <w:trPr>
          <w:trHeight w:val="454"/>
        </w:trPr>
        <w:tc>
          <w:tcPr>
            <w:tcW w:w="1106" w:type="dxa"/>
            <w:vAlign w:val="center"/>
          </w:tcPr>
          <w:p w14:paraId="36544C29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5AFA92B7" w14:textId="2182B558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Умывальник керамический полукруглый 550х450 с изливом, СПБУ с вертикальным выпуском, кронштейнами (2 величина умывальника)</w:t>
            </w:r>
          </w:p>
        </w:tc>
        <w:tc>
          <w:tcPr>
            <w:tcW w:w="3401" w:type="dxa"/>
            <w:vAlign w:val="center"/>
          </w:tcPr>
          <w:p w14:paraId="59DB5DCE" w14:textId="2E73BC0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ГОСТ 30493-2017</w:t>
            </w:r>
          </w:p>
        </w:tc>
        <w:tc>
          <w:tcPr>
            <w:tcW w:w="1985" w:type="dxa"/>
            <w:vAlign w:val="center"/>
          </w:tcPr>
          <w:p w14:paraId="4FAA942E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5E039B93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4B7441B3" w14:textId="16853A2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46094E10" w14:textId="0ECA7FC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11</w:t>
            </w:r>
          </w:p>
        </w:tc>
        <w:tc>
          <w:tcPr>
            <w:tcW w:w="1391" w:type="dxa"/>
            <w:vAlign w:val="center"/>
          </w:tcPr>
          <w:p w14:paraId="6E049413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40B19C0E" w14:textId="026D28FA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6EA31736" w14:textId="77777777" w:rsidTr="00812CCB">
        <w:trPr>
          <w:trHeight w:val="454"/>
        </w:trPr>
        <w:tc>
          <w:tcPr>
            <w:tcW w:w="1106" w:type="dxa"/>
            <w:vAlign w:val="center"/>
          </w:tcPr>
          <w:p w14:paraId="49A656BF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0D5AC76A" w14:textId="222A9525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Писсуар настенный</w:t>
            </w:r>
          </w:p>
        </w:tc>
        <w:tc>
          <w:tcPr>
            <w:tcW w:w="3401" w:type="dxa"/>
            <w:vAlign w:val="center"/>
          </w:tcPr>
          <w:p w14:paraId="6EA0E1CE" w14:textId="56A87A71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ГОСТ 30493-2017</w:t>
            </w:r>
          </w:p>
        </w:tc>
        <w:tc>
          <w:tcPr>
            <w:tcW w:w="1985" w:type="dxa"/>
            <w:vAlign w:val="center"/>
          </w:tcPr>
          <w:p w14:paraId="2D0393CC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7D49CB9A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</w:tcPr>
          <w:p w14:paraId="1314D2A0" w14:textId="2639CF0A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20E10B62" w14:textId="632A904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2</w:t>
            </w:r>
          </w:p>
        </w:tc>
        <w:tc>
          <w:tcPr>
            <w:tcW w:w="1391" w:type="dxa"/>
            <w:vAlign w:val="center"/>
          </w:tcPr>
          <w:p w14:paraId="747E7E79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33C6D9ED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436F60D5" w14:textId="77777777" w:rsidTr="00812CCB">
        <w:trPr>
          <w:trHeight w:val="454"/>
        </w:trPr>
        <w:tc>
          <w:tcPr>
            <w:tcW w:w="1106" w:type="dxa"/>
            <w:vAlign w:val="center"/>
          </w:tcPr>
          <w:p w14:paraId="23BFF1ED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15B0C613" w14:textId="186E1E44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Сифон для писсуара</w:t>
            </w:r>
          </w:p>
        </w:tc>
        <w:tc>
          <w:tcPr>
            <w:tcW w:w="3401" w:type="dxa"/>
            <w:vAlign w:val="center"/>
          </w:tcPr>
          <w:p w14:paraId="39AB8A7D" w14:textId="538BC8AE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ГОСТ 23289-2016</w:t>
            </w:r>
          </w:p>
        </w:tc>
        <w:tc>
          <w:tcPr>
            <w:tcW w:w="1985" w:type="dxa"/>
            <w:vAlign w:val="center"/>
          </w:tcPr>
          <w:p w14:paraId="04ECB11C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07532E88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</w:tcPr>
          <w:p w14:paraId="1D2CC318" w14:textId="12C88A60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59451F39" w14:textId="31FA601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2</w:t>
            </w:r>
          </w:p>
        </w:tc>
        <w:tc>
          <w:tcPr>
            <w:tcW w:w="1391" w:type="dxa"/>
            <w:vAlign w:val="center"/>
          </w:tcPr>
          <w:p w14:paraId="4BCBADB1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5FD32CED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43CCAC47" w14:textId="77777777" w:rsidTr="00AF1BE6">
        <w:trPr>
          <w:trHeight w:val="454"/>
        </w:trPr>
        <w:tc>
          <w:tcPr>
            <w:tcW w:w="1106" w:type="dxa"/>
            <w:vAlign w:val="center"/>
          </w:tcPr>
          <w:p w14:paraId="58674162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0C4426E5" w14:textId="025481AF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 xml:space="preserve">Сифон для раковины/умывальника </w:t>
            </w:r>
          </w:p>
        </w:tc>
        <w:tc>
          <w:tcPr>
            <w:tcW w:w="3401" w:type="dxa"/>
            <w:vAlign w:val="center"/>
          </w:tcPr>
          <w:p w14:paraId="2D94CDF3" w14:textId="7EFFC9F9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ГОСТ 23289-2016</w:t>
            </w:r>
          </w:p>
        </w:tc>
        <w:tc>
          <w:tcPr>
            <w:tcW w:w="1985" w:type="dxa"/>
            <w:vAlign w:val="center"/>
          </w:tcPr>
          <w:p w14:paraId="40ADA3F1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60772506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55D4342A" w14:textId="3AE7FB6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48E2190E" w14:textId="70A55166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11</w:t>
            </w:r>
          </w:p>
        </w:tc>
        <w:tc>
          <w:tcPr>
            <w:tcW w:w="1391" w:type="dxa"/>
            <w:vAlign w:val="center"/>
          </w:tcPr>
          <w:p w14:paraId="24E81A36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77424136" w14:textId="77777777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21A69C73" w14:textId="77777777" w:rsidTr="00EC3058">
        <w:trPr>
          <w:trHeight w:val="454"/>
        </w:trPr>
        <w:tc>
          <w:tcPr>
            <w:tcW w:w="1106" w:type="dxa"/>
            <w:vAlign w:val="center"/>
          </w:tcPr>
          <w:p w14:paraId="2957A539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226A48A9" w14:textId="376F7051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Поддон душевой стальной эмалированный 900х900х100-165(h), ПДСм 900</w:t>
            </w:r>
          </w:p>
        </w:tc>
        <w:tc>
          <w:tcPr>
            <w:tcW w:w="3401" w:type="dxa"/>
            <w:vAlign w:val="center"/>
          </w:tcPr>
          <w:p w14:paraId="627243C6" w14:textId="493494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ГОСТ 23695—2016</w:t>
            </w:r>
          </w:p>
        </w:tc>
        <w:tc>
          <w:tcPr>
            <w:tcW w:w="1985" w:type="dxa"/>
            <w:vAlign w:val="center"/>
          </w:tcPr>
          <w:p w14:paraId="549EEE9A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70346475" w14:textId="5079B5F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24FEC688" w14:textId="10D58A95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5D1303C8" w14:textId="66D94ADC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2</w:t>
            </w:r>
          </w:p>
        </w:tc>
        <w:tc>
          <w:tcPr>
            <w:tcW w:w="1391" w:type="dxa"/>
            <w:vAlign w:val="center"/>
          </w:tcPr>
          <w:p w14:paraId="3D84E839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2ECDA102" w14:textId="7BB5B26E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Для ПУИ</w:t>
            </w:r>
          </w:p>
        </w:tc>
      </w:tr>
      <w:tr w:rsidR="002D7123" w:rsidRPr="00A86791" w14:paraId="0AA2B764" w14:textId="77777777" w:rsidTr="00EC3058">
        <w:trPr>
          <w:trHeight w:val="454"/>
        </w:trPr>
        <w:tc>
          <w:tcPr>
            <w:tcW w:w="1106" w:type="dxa"/>
            <w:vAlign w:val="center"/>
          </w:tcPr>
          <w:p w14:paraId="1B26DE48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5FB18DC2" w14:textId="77777777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 xml:space="preserve">Каркас/подставка под душевой поддон размером9800х900 мм, </w:t>
            </w:r>
          </w:p>
          <w:p w14:paraId="3D2A2EB9" w14:textId="3998404A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высота каркаса 150-250 мм</w:t>
            </w:r>
          </w:p>
        </w:tc>
        <w:tc>
          <w:tcPr>
            <w:tcW w:w="3401" w:type="dxa"/>
            <w:vAlign w:val="center"/>
          </w:tcPr>
          <w:p w14:paraId="164F3C63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985" w:type="dxa"/>
            <w:vAlign w:val="center"/>
          </w:tcPr>
          <w:p w14:paraId="78CC58E2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527ADBC6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4E4E1691" w14:textId="4C5EFB4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24C49823" w14:textId="72DA4E72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2</w:t>
            </w:r>
          </w:p>
        </w:tc>
        <w:tc>
          <w:tcPr>
            <w:tcW w:w="1391" w:type="dxa"/>
            <w:vAlign w:val="center"/>
          </w:tcPr>
          <w:p w14:paraId="250D39ED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07741051" w14:textId="0558D949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Для ПУИ</w:t>
            </w:r>
          </w:p>
        </w:tc>
      </w:tr>
      <w:tr w:rsidR="002D7123" w:rsidRPr="00A86791" w14:paraId="65F26438" w14:textId="77777777" w:rsidTr="00EC3058">
        <w:trPr>
          <w:trHeight w:val="454"/>
        </w:trPr>
        <w:tc>
          <w:tcPr>
            <w:tcW w:w="1106" w:type="dxa"/>
            <w:vAlign w:val="center"/>
          </w:tcPr>
          <w:p w14:paraId="4600523F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15600658" w14:textId="07B09FA8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Сифон для душевого поддона с гибкой трубой 40/50 мм</w:t>
            </w:r>
          </w:p>
        </w:tc>
        <w:tc>
          <w:tcPr>
            <w:tcW w:w="3401" w:type="dxa"/>
            <w:vAlign w:val="center"/>
          </w:tcPr>
          <w:p w14:paraId="1FE00E13" w14:textId="1DE995DF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ГОСТ 23289-2016</w:t>
            </w:r>
          </w:p>
        </w:tc>
        <w:tc>
          <w:tcPr>
            <w:tcW w:w="1985" w:type="dxa"/>
            <w:vAlign w:val="center"/>
          </w:tcPr>
          <w:p w14:paraId="7188B9E7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</w:tcPr>
          <w:p w14:paraId="2550CC4E" w14:textId="6AB242A4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1134" w:type="dxa"/>
            <w:vAlign w:val="center"/>
          </w:tcPr>
          <w:p w14:paraId="27BA89B4" w14:textId="1DB5B6ED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3A418F2A" w14:textId="5F3773B1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2</w:t>
            </w:r>
          </w:p>
        </w:tc>
        <w:tc>
          <w:tcPr>
            <w:tcW w:w="1391" w:type="dxa"/>
            <w:vAlign w:val="center"/>
          </w:tcPr>
          <w:p w14:paraId="001E10C2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1C75956E" w14:textId="6601EABC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2D7123" w:rsidRPr="00A86791" w14:paraId="4F859827" w14:textId="77777777" w:rsidTr="00AF1BE6">
        <w:trPr>
          <w:trHeight w:val="454"/>
        </w:trPr>
        <w:tc>
          <w:tcPr>
            <w:tcW w:w="1106" w:type="dxa"/>
            <w:vAlign w:val="center"/>
          </w:tcPr>
          <w:p w14:paraId="6260C978" w14:textId="77777777" w:rsidR="002D7123" w:rsidRPr="00A86791" w:rsidRDefault="002D7123" w:rsidP="002D7123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361DE419" w14:textId="606684D1" w:rsidR="002D7123" w:rsidRPr="00A86791" w:rsidRDefault="002D7123" w:rsidP="002D7123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 xml:space="preserve">Лоток ST.R200 AISI 304, с круглым трапом 50 мм </w:t>
            </w:r>
            <w:r w:rsidRPr="00A86791">
              <w:rPr>
                <w:rFonts w:ascii="ISOCPEUR" w:hAnsi="ISOCPEUR" w:cs="Arial"/>
                <w:lang w:val="en-US"/>
              </w:rPr>
              <w:t>L</w:t>
            </w:r>
            <w:r w:rsidRPr="00A86791">
              <w:rPr>
                <w:rFonts w:ascii="ISOCPEUR" w:hAnsi="ISOCPEUR" w:cs="Arial"/>
              </w:rPr>
              <w:t xml:space="preserve">=1200 мм, </w:t>
            </w:r>
            <w:r w:rsidRPr="00A86791">
              <w:rPr>
                <w:rFonts w:ascii="ISOCPEUR" w:hAnsi="ISOCPEUR" w:cs="Arial"/>
                <w:lang w:val="en-US"/>
              </w:rPr>
              <w:t>h</w:t>
            </w:r>
            <w:r w:rsidRPr="00A86791">
              <w:rPr>
                <w:rFonts w:ascii="ISOCPEUR" w:hAnsi="ISOCPEUR" w:cs="Arial"/>
              </w:rPr>
              <w:t>= 50мм</w:t>
            </w:r>
          </w:p>
        </w:tc>
        <w:tc>
          <w:tcPr>
            <w:tcW w:w="3401" w:type="dxa"/>
            <w:vAlign w:val="center"/>
          </w:tcPr>
          <w:p w14:paraId="33C47550" w14:textId="306C18B5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серия Mini</w:t>
            </w:r>
          </w:p>
        </w:tc>
        <w:tc>
          <w:tcPr>
            <w:tcW w:w="1985" w:type="dxa"/>
            <w:vAlign w:val="center"/>
          </w:tcPr>
          <w:p w14:paraId="12D55CED" w14:textId="77777777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1E5AA1ED" w14:textId="0D1F4A4A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ООО "ГК "АЗИМУТ"</w:t>
            </w:r>
          </w:p>
        </w:tc>
        <w:tc>
          <w:tcPr>
            <w:tcW w:w="1134" w:type="dxa"/>
            <w:vAlign w:val="center"/>
          </w:tcPr>
          <w:p w14:paraId="1602D2EC" w14:textId="578794C5" w:rsidR="002D7123" w:rsidRPr="00A86791" w:rsidRDefault="002D7123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056268B3" w14:textId="3406FA51" w:rsidR="002D7123" w:rsidRPr="00A86791" w:rsidRDefault="008420B6" w:rsidP="002D7123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5</w:t>
            </w:r>
          </w:p>
        </w:tc>
        <w:tc>
          <w:tcPr>
            <w:tcW w:w="1391" w:type="dxa"/>
            <w:vAlign w:val="center"/>
          </w:tcPr>
          <w:p w14:paraId="2B576103" w14:textId="77777777" w:rsidR="002D7123" w:rsidRPr="00A86791" w:rsidRDefault="002D7123" w:rsidP="002D7123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52317C97" w14:textId="29C629AB" w:rsidR="002D7123" w:rsidRPr="00A86791" w:rsidRDefault="002D7123" w:rsidP="002D7123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  <w:tr w:rsidR="008420B6" w:rsidRPr="00B83728" w14:paraId="40FE8FA3" w14:textId="77777777" w:rsidTr="00AF1BE6">
        <w:trPr>
          <w:trHeight w:val="454"/>
        </w:trPr>
        <w:tc>
          <w:tcPr>
            <w:tcW w:w="1106" w:type="dxa"/>
            <w:vAlign w:val="center"/>
          </w:tcPr>
          <w:p w14:paraId="37FB7BFE" w14:textId="77777777" w:rsidR="008420B6" w:rsidRPr="00A86791" w:rsidRDefault="008420B6" w:rsidP="008420B6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 w:cs="Arial"/>
              </w:rPr>
            </w:pPr>
          </w:p>
        </w:tc>
        <w:tc>
          <w:tcPr>
            <w:tcW w:w="7369" w:type="dxa"/>
            <w:vAlign w:val="center"/>
          </w:tcPr>
          <w:p w14:paraId="45D091B2" w14:textId="292B644C" w:rsidR="008420B6" w:rsidRPr="00A86791" w:rsidRDefault="008420B6" w:rsidP="008420B6">
            <w:pPr>
              <w:keepLines/>
              <w:ind w:left="175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 xml:space="preserve">Лоток ST.R200 AISI 304, с круглым трапом 50 мм </w:t>
            </w:r>
            <w:r w:rsidRPr="00A86791">
              <w:rPr>
                <w:rFonts w:ascii="ISOCPEUR" w:hAnsi="ISOCPEUR" w:cs="Arial"/>
                <w:lang w:val="en-US"/>
              </w:rPr>
              <w:t>L</w:t>
            </w:r>
            <w:r w:rsidRPr="00A86791">
              <w:rPr>
                <w:rFonts w:ascii="ISOCPEUR" w:hAnsi="ISOCPEUR" w:cs="Arial"/>
              </w:rPr>
              <w:t xml:space="preserve">=1000 мм, </w:t>
            </w:r>
            <w:r w:rsidRPr="00A86791">
              <w:rPr>
                <w:rFonts w:ascii="ISOCPEUR" w:hAnsi="ISOCPEUR" w:cs="Arial"/>
                <w:lang w:val="en-US"/>
              </w:rPr>
              <w:t>h</w:t>
            </w:r>
            <w:r w:rsidRPr="00A86791">
              <w:rPr>
                <w:rFonts w:ascii="ISOCPEUR" w:hAnsi="ISOCPEUR" w:cs="Arial"/>
              </w:rPr>
              <w:t>= 50мм</w:t>
            </w:r>
          </w:p>
        </w:tc>
        <w:tc>
          <w:tcPr>
            <w:tcW w:w="3401" w:type="dxa"/>
            <w:vAlign w:val="center"/>
          </w:tcPr>
          <w:p w14:paraId="6D722C02" w14:textId="4C379AA2" w:rsidR="008420B6" w:rsidRPr="00A86791" w:rsidRDefault="008420B6" w:rsidP="008420B6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серия Mini</w:t>
            </w:r>
          </w:p>
        </w:tc>
        <w:tc>
          <w:tcPr>
            <w:tcW w:w="1985" w:type="dxa"/>
            <w:vAlign w:val="center"/>
          </w:tcPr>
          <w:p w14:paraId="500F3A78" w14:textId="77777777" w:rsidR="008420B6" w:rsidRPr="00A86791" w:rsidRDefault="008420B6" w:rsidP="008420B6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</w:p>
        </w:tc>
        <w:tc>
          <w:tcPr>
            <w:tcW w:w="2555" w:type="dxa"/>
            <w:vAlign w:val="center"/>
          </w:tcPr>
          <w:p w14:paraId="7342DD3D" w14:textId="0C340A3A" w:rsidR="008420B6" w:rsidRPr="00A86791" w:rsidRDefault="008420B6" w:rsidP="008420B6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ООО "ГК "АЗИМУТ"</w:t>
            </w:r>
          </w:p>
        </w:tc>
        <w:tc>
          <w:tcPr>
            <w:tcW w:w="1134" w:type="dxa"/>
            <w:vAlign w:val="center"/>
          </w:tcPr>
          <w:p w14:paraId="672E7095" w14:textId="43791096" w:rsidR="008420B6" w:rsidRPr="00A86791" w:rsidRDefault="008420B6" w:rsidP="008420B6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шт</w:t>
            </w:r>
          </w:p>
        </w:tc>
        <w:tc>
          <w:tcPr>
            <w:tcW w:w="1161" w:type="dxa"/>
            <w:vAlign w:val="center"/>
          </w:tcPr>
          <w:p w14:paraId="7BA1F50B" w14:textId="2F1761AD" w:rsidR="008420B6" w:rsidRPr="00B83728" w:rsidRDefault="008420B6" w:rsidP="008420B6">
            <w:pPr>
              <w:spacing w:before="80"/>
              <w:ind w:right="-104"/>
              <w:jc w:val="center"/>
              <w:rPr>
                <w:rFonts w:ascii="ISOCPEUR" w:hAnsi="ISOCPEUR" w:cs="Arial"/>
              </w:rPr>
            </w:pPr>
            <w:r w:rsidRPr="00A86791">
              <w:rPr>
                <w:rFonts w:ascii="ISOCPEUR" w:hAnsi="ISOCPEUR" w:cs="Arial"/>
              </w:rPr>
              <w:t>1</w:t>
            </w:r>
          </w:p>
        </w:tc>
        <w:tc>
          <w:tcPr>
            <w:tcW w:w="1391" w:type="dxa"/>
            <w:vAlign w:val="center"/>
          </w:tcPr>
          <w:p w14:paraId="0F429CF0" w14:textId="77777777" w:rsidR="008420B6" w:rsidRPr="00B83728" w:rsidRDefault="008420B6" w:rsidP="008420B6">
            <w:pPr>
              <w:keepLines/>
              <w:jc w:val="center"/>
              <w:rPr>
                <w:rFonts w:ascii="ISOCPEUR" w:hAnsi="ISOCPEUR" w:cs="Arial"/>
              </w:rPr>
            </w:pPr>
          </w:p>
        </w:tc>
        <w:tc>
          <w:tcPr>
            <w:tcW w:w="2239" w:type="dxa"/>
            <w:vAlign w:val="center"/>
          </w:tcPr>
          <w:p w14:paraId="098B5312" w14:textId="77777777" w:rsidR="008420B6" w:rsidRPr="00B83728" w:rsidRDefault="008420B6" w:rsidP="008420B6">
            <w:pPr>
              <w:keepLines/>
              <w:ind w:left="100"/>
              <w:jc w:val="center"/>
              <w:rPr>
                <w:rFonts w:ascii="ISOCPEUR" w:hAnsi="ISOCPEUR" w:cs="Arial"/>
              </w:rPr>
            </w:pPr>
          </w:p>
        </w:tc>
      </w:tr>
    </w:tbl>
    <w:p w14:paraId="0B3F0A99" w14:textId="77777777" w:rsidR="0031480C" w:rsidRPr="00B83728" w:rsidRDefault="0031480C" w:rsidP="001D3C5D">
      <w:pPr>
        <w:tabs>
          <w:tab w:val="left" w:pos="1095"/>
        </w:tabs>
        <w:rPr>
          <w:rFonts w:ascii="ISOCPEUR" w:hAnsi="ISOCPEUR" w:cs="Arial"/>
        </w:rPr>
      </w:pPr>
    </w:p>
    <w:sectPr w:rsidR="0031480C" w:rsidRPr="00B83728" w:rsidSect="00C52314">
      <w:headerReference w:type="default" r:id="rId9"/>
      <w:footerReference w:type="default" r:id="rId10"/>
      <w:headerReference w:type="first" r:id="rId11"/>
      <w:footerReference w:type="first" r:id="rId12"/>
      <w:pgSz w:w="23814" w:h="16840" w:orient="landscape" w:code="8"/>
      <w:pgMar w:top="709" w:right="567" w:bottom="1418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7F865" w14:textId="77777777" w:rsidR="000C5AC1" w:rsidRDefault="000C5AC1">
      <w:r>
        <w:separator/>
      </w:r>
    </w:p>
  </w:endnote>
  <w:endnote w:type="continuationSeparator" w:id="0">
    <w:p w14:paraId="39D191EC" w14:textId="77777777" w:rsidR="000C5AC1" w:rsidRDefault="000C5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CondensedCTT">
    <w:altName w:val="Lucida Console"/>
    <w:charset w:val="CC"/>
    <w:family w:val="modern"/>
    <w:pitch w:val="fixed"/>
    <w:sig w:usb0="00000001" w:usb1="00000000" w:usb2="00000000" w:usb3="00000000" w:csb0="00000005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 Linotyp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type A"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ED130" w14:textId="04246FCB" w:rsidR="00F4000B" w:rsidRDefault="00691134" w:rsidP="001E2A63">
    <w:pPr>
      <w:pStyle w:val="a7"/>
      <w:ind w:left="-142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1" layoutInCell="1" allowOverlap="1" wp14:anchorId="34CB0193" wp14:editId="6FE375A0">
              <wp:simplePos x="0" y="0"/>
              <wp:positionH relativeFrom="page">
                <wp:posOffset>288290</wp:posOffset>
              </wp:positionH>
              <wp:positionV relativeFrom="page">
                <wp:posOffset>7416165</wp:posOffset>
              </wp:positionV>
              <wp:extent cx="433070" cy="3060065"/>
              <wp:effectExtent l="0" t="0" r="0" b="0"/>
              <wp:wrapNone/>
              <wp:docPr id="12" name="Group 4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3070" cy="3060065"/>
                        <a:chOff x="453" y="11619"/>
                        <a:chExt cx="682" cy="4819"/>
                      </a:xfrm>
                    </wpg:grpSpPr>
                    <wps:wsp>
                      <wps:cNvPr id="13" name="Rectangle 387"/>
                      <wps:cNvSpPr>
                        <a:spLocks noChangeArrowheads="1"/>
                      </wps:cNvSpPr>
                      <wps:spPr bwMode="auto">
                        <a:xfrm>
                          <a:off x="738" y="15021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Rectangle 388"/>
                      <wps:cNvSpPr>
                        <a:spLocks noChangeArrowheads="1"/>
                      </wps:cNvSpPr>
                      <wps:spPr bwMode="auto">
                        <a:xfrm>
                          <a:off x="738" y="13036"/>
                          <a:ext cx="397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Rectangle 391"/>
                      <wps:cNvSpPr>
                        <a:spLocks noChangeArrowheads="1"/>
                      </wps:cNvSpPr>
                      <wps:spPr bwMode="auto">
                        <a:xfrm>
                          <a:off x="738" y="11619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394"/>
                      <wps:cNvSpPr>
                        <a:spLocks noChangeArrowheads="1"/>
                      </wps:cNvSpPr>
                      <wps:spPr bwMode="auto">
                        <a:xfrm>
                          <a:off x="455" y="11619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0D005" w14:textId="77777777" w:rsidR="00F4000B" w:rsidRPr="00790427" w:rsidRDefault="00F4000B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Взам.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7" name="Rectangle 395"/>
                      <wps:cNvSpPr>
                        <a:spLocks noChangeArrowheads="1"/>
                      </wps:cNvSpPr>
                      <wps:spPr bwMode="auto">
                        <a:xfrm>
                          <a:off x="455" y="13036"/>
                          <a:ext cx="283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42828" w14:textId="77777777" w:rsidR="00F4000B" w:rsidRPr="00790427" w:rsidRDefault="00F4000B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Подп.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8" name="Rectangle 396"/>
                      <wps:cNvSpPr>
                        <a:spLocks noChangeArrowheads="1"/>
                      </wps:cNvSpPr>
                      <wps:spPr bwMode="auto">
                        <a:xfrm>
                          <a:off x="453" y="15021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D0711" w14:textId="77777777" w:rsidR="00F4000B" w:rsidRPr="00790427" w:rsidRDefault="00F4000B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Инв.№ подл.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CB0193" id="Group 401" o:spid="_x0000_s1027" style="position:absolute;left:0;text-align:left;margin-left:22.7pt;margin-top:583.95pt;width:34.1pt;height:240.95pt;z-index:251657216;mso-position-horizontal-relative:page;mso-position-vertical-relative:page" coordorigin="453,11619" coordsize="682,4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">
              <v:rect id="Rectangle 387" o:spid="_x0000_s1028" style="position:absolute;left:738;top:15021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/>
              <v:rect id="Rectangle 388" o:spid="_x0000_s1029" style="position:absolute;left:738;top:13036;width:397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/>
              <v:rect id="Rectangle 391" o:spid="_x0000_s1030" style="position:absolute;left:738;top:11619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/>
              <v:rect id="Rectangle 394" o:spid="_x0000_s1031" style="position:absolute;left:455;top:11619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">
                <v:textbox style="layout-flow:vertical;mso-layout-flow-alt:bottom-to-top" inset="0,0,0,0">
                  <w:txbxContent>
                    <w:p w14:paraId="5FE0D005" w14:textId="77777777" w:rsidR="00F4000B" w:rsidRPr="00790427" w:rsidRDefault="00F4000B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proofErr w:type="spellStart"/>
                      <w:r w:rsidRPr="00790427">
                        <w:rPr>
                          <w:rFonts w:ascii="ISOCPEUR" w:hAnsi="ISOCPEUR"/>
                          <w:sz w:val="20"/>
                        </w:rPr>
                        <w:t>Взам</w:t>
                      </w:r>
                      <w:proofErr w:type="spellEnd"/>
                      <w:r w:rsidRPr="00790427">
                        <w:rPr>
                          <w:rFonts w:ascii="ISOCPEUR" w:hAnsi="ISOCPEUR"/>
                          <w:sz w:val="20"/>
                        </w:rPr>
                        <w:t>. инв. №</w:t>
                      </w:r>
                    </w:p>
                  </w:txbxContent>
                </v:textbox>
              </v:rect>
              <v:rect id="Rectangle 395" o:spid="_x0000_s1032" style="position:absolute;left:455;top:13036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">
                <v:textbox style="layout-flow:vertical;mso-layout-flow-alt:bottom-to-top" inset="0,0,0,0">
                  <w:txbxContent>
                    <w:p w14:paraId="67442828" w14:textId="77777777" w:rsidR="00F4000B" w:rsidRPr="00790427" w:rsidRDefault="00F4000B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790427">
                        <w:rPr>
                          <w:rFonts w:ascii="ISOCPEUR" w:hAnsi="ISOCPEUR"/>
                          <w:sz w:val="20"/>
                        </w:rPr>
                        <w:t>Подп. и дата</w:t>
                      </w:r>
                    </w:p>
                  </w:txbxContent>
                </v:textbox>
              </v:rect>
              <v:rect id="Rectangle 396" o:spid="_x0000_s1033" style="position:absolute;left:453;top:15021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">
                <v:textbox style="layout-flow:vertical;mso-layout-flow-alt:bottom-to-top" inset="0,0,0,0">
                  <w:txbxContent>
                    <w:p w14:paraId="7BAD0711" w14:textId="77777777" w:rsidR="00F4000B" w:rsidRPr="00790427" w:rsidRDefault="00F4000B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790427">
                        <w:rPr>
                          <w:rFonts w:ascii="ISOCPEUR" w:hAnsi="ISOCPEUR"/>
                          <w:sz w:val="20"/>
                        </w:rPr>
                        <w:t>Инв.№ подл.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6B0841D6" wp14:editId="048EC1CF">
              <wp:simplePos x="0" y="0"/>
              <wp:positionH relativeFrom="page">
                <wp:posOffset>8315960</wp:posOffset>
              </wp:positionH>
              <wp:positionV relativeFrom="page">
                <wp:posOffset>9931400</wp:posOffset>
              </wp:positionV>
              <wp:extent cx="6626225" cy="613410"/>
              <wp:effectExtent l="0" t="0" r="0" b="0"/>
              <wp:wrapNone/>
              <wp:docPr id="11" name="Rectangle 3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26225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376" w:type="dxa"/>
                            <w:tblInd w:w="11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395"/>
                            <w:gridCol w:w="561"/>
                            <w:gridCol w:w="1290"/>
                            <w:gridCol w:w="841"/>
                            <w:gridCol w:w="561"/>
                            <w:gridCol w:w="5886"/>
                            <w:gridCol w:w="842"/>
                          </w:tblGrid>
                          <w:tr w:rsidR="00F4000B" w:rsidRPr="00945137" w14:paraId="31821E37" w14:textId="77777777" w:rsidTr="00E120BB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395" w:type="dxa"/>
                                <w:tcBorders>
                                  <w:left w:val="single" w:sz="4" w:space="0" w:color="auto"/>
                                </w:tcBorders>
                              </w:tcPr>
                              <w:p w14:paraId="5104909B" w14:textId="77777777" w:rsidR="00F4000B" w:rsidRPr="006818EE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</w:tcPr>
                              <w:p w14:paraId="372C7A8D" w14:textId="77777777" w:rsidR="00F4000B" w:rsidRPr="006818EE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90" w:type="dxa"/>
                              </w:tcPr>
                              <w:p w14:paraId="406650CF" w14:textId="77777777" w:rsidR="00F4000B" w:rsidRPr="006818EE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1" w:type="dxa"/>
                              </w:tcPr>
                              <w:p w14:paraId="3036EA05" w14:textId="77777777" w:rsidR="00F4000B" w:rsidRPr="00B16A6A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</w:tcPr>
                              <w:p w14:paraId="45BC8CF8" w14:textId="77777777" w:rsidR="00F4000B" w:rsidRPr="00B16A6A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886" w:type="dxa"/>
                                <w:vMerge w:val="restart"/>
                                <w:vAlign w:val="center"/>
                              </w:tcPr>
                              <w:p w14:paraId="6D78E70C" w14:textId="441E63AD" w:rsidR="00F4000B" w:rsidRPr="00925515" w:rsidRDefault="00244EF6" w:rsidP="006818EE">
                                <w:pPr>
                                  <w:pStyle w:val="a7"/>
                                  <w:rPr>
                                    <w:rFonts w:ascii="ISOCPEUR" w:hAnsi="ISOCPEUR"/>
                                    <w:i/>
                                    <w:sz w:val="24"/>
                                    <w:szCs w:val="24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1612/2022-Р-ВК</w:t>
                                </w:r>
                                <w:r w:rsidRPr="0067187C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en-US" w:eastAsia="ru-RU"/>
                                  </w:rPr>
                                  <w:t>.</w:t>
                                </w:r>
                                <w:r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СО</w:t>
                                </w:r>
                              </w:p>
                            </w:tc>
                            <w:tc>
                              <w:tcPr>
                                <w:tcW w:w="842" w:type="dxa"/>
                                <w:tcBorders>
                                  <w:bottom w:val="single" w:sz="6" w:space="0" w:color="auto"/>
                                </w:tcBorders>
                                <w:vAlign w:val="bottom"/>
                              </w:tcPr>
                              <w:p w14:paraId="5244B936" w14:textId="77777777" w:rsidR="00F4000B" w:rsidRPr="00790427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</w:t>
                                </w:r>
                              </w:p>
                            </w:tc>
                          </w:tr>
                          <w:tr w:rsidR="00E120BB" w:rsidRPr="00945137" w14:paraId="7319EE3E" w14:textId="77777777" w:rsidTr="00E120BB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395" w:type="dxa"/>
                                <w:tcBorders>
                                  <w:left w:val="single" w:sz="4" w:space="0" w:color="auto"/>
                                </w:tcBorders>
                                <w:vAlign w:val="center"/>
                              </w:tcPr>
                              <w:p w14:paraId="67CDF666" w14:textId="42E4ABAB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63729FC3" w14:textId="64623657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90" w:type="dxa"/>
                                <w:vAlign w:val="center"/>
                              </w:tcPr>
                              <w:p w14:paraId="3F67ED95" w14:textId="19A05555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1" w:type="dxa"/>
                                <w:vAlign w:val="center"/>
                              </w:tcPr>
                              <w:p w14:paraId="11123CA2" w14:textId="2705FF2B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03ACBB9E" w14:textId="47270F8A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886" w:type="dxa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14A648AF" w14:textId="77777777" w:rsidR="00E120BB" w:rsidRPr="006818EE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2" w:type="dxa"/>
                                <w:vMerge w:val="restart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A3F2276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fldChar w:fldCharType="begin"/>
                                </w: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instrText xml:space="preserve"> PAGE   \* MERGEFORMAT </w:instrText>
                                </w: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ISOCPEUR" w:hAnsi="ISOCPEUR"/>
                                    <w:noProof/>
                                    <w:sz w:val="24"/>
                                    <w:szCs w:val="24"/>
                                    <w:lang w:val="ru-RU" w:eastAsia="ru-RU"/>
                                  </w:rPr>
                                  <w:t>13</w:t>
                                </w: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E120BB" w:rsidRPr="00945137" w14:paraId="0C6A4D20" w14:textId="77777777" w:rsidTr="00E120BB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395" w:type="dxa"/>
                                <w:tcBorders>
                                  <w:left w:val="single" w:sz="4" w:space="0" w:color="auto"/>
                                </w:tcBorders>
                                <w:vAlign w:val="center"/>
                              </w:tcPr>
                              <w:p w14:paraId="44D5B782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Изм</w:t>
                                </w: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55EDE126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1290" w:type="dxa"/>
                                <w:vAlign w:val="center"/>
                              </w:tcPr>
                              <w:p w14:paraId="21E3505D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№ докум.</w:t>
                                </w:r>
                              </w:p>
                            </w:tc>
                            <w:tc>
                              <w:tcPr>
                                <w:tcW w:w="841" w:type="dxa"/>
                                <w:vAlign w:val="center"/>
                              </w:tcPr>
                              <w:p w14:paraId="288EC64B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Подп.</w:t>
                                </w: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085A022B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5886" w:type="dxa"/>
                                <w:vMerge/>
                                <w:tcBorders>
                                  <w:right w:val="single" w:sz="6" w:space="0" w:color="auto"/>
                                </w:tcBorders>
                              </w:tcPr>
                              <w:p w14:paraId="0011D3B6" w14:textId="77777777" w:rsidR="00E120BB" w:rsidRPr="006818EE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2" w:type="dxa"/>
                                <w:vMerge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</w:tcPr>
                              <w:p w14:paraId="46F3A769" w14:textId="77777777" w:rsidR="00E120BB" w:rsidRPr="006818EE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</w:tbl>
                        <w:p w14:paraId="651D8DE7" w14:textId="77777777" w:rsidR="00F4000B" w:rsidRPr="00945137" w:rsidRDefault="00F4000B">
                          <w:pPr>
                            <w:pStyle w:val="a7"/>
                            <w:rPr>
                              <w:rFonts w:ascii="ISOCPEUR" w:hAnsi="ISOCPEUR"/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0841D6" id="Rectangle 323" o:spid="_x0000_s1034" style="position:absolute;left:0;text-align:left;margin-left:654.8pt;margin-top:782pt;width:521.75pt;height:48.3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" filled="f" stroked="f">
              <v:textbox inset="0,0,0,0">
                <w:txbxContent>
                  <w:tbl>
                    <w:tblPr>
                      <w:tblW w:w="10376" w:type="dxa"/>
                      <w:tblInd w:w="11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395"/>
                      <w:gridCol w:w="561"/>
                      <w:gridCol w:w="1290"/>
                      <w:gridCol w:w="841"/>
                      <w:gridCol w:w="561"/>
                      <w:gridCol w:w="5886"/>
                      <w:gridCol w:w="842"/>
                    </w:tblGrid>
                    <w:tr w:rsidR="00F4000B" w:rsidRPr="00945137" w14:paraId="31821E37" w14:textId="77777777" w:rsidTr="00E120BB">
                      <w:trPr>
                        <w:cantSplit/>
                        <w:trHeight w:hRule="exact" w:val="284"/>
                      </w:trPr>
                      <w:tc>
                        <w:tcPr>
                          <w:tcW w:w="395" w:type="dxa"/>
                          <w:tcBorders>
                            <w:left w:val="single" w:sz="4" w:space="0" w:color="auto"/>
                          </w:tcBorders>
                        </w:tcPr>
                        <w:p w14:paraId="5104909B" w14:textId="77777777" w:rsidR="00F4000B" w:rsidRPr="006818EE" w:rsidRDefault="00F4000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</w:tcPr>
                        <w:p w14:paraId="372C7A8D" w14:textId="77777777" w:rsidR="00F4000B" w:rsidRPr="006818EE" w:rsidRDefault="00F4000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290" w:type="dxa"/>
                        </w:tcPr>
                        <w:p w14:paraId="406650CF" w14:textId="77777777" w:rsidR="00F4000B" w:rsidRPr="006818EE" w:rsidRDefault="00F4000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1" w:type="dxa"/>
                        </w:tcPr>
                        <w:p w14:paraId="3036EA05" w14:textId="77777777" w:rsidR="00F4000B" w:rsidRPr="00B16A6A" w:rsidRDefault="00F4000B">
                          <w:pPr>
                            <w:pStyle w:val="a7"/>
                            <w:rPr>
                              <w:rFonts w:ascii="ISOCPEUR" w:hAnsi="ISOCPEUR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</w:tcPr>
                        <w:p w14:paraId="45BC8CF8" w14:textId="77777777" w:rsidR="00F4000B" w:rsidRPr="00B16A6A" w:rsidRDefault="00F4000B">
                          <w:pPr>
                            <w:pStyle w:val="a7"/>
                            <w:rPr>
                              <w:rFonts w:ascii="ISOCPEUR" w:hAnsi="ISOCPEUR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886" w:type="dxa"/>
                          <w:vMerge w:val="restart"/>
                          <w:vAlign w:val="center"/>
                        </w:tcPr>
                        <w:p w14:paraId="6D78E70C" w14:textId="441E63AD" w:rsidR="00F4000B" w:rsidRPr="00925515" w:rsidRDefault="00244EF6" w:rsidP="006818EE">
                          <w:pPr>
                            <w:pStyle w:val="a7"/>
                            <w:rPr>
                              <w:rFonts w:ascii="ISOCPEUR" w:hAnsi="ISOCPEUR"/>
                              <w:i/>
                              <w:sz w:val="24"/>
                              <w:szCs w:val="24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1612/2022-Р-ВК</w:t>
                          </w:r>
                          <w:r w:rsidRPr="0067187C">
                            <w:rPr>
                              <w:rFonts w:ascii="ISOCPEUR" w:hAnsi="ISOCPEUR"/>
                              <w:sz w:val="32"/>
                              <w:szCs w:val="32"/>
                              <w:lang w:val="en-US" w:eastAsia="ru-RU"/>
                            </w:rPr>
                            <w:t>.</w:t>
                          </w:r>
                          <w:r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СО</w:t>
                          </w:r>
                        </w:p>
                      </w:tc>
                      <w:tc>
                        <w:tcPr>
                          <w:tcW w:w="842" w:type="dxa"/>
                          <w:tcBorders>
                            <w:bottom w:val="single" w:sz="6" w:space="0" w:color="auto"/>
                          </w:tcBorders>
                          <w:vAlign w:val="bottom"/>
                        </w:tcPr>
                        <w:p w14:paraId="5244B936" w14:textId="77777777" w:rsidR="00F4000B" w:rsidRPr="00790427" w:rsidRDefault="00F4000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</w:t>
                          </w:r>
                        </w:p>
                      </w:tc>
                    </w:tr>
                    <w:tr w:rsidR="00E120BB" w:rsidRPr="00945137" w14:paraId="7319EE3E" w14:textId="77777777" w:rsidTr="00E120BB">
                      <w:trPr>
                        <w:cantSplit/>
                        <w:trHeight w:hRule="exact" w:val="284"/>
                      </w:trPr>
                      <w:tc>
                        <w:tcPr>
                          <w:tcW w:w="395" w:type="dxa"/>
                          <w:tcBorders>
                            <w:left w:val="single" w:sz="4" w:space="0" w:color="auto"/>
                          </w:tcBorders>
                          <w:vAlign w:val="center"/>
                        </w:tcPr>
                        <w:p w14:paraId="67CDF666" w14:textId="42E4ABAB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63729FC3" w14:textId="64623657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290" w:type="dxa"/>
                          <w:vAlign w:val="center"/>
                        </w:tcPr>
                        <w:p w14:paraId="3F67ED95" w14:textId="19A05555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1" w:type="dxa"/>
                          <w:vAlign w:val="center"/>
                        </w:tcPr>
                        <w:p w14:paraId="11123CA2" w14:textId="2705FF2B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03ACBB9E" w14:textId="47270F8A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886" w:type="dxa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14A648AF" w14:textId="77777777" w:rsidR="00E120BB" w:rsidRPr="006818EE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2" w:type="dxa"/>
                          <w:vMerge w:val="restart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A3F2276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4"/>
                              <w:szCs w:val="24"/>
                              <w:lang w:val="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fldChar w:fldCharType="begin"/>
                          </w: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instrText xml:space="preserve"> PAGE   \* MERGEFORMAT </w:instrText>
                          </w: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fldChar w:fldCharType="separate"/>
                          </w:r>
                          <w:r>
                            <w:rPr>
                              <w:rFonts w:ascii="ISOCPEUR" w:hAnsi="ISOCPEUR"/>
                              <w:noProof/>
                              <w:sz w:val="24"/>
                              <w:szCs w:val="24"/>
                              <w:lang w:val="ru-RU" w:eastAsia="ru-RU"/>
                            </w:rPr>
                            <w:t>13</w:t>
                          </w: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fldChar w:fldCharType="end"/>
                          </w:r>
                        </w:p>
                      </w:tc>
                    </w:tr>
                    <w:tr w:rsidR="00E120BB" w:rsidRPr="00945137" w14:paraId="0C6A4D20" w14:textId="77777777" w:rsidTr="00E120BB">
                      <w:trPr>
                        <w:cantSplit/>
                        <w:trHeight w:hRule="exact" w:val="284"/>
                      </w:trPr>
                      <w:tc>
                        <w:tcPr>
                          <w:tcW w:w="395" w:type="dxa"/>
                          <w:tcBorders>
                            <w:left w:val="single" w:sz="4" w:space="0" w:color="auto"/>
                          </w:tcBorders>
                          <w:vAlign w:val="center"/>
                        </w:tcPr>
                        <w:p w14:paraId="44D5B782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Изм</w:t>
                          </w: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55EDE126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1290" w:type="dxa"/>
                          <w:vAlign w:val="center"/>
                        </w:tcPr>
                        <w:p w14:paraId="21E3505D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№ докум.</w:t>
                          </w:r>
                        </w:p>
                      </w:tc>
                      <w:tc>
                        <w:tcPr>
                          <w:tcW w:w="841" w:type="dxa"/>
                          <w:vAlign w:val="center"/>
                        </w:tcPr>
                        <w:p w14:paraId="288EC64B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Подп.</w:t>
                          </w: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085A022B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5886" w:type="dxa"/>
                          <w:vMerge/>
                          <w:tcBorders>
                            <w:right w:val="single" w:sz="6" w:space="0" w:color="auto"/>
                          </w:tcBorders>
                        </w:tcPr>
                        <w:p w14:paraId="0011D3B6" w14:textId="77777777" w:rsidR="00E120BB" w:rsidRPr="006818EE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2" w:type="dxa"/>
                          <w:vMerge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14:paraId="46F3A769" w14:textId="77777777" w:rsidR="00E120BB" w:rsidRPr="006818EE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</w:tr>
                  </w:tbl>
                  <w:p w14:paraId="651D8DE7" w14:textId="77777777" w:rsidR="00F4000B" w:rsidRPr="00945137" w:rsidRDefault="00F4000B">
                    <w:pPr>
                      <w:pStyle w:val="a7"/>
                      <w:rPr>
                        <w:rFonts w:ascii="ISOCPEUR" w:hAnsi="ISOCPEUR"/>
                        <w:i/>
                      </w:rPr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84685" w14:textId="66D61F70" w:rsidR="00F4000B" w:rsidRDefault="00691134">
    <w:pPr>
      <w:pStyle w:val="a7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3165AC49" wp14:editId="19EE5240">
              <wp:simplePos x="0" y="0"/>
              <wp:positionH relativeFrom="page">
                <wp:posOffset>285750</wp:posOffset>
              </wp:positionH>
              <wp:positionV relativeFrom="page">
                <wp:posOffset>7458710</wp:posOffset>
              </wp:positionV>
              <wp:extent cx="433070" cy="3021330"/>
              <wp:effectExtent l="0" t="0" r="0" b="0"/>
              <wp:wrapNone/>
              <wp:docPr id="2" name="Group 4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3070" cy="3021330"/>
                        <a:chOff x="453" y="11622"/>
                        <a:chExt cx="682" cy="4819"/>
                      </a:xfrm>
                    </wpg:grpSpPr>
                    <wps:wsp>
                      <wps:cNvPr id="3" name="Rectangle 419"/>
                      <wps:cNvSpPr>
                        <a:spLocks noChangeArrowheads="1"/>
                      </wps:cNvSpPr>
                      <wps:spPr bwMode="auto">
                        <a:xfrm>
                          <a:off x="738" y="15024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420"/>
                      <wps:cNvSpPr>
                        <a:spLocks noChangeArrowheads="1"/>
                      </wps:cNvSpPr>
                      <wps:spPr bwMode="auto">
                        <a:xfrm>
                          <a:off x="738" y="13039"/>
                          <a:ext cx="397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421"/>
                      <wps:cNvSpPr>
                        <a:spLocks noChangeArrowheads="1"/>
                      </wps:cNvSpPr>
                      <wps:spPr bwMode="auto">
                        <a:xfrm>
                          <a:off x="738" y="11622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422"/>
                      <wps:cNvSpPr>
                        <a:spLocks noChangeArrowheads="1"/>
                      </wps:cNvSpPr>
                      <wps:spPr bwMode="auto">
                        <a:xfrm>
                          <a:off x="455" y="11622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42AB9" w14:textId="77777777" w:rsidR="00F4000B" w:rsidRPr="0067187C" w:rsidRDefault="00F4000B" w:rsidP="00736280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Взам.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7" name="Rectangle 423"/>
                      <wps:cNvSpPr>
                        <a:spLocks noChangeArrowheads="1"/>
                      </wps:cNvSpPr>
                      <wps:spPr bwMode="auto">
                        <a:xfrm>
                          <a:off x="455" y="13039"/>
                          <a:ext cx="283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8EE5D" w14:textId="77777777" w:rsidR="00F4000B" w:rsidRPr="0067187C" w:rsidRDefault="00F4000B" w:rsidP="00736280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Подп.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8" name="Rectangle 424"/>
                      <wps:cNvSpPr>
                        <a:spLocks noChangeArrowheads="1"/>
                      </wps:cNvSpPr>
                      <wps:spPr bwMode="auto">
                        <a:xfrm>
                          <a:off x="453" y="15024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F1AA0" w14:textId="77777777" w:rsidR="00F4000B" w:rsidRPr="0067187C" w:rsidRDefault="00F4000B" w:rsidP="00736280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Инв.№ подл.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65AC49" id="Group 418" o:spid="_x0000_s1036" style="position:absolute;left:0;text-align:left;margin-left:22.5pt;margin-top:587.3pt;width:34.1pt;height:237.9pt;z-index:251659264;mso-position-horizontal-relative:page;mso-position-vertical-relative:page" coordorigin="453,11622" coordsize="682,4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">
              <v:rect id="Rectangle 419" o:spid="_x0000_s1037" style="position:absolute;left:738;top:15024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<v:rect id="Rectangle 420" o:spid="_x0000_s1038" style="position:absolute;left:738;top:13039;width:397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  <v:rect id="Rectangle 421" o:spid="_x0000_s1039" style="position:absolute;left:738;top:11622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<v:rect id="Rectangle 422" o:spid="_x0000_s1040" style="position:absolute;left:455;top:11622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">
                <v:textbox style="layout-flow:vertical;mso-layout-flow-alt:bottom-to-top" inset="0,0,0,0">
                  <w:txbxContent>
                    <w:p w14:paraId="25C42AB9" w14:textId="77777777" w:rsidR="00F4000B" w:rsidRPr="0067187C" w:rsidRDefault="00F4000B" w:rsidP="00736280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proofErr w:type="spellStart"/>
                      <w:r w:rsidRPr="0067187C">
                        <w:rPr>
                          <w:rFonts w:ascii="ISOCPEUR" w:hAnsi="ISOCPEUR"/>
                          <w:sz w:val="20"/>
                        </w:rPr>
                        <w:t>Взам</w:t>
                      </w:r>
                      <w:proofErr w:type="spellEnd"/>
                      <w:r w:rsidRPr="0067187C">
                        <w:rPr>
                          <w:rFonts w:ascii="ISOCPEUR" w:hAnsi="ISOCPEUR"/>
                          <w:sz w:val="20"/>
                        </w:rPr>
                        <w:t>. инв. №</w:t>
                      </w:r>
                    </w:p>
                  </w:txbxContent>
                </v:textbox>
              </v:rect>
              <v:rect id="Rectangle 423" o:spid="_x0000_s1041" style="position:absolute;left:455;top:13039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">
                <v:textbox style="layout-flow:vertical;mso-layout-flow-alt:bottom-to-top" inset="0,0,0,0">
                  <w:txbxContent>
                    <w:p w14:paraId="4A88EE5D" w14:textId="77777777" w:rsidR="00F4000B" w:rsidRPr="0067187C" w:rsidRDefault="00F4000B" w:rsidP="00736280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67187C">
                        <w:rPr>
                          <w:rFonts w:ascii="ISOCPEUR" w:hAnsi="ISOCPEUR"/>
                          <w:sz w:val="20"/>
                        </w:rPr>
                        <w:t>Подп. и дата</w:t>
                      </w:r>
                    </w:p>
                  </w:txbxContent>
                </v:textbox>
              </v:rect>
              <v:rect id="Rectangle 424" o:spid="_x0000_s1042" style="position:absolute;left:453;top:15024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">
                <v:textbox style="layout-flow:vertical;mso-layout-flow-alt:bottom-to-top" inset="0,0,0,0">
                  <w:txbxContent>
                    <w:p w14:paraId="1EAF1AA0" w14:textId="77777777" w:rsidR="00F4000B" w:rsidRPr="0067187C" w:rsidRDefault="00F4000B" w:rsidP="00736280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67187C">
                        <w:rPr>
                          <w:rFonts w:ascii="ISOCPEUR" w:hAnsi="ISOCPEUR"/>
                          <w:sz w:val="20"/>
                        </w:rPr>
                        <w:t>Инв.№ подл.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71755" distB="0" distL="114300" distR="114300" simplePos="0" relativeHeight="251655168" behindDoc="0" locked="1" layoutInCell="1" allowOverlap="1" wp14:anchorId="248F46CF" wp14:editId="773D1866">
              <wp:simplePos x="0" y="0"/>
              <wp:positionH relativeFrom="page">
                <wp:posOffset>8227695</wp:posOffset>
              </wp:positionH>
              <wp:positionV relativeFrom="page">
                <wp:posOffset>8490585</wp:posOffset>
              </wp:positionV>
              <wp:extent cx="6675755" cy="2061210"/>
              <wp:effectExtent l="0" t="0" r="0" b="0"/>
              <wp:wrapTopAndBottom/>
              <wp:docPr id="1" name="Rectangle 4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75755" cy="2061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490" w:type="dxa"/>
                            <w:jc w:val="center"/>
                            <w:tbl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  <w:insideH w:val="single" w:sz="6" w:space="0" w:color="auto"/>
                              <w:insideV w:val="single" w:sz="6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548"/>
                            <w:gridCol w:w="550"/>
                            <w:gridCol w:w="489"/>
                            <w:gridCol w:w="682"/>
                            <w:gridCol w:w="851"/>
                            <w:gridCol w:w="567"/>
                            <w:gridCol w:w="3967"/>
                            <w:gridCol w:w="851"/>
                            <w:gridCol w:w="851"/>
                            <w:gridCol w:w="1134"/>
                          </w:tblGrid>
                          <w:tr w:rsidR="00F4000B" w:rsidRPr="005E085E" w14:paraId="494EB72E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left w:val="single" w:sz="6" w:space="0" w:color="auto"/>
                                  <w:bottom w:val="single" w:sz="2" w:space="0" w:color="auto"/>
                                </w:tcBorders>
                              </w:tcPr>
                              <w:p w14:paraId="2E25705C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6D54562E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577B1DF8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2939854B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1EBB4BB1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125376AF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6FCBF96" w14:textId="771E906F" w:rsidR="00F4000B" w:rsidRPr="0067187C" w:rsidRDefault="00244EF6" w:rsidP="0079351D">
                                <w:pPr>
                                  <w:pStyle w:val="a7"/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1612/2022-Р-ВК</w:t>
                                </w:r>
                                <w:r w:rsidRPr="0067187C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en-US" w:eastAsia="ru-RU"/>
                                  </w:rPr>
                                  <w:t>.</w:t>
                                </w:r>
                                <w:r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СО</w:t>
                                </w:r>
                              </w:p>
                            </w:tc>
                          </w:tr>
                          <w:tr w:rsidR="00F4000B" w:rsidRPr="005E085E" w14:paraId="12754032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</w:tcBorders>
                              </w:tcPr>
                              <w:p w14:paraId="6BD649CF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16DA6BD5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546797EE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253C5F3A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181DFEC7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51C3CF70" w14:textId="77777777" w:rsidR="00F4000B" w:rsidRPr="0067187C" w:rsidRDefault="00F4000B" w:rsidP="003E713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5FF9EFE6" w14:textId="77777777" w:rsidR="00F4000B" w:rsidRPr="0067187C" w:rsidRDefault="00F4000B" w:rsidP="00A12FFE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216" w:lineRule="atLeast"/>
                                  <w:jc w:val="center"/>
                                  <w:rPr>
                                    <w:rFonts w:ascii="ISOCPEUR" w:hAnsi="ISOCPEUR" w:cs="Arial"/>
                                    <w:i/>
                                    <w:sz w:val="24"/>
                                    <w:szCs w:val="24"/>
                                    <w:lang w:val="x-none"/>
                                  </w:rPr>
                                </w:pPr>
                              </w:p>
                            </w:tc>
                          </w:tr>
                          <w:tr w:rsidR="00E27CFB" w:rsidRPr="006D27DC" w14:paraId="1129E6F1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</w:tcBorders>
                              </w:tcPr>
                              <w:p w14:paraId="372C7862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4013269C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39BD14CD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25D3C60E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4861C8CC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6A611F69" w14:textId="77777777" w:rsidR="00E27CFB" w:rsidRPr="0067187C" w:rsidRDefault="00E27CFB" w:rsidP="00E27CFB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216" w:lineRule="atLeast"/>
                                  <w:jc w:val="center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x-none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8A7315A" w14:textId="77777777" w:rsidR="00E27CFB" w:rsidRDefault="00A23930" w:rsidP="00E27CFB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  <w:t xml:space="preserve">Реконструкция нежилого здания с кадастровым номером 61:55:0020503:272, на </w:t>
                                </w:r>
                              </w:p>
                              <w:p w14:paraId="2AFEEF2A" w14:textId="02733D44" w:rsidR="00A23930" w:rsidRPr="0067187C" w:rsidRDefault="00A23930" w:rsidP="00E27CFB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  <w:t>Земельном участке по адресу: г. Новочерскасск, ул. Машиностроителей, 7а</w:t>
                                </w:r>
                              </w:p>
                            </w:tc>
                          </w:tr>
                          <w:tr w:rsidR="00F4000B" w:rsidRPr="006D27DC" w14:paraId="21843B9E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0F8D665F" w14:textId="7A6B7A5A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bookmarkStart w:id="2" w:name="_Hlk135391654"/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3E9D148B" w14:textId="5BA286AE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2B29DDA8" w14:textId="5AD3A53F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0029429D" w14:textId="464178C6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49ED2693" w14:textId="6CF45775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29EDAF52" w14:textId="72556C70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1E6B9D74" w14:textId="77777777" w:rsidR="00F4000B" w:rsidRPr="0067187C" w:rsidRDefault="00F4000B" w:rsidP="006D27DC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sz w:val="22"/>
                                    <w:szCs w:val="22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bookmarkEnd w:id="2"/>
                          <w:tr w:rsidR="00F4000B" w:rsidRPr="006D27DC" w14:paraId="1754B98E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left w:val="single" w:sz="6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68EFD305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Изм.</w:t>
                                </w: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537F509D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Кол.уч</w:t>
                                </w: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56448328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1D68737E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№ док.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4B237A12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Подп.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2B0EE174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74EBDB9B" w14:textId="77777777" w:rsidR="00F4000B" w:rsidRPr="0067187C" w:rsidRDefault="00F4000B" w:rsidP="002E4B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tr w:rsidR="00F4000B" w:rsidRPr="006D27DC" w14:paraId="3AE42BF9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85F33F6" w14:textId="77777777" w:rsidR="00F4000B" w:rsidRPr="0067187C" w:rsidRDefault="00F4000B" w:rsidP="00172F3A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Разраб.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75920C2" w14:textId="46BB9D15" w:rsidR="00F4000B" w:rsidRPr="0067187C" w:rsidRDefault="00894024" w:rsidP="0079351D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Михайлова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</w:tcPr>
                              <w:p w14:paraId="614A9BC0" w14:textId="46772F6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645F676" w14:textId="30425ED3" w:rsidR="00F4000B" w:rsidRPr="00E27CFB" w:rsidRDefault="00244EF6" w:rsidP="00E37B09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11</w:t>
                                </w:r>
                                <w:r w:rsidR="00A23930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.23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 w:val="restart"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450CBAF3" w14:textId="029588DF" w:rsidR="00F4000B" w:rsidRPr="00A35B1C" w:rsidRDefault="00A23930" w:rsidP="00925515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ISOCPEUR" w:hAnsi="ISOCPEUR" w:cs="GOST type A"/>
                                    <w:iCs/>
                                    <w:color w:val="00000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ISOCPEUR" w:hAnsi="ISOCPEUR" w:cs="GOST type A"/>
                                    <w:color w:val="000000"/>
                                    <w:sz w:val="22"/>
                                    <w:szCs w:val="22"/>
                                  </w:rPr>
                                  <w:t>Цех окраски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46CCAF4" w14:textId="77777777" w:rsidR="00F4000B" w:rsidRPr="0067187C" w:rsidRDefault="00F4000B" w:rsidP="002E4B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Стадия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CB2C1D7" w14:textId="77777777" w:rsidR="00F4000B" w:rsidRPr="0067187C" w:rsidRDefault="00F4000B" w:rsidP="001B0086">
                                <w:pPr>
                                  <w:jc w:val="center"/>
                                  <w:rPr>
                                    <w:rFonts w:ascii="ISOCPEUR" w:hAnsi="ISOCPEUR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0C32EB8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Листов</w:t>
                                </w:r>
                              </w:p>
                            </w:tc>
                          </w:tr>
                          <w:tr w:rsidR="00F4000B" w:rsidRPr="006D27DC" w14:paraId="289DA0F8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5E77D535" w14:textId="77777777" w:rsidR="00F4000B" w:rsidRPr="0067187C" w:rsidRDefault="00F4000B" w:rsidP="007407A4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Проверил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63B45B8" w14:textId="5E541B0A" w:rsidR="00F4000B" w:rsidRPr="0067187C" w:rsidRDefault="00894024" w:rsidP="007407A4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Смирнов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1AEE7A2A" w14:textId="5205CC4D" w:rsidR="00F4000B" w:rsidRPr="0067187C" w:rsidRDefault="00F4000B" w:rsidP="007407A4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9D15A53" w14:textId="0F7E379D" w:rsidR="00F4000B" w:rsidRPr="00E27CFB" w:rsidRDefault="00244EF6" w:rsidP="00E27CF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11</w:t>
                                </w:r>
                                <w:r w:rsidR="00A23930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.23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7F82FD69" w14:textId="77777777" w:rsidR="00F4000B" w:rsidRPr="0067187C" w:rsidRDefault="00F4000B" w:rsidP="002E4B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Merge w:val="restart"/>
                                <w:vAlign w:val="center"/>
                              </w:tcPr>
                              <w:p w14:paraId="5F40AE7D" w14:textId="4D12CCF0" w:rsidR="00F4000B" w:rsidRPr="0067187C" w:rsidRDefault="00244EF6" w:rsidP="002E4B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Merge w:val="restart"/>
                                <w:vAlign w:val="center"/>
                              </w:tcPr>
                              <w:p w14:paraId="4F72C94D" w14:textId="77777777" w:rsidR="00F4000B" w:rsidRPr="0067187C" w:rsidRDefault="00F4000B" w:rsidP="001B0086">
                                <w:pPr>
                                  <w:jc w:val="center"/>
                                  <w:rPr>
                                    <w:rFonts w:ascii="ISOCPEUR" w:hAnsi="ISOCPEUR"/>
                                    <w:bCs/>
                                    <w:sz w:val="22"/>
                                    <w:szCs w:val="22"/>
                                  </w:rPr>
                                </w:pPr>
                                <w:r w:rsidRPr="0067187C">
                                  <w:rPr>
                                    <w:rStyle w:val="ac"/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1A16B4A" w14:textId="5AC17711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</w:pPr>
                                <w:r w:rsidRPr="00A23930">
                                  <w:rPr>
                                    <w:rFonts w:ascii="ISOCPEUR" w:hAnsi="ISOCPEUR"/>
                                    <w:color w:val="FF0000"/>
                                    <w:sz w:val="22"/>
                                    <w:szCs w:val="22"/>
                                    <w:lang w:val="ru-RU" w:eastAsia="ru-RU"/>
                                  </w:rPr>
                                  <w:fldChar w:fldCharType="begin"/>
                                </w:r>
                                <w:r w:rsidRPr="00A23930">
                                  <w:rPr>
                                    <w:rFonts w:ascii="ISOCPEUR" w:hAnsi="ISOCPEUR"/>
                                    <w:color w:val="FF0000"/>
                                    <w:sz w:val="22"/>
                                    <w:szCs w:val="22"/>
                                    <w:lang w:val="ru-RU" w:eastAsia="ru-RU"/>
                                  </w:rPr>
                                  <w:instrText xml:space="preserve"> SECTIONPAGES   \* MERGEFORMAT </w:instrText>
                                </w:r>
                                <w:r w:rsidRPr="00A23930">
                                  <w:rPr>
                                    <w:rFonts w:ascii="ISOCPEUR" w:hAnsi="ISOCPEUR"/>
                                    <w:color w:val="FF0000"/>
                                    <w:sz w:val="22"/>
                                    <w:szCs w:val="22"/>
                                    <w:lang w:val="ru-RU" w:eastAsia="ru-RU"/>
                                  </w:rPr>
                                  <w:fldChar w:fldCharType="separate"/>
                                </w:r>
                                <w:r w:rsidR="00B22B04">
                                  <w:rPr>
                                    <w:rFonts w:ascii="ISOCPEUR" w:hAnsi="ISOCPEUR"/>
                                    <w:noProof/>
                                    <w:color w:val="FF0000"/>
                                    <w:sz w:val="22"/>
                                    <w:szCs w:val="22"/>
                                    <w:lang w:val="ru-RU" w:eastAsia="ru-RU"/>
                                  </w:rPr>
                                  <w:t>7</w:t>
                                </w:r>
                                <w:r w:rsidRPr="00A23930">
                                  <w:rPr>
                                    <w:rFonts w:ascii="ISOCPEUR" w:hAnsi="ISOCPEUR"/>
                                    <w:color w:val="FF0000"/>
                                    <w:sz w:val="22"/>
                                    <w:szCs w:val="22"/>
                                    <w:lang w:val="ru-RU" w:eastAsia="ru-RU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F4000B" w:rsidRPr="006D27DC" w14:paraId="252D0AE3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2350E94" w14:textId="77777777" w:rsidR="00F4000B" w:rsidRPr="0067187C" w:rsidRDefault="00F4000B" w:rsidP="0006691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87D29DC" w14:textId="77777777" w:rsidR="00F4000B" w:rsidRPr="0067187C" w:rsidRDefault="00F4000B" w:rsidP="006D27D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4BB8FE0" w14:textId="77777777" w:rsidR="00F4000B" w:rsidRPr="0067187C" w:rsidRDefault="00F4000B" w:rsidP="0006691C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A8B4BA1" w14:textId="77777777" w:rsidR="00F4000B" w:rsidRPr="0067187C" w:rsidRDefault="00F4000B" w:rsidP="006D27D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7CE155B9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Merge/>
                                <w:vAlign w:val="center"/>
                              </w:tcPr>
                              <w:p w14:paraId="6BA28C2C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Merge/>
                                <w:vAlign w:val="center"/>
                              </w:tcPr>
                              <w:p w14:paraId="55E85876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D969709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tr w:rsidR="00F4000B" w:rsidRPr="006D27DC" w14:paraId="75B0149D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C077F68" w14:textId="77777777" w:rsidR="00F4000B" w:rsidRPr="0067187C" w:rsidRDefault="00F4000B" w:rsidP="003E08F5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56AF838F" w14:textId="77777777" w:rsidR="00F4000B" w:rsidRPr="0067187C" w:rsidRDefault="00F4000B" w:rsidP="003E08F5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656E96E" w14:textId="77777777" w:rsidR="00F4000B" w:rsidRPr="0067187C" w:rsidRDefault="00F4000B" w:rsidP="00172F3A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F45EAB0" w14:textId="77777777" w:rsidR="00F4000B" w:rsidRPr="0067187C" w:rsidRDefault="00F4000B" w:rsidP="00172F3A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7" w:type="dxa"/>
                                <w:vMerge w:val="restart"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5A527873" w14:textId="77777777" w:rsidR="00A23930" w:rsidRDefault="00A23930" w:rsidP="00E27CF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Спецификация оборудования, </w:t>
                                </w:r>
                              </w:p>
                              <w:p w14:paraId="60BFE269" w14:textId="18D868AC" w:rsidR="00F4000B" w:rsidRPr="00E27CFB" w:rsidRDefault="00A23930" w:rsidP="00E27CF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изделий и материалов</w:t>
                                </w: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C5DCDE1" w14:textId="28EEB8D3" w:rsidR="00F4000B" w:rsidRPr="006D27DC" w:rsidRDefault="00244EF6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9352E2C" wp14:editId="2D188141">
                                      <wp:extent cx="1812045" cy="528358"/>
                                      <wp:effectExtent l="0" t="0" r="0" b="5080"/>
                                      <wp:docPr id="1949389821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949389821" name="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893767" cy="55218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F4000B" w:rsidRPr="006D27DC" w14:paraId="237CF27C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7F13D01B" w14:textId="77777777" w:rsidR="00F4000B" w:rsidRPr="0067187C" w:rsidRDefault="00F4000B" w:rsidP="0006691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  <w:t xml:space="preserve"> Н. контр.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6238C6D" w14:textId="206BDD9A" w:rsidR="00F4000B" w:rsidRPr="0067187C" w:rsidRDefault="00F4000B" w:rsidP="006D27D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r w:rsidR="00A23930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Баданина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CCF0BBD" w14:textId="60B08916" w:rsidR="00F4000B" w:rsidRPr="0067187C" w:rsidRDefault="00F4000B" w:rsidP="0006691C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7E0218D7" w14:textId="0DD9A18D" w:rsidR="00F4000B" w:rsidRPr="00E27CFB" w:rsidRDefault="00244EF6" w:rsidP="006D27DC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11</w:t>
                                </w:r>
                                <w:r w:rsidR="00A23930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.23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</w:tcBorders>
                              </w:tcPr>
                              <w:p w14:paraId="317FDF60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tcBorders>
                                  <w:right w:val="single" w:sz="6" w:space="0" w:color="auto"/>
                                </w:tcBorders>
                              </w:tcPr>
                              <w:p w14:paraId="11A935AD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tr w:rsidR="00F4000B" w:rsidRPr="00E120BB" w14:paraId="663CF59A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B6F4136" w14:textId="4910C4EF" w:rsidR="00F4000B" w:rsidRPr="00E120BB" w:rsidRDefault="00F4000B" w:rsidP="00683142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E120BB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r w:rsidR="00E120BB" w:rsidRPr="00E120BB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6257701" w14:textId="2E2E7B8E" w:rsidR="00F4000B" w:rsidRPr="00E120BB" w:rsidRDefault="00E120BB" w:rsidP="00E120BB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r w:rsidR="00A23930"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  <w:t>Счастков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65338A8" w14:textId="64E59EB9" w:rsidR="00F4000B" w:rsidRPr="00E120BB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1B14FF5" w14:textId="0065E21F" w:rsidR="00F4000B" w:rsidRPr="00A23930" w:rsidRDefault="00244EF6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b/>
                                    <w:bCs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11</w:t>
                                </w:r>
                                <w:r w:rsidR="00A23930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.23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  <w:bottom w:val="single" w:sz="6" w:space="0" w:color="auto"/>
                                </w:tcBorders>
                              </w:tcPr>
                              <w:p w14:paraId="6A555C6B" w14:textId="77777777" w:rsidR="00F4000B" w:rsidRPr="00E120BB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tcBorders>
                                  <w:bottom w:val="single" w:sz="6" w:space="0" w:color="auto"/>
                                  <w:right w:val="single" w:sz="6" w:space="0" w:color="auto"/>
                                </w:tcBorders>
                              </w:tcPr>
                              <w:p w14:paraId="67C75CB8" w14:textId="77777777" w:rsidR="00F4000B" w:rsidRPr="00E120BB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</w:tbl>
                        <w:p w14:paraId="4BA71153" w14:textId="77777777" w:rsidR="00F4000B" w:rsidRPr="00E120BB" w:rsidRDefault="00F4000B" w:rsidP="00BC5B9F">
                          <w:pPr>
                            <w:rPr>
                              <w:rFonts w:ascii="ISOCPEUR" w:hAnsi="ISOCPEUR" w:cs="Arial"/>
                            </w:rPr>
                          </w:pPr>
                        </w:p>
                        <w:p w14:paraId="63508B12" w14:textId="77777777" w:rsidR="00F4000B" w:rsidRPr="005C4BFB" w:rsidRDefault="00F4000B" w:rsidP="00BC5B9F">
                          <w:pPr>
                            <w:rPr>
                              <w:rFonts w:ascii="ISOCPEUR" w:hAnsi="ISOCPEUR" w:cs="Arial"/>
                              <w:i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8F46CF" id="Rectangle 426" o:spid="_x0000_s1043" style="position:absolute;left:0;text-align:left;margin-left:647.85pt;margin-top:668.55pt;width:525.65pt;height:162.3pt;z-index:251655168;visibility:visible;mso-wrap-style:square;mso-width-percent:0;mso-height-percent:0;mso-wrap-distance-left:9pt;mso-wrap-distance-top:5.65pt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" filled="f" stroked="f" strokeweight="1pt">
              <v:textbox inset="0,0,0,0">
                <w:txbxContent>
                  <w:tbl>
                    <w:tblPr>
                      <w:tblW w:w="10490" w:type="dxa"/>
                      <w:jc w:val="center"/>
                      <w:tblBorders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  <w:insideH w:val="single" w:sz="6" w:space="0" w:color="auto"/>
                        <w:insideV w:val="single" w:sz="6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548"/>
                      <w:gridCol w:w="550"/>
                      <w:gridCol w:w="489"/>
                      <w:gridCol w:w="682"/>
                      <w:gridCol w:w="851"/>
                      <w:gridCol w:w="567"/>
                      <w:gridCol w:w="3967"/>
                      <w:gridCol w:w="851"/>
                      <w:gridCol w:w="851"/>
                      <w:gridCol w:w="1134"/>
                    </w:tblGrid>
                    <w:tr w:rsidR="00F4000B" w:rsidRPr="005E085E" w14:paraId="494EB72E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left w:val="single" w:sz="6" w:space="0" w:color="auto"/>
                            <w:bottom w:val="single" w:sz="2" w:space="0" w:color="auto"/>
                          </w:tcBorders>
                        </w:tcPr>
                        <w:p w14:paraId="2E25705C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50" w:type="dxa"/>
                          <w:tcBorders>
                            <w:bottom w:val="single" w:sz="2" w:space="0" w:color="auto"/>
                          </w:tcBorders>
                        </w:tcPr>
                        <w:p w14:paraId="6D54562E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bottom w:val="single" w:sz="2" w:space="0" w:color="auto"/>
                          </w:tcBorders>
                        </w:tcPr>
                        <w:p w14:paraId="577B1DF8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bottom w:val="single" w:sz="2" w:space="0" w:color="auto"/>
                          </w:tcBorders>
                        </w:tcPr>
                        <w:p w14:paraId="2939854B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bottom w:val="single" w:sz="2" w:space="0" w:color="auto"/>
                          </w:tcBorders>
                        </w:tcPr>
                        <w:p w14:paraId="1EBB4BB1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bottom w:val="single" w:sz="2" w:space="0" w:color="auto"/>
                          </w:tcBorders>
                        </w:tcPr>
                        <w:p w14:paraId="125376AF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26FCBF96" w14:textId="771E906F" w:rsidR="00F4000B" w:rsidRPr="0067187C" w:rsidRDefault="00244EF6" w:rsidP="0079351D">
                          <w:pPr>
                            <w:pStyle w:val="a7"/>
                            <w:rPr>
                              <w:rFonts w:ascii="ISOCPEUR" w:hAnsi="ISOCPEUR"/>
                              <w:sz w:val="32"/>
                              <w:szCs w:val="32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1612/2022-Р-ВК</w:t>
                          </w:r>
                          <w:r w:rsidRPr="0067187C">
                            <w:rPr>
                              <w:rFonts w:ascii="ISOCPEUR" w:hAnsi="ISOCPEUR"/>
                              <w:sz w:val="32"/>
                              <w:szCs w:val="32"/>
                              <w:lang w:val="en-US" w:eastAsia="ru-RU"/>
                            </w:rPr>
                            <w:t>.</w:t>
                          </w:r>
                          <w:r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СО</w:t>
                          </w:r>
                        </w:p>
                      </w:tc>
                    </w:tr>
                    <w:tr w:rsidR="00F4000B" w:rsidRPr="005E085E" w14:paraId="12754032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</w:tcBorders>
                        </w:tcPr>
                        <w:p w14:paraId="6BD649CF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50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16DA6BD5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546797EE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253C5F3A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181DFEC7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51C3CF70" w14:textId="77777777" w:rsidR="00F4000B" w:rsidRPr="0067187C" w:rsidRDefault="00F4000B" w:rsidP="003E713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5FF9EFE6" w14:textId="77777777" w:rsidR="00F4000B" w:rsidRPr="0067187C" w:rsidRDefault="00F4000B" w:rsidP="00A12FFE">
                          <w:pPr>
                            <w:autoSpaceDE w:val="0"/>
                            <w:autoSpaceDN w:val="0"/>
                            <w:adjustRightInd w:val="0"/>
                            <w:spacing w:line="216" w:lineRule="atLeast"/>
                            <w:jc w:val="center"/>
                            <w:rPr>
                              <w:rFonts w:ascii="ISOCPEUR" w:hAnsi="ISOCPEUR" w:cs="Arial"/>
                              <w:i/>
                              <w:sz w:val="24"/>
                              <w:szCs w:val="24"/>
                              <w:lang w:val="x-none"/>
                            </w:rPr>
                          </w:pPr>
                        </w:p>
                      </w:tc>
                    </w:tr>
                    <w:tr w:rsidR="00E27CFB" w:rsidRPr="006D27DC" w14:paraId="1129E6F1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</w:tcBorders>
                        </w:tcPr>
                        <w:p w14:paraId="372C7862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550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4013269C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39BD14CD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25D3C60E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4861C8CC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6A611F69" w14:textId="77777777" w:rsidR="00E27CFB" w:rsidRPr="0067187C" w:rsidRDefault="00E27CFB" w:rsidP="00E27CFB">
                          <w:pPr>
                            <w:autoSpaceDE w:val="0"/>
                            <w:autoSpaceDN w:val="0"/>
                            <w:adjustRightInd w:val="0"/>
                            <w:spacing w:line="216" w:lineRule="atLeast"/>
                            <w:jc w:val="center"/>
                            <w:rPr>
                              <w:rFonts w:ascii="ISOCPEUR" w:hAnsi="ISOCPEUR" w:cs="Arial"/>
                              <w:sz w:val="24"/>
                              <w:szCs w:val="24"/>
                              <w:lang w:val="x-none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38A7315A" w14:textId="77777777" w:rsidR="00E27CFB" w:rsidRDefault="00A23930" w:rsidP="00E27CF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ISOCPEUR" w:hAnsi="ISOCPEUR" w:cs="ISOCPEUR"/>
                              <w:color w:val="000000"/>
                            </w:rPr>
                          </w:pPr>
                          <w:r>
                            <w:rPr>
                              <w:rFonts w:ascii="ISOCPEUR" w:hAnsi="ISOCPEUR" w:cs="ISOCPEUR"/>
                              <w:color w:val="000000"/>
                            </w:rPr>
                            <w:t xml:space="preserve">Реконструкция нежилого здания с кадастровым номером 61:55:0020503:272, на </w:t>
                          </w:r>
                        </w:p>
                        <w:p w14:paraId="2AFEEF2A" w14:textId="02733D44" w:rsidR="00A23930" w:rsidRPr="0067187C" w:rsidRDefault="00A23930" w:rsidP="00E27CF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ISOCPEUR" w:hAnsi="ISOCPEUR" w:cs="ISOCPEUR"/>
                              <w:color w:val="000000"/>
                            </w:rPr>
                          </w:pPr>
                          <w:r>
                            <w:rPr>
                              <w:rFonts w:ascii="ISOCPEUR" w:hAnsi="ISOCPEUR" w:cs="ISOCPEUR"/>
                              <w:color w:val="000000"/>
                            </w:rPr>
                            <w:t>Земельном участке по адресу: г. Новочерскасск, ул. Машиностроителей, 7а</w:t>
                          </w:r>
                        </w:p>
                      </w:tc>
                    </w:tr>
                    <w:tr w:rsidR="00F4000B" w:rsidRPr="006D27DC" w14:paraId="21843B9E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0F8D665F" w14:textId="7A6B7A5A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bookmarkStart w:id="3" w:name="_Hlk135391654"/>
                        </w:p>
                      </w:tc>
                      <w:tc>
                        <w:tcPr>
                          <w:tcW w:w="550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3E9D148B" w14:textId="5BA286AE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2B29DDA8" w14:textId="5AD3A53F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0029429D" w14:textId="464178C6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49ED2693" w14:textId="6CF45775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29EDAF52" w14:textId="72556C70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1E6B9D74" w14:textId="77777777" w:rsidR="00F4000B" w:rsidRPr="0067187C" w:rsidRDefault="00F4000B" w:rsidP="006D27DC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sz w:val="22"/>
                              <w:szCs w:val="22"/>
                              <w:lang w:val="ru-RU" w:eastAsia="ru-RU"/>
                            </w:rPr>
                          </w:pPr>
                        </w:p>
                      </w:tc>
                    </w:tr>
                    <w:bookmarkEnd w:id="3"/>
                    <w:tr w:rsidR="00F4000B" w:rsidRPr="006D27DC" w14:paraId="1754B98E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left w:val="single" w:sz="6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68EFD305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Изм.</w:t>
                          </w:r>
                        </w:p>
                      </w:tc>
                      <w:tc>
                        <w:tcPr>
                          <w:tcW w:w="550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537F509D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Кол.уч</w:t>
                          </w:r>
                        </w:p>
                      </w:tc>
                      <w:tc>
                        <w:tcPr>
                          <w:tcW w:w="489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56448328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682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1D68737E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№ док.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4B237A12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Подп.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2B0EE174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6803" w:type="dxa"/>
                          <w:gridSpan w:val="4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74EBDB9B" w14:textId="77777777" w:rsidR="00F4000B" w:rsidRPr="0067187C" w:rsidRDefault="00F4000B" w:rsidP="002E4B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</w:tr>
                    <w:tr w:rsidR="00F4000B" w:rsidRPr="006D27DC" w14:paraId="3AE42BF9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285F33F6" w14:textId="77777777" w:rsidR="00F4000B" w:rsidRPr="0067187C" w:rsidRDefault="00F4000B" w:rsidP="00172F3A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Разраб.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75920C2" w14:textId="46BB9D15" w:rsidR="00F4000B" w:rsidRPr="0067187C" w:rsidRDefault="00894024" w:rsidP="0079351D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Михайлова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</w:tcPr>
                        <w:p w14:paraId="614A9BC0" w14:textId="46772F6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645F676" w14:textId="30425ED3" w:rsidR="00F4000B" w:rsidRPr="00E27CFB" w:rsidRDefault="00244EF6" w:rsidP="00E37B09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11</w:t>
                          </w:r>
                          <w:r w:rsidR="00A23930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.23</w:t>
                          </w:r>
                        </w:p>
                      </w:tc>
                      <w:tc>
                        <w:tcPr>
                          <w:tcW w:w="3967" w:type="dxa"/>
                          <w:vMerge w:val="restart"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450CBAF3" w14:textId="029588DF" w:rsidR="00F4000B" w:rsidRPr="00A35B1C" w:rsidRDefault="00A23930" w:rsidP="0092551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ISOCPEUR" w:hAnsi="ISOCPEUR" w:cs="GOST type A"/>
                              <w:iCs/>
                              <w:color w:val="000000"/>
                              <w:lang w:val="en-US"/>
                            </w:rPr>
                          </w:pPr>
                          <w:r>
                            <w:rPr>
                              <w:rFonts w:ascii="ISOCPEUR" w:hAnsi="ISOCPEUR" w:cs="GOST type A"/>
                              <w:color w:val="000000"/>
                              <w:sz w:val="22"/>
                              <w:szCs w:val="22"/>
                            </w:rPr>
                            <w:t>Цех окраски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46CCAF4" w14:textId="77777777" w:rsidR="00F4000B" w:rsidRPr="0067187C" w:rsidRDefault="00F4000B" w:rsidP="002E4B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Стадия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CB2C1D7" w14:textId="77777777" w:rsidR="00F4000B" w:rsidRPr="0067187C" w:rsidRDefault="00F4000B" w:rsidP="001B0086">
                          <w:pPr>
                            <w:jc w:val="center"/>
                            <w:rPr>
                              <w:rFonts w:ascii="ISOCPEUR" w:hAnsi="ISOCPEUR"/>
                            </w:rPr>
                          </w:pPr>
                          <w:r w:rsidRPr="0067187C">
                            <w:rPr>
                              <w:rFonts w:ascii="ISOCPEUR" w:hAnsi="ISOCPEUR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1134" w:type="dxa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60C32EB8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Листов</w:t>
                          </w:r>
                        </w:p>
                      </w:tc>
                    </w:tr>
                    <w:tr w:rsidR="00F4000B" w:rsidRPr="006D27DC" w14:paraId="289DA0F8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5E77D535" w14:textId="77777777" w:rsidR="00F4000B" w:rsidRPr="0067187C" w:rsidRDefault="00F4000B" w:rsidP="007407A4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Проверил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363B45B8" w14:textId="5E541B0A" w:rsidR="00F4000B" w:rsidRPr="0067187C" w:rsidRDefault="00894024" w:rsidP="007407A4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Смирнов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1AEE7A2A" w14:textId="5205CC4D" w:rsidR="00F4000B" w:rsidRPr="0067187C" w:rsidRDefault="00F4000B" w:rsidP="007407A4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9D15A53" w14:textId="0F7E379D" w:rsidR="00F4000B" w:rsidRPr="00E27CFB" w:rsidRDefault="00244EF6" w:rsidP="00E27CF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11</w:t>
                          </w:r>
                          <w:r w:rsidR="00A23930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.23</w:t>
                          </w: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7F82FD69" w14:textId="77777777" w:rsidR="00F4000B" w:rsidRPr="0067187C" w:rsidRDefault="00F4000B" w:rsidP="002E4B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Merge w:val="restart"/>
                          <w:vAlign w:val="center"/>
                        </w:tcPr>
                        <w:p w14:paraId="5F40AE7D" w14:textId="4D12CCF0" w:rsidR="00F4000B" w:rsidRPr="0067187C" w:rsidRDefault="00244EF6" w:rsidP="002E4B86">
                          <w:pPr>
                            <w:pStyle w:val="a7"/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Merge w:val="restart"/>
                          <w:vAlign w:val="center"/>
                        </w:tcPr>
                        <w:p w14:paraId="4F72C94D" w14:textId="77777777" w:rsidR="00F4000B" w:rsidRPr="0067187C" w:rsidRDefault="00F4000B" w:rsidP="001B0086">
                          <w:pPr>
                            <w:jc w:val="center"/>
                            <w:rPr>
                              <w:rFonts w:ascii="ISOCPEUR" w:hAnsi="ISOCPEUR"/>
                              <w:bCs/>
                              <w:sz w:val="22"/>
                              <w:szCs w:val="22"/>
                            </w:rPr>
                          </w:pPr>
                          <w:r w:rsidRPr="0067187C">
                            <w:rPr>
                              <w:rStyle w:val="ac"/>
                              <w:rFonts w:ascii="ISOCPEUR" w:hAnsi="ISOCPEUR"/>
                              <w:sz w:val="22"/>
                              <w:szCs w:val="22"/>
                            </w:rPr>
                            <w:t>1</w:t>
                          </w:r>
                        </w:p>
                      </w:tc>
                      <w:tc>
                        <w:tcPr>
                          <w:tcW w:w="1134" w:type="dxa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01A16B4A" w14:textId="5AC17711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</w:pPr>
                          <w:r w:rsidRPr="00A23930">
                            <w:rPr>
                              <w:rFonts w:ascii="ISOCPEUR" w:hAnsi="ISOCPEUR"/>
                              <w:color w:val="FF0000"/>
                              <w:sz w:val="22"/>
                              <w:szCs w:val="22"/>
                              <w:lang w:val="ru-RU" w:eastAsia="ru-RU"/>
                            </w:rPr>
                            <w:fldChar w:fldCharType="begin"/>
                          </w:r>
                          <w:r w:rsidRPr="00A23930">
                            <w:rPr>
                              <w:rFonts w:ascii="ISOCPEUR" w:hAnsi="ISOCPEUR"/>
                              <w:color w:val="FF0000"/>
                              <w:sz w:val="22"/>
                              <w:szCs w:val="22"/>
                              <w:lang w:val="ru-RU" w:eastAsia="ru-RU"/>
                            </w:rPr>
                            <w:instrText xml:space="preserve"> SECTIONPAGES   \* MERGEFORMAT </w:instrText>
                          </w:r>
                          <w:r w:rsidRPr="00A23930">
                            <w:rPr>
                              <w:rFonts w:ascii="ISOCPEUR" w:hAnsi="ISOCPEUR"/>
                              <w:color w:val="FF0000"/>
                              <w:sz w:val="22"/>
                              <w:szCs w:val="22"/>
                              <w:lang w:val="ru-RU" w:eastAsia="ru-RU"/>
                            </w:rPr>
                            <w:fldChar w:fldCharType="separate"/>
                          </w:r>
                          <w:r w:rsidR="00B22B04">
                            <w:rPr>
                              <w:rFonts w:ascii="ISOCPEUR" w:hAnsi="ISOCPEUR"/>
                              <w:noProof/>
                              <w:color w:val="FF0000"/>
                              <w:sz w:val="22"/>
                              <w:szCs w:val="22"/>
                              <w:lang w:val="ru-RU" w:eastAsia="ru-RU"/>
                            </w:rPr>
                            <w:t>7</w:t>
                          </w:r>
                          <w:r w:rsidRPr="00A23930">
                            <w:rPr>
                              <w:rFonts w:ascii="ISOCPEUR" w:hAnsi="ISOCPEUR"/>
                              <w:color w:val="FF0000"/>
                              <w:sz w:val="22"/>
                              <w:szCs w:val="22"/>
                              <w:lang w:val="ru-RU" w:eastAsia="ru-RU"/>
                            </w:rPr>
                            <w:fldChar w:fldCharType="end"/>
                          </w:r>
                        </w:p>
                      </w:tc>
                    </w:tr>
                    <w:tr w:rsidR="00F4000B" w:rsidRPr="006D27DC" w14:paraId="252D0AE3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2350E94" w14:textId="77777777" w:rsidR="00F4000B" w:rsidRPr="0067187C" w:rsidRDefault="00F4000B" w:rsidP="0006691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87D29DC" w14:textId="77777777" w:rsidR="00F4000B" w:rsidRPr="0067187C" w:rsidRDefault="00F4000B" w:rsidP="006D27D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4BB8FE0" w14:textId="77777777" w:rsidR="00F4000B" w:rsidRPr="0067187C" w:rsidRDefault="00F4000B" w:rsidP="0006691C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A8B4BA1" w14:textId="77777777" w:rsidR="00F4000B" w:rsidRPr="0067187C" w:rsidRDefault="00F4000B" w:rsidP="006D27D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7CE155B9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Merge/>
                          <w:vAlign w:val="center"/>
                        </w:tcPr>
                        <w:p w14:paraId="6BA28C2C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Merge/>
                          <w:vAlign w:val="center"/>
                        </w:tcPr>
                        <w:p w14:paraId="55E85876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4D969709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lang w:val="ru-RU" w:eastAsia="ru-RU"/>
                            </w:rPr>
                          </w:pPr>
                        </w:p>
                      </w:tc>
                    </w:tr>
                    <w:tr w:rsidR="00F4000B" w:rsidRPr="006D27DC" w14:paraId="75B0149D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C077F68" w14:textId="77777777" w:rsidR="00F4000B" w:rsidRPr="0067187C" w:rsidRDefault="00F4000B" w:rsidP="003E08F5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56AF838F" w14:textId="77777777" w:rsidR="00F4000B" w:rsidRPr="0067187C" w:rsidRDefault="00F4000B" w:rsidP="003E08F5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2656E96E" w14:textId="77777777" w:rsidR="00F4000B" w:rsidRPr="0067187C" w:rsidRDefault="00F4000B" w:rsidP="00172F3A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F45EAB0" w14:textId="77777777" w:rsidR="00F4000B" w:rsidRPr="0067187C" w:rsidRDefault="00F4000B" w:rsidP="00172F3A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3967" w:type="dxa"/>
                          <w:vMerge w:val="restart"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5A527873" w14:textId="77777777" w:rsidR="00A23930" w:rsidRDefault="00A23930" w:rsidP="00E27CF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Спецификация оборудования, </w:t>
                          </w:r>
                        </w:p>
                        <w:p w14:paraId="60BFE269" w14:textId="18D868AC" w:rsidR="00F4000B" w:rsidRPr="00E27CFB" w:rsidRDefault="00A23930" w:rsidP="00E27CF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изделий и материалов</w:t>
                          </w: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3C5DCDE1" w14:textId="28EEB8D3" w:rsidR="00F4000B" w:rsidRPr="006D27DC" w:rsidRDefault="00244EF6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en-US" w:eastAsia="ru-RU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352E2C" wp14:editId="2D188141">
                                <wp:extent cx="1812045" cy="528358"/>
                                <wp:effectExtent l="0" t="0" r="0" b="5080"/>
                                <wp:docPr id="1949389821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4938982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93767" cy="55218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F4000B" w:rsidRPr="006D27DC" w14:paraId="237CF27C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7F13D01B" w14:textId="77777777" w:rsidR="00F4000B" w:rsidRPr="0067187C" w:rsidRDefault="00F4000B" w:rsidP="0006691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  <w:t xml:space="preserve"> Н. контр.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36238C6D" w14:textId="206BDD9A" w:rsidR="00F4000B" w:rsidRPr="0067187C" w:rsidRDefault="00F4000B" w:rsidP="006D27D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r w:rsidR="00A23930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Баданина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CCF0BBD" w14:textId="60B08916" w:rsidR="00F4000B" w:rsidRPr="0067187C" w:rsidRDefault="00F4000B" w:rsidP="0006691C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7E0218D7" w14:textId="0DD9A18D" w:rsidR="00F4000B" w:rsidRPr="00E27CFB" w:rsidRDefault="00244EF6" w:rsidP="006D27DC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11</w:t>
                          </w:r>
                          <w:r w:rsidR="00A23930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.23</w:t>
                          </w: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</w:tcBorders>
                        </w:tcPr>
                        <w:p w14:paraId="317FDF60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tcBorders>
                            <w:right w:val="single" w:sz="6" w:space="0" w:color="auto"/>
                          </w:tcBorders>
                        </w:tcPr>
                        <w:p w14:paraId="11A935AD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</w:tr>
                    <w:tr w:rsidR="00F4000B" w:rsidRPr="00E120BB" w14:paraId="663CF59A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B6F4136" w14:textId="4910C4EF" w:rsidR="00F4000B" w:rsidRPr="00E120BB" w:rsidRDefault="00F4000B" w:rsidP="00683142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E120BB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r w:rsidR="00E120BB" w:rsidRPr="00E120BB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6257701" w14:textId="2E2E7B8E" w:rsidR="00F4000B" w:rsidRPr="00E120BB" w:rsidRDefault="00E120BB" w:rsidP="00E120BB">
                          <w:pPr>
                            <w:pStyle w:val="a7"/>
                            <w:jc w:val="left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r w:rsidR="00A23930"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  <w:t>Счастков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265338A8" w14:textId="64E59EB9" w:rsidR="00F4000B" w:rsidRPr="00E120BB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1B14FF5" w14:textId="0065E21F" w:rsidR="00F4000B" w:rsidRPr="00A23930" w:rsidRDefault="00244EF6" w:rsidP="001B0086">
                          <w:pPr>
                            <w:pStyle w:val="a7"/>
                            <w:rPr>
                              <w:rFonts w:ascii="ISOCPEUR" w:hAnsi="ISOCPEUR" w:cs="Arial"/>
                              <w:b/>
                              <w:bCs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11</w:t>
                          </w:r>
                          <w:r w:rsidR="00A23930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.23</w:t>
                          </w: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  <w:bottom w:val="single" w:sz="6" w:space="0" w:color="auto"/>
                          </w:tcBorders>
                        </w:tcPr>
                        <w:p w14:paraId="6A555C6B" w14:textId="77777777" w:rsidR="00F4000B" w:rsidRPr="00E120BB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tcBorders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14:paraId="67C75CB8" w14:textId="77777777" w:rsidR="00F4000B" w:rsidRPr="00E120BB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</w:tr>
                  </w:tbl>
                  <w:p w14:paraId="4BA71153" w14:textId="77777777" w:rsidR="00F4000B" w:rsidRPr="00E120BB" w:rsidRDefault="00F4000B" w:rsidP="00BC5B9F">
                    <w:pPr>
                      <w:rPr>
                        <w:rFonts w:ascii="ISOCPEUR" w:hAnsi="ISOCPEUR" w:cs="Arial"/>
                      </w:rPr>
                    </w:pPr>
                  </w:p>
                  <w:p w14:paraId="63508B12" w14:textId="77777777" w:rsidR="00F4000B" w:rsidRPr="005C4BFB" w:rsidRDefault="00F4000B" w:rsidP="00BC5B9F">
                    <w:pPr>
                      <w:rPr>
                        <w:rFonts w:ascii="ISOCPEUR" w:hAnsi="ISOCPEUR" w:cs="Arial"/>
                        <w:i/>
                        <w:szCs w:val="24"/>
                      </w:rPr>
                    </w:pPr>
                  </w:p>
                </w:txbxContent>
              </v:textbox>
              <w10:wrap type="topAndBottom"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81C51" w14:textId="77777777" w:rsidR="000C5AC1" w:rsidRDefault="000C5AC1">
      <w:r>
        <w:separator/>
      </w:r>
    </w:p>
  </w:footnote>
  <w:footnote w:type="continuationSeparator" w:id="0">
    <w:p w14:paraId="3024A74E" w14:textId="77777777" w:rsidR="000C5AC1" w:rsidRDefault="000C5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DC73D" w14:textId="0495CD87" w:rsidR="00F4000B" w:rsidRPr="001D3C5D" w:rsidRDefault="00691134" w:rsidP="001D3C5D">
    <w:pPr>
      <w:pStyle w:val="a7"/>
      <w:jc w:val="left"/>
      <w:rPr>
        <w:lang w:val="ru-RU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6A3E70" wp14:editId="702CDFE2">
              <wp:simplePos x="0" y="0"/>
              <wp:positionH relativeFrom="column">
                <wp:posOffset>13776960</wp:posOffset>
              </wp:positionH>
              <wp:positionV relativeFrom="paragraph">
                <wp:posOffset>215900</wp:posOffset>
              </wp:positionV>
              <wp:extent cx="407035" cy="241300"/>
              <wp:effectExtent l="0" t="0" r="0" b="0"/>
              <wp:wrapNone/>
              <wp:docPr id="20" name="Text Box 4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35" cy="241300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79C4852" w14:textId="57CE1D83" w:rsidR="000443D9" w:rsidRPr="000443D9" w:rsidRDefault="000443D9" w:rsidP="000443D9">
                          <w:pPr>
                            <w:jc w:val="center"/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</w:pPr>
                        </w:p>
                        <w:p w14:paraId="318F3274" w14:textId="77777777" w:rsidR="006B2AAC" w:rsidRPr="006B2AAC" w:rsidRDefault="006B2AAC" w:rsidP="006B2AAC">
                          <w:pPr>
                            <w:jc w:val="center"/>
                            <w:rPr>
                              <w:rFonts w:ascii="ISOCPEUR" w:hAnsi="ISOCPEUR" w:cs="Ari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6A3E70" id="_x0000_t202" coordsize="21600,21600" o:spt="202" path="m,l,21600r21600,l21600,xe">
              <v:stroke joinstyle="miter"/>
              <v:path gradientshapeok="t" o:connecttype="rect"/>
            </v:shapetype>
            <v:shape id="Text Box 428" o:spid="_x0000_s1026" type="#_x0000_t202" style="position:absolute;margin-left:1084.8pt;margin-top:17pt;width:32.05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" filled="f" strokeweight="1.5pt">
              <v:textbox>
                <w:txbxContent>
                  <w:p w14:paraId="279C4852" w14:textId="57CE1D83" w:rsidR="000443D9" w:rsidRPr="000443D9" w:rsidRDefault="000443D9" w:rsidP="000443D9">
                    <w:pPr>
                      <w:jc w:val="center"/>
                      <w:rPr>
                        <w:rFonts w:ascii="ISOCPEUR" w:hAnsi="ISOCPEUR"/>
                        <w:sz w:val="22"/>
                        <w:szCs w:val="22"/>
                      </w:rPr>
                    </w:pPr>
                  </w:p>
                  <w:p w14:paraId="318F3274" w14:textId="77777777" w:rsidR="006B2AAC" w:rsidRPr="006B2AAC" w:rsidRDefault="006B2AAC" w:rsidP="006B2AAC">
                    <w:pPr>
                      <w:jc w:val="center"/>
                      <w:rPr>
                        <w:rFonts w:ascii="ISOCPEUR" w:hAnsi="ISOCPEUR" w:cs="Arial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EA339D" wp14:editId="2AC68BA8">
              <wp:simplePos x="0" y="0"/>
              <wp:positionH relativeFrom="page">
                <wp:posOffset>720090</wp:posOffset>
              </wp:positionH>
              <wp:positionV relativeFrom="page">
                <wp:posOffset>215900</wp:posOffset>
              </wp:positionV>
              <wp:extent cx="14183995" cy="10259695"/>
              <wp:effectExtent l="0" t="0" r="0" b="0"/>
              <wp:wrapNone/>
              <wp:docPr id="19" name="Rectangle 3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83995" cy="102596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59DBD8DE" id="Rectangle 322" o:spid="_x0000_s1026" style="position:absolute;margin-left:56.7pt;margin-top:17pt;width:1116.85pt;height:807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" filled="f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7A763" w14:textId="6A42D0BE" w:rsidR="00F4000B" w:rsidRDefault="0069113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D29BFD" wp14:editId="623A1BA1">
              <wp:simplePos x="0" y="0"/>
              <wp:positionH relativeFrom="column">
                <wp:posOffset>13805535</wp:posOffset>
              </wp:positionH>
              <wp:positionV relativeFrom="paragraph">
                <wp:posOffset>215900</wp:posOffset>
              </wp:positionV>
              <wp:extent cx="377825" cy="231775"/>
              <wp:effectExtent l="0" t="0" r="0" b="0"/>
              <wp:wrapNone/>
              <wp:docPr id="10" name="Text Box 4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825" cy="231775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3136978" w14:textId="770681FE" w:rsidR="000443D9" w:rsidRPr="000443D9" w:rsidRDefault="000443D9" w:rsidP="000443D9">
                          <w:pPr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</w:pPr>
                        </w:p>
                        <w:p w14:paraId="4AC20F1D" w14:textId="77777777" w:rsidR="006B2AAC" w:rsidRPr="000443D9" w:rsidRDefault="006B2AAC" w:rsidP="006B2AA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D29BFD" id="_x0000_t202" coordsize="21600,21600" o:spt="202" path="m,l,21600r21600,l21600,xe">
              <v:stroke joinstyle="miter"/>
              <v:path gradientshapeok="t" o:connecttype="rect"/>
            </v:shapetype>
            <v:shape id="Text Box 427" o:spid="_x0000_s1035" type="#_x0000_t202" style="position:absolute;margin-left:1087.05pt;margin-top:17pt;width:29.75pt;height:1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" filled="f" strokeweight="1.5pt">
              <v:textbox>
                <w:txbxContent>
                  <w:p w14:paraId="73136978" w14:textId="770681FE" w:rsidR="000443D9" w:rsidRPr="000443D9" w:rsidRDefault="000443D9" w:rsidP="000443D9">
                    <w:pPr>
                      <w:rPr>
                        <w:rFonts w:ascii="ISOCPEUR" w:hAnsi="ISOCPEUR"/>
                        <w:sz w:val="22"/>
                        <w:szCs w:val="22"/>
                      </w:rPr>
                    </w:pPr>
                  </w:p>
                  <w:p w14:paraId="4AC20F1D" w14:textId="77777777" w:rsidR="006B2AAC" w:rsidRPr="000443D9" w:rsidRDefault="006B2AAC" w:rsidP="006B2AAC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70C74" wp14:editId="4F8A5E51">
              <wp:simplePos x="0" y="0"/>
              <wp:positionH relativeFrom="page">
                <wp:posOffset>720090</wp:posOffset>
              </wp:positionH>
              <wp:positionV relativeFrom="page">
                <wp:posOffset>215900</wp:posOffset>
              </wp:positionV>
              <wp:extent cx="14183995" cy="10259695"/>
              <wp:effectExtent l="0" t="0" r="0" b="0"/>
              <wp:wrapNone/>
              <wp:docPr id="9" name="Rectangle 4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83995" cy="102596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7FBC045A" id="Rectangle 417" o:spid="_x0000_s1026" style="position:absolute;margin-left:56.7pt;margin-top:17pt;width:1116.85pt;height:807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" fill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E8F0D9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2F3F9A"/>
    <w:multiLevelType w:val="hybridMultilevel"/>
    <w:tmpl w:val="ADFAEC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3C3AB2"/>
    <w:multiLevelType w:val="singleLevel"/>
    <w:tmpl w:val="D424292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93157B2"/>
    <w:multiLevelType w:val="hybridMultilevel"/>
    <w:tmpl w:val="013250E8"/>
    <w:lvl w:ilvl="0" w:tplc="0608D92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D953FC"/>
    <w:multiLevelType w:val="multilevel"/>
    <w:tmpl w:val="A4D4F0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89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00" w:hanging="1800"/>
      </w:pPr>
      <w:rPr>
        <w:rFonts w:hint="default"/>
      </w:rPr>
    </w:lvl>
  </w:abstractNum>
  <w:abstractNum w:abstractNumId="5" w15:restartNumberingAfterBreak="0">
    <w:nsid w:val="173D30D2"/>
    <w:multiLevelType w:val="multilevel"/>
    <w:tmpl w:val="749E4D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abstractNum w:abstractNumId="6" w15:restartNumberingAfterBreak="0">
    <w:nsid w:val="1C244CBF"/>
    <w:multiLevelType w:val="hybridMultilevel"/>
    <w:tmpl w:val="14A20378"/>
    <w:lvl w:ilvl="0" w:tplc="A524E2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33145"/>
    <w:multiLevelType w:val="multilevel"/>
    <w:tmpl w:val="A74ED44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pStyle w:val="2"/>
      <w:lvlText w:val="%1.%2."/>
      <w:lvlJc w:val="left"/>
      <w:rPr>
        <w:rFonts w:ascii="MonoCondensedCTT" w:hAnsi="MonoCondensedCTT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lvlText w:val="%1.%2.%3."/>
      <w:lvlJc w:val="left"/>
      <w:pPr>
        <w:tabs>
          <w:tab w:val="num" w:pos="5681"/>
        </w:tabs>
        <w:ind w:left="5681" w:hanging="720"/>
      </w:pPr>
      <w:rPr>
        <w:rFonts w:hint="default"/>
        <w:lang w:val="ru-RU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5542"/>
        </w:tabs>
        <w:ind w:left="5542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1F2918C1"/>
    <w:multiLevelType w:val="multilevel"/>
    <w:tmpl w:val="94FAC6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00" w:hanging="1800"/>
      </w:pPr>
      <w:rPr>
        <w:rFonts w:hint="default"/>
      </w:rPr>
    </w:lvl>
  </w:abstractNum>
  <w:abstractNum w:abstractNumId="9" w15:restartNumberingAfterBreak="0">
    <w:nsid w:val="21AF7195"/>
    <w:multiLevelType w:val="multilevel"/>
    <w:tmpl w:val="59DCD9B8"/>
    <w:lvl w:ilvl="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8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75" w:hanging="1800"/>
      </w:pPr>
      <w:rPr>
        <w:rFonts w:hint="default"/>
      </w:rPr>
    </w:lvl>
  </w:abstractNum>
  <w:abstractNum w:abstractNumId="10" w15:restartNumberingAfterBreak="0">
    <w:nsid w:val="21EB623E"/>
    <w:multiLevelType w:val="hybridMultilevel"/>
    <w:tmpl w:val="447E0716"/>
    <w:lvl w:ilvl="0" w:tplc="0608D92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F24EC8"/>
    <w:multiLevelType w:val="multilevel"/>
    <w:tmpl w:val="CD5615F2"/>
    <w:lvl w:ilvl="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8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75" w:hanging="1800"/>
      </w:pPr>
      <w:rPr>
        <w:rFonts w:hint="default"/>
      </w:rPr>
    </w:lvl>
  </w:abstractNum>
  <w:abstractNum w:abstractNumId="12" w15:restartNumberingAfterBreak="0">
    <w:nsid w:val="235B1517"/>
    <w:multiLevelType w:val="hybridMultilevel"/>
    <w:tmpl w:val="A3BA981E"/>
    <w:lvl w:ilvl="0" w:tplc="E00A5BF8">
      <w:numFmt w:val="bullet"/>
      <w:lvlText w:val="-"/>
      <w:lvlJc w:val="left"/>
      <w:pPr>
        <w:ind w:left="450" w:hanging="360"/>
      </w:pPr>
      <w:rPr>
        <w:rFonts w:ascii="ISOCPEUR" w:eastAsia="Times New Roman" w:hAnsi="ISOCPEUR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 w15:restartNumberingAfterBreak="0">
    <w:nsid w:val="2632039D"/>
    <w:multiLevelType w:val="hybridMultilevel"/>
    <w:tmpl w:val="E88A8FDA"/>
    <w:lvl w:ilvl="0" w:tplc="0608D9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A7DA4"/>
    <w:multiLevelType w:val="multilevel"/>
    <w:tmpl w:val="504CD5D6"/>
    <w:lvl w:ilvl="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5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3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35" w:hanging="1800"/>
      </w:pPr>
      <w:rPr>
        <w:rFonts w:hint="default"/>
      </w:rPr>
    </w:lvl>
  </w:abstractNum>
  <w:abstractNum w:abstractNumId="15" w15:restartNumberingAfterBreak="0">
    <w:nsid w:val="30380E75"/>
    <w:multiLevelType w:val="multilevel"/>
    <w:tmpl w:val="BE4ABC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00" w:hanging="1800"/>
      </w:pPr>
      <w:rPr>
        <w:rFonts w:hint="default"/>
      </w:rPr>
    </w:lvl>
  </w:abstractNum>
  <w:abstractNum w:abstractNumId="16" w15:restartNumberingAfterBreak="0">
    <w:nsid w:val="354025F1"/>
    <w:multiLevelType w:val="multilevel"/>
    <w:tmpl w:val="99E8E3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38722259"/>
    <w:multiLevelType w:val="hybridMultilevel"/>
    <w:tmpl w:val="75D29E26"/>
    <w:lvl w:ilvl="0" w:tplc="F160B864">
      <w:numFmt w:val="bullet"/>
      <w:lvlText w:val="-"/>
      <w:lvlJc w:val="left"/>
      <w:pPr>
        <w:ind w:left="450" w:hanging="360"/>
      </w:pPr>
      <w:rPr>
        <w:rFonts w:ascii="ISOCPEUR" w:eastAsia="Times New Roman" w:hAnsi="ISOCPEUR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8" w15:restartNumberingAfterBreak="0">
    <w:nsid w:val="393A1E1E"/>
    <w:multiLevelType w:val="multilevel"/>
    <w:tmpl w:val="C902D634"/>
    <w:lvl w:ilvl="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8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75" w:hanging="1800"/>
      </w:pPr>
      <w:rPr>
        <w:rFonts w:hint="default"/>
      </w:rPr>
    </w:lvl>
  </w:abstractNum>
  <w:abstractNum w:abstractNumId="19" w15:restartNumberingAfterBreak="0">
    <w:nsid w:val="39F52CA1"/>
    <w:multiLevelType w:val="multilevel"/>
    <w:tmpl w:val="96AE3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3B684247"/>
    <w:multiLevelType w:val="multilevel"/>
    <w:tmpl w:val="CD12E9A2"/>
    <w:lvl w:ilvl="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75" w:hanging="1800"/>
      </w:pPr>
      <w:rPr>
        <w:rFonts w:hint="default"/>
      </w:rPr>
    </w:lvl>
  </w:abstractNum>
  <w:abstractNum w:abstractNumId="21" w15:restartNumberingAfterBreak="0">
    <w:nsid w:val="421E4BD4"/>
    <w:multiLevelType w:val="hybridMultilevel"/>
    <w:tmpl w:val="1EF2B3A4"/>
    <w:lvl w:ilvl="0" w:tplc="BD82ADE8">
      <w:start w:val="28"/>
      <w:numFmt w:val="bullet"/>
      <w:lvlText w:val="-"/>
      <w:lvlJc w:val="left"/>
      <w:pPr>
        <w:ind w:left="720" w:hanging="360"/>
      </w:pPr>
      <w:rPr>
        <w:rFonts w:ascii="ISOCPEUR" w:eastAsia="Times New Roman" w:hAnsi="ISOCPEUR" w:cs="ISOCPEUR" w:hint="default"/>
        <w:b w:val="0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AA33DA"/>
    <w:multiLevelType w:val="hybridMultilevel"/>
    <w:tmpl w:val="D6921A02"/>
    <w:lvl w:ilvl="0" w:tplc="0419000F">
      <w:start w:val="1"/>
      <w:numFmt w:val="decimal"/>
      <w:lvlText w:val="%1."/>
      <w:lvlJc w:val="left"/>
      <w:pPr>
        <w:ind w:left="1137" w:hanging="360"/>
      </w:p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23" w15:restartNumberingAfterBreak="0">
    <w:nsid w:val="4E25149C"/>
    <w:multiLevelType w:val="multilevel"/>
    <w:tmpl w:val="0CFEABDE"/>
    <w:lvl w:ilvl="0">
      <w:start w:val="1"/>
      <w:numFmt w:val="decimal"/>
      <w:pStyle w:val="a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  <w:sz w:val="28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02F53F7"/>
    <w:multiLevelType w:val="multilevel"/>
    <w:tmpl w:val="8E78053C"/>
    <w:lvl w:ilvl="0">
      <w:start w:val="1"/>
      <w:numFmt w:val="decimal"/>
      <w:pStyle w:val="a0"/>
      <w:suff w:val="space"/>
      <w:lvlText w:val="%1. "/>
      <w:lvlJc w:val="left"/>
      <w:pPr>
        <w:ind w:left="284" w:hanging="284"/>
      </w:pPr>
    </w:lvl>
    <w:lvl w:ilvl="1">
      <w:start w:val="1"/>
      <w:numFmt w:val="decimal"/>
      <w:suff w:val="space"/>
      <w:lvlText w:val="%1.%2.     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9043710"/>
    <w:multiLevelType w:val="multilevel"/>
    <w:tmpl w:val="4CA6E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6" w15:restartNumberingAfterBreak="0">
    <w:nsid w:val="63D76FFD"/>
    <w:multiLevelType w:val="hybridMultilevel"/>
    <w:tmpl w:val="D146E000"/>
    <w:lvl w:ilvl="0" w:tplc="FFFFFFFF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97" w:hanging="360"/>
      </w:pPr>
    </w:lvl>
    <w:lvl w:ilvl="2" w:tplc="FFFFFFFF" w:tentative="1">
      <w:start w:val="1"/>
      <w:numFmt w:val="lowerRoman"/>
      <w:lvlText w:val="%3."/>
      <w:lvlJc w:val="right"/>
      <w:pPr>
        <w:ind w:left="2217" w:hanging="180"/>
      </w:pPr>
    </w:lvl>
    <w:lvl w:ilvl="3" w:tplc="FFFFFFFF" w:tentative="1">
      <w:start w:val="1"/>
      <w:numFmt w:val="decimal"/>
      <w:lvlText w:val="%4."/>
      <w:lvlJc w:val="left"/>
      <w:pPr>
        <w:ind w:left="2937" w:hanging="360"/>
      </w:pPr>
    </w:lvl>
    <w:lvl w:ilvl="4" w:tplc="FFFFFFFF" w:tentative="1">
      <w:start w:val="1"/>
      <w:numFmt w:val="lowerLetter"/>
      <w:lvlText w:val="%5."/>
      <w:lvlJc w:val="left"/>
      <w:pPr>
        <w:ind w:left="3657" w:hanging="360"/>
      </w:pPr>
    </w:lvl>
    <w:lvl w:ilvl="5" w:tplc="FFFFFFFF" w:tentative="1">
      <w:start w:val="1"/>
      <w:numFmt w:val="lowerRoman"/>
      <w:lvlText w:val="%6."/>
      <w:lvlJc w:val="right"/>
      <w:pPr>
        <w:ind w:left="4377" w:hanging="180"/>
      </w:pPr>
    </w:lvl>
    <w:lvl w:ilvl="6" w:tplc="FFFFFFFF" w:tentative="1">
      <w:start w:val="1"/>
      <w:numFmt w:val="decimal"/>
      <w:lvlText w:val="%7."/>
      <w:lvlJc w:val="left"/>
      <w:pPr>
        <w:ind w:left="5097" w:hanging="360"/>
      </w:pPr>
    </w:lvl>
    <w:lvl w:ilvl="7" w:tplc="FFFFFFFF" w:tentative="1">
      <w:start w:val="1"/>
      <w:numFmt w:val="lowerLetter"/>
      <w:lvlText w:val="%8."/>
      <w:lvlJc w:val="left"/>
      <w:pPr>
        <w:ind w:left="5817" w:hanging="360"/>
      </w:pPr>
    </w:lvl>
    <w:lvl w:ilvl="8" w:tplc="FFFFFFFF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7" w15:restartNumberingAfterBreak="0">
    <w:nsid w:val="6CA41BB9"/>
    <w:multiLevelType w:val="multilevel"/>
    <w:tmpl w:val="01C88FD4"/>
    <w:lvl w:ilvl="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75" w:hanging="1800"/>
      </w:pPr>
      <w:rPr>
        <w:rFonts w:hint="default"/>
      </w:rPr>
    </w:lvl>
  </w:abstractNum>
  <w:abstractNum w:abstractNumId="28" w15:restartNumberingAfterBreak="0">
    <w:nsid w:val="6DA051C1"/>
    <w:multiLevelType w:val="hybridMultilevel"/>
    <w:tmpl w:val="447E0716"/>
    <w:lvl w:ilvl="0" w:tplc="0608D92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EF32388"/>
    <w:multiLevelType w:val="multilevel"/>
    <w:tmpl w:val="F88E1908"/>
    <w:lvl w:ilvl="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8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75" w:hanging="1800"/>
      </w:pPr>
      <w:rPr>
        <w:rFonts w:hint="default"/>
      </w:rPr>
    </w:lvl>
  </w:abstractNum>
  <w:abstractNum w:abstractNumId="30" w15:restartNumberingAfterBreak="0">
    <w:nsid w:val="72253BD4"/>
    <w:multiLevelType w:val="hybridMultilevel"/>
    <w:tmpl w:val="DF820D6E"/>
    <w:lvl w:ilvl="0" w:tplc="BF8CF88C">
      <w:start w:val="28"/>
      <w:numFmt w:val="bullet"/>
      <w:lvlText w:val="-"/>
      <w:lvlJc w:val="left"/>
      <w:pPr>
        <w:ind w:left="720" w:hanging="360"/>
      </w:pPr>
      <w:rPr>
        <w:rFonts w:ascii="ISOCPEUR" w:eastAsia="Times New Roman" w:hAnsi="ISOCPEUR" w:cs="ISOCPEU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6C154D"/>
    <w:multiLevelType w:val="hybridMultilevel"/>
    <w:tmpl w:val="ACDAAA22"/>
    <w:lvl w:ilvl="0" w:tplc="BC1C12E2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15807">
    <w:abstractNumId w:val="7"/>
  </w:num>
  <w:num w:numId="2" w16cid:durableId="981428568">
    <w:abstractNumId w:val="10"/>
  </w:num>
  <w:num w:numId="3" w16cid:durableId="559753852">
    <w:abstractNumId w:val="24"/>
  </w:num>
  <w:num w:numId="4" w16cid:durableId="349911314">
    <w:abstractNumId w:val="23"/>
  </w:num>
  <w:num w:numId="5" w16cid:durableId="494490945">
    <w:abstractNumId w:val="27"/>
  </w:num>
  <w:num w:numId="6" w16cid:durableId="1451434291">
    <w:abstractNumId w:val="30"/>
  </w:num>
  <w:num w:numId="7" w16cid:durableId="1194997532">
    <w:abstractNumId w:val="21"/>
  </w:num>
  <w:num w:numId="8" w16cid:durableId="1684934202">
    <w:abstractNumId w:val="14"/>
  </w:num>
  <w:num w:numId="9" w16cid:durableId="136651713">
    <w:abstractNumId w:val="25"/>
  </w:num>
  <w:num w:numId="10" w16cid:durableId="1649632317">
    <w:abstractNumId w:val="11"/>
  </w:num>
  <w:num w:numId="11" w16cid:durableId="1038629480">
    <w:abstractNumId w:val="9"/>
  </w:num>
  <w:num w:numId="12" w16cid:durableId="1672177155">
    <w:abstractNumId w:val="18"/>
  </w:num>
  <w:num w:numId="13" w16cid:durableId="1076318781">
    <w:abstractNumId w:val="29"/>
  </w:num>
  <w:num w:numId="14" w16cid:durableId="1049887218">
    <w:abstractNumId w:val="19"/>
  </w:num>
  <w:num w:numId="15" w16cid:durableId="1417553284">
    <w:abstractNumId w:val="20"/>
  </w:num>
  <w:num w:numId="16" w16cid:durableId="2093041348">
    <w:abstractNumId w:val="8"/>
  </w:num>
  <w:num w:numId="17" w16cid:durableId="57289798">
    <w:abstractNumId w:val="28"/>
  </w:num>
  <w:num w:numId="18" w16cid:durableId="1116100042">
    <w:abstractNumId w:val="4"/>
  </w:num>
  <w:num w:numId="19" w16cid:durableId="2110539496">
    <w:abstractNumId w:val="3"/>
  </w:num>
  <w:num w:numId="20" w16cid:durableId="1692534284">
    <w:abstractNumId w:val="13"/>
  </w:num>
  <w:num w:numId="21" w16cid:durableId="698550361">
    <w:abstractNumId w:val="0"/>
  </w:num>
  <w:num w:numId="22" w16cid:durableId="1783110908">
    <w:abstractNumId w:val="15"/>
  </w:num>
  <w:num w:numId="23" w16cid:durableId="523785938">
    <w:abstractNumId w:val="12"/>
  </w:num>
  <w:num w:numId="24" w16cid:durableId="1953199407">
    <w:abstractNumId w:val="17"/>
  </w:num>
  <w:num w:numId="25" w16cid:durableId="1710832464">
    <w:abstractNumId w:val="16"/>
  </w:num>
  <w:num w:numId="26" w16cid:durableId="97458250">
    <w:abstractNumId w:val="2"/>
  </w:num>
  <w:num w:numId="27" w16cid:durableId="1134132452">
    <w:abstractNumId w:val="1"/>
  </w:num>
  <w:num w:numId="28" w16cid:durableId="1049962506">
    <w:abstractNumId w:val="6"/>
  </w:num>
  <w:num w:numId="29" w16cid:durableId="900747595">
    <w:abstractNumId w:val="5"/>
  </w:num>
  <w:num w:numId="30" w16cid:durableId="1711832803">
    <w:abstractNumId w:val="31"/>
  </w:num>
  <w:num w:numId="31" w16cid:durableId="687685301">
    <w:abstractNumId w:val="26"/>
  </w:num>
  <w:num w:numId="32" w16cid:durableId="848448533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49"/>
    <w:rsid w:val="00000789"/>
    <w:rsid w:val="000009EC"/>
    <w:rsid w:val="00000C6B"/>
    <w:rsid w:val="00000DA9"/>
    <w:rsid w:val="00001121"/>
    <w:rsid w:val="000012F4"/>
    <w:rsid w:val="0000172C"/>
    <w:rsid w:val="00001797"/>
    <w:rsid w:val="00001959"/>
    <w:rsid w:val="00001CB1"/>
    <w:rsid w:val="00002AF3"/>
    <w:rsid w:val="00002EC1"/>
    <w:rsid w:val="00003968"/>
    <w:rsid w:val="00003BB3"/>
    <w:rsid w:val="00003BC4"/>
    <w:rsid w:val="00003F46"/>
    <w:rsid w:val="00003F5B"/>
    <w:rsid w:val="000040C2"/>
    <w:rsid w:val="000041F9"/>
    <w:rsid w:val="0000453B"/>
    <w:rsid w:val="0000502A"/>
    <w:rsid w:val="00005C4E"/>
    <w:rsid w:val="000061FF"/>
    <w:rsid w:val="000065E7"/>
    <w:rsid w:val="00006849"/>
    <w:rsid w:val="00007302"/>
    <w:rsid w:val="0000771E"/>
    <w:rsid w:val="000079D4"/>
    <w:rsid w:val="00007B54"/>
    <w:rsid w:val="00010B44"/>
    <w:rsid w:val="00010E75"/>
    <w:rsid w:val="00011095"/>
    <w:rsid w:val="00011211"/>
    <w:rsid w:val="00011B98"/>
    <w:rsid w:val="00011F85"/>
    <w:rsid w:val="0001298C"/>
    <w:rsid w:val="00012A88"/>
    <w:rsid w:val="00012C13"/>
    <w:rsid w:val="00013FD8"/>
    <w:rsid w:val="0001502C"/>
    <w:rsid w:val="000150CB"/>
    <w:rsid w:val="000157DE"/>
    <w:rsid w:val="00015A49"/>
    <w:rsid w:val="000167F7"/>
    <w:rsid w:val="00016BFE"/>
    <w:rsid w:val="000205CC"/>
    <w:rsid w:val="00020AD4"/>
    <w:rsid w:val="00020DB2"/>
    <w:rsid w:val="000211F1"/>
    <w:rsid w:val="00021692"/>
    <w:rsid w:val="00021693"/>
    <w:rsid w:val="00021AFC"/>
    <w:rsid w:val="00021FDB"/>
    <w:rsid w:val="000228F5"/>
    <w:rsid w:val="00023085"/>
    <w:rsid w:val="00023467"/>
    <w:rsid w:val="00023724"/>
    <w:rsid w:val="00023D20"/>
    <w:rsid w:val="000242BF"/>
    <w:rsid w:val="000243C7"/>
    <w:rsid w:val="0002692A"/>
    <w:rsid w:val="00026EA1"/>
    <w:rsid w:val="000276E4"/>
    <w:rsid w:val="0002780D"/>
    <w:rsid w:val="0002783E"/>
    <w:rsid w:val="000303DA"/>
    <w:rsid w:val="000308CC"/>
    <w:rsid w:val="00031247"/>
    <w:rsid w:val="000321CC"/>
    <w:rsid w:val="00032462"/>
    <w:rsid w:val="000327DE"/>
    <w:rsid w:val="00032826"/>
    <w:rsid w:val="00032BAD"/>
    <w:rsid w:val="00032E61"/>
    <w:rsid w:val="000334A6"/>
    <w:rsid w:val="00034AD6"/>
    <w:rsid w:val="00034BFD"/>
    <w:rsid w:val="00035173"/>
    <w:rsid w:val="000352F0"/>
    <w:rsid w:val="00035340"/>
    <w:rsid w:val="00035579"/>
    <w:rsid w:val="00035792"/>
    <w:rsid w:val="00035D17"/>
    <w:rsid w:val="00036D70"/>
    <w:rsid w:val="0003711C"/>
    <w:rsid w:val="000375C1"/>
    <w:rsid w:val="00037660"/>
    <w:rsid w:val="00037D84"/>
    <w:rsid w:val="000408B0"/>
    <w:rsid w:val="00040A3C"/>
    <w:rsid w:val="00040AE8"/>
    <w:rsid w:val="00041654"/>
    <w:rsid w:val="000417D9"/>
    <w:rsid w:val="0004223C"/>
    <w:rsid w:val="000431DB"/>
    <w:rsid w:val="0004335C"/>
    <w:rsid w:val="000439F0"/>
    <w:rsid w:val="000443D9"/>
    <w:rsid w:val="0004478C"/>
    <w:rsid w:val="000447A1"/>
    <w:rsid w:val="00044C4A"/>
    <w:rsid w:val="00045899"/>
    <w:rsid w:val="00045954"/>
    <w:rsid w:val="000468DF"/>
    <w:rsid w:val="0004710F"/>
    <w:rsid w:val="000479F3"/>
    <w:rsid w:val="00050478"/>
    <w:rsid w:val="00050572"/>
    <w:rsid w:val="00050D3F"/>
    <w:rsid w:val="00051B2B"/>
    <w:rsid w:val="00051CF9"/>
    <w:rsid w:val="00051E3C"/>
    <w:rsid w:val="00052B6F"/>
    <w:rsid w:val="00052CD8"/>
    <w:rsid w:val="00053369"/>
    <w:rsid w:val="000534AE"/>
    <w:rsid w:val="00054FD8"/>
    <w:rsid w:val="00056013"/>
    <w:rsid w:val="0005652E"/>
    <w:rsid w:val="000565A5"/>
    <w:rsid w:val="00056941"/>
    <w:rsid w:val="00056E8A"/>
    <w:rsid w:val="00057421"/>
    <w:rsid w:val="00057BDF"/>
    <w:rsid w:val="0006105F"/>
    <w:rsid w:val="00062A5E"/>
    <w:rsid w:val="00064047"/>
    <w:rsid w:val="0006423D"/>
    <w:rsid w:val="00064257"/>
    <w:rsid w:val="000648CE"/>
    <w:rsid w:val="00065B8F"/>
    <w:rsid w:val="00066609"/>
    <w:rsid w:val="0006691C"/>
    <w:rsid w:val="00066F21"/>
    <w:rsid w:val="00070828"/>
    <w:rsid w:val="0007118A"/>
    <w:rsid w:val="000711B8"/>
    <w:rsid w:val="000717F1"/>
    <w:rsid w:val="00071D24"/>
    <w:rsid w:val="00072827"/>
    <w:rsid w:val="00072BBF"/>
    <w:rsid w:val="00072FC1"/>
    <w:rsid w:val="000731EF"/>
    <w:rsid w:val="000734C9"/>
    <w:rsid w:val="00073F29"/>
    <w:rsid w:val="0007490B"/>
    <w:rsid w:val="00075CD2"/>
    <w:rsid w:val="00075FBC"/>
    <w:rsid w:val="00076060"/>
    <w:rsid w:val="00076447"/>
    <w:rsid w:val="00076BC4"/>
    <w:rsid w:val="00076D38"/>
    <w:rsid w:val="00077E4F"/>
    <w:rsid w:val="00077EDC"/>
    <w:rsid w:val="000809B2"/>
    <w:rsid w:val="00080A4B"/>
    <w:rsid w:val="00082521"/>
    <w:rsid w:val="00082870"/>
    <w:rsid w:val="00082D45"/>
    <w:rsid w:val="0008344D"/>
    <w:rsid w:val="00084098"/>
    <w:rsid w:val="000849B0"/>
    <w:rsid w:val="00084A44"/>
    <w:rsid w:val="00084EF8"/>
    <w:rsid w:val="000850F4"/>
    <w:rsid w:val="0008533D"/>
    <w:rsid w:val="000853E9"/>
    <w:rsid w:val="00085A77"/>
    <w:rsid w:val="00085BEC"/>
    <w:rsid w:val="00086282"/>
    <w:rsid w:val="0008666F"/>
    <w:rsid w:val="00086ED8"/>
    <w:rsid w:val="00087DBE"/>
    <w:rsid w:val="00087F71"/>
    <w:rsid w:val="00090170"/>
    <w:rsid w:val="0009022A"/>
    <w:rsid w:val="000907DF"/>
    <w:rsid w:val="00090D7B"/>
    <w:rsid w:val="00090E75"/>
    <w:rsid w:val="00091879"/>
    <w:rsid w:val="00091BAF"/>
    <w:rsid w:val="000920F8"/>
    <w:rsid w:val="00092343"/>
    <w:rsid w:val="0009245A"/>
    <w:rsid w:val="00092C7D"/>
    <w:rsid w:val="00092CEC"/>
    <w:rsid w:val="000931CC"/>
    <w:rsid w:val="00093488"/>
    <w:rsid w:val="00093B35"/>
    <w:rsid w:val="00093BFA"/>
    <w:rsid w:val="00095173"/>
    <w:rsid w:val="0009541A"/>
    <w:rsid w:val="0009630B"/>
    <w:rsid w:val="00096835"/>
    <w:rsid w:val="000969FF"/>
    <w:rsid w:val="00096D4C"/>
    <w:rsid w:val="00097D28"/>
    <w:rsid w:val="000A119B"/>
    <w:rsid w:val="000A18CA"/>
    <w:rsid w:val="000A1D7F"/>
    <w:rsid w:val="000A2148"/>
    <w:rsid w:val="000A2430"/>
    <w:rsid w:val="000A27ED"/>
    <w:rsid w:val="000A3448"/>
    <w:rsid w:val="000A3FF1"/>
    <w:rsid w:val="000A4635"/>
    <w:rsid w:val="000A48A3"/>
    <w:rsid w:val="000A5C9D"/>
    <w:rsid w:val="000A6AAD"/>
    <w:rsid w:val="000A6D45"/>
    <w:rsid w:val="000A6F7E"/>
    <w:rsid w:val="000A762E"/>
    <w:rsid w:val="000A7981"/>
    <w:rsid w:val="000A79F4"/>
    <w:rsid w:val="000A7A98"/>
    <w:rsid w:val="000A7C03"/>
    <w:rsid w:val="000A7D4B"/>
    <w:rsid w:val="000A7E87"/>
    <w:rsid w:val="000B03B8"/>
    <w:rsid w:val="000B068C"/>
    <w:rsid w:val="000B0847"/>
    <w:rsid w:val="000B19E4"/>
    <w:rsid w:val="000B1F4B"/>
    <w:rsid w:val="000B28B3"/>
    <w:rsid w:val="000B29A1"/>
    <w:rsid w:val="000B2E99"/>
    <w:rsid w:val="000B316C"/>
    <w:rsid w:val="000B3D8D"/>
    <w:rsid w:val="000B44F7"/>
    <w:rsid w:val="000B4620"/>
    <w:rsid w:val="000B4900"/>
    <w:rsid w:val="000B491F"/>
    <w:rsid w:val="000B4E49"/>
    <w:rsid w:val="000B53DE"/>
    <w:rsid w:val="000B5420"/>
    <w:rsid w:val="000B5CC4"/>
    <w:rsid w:val="000B5DD7"/>
    <w:rsid w:val="000B6655"/>
    <w:rsid w:val="000B6EC7"/>
    <w:rsid w:val="000B6FE5"/>
    <w:rsid w:val="000B791F"/>
    <w:rsid w:val="000C077A"/>
    <w:rsid w:val="000C0CE1"/>
    <w:rsid w:val="000C2281"/>
    <w:rsid w:val="000C2616"/>
    <w:rsid w:val="000C271D"/>
    <w:rsid w:val="000C293A"/>
    <w:rsid w:val="000C33A1"/>
    <w:rsid w:val="000C37AE"/>
    <w:rsid w:val="000C37C1"/>
    <w:rsid w:val="000C3BAB"/>
    <w:rsid w:val="000C41B6"/>
    <w:rsid w:val="000C41CF"/>
    <w:rsid w:val="000C5698"/>
    <w:rsid w:val="000C5AC1"/>
    <w:rsid w:val="000C5B22"/>
    <w:rsid w:val="000C6AA1"/>
    <w:rsid w:val="000C791C"/>
    <w:rsid w:val="000C7D67"/>
    <w:rsid w:val="000D0047"/>
    <w:rsid w:val="000D080E"/>
    <w:rsid w:val="000D1093"/>
    <w:rsid w:val="000D181D"/>
    <w:rsid w:val="000D1E33"/>
    <w:rsid w:val="000D21D7"/>
    <w:rsid w:val="000D29AD"/>
    <w:rsid w:val="000D2A54"/>
    <w:rsid w:val="000D2E29"/>
    <w:rsid w:val="000D3630"/>
    <w:rsid w:val="000D3B02"/>
    <w:rsid w:val="000D584E"/>
    <w:rsid w:val="000D685E"/>
    <w:rsid w:val="000D7094"/>
    <w:rsid w:val="000D7253"/>
    <w:rsid w:val="000E0A12"/>
    <w:rsid w:val="000E1121"/>
    <w:rsid w:val="000E1B71"/>
    <w:rsid w:val="000E1CEA"/>
    <w:rsid w:val="000E1D4E"/>
    <w:rsid w:val="000E3190"/>
    <w:rsid w:val="000E357B"/>
    <w:rsid w:val="000E3ADE"/>
    <w:rsid w:val="000E4246"/>
    <w:rsid w:val="000E4248"/>
    <w:rsid w:val="000E47B4"/>
    <w:rsid w:val="000E4E55"/>
    <w:rsid w:val="000E5203"/>
    <w:rsid w:val="000E5C3B"/>
    <w:rsid w:val="000E5D4D"/>
    <w:rsid w:val="000E600C"/>
    <w:rsid w:val="000E7160"/>
    <w:rsid w:val="000E76B8"/>
    <w:rsid w:val="000E76DD"/>
    <w:rsid w:val="000F0431"/>
    <w:rsid w:val="000F0991"/>
    <w:rsid w:val="000F15BB"/>
    <w:rsid w:val="000F32AB"/>
    <w:rsid w:val="000F357F"/>
    <w:rsid w:val="000F3FF7"/>
    <w:rsid w:val="000F441B"/>
    <w:rsid w:val="000F530E"/>
    <w:rsid w:val="000F547F"/>
    <w:rsid w:val="000F5820"/>
    <w:rsid w:val="000F591F"/>
    <w:rsid w:val="000F5950"/>
    <w:rsid w:val="000F5BBA"/>
    <w:rsid w:val="000F6732"/>
    <w:rsid w:val="000F6F6F"/>
    <w:rsid w:val="000F7411"/>
    <w:rsid w:val="000F756E"/>
    <w:rsid w:val="001000F1"/>
    <w:rsid w:val="001004EA"/>
    <w:rsid w:val="00100784"/>
    <w:rsid w:val="001008AB"/>
    <w:rsid w:val="001011B8"/>
    <w:rsid w:val="0010126A"/>
    <w:rsid w:val="00101947"/>
    <w:rsid w:val="00101F3F"/>
    <w:rsid w:val="00103DD8"/>
    <w:rsid w:val="00104816"/>
    <w:rsid w:val="001048E2"/>
    <w:rsid w:val="00105921"/>
    <w:rsid w:val="00106E0F"/>
    <w:rsid w:val="001079B0"/>
    <w:rsid w:val="00107D61"/>
    <w:rsid w:val="00107EA6"/>
    <w:rsid w:val="00110F0A"/>
    <w:rsid w:val="001117F6"/>
    <w:rsid w:val="001120ED"/>
    <w:rsid w:val="00112EE9"/>
    <w:rsid w:val="00113235"/>
    <w:rsid w:val="00113457"/>
    <w:rsid w:val="00113D42"/>
    <w:rsid w:val="001144C0"/>
    <w:rsid w:val="00114F58"/>
    <w:rsid w:val="0011607E"/>
    <w:rsid w:val="00116168"/>
    <w:rsid w:val="00116212"/>
    <w:rsid w:val="001168B2"/>
    <w:rsid w:val="001177E0"/>
    <w:rsid w:val="00120364"/>
    <w:rsid w:val="00121A9A"/>
    <w:rsid w:val="00121AE7"/>
    <w:rsid w:val="00121B3F"/>
    <w:rsid w:val="00121D81"/>
    <w:rsid w:val="00121F7E"/>
    <w:rsid w:val="00121FF9"/>
    <w:rsid w:val="0012279E"/>
    <w:rsid w:val="001230B8"/>
    <w:rsid w:val="0012367E"/>
    <w:rsid w:val="00123F3E"/>
    <w:rsid w:val="00123F5E"/>
    <w:rsid w:val="001245B7"/>
    <w:rsid w:val="00124D8B"/>
    <w:rsid w:val="001259D4"/>
    <w:rsid w:val="00126076"/>
    <w:rsid w:val="001271F9"/>
    <w:rsid w:val="00127713"/>
    <w:rsid w:val="001307C9"/>
    <w:rsid w:val="00130E65"/>
    <w:rsid w:val="00131491"/>
    <w:rsid w:val="00131606"/>
    <w:rsid w:val="00131EB9"/>
    <w:rsid w:val="001328E6"/>
    <w:rsid w:val="00132C9F"/>
    <w:rsid w:val="001330DE"/>
    <w:rsid w:val="00133414"/>
    <w:rsid w:val="0013348F"/>
    <w:rsid w:val="00133E2B"/>
    <w:rsid w:val="00135258"/>
    <w:rsid w:val="001352BE"/>
    <w:rsid w:val="00135DBC"/>
    <w:rsid w:val="00135FDC"/>
    <w:rsid w:val="0013634A"/>
    <w:rsid w:val="00136C1C"/>
    <w:rsid w:val="00136F27"/>
    <w:rsid w:val="00137102"/>
    <w:rsid w:val="00137201"/>
    <w:rsid w:val="001375B6"/>
    <w:rsid w:val="00140639"/>
    <w:rsid w:val="00140979"/>
    <w:rsid w:val="00140C48"/>
    <w:rsid w:val="001412B7"/>
    <w:rsid w:val="00141457"/>
    <w:rsid w:val="001417DB"/>
    <w:rsid w:val="001417F9"/>
    <w:rsid w:val="00142443"/>
    <w:rsid w:val="00143245"/>
    <w:rsid w:val="00143D19"/>
    <w:rsid w:val="0014493A"/>
    <w:rsid w:val="00144BD3"/>
    <w:rsid w:val="001458FA"/>
    <w:rsid w:val="00145E52"/>
    <w:rsid w:val="001460FA"/>
    <w:rsid w:val="00146318"/>
    <w:rsid w:val="001469C5"/>
    <w:rsid w:val="00146B4D"/>
    <w:rsid w:val="00146C84"/>
    <w:rsid w:val="00146D4C"/>
    <w:rsid w:val="00150395"/>
    <w:rsid w:val="00150456"/>
    <w:rsid w:val="001508BB"/>
    <w:rsid w:val="001515E0"/>
    <w:rsid w:val="001524AA"/>
    <w:rsid w:val="00152682"/>
    <w:rsid w:val="00152EBE"/>
    <w:rsid w:val="00153258"/>
    <w:rsid w:val="0015352D"/>
    <w:rsid w:val="00153724"/>
    <w:rsid w:val="00153855"/>
    <w:rsid w:val="00153CC0"/>
    <w:rsid w:val="00154579"/>
    <w:rsid w:val="00154C67"/>
    <w:rsid w:val="00155BD3"/>
    <w:rsid w:val="00155DF8"/>
    <w:rsid w:val="00155EA8"/>
    <w:rsid w:val="00156DD3"/>
    <w:rsid w:val="00156E15"/>
    <w:rsid w:val="00156FC2"/>
    <w:rsid w:val="00160370"/>
    <w:rsid w:val="00160874"/>
    <w:rsid w:val="00161050"/>
    <w:rsid w:val="0016186A"/>
    <w:rsid w:val="00161B15"/>
    <w:rsid w:val="00161C3E"/>
    <w:rsid w:val="00162626"/>
    <w:rsid w:val="00162B0F"/>
    <w:rsid w:val="00163138"/>
    <w:rsid w:val="001633B7"/>
    <w:rsid w:val="00163931"/>
    <w:rsid w:val="00163CBA"/>
    <w:rsid w:val="00165027"/>
    <w:rsid w:val="001650E9"/>
    <w:rsid w:val="0016579D"/>
    <w:rsid w:val="00165EAA"/>
    <w:rsid w:val="00167836"/>
    <w:rsid w:val="00167B22"/>
    <w:rsid w:val="00170175"/>
    <w:rsid w:val="001702F1"/>
    <w:rsid w:val="00170399"/>
    <w:rsid w:val="00170450"/>
    <w:rsid w:val="00170A6F"/>
    <w:rsid w:val="00170B1A"/>
    <w:rsid w:val="001715A0"/>
    <w:rsid w:val="0017171C"/>
    <w:rsid w:val="00171ED1"/>
    <w:rsid w:val="0017279A"/>
    <w:rsid w:val="00172DB2"/>
    <w:rsid w:val="00172F3A"/>
    <w:rsid w:val="00173A4C"/>
    <w:rsid w:val="00174062"/>
    <w:rsid w:val="0017411B"/>
    <w:rsid w:val="0017413E"/>
    <w:rsid w:val="001752DF"/>
    <w:rsid w:val="00175A2E"/>
    <w:rsid w:val="00175ABB"/>
    <w:rsid w:val="00176EF3"/>
    <w:rsid w:val="0017744F"/>
    <w:rsid w:val="00177648"/>
    <w:rsid w:val="00177B6F"/>
    <w:rsid w:val="00180D20"/>
    <w:rsid w:val="00180D27"/>
    <w:rsid w:val="001813D6"/>
    <w:rsid w:val="001832F7"/>
    <w:rsid w:val="001834DB"/>
    <w:rsid w:val="001839FA"/>
    <w:rsid w:val="00183AF1"/>
    <w:rsid w:val="00184669"/>
    <w:rsid w:val="001847B8"/>
    <w:rsid w:val="001854F8"/>
    <w:rsid w:val="00185807"/>
    <w:rsid w:val="00186164"/>
    <w:rsid w:val="0018754E"/>
    <w:rsid w:val="0019007D"/>
    <w:rsid w:val="0019090F"/>
    <w:rsid w:val="00190FAB"/>
    <w:rsid w:val="00190FEE"/>
    <w:rsid w:val="001910CB"/>
    <w:rsid w:val="001919FD"/>
    <w:rsid w:val="0019317B"/>
    <w:rsid w:val="001934D6"/>
    <w:rsid w:val="00193577"/>
    <w:rsid w:val="00195206"/>
    <w:rsid w:val="00195746"/>
    <w:rsid w:val="00195CF8"/>
    <w:rsid w:val="0019625C"/>
    <w:rsid w:val="0019654E"/>
    <w:rsid w:val="001969D5"/>
    <w:rsid w:val="00196BF7"/>
    <w:rsid w:val="00196DA7"/>
    <w:rsid w:val="0019726E"/>
    <w:rsid w:val="00197C89"/>
    <w:rsid w:val="00197D60"/>
    <w:rsid w:val="00197DC2"/>
    <w:rsid w:val="001A0141"/>
    <w:rsid w:val="001A025A"/>
    <w:rsid w:val="001A0861"/>
    <w:rsid w:val="001A0A97"/>
    <w:rsid w:val="001A14B1"/>
    <w:rsid w:val="001A2E26"/>
    <w:rsid w:val="001A3E40"/>
    <w:rsid w:val="001A3F37"/>
    <w:rsid w:val="001A40C3"/>
    <w:rsid w:val="001A410D"/>
    <w:rsid w:val="001A4123"/>
    <w:rsid w:val="001A4FCC"/>
    <w:rsid w:val="001A5834"/>
    <w:rsid w:val="001A5A45"/>
    <w:rsid w:val="001A5D15"/>
    <w:rsid w:val="001A5EB4"/>
    <w:rsid w:val="001A6213"/>
    <w:rsid w:val="001A6985"/>
    <w:rsid w:val="001A71A7"/>
    <w:rsid w:val="001A7BBC"/>
    <w:rsid w:val="001B0086"/>
    <w:rsid w:val="001B0C58"/>
    <w:rsid w:val="001B1C90"/>
    <w:rsid w:val="001B3549"/>
    <w:rsid w:val="001B35B0"/>
    <w:rsid w:val="001B4746"/>
    <w:rsid w:val="001B4C9D"/>
    <w:rsid w:val="001B534D"/>
    <w:rsid w:val="001B5567"/>
    <w:rsid w:val="001B573E"/>
    <w:rsid w:val="001B5984"/>
    <w:rsid w:val="001B62D8"/>
    <w:rsid w:val="001B647C"/>
    <w:rsid w:val="001B682E"/>
    <w:rsid w:val="001B6B6C"/>
    <w:rsid w:val="001B7103"/>
    <w:rsid w:val="001B77CA"/>
    <w:rsid w:val="001B7BFC"/>
    <w:rsid w:val="001C0494"/>
    <w:rsid w:val="001C0955"/>
    <w:rsid w:val="001C0F2E"/>
    <w:rsid w:val="001C176E"/>
    <w:rsid w:val="001C19E4"/>
    <w:rsid w:val="001C1DD4"/>
    <w:rsid w:val="001C2A53"/>
    <w:rsid w:val="001C2DD5"/>
    <w:rsid w:val="001C30F6"/>
    <w:rsid w:val="001C3868"/>
    <w:rsid w:val="001C3DE2"/>
    <w:rsid w:val="001C5814"/>
    <w:rsid w:val="001C59D2"/>
    <w:rsid w:val="001C5C1F"/>
    <w:rsid w:val="001C60CF"/>
    <w:rsid w:val="001C6799"/>
    <w:rsid w:val="001C67DC"/>
    <w:rsid w:val="001C785A"/>
    <w:rsid w:val="001C7F06"/>
    <w:rsid w:val="001C7FC8"/>
    <w:rsid w:val="001D0977"/>
    <w:rsid w:val="001D105D"/>
    <w:rsid w:val="001D1396"/>
    <w:rsid w:val="001D1567"/>
    <w:rsid w:val="001D16CA"/>
    <w:rsid w:val="001D17C4"/>
    <w:rsid w:val="001D3582"/>
    <w:rsid w:val="001D3C5D"/>
    <w:rsid w:val="001D3D83"/>
    <w:rsid w:val="001D3F9B"/>
    <w:rsid w:val="001D49D4"/>
    <w:rsid w:val="001D5187"/>
    <w:rsid w:val="001D5439"/>
    <w:rsid w:val="001D5650"/>
    <w:rsid w:val="001D5653"/>
    <w:rsid w:val="001D5BE6"/>
    <w:rsid w:val="001D640C"/>
    <w:rsid w:val="001D686F"/>
    <w:rsid w:val="001D6FA4"/>
    <w:rsid w:val="001D7285"/>
    <w:rsid w:val="001D7497"/>
    <w:rsid w:val="001E00D3"/>
    <w:rsid w:val="001E0503"/>
    <w:rsid w:val="001E0B7A"/>
    <w:rsid w:val="001E0DCF"/>
    <w:rsid w:val="001E0F04"/>
    <w:rsid w:val="001E151D"/>
    <w:rsid w:val="001E1627"/>
    <w:rsid w:val="001E1F7D"/>
    <w:rsid w:val="001E20AD"/>
    <w:rsid w:val="001E23E2"/>
    <w:rsid w:val="001E2A63"/>
    <w:rsid w:val="001E350A"/>
    <w:rsid w:val="001E35CF"/>
    <w:rsid w:val="001E3CBD"/>
    <w:rsid w:val="001E41E0"/>
    <w:rsid w:val="001E4BC0"/>
    <w:rsid w:val="001E5081"/>
    <w:rsid w:val="001E5B74"/>
    <w:rsid w:val="001E63AC"/>
    <w:rsid w:val="001E65D6"/>
    <w:rsid w:val="001E6D45"/>
    <w:rsid w:val="001E78D7"/>
    <w:rsid w:val="001F041F"/>
    <w:rsid w:val="001F05E1"/>
    <w:rsid w:val="001F0B39"/>
    <w:rsid w:val="001F0D8B"/>
    <w:rsid w:val="001F1095"/>
    <w:rsid w:val="001F1250"/>
    <w:rsid w:val="001F16E2"/>
    <w:rsid w:val="001F1E60"/>
    <w:rsid w:val="001F2848"/>
    <w:rsid w:val="001F2B09"/>
    <w:rsid w:val="001F2EDF"/>
    <w:rsid w:val="001F37BC"/>
    <w:rsid w:val="001F4146"/>
    <w:rsid w:val="001F4865"/>
    <w:rsid w:val="001F566B"/>
    <w:rsid w:val="001F5BDB"/>
    <w:rsid w:val="001F5BEC"/>
    <w:rsid w:val="001F6851"/>
    <w:rsid w:val="001F6B54"/>
    <w:rsid w:val="001F6D4B"/>
    <w:rsid w:val="001F710C"/>
    <w:rsid w:val="002001E7"/>
    <w:rsid w:val="002009D7"/>
    <w:rsid w:val="002010B1"/>
    <w:rsid w:val="0020199E"/>
    <w:rsid w:val="00201C7F"/>
    <w:rsid w:val="0020223B"/>
    <w:rsid w:val="0020230A"/>
    <w:rsid w:val="00202368"/>
    <w:rsid w:val="00203106"/>
    <w:rsid w:val="002033AA"/>
    <w:rsid w:val="00203FFE"/>
    <w:rsid w:val="002044F4"/>
    <w:rsid w:val="00205031"/>
    <w:rsid w:val="002050E8"/>
    <w:rsid w:val="002054EA"/>
    <w:rsid w:val="002056A2"/>
    <w:rsid w:val="002065F5"/>
    <w:rsid w:val="00206AE6"/>
    <w:rsid w:val="002072C1"/>
    <w:rsid w:val="00207E51"/>
    <w:rsid w:val="0021059D"/>
    <w:rsid w:val="00210C2D"/>
    <w:rsid w:val="00211AA1"/>
    <w:rsid w:val="0021204E"/>
    <w:rsid w:val="002125B9"/>
    <w:rsid w:val="00212959"/>
    <w:rsid w:val="00212D48"/>
    <w:rsid w:val="0021366D"/>
    <w:rsid w:val="002137FA"/>
    <w:rsid w:val="002153D8"/>
    <w:rsid w:val="00215B82"/>
    <w:rsid w:val="0021662C"/>
    <w:rsid w:val="002168F0"/>
    <w:rsid w:val="0021694F"/>
    <w:rsid w:val="0021755F"/>
    <w:rsid w:val="002177D2"/>
    <w:rsid w:val="00217B51"/>
    <w:rsid w:val="00217D30"/>
    <w:rsid w:val="00217E8A"/>
    <w:rsid w:val="00220BC8"/>
    <w:rsid w:val="00220C95"/>
    <w:rsid w:val="002218D6"/>
    <w:rsid w:val="00221F52"/>
    <w:rsid w:val="00222135"/>
    <w:rsid w:val="0022391F"/>
    <w:rsid w:val="00223CF3"/>
    <w:rsid w:val="00224873"/>
    <w:rsid w:val="00225009"/>
    <w:rsid w:val="002258CF"/>
    <w:rsid w:val="00225982"/>
    <w:rsid w:val="00226698"/>
    <w:rsid w:val="002268D1"/>
    <w:rsid w:val="00226E34"/>
    <w:rsid w:val="00227166"/>
    <w:rsid w:val="002275DE"/>
    <w:rsid w:val="002306E0"/>
    <w:rsid w:val="00230B36"/>
    <w:rsid w:val="00231A0D"/>
    <w:rsid w:val="00231E9E"/>
    <w:rsid w:val="002324AC"/>
    <w:rsid w:val="00232F76"/>
    <w:rsid w:val="00233873"/>
    <w:rsid w:val="00233A4A"/>
    <w:rsid w:val="002344FD"/>
    <w:rsid w:val="002345A9"/>
    <w:rsid w:val="00234E66"/>
    <w:rsid w:val="0023544C"/>
    <w:rsid w:val="00235592"/>
    <w:rsid w:val="00236987"/>
    <w:rsid w:val="002372AE"/>
    <w:rsid w:val="0023756F"/>
    <w:rsid w:val="0024008F"/>
    <w:rsid w:val="002418B9"/>
    <w:rsid w:val="00241AC7"/>
    <w:rsid w:val="00241ECC"/>
    <w:rsid w:val="0024234C"/>
    <w:rsid w:val="00242CE2"/>
    <w:rsid w:val="0024313B"/>
    <w:rsid w:val="00243545"/>
    <w:rsid w:val="00243588"/>
    <w:rsid w:val="002435EC"/>
    <w:rsid w:val="00243DDA"/>
    <w:rsid w:val="0024425C"/>
    <w:rsid w:val="0024462F"/>
    <w:rsid w:val="00244843"/>
    <w:rsid w:val="00244EF6"/>
    <w:rsid w:val="00244F1E"/>
    <w:rsid w:val="00244F3C"/>
    <w:rsid w:val="0024504C"/>
    <w:rsid w:val="0024562F"/>
    <w:rsid w:val="00245978"/>
    <w:rsid w:val="00245E8B"/>
    <w:rsid w:val="002467DE"/>
    <w:rsid w:val="00246E6A"/>
    <w:rsid w:val="0024731B"/>
    <w:rsid w:val="002477B2"/>
    <w:rsid w:val="00247ADC"/>
    <w:rsid w:val="002510BA"/>
    <w:rsid w:val="002513F3"/>
    <w:rsid w:val="002516BE"/>
    <w:rsid w:val="00251D73"/>
    <w:rsid w:val="00251D7F"/>
    <w:rsid w:val="0025218B"/>
    <w:rsid w:val="0025245E"/>
    <w:rsid w:val="00252CA5"/>
    <w:rsid w:val="002533E4"/>
    <w:rsid w:val="00253A6A"/>
    <w:rsid w:val="00253B6F"/>
    <w:rsid w:val="0025497B"/>
    <w:rsid w:val="00254C38"/>
    <w:rsid w:val="00255077"/>
    <w:rsid w:val="002559B0"/>
    <w:rsid w:val="002566C8"/>
    <w:rsid w:val="002568FA"/>
    <w:rsid w:val="00256CAD"/>
    <w:rsid w:val="00257032"/>
    <w:rsid w:val="00257C44"/>
    <w:rsid w:val="00257F18"/>
    <w:rsid w:val="00260E1E"/>
    <w:rsid w:val="00261348"/>
    <w:rsid w:val="0026201E"/>
    <w:rsid w:val="00262620"/>
    <w:rsid w:val="00262CA8"/>
    <w:rsid w:val="00264542"/>
    <w:rsid w:val="00264873"/>
    <w:rsid w:val="00264977"/>
    <w:rsid w:val="00265643"/>
    <w:rsid w:val="00265647"/>
    <w:rsid w:val="00265888"/>
    <w:rsid w:val="002659F4"/>
    <w:rsid w:val="0026634D"/>
    <w:rsid w:val="00267584"/>
    <w:rsid w:val="002675EB"/>
    <w:rsid w:val="00267AA4"/>
    <w:rsid w:val="0027071D"/>
    <w:rsid w:val="002709BF"/>
    <w:rsid w:val="00270BD4"/>
    <w:rsid w:val="00270C51"/>
    <w:rsid w:val="00271169"/>
    <w:rsid w:val="0027131C"/>
    <w:rsid w:val="002714A8"/>
    <w:rsid w:val="00271DDE"/>
    <w:rsid w:val="00271DDF"/>
    <w:rsid w:val="00272314"/>
    <w:rsid w:val="0027250A"/>
    <w:rsid w:val="00272520"/>
    <w:rsid w:val="00272DA2"/>
    <w:rsid w:val="002735DE"/>
    <w:rsid w:val="0027417C"/>
    <w:rsid w:val="00274446"/>
    <w:rsid w:val="00274ED5"/>
    <w:rsid w:val="00275ACC"/>
    <w:rsid w:val="00275ADF"/>
    <w:rsid w:val="00276E2E"/>
    <w:rsid w:val="00277413"/>
    <w:rsid w:val="0027744C"/>
    <w:rsid w:val="00280488"/>
    <w:rsid w:val="00280532"/>
    <w:rsid w:val="00280574"/>
    <w:rsid w:val="00280E9C"/>
    <w:rsid w:val="00280F9F"/>
    <w:rsid w:val="002816B7"/>
    <w:rsid w:val="0028220A"/>
    <w:rsid w:val="00282B90"/>
    <w:rsid w:val="00282BF1"/>
    <w:rsid w:val="00283636"/>
    <w:rsid w:val="00283977"/>
    <w:rsid w:val="0028398F"/>
    <w:rsid w:val="00283D44"/>
    <w:rsid w:val="00283ECC"/>
    <w:rsid w:val="00284D53"/>
    <w:rsid w:val="0028506B"/>
    <w:rsid w:val="00285E64"/>
    <w:rsid w:val="00285EC7"/>
    <w:rsid w:val="00286022"/>
    <w:rsid w:val="00286707"/>
    <w:rsid w:val="00286B96"/>
    <w:rsid w:val="00286C27"/>
    <w:rsid w:val="00286E08"/>
    <w:rsid w:val="00286F83"/>
    <w:rsid w:val="00287621"/>
    <w:rsid w:val="002876E0"/>
    <w:rsid w:val="00287B18"/>
    <w:rsid w:val="00287EF8"/>
    <w:rsid w:val="00290461"/>
    <w:rsid w:val="002907B7"/>
    <w:rsid w:val="00291014"/>
    <w:rsid w:val="0029299D"/>
    <w:rsid w:val="00293710"/>
    <w:rsid w:val="00293A81"/>
    <w:rsid w:val="00293D61"/>
    <w:rsid w:val="00293F7C"/>
    <w:rsid w:val="00293FE6"/>
    <w:rsid w:val="0029434D"/>
    <w:rsid w:val="00294378"/>
    <w:rsid w:val="00294443"/>
    <w:rsid w:val="00294C87"/>
    <w:rsid w:val="00294F88"/>
    <w:rsid w:val="002952A9"/>
    <w:rsid w:val="00296AE8"/>
    <w:rsid w:val="00296FEB"/>
    <w:rsid w:val="002970F7"/>
    <w:rsid w:val="00297570"/>
    <w:rsid w:val="00297A3F"/>
    <w:rsid w:val="002A045E"/>
    <w:rsid w:val="002A0BF4"/>
    <w:rsid w:val="002A0DF1"/>
    <w:rsid w:val="002A126E"/>
    <w:rsid w:val="002A138B"/>
    <w:rsid w:val="002A211A"/>
    <w:rsid w:val="002A260E"/>
    <w:rsid w:val="002A264D"/>
    <w:rsid w:val="002A2C3A"/>
    <w:rsid w:val="002A2D1B"/>
    <w:rsid w:val="002A2FC6"/>
    <w:rsid w:val="002A31FD"/>
    <w:rsid w:val="002A3DAB"/>
    <w:rsid w:val="002A3E25"/>
    <w:rsid w:val="002A4225"/>
    <w:rsid w:val="002A49A4"/>
    <w:rsid w:val="002A4A3D"/>
    <w:rsid w:val="002A4A65"/>
    <w:rsid w:val="002A4DA2"/>
    <w:rsid w:val="002A4E7B"/>
    <w:rsid w:val="002A502A"/>
    <w:rsid w:val="002A5458"/>
    <w:rsid w:val="002A58F8"/>
    <w:rsid w:val="002A592B"/>
    <w:rsid w:val="002A5C98"/>
    <w:rsid w:val="002A5FFC"/>
    <w:rsid w:val="002A60F6"/>
    <w:rsid w:val="002A6959"/>
    <w:rsid w:val="002A73E1"/>
    <w:rsid w:val="002A76B8"/>
    <w:rsid w:val="002A7713"/>
    <w:rsid w:val="002B0992"/>
    <w:rsid w:val="002B09C4"/>
    <w:rsid w:val="002B0E4D"/>
    <w:rsid w:val="002B1633"/>
    <w:rsid w:val="002B1923"/>
    <w:rsid w:val="002B2000"/>
    <w:rsid w:val="002B270C"/>
    <w:rsid w:val="002B3AC5"/>
    <w:rsid w:val="002B4CA8"/>
    <w:rsid w:val="002B523B"/>
    <w:rsid w:val="002B5309"/>
    <w:rsid w:val="002B7807"/>
    <w:rsid w:val="002B789A"/>
    <w:rsid w:val="002C0035"/>
    <w:rsid w:val="002C168A"/>
    <w:rsid w:val="002C1B71"/>
    <w:rsid w:val="002C2760"/>
    <w:rsid w:val="002C2BF7"/>
    <w:rsid w:val="002C35D1"/>
    <w:rsid w:val="002C3CA6"/>
    <w:rsid w:val="002C44F7"/>
    <w:rsid w:val="002C49FA"/>
    <w:rsid w:val="002C4D87"/>
    <w:rsid w:val="002C5776"/>
    <w:rsid w:val="002C6025"/>
    <w:rsid w:val="002C69AA"/>
    <w:rsid w:val="002C6C36"/>
    <w:rsid w:val="002C7930"/>
    <w:rsid w:val="002D04EE"/>
    <w:rsid w:val="002D0669"/>
    <w:rsid w:val="002D07A2"/>
    <w:rsid w:val="002D0916"/>
    <w:rsid w:val="002D1362"/>
    <w:rsid w:val="002D17FF"/>
    <w:rsid w:val="002D1AAC"/>
    <w:rsid w:val="002D235B"/>
    <w:rsid w:val="002D23E9"/>
    <w:rsid w:val="002D2FE4"/>
    <w:rsid w:val="002D3B47"/>
    <w:rsid w:val="002D4029"/>
    <w:rsid w:val="002D4223"/>
    <w:rsid w:val="002D465E"/>
    <w:rsid w:val="002D4A28"/>
    <w:rsid w:val="002D51E3"/>
    <w:rsid w:val="002D5340"/>
    <w:rsid w:val="002D5D3F"/>
    <w:rsid w:val="002D5EEB"/>
    <w:rsid w:val="002D6CEC"/>
    <w:rsid w:val="002D6DC3"/>
    <w:rsid w:val="002D7123"/>
    <w:rsid w:val="002D7808"/>
    <w:rsid w:val="002E0D1F"/>
    <w:rsid w:val="002E18F2"/>
    <w:rsid w:val="002E1CA4"/>
    <w:rsid w:val="002E23D0"/>
    <w:rsid w:val="002E29D9"/>
    <w:rsid w:val="002E39F7"/>
    <w:rsid w:val="002E4359"/>
    <w:rsid w:val="002E4B06"/>
    <w:rsid w:val="002E4B86"/>
    <w:rsid w:val="002E4EC3"/>
    <w:rsid w:val="002E77C7"/>
    <w:rsid w:val="002F0142"/>
    <w:rsid w:val="002F0C0C"/>
    <w:rsid w:val="002F2980"/>
    <w:rsid w:val="002F2E74"/>
    <w:rsid w:val="002F303B"/>
    <w:rsid w:val="002F3090"/>
    <w:rsid w:val="002F3501"/>
    <w:rsid w:val="002F4919"/>
    <w:rsid w:val="002F4B3C"/>
    <w:rsid w:val="002F4DD0"/>
    <w:rsid w:val="002F50CE"/>
    <w:rsid w:val="002F564B"/>
    <w:rsid w:val="002F6110"/>
    <w:rsid w:val="002F691C"/>
    <w:rsid w:val="002F7112"/>
    <w:rsid w:val="002F72F8"/>
    <w:rsid w:val="00300121"/>
    <w:rsid w:val="00300C3B"/>
    <w:rsid w:val="003010D5"/>
    <w:rsid w:val="00301104"/>
    <w:rsid w:val="00301301"/>
    <w:rsid w:val="003019DF"/>
    <w:rsid w:val="00301AD6"/>
    <w:rsid w:val="00301FE9"/>
    <w:rsid w:val="00302B8F"/>
    <w:rsid w:val="00303783"/>
    <w:rsid w:val="00304BC2"/>
    <w:rsid w:val="003052CA"/>
    <w:rsid w:val="00305307"/>
    <w:rsid w:val="00305871"/>
    <w:rsid w:val="00305E8B"/>
    <w:rsid w:val="00305FA5"/>
    <w:rsid w:val="00306082"/>
    <w:rsid w:val="00306158"/>
    <w:rsid w:val="00306A70"/>
    <w:rsid w:val="00306CD1"/>
    <w:rsid w:val="00307C2B"/>
    <w:rsid w:val="00307F83"/>
    <w:rsid w:val="00307F85"/>
    <w:rsid w:val="0031032B"/>
    <w:rsid w:val="00310A29"/>
    <w:rsid w:val="00311B7F"/>
    <w:rsid w:val="003126DD"/>
    <w:rsid w:val="003134D9"/>
    <w:rsid w:val="00313530"/>
    <w:rsid w:val="00313B17"/>
    <w:rsid w:val="00313E14"/>
    <w:rsid w:val="003141DC"/>
    <w:rsid w:val="00314387"/>
    <w:rsid w:val="0031480C"/>
    <w:rsid w:val="00314DE0"/>
    <w:rsid w:val="0031555E"/>
    <w:rsid w:val="00315EC2"/>
    <w:rsid w:val="003165E8"/>
    <w:rsid w:val="00316859"/>
    <w:rsid w:val="00317040"/>
    <w:rsid w:val="00317461"/>
    <w:rsid w:val="003174CF"/>
    <w:rsid w:val="0031797B"/>
    <w:rsid w:val="00317B8F"/>
    <w:rsid w:val="00321111"/>
    <w:rsid w:val="003213AC"/>
    <w:rsid w:val="003216B8"/>
    <w:rsid w:val="00321AE6"/>
    <w:rsid w:val="003220B1"/>
    <w:rsid w:val="003237A4"/>
    <w:rsid w:val="00324BEC"/>
    <w:rsid w:val="0032518D"/>
    <w:rsid w:val="003260B1"/>
    <w:rsid w:val="003262C7"/>
    <w:rsid w:val="0032678B"/>
    <w:rsid w:val="00327173"/>
    <w:rsid w:val="0032749F"/>
    <w:rsid w:val="00327CEF"/>
    <w:rsid w:val="003303E1"/>
    <w:rsid w:val="00330648"/>
    <w:rsid w:val="003309C7"/>
    <w:rsid w:val="00330B13"/>
    <w:rsid w:val="003328B2"/>
    <w:rsid w:val="003333CD"/>
    <w:rsid w:val="0033365C"/>
    <w:rsid w:val="003336F3"/>
    <w:rsid w:val="0033379D"/>
    <w:rsid w:val="00334553"/>
    <w:rsid w:val="00334DAF"/>
    <w:rsid w:val="00335641"/>
    <w:rsid w:val="00335934"/>
    <w:rsid w:val="00335AF7"/>
    <w:rsid w:val="00335BD8"/>
    <w:rsid w:val="003365A3"/>
    <w:rsid w:val="003372D7"/>
    <w:rsid w:val="003374A0"/>
    <w:rsid w:val="0033788D"/>
    <w:rsid w:val="00340076"/>
    <w:rsid w:val="0034072E"/>
    <w:rsid w:val="003415DE"/>
    <w:rsid w:val="00341671"/>
    <w:rsid w:val="003422CF"/>
    <w:rsid w:val="0034287A"/>
    <w:rsid w:val="00342FA9"/>
    <w:rsid w:val="00343485"/>
    <w:rsid w:val="003454EC"/>
    <w:rsid w:val="00345759"/>
    <w:rsid w:val="0034576F"/>
    <w:rsid w:val="00345C72"/>
    <w:rsid w:val="00345EB9"/>
    <w:rsid w:val="00345F1D"/>
    <w:rsid w:val="00345F97"/>
    <w:rsid w:val="003463A7"/>
    <w:rsid w:val="0034671C"/>
    <w:rsid w:val="00346918"/>
    <w:rsid w:val="00346A90"/>
    <w:rsid w:val="00347666"/>
    <w:rsid w:val="00347790"/>
    <w:rsid w:val="0034783B"/>
    <w:rsid w:val="003479FD"/>
    <w:rsid w:val="00347C4B"/>
    <w:rsid w:val="00347C61"/>
    <w:rsid w:val="00350648"/>
    <w:rsid w:val="00350764"/>
    <w:rsid w:val="00351281"/>
    <w:rsid w:val="0035134E"/>
    <w:rsid w:val="00351ECD"/>
    <w:rsid w:val="00351FB2"/>
    <w:rsid w:val="003520A5"/>
    <w:rsid w:val="003534C1"/>
    <w:rsid w:val="003536EA"/>
    <w:rsid w:val="003536FC"/>
    <w:rsid w:val="00354D4A"/>
    <w:rsid w:val="00354E8C"/>
    <w:rsid w:val="00354F85"/>
    <w:rsid w:val="003554FB"/>
    <w:rsid w:val="00356195"/>
    <w:rsid w:val="00356CE4"/>
    <w:rsid w:val="003576C8"/>
    <w:rsid w:val="00360675"/>
    <w:rsid w:val="00360706"/>
    <w:rsid w:val="00360898"/>
    <w:rsid w:val="0036153F"/>
    <w:rsid w:val="0036155F"/>
    <w:rsid w:val="0036178B"/>
    <w:rsid w:val="00362521"/>
    <w:rsid w:val="00362573"/>
    <w:rsid w:val="00363159"/>
    <w:rsid w:val="003636CE"/>
    <w:rsid w:val="00363953"/>
    <w:rsid w:val="00363C31"/>
    <w:rsid w:val="00364017"/>
    <w:rsid w:val="00365149"/>
    <w:rsid w:val="00365183"/>
    <w:rsid w:val="00365A6E"/>
    <w:rsid w:val="003661E8"/>
    <w:rsid w:val="0036671E"/>
    <w:rsid w:val="00367317"/>
    <w:rsid w:val="003675C9"/>
    <w:rsid w:val="0036764A"/>
    <w:rsid w:val="00367882"/>
    <w:rsid w:val="00367DC2"/>
    <w:rsid w:val="003702A3"/>
    <w:rsid w:val="00370A08"/>
    <w:rsid w:val="00371DD3"/>
    <w:rsid w:val="0037252B"/>
    <w:rsid w:val="003726E5"/>
    <w:rsid w:val="00372BA6"/>
    <w:rsid w:val="003733A0"/>
    <w:rsid w:val="003739C4"/>
    <w:rsid w:val="00373FE1"/>
    <w:rsid w:val="003742B8"/>
    <w:rsid w:val="003744D9"/>
    <w:rsid w:val="00375C17"/>
    <w:rsid w:val="0037689D"/>
    <w:rsid w:val="00376963"/>
    <w:rsid w:val="00376A96"/>
    <w:rsid w:val="00376CDE"/>
    <w:rsid w:val="0037746E"/>
    <w:rsid w:val="00377BAC"/>
    <w:rsid w:val="00377F12"/>
    <w:rsid w:val="00380046"/>
    <w:rsid w:val="00380D9B"/>
    <w:rsid w:val="003813E5"/>
    <w:rsid w:val="003816E8"/>
    <w:rsid w:val="0038183F"/>
    <w:rsid w:val="00381A15"/>
    <w:rsid w:val="00381F58"/>
    <w:rsid w:val="0038269E"/>
    <w:rsid w:val="0038325B"/>
    <w:rsid w:val="0038492D"/>
    <w:rsid w:val="00384A62"/>
    <w:rsid w:val="00384C67"/>
    <w:rsid w:val="00385027"/>
    <w:rsid w:val="00385115"/>
    <w:rsid w:val="003852EF"/>
    <w:rsid w:val="00385A98"/>
    <w:rsid w:val="0038615D"/>
    <w:rsid w:val="003874B1"/>
    <w:rsid w:val="003878B7"/>
    <w:rsid w:val="00390324"/>
    <w:rsid w:val="0039036C"/>
    <w:rsid w:val="0039099F"/>
    <w:rsid w:val="00390DBE"/>
    <w:rsid w:val="0039157C"/>
    <w:rsid w:val="00391905"/>
    <w:rsid w:val="00391E77"/>
    <w:rsid w:val="00391EC8"/>
    <w:rsid w:val="00392487"/>
    <w:rsid w:val="00393EF5"/>
    <w:rsid w:val="0039404B"/>
    <w:rsid w:val="0039416F"/>
    <w:rsid w:val="00394307"/>
    <w:rsid w:val="00394328"/>
    <w:rsid w:val="00394649"/>
    <w:rsid w:val="00395003"/>
    <w:rsid w:val="00395258"/>
    <w:rsid w:val="00395BE3"/>
    <w:rsid w:val="00395DCF"/>
    <w:rsid w:val="00395E7C"/>
    <w:rsid w:val="00396092"/>
    <w:rsid w:val="00396111"/>
    <w:rsid w:val="00396950"/>
    <w:rsid w:val="00396D59"/>
    <w:rsid w:val="0039710A"/>
    <w:rsid w:val="00397251"/>
    <w:rsid w:val="003979B0"/>
    <w:rsid w:val="003979E7"/>
    <w:rsid w:val="003A0C84"/>
    <w:rsid w:val="003A1274"/>
    <w:rsid w:val="003A1B36"/>
    <w:rsid w:val="003A2241"/>
    <w:rsid w:val="003A3580"/>
    <w:rsid w:val="003A361A"/>
    <w:rsid w:val="003A394E"/>
    <w:rsid w:val="003A4086"/>
    <w:rsid w:val="003A4221"/>
    <w:rsid w:val="003A424F"/>
    <w:rsid w:val="003A42DC"/>
    <w:rsid w:val="003A4685"/>
    <w:rsid w:val="003A4C4E"/>
    <w:rsid w:val="003A5486"/>
    <w:rsid w:val="003A54C7"/>
    <w:rsid w:val="003A5D29"/>
    <w:rsid w:val="003A72D6"/>
    <w:rsid w:val="003A7B77"/>
    <w:rsid w:val="003B008A"/>
    <w:rsid w:val="003B0259"/>
    <w:rsid w:val="003B0D3F"/>
    <w:rsid w:val="003B2035"/>
    <w:rsid w:val="003B2A9E"/>
    <w:rsid w:val="003B346C"/>
    <w:rsid w:val="003B38AF"/>
    <w:rsid w:val="003B45FA"/>
    <w:rsid w:val="003B4C86"/>
    <w:rsid w:val="003B540C"/>
    <w:rsid w:val="003B656A"/>
    <w:rsid w:val="003B6689"/>
    <w:rsid w:val="003B7440"/>
    <w:rsid w:val="003B7BFE"/>
    <w:rsid w:val="003B7D61"/>
    <w:rsid w:val="003B7D64"/>
    <w:rsid w:val="003B7EB5"/>
    <w:rsid w:val="003C069E"/>
    <w:rsid w:val="003C0E69"/>
    <w:rsid w:val="003C0FE4"/>
    <w:rsid w:val="003C1C05"/>
    <w:rsid w:val="003C2214"/>
    <w:rsid w:val="003C2971"/>
    <w:rsid w:val="003C3675"/>
    <w:rsid w:val="003C3C1A"/>
    <w:rsid w:val="003C418E"/>
    <w:rsid w:val="003C54C0"/>
    <w:rsid w:val="003C55C4"/>
    <w:rsid w:val="003C6276"/>
    <w:rsid w:val="003C657E"/>
    <w:rsid w:val="003C7F66"/>
    <w:rsid w:val="003D03CC"/>
    <w:rsid w:val="003D04D4"/>
    <w:rsid w:val="003D0599"/>
    <w:rsid w:val="003D0812"/>
    <w:rsid w:val="003D09C5"/>
    <w:rsid w:val="003D0EA4"/>
    <w:rsid w:val="003D12C9"/>
    <w:rsid w:val="003D1C07"/>
    <w:rsid w:val="003D1C0C"/>
    <w:rsid w:val="003D2296"/>
    <w:rsid w:val="003D35A4"/>
    <w:rsid w:val="003D36CE"/>
    <w:rsid w:val="003D3CF3"/>
    <w:rsid w:val="003D4407"/>
    <w:rsid w:val="003D5112"/>
    <w:rsid w:val="003D564F"/>
    <w:rsid w:val="003D5661"/>
    <w:rsid w:val="003D5843"/>
    <w:rsid w:val="003D5A0D"/>
    <w:rsid w:val="003D5B7E"/>
    <w:rsid w:val="003D5CFD"/>
    <w:rsid w:val="003D667D"/>
    <w:rsid w:val="003D66B8"/>
    <w:rsid w:val="003D6BB7"/>
    <w:rsid w:val="003D74D8"/>
    <w:rsid w:val="003D7D18"/>
    <w:rsid w:val="003D7F08"/>
    <w:rsid w:val="003E0721"/>
    <w:rsid w:val="003E08D0"/>
    <w:rsid w:val="003E08F5"/>
    <w:rsid w:val="003E0A2F"/>
    <w:rsid w:val="003E10BD"/>
    <w:rsid w:val="003E14E4"/>
    <w:rsid w:val="003E1E49"/>
    <w:rsid w:val="003E281B"/>
    <w:rsid w:val="003E2C32"/>
    <w:rsid w:val="003E3098"/>
    <w:rsid w:val="003E3E18"/>
    <w:rsid w:val="003E3FD1"/>
    <w:rsid w:val="003E42A9"/>
    <w:rsid w:val="003E4AD2"/>
    <w:rsid w:val="003E4BEB"/>
    <w:rsid w:val="003E4FA2"/>
    <w:rsid w:val="003E4FBA"/>
    <w:rsid w:val="003E51B7"/>
    <w:rsid w:val="003E547D"/>
    <w:rsid w:val="003E5BD5"/>
    <w:rsid w:val="003E5CC7"/>
    <w:rsid w:val="003E657B"/>
    <w:rsid w:val="003E677F"/>
    <w:rsid w:val="003E6A5C"/>
    <w:rsid w:val="003E7136"/>
    <w:rsid w:val="003E78B1"/>
    <w:rsid w:val="003E7FD7"/>
    <w:rsid w:val="003F1FD8"/>
    <w:rsid w:val="003F2751"/>
    <w:rsid w:val="003F2F53"/>
    <w:rsid w:val="003F3A46"/>
    <w:rsid w:val="003F3B62"/>
    <w:rsid w:val="003F3D21"/>
    <w:rsid w:val="003F5170"/>
    <w:rsid w:val="003F542C"/>
    <w:rsid w:val="003F5696"/>
    <w:rsid w:val="003F57D2"/>
    <w:rsid w:val="003F5D2C"/>
    <w:rsid w:val="003F637E"/>
    <w:rsid w:val="003F63C4"/>
    <w:rsid w:val="003F6BF0"/>
    <w:rsid w:val="003F6D15"/>
    <w:rsid w:val="00400664"/>
    <w:rsid w:val="004008E4"/>
    <w:rsid w:val="00401ADA"/>
    <w:rsid w:val="00401EB5"/>
    <w:rsid w:val="004029C6"/>
    <w:rsid w:val="00402DDA"/>
    <w:rsid w:val="0040372D"/>
    <w:rsid w:val="00404146"/>
    <w:rsid w:val="0040443E"/>
    <w:rsid w:val="00404BCB"/>
    <w:rsid w:val="004062EF"/>
    <w:rsid w:val="00406F1A"/>
    <w:rsid w:val="0040709F"/>
    <w:rsid w:val="00407202"/>
    <w:rsid w:val="00407802"/>
    <w:rsid w:val="00410CD2"/>
    <w:rsid w:val="004112A3"/>
    <w:rsid w:val="0041137A"/>
    <w:rsid w:val="00411D7C"/>
    <w:rsid w:val="004123E3"/>
    <w:rsid w:val="00413937"/>
    <w:rsid w:val="00413BB4"/>
    <w:rsid w:val="00413D3C"/>
    <w:rsid w:val="00413F22"/>
    <w:rsid w:val="0041503D"/>
    <w:rsid w:val="004153C2"/>
    <w:rsid w:val="004153F1"/>
    <w:rsid w:val="004156CF"/>
    <w:rsid w:val="00416B98"/>
    <w:rsid w:val="00416FE5"/>
    <w:rsid w:val="00420296"/>
    <w:rsid w:val="0042047D"/>
    <w:rsid w:val="00420BF8"/>
    <w:rsid w:val="00421082"/>
    <w:rsid w:val="004216B6"/>
    <w:rsid w:val="004216FE"/>
    <w:rsid w:val="00421E38"/>
    <w:rsid w:val="004226A2"/>
    <w:rsid w:val="00422999"/>
    <w:rsid w:val="00422C0F"/>
    <w:rsid w:val="004230A4"/>
    <w:rsid w:val="0042311F"/>
    <w:rsid w:val="0042497A"/>
    <w:rsid w:val="00424DC7"/>
    <w:rsid w:val="004253C8"/>
    <w:rsid w:val="00425A26"/>
    <w:rsid w:val="00425ACA"/>
    <w:rsid w:val="00427087"/>
    <w:rsid w:val="00427399"/>
    <w:rsid w:val="004276E2"/>
    <w:rsid w:val="00427D86"/>
    <w:rsid w:val="00427F60"/>
    <w:rsid w:val="00430799"/>
    <w:rsid w:val="00431022"/>
    <w:rsid w:val="004317B5"/>
    <w:rsid w:val="00431D08"/>
    <w:rsid w:val="004323D5"/>
    <w:rsid w:val="004325C5"/>
    <w:rsid w:val="00432C55"/>
    <w:rsid w:val="00432E4C"/>
    <w:rsid w:val="004330DF"/>
    <w:rsid w:val="004332D8"/>
    <w:rsid w:val="004334A9"/>
    <w:rsid w:val="004336C9"/>
    <w:rsid w:val="00433DA8"/>
    <w:rsid w:val="00434C2F"/>
    <w:rsid w:val="00434CE9"/>
    <w:rsid w:val="00434E5E"/>
    <w:rsid w:val="004350A2"/>
    <w:rsid w:val="004360CE"/>
    <w:rsid w:val="00436149"/>
    <w:rsid w:val="00436778"/>
    <w:rsid w:val="00436A6B"/>
    <w:rsid w:val="00436F29"/>
    <w:rsid w:val="004370D9"/>
    <w:rsid w:val="00437241"/>
    <w:rsid w:val="004374EC"/>
    <w:rsid w:val="00437782"/>
    <w:rsid w:val="004406DC"/>
    <w:rsid w:val="00440AE6"/>
    <w:rsid w:val="00440DE7"/>
    <w:rsid w:val="00441044"/>
    <w:rsid w:val="0044219E"/>
    <w:rsid w:val="00443184"/>
    <w:rsid w:val="00443387"/>
    <w:rsid w:val="00443C87"/>
    <w:rsid w:val="00443EAC"/>
    <w:rsid w:val="00444044"/>
    <w:rsid w:val="0044435A"/>
    <w:rsid w:val="00444DC9"/>
    <w:rsid w:val="00445503"/>
    <w:rsid w:val="004462BA"/>
    <w:rsid w:val="0044649B"/>
    <w:rsid w:val="00446A78"/>
    <w:rsid w:val="00446E20"/>
    <w:rsid w:val="00446E50"/>
    <w:rsid w:val="00447E71"/>
    <w:rsid w:val="00450061"/>
    <w:rsid w:val="00450133"/>
    <w:rsid w:val="004503E4"/>
    <w:rsid w:val="004504FE"/>
    <w:rsid w:val="0045083A"/>
    <w:rsid w:val="00450AC9"/>
    <w:rsid w:val="00451847"/>
    <w:rsid w:val="004522C5"/>
    <w:rsid w:val="0045263B"/>
    <w:rsid w:val="004536A6"/>
    <w:rsid w:val="00454444"/>
    <w:rsid w:val="00454713"/>
    <w:rsid w:val="00454B12"/>
    <w:rsid w:val="00454BD7"/>
    <w:rsid w:val="004550A1"/>
    <w:rsid w:val="004550EB"/>
    <w:rsid w:val="00455673"/>
    <w:rsid w:val="0045590A"/>
    <w:rsid w:val="00456713"/>
    <w:rsid w:val="00457281"/>
    <w:rsid w:val="00457485"/>
    <w:rsid w:val="0045778D"/>
    <w:rsid w:val="004601ED"/>
    <w:rsid w:val="00460E37"/>
    <w:rsid w:val="00461199"/>
    <w:rsid w:val="004614DD"/>
    <w:rsid w:val="00461964"/>
    <w:rsid w:val="004623C0"/>
    <w:rsid w:val="004623FE"/>
    <w:rsid w:val="0046295E"/>
    <w:rsid w:val="00462A0E"/>
    <w:rsid w:val="00462BE0"/>
    <w:rsid w:val="00463260"/>
    <w:rsid w:val="00464039"/>
    <w:rsid w:val="00464E07"/>
    <w:rsid w:val="0046511E"/>
    <w:rsid w:val="004651E9"/>
    <w:rsid w:val="004653BB"/>
    <w:rsid w:val="00466C5B"/>
    <w:rsid w:val="00467DD5"/>
    <w:rsid w:val="004702A9"/>
    <w:rsid w:val="00470655"/>
    <w:rsid w:val="00470B1D"/>
    <w:rsid w:val="0047121B"/>
    <w:rsid w:val="00471309"/>
    <w:rsid w:val="00471E7C"/>
    <w:rsid w:val="004738E1"/>
    <w:rsid w:val="004739AA"/>
    <w:rsid w:val="00473CC4"/>
    <w:rsid w:val="00474130"/>
    <w:rsid w:val="00474D61"/>
    <w:rsid w:val="00475AEB"/>
    <w:rsid w:val="00475AF6"/>
    <w:rsid w:val="00475DAA"/>
    <w:rsid w:val="004765CB"/>
    <w:rsid w:val="004766DF"/>
    <w:rsid w:val="00476C4B"/>
    <w:rsid w:val="00476C7C"/>
    <w:rsid w:val="00477536"/>
    <w:rsid w:val="004779E5"/>
    <w:rsid w:val="00477DEF"/>
    <w:rsid w:val="00477F9C"/>
    <w:rsid w:val="0048045C"/>
    <w:rsid w:val="004811D8"/>
    <w:rsid w:val="00481501"/>
    <w:rsid w:val="004817C9"/>
    <w:rsid w:val="00481D86"/>
    <w:rsid w:val="004825C4"/>
    <w:rsid w:val="0048298F"/>
    <w:rsid w:val="004829C8"/>
    <w:rsid w:val="00482DA7"/>
    <w:rsid w:val="00483064"/>
    <w:rsid w:val="00483490"/>
    <w:rsid w:val="004834CD"/>
    <w:rsid w:val="00483B4E"/>
    <w:rsid w:val="00483CEA"/>
    <w:rsid w:val="00483DD4"/>
    <w:rsid w:val="00483FFD"/>
    <w:rsid w:val="00484080"/>
    <w:rsid w:val="00484550"/>
    <w:rsid w:val="004845D4"/>
    <w:rsid w:val="00484919"/>
    <w:rsid w:val="00485364"/>
    <w:rsid w:val="004853F2"/>
    <w:rsid w:val="004854F8"/>
    <w:rsid w:val="00485A2B"/>
    <w:rsid w:val="00486CFC"/>
    <w:rsid w:val="00486FBD"/>
    <w:rsid w:val="00487084"/>
    <w:rsid w:val="00487547"/>
    <w:rsid w:val="00487C14"/>
    <w:rsid w:val="004905B2"/>
    <w:rsid w:val="0049064E"/>
    <w:rsid w:val="00490A05"/>
    <w:rsid w:val="0049171E"/>
    <w:rsid w:val="00491C53"/>
    <w:rsid w:val="00492019"/>
    <w:rsid w:val="004926E9"/>
    <w:rsid w:val="00492F9D"/>
    <w:rsid w:val="004938D7"/>
    <w:rsid w:val="00493B74"/>
    <w:rsid w:val="00494165"/>
    <w:rsid w:val="00495540"/>
    <w:rsid w:val="00496301"/>
    <w:rsid w:val="00496392"/>
    <w:rsid w:val="00497A5C"/>
    <w:rsid w:val="004A01B0"/>
    <w:rsid w:val="004A0A4B"/>
    <w:rsid w:val="004A11C3"/>
    <w:rsid w:val="004A1514"/>
    <w:rsid w:val="004A1FE5"/>
    <w:rsid w:val="004A2B55"/>
    <w:rsid w:val="004A2F26"/>
    <w:rsid w:val="004A306C"/>
    <w:rsid w:val="004A30A5"/>
    <w:rsid w:val="004A4A39"/>
    <w:rsid w:val="004A5239"/>
    <w:rsid w:val="004A5665"/>
    <w:rsid w:val="004A5890"/>
    <w:rsid w:val="004A5BC7"/>
    <w:rsid w:val="004A5F1C"/>
    <w:rsid w:val="004A5F93"/>
    <w:rsid w:val="004A6559"/>
    <w:rsid w:val="004A6B7F"/>
    <w:rsid w:val="004A6EAD"/>
    <w:rsid w:val="004A72B2"/>
    <w:rsid w:val="004A74A4"/>
    <w:rsid w:val="004B03A4"/>
    <w:rsid w:val="004B04AE"/>
    <w:rsid w:val="004B079C"/>
    <w:rsid w:val="004B0CD0"/>
    <w:rsid w:val="004B1517"/>
    <w:rsid w:val="004B15CB"/>
    <w:rsid w:val="004B22BC"/>
    <w:rsid w:val="004B2A3F"/>
    <w:rsid w:val="004B3216"/>
    <w:rsid w:val="004B32C7"/>
    <w:rsid w:val="004B380F"/>
    <w:rsid w:val="004B3823"/>
    <w:rsid w:val="004B3DDE"/>
    <w:rsid w:val="004B412A"/>
    <w:rsid w:val="004B4B59"/>
    <w:rsid w:val="004B54C5"/>
    <w:rsid w:val="004B5ECF"/>
    <w:rsid w:val="004B67C8"/>
    <w:rsid w:val="004B6D32"/>
    <w:rsid w:val="004B72F4"/>
    <w:rsid w:val="004B73BF"/>
    <w:rsid w:val="004B73D3"/>
    <w:rsid w:val="004B74E0"/>
    <w:rsid w:val="004B7611"/>
    <w:rsid w:val="004B77CC"/>
    <w:rsid w:val="004B79EA"/>
    <w:rsid w:val="004B7E5F"/>
    <w:rsid w:val="004C0354"/>
    <w:rsid w:val="004C0468"/>
    <w:rsid w:val="004C056D"/>
    <w:rsid w:val="004C07CB"/>
    <w:rsid w:val="004C0EFB"/>
    <w:rsid w:val="004C16DF"/>
    <w:rsid w:val="004C232A"/>
    <w:rsid w:val="004C2BC2"/>
    <w:rsid w:val="004C3019"/>
    <w:rsid w:val="004C3FB9"/>
    <w:rsid w:val="004C454C"/>
    <w:rsid w:val="004C4712"/>
    <w:rsid w:val="004C5605"/>
    <w:rsid w:val="004C61F9"/>
    <w:rsid w:val="004C63D9"/>
    <w:rsid w:val="004C6816"/>
    <w:rsid w:val="004C6FBE"/>
    <w:rsid w:val="004C6FBF"/>
    <w:rsid w:val="004C772C"/>
    <w:rsid w:val="004C7D68"/>
    <w:rsid w:val="004D011B"/>
    <w:rsid w:val="004D019B"/>
    <w:rsid w:val="004D278D"/>
    <w:rsid w:val="004D2925"/>
    <w:rsid w:val="004D295F"/>
    <w:rsid w:val="004D3B6A"/>
    <w:rsid w:val="004D4410"/>
    <w:rsid w:val="004D4426"/>
    <w:rsid w:val="004D46C6"/>
    <w:rsid w:val="004D4CDD"/>
    <w:rsid w:val="004D4FD6"/>
    <w:rsid w:val="004D517F"/>
    <w:rsid w:val="004D5832"/>
    <w:rsid w:val="004D5E70"/>
    <w:rsid w:val="004D6119"/>
    <w:rsid w:val="004D7A19"/>
    <w:rsid w:val="004D7B74"/>
    <w:rsid w:val="004D7D3D"/>
    <w:rsid w:val="004E0687"/>
    <w:rsid w:val="004E0760"/>
    <w:rsid w:val="004E0962"/>
    <w:rsid w:val="004E145D"/>
    <w:rsid w:val="004E14F7"/>
    <w:rsid w:val="004E1501"/>
    <w:rsid w:val="004E2254"/>
    <w:rsid w:val="004E32BF"/>
    <w:rsid w:val="004E395C"/>
    <w:rsid w:val="004E4386"/>
    <w:rsid w:val="004E4504"/>
    <w:rsid w:val="004E4D20"/>
    <w:rsid w:val="004E52A5"/>
    <w:rsid w:val="004E70C0"/>
    <w:rsid w:val="004E74D0"/>
    <w:rsid w:val="004F00E9"/>
    <w:rsid w:val="004F0226"/>
    <w:rsid w:val="004F03F9"/>
    <w:rsid w:val="004F0B00"/>
    <w:rsid w:val="004F0FDC"/>
    <w:rsid w:val="004F17FD"/>
    <w:rsid w:val="004F1A0E"/>
    <w:rsid w:val="004F1D9A"/>
    <w:rsid w:val="004F2691"/>
    <w:rsid w:val="004F2B5F"/>
    <w:rsid w:val="004F2C1E"/>
    <w:rsid w:val="004F2C76"/>
    <w:rsid w:val="004F41AA"/>
    <w:rsid w:val="004F4BEC"/>
    <w:rsid w:val="004F4D3B"/>
    <w:rsid w:val="004F5102"/>
    <w:rsid w:val="004F56ED"/>
    <w:rsid w:val="004F5BC7"/>
    <w:rsid w:val="004F6141"/>
    <w:rsid w:val="004F6B8F"/>
    <w:rsid w:val="004F6BC3"/>
    <w:rsid w:val="004F6FD8"/>
    <w:rsid w:val="004F708C"/>
    <w:rsid w:val="004F73E3"/>
    <w:rsid w:val="004F78D0"/>
    <w:rsid w:val="005001B6"/>
    <w:rsid w:val="00500593"/>
    <w:rsid w:val="0050069A"/>
    <w:rsid w:val="00500D99"/>
    <w:rsid w:val="00500F66"/>
    <w:rsid w:val="005013FF"/>
    <w:rsid w:val="00502E31"/>
    <w:rsid w:val="005039E2"/>
    <w:rsid w:val="005047F7"/>
    <w:rsid w:val="00504BE5"/>
    <w:rsid w:val="00504DD0"/>
    <w:rsid w:val="00504E6B"/>
    <w:rsid w:val="005050AB"/>
    <w:rsid w:val="00505556"/>
    <w:rsid w:val="00505558"/>
    <w:rsid w:val="005057B2"/>
    <w:rsid w:val="00505B92"/>
    <w:rsid w:val="00505FDF"/>
    <w:rsid w:val="00506A0C"/>
    <w:rsid w:val="00506A79"/>
    <w:rsid w:val="0050701B"/>
    <w:rsid w:val="0050717B"/>
    <w:rsid w:val="005074E6"/>
    <w:rsid w:val="005075F5"/>
    <w:rsid w:val="0051009E"/>
    <w:rsid w:val="0051075F"/>
    <w:rsid w:val="005112AE"/>
    <w:rsid w:val="00511C77"/>
    <w:rsid w:val="0051244A"/>
    <w:rsid w:val="0051291F"/>
    <w:rsid w:val="00512A1B"/>
    <w:rsid w:val="005132CC"/>
    <w:rsid w:val="005133CD"/>
    <w:rsid w:val="00514B4A"/>
    <w:rsid w:val="00514BDC"/>
    <w:rsid w:val="00515472"/>
    <w:rsid w:val="005155B9"/>
    <w:rsid w:val="00515632"/>
    <w:rsid w:val="00515A52"/>
    <w:rsid w:val="00516446"/>
    <w:rsid w:val="00516BEA"/>
    <w:rsid w:val="00517351"/>
    <w:rsid w:val="005204CA"/>
    <w:rsid w:val="00521626"/>
    <w:rsid w:val="00521A26"/>
    <w:rsid w:val="00521CF3"/>
    <w:rsid w:val="005222FA"/>
    <w:rsid w:val="0052288E"/>
    <w:rsid w:val="00523441"/>
    <w:rsid w:val="005246FE"/>
    <w:rsid w:val="00524933"/>
    <w:rsid w:val="00525083"/>
    <w:rsid w:val="00525FBA"/>
    <w:rsid w:val="005264FA"/>
    <w:rsid w:val="00526C10"/>
    <w:rsid w:val="00526E2A"/>
    <w:rsid w:val="005312CF"/>
    <w:rsid w:val="005319E1"/>
    <w:rsid w:val="00532710"/>
    <w:rsid w:val="005327D3"/>
    <w:rsid w:val="00532C49"/>
    <w:rsid w:val="005330B3"/>
    <w:rsid w:val="00534081"/>
    <w:rsid w:val="005341FF"/>
    <w:rsid w:val="00534203"/>
    <w:rsid w:val="005343BB"/>
    <w:rsid w:val="0053460F"/>
    <w:rsid w:val="00534D0B"/>
    <w:rsid w:val="00536083"/>
    <w:rsid w:val="00536BDF"/>
    <w:rsid w:val="0053733D"/>
    <w:rsid w:val="00537424"/>
    <w:rsid w:val="00537A89"/>
    <w:rsid w:val="00537CA1"/>
    <w:rsid w:val="00540564"/>
    <w:rsid w:val="0054059B"/>
    <w:rsid w:val="005405BA"/>
    <w:rsid w:val="005406FC"/>
    <w:rsid w:val="00540AE7"/>
    <w:rsid w:val="00540F5D"/>
    <w:rsid w:val="00540FA0"/>
    <w:rsid w:val="005414C2"/>
    <w:rsid w:val="005414C9"/>
    <w:rsid w:val="00541A18"/>
    <w:rsid w:val="00541BF3"/>
    <w:rsid w:val="00542608"/>
    <w:rsid w:val="00542E28"/>
    <w:rsid w:val="00542FC8"/>
    <w:rsid w:val="00543FDD"/>
    <w:rsid w:val="005441B4"/>
    <w:rsid w:val="005458C9"/>
    <w:rsid w:val="0054598D"/>
    <w:rsid w:val="00545ED3"/>
    <w:rsid w:val="00545FB7"/>
    <w:rsid w:val="00545FEF"/>
    <w:rsid w:val="005467D9"/>
    <w:rsid w:val="00546B3D"/>
    <w:rsid w:val="00546DB0"/>
    <w:rsid w:val="0054757E"/>
    <w:rsid w:val="005479B3"/>
    <w:rsid w:val="005505FF"/>
    <w:rsid w:val="00550FE7"/>
    <w:rsid w:val="005514A5"/>
    <w:rsid w:val="00551B23"/>
    <w:rsid w:val="00551D5A"/>
    <w:rsid w:val="00552373"/>
    <w:rsid w:val="005529DA"/>
    <w:rsid w:val="00552AD2"/>
    <w:rsid w:val="005534DE"/>
    <w:rsid w:val="005535F1"/>
    <w:rsid w:val="00553671"/>
    <w:rsid w:val="00553995"/>
    <w:rsid w:val="00553DC0"/>
    <w:rsid w:val="00554C74"/>
    <w:rsid w:val="00555657"/>
    <w:rsid w:val="00555A3C"/>
    <w:rsid w:val="00555F7C"/>
    <w:rsid w:val="00556121"/>
    <w:rsid w:val="005561EA"/>
    <w:rsid w:val="00556693"/>
    <w:rsid w:val="00556FDE"/>
    <w:rsid w:val="00557E5B"/>
    <w:rsid w:val="00557E7E"/>
    <w:rsid w:val="00557EA9"/>
    <w:rsid w:val="00560187"/>
    <w:rsid w:val="005603D0"/>
    <w:rsid w:val="005606D4"/>
    <w:rsid w:val="00560EEB"/>
    <w:rsid w:val="0056189F"/>
    <w:rsid w:val="00562365"/>
    <w:rsid w:val="0056246C"/>
    <w:rsid w:val="00562915"/>
    <w:rsid w:val="00562C2A"/>
    <w:rsid w:val="005631A9"/>
    <w:rsid w:val="00563576"/>
    <w:rsid w:val="00565EBA"/>
    <w:rsid w:val="00565FC2"/>
    <w:rsid w:val="005661AB"/>
    <w:rsid w:val="0056638C"/>
    <w:rsid w:val="00566AF1"/>
    <w:rsid w:val="00566B75"/>
    <w:rsid w:val="00566DE9"/>
    <w:rsid w:val="00566EB4"/>
    <w:rsid w:val="00567353"/>
    <w:rsid w:val="00567A93"/>
    <w:rsid w:val="00567C0B"/>
    <w:rsid w:val="0057033E"/>
    <w:rsid w:val="00570CAB"/>
    <w:rsid w:val="00570E8F"/>
    <w:rsid w:val="00571D81"/>
    <w:rsid w:val="00571D95"/>
    <w:rsid w:val="00571DDE"/>
    <w:rsid w:val="00571F55"/>
    <w:rsid w:val="00573345"/>
    <w:rsid w:val="0057352E"/>
    <w:rsid w:val="0057353A"/>
    <w:rsid w:val="00574924"/>
    <w:rsid w:val="00574A31"/>
    <w:rsid w:val="00574A38"/>
    <w:rsid w:val="00575129"/>
    <w:rsid w:val="00575B74"/>
    <w:rsid w:val="00575C7F"/>
    <w:rsid w:val="00575F68"/>
    <w:rsid w:val="00576297"/>
    <w:rsid w:val="00576BAA"/>
    <w:rsid w:val="005770D6"/>
    <w:rsid w:val="0057732F"/>
    <w:rsid w:val="005801CC"/>
    <w:rsid w:val="00580A01"/>
    <w:rsid w:val="00581295"/>
    <w:rsid w:val="0058199B"/>
    <w:rsid w:val="00581A15"/>
    <w:rsid w:val="00582C65"/>
    <w:rsid w:val="0058412D"/>
    <w:rsid w:val="005843D4"/>
    <w:rsid w:val="005848CF"/>
    <w:rsid w:val="005850DB"/>
    <w:rsid w:val="00585721"/>
    <w:rsid w:val="00585CF8"/>
    <w:rsid w:val="00585EF4"/>
    <w:rsid w:val="00587081"/>
    <w:rsid w:val="005870B5"/>
    <w:rsid w:val="00587412"/>
    <w:rsid w:val="00587419"/>
    <w:rsid w:val="0059052A"/>
    <w:rsid w:val="00590A79"/>
    <w:rsid w:val="00590AEF"/>
    <w:rsid w:val="00590FAB"/>
    <w:rsid w:val="00591620"/>
    <w:rsid w:val="0059162B"/>
    <w:rsid w:val="005916A5"/>
    <w:rsid w:val="005919A8"/>
    <w:rsid w:val="00592179"/>
    <w:rsid w:val="005923A1"/>
    <w:rsid w:val="005923B2"/>
    <w:rsid w:val="005925DE"/>
    <w:rsid w:val="00592A94"/>
    <w:rsid w:val="00592BF2"/>
    <w:rsid w:val="00592C7C"/>
    <w:rsid w:val="00593350"/>
    <w:rsid w:val="005935EE"/>
    <w:rsid w:val="00594106"/>
    <w:rsid w:val="00594D6A"/>
    <w:rsid w:val="00594E7D"/>
    <w:rsid w:val="00595101"/>
    <w:rsid w:val="00595AAD"/>
    <w:rsid w:val="00595D72"/>
    <w:rsid w:val="005966A0"/>
    <w:rsid w:val="005968EB"/>
    <w:rsid w:val="00597AB5"/>
    <w:rsid w:val="00597E85"/>
    <w:rsid w:val="005A1570"/>
    <w:rsid w:val="005A18D2"/>
    <w:rsid w:val="005A215A"/>
    <w:rsid w:val="005A2860"/>
    <w:rsid w:val="005A41EC"/>
    <w:rsid w:val="005A4231"/>
    <w:rsid w:val="005A485E"/>
    <w:rsid w:val="005A4A95"/>
    <w:rsid w:val="005A4AAC"/>
    <w:rsid w:val="005A54FD"/>
    <w:rsid w:val="005A5A0F"/>
    <w:rsid w:val="005A5A46"/>
    <w:rsid w:val="005A5C1C"/>
    <w:rsid w:val="005A697F"/>
    <w:rsid w:val="005A6AA8"/>
    <w:rsid w:val="005A6DC4"/>
    <w:rsid w:val="005A76BD"/>
    <w:rsid w:val="005B00C0"/>
    <w:rsid w:val="005B0370"/>
    <w:rsid w:val="005B14A2"/>
    <w:rsid w:val="005B17E5"/>
    <w:rsid w:val="005B29F0"/>
    <w:rsid w:val="005B2B54"/>
    <w:rsid w:val="005B334B"/>
    <w:rsid w:val="005B339A"/>
    <w:rsid w:val="005B3711"/>
    <w:rsid w:val="005B3858"/>
    <w:rsid w:val="005B4545"/>
    <w:rsid w:val="005B4A66"/>
    <w:rsid w:val="005B4EB4"/>
    <w:rsid w:val="005B5A94"/>
    <w:rsid w:val="005B5DB8"/>
    <w:rsid w:val="005B5F3D"/>
    <w:rsid w:val="005B6C2A"/>
    <w:rsid w:val="005B6D3C"/>
    <w:rsid w:val="005B75F8"/>
    <w:rsid w:val="005C0C84"/>
    <w:rsid w:val="005C15FD"/>
    <w:rsid w:val="005C167B"/>
    <w:rsid w:val="005C1724"/>
    <w:rsid w:val="005C1B2F"/>
    <w:rsid w:val="005C2E39"/>
    <w:rsid w:val="005C31D5"/>
    <w:rsid w:val="005C3895"/>
    <w:rsid w:val="005C4361"/>
    <w:rsid w:val="005C43CB"/>
    <w:rsid w:val="005C4495"/>
    <w:rsid w:val="005C4BFB"/>
    <w:rsid w:val="005C4F97"/>
    <w:rsid w:val="005C556C"/>
    <w:rsid w:val="005C5EE4"/>
    <w:rsid w:val="005C64C7"/>
    <w:rsid w:val="005C6E9F"/>
    <w:rsid w:val="005C73AD"/>
    <w:rsid w:val="005C78A3"/>
    <w:rsid w:val="005C797C"/>
    <w:rsid w:val="005C7F36"/>
    <w:rsid w:val="005D017F"/>
    <w:rsid w:val="005D0575"/>
    <w:rsid w:val="005D1039"/>
    <w:rsid w:val="005D1F7C"/>
    <w:rsid w:val="005D2ADA"/>
    <w:rsid w:val="005D3008"/>
    <w:rsid w:val="005D402B"/>
    <w:rsid w:val="005D4C4E"/>
    <w:rsid w:val="005D4D1F"/>
    <w:rsid w:val="005D5447"/>
    <w:rsid w:val="005D5490"/>
    <w:rsid w:val="005D5D49"/>
    <w:rsid w:val="005D60F4"/>
    <w:rsid w:val="005D6B97"/>
    <w:rsid w:val="005D6DE2"/>
    <w:rsid w:val="005D6E8F"/>
    <w:rsid w:val="005D7043"/>
    <w:rsid w:val="005D7228"/>
    <w:rsid w:val="005D7304"/>
    <w:rsid w:val="005D7488"/>
    <w:rsid w:val="005D74A3"/>
    <w:rsid w:val="005D7BA2"/>
    <w:rsid w:val="005D7C25"/>
    <w:rsid w:val="005E045B"/>
    <w:rsid w:val="005E085E"/>
    <w:rsid w:val="005E1E05"/>
    <w:rsid w:val="005E1E77"/>
    <w:rsid w:val="005E25AA"/>
    <w:rsid w:val="005E2A62"/>
    <w:rsid w:val="005E2AEE"/>
    <w:rsid w:val="005E3B4E"/>
    <w:rsid w:val="005E3C11"/>
    <w:rsid w:val="005E4640"/>
    <w:rsid w:val="005E4CBB"/>
    <w:rsid w:val="005E4CF1"/>
    <w:rsid w:val="005E6888"/>
    <w:rsid w:val="005E707B"/>
    <w:rsid w:val="005E736C"/>
    <w:rsid w:val="005E7CB2"/>
    <w:rsid w:val="005E7D3B"/>
    <w:rsid w:val="005E7E81"/>
    <w:rsid w:val="005F05DF"/>
    <w:rsid w:val="005F160B"/>
    <w:rsid w:val="005F1BFB"/>
    <w:rsid w:val="005F1E67"/>
    <w:rsid w:val="005F2F1D"/>
    <w:rsid w:val="005F3585"/>
    <w:rsid w:val="005F361F"/>
    <w:rsid w:val="005F37D6"/>
    <w:rsid w:val="005F3A83"/>
    <w:rsid w:val="005F4066"/>
    <w:rsid w:val="005F469B"/>
    <w:rsid w:val="005F4EC1"/>
    <w:rsid w:val="005F4EFA"/>
    <w:rsid w:val="005F5B21"/>
    <w:rsid w:val="005F5DBE"/>
    <w:rsid w:val="005F5FED"/>
    <w:rsid w:val="005F6135"/>
    <w:rsid w:val="005F7F98"/>
    <w:rsid w:val="00600186"/>
    <w:rsid w:val="00600459"/>
    <w:rsid w:val="00600B07"/>
    <w:rsid w:val="0060114C"/>
    <w:rsid w:val="00601635"/>
    <w:rsid w:val="006021E7"/>
    <w:rsid w:val="00602D10"/>
    <w:rsid w:val="00602D9B"/>
    <w:rsid w:val="006030D4"/>
    <w:rsid w:val="00603195"/>
    <w:rsid w:val="00603B53"/>
    <w:rsid w:val="0060406B"/>
    <w:rsid w:val="0060440A"/>
    <w:rsid w:val="00604423"/>
    <w:rsid w:val="006045E0"/>
    <w:rsid w:val="00604DE8"/>
    <w:rsid w:val="006065D5"/>
    <w:rsid w:val="00606C8A"/>
    <w:rsid w:val="00606F27"/>
    <w:rsid w:val="006070D5"/>
    <w:rsid w:val="006075CE"/>
    <w:rsid w:val="0061072A"/>
    <w:rsid w:val="00610AE3"/>
    <w:rsid w:val="0061123F"/>
    <w:rsid w:val="00611911"/>
    <w:rsid w:val="006122A9"/>
    <w:rsid w:val="00612600"/>
    <w:rsid w:val="006126E7"/>
    <w:rsid w:val="00613BA2"/>
    <w:rsid w:val="00614C20"/>
    <w:rsid w:val="00614FCC"/>
    <w:rsid w:val="006152B9"/>
    <w:rsid w:val="00615334"/>
    <w:rsid w:val="006164C4"/>
    <w:rsid w:val="006169C5"/>
    <w:rsid w:val="00616ADD"/>
    <w:rsid w:val="00617098"/>
    <w:rsid w:val="006171B0"/>
    <w:rsid w:val="0062015F"/>
    <w:rsid w:val="00621575"/>
    <w:rsid w:val="00621695"/>
    <w:rsid w:val="0062205D"/>
    <w:rsid w:val="00622E36"/>
    <w:rsid w:val="00622EBC"/>
    <w:rsid w:val="006244B2"/>
    <w:rsid w:val="00624F77"/>
    <w:rsid w:val="006250BF"/>
    <w:rsid w:val="00625137"/>
    <w:rsid w:val="00626272"/>
    <w:rsid w:val="006263D8"/>
    <w:rsid w:val="00626446"/>
    <w:rsid w:val="00626E27"/>
    <w:rsid w:val="006274A2"/>
    <w:rsid w:val="00627E83"/>
    <w:rsid w:val="00630360"/>
    <w:rsid w:val="00630810"/>
    <w:rsid w:val="00630886"/>
    <w:rsid w:val="00630D1E"/>
    <w:rsid w:val="00630E76"/>
    <w:rsid w:val="00631B7B"/>
    <w:rsid w:val="006320BB"/>
    <w:rsid w:val="006320FF"/>
    <w:rsid w:val="00633319"/>
    <w:rsid w:val="00633A87"/>
    <w:rsid w:val="0063473F"/>
    <w:rsid w:val="00634E89"/>
    <w:rsid w:val="006351B3"/>
    <w:rsid w:val="0063563F"/>
    <w:rsid w:val="00635BAA"/>
    <w:rsid w:val="00635E8D"/>
    <w:rsid w:val="00636177"/>
    <w:rsid w:val="006369FB"/>
    <w:rsid w:val="00637915"/>
    <w:rsid w:val="00637C3E"/>
    <w:rsid w:val="00641399"/>
    <w:rsid w:val="00642CB2"/>
    <w:rsid w:val="00642F5F"/>
    <w:rsid w:val="006433D9"/>
    <w:rsid w:val="00643835"/>
    <w:rsid w:val="00643DB3"/>
    <w:rsid w:val="00643EAE"/>
    <w:rsid w:val="0064479B"/>
    <w:rsid w:val="006447F6"/>
    <w:rsid w:val="00644E47"/>
    <w:rsid w:val="0064511C"/>
    <w:rsid w:val="00645EA3"/>
    <w:rsid w:val="006461EF"/>
    <w:rsid w:val="0064621F"/>
    <w:rsid w:val="00646313"/>
    <w:rsid w:val="00646A62"/>
    <w:rsid w:val="00647010"/>
    <w:rsid w:val="00647DF9"/>
    <w:rsid w:val="006504AA"/>
    <w:rsid w:val="0065065E"/>
    <w:rsid w:val="00650AEA"/>
    <w:rsid w:val="00650C49"/>
    <w:rsid w:val="00651083"/>
    <w:rsid w:val="0065131D"/>
    <w:rsid w:val="006515DD"/>
    <w:rsid w:val="00652557"/>
    <w:rsid w:val="00652A70"/>
    <w:rsid w:val="0065345D"/>
    <w:rsid w:val="00653DC4"/>
    <w:rsid w:val="00654125"/>
    <w:rsid w:val="006549DC"/>
    <w:rsid w:val="00655376"/>
    <w:rsid w:val="00655762"/>
    <w:rsid w:val="00655E27"/>
    <w:rsid w:val="006566D5"/>
    <w:rsid w:val="00656AC2"/>
    <w:rsid w:val="006576A0"/>
    <w:rsid w:val="006608DB"/>
    <w:rsid w:val="00660BAF"/>
    <w:rsid w:val="00660D06"/>
    <w:rsid w:val="00660D3C"/>
    <w:rsid w:val="00660F63"/>
    <w:rsid w:val="00661267"/>
    <w:rsid w:val="00661711"/>
    <w:rsid w:val="0066180D"/>
    <w:rsid w:val="00661AC5"/>
    <w:rsid w:val="00662205"/>
    <w:rsid w:val="00662988"/>
    <w:rsid w:val="006629FC"/>
    <w:rsid w:val="00662BBD"/>
    <w:rsid w:val="00662F27"/>
    <w:rsid w:val="00662F6A"/>
    <w:rsid w:val="00662FE3"/>
    <w:rsid w:val="006633F7"/>
    <w:rsid w:val="00663B08"/>
    <w:rsid w:val="00663E3A"/>
    <w:rsid w:val="006648A6"/>
    <w:rsid w:val="00664ABD"/>
    <w:rsid w:val="006654CC"/>
    <w:rsid w:val="0066562C"/>
    <w:rsid w:val="00665BC5"/>
    <w:rsid w:val="00665E9D"/>
    <w:rsid w:val="006661AF"/>
    <w:rsid w:val="00667674"/>
    <w:rsid w:val="0067052A"/>
    <w:rsid w:val="006716D3"/>
    <w:rsid w:val="0067187C"/>
    <w:rsid w:val="00672EB8"/>
    <w:rsid w:val="00673275"/>
    <w:rsid w:val="00673780"/>
    <w:rsid w:val="00673BA8"/>
    <w:rsid w:val="0067474E"/>
    <w:rsid w:val="006749AE"/>
    <w:rsid w:val="00674EC9"/>
    <w:rsid w:val="00675100"/>
    <w:rsid w:val="00675644"/>
    <w:rsid w:val="006756DD"/>
    <w:rsid w:val="00675703"/>
    <w:rsid w:val="00675834"/>
    <w:rsid w:val="00675E37"/>
    <w:rsid w:val="00675F14"/>
    <w:rsid w:val="0067698B"/>
    <w:rsid w:val="00676D56"/>
    <w:rsid w:val="00677645"/>
    <w:rsid w:val="00677806"/>
    <w:rsid w:val="006779F1"/>
    <w:rsid w:val="00677F89"/>
    <w:rsid w:val="00680421"/>
    <w:rsid w:val="00680489"/>
    <w:rsid w:val="006808F6"/>
    <w:rsid w:val="00680945"/>
    <w:rsid w:val="00680E5D"/>
    <w:rsid w:val="00681089"/>
    <w:rsid w:val="006818EE"/>
    <w:rsid w:val="00682B69"/>
    <w:rsid w:val="00683142"/>
    <w:rsid w:val="00683986"/>
    <w:rsid w:val="0068456B"/>
    <w:rsid w:val="00685DF9"/>
    <w:rsid w:val="00686570"/>
    <w:rsid w:val="00686BD3"/>
    <w:rsid w:val="00686DD3"/>
    <w:rsid w:val="0068700D"/>
    <w:rsid w:val="0068704F"/>
    <w:rsid w:val="0068747E"/>
    <w:rsid w:val="006879DA"/>
    <w:rsid w:val="00687D56"/>
    <w:rsid w:val="00690182"/>
    <w:rsid w:val="0069079E"/>
    <w:rsid w:val="00690BC1"/>
    <w:rsid w:val="00691134"/>
    <w:rsid w:val="0069124B"/>
    <w:rsid w:val="00691C84"/>
    <w:rsid w:val="006920E1"/>
    <w:rsid w:val="00692266"/>
    <w:rsid w:val="00692921"/>
    <w:rsid w:val="006931D2"/>
    <w:rsid w:val="00693266"/>
    <w:rsid w:val="0069381A"/>
    <w:rsid w:val="00694213"/>
    <w:rsid w:val="006945DF"/>
    <w:rsid w:val="00695B1B"/>
    <w:rsid w:val="00695C95"/>
    <w:rsid w:val="00696733"/>
    <w:rsid w:val="006968A0"/>
    <w:rsid w:val="00697046"/>
    <w:rsid w:val="0069733C"/>
    <w:rsid w:val="0069762C"/>
    <w:rsid w:val="00697FB9"/>
    <w:rsid w:val="006A0637"/>
    <w:rsid w:val="006A0BEB"/>
    <w:rsid w:val="006A0FCB"/>
    <w:rsid w:val="006A132D"/>
    <w:rsid w:val="006A165A"/>
    <w:rsid w:val="006A2A2D"/>
    <w:rsid w:val="006A3956"/>
    <w:rsid w:val="006A3A5B"/>
    <w:rsid w:val="006A473F"/>
    <w:rsid w:val="006A4889"/>
    <w:rsid w:val="006A4898"/>
    <w:rsid w:val="006A4E53"/>
    <w:rsid w:val="006A53C7"/>
    <w:rsid w:val="006A581E"/>
    <w:rsid w:val="006A590D"/>
    <w:rsid w:val="006A5E18"/>
    <w:rsid w:val="006A6935"/>
    <w:rsid w:val="006A693E"/>
    <w:rsid w:val="006A6A02"/>
    <w:rsid w:val="006A79EE"/>
    <w:rsid w:val="006B0045"/>
    <w:rsid w:val="006B01AE"/>
    <w:rsid w:val="006B162C"/>
    <w:rsid w:val="006B1C51"/>
    <w:rsid w:val="006B283A"/>
    <w:rsid w:val="006B2996"/>
    <w:rsid w:val="006B2AAC"/>
    <w:rsid w:val="006B34C9"/>
    <w:rsid w:val="006B3537"/>
    <w:rsid w:val="006B3B14"/>
    <w:rsid w:val="006B3BF4"/>
    <w:rsid w:val="006B3C22"/>
    <w:rsid w:val="006B45D3"/>
    <w:rsid w:val="006B4C20"/>
    <w:rsid w:val="006B5233"/>
    <w:rsid w:val="006B5914"/>
    <w:rsid w:val="006B6B58"/>
    <w:rsid w:val="006B7416"/>
    <w:rsid w:val="006B77F7"/>
    <w:rsid w:val="006C092B"/>
    <w:rsid w:val="006C0B11"/>
    <w:rsid w:val="006C0CCF"/>
    <w:rsid w:val="006C10B8"/>
    <w:rsid w:val="006C150F"/>
    <w:rsid w:val="006C156A"/>
    <w:rsid w:val="006C18E6"/>
    <w:rsid w:val="006C1EAE"/>
    <w:rsid w:val="006C3693"/>
    <w:rsid w:val="006C3811"/>
    <w:rsid w:val="006C43D3"/>
    <w:rsid w:val="006C44D3"/>
    <w:rsid w:val="006C4A39"/>
    <w:rsid w:val="006C5FC6"/>
    <w:rsid w:val="006C60BB"/>
    <w:rsid w:val="006C65B6"/>
    <w:rsid w:val="006C764F"/>
    <w:rsid w:val="006C7FFB"/>
    <w:rsid w:val="006D0596"/>
    <w:rsid w:val="006D0A99"/>
    <w:rsid w:val="006D1210"/>
    <w:rsid w:val="006D16A7"/>
    <w:rsid w:val="006D1AE8"/>
    <w:rsid w:val="006D1EA2"/>
    <w:rsid w:val="006D2200"/>
    <w:rsid w:val="006D27DC"/>
    <w:rsid w:val="006D2941"/>
    <w:rsid w:val="006D2B5D"/>
    <w:rsid w:val="006D37AD"/>
    <w:rsid w:val="006D4328"/>
    <w:rsid w:val="006D47B1"/>
    <w:rsid w:val="006D4C21"/>
    <w:rsid w:val="006D4DD4"/>
    <w:rsid w:val="006D4FBB"/>
    <w:rsid w:val="006D5DCC"/>
    <w:rsid w:val="006D636F"/>
    <w:rsid w:val="006D7D09"/>
    <w:rsid w:val="006E02AE"/>
    <w:rsid w:val="006E1048"/>
    <w:rsid w:val="006E10AB"/>
    <w:rsid w:val="006E197A"/>
    <w:rsid w:val="006E1E6E"/>
    <w:rsid w:val="006E1EFD"/>
    <w:rsid w:val="006E2174"/>
    <w:rsid w:val="006E22C2"/>
    <w:rsid w:val="006E490E"/>
    <w:rsid w:val="006E4A16"/>
    <w:rsid w:val="006E4C8F"/>
    <w:rsid w:val="006E5270"/>
    <w:rsid w:val="006E5D31"/>
    <w:rsid w:val="006E5EAE"/>
    <w:rsid w:val="006E6C49"/>
    <w:rsid w:val="006E759E"/>
    <w:rsid w:val="006E7645"/>
    <w:rsid w:val="006E78E1"/>
    <w:rsid w:val="006F033B"/>
    <w:rsid w:val="006F06CF"/>
    <w:rsid w:val="006F1A0C"/>
    <w:rsid w:val="006F2556"/>
    <w:rsid w:val="006F3167"/>
    <w:rsid w:val="006F31E0"/>
    <w:rsid w:val="006F3AC8"/>
    <w:rsid w:val="006F3E3B"/>
    <w:rsid w:val="006F4753"/>
    <w:rsid w:val="006F4E37"/>
    <w:rsid w:val="006F5068"/>
    <w:rsid w:val="006F5A16"/>
    <w:rsid w:val="006F5CC4"/>
    <w:rsid w:val="006F5E0C"/>
    <w:rsid w:val="006F5F97"/>
    <w:rsid w:val="006F7BC3"/>
    <w:rsid w:val="006F7DA0"/>
    <w:rsid w:val="00700066"/>
    <w:rsid w:val="00700738"/>
    <w:rsid w:val="007009D6"/>
    <w:rsid w:val="00701D46"/>
    <w:rsid w:val="00701D65"/>
    <w:rsid w:val="0070212E"/>
    <w:rsid w:val="00703240"/>
    <w:rsid w:val="0070391E"/>
    <w:rsid w:val="00703C2E"/>
    <w:rsid w:val="00703D65"/>
    <w:rsid w:val="00703F5F"/>
    <w:rsid w:val="00704B37"/>
    <w:rsid w:val="00704D36"/>
    <w:rsid w:val="00704FCB"/>
    <w:rsid w:val="00705075"/>
    <w:rsid w:val="007052C5"/>
    <w:rsid w:val="007055E9"/>
    <w:rsid w:val="00706783"/>
    <w:rsid w:val="00706CC5"/>
    <w:rsid w:val="00707296"/>
    <w:rsid w:val="0071039F"/>
    <w:rsid w:val="00710726"/>
    <w:rsid w:val="00710F9F"/>
    <w:rsid w:val="00710FCA"/>
    <w:rsid w:val="00711057"/>
    <w:rsid w:val="0071179F"/>
    <w:rsid w:val="00713DA9"/>
    <w:rsid w:val="00713DB1"/>
    <w:rsid w:val="00713FF4"/>
    <w:rsid w:val="00714678"/>
    <w:rsid w:val="007146EC"/>
    <w:rsid w:val="0071472C"/>
    <w:rsid w:val="00715184"/>
    <w:rsid w:val="00715CA3"/>
    <w:rsid w:val="00716444"/>
    <w:rsid w:val="0071664E"/>
    <w:rsid w:val="00716874"/>
    <w:rsid w:val="00716C96"/>
    <w:rsid w:val="0071728F"/>
    <w:rsid w:val="007174CB"/>
    <w:rsid w:val="0071786E"/>
    <w:rsid w:val="0071787B"/>
    <w:rsid w:val="0072006C"/>
    <w:rsid w:val="00720FB2"/>
    <w:rsid w:val="00720FF0"/>
    <w:rsid w:val="00721587"/>
    <w:rsid w:val="00721934"/>
    <w:rsid w:val="00721A7C"/>
    <w:rsid w:val="00721D11"/>
    <w:rsid w:val="00721DDD"/>
    <w:rsid w:val="00722458"/>
    <w:rsid w:val="0072259A"/>
    <w:rsid w:val="0072269C"/>
    <w:rsid w:val="00722DB0"/>
    <w:rsid w:val="00723CF4"/>
    <w:rsid w:val="00723E42"/>
    <w:rsid w:val="00723F98"/>
    <w:rsid w:val="00724043"/>
    <w:rsid w:val="007241DE"/>
    <w:rsid w:val="00725009"/>
    <w:rsid w:val="0072570B"/>
    <w:rsid w:val="0072633D"/>
    <w:rsid w:val="00726AA5"/>
    <w:rsid w:val="00726B31"/>
    <w:rsid w:val="00727584"/>
    <w:rsid w:val="00727CD6"/>
    <w:rsid w:val="00730CDA"/>
    <w:rsid w:val="00730F03"/>
    <w:rsid w:val="00731084"/>
    <w:rsid w:val="00731490"/>
    <w:rsid w:val="007320A0"/>
    <w:rsid w:val="00732230"/>
    <w:rsid w:val="00732781"/>
    <w:rsid w:val="00734015"/>
    <w:rsid w:val="007340EC"/>
    <w:rsid w:val="00734438"/>
    <w:rsid w:val="00734689"/>
    <w:rsid w:val="00734DE0"/>
    <w:rsid w:val="007354FD"/>
    <w:rsid w:val="007359E4"/>
    <w:rsid w:val="007360DE"/>
    <w:rsid w:val="00736218"/>
    <w:rsid w:val="00736280"/>
    <w:rsid w:val="007364DD"/>
    <w:rsid w:val="007366EA"/>
    <w:rsid w:val="00737B53"/>
    <w:rsid w:val="007407A4"/>
    <w:rsid w:val="00740EC1"/>
    <w:rsid w:val="00741957"/>
    <w:rsid w:val="00742034"/>
    <w:rsid w:val="007420A1"/>
    <w:rsid w:val="00742334"/>
    <w:rsid w:val="007429C2"/>
    <w:rsid w:val="00742A71"/>
    <w:rsid w:val="00742F89"/>
    <w:rsid w:val="00742FD8"/>
    <w:rsid w:val="007431EA"/>
    <w:rsid w:val="007433B2"/>
    <w:rsid w:val="00743CB3"/>
    <w:rsid w:val="007441DA"/>
    <w:rsid w:val="00744327"/>
    <w:rsid w:val="00744C58"/>
    <w:rsid w:val="00744D0B"/>
    <w:rsid w:val="00745692"/>
    <w:rsid w:val="0074577C"/>
    <w:rsid w:val="00745CB9"/>
    <w:rsid w:val="00745E9B"/>
    <w:rsid w:val="007463C4"/>
    <w:rsid w:val="00746E7A"/>
    <w:rsid w:val="00747506"/>
    <w:rsid w:val="00747D1C"/>
    <w:rsid w:val="00750417"/>
    <w:rsid w:val="007508C3"/>
    <w:rsid w:val="007509FE"/>
    <w:rsid w:val="00750C6A"/>
    <w:rsid w:val="00751437"/>
    <w:rsid w:val="00751808"/>
    <w:rsid w:val="00751ACE"/>
    <w:rsid w:val="00752404"/>
    <w:rsid w:val="0075249F"/>
    <w:rsid w:val="00753374"/>
    <w:rsid w:val="0075367B"/>
    <w:rsid w:val="00753CCB"/>
    <w:rsid w:val="00753E23"/>
    <w:rsid w:val="0075403A"/>
    <w:rsid w:val="00754BEE"/>
    <w:rsid w:val="00755B02"/>
    <w:rsid w:val="00755DB8"/>
    <w:rsid w:val="00755DDF"/>
    <w:rsid w:val="007560AF"/>
    <w:rsid w:val="007563A4"/>
    <w:rsid w:val="0075678E"/>
    <w:rsid w:val="007572C7"/>
    <w:rsid w:val="00757A4D"/>
    <w:rsid w:val="00757C65"/>
    <w:rsid w:val="0076276A"/>
    <w:rsid w:val="00762C33"/>
    <w:rsid w:val="00762D23"/>
    <w:rsid w:val="00762E3E"/>
    <w:rsid w:val="00762FA1"/>
    <w:rsid w:val="0076434E"/>
    <w:rsid w:val="00764BE4"/>
    <w:rsid w:val="0076503B"/>
    <w:rsid w:val="00765AD5"/>
    <w:rsid w:val="00765D02"/>
    <w:rsid w:val="00766619"/>
    <w:rsid w:val="00767378"/>
    <w:rsid w:val="0076746E"/>
    <w:rsid w:val="00767DE2"/>
    <w:rsid w:val="00770022"/>
    <w:rsid w:val="00770069"/>
    <w:rsid w:val="00770FB2"/>
    <w:rsid w:val="007713DD"/>
    <w:rsid w:val="0077169C"/>
    <w:rsid w:val="007726EC"/>
    <w:rsid w:val="007729AE"/>
    <w:rsid w:val="00772DC9"/>
    <w:rsid w:val="00774826"/>
    <w:rsid w:val="0077590A"/>
    <w:rsid w:val="00775990"/>
    <w:rsid w:val="00775E16"/>
    <w:rsid w:val="0077686A"/>
    <w:rsid w:val="00776B88"/>
    <w:rsid w:val="00776CDC"/>
    <w:rsid w:val="007771F7"/>
    <w:rsid w:val="007772F1"/>
    <w:rsid w:val="00777456"/>
    <w:rsid w:val="00777AC1"/>
    <w:rsid w:val="00777C41"/>
    <w:rsid w:val="00777E56"/>
    <w:rsid w:val="00777F30"/>
    <w:rsid w:val="00780387"/>
    <w:rsid w:val="00781563"/>
    <w:rsid w:val="00781FC8"/>
    <w:rsid w:val="007821FA"/>
    <w:rsid w:val="007823B2"/>
    <w:rsid w:val="007823BE"/>
    <w:rsid w:val="00782D24"/>
    <w:rsid w:val="00782D2A"/>
    <w:rsid w:val="007831AB"/>
    <w:rsid w:val="00783B9F"/>
    <w:rsid w:val="00783EF8"/>
    <w:rsid w:val="007840BC"/>
    <w:rsid w:val="007843D0"/>
    <w:rsid w:val="007844C9"/>
    <w:rsid w:val="00784AE8"/>
    <w:rsid w:val="00785020"/>
    <w:rsid w:val="00785A6E"/>
    <w:rsid w:val="00785C02"/>
    <w:rsid w:val="00785FA3"/>
    <w:rsid w:val="007860B5"/>
    <w:rsid w:val="0078629E"/>
    <w:rsid w:val="007867AC"/>
    <w:rsid w:val="0078775B"/>
    <w:rsid w:val="007879FD"/>
    <w:rsid w:val="00790427"/>
    <w:rsid w:val="00790DC9"/>
    <w:rsid w:val="00790FBC"/>
    <w:rsid w:val="00791195"/>
    <w:rsid w:val="007919CC"/>
    <w:rsid w:val="00792317"/>
    <w:rsid w:val="00792374"/>
    <w:rsid w:val="00792B71"/>
    <w:rsid w:val="0079351D"/>
    <w:rsid w:val="00794325"/>
    <w:rsid w:val="007944B5"/>
    <w:rsid w:val="0079459F"/>
    <w:rsid w:val="00794A0E"/>
    <w:rsid w:val="00794BEB"/>
    <w:rsid w:val="00794D0A"/>
    <w:rsid w:val="0079568D"/>
    <w:rsid w:val="0079597D"/>
    <w:rsid w:val="00795BB3"/>
    <w:rsid w:val="00795C08"/>
    <w:rsid w:val="00796308"/>
    <w:rsid w:val="00796A19"/>
    <w:rsid w:val="007970AF"/>
    <w:rsid w:val="0079718C"/>
    <w:rsid w:val="007971A1"/>
    <w:rsid w:val="00797AD9"/>
    <w:rsid w:val="007A05FE"/>
    <w:rsid w:val="007A095E"/>
    <w:rsid w:val="007A09E9"/>
    <w:rsid w:val="007A0D1B"/>
    <w:rsid w:val="007A10AE"/>
    <w:rsid w:val="007A15EE"/>
    <w:rsid w:val="007A1798"/>
    <w:rsid w:val="007A1D51"/>
    <w:rsid w:val="007A225D"/>
    <w:rsid w:val="007A292A"/>
    <w:rsid w:val="007A2EEB"/>
    <w:rsid w:val="007A3A11"/>
    <w:rsid w:val="007A4066"/>
    <w:rsid w:val="007A41D7"/>
    <w:rsid w:val="007A427C"/>
    <w:rsid w:val="007A4567"/>
    <w:rsid w:val="007A4A10"/>
    <w:rsid w:val="007A4B59"/>
    <w:rsid w:val="007A4C87"/>
    <w:rsid w:val="007A4F4A"/>
    <w:rsid w:val="007A565C"/>
    <w:rsid w:val="007A5C69"/>
    <w:rsid w:val="007A69B3"/>
    <w:rsid w:val="007A6B9B"/>
    <w:rsid w:val="007A6FC2"/>
    <w:rsid w:val="007A7502"/>
    <w:rsid w:val="007A7587"/>
    <w:rsid w:val="007A75C9"/>
    <w:rsid w:val="007A7983"/>
    <w:rsid w:val="007A7BD8"/>
    <w:rsid w:val="007B0E62"/>
    <w:rsid w:val="007B1E88"/>
    <w:rsid w:val="007B2176"/>
    <w:rsid w:val="007B2410"/>
    <w:rsid w:val="007B24F3"/>
    <w:rsid w:val="007B273F"/>
    <w:rsid w:val="007B2808"/>
    <w:rsid w:val="007B2A18"/>
    <w:rsid w:val="007B2A20"/>
    <w:rsid w:val="007B2E5D"/>
    <w:rsid w:val="007B3485"/>
    <w:rsid w:val="007B3959"/>
    <w:rsid w:val="007B3CDC"/>
    <w:rsid w:val="007B4855"/>
    <w:rsid w:val="007B537E"/>
    <w:rsid w:val="007B5CB3"/>
    <w:rsid w:val="007B5CE0"/>
    <w:rsid w:val="007B6791"/>
    <w:rsid w:val="007B690A"/>
    <w:rsid w:val="007B70D8"/>
    <w:rsid w:val="007B7175"/>
    <w:rsid w:val="007B7210"/>
    <w:rsid w:val="007B7629"/>
    <w:rsid w:val="007B7883"/>
    <w:rsid w:val="007B79DC"/>
    <w:rsid w:val="007B7A0B"/>
    <w:rsid w:val="007C04C1"/>
    <w:rsid w:val="007C0E33"/>
    <w:rsid w:val="007C13B5"/>
    <w:rsid w:val="007C178B"/>
    <w:rsid w:val="007C2100"/>
    <w:rsid w:val="007C23BE"/>
    <w:rsid w:val="007C2FC0"/>
    <w:rsid w:val="007C3475"/>
    <w:rsid w:val="007C37EE"/>
    <w:rsid w:val="007C3A96"/>
    <w:rsid w:val="007C4C6C"/>
    <w:rsid w:val="007C56E9"/>
    <w:rsid w:val="007C5F58"/>
    <w:rsid w:val="007C6079"/>
    <w:rsid w:val="007C65BE"/>
    <w:rsid w:val="007C668F"/>
    <w:rsid w:val="007C6960"/>
    <w:rsid w:val="007C74A3"/>
    <w:rsid w:val="007C79D1"/>
    <w:rsid w:val="007C79FB"/>
    <w:rsid w:val="007C7FD8"/>
    <w:rsid w:val="007D187C"/>
    <w:rsid w:val="007D2944"/>
    <w:rsid w:val="007D2949"/>
    <w:rsid w:val="007D384D"/>
    <w:rsid w:val="007D3C06"/>
    <w:rsid w:val="007D3CF9"/>
    <w:rsid w:val="007D4D38"/>
    <w:rsid w:val="007D504A"/>
    <w:rsid w:val="007D52C6"/>
    <w:rsid w:val="007D56BD"/>
    <w:rsid w:val="007D674F"/>
    <w:rsid w:val="007D681C"/>
    <w:rsid w:val="007D6840"/>
    <w:rsid w:val="007D6B84"/>
    <w:rsid w:val="007D6E58"/>
    <w:rsid w:val="007D7F7F"/>
    <w:rsid w:val="007E0FE1"/>
    <w:rsid w:val="007E1447"/>
    <w:rsid w:val="007E18A9"/>
    <w:rsid w:val="007E1CC9"/>
    <w:rsid w:val="007E1E6F"/>
    <w:rsid w:val="007E213A"/>
    <w:rsid w:val="007E2323"/>
    <w:rsid w:val="007E2CEE"/>
    <w:rsid w:val="007E2DE8"/>
    <w:rsid w:val="007E3077"/>
    <w:rsid w:val="007E3735"/>
    <w:rsid w:val="007E4088"/>
    <w:rsid w:val="007E4572"/>
    <w:rsid w:val="007E4598"/>
    <w:rsid w:val="007E481D"/>
    <w:rsid w:val="007E4DFB"/>
    <w:rsid w:val="007E58E5"/>
    <w:rsid w:val="007E5DAF"/>
    <w:rsid w:val="007E62F3"/>
    <w:rsid w:val="007E6564"/>
    <w:rsid w:val="007E6639"/>
    <w:rsid w:val="007E69C9"/>
    <w:rsid w:val="007E6A6E"/>
    <w:rsid w:val="007E6BC8"/>
    <w:rsid w:val="007E729C"/>
    <w:rsid w:val="007E7720"/>
    <w:rsid w:val="007E7F11"/>
    <w:rsid w:val="007F04BB"/>
    <w:rsid w:val="007F06A4"/>
    <w:rsid w:val="007F116C"/>
    <w:rsid w:val="007F157C"/>
    <w:rsid w:val="007F233C"/>
    <w:rsid w:val="007F24B9"/>
    <w:rsid w:val="007F2A40"/>
    <w:rsid w:val="007F2CAD"/>
    <w:rsid w:val="007F4D68"/>
    <w:rsid w:val="007F51E9"/>
    <w:rsid w:val="007F56BA"/>
    <w:rsid w:val="007F5B71"/>
    <w:rsid w:val="007F5ED5"/>
    <w:rsid w:val="007F660D"/>
    <w:rsid w:val="007F6A65"/>
    <w:rsid w:val="007F795B"/>
    <w:rsid w:val="007F7B76"/>
    <w:rsid w:val="007F7D4E"/>
    <w:rsid w:val="00800D8B"/>
    <w:rsid w:val="00801E0F"/>
    <w:rsid w:val="008021D3"/>
    <w:rsid w:val="00802518"/>
    <w:rsid w:val="00802936"/>
    <w:rsid w:val="00802CC9"/>
    <w:rsid w:val="00803200"/>
    <w:rsid w:val="00803223"/>
    <w:rsid w:val="008048F2"/>
    <w:rsid w:val="00804AC8"/>
    <w:rsid w:val="00804EB6"/>
    <w:rsid w:val="008053D9"/>
    <w:rsid w:val="008055AC"/>
    <w:rsid w:val="008059B3"/>
    <w:rsid w:val="00805AB5"/>
    <w:rsid w:val="00805C89"/>
    <w:rsid w:val="00806289"/>
    <w:rsid w:val="00806291"/>
    <w:rsid w:val="00806478"/>
    <w:rsid w:val="00806818"/>
    <w:rsid w:val="00806FBC"/>
    <w:rsid w:val="00810265"/>
    <w:rsid w:val="00811231"/>
    <w:rsid w:val="008114AA"/>
    <w:rsid w:val="008114C8"/>
    <w:rsid w:val="00813267"/>
    <w:rsid w:val="008138ED"/>
    <w:rsid w:val="00813ACD"/>
    <w:rsid w:val="00813C9A"/>
    <w:rsid w:val="008148C1"/>
    <w:rsid w:val="00814F66"/>
    <w:rsid w:val="0081508C"/>
    <w:rsid w:val="008150CD"/>
    <w:rsid w:val="00815159"/>
    <w:rsid w:val="008151EA"/>
    <w:rsid w:val="00815E25"/>
    <w:rsid w:val="00816C7E"/>
    <w:rsid w:val="00816E6A"/>
    <w:rsid w:val="00817047"/>
    <w:rsid w:val="008172FF"/>
    <w:rsid w:val="008177B7"/>
    <w:rsid w:val="008179F8"/>
    <w:rsid w:val="0082030F"/>
    <w:rsid w:val="00820630"/>
    <w:rsid w:val="0082068B"/>
    <w:rsid w:val="00820717"/>
    <w:rsid w:val="008213B0"/>
    <w:rsid w:val="00821B13"/>
    <w:rsid w:val="00821CF4"/>
    <w:rsid w:val="00821DED"/>
    <w:rsid w:val="00822166"/>
    <w:rsid w:val="00822DD5"/>
    <w:rsid w:val="0082386B"/>
    <w:rsid w:val="00823CAE"/>
    <w:rsid w:val="008241BF"/>
    <w:rsid w:val="0082573B"/>
    <w:rsid w:val="0082598E"/>
    <w:rsid w:val="008269EF"/>
    <w:rsid w:val="008276E8"/>
    <w:rsid w:val="00827B28"/>
    <w:rsid w:val="00827B6C"/>
    <w:rsid w:val="00827D15"/>
    <w:rsid w:val="008303A3"/>
    <w:rsid w:val="008304D7"/>
    <w:rsid w:val="00830F11"/>
    <w:rsid w:val="0083107C"/>
    <w:rsid w:val="0083122C"/>
    <w:rsid w:val="00831485"/>
    <w:rsid w:val="00831544"/>
    <w:rsid w:val="00831689"/>
    <w:rsid w:val="00831FBA"/>
    <w:rsid w:val="0083292B"/>
    <w:rsid w:val="00832C31"/>
    <w:rsid w:val="00832CC3"/>
    <w:rsid w:val="008330CF"/>
    <w:rsid w:val="00833E3B"/>
    <w:rsid w:val="00834066"/>
    <w:rsid w:val="008355F1"/>
    <w:rsid w:val="008360D6"/>
    <w:rsid w:val="008368AA"/>
    <w:rsid w:val="008373AD"/>
    <w:rsid w:val="00837764"/>
    <w:rsid w:val="00837A28"/>
    <w:rsid w:val="00840A7C"/>
    <w:rsid w:val="00840A87"/>
    <w:rsid w:val="00840B77"/>
    <w:rsid w:val="00841F42"/>
    <w:rsid w:val="008420B6"/>
    <w:rsid w:val="00842B28"/>
    <w:rsid w:val="008430D9"/>
    <w:rsid w:val="0084329F"/>
    <w:rsid w:val="008438AC"/>
    <w:rsid w:val="00844833"/>
    <w:rsid w:val="00844CD6"/>
    <w:rsid w:val="00844E9B"/>
    <w:rsid w:val="00845FC9"/>
    <w:rsid w:val="00846395"/>
    <w:rsid w:val="0084768F"/>
    <w:rsid w:val="008478D0"/>
    <w:rsid w:val="00847933"/>
    <w:rsid w:val="00847B31"/>
    <w:rsid w:val="00847DC3"/>
    <w:rsid w:val="008508D8"/>
    <w:rsid w:val="00850A18"/>
    <w:rsid w:val="00850E17"/>
    <w:rsid w:val="00850E72"/>
    <w:rsid w:val="00851246"/>
    <w:rsid w:val="008513D1"/>
    <w:rsid w:val="00851AB8"/>
    <w:rsid w:val="00851EF3"/>
    <w:rsid w:val="0085246F"/>
    <w:rsid w:val="00852D0B"/>
    <w:rsid w:val="008530E5"/>
    <w:rsid w:val="00853825"/>
    <w:rsid w:val="00853C67"/>
    <w:rsid w:val="008540E4"/>
    <w:rsid w:val="00855023"/>
    <w:rsid w:val="00855159"/>
    <w:rsid w:val="008553A2"/>
    <w:rsid w:val="008554CD"/>
    <w:rsid w:val="0085572E"/>
    <w:rsid w:val="00855CB8"/>
    <w:rsid w:val="00856114"/>
    <w:rsid w:val="00857403"/>
    <w:rsid w:val="008575B8"/>
    <w:rsid w:val="00860027"/>
    <w:rsid w:val="008602C7"/>
    <w:rsid w:val="00860B4E"/>
    <w:rsid w:val="00860B8F"/>
    <w:rsid w:val="00860BA6"/>
    <w:rsid w:val="008615A8"/>
    <w:rsid w:val="00862E95"/>
    <w:rsid w:val="008630DC"/>
    <w:rsid w:val="0086344D"/>
    <w:rsid w:val="00863BF9"/>
    <w:rsid w:val="00863DC3"/>
    <w:rsid w:val="008645B8"/>
    <w:rsid w:val="00864603"/>
    <w:rsid w:val="0086488F"/>
    <w:rsid w:val="00864F59"/>
    <w:rsid w:val="0086532B"/>
    <w:rsid w:val="00866A75"/>
    <w:rsid w:val="00866B91"/>
    <w:rsid w:val="008675D9"/>
    <w:rsid w:val="008679A5"/>
    <w:rsid w:val="00867E6D"/>
    <w:rsid w:val="00870929"/>
    <w:rsid w:val="00870F24"/>
    <w:rsid w:val="00871150"/>
    <w:rsid w:val="00871401"/>
    <w:rsid w:val="0087167C"/>
    <w:rsid w:val="0087190B"/>
    <w:rsid w:val="00872190"/>
    <w:rsid w:val="0087233A"/>
    <w:rsid w:val="00872A54"/>
    <w:rsid w:val="00872D86"/>
    <w:rsid w:val="00872EAD"/>
    <w:rsid w:val="00873170"/>
    <w:rsid w:val="00874381"/>
    <w:rsid w:val="0087516B"/>
    <w:rsid w:val="00875617"/>
    <w:rsid w:val="008758BE"/>
    <w:rsid w:val="00875E5B"/>
    <w:rsid w:val="00876A12"/>
    <w:rsid w:val="00876B4C"/>
    <w:rsid w:val="00876FD3"/>
    <w:rsid w:val="0087702E"/>
    <w:rsid w:val="00877500"/>
    <w:rsid w:val="00877B66"/>
    <w:rsid w:val="00881CDD"/>
    <w:rsid w:val="0088220B"/>
    <w:rsid w:val="00882239"/>
    <w:rsid w:val="00882719"/>
    <w:rsid w:val="008830E2"/>
    <w:rsid w:val="00883264"/>
    <w:rsid w:val="00883B26"/>
    <w:rsid w:val="00884FAC"/>
    <w:rsid w:val="00885CC2"/>
    <w:rsid w:val="00885E36"/>
    <w:rsid w:val="0088607E"/>
    <w:rsid w:val="00886A58"/>
    <w:rsid w:val="008871E8"/>
    <w:rsid w:val="0088778E"/>
    <w:rsid w:val="008878CF"/>
    <w:rsid w:val="008901F6"/>
    <w:rsid w:val="00890AA4"/>
    <w:rsid w:val="00891E71"/>
    <w:rsid w:val="008927AB"/>
    <w:rsid w:val="00893FC5"/>
    <w:rsid w:val="00894024"/>
    <w:rsid w:val="008940A3"/>
    <w:rsid w:val="00894252"/>
    <w:rsid w:val="00895067"/>
    <w:rsid w:val="008953D5"/>
    <w:rsid w:val="008953EC"/>
    <w:rsid w:val="00895A59"/>
    <w:rsid w:val="00895A6F"/>
    <w:rsid w:val="00895E4C"/>
    <w:rsid w:val="00896C0E"/>
    <w:rsid w:val="00897321"/>
    <w:rsid w:val="00897AAB"/>
    <w:rsid w:val="00897B97"/>
    <w:rsid w:val="00897E69"/>
    <w:rsid w:val="008A06BC"/>
    <w:rsid w:val="008A0BED"/>
    <w:rsid w:val="008A0D0A"/>
    <w:rsid w:val="008A11A0"/>
    <w:rsid w:val="008A12B1"/>
    <w:rsid w:val="008A12F1"/>
    <w:rsid w:val="008A211E"/>
    <w:rsid w:val="008A28F9"/>
    <w:rsid w:val="008A38E8"/>
    <w:rsid w:val="008A4B69"/>
    <w:rsid w:val="008A5832"/>
    <w:rsid w:val="008A5887"/>
    <w:rsid w:val="008A6375"/>
    <w:rsid w:val="008A6686"/>
    <w:rsid w:val="008A6B53"/>
    <w:rsid w:val="008A6E07"/>
    <w:rsid w:val="008A6F68"/>
    <w:rsid w:val="008B0E6E"/>
    <w:rsid w:val="008B0FB2"/>
    <w:rsid w:val="008B14F8"/>
    <w:rsid w:val="008B1C6A"/>
    <w:rsid w:val="008B20D4"/>
    <w:rsid w:val="008B218D"/>
    <w:rsid w:val="008B26F5"/>
    <w:rsid w:val="008B2DBB"/>
    <w:rsid w:val="008B480A"/>
    <w:rsid w:val="008B50DA"/>
    <w:rsid w:val="008B5555"/>
    <w:rsid w:val="008B58F4"/>
    <w:rsid w:val="008B64FA"/>
    <w:rsid w:val="008B674A"/>
    <w:rsid w:val="008B799A"/>
    <w:rsid w:val="008C023C"/>
    <w:rsid w:val="008C05D3"/>
    <w:rsid w:val="008C0684"/>
    <w:rsid w:val="008C1839"/>
    <w:rsid w:val="008C19F6"/>
    <w:rsid w:val="008C1F4A"/>
    <w:rsid w:val="008C21EB"/>
    <w:rsid w:val="008C27B6"/>
    <w:rsid w:val="008C2916"/>
    <w:rsid w:val="008C2A82"/>
    <w:rsid w:val="008C2DD6"/>
    <w:rsid w:val="008C330B"/>
    <w:rsid w:val="008C3AAB"/>
    <w:rsid w:val="008C472A"/>
    <w:rsid w:val="008C4DEB"/>
    <w:rsid w:val="008C4E1C"/>
    <w:rsid w:val="008C4F27"/>
    <w:rsid w:val="008C5228"/>
    <w:rsid w:val="008C57E7"/>
    <w:rsid w:val="008C5A8C"/>
    <w:rsid w:val="008C6202"/>
    <w:rsid w:val="008C65C9"/>
    <w:rsid w:val="008C6699"/>
    <w:rsid w:val="008C66CD"/>
    <w:rsid w:val="008C6A99"/>
    <w:rsid w:val="008C717B"/>
    <w:rsid w:val="008C759D"/>
    <w:rsid w:val="008C768E"/>
    <w:rsid w:val="008D03F7"/>
    <w:rsid w:val="008D157F"/>
    <w:rsid w:val="008D194A"/>
    <w:rsid w:val="008D31C0"/>
    <w:rsid w:val="008D342C"/>
    <w:rsid w:val="008D383C"/>
    <w:rsid w:val="008D3BBB"/>
    <w:rsid w:val="008D4081"/>
    <w:rsid w:val="008D4A38"/>
    <w:rsid w:val="008D4E59"/>
    <w:rsid w:val="008D53F4"/>
    <w:rsid w:val="008D56D7"/>
    <w:rsid w:val="008D69AC"/>
    <w:rsid w:val="008D6C37"/>
    <w:rsid w:val="008D7896"/>
    <w:rsid w:val="008D7A80"/>
    <w:rsid w:val="008E096C"/>
    <w:rsid w:val="008E0C4A"/>
    <w:rsid w:val="008E0D7E"/>
    <w:rsid w:val="008E0EFD"/>
    <w:rsid w:val="008E1542"/>
    <w:rsid w:val="008E1D9A"/>
    <w:rsid w:val="008E1F87"/>
    <w:rsid w:val="008E2815"/>
    <w:rsid w:val="008E2A4B"/>
    <w:rsid w:val="008E30EA"/>
    <w:rsid w:val="008E3C3E"/>
    <w:rsid w:val="008E5226"/>
    <w:rsid w:val="008E5731"/>
    <w:rsid w:val="008E5F46"/>
    <w:rsid w:val="008E6B4F"/>
    <w:rsid w:val="008E6C8A"/>
    <w:rsid w:val="008E740F"/>
    <w:rsid w:val="008E78E2"/>
    <w:rsid w:val="008E7DC9"/>
    <w:rsid w:val="008F0066"/>
    <w:rsid w:val="008F0B1E"/>
    <w:rsid w:val="008F0B3F"/>
    <w:rsid w:val="008F1070"/>
    <w:rsid w:val="008F2021"/>
    <w:rsid w:val="008F2313"/>
    <w:rsid w:val="008F2820"/>
    <w:rsid w:val="008F3071"/>
    <w:rsid w:val="008F3076"/>
    <w:rsid w:val="008F3CD5"/>
    <w:rsid w:val="008F422F"/>
    <w:rsid w:val="008F4599"/>
    <w:rsid w:val="008F62AE"/>
    <w:rsid w:val="008F67B2"/>
    <w:rsid w:val="008F6BE4"/>
    <w:rsid w:val="008F6CE0"/>
    <w:rsid w:val="008F6D37"/>
    <w:rsid w:val="00900FFE"/>
    <w:rsid w:val="009015E3"/>
    <w:rsid w:val="00901B4B"/>
    <w:rsid w:val="00901DBA"/>
    <w:rsid w:val="00902B01"/>
    <w:rsid w:val="00903049"/>
    <w:rsid w:val="00903CB9"/>
    <w:rsid w:val="009045F2"/>
    <w:rsid w:val="00904637"/>
    <w:rsid w:val="0090481F"/>
    <w:rsid w:val="00904CF8"/>
    <w:rsid w:val="00905537"/>
    <w:rsid w:val="009056F1"/>
    <w:rsid w:val="009059FD"/>
    <w:rsid w:val="00906185"/>
    <w:rsid w:val="00906EFC"/>
    <w:rsid w:val="00906FF8"/>
    <w:rsid w:val="00907263"/>
    <w:rsid w:val="009076A6"/>
    <w:rsid w:val="009076A7"/>
    <w:rsid w:val="00907987"/>
    <w:rsid w:val="00907DF9"/>
    <w:rsid w:val="00907FFC"/>
    <w:rsid w:val="009100CE"/>
    <w:rsid w:val="0091075D"/>
    <w:rsid w:val="00910FA3"/>
    <w:rsid w:val="00911D1F"/>
    <w:rsid w:val="00911ECC"/>
    <w:rsid w:val="009125B9"/>
    <w:rsid w:val="00913417"/>
    <w:rsid w:val="00913806"/>
    <w:rsid w:val="00914316"/>
    <w:rsid w:val="00914E94"/>
    <w:rsid w:val="00915905"/>
    <w:rsid w:val="00915D35"/>
    <w:rsid w:val="00916681"/>
    <w:rsid w:val="00917AE6"/>
    <w:rsid w:val="00917E86"/>
    <w:rsid w:val="0092017C"/>
    <w:rsid w:val="0092194D"/>
    <w:rsid w:val="00921DD3"/>
    <w:rsid w:val="00922E30"/>
    <w:rsid w:val="00922F64"/>
    <w:rsid w:val="0092365C"/>
    <w:rsid w:val="009237E2"/>
    <w:rsid w:val="009244C3"/>
    <w:rsid w:val="00924576"/>
    <w:rsid w:val="00924D26"/>
    <w:rsid w:val="00925046"/>
    <w:rsid w:val="00925515"/>
    <w:rsid w:val="009258BF"/>
    <w:rsid w:val="00925FB4"/>
    <w:rsid w:val="00926275"/>
    <w:rsid w:val="0092797A"/>
    <w:rsid w:val="009302DD"/>
    <w:rsid w:val="0093038B"/>
    <w:rsid w:val="00930742"/>
    <w:rsid w:val="009315C0"/>
    <w:rsid w:val="009319B1"/>
    <w:rsid w:val="00931B21"/>
    <w:rsid w:val="00931B6C"/>
    <w:rsid w:val="00932E4E"/>
    <w:rsid w:val="00933138"/>
    <w:rsid w:val="00933E49"/>
    <w:rsid w:val="0093419E"/>
    <w:rsid w:val="0093461F"/>
    <w:rsid w:val="009347CE"/>
    <w:rsid w:val="009358DF"/>
    <w:rsid w:val="0093685A"/>
    <w:rsid w:val="00936CED"/>
    <w:rsid w:val="009371EC"/>
    <w:rsid w:val="00937448"/>
    <w:rsid w:val="009374AD"/>
    <w:rsid w:val="009411F2"/>
    <w:rsid w:val="00941A5D"/>
    <w:rsid w:val="00942021"/>
    <w:rsid w:val="009421CA"/>
    <w:rsid w:val="00943E79"/>
    <w:rsid w:val="00943FB8"/>
    <w:rsid w:val="0094414F"/>
    <w:rsid w:val="0094447D"/>
    <w:rsid w:val="00944A5E"/>
    <w:rsid w:val="00944C55"/>
    <w:rsid w:val="00944FA5"/>
    <w:rsid w:val="00945137"/>
    <w:rsid w:val="009458EE"/>
    <w:rsid w:val="0094638D"/>
    <w:rsid w:val="009468CA"/>
    <w:rsid w:val="00946BF3"/>
    <w:rsid w:val="009514C3"/>
    <w:rsid w:val="009519D1"/>
    <w:rsid w:val="009522A9"/>
    <w:rsid w:val="009524FD"/>
    <w:rsid w:val="00952C86"/>
    <w:rsid w:val="00952FA5"/>
    <w:rsid w:val="009543C0"/>
    <w:rsid w:val="00954409"/>
    <w:rsid w:val="00955F09"/>
    <w:rsid w:val="00956302"/>
    <w:rsid w:val="00956698"/>
    <w:rsid w:val="009573AF"/>
    <w:rsid w:val="0095765F"/>
    <w:rsid w:val="009577EF"/>
    <w:rsid w:val="00957ADA"/>
    <w:rsid w:val="00957B94"/>
    <w:rsid w:val="00957FE0"/>
    <w:rsid w:val="009606DB"/>
    <w:rsid w:val="0096075A"/>
    <w:rsid w:val="00960AEC"/>
    <w:rsid w:val="00960BE2"/>
    <w:rsid w:val="0096105B"/>
    <w:rsid w:val="00961958"/>
    <w:rsid w:val="00961F68"/>
    <w:rsid w:val="00962C36"/>
    <w:rsid w:val="00963002"/>
    <w:rsid w:val="00963A4E"/>
    <w:rsid w:val="009640EA"/>
    <w:rsid w:val="009646A1"/>
    <w:rsid w:val="009667E4"/>
    <w:rsid w:val="00966BB7"/>
    <w:rsid w:val="00967024"/>
    <w:rsid w:val="00967F00"/>
    <w:rsid w:val="00967FFA"/>
    <w:rsid w:val="00970794"/>
    <w:rsid w:val="009707C4"/>
    <w:rsid w:val="00970B21"/>
    <w:rsid w:val="009713C1"/>
    <w:rsid w:val="00972EBE"/>
    <w:rsid w:val="00973596"/>
    <w:rsid w:val="009748BD"/>
    <w:rsid w:val="00974931"/>
    <w:rsid w:val="00974C90"/>
    <w:rsid w:val="00974F57"/>
    <w:rsid w:val="00975013"/>
    <w:rsid w:val="00975AFB"/>
    <w:rsid w:val="00975C12"/>
    <w:rsid w:val="00975EBE"/>
    <w:rsid w:val="00976232"/>
    <w:rsid w:val="009764DE"/>
    <w:rsid w:val="00976914"/>
    <w:rsid w:val="009771FF"/>
    <w:rsid w:val="00977781"/>
    <w:rsid w:val="00980428"/>
    <w:rsid w:val="00980B39"/>
    <w:rsid w:val="00980D39"/>
    <w:rsid w:val="009823AD"/>
    <w:rsid w:val="00982EA8"/>
    <w:rsid w:val="009831F5"/>
    <w:rsid w:val="009835FA"/>
    <w:rsid w:val="009836D5"/>
    <w:rsid w:val="00983D22"/>
    <w:rsid w:val="00983FA5"/>
    <w:rsid w:val="00984CBF"/>
    <w:rsid w:val="00984EF3"/>
    <w:rsid w:val="009853CF"/>
    <w:rsid w:val="009856C7"/>
    <w:rsid w:val="009858A2"/>
    <w:rsid w:val="00985F45"/>
    <w:rsid w:val="00986381"/>
    <w:rsid w:val="00986A97"/>
    <w:rsid w:val="00986AEC"/>
    <w:rsid w:val="00986D4A"/>
    <w:rsid w:val="00987B9F"/>
    <w:rsid w:val="00990630"/>
    <w:rsid w:val="009906D9"/>
    <w:rsid w:val="00990848"/>
    <w:rsid w:val="00990C58"/>
    <w:rsid w:val="0099106D"/>
    <w:rsid w:val="00991817"/>
    <w:rsid w:val="00991A53"/>
    <w:rsid w:val="009924A3"/>
    <w:rsid w:val="00993166"/>
    <w:rsid w:val="009933C2"/>
    <w:rsid w:val="00993813"/>
    <w:rsid w:val="00994038"/>
    <w:rsid w:val="00994077"/>
    <w:rsid w:val="00994481"/>
    <w:rsid w:val="00994520"/>
    <w:rsid w:val="009945AA"/>
    <w:rsid w:val="009949BD"/>
    <w:rsid w:val="00994B3E"/>
    <w:rsid w:val="00994D26"/>
    <w:rsid w:val="00994EC0"/>
    <w:rsid w:val="00994F86"/>
    <w:rsid w:val="009953C6"/>
    <w:rsid w:val="00995E6B"/>
    <w:rsid w:val="00996273"/>
    <w:rsid w:val="009966ED"/>
    <w:rsid w:val="00996CB6"/>
    <w:rsid w:val="009971CB"/>
    <w:rsid w:val="00997B51"/>
    <w:rsid w:val="009A0231"/>
    <w:rsid w:val="009A039C"/>
    <w:rsid w:val="009A092B"/>
    <w:rsid w:val="009A098A"/>
    <w:rsid w:val="009A0A95"/>
    <w:rsid w:val="009A1748"/>
    <w:rsid w:val="009A1FE2"/>
    <w:rsid w:val="009A2464"/>
    <w:rsid w:val="009A2CA7"/>
    <w:rsid w:val="009A2CCB"/>
    <w:rsid w:val="009A31E5"/>
    <w:rsid w:val="009A367C"/>
    <w:rsid w:val="009A3C7D"/>
    <w:rsid w:val="009A4348"/>
    <w:rsid w:val="009A53AF"/>
    <w:rsid w:val="009A5511"/>
    <w:rsid w:val="009A57FB"/>
    <w:rsid w:val="009A6485"/>
    <w:rsid w:val="009A6926"/>
    <w:rsid w:val="009A6C07"/>
    <w:rsid w:val="009A7503"/>
    <w:rsid w:val="009A7926"/>
    <w:rsid w:val="009B0086"/>
    <w:rsid w:val="009B017B"/>
    <w:rsid w:val="009B049B"/>
    <w:rsid w:val="009B0611"/>
    <w:rsid w:val="009B0716"/>
    <w:rsid w:val="009B084D"/>
    <w:rsid w:val="009B1714"/>
    <w:rsid w:val="009B1DAA"/>
    <w:rsid w:val="009B2BC2"/>
    <w:rsid w:val="009B2D5F"/>
    <w:rsid w:val="009B2EBD"/>
    <w:rsid w:val="009B345A"/>
    <w:rsid w:val="009B3DDD"/>
    <w:rsid w:val="009B3FCF"/>
    <w:rsid w:val="009B41CF"/>
    <w:rsid w:val="009B5248"/>
    <w:rsid w:val="009B6B2C"/>
    <w:rsid w:val="009B6DBC"/>
    <w:rsid w:val="009B77D4"/>
    <w:rsid w:val="009C07DA"/>
    <w:rsid w:val="009C20ED"/>
    <w:rsid w:val="009C22FF"/>
    <w:rsid w:val="009C26A2"/>
    <w:rsid w:val="009C2E98"/>
    <w:rsid w:val="009C3692"/>
    <w:rsid w:val="009C36D6"/>
    <w:rsid w:val="009C3AF0"/>
    <w:rsid w:val="009C4964"/>
    <w:rsid w:val="009C4AE7"/>
    <w:rsid w:val="009C4B46"/>
    <w:rsid w:val="009C4BF7"/>
    <w:rsid w:val="009C50F9"/>
    <w:rsid w:val="009C57D6"/>
    <w:rsid w:val="009C5C8B"/>
    <w:rsid w:val="009C7A8C"/>
    <w:rsid w:val="009D0346"/>
    <w:rsid w:val="009D071F"/>
    <w:rsid w:val="009D0944"/>
    <w:rsid w:val="009D0B4F"/>
    <w:rsid w:val="009D0B86"/>
    <w:rsid w:val="009D16A9"/>
    <w:rsid w:val="009D17AE"/>
    <w:rsid w:val="009D1FA3"/>
    <w:rsid w:val="009D23AE"/>
    <w:rsid w:val="009D28C1"/>
    <w:rsid w:val="009D2F30"/>
    <w:rsid w:val="009D3688"/>
    <w:rsid w:val="009D4497"/>
    <w:rsid w:val="009D47F5"/>
    <w:rsid w:val="009D4913"/>
    <w:rsid w:val="009D4923"/>
    <w:rsid w:val="009D4D6E"/>
    <w:rsid w:val="009D547E"/>
    <w:rsid w:val="009D5866"/>
    <w:rsid w:val="009D58E1"/>
    <w:rsid w:val="009D610A"/>
    <w:rsid w:val="009D7B83"/>
    <w:rsid w:val="009D7FBB"/>
    <w:rsid w:val="009E0074"/>
    <w:rsid w:val="009E04FF"/>
    <w:rsid w:val="009E0C37"/>
    <w:rsid w:val="009E140B"/>
    <w:rsid w:val="009E1557"/>
    <w:rsid w:val="009E3373"/>
    <w:rsid w:val="009E35FE"/>
    <w:rsid w:val="009E3766"/>
    <w:rsid w:val="009E406D"/>
    <w:rsid w:val="009E43D3"/>
    <w:rsid w:val="009E4D75"/>
    <w:rsid w:val="009E6342"/>
    <w:rsid w:val="009E6F52"/>
    <w:rsid w:val="009E7D1D"/>
    <w:rsid w:val="009F06BF"/>
    <w:rsid w:val="009F0F95"/>
    <w:rsid w:val="009F14C5"/>
    <w:rsid w:val="009F1756"/>
    <w:rsid w:val="009F199C"/>
    <w:rsid w:val="009F1C4B"/>
    <w:rsid w:val="009F2AD8"/>
    <w:rsid w:val="009F2D46"/>
    <w:rsid w:val="009F2EB8"/>
    <w:rsid w:val="009F3024"/>
    <w:rsid w:val="009F326A"/>
    <w:rsid w:val="009F363F"/>
    <w:rsid w:val="009F4043"/>
    <w:rsid w:val="009F4068"/>
    <w:rsid w:val="009F4333"/>
    <w:rsid w:val="009F471F"/>
    <w:rsid w:val="009F48D4"/>
    <w:rsid w:val="009F503A"/>
    <w:rsid w:val="009F5FF0"/>
    <w:rsid w:val="009F6709"/>
    <w:rsid w:val="009F6726"/>
    <w:rsid w:val="009F67F9"/>
    <w:rsid w:val="009F6B49"/>
    <w:rsid w:val="009F6F8A"/>
    <w:rsid w:val="00A00026"/>
    <w:rsid w:val="00A00219"/>
    <w:rsid w:val="00A00553"/>
    <w:rsid w:val="00A00A7F"/>
    <w:rsid w:val="00A01226"/>
    <w:rsid w:val="00A012B8"/>
    <w:rsid w:val="00A016F9"/>
    <w:rsid w:val="00A017A8"/>
    <w:rsid w:val="00A01AE2"/>
    <w:rsid w:val="00A01E8E"/>
    <w:rsid w:val="00A0253C"/>
    <w:rsid w:val="00A026F7"/>
    <w:rsid w:val="00A0345E"/>
    <w:rsid w:val="00A0360E"/>
    <w:rsid w:val="00A03805"/>
    <w:rsid w:val="00A043A3"/>
    <w:rsid w:val="00A04702"/>
    <w:rsid w:val="00A0588C"/>
    <w:rsid w:val="00A05DC3"/>
    <w:rsid w:val="00A06636"/>
    <w:rsid w:val="00A072E1"/>
    <w:rsid w:val="00A07387"/>
    <w:rsid w:val="00A0780A"/>
    <w:rsid w:val="00A07E8F"/>
    <w:rsid w:val="00A10144"/>
    <w:rsid w:val="00A10245"/>
    <w:rsid w:val="00A10267"/>
    <w:rsid w:val="00A122DB"/>
    <w:rsid w:val="00A12FFE"/>
    <w:rsid w:val="00A13D06"/>
    <w:rsid w:val="00A142DB"/>
    <w:rsid w:val="00A14EAB"/>
    <w:rsid w:val="00A158A9"/>
    <w:rsid w:val="00A16326"/>
    <w:rsid w:val="00A16599"/>
    <w:rsid w:val="00A16713"/>
    <w:rsid w:val="00A17745"/>
    <w:rsid w:val="00A201F0"/>
    <w:rsid w:val="00A2050F"/>
    <w:rsid w:val="00A205CF"/>
    <w:rsid w:val="00A21825"/>
    <w:rsid w:val="00A21B79"/>
    <w:rsid w:val="00A21BD1"/>
    <w:rsid w:val="00A21F51"/>
    <w:rsid w:val="00A21F52"/>
    <w:rsid w:val="00A23661"/>
    <w:rsid w:val="00A23930"/>
    <w:rsid w:val="00A23EC5"/>
    <w:rsid w:val="00A23F03"/>
    <w:rsid w:val="00A2455A"/>
    <w:rsid w:val="00A24DEB"/>
    <w:rsid w:val="00A24FE2"/>
    <w:rsid w:val="00A2508A"/>
    <w:rsid w:val="00A250FC"/>
    <w:rsid w:val="00A258E4"/>
    <w:rsid w:val="00A2751B"/>
    <w:rsid w:val="00A27D3B"/>
    <w:rsid w:val="00A302C0"/>
    <w:rsid w:val="00A3072E"/>
    <w:rsid w:val="00A3073B"/>
    <w:rsid w:val="00A3088C"/>
    <w:rsid w:val="00A30A9B"/>
    <w:rsid w:val="00A30FF3"/>
    <w:rsid w:val="00A31583"/>
    <w:rsid w:val="00A318A9"/>
    <w:rsid w:val="00A31B32"/>
    <w:rsid w:val="00A31C32"/>
    <w:rsid w:val="00A31C7D"/>
    <w:rsid w:val="00A31D3B"/>
    <w:rsid w:val="00A31ED0"/>
    <w:rsid w:val="00A3225C"/>
    <w:rsid w:val="00A32AD0"/>
    <w:rsid w:val="00A32BCA"/>
    <w:rsid w:val="00A33355"/>
    <w:rsid w:val="00A33612"/>
    <w:rsid w:val="00A33AEF"/>
    <w:rsid w:val="00A355D7"/>
    <w:rsid w:val="00A35B1C"/>
    <w:rsid w:val="00A35CC8"/>
    <w:rsid w:val="00A36002"/>
    <w:rsid w:val="00A36166"/>
    <w:rsid w:val="00A36CC7"/>
    <w:rsid w:val="00A36F7F"/>
    <w:rsid w:val="00A36FD5"/>
    <w:rsid w:val="00A370A9"/>
    <w:rsid w:val="00A371F9"/>
    <w:rsid w:val="00A37213"/>
    <w:rsid w:val="00A37494"/>
    <w:rsid w:val="00A378D7"/>
    <w:rsid w:val="00A40182"/>
    <w:rsid w:val="00A40352"/>
    <w:rsid w:val="00A4068E"/>
    <w:rsid w:val="00A4131C"/>
    <w:rsid w:val="00A413CE"/>
    <w:rsid w:val="00A416D1"/>
    <w:rsid w:val="00A41C09"/>
    <w:rsid w:val="00A42412"/>
    <w:rsid w:val="00A4247E"/>
    <w:rsid w:val="00A42F10"/>
    <w:rsid w:val="00A43C6C"/>
    <w:rsid w:val="00A43D48"/>
    <w:rsid w:val="00A44039"/>
    <w:rsid w:val="00A441F7"/>
    <w:rsid w:val="00A442E2"/>
    <w:rsid w:val="00A44EA8"/>
    <w:rsid w:val="00A44F4A"/>
    <w:rsid w:val="00A45051"/>
    <w:rsid w:val="00A4527B"/>
    <w:rsid w:val="00A453AB"/>
    <w:rsid w:val="00A4546A"/>
    <w:rsid w:val="00A45AED"/>
    <w:rsid w:val="00A466B5"/>
    <w:rsid w:val="00A46A90"/>
    <w:rsid w:val="00A46D8C"/>
    <w:rsid w:val="00A47116"/>
    <w:rsid w:val="00A4795F"/>
    <w:rsid w:val="00A5029E"/>
    <w:rsid w:val="00A50D87"/>
    <w:rsid w:val="00A519AE"/>
    <w:rsid w:val="00A51B01"/>
    <w:rsid w:val="00A523BB"/>
    <w:rsid w:val="00A525EF"/>
    <w:rsid w:val="00A52C46"/>
    <w:rsid w:val="00A52F42"/>
    <w:rsid w:val="00A535A3"/>
    <w:rsid w:val="00A5386B"/>
    <w:rsid w:val="00A5401A"/>
    <w:rsid w:val="00A542D8"/>
    <w:rsid w:val="00A54E08"/>
    <w:rsid w:val="00A54E42"/>
    <w:rsid w:val="00A55C40"/>
    <w:rsid w:val="00A561AE"/>
    <w:rsid w:val="00A56E4E"/>
    <w:rsid w:val="00A57F2C"/>
    <w:rsid w:val="00A60053"/>
    <w:rsid w:val="00A60749"/>
    <w:rsid w:val="00A61C09"/>
    <w:rsid w:val="00A62031"/>
    <w:rsid w:val="00A625B7"/>
    <w:rsid w:val="00A62C82"/>
    <w:rsid w:val="00A62FD9"/>
    <w:rsid w:val="00A631D4"/>
    <w:rsid w:val="00A639DD"/>
    <w:rsid w:val="00A65323"/>
    <w:rsid w:val="00A654D3"/>
    <w:rsid w:val="00A65FA8"/>
    <w:rsid w:val="00A6634C"/>
    <w:rsid w:val="00A6654F"/>
    <w:rsid w:val="00A66E44"/>
    <w:rsid w:val="00A66EC3"/>
    <w:rsid w:val="00A67AAC"/>
    <w:rsid w:val="00A67C0D"/>
    <w:rsid w:val="00A67DC6"/>
    <w:rsid w:val="00A7093F"/>
    <w:rsid w:val="00A70FC2"/>
    <w:rsid w:val="00A712FB"/>
    <w:rsid w:val="00A71DFA"/>
    <w:rsid w:val="00A72A7C"/>
    <w:rsid w:val="00A72DA6"/>
    <w:rsid w:val="00A7303D"/>
    <w:rsid w:val="00A734C1"/>
    <w:rsid w:val="00A73633"/>
    <w:rsid w:val="00A739EE"/>
    <w:rsid w:val="00A73A5C"/>
    <w:rsid w:val="00A73EA1"/>
    <w:rsid w:val="00A73FA3"/>
    <w:rsid w:val="00A74603"/>
    <w:rsid w:val="00A750E1"/>
    <w:rsid w:val="00A75415"/>
    <w:rsid w:val="00A7542F"/>
    <w:rsid w:val="00A7544F"/>
    <w:rsid w:val="00A76025"/>
    <w:rsid w:val="00A7602E"/>
    <w:rsid w:val="00A7668E"/>
    <w:rsid w:val="00A76BDA"/>
    <w:rsid w:val="00A76F90"/>
    <w:rsid w:val="00A77540"/>
    <w:rsid w:val="00A775BC"/>
    <w:rsid w:val="00A778CE"/>
    <w:rsid w:val="00A778DD"/>
    <w:rsid w:val="00A80961"/>
    <w:rsid w:val="00A80AD5"/>
    <w:rsid w:val="00A81339"/>
    <w:rsid w:val="00A821F4"/>
    <w:rsid w:val="00A82D7B"/>
    <w:rsid w:val="00A830D7"/>
    <w:rsid w:val="00A83387"/>
    <w:rsid w:val="00A83A08"/>
    <w:rsid w:val="00A83ADC"/>
    <w:rsid w:val="00A83C86"/>
    <w:rsid w:val="00A83DB6"/>
    <w:rsid w:val="00A846E1"/>
    <w:rsid w:val="00A846F7"/>
    <w:rsid w:val="00A84DE4"/>
    <w:rsid w:val="00A84EDD"/>
    <w:rsid w:val="00A8570F"/>
    <w:rsid w:val="00A85AC3"/>
    <w:rsid w:val="00A860A6"/>
    <w:rsid w:val="00A86791"/>
    <w:rsid w:val="00A86B69"/>
    <w:rsid w:val="00A8752A"/>
    <w:rsid w:val="00A87C73"/>
    <w:rsid w:val="00A9014A"/>
    <w:rsid w:val="00A90660"/>
    <w:rsid w:val="00A9130C"/>
    <w:rsid w:val="00A915DF"/>
    <w:rsid w:val="00A923B8"/>
    <w:rsid w:val="00A92858"/>
    <w:rsid w:val="00A92AE5"/>
    <w:rsid w:val="00A9305C"/>
    <w:rsid w:val="00A93303"/>
    <w:rsid w:val="00A93310"/>
    <w:rsid w:val="00A933E2"/>
    <w:rsid w:val="00A933F0"/>
    <w:rsid w:val="00A940F3"/>
    <w:rsid w:val="00A947D1"/>
    <w:rsid w:val="00A94859"/>
    <w:rsid w:val="00A953B8"/>
    <w:rsid w:val="00A96463"/>
    <w:rsid w:val="00A96671"/>
    <w:rsid w:val="00A96E54"/>
    <w:rsid w:val="00A96FCD"/>
    <w:rsid w:val="00A9766C"/>
    <w:rsid w:val="00A976C0"/>
    <w:rsid w:val="00A978C2"/>
    <w:rsid w:val="00A97A71"/>
    <w:rsid w:val="00A97FA9"/>
    <w:rsid w:val="00AA09AC"/>
    <w:rsid w:val="00AA0B67"/>
    <w:rsid w:val="00AA0BEB"/>
    <w:rsid w:val="00AA0D0F"/>
    <w:rsid w:val="00AA109A"/>
    <w:rsid w:val="00AA1557"/>
    <w:rsid w:val="00AA161B"/>
    <w:rsid w:val="00AA1712"/>
    <w:rsid w:val="00AA348D"/>
    <w:rsid w:val="00AA34B8"/>
    <w:rsid w:val="00AA366A"/>
    <w:rsid w:val="00AA3DB9"/>
    <w:rsid w:val="00AA48E0"/>
    <w:rsid w:val="00AA4D0B"/>
    <w:rsid w:val="00AA4E39"/>
    <w:rsid w:val="00AA562D"/>
    <w:rsid w:val="00AA5A4C"/>
    <w:rsid w:val="00AA5F48"/>
    <w:rsid w:val="00AA69F7"/>
    <w:rsid w:val="00AA77AE"/>
    <w:rsid w:val="00AA794E"/>
    <w:rsid w:val="00AB078E"/>
    <w:rsid w:val="00AB0BF4"/>
    <w:rsid w:val="00AB1B03"/>
    <w:rsid w:val="00AB1C81"/>
    <w:rsid w:val="00AB2302"/>
    <w:rsid w:val="00AB306B"/>
    <w:rsid w:val="00AB3B2C"/>
    <w:rsid w:val="00AB3CBD"/>
    <w:rsid w:val="00AB3DAF"/>
    <w:rsid w:val="00AB4A4A"/>
    <w:rsid w:val="00AB4B05"/>
    <w:rsid w:val="00AB5EE4"/>
    <w:rsid w:val="00AB655D"/>
    <w:rsid w:val="00AB6E4F"/>
    <w:rsid w:val="00AB7AD6"/>
    <w:rsid w:val="00AC02D6"/>
    <w:rsid w:val="00AC0BDF"/>
    <w:rsid w:val="00AC1B1F"/>
    <w:rsid w:val="00AC1C39"/>
    <w:rsid w:val="00AC1CE4"/>
    <w:rsid w:val="00AC2D71"/>
    <w:rsid w:val="00AC3D2E"/>
    <w:rsid w:val="00AC53EB"/>
    <w:rsid w:val="00AC545F"/>
    <w:rsid w:val="00AC5BDC"/>
    <w:rsid w:val="00AC638E"/>
    <w:rsid w:val="00AC6460"/>
    <w:rsid w:val="00AD0194"/>
    <w:rsid w:val="00AD03A1"/>
    <w:rsid w:val="00AD0A05"/>
    <w:rsid w:val="00AD0A2A"/>
    <w:rsid w:val="00AD21E6"/>
    <w:rsid w:val="00AD26A0"/>
    <w:rsid w:val="00AD2BB0"/>
    <w:rsid w:val="00AD2DD2"/>
    <w:rsid w:val="00AD3B6A"/>
    <w:rsid w:val="00AD41BA"/>
    <w:rsid w:val="00AD4288"/>
    <w:rsid w:val="00AD4349"/>
    <w:rsid w:val="00AD4503"/>
    <w:rsid w:val="00AD4672"/>
    <w:rsid w:val="00AD4BFB"/>
    <w:rsid w:val="00AD4C0E"/>
    <w:rsid w:val="00AD574A"/>
    <w:rsid w:val="00AD5BD7"/>
    <w:rsid w:val="00AD6783"/>
    <w:rsid w:val="00AD680C"/>
    <w:rsid w:val="00AD6B35"/>
    <w:rsid w:val="00AD7705"/>
    <w:rsid w:val="00AD7D59"/>
    <w:rsid w:val="00AE0487"/>
    <w:rsid w:val="00AE0638"/>
    <w:rsid w:val="00AE0704"/>
    <w:rsid w:val="00AE086E"/>
    <w:rsid w:val="00AE0CF4"/>
    <w:rsid w:val="00AE163C"/>
    <w:rsid w:val="00AE24CA"/>
    <w:rsid w:val="00AE2BC3"/>
    <w:rsid w:val="00AE3F86"/>
    <w:rsid w:val="00AE4036"/>
    <w:rsid w:val="00AE4061"/>
    <w:rsid w:val="00AE441E"/>
    <w:rsid w:val="00AE53FF"/>
    <w:rsid w:val="00AE567C"/>
    <w:rsid w:val="00AE5DDD"/>
    <w:rsid w:val="00AE5E2D"/>
    <w:rsid w:val="00AE6163"/>
    <w:rsid w:val="00AE6A3A"/>
    <w:rsid w:val="00AE6D9F"/>
    <w:rsid w:val="00AE7B15"/>
    <w:rsid w:val="00AF01E7"/>
    <w:rsid w:val="00AF10D3"/>
    <w:rsid w:val="00AF110F"/>
    <w:rsid w:val="00AF1529"/>
    <w:rsid w:val="00AF1910"/>
    <w:rsid w:val="00AF246C"/>
    <w:rsid w:val="00AF27D8"/>
    <w:rsid w:val="00AF27E4"/>
    <w:rsid w:val="00AF33CC"/>
    <w:rsid w:val="00AF3759"/>
    <w:rsid w:val="00AF40AE"/>
    <w:rsid w:val="00AF423E"/>
    <w:rsid w:val="00AF4376"/>
    <w:rsid w:val="00AF440D"/>
    <w:rsid w:val="00AF4582"/>
    <w:rsid w:val="00AF46A2"/>
    <w:rsid w:val="00AF4BF9"/>
    <w:rsid w:val="00AF509A"/>
    <w:rsid w:val="00AF673A"/>
    <w:rsid w:val="00AF6DE2"/>
    <w:rsid w:val="00B00950"/>
    <w:rsid w:val="00B0142B"/>
    <w:rsid w:val="00B015B8"/>
    <w:rsid w:val="00B0202B"/>
    <w:rsid w:val="00B024F2"/>
    <w:rsid w:val="00B02746"/>
    <w:rsid w:val="00B0328E"/>
    <w:rsid w:val="00B03643"/>
    <w:rsid w:val="00B03CA1"/>
    <w:rsid w:val="00B040A7"/>
    <w:rsid w:val="00B04274"/>
    <w:rsid w:val="00B045BB"/>
    <w:rsid w:val="00B04CA8"/>
    <w:rsid w:val="00B0518D"/>
    <w:rsid w:val="00B069DC"/>
    <w:rsid w:val="00B07D18"/>
    <w:rsid w:val="00B10787"/>
    <w:rsid w:val="00B108D1"/>
    <w:rsid w:val="00B11647"/>
    <w:rsid w:val="00B1164D"/>
    <w:rsid w:val="00B122FD"/>
    <w:rsid w:val="00B12420"/>
    <w:rsid w:val="00B128BD"/>
    <w:rsid w:val="00B12930"/>
    <w:rsid w:val="00B1296D"/>
    <w:rsid w:val="00B1300B"/>
    <w:rsid w:val="00B13A98"/>
    <w:rsid w:val="00B13BBB"/>
    <w:rsid w:val="00B13DEF"/>
    <w:rsid w:val="00B13EC7"/>
    <w:rsid w:val="00B14C0E"/>
    <w:rsid w:val="00B14F7B"/>
    <w:rsid w:val="00B1556E"/>
    <w:rsid w:val="00B15892"/>
    <w:rsid w:val="00B15D52"/>
    <w:rsid w:val="00B1643B"/>
    <w:rsid w:val="00B16721"/>
    <w:rsid w:val="00B16A6A"/>
    <w:rsid w:val="00B16B84"/>
    <w:rsid w:val="00B172F4"/>
    <w:rsid w:val="00B17913"/>
    <w:rsid w:val="00B17AE9"/>
    <w:rsid w:val="00B17B1F"/>
    <w:rsid w:val="00B2032C"/>
    <w:rsid w:val="00B20472"/>
    <w:rsid w:val="00B20520"/>
    <w:rsid w:val="00B2055F"/>
    <w:rsid w:val="00B20C93"/>
    <w:rsid w:val="00B219E7"/>
    <w:rsid w:val="00B21A0E"/>
    <w:rsid w:val="00B22342"/>
    <w:rsid w:val="00B223B8"/>
    <w:rsid w:val="00B22455"/>
    <w:rsid w:val="00B22846"/>
    <w:rsid w:val="00B22B04"/>
    <w:rsid w:val="00B231D8"/>
    <w:rsid w:val="00B23381"/>
    <w:rsid w:val="00B23560"/>
    <w:rsid w:val="00B23A6F"/>
    <w:rsid w:val="00B23CF7"/>
    <w:rsid w:val="00B23E93"/>
    <w:rsid w:val="00B24049"/>
    <w:rsid w:val="00B245E1"/>
    <w:rsid w:val="00B24DBB"/>
    <w:rsid w:val="00B24F69"/>
    <w:rsid w:val="00B258AC"/>
    <w:rsid w:val="00B26436"/>
    <w:rsid w:val="00B26888"/>
    <w:rsid w:val="00B26BA7"/>
    <w:rsid w:val="00B2760A"/>
    <w:rsid w:val="00B301AF"/>
    <w:rsid w:val="00B3090D"/>
    <w:rsid w:val="00B310C6"/>
    <w:rsid w:val="00B312E3"/>
    <w:rsid w:val="00B31A95"/>
    <w:rsid w:val="00B3275F"/>
    <w:rsid w:val="00B32F04"/>
    <w:rsid w:val="00B32FE9"/>
    <w:rsid w:val="00B33B17"/>
    <w:rsid w:val="00B33D15"/>
    <w:rsid w:val="00B348E6"/>
    <w:rsid w:val="00B3511E"/>
    <w:rsid w:val="00B36567"/>
    <w:rsid w:val="00B36BFC"/>
    <w:rsid w:val="00B36F2D"/>
    <w:rsid w:val="00B3707C"/>
    <w:rsid w:val="00B37A4F"/>
    <w:rsid w:val="00B37AAF"/>
    <w:rsid w:val="00B37F05"/>
    <w:rsid w:val="00B37F21"/>
    <w:rsid w:val="00B402B3"/>
    <w:rsid w:val="00B41CF5"/>
    <w:rsid w:val="00B4223A"/>
    <w:rsid w:val="00B42855"/>
    <w:rsid w:val="00B43137"/>
    <w:rsid w:val="00B4349C"/>
    <w:rsid w:val="00B440FE"/>
    <w:rsid w:val="00B44DD0"/>
    <w:rsid w:val="00B462DF"/>
    <w:rsid w:val="00B46816"/>
    <w:rsid w:val="00B46B76"/>
    <w:rsid w:val="00B477D8"/>
    <w:rsid w:val="00B479A4"/>
    <w:rsid w:val="00B47A24"/>
    <w:rsid w:val="00B50075"/>
    <w:rsid w:val="00B5078F"/>
    <w:rsid w:val="00B50B34"/>
    <w:rsid w:val="00B51DD3"/>
    <w:rsid w:val="00B52167"/>
    <w:rsid w:val="00B52A30"/>
    <w:rsid w:val="00B52E93"/>
    <w:rsid w:val="00B52EA7"/>
    <w:rsid w:val="00B52FAF"/>
    <w:rsid w:val="00B531E0"/>
    <w:rsid w:val="00B532C2"/>
    <w:rsid w:val="00B53352"/>
    <w:rsid w:val="00B5352E"/>
    <w:rsid w:val="00B53740"/>
    <w:rsid w:val="00B5432F"/>
    <w:rsid w:val="00B547D7"/>
    <w:rsid w:val="00B548B4"/>
    <w:rsid w:val="00B54D59"/>
    <w:rsid w:val="00B5524A"/>
    <w:rsid w:val="00B553FF"/>
    <w:rsid w:val="00B5592E"/>
    <w:rsid w:val="00B55B04"/>
    <w:rsid w:val="00B562D3"/>
    <w:rsid w:val="00B5657C"/>
    <w:rsid w:val="00B569F7"/>
    <w:rsid w:val="00B56BA8"/>
    <w:rsid w:val="00B56C6F"/>
    <w:rsid w:val="00B579D9"/>
    <w:rsid w:val="00B57F08"/>
    <w:rsid w:val="00B60569"/>
    <w:rsid w:val="00B60955"/>
    <w:rsid w:val="00B6171A"/>
    <w:rsid w:val="00B62074"/>
    <w:rsid w:val="00B621AE"/>
    <w:rsid w:val="00B6267A"/>
    <w:rsid w:val="00B62D7A"/>
    <w:rsid w:val="00B62E1C"/>
    <w:rsid w:val="00B633A7"/>
    <w:rsid w:val="00B636A3"/>
    <w:rsid w:val="00B63957"/>
    <w:rsid w:val="00B63E89"/>
    <w:rsid w:val="00B65562"/>
    <w:rsid w:val="00B65707"/>
    <w:rsid w:val="00B65991"/>
    <w:rsid w:val="00B65C13"/>
    <w:rsid w:val="00B666DF"/>
    <w:rsid w:val="00B66BDB"/>
    <w:rsid w:val="00B66C99"/>
    <w:rsid w:val="00B66F0E"/>
    <w:rsid w:val="00B67268"/>
    <w:rsid w:val="00B67435"/>
    <w:rsid w:val="00B6797B"/>
    <w:rsid w:val="00B67A1A"/>
    <w:rsid w:val="00B67AF2"/>
    <w:rsid w:val="00B7040C"/>
    <w:rsid w:val="00B70EF6"/>
    <w:rsid w:val="00B72388"/>
    <w:rsid w:val="00B7268D"/>
    <w:rsid w:val="00B72A92"/>
    <w:rsid w:val="00B72B4A"/>
    <w:rsid w:val="00B72BCC"/>
    <w:rsid w:val="00B73371"/>
    <w:rsid w:val="00B7466A"/>
    <w:rsid w:val="00B747BF"/>
    <w:rsid w:val="00B756E3"/>
    <w:rsid w:val="00B75DD3"/>
    <w:rsid w:val="00B75E16"/>
    <w:rsid w:val="00B769FE"/>
    <w:rsid w:val="00B76B99"/>
    <w:rsid w:val="00B76F5B"/>
    <w:rsid w:val="00B76FCB"/>
    <w:rsid w:val="00B77172"/>
    <w:rsid w:val="00B772F4"/>
    <w:rsid w:val="00B77362"/>
    <w:rsid w:val="00B800D0"/>
    <w:rsid w:val="00B80482"/>
    <w:rsid w:val="00B805D1"/>
    <w:rsid w:val="00B808D0"/>
    <w:rsid w:val="00B811F6"/>
    <w:rsid w:val="00B8135E"/>
    <w:rsid w:val="00B815F0"/>
    <w:rsid w:val="00B818A2"/>
    <w:rsid w:val="00B81E3D"/>
    <w:rsid w:val="00B82A53"/>
    <w:rsid w:val="00B82CF2"/>
    <w:rsid w:val="00B82F68"/>
    <w:rsid w:val="00B8343C"/>
    <w:rsid w:val="00B83728"/>
    <w:rsid w:val="00B837C3"/>
    <w:rsid w:val="00B83CDB"/>
    <w:rsid w:val="00B83FB4"/>
    <w:rsid w:val="00B8463B"/>
    <w:rsid w:val="00B85770"/>
    <w:rsid w:val="00B85AAD"/>
    <w:rsid w:val="00B862B8"/>
    <w:rsid w:val="00B864F7"/>
    <w:rsid w:val="00B86B29"/>
    <w:rsid w:val="00B870EE"/>
    <w:rsid w:val="00B87423"/>
    <w:rsid w:val="00B87735"/>
    <w:rsid w:val="00B90A0D"/>
    <w:rsid w:val="00B90E28"/>
    <w:rsid w:val="00B910F3"/>
    <w:rsid w:val="00B912A0"/>
    <w:rsid w:val="00B916FF"/>
    <w:rsid w:val="00B9210A"/>
    <w:rsid w:val="00B92361"/>
    <w:rsid w:val="00B92443"/>
    <w:rsid w:val="00B93045"/>
    <w:rsid w:val="00B9389C"/>
    <w:rsid w:val="00B93CB7"/>
    <w:rsid w:val="00B94138"/>
    <w:rsid w:val="00B944D7"/>
    <w:rsid w:val="00B9463C"/>
    <w:rsid w:val="00B94A02"/>
    <w:rsid w:val="00B94F60"/>
    <w:rsid w:val="00B953F2"/>
    <w:rsid w:val="00B95CDE"/>
    <w:rsid w:val="00B96081"/>
    <w:rsid w:val="00BA043B"/>
    <w:rsid w:val="00BA04E7"/>
    <w:rsid w:val="00BA0645"/>
    <w:rsid w:val="00BA09F2"/>
    <w:rsid w:val="00BA0F3B"/>
    <w:rsid w:val="00BA17C2"/>
    <w:rsid w:val="00BA18E4"/>
    <w:rsid w:val="00BA1BC3"/>
    <w:rsid w:val="00BA22C5"/>
    <w:rsid w:val="00BA253A"/>
    <w:rsid w:val="00BA2DD5"/>
    <w:rsid w:val="00BA3A58"/>
    <w:rsid w:val="00BA3BD1"/>
    <w:rsid w:val="00BA3C5F"/>
    <w:rsid w:val="00BA3EB6"/>
    <w:rsid w:val="00BA44D4"/>
    <w:rsid w:val="00BA493D"/>
    <w:rsid w:val="00BA49BB"/>
    <w:rsid w:val="00BA4B49"/>
    <w:rsid w:val="00BA55AA"/>
    <w:rsid w:val="00BA566E"/>
    <w:rsid w:val="00BA5CDF"/>
    <w:rsid w:val="00BA5D59"/>
    <w:rsid w:val="00BA662C"/>
    <w:rsid w:val="00BA678E"/>
    <w:rsid w:val="00BA69D6"/>
    <w:rsid w:val="00BA6C68"/>
    <w:rsid w:val="00BA77C2"/>
    <w:rsid w:val="00BA7FCE"/>
    <w:rsid w:val="00BB03E8"/>
    <w:rsid w:val="00BB0C28"/>
    <w:rsid w:val="00BB1336"/>
    <w:rsid w:val="00BB144F"/>
    <w:rsid w:val="00BB1FAD"/>
    <w:rsid w:val="00BB21F2"/>
    <w:rsid w:val="00BB2851"/>
    <w:rsid w:val="00BB2C4A"/>
    <w:rsid w:val="00BB2E60"/>
    <w:rsid w:val="00BB2F0A"/>
    <w:rsid w:val="00BB3579"/>
    <w:rsid w:val="00BB3D86"/>
    <w:rsid w:val="00BB4928"/>
    <w:rsid w:val="00BB4B5A"/>
    <w:rsid w:val="00BB4C58"/>
    <w:rsid w:val="00BB4F39"/>
    <w:rsid w:val="00BB6E69"/>
    <w:rsid w:val="00BB7E92"/>
    <w:rsid w:val="00BC00AF"/>
    <w:rsid w:val="00BC039D"/>
    <w:rsid w:val="00BC06AE"/>
    <w:rsid w:val="00BC06C8"/>
    <w:rsid w:val="00BC06E6"/>
    <w:rsid w:val="00BC08E6"/>
    <w:rsid w:val="00BC0FB0"/>
    <w:rsid w:val="00BC1518"/>
    <w:rsid w:val="00BC185A"/>
    <w:rsid w:val="00BC226F"/>
    <w:rsid w:val="00BC37A7"/>
    <w:rsid w:val="00BC3F06"/>
    <w:rsid w:val="00BC4622"/>
    <w:rsid w:val="00BC47F6"/>
    <w:rsid w:val="00BC5021"/>
    <w:rsid w:val="00BC529C"/>
    <w:rsid w:val="00BC52B2"/>
    <w:rsid w:val="00BC55A6"/>
    <w:rsid w:val="00BC5B9F"/>
    <w:rsid w:val="00BC5BE3"/>
    <w:rsid w:val="00BC614B"/>
    <w:rsid w:val="00BC636E"/>
    <w:rsid w:val="00BC6373"/>
    <w:rsid w:val="00BC6884"/>
    <w:rsid w:val="00BC75FC"/>
    <w:rsid w:val="00BC79B2"/>
    <w:rsid w:val="00BD01C6"/>
    <w:rsid w:val="00BD0520"/>
    <w:rsid w:val="00BD124E"/>
    <w:rsid w:val="00BD1258"/>
    <w:rsid w:val="00BD13BB"/>
    <w:rsid w:val="00BD1471"/>
    <w:rsid w:val="00BD40C9"/>
    <w:rsid w:val="00BD4100"/>
    <w:rsid w:val="00BD4DF4"/>
    <w:rsid w:val="00BD5104"/>
    <w:rsid w:val="00BD55CF"/>
    <w:rsid w:val="00BD5DA1"/>
    <w:rsid w:val="00BD61C7"/>
    <w:rsid w:val="00BD7593"/>
    <w:rsid w:val="00BD7894"/>
    <w:rsid w:val="00BE1BB8"/>
    <w:rsid w:val="00BE1E8D"/>
    <w:rsid w:val="00BE35A3"/>
    <w:rsid w:val="00BE385F"/>
    <w:rsid w:val="00BE39BD"/>
    <w:rsid w:val="00BE3A91"/>
    <w:rsid w:val="00BE3B23"/>
    <w:rsid w:val="00BE42CB"/>
    <w:rsid w:val="00BE43CD"/>
    <w:rsid w:val="00BE468B"/>
    <w:rsid w:val="00BE46DD"/>
    <w:rsid w:val="00BE5623"/>
    <w:rsid w:val="00BE59EE"/>
    <w:rsid w:val="00BE5E4E"/>
    <w:rsid w:val="00BE655D"/>
    <w:rsid w:val="00BE6839"/>
    <w:rsid w:val="00BE69BC"/>
    <w:rsid w:val="00BE6E9F"/>
    <w:rsid w:val="00BE714C"/>
    <w:rsid w:val="00BF0005"/>
    <w:rsid w:val="00BF07BF"/>
    <w:rsid w:val="00BF0B21"/>
    <w:rsid w:val="00BF0BBA"/>
    <w:rsid w:val="00BF0DCC"/>
    <w:rsid w:val="00BF1072"/>
    <w:rsid w:val="00BF137F"/>
    <w:rsid w:val="00BF199F"/>
    <w:rsid w:val="00BF1CDE"/>
    <w:rsid w:val="00BF2B56"/>
    <w:rsid w:val="00BF3308"/>
    <w:rsid w:val="00BF367A"/>
    <w:rsid w:val="00BF3B23"/>
    <w:rsid w:val="00BF45B5"/>
    <w:rsid w:val="00BF4B68"/>
    <w:rsid w:val="00BF5077"/>
    <w:rsid w:val="00BF524E"/>
    <w:rsid w:val="00BF5275"/>
    <w:rsid w:val="00BF617A"/>
    <w:rsid w:val="00BF7299"/>
    <w:rsid w:val="00BF72CB"/>
    <w:rsid w:val="00BF7D5B"/>
    <w:rsid w:val="00C000F0"/>
    <w:rsid w:val="00C001D1"/>
    <w:rsid w:val="00C0042D"/>
    <w:rsid w:val="00C00CC5"/>
    <w:rsid w:val="00C01B0E"/>
    <w:rsid w:val="00C02067"/>
    <w:rsid w:val="00C023D9"/>
    <w:rsid w:val="00C02C3B"/>
    <w:rsid w:val="00C02DEE"/>
    <w:rsid w:val="00C037E6"/>
    <w:rsid w:val="00C03E8F"/>
    <w:rsid w:val="00C057CA"/>
    <w:rsid w:val="00C05A7C"/>
    <w:rsid w:val="00C060F7"/>
    <w:rsid w:val="00C06921"/>
    <w:rsid w:val="00C073F3"/>
    <w:rsid w:val="00C07FFE"/>
    <w:rsid w:val="00C100DA"/>
    <w:rsid w:val="00C10910"/>
    <w:rsid w:val="00C10A8E"/>
    <w:rsid w:val="00C11437"/>
    <w:rsid w:val="00C11A66"/>
    <w:rsid w:val="00C11BE5"/>
    <w:rsid w:val="00C11DCF"/>
    <w:rsid w:val="00C121EC"/>
    <w:rsid w:val="00C12364"/>
    <w:rsid w:val="00C1352F"/>
    <w:rsid w:val="00C1408F"/>
    <w:rsid w:val="00C1438F"/>
    <w:rsid w:val="00C14B36"/>
    <w:rsid w:val="00C153A5"/>
    <w:rsid w:val="00C15793"/>
    <w:rsid w:val="00C15809"/>
    <w:rsid w:val="00C168CF"/>
    <w:rsid w:val="00C17047"/>
    <w:rsid w:val="00C1729A"/>
    <w:rsid w:val="00C17BF9"/>
    <w:rsid w:val="00C2046E"/>
    <w:rsid w:val="00C2090E"/>
    <w:rsid w:val="00C21410"/>
    <w:rsid w:val="00C21CC9"/>
    <w:rsid w:val="00C21ED4"/>
    <w:rsid w:val="00C22839"/>
    <w:rsid w:val="00C22DC7"/>
    <w:rsid w:val="00C2329D"/>
    <w:rsid w:val="00C23E31"/>
    <w:rsid w:val="00C2448C"/>
    <w:rsid w:val="00C24EA5"/>
    <w:rsid w:val="00C26133"/>
    <w:rsid w:val="00C2692C"/>
    <w:rsid w:val="00C30006"/>
    <w:rsid w:val="00C3018F"/>
    <w:rsid w:val="00C30968"/>
    <w:rsid w:val="00C30974"/>
    <w:rsid w:val="00C309D7"/>
    <w:rsid w:val="00C30AA2"/>
    <w:rsid w:val="00C30ADB"/>
    <w:rsid w:val="00C30EC0"/>
    <w:rsid w:val="00C30ED0"/>
    <w:rsid w:val="00C31509"/>
    <w:rsid w:val="00C316D0"/>
    <w:rsid w:val="00C3351F"/>
    <w:rsid w:val="00C3369A"/>
    <w:rsid w:val="00C34029"/>
    <w:rsid w:val="00C34403"/>
    <w:rsid w:val="00C34C83"/>
    <w:rsid w:val="00C3593F"/>
    <w:rsid w:val="00C36728"/>
    <w:rsid w:val="00C375BE"/>
    <w:rsid w:val="00C401B7"/>
    <w:rsid w:val="00C40344"/>
    <w:rsid w:val="00C40461"/>
    <w:rsid w:val="00C40A8B"/>
    <w:rsid w:val="00C416DF"/>
    <w:rsid w:val="00C41863"/>
    <w:rsid w:val="00C419C5"/>
    <w:rsid w:val="00C4245B"/>
    <w:rsid w:val="00C42934"/>
    <w:rsid w:val="00C42A2B"/>
    <w:rsid w:val="00C42CBC"/>
    <w:rsid w:val="00C43B5B"/>
    <w:rsid w:val="00C44F89"/>
    <w:rsid w:val="00C450F3"/>
    <w:rsid w:val="00C451F9"/>
    <w:rsid w:val="00C45229"/>
    <w:rsid w:val="00C4587D"/>
    <w:rsid w:val="00C45921"/>
    <w:rsid w:val="00C45997"/>
    <w:rsid w:val="00C45C92"/>
    <w:rsid w:val="00C4607B"/>
    <w:rsid w:val="00C46C36"/>
    <w:rsid w:val="00C46C53"/>
    <w:rsid w:val="00C473AD"/>
    <w:rsid w:val="00C4748B"/>
    <w:rsid w:val="00C4787A"/>
    <w:rsid w:val="00C50359"/>
    <w:rsid w:val="00C5042B"/>
    <w:rsid w:val="00C50D9C"/>
    <w:rsid w:val="00C512E9"/>
    <w:rsid w:val="00C51960"/>
    <w:rsid w:val="00C52314"/>
    <w:rsid w:val="00C526D9"/>
    <w:rsid w:val="00C52B0C"/>
    <w:rsid w:val="00C52F72"/>
    <w:rsid w:val="00C53FCD"/>
    <w:rsid w:val="00C5484F"/>
    <w:rsid w:val="00C551AE"/>
    <w:rsid w:val="00C5525E"/>
    <w:rsid w:val="00C56AE2"/>
    <w:rsid w:val="00C57A20"/>
    <w:rsid w:val="00C57EDA"/>
    <w:rsid w:val="00C60C10"/>
    <w:rsid w:val="00C60DB5"/>
    <w:rsid w:val="00C61349"/>
    <w:rsid w:val="00C614CD"/>
    <w:rsid w:val="00C61BC1"/>
    <w:rsid w:val="00C626F7"/>
    <w:rsid w:val="00C62E51"/>
    <w:rsid w:val="00C62FB5"/>
    <w:rsid w:val="00C6324D"/>
    <w:rsid w:val="00C6331F"/>
    <w:rsid w:val="00C63D5D"/>
    <w:rsid w:val="00C63D8F"/>
    <w:rsid w:val="00C64C13"/>
    <w:rsid w:val="00C64C34"/>
    <w:rsid w:val="00C6563D"/>
    <w:rsid w:val="00C65942"/>
    <w:rsid w:val="00C65C94"/>
    <w:rsid w:val="00C65F3B"/>
    <w:rsid w:val="00C6609D"/>
    <w:rsid w:val="00C66AAF"/>
    <w:rsid w:val="00C66E2A"/>
    <w:rsid w:val="00C67983"/>
    <w:rsid w:val="00C67AEB"/>
    <w:rsid w:val="00C67BFE"/>
    <w:rsid w:val="00C7036E"/>
    <w:rsid w:val="00C706E8"/>
    <w:rsid w:val="00C7134F"/>
    <w:rsid w:val="00C714AB"/>
    <w:rsid w:val="00C7182D"/>
    <w:rsid w:val="00C71F32"/>
    <w:rsid w:val="00C72765"/>
    <w:rsid w:val="00C728F3"/>
    <w:rsid w:val="00C72EFB"/>
    <w:rsid w:val="00C7386B"/>
    <w:rsid w:val="00C746BB"/>
    <w:rsid w:val="00C74988"/>
    <w:rsid w:val="00C74F43"/>
    <w:rsid w:val="00C75042"/>
    <w:rsid w:val="00C75E7C"/>
    <w:rsid w:val="00C76315"/>
    <w:rsid w:val="00C7675D"/>
    <w:rsid w:val="00C778D8"/>
    <w:rsid w:val="00C80B75"/>
    <w:rsid w:val="00C80C69"/>
    <w:rsid w:val="00C80C95"/>
    <w:rsid w:val="00C811B4"/>
    <w:rsid w:val="00C811D8"/>
    <w:rsid w:val="00C81384"/>
    <w:rsid w:val="00C815BE"/>
    <w:rsid w:val="00C8171A"/>
    <w:rsid w:val="00C81DCA"/>
    <w:rsid w:val="00C820F7"/>
    <w:rsid w:val="00C8227A"/>
    <w:rsid w:val="00C829DD"/>
    <w:rsid w:val="00C82A40"/>
    <w:rsid w:val="00C82EE2"/>
    <w:rsid w:val="00C83009"/>
    <w:rsid w:val="00C83011"/>
    <w:rsid w:val="00C843E4"/>
    <w:rsid w:val="00C8471B"/>
    <w:rsid w:val="00C850BE"/>
    <w:rsid w:val="00C854C2"/>
    <w:rsid w:val="00C86184"/>
    <w:rsid w:val="00C864ED"/>
    <w:rsid w:val="00C8667D"/>
    <w:rsid w:val="00C8680C"/>
    <w:rsid w:val="00C86FF2"/>
    <w:rsid w:val="00C87045"/>
    <w:rsid w:val="00C87128"/>
    <w:rsid w:val="00C87836"/>
    <w:rsid w:val="00C87D19"/>
    <w:rsid w:val="00C9093B"/>
    <w:rsid w:val="00C9141C"/>
    <w:rsid w:val="00C9197F"/>
    <w:rsid w:val="00C928D3"/>
    <w:rsid w:val="00C92DAE"/>
    <w:rsid w:val="00C93B65"/>
    <w:rsid w:val="00C93D2C"/>
    <w:rsid w:val="00C93FC2"/>
    <w:rsid w:val="00C945D7"/>
    <w:rsid w:val="00C951CB"/>
    <w:rsid w:val="00C971B9"/>
    <w:rsid w:val="00C972A6"/>
    <w:rsid w:val="00C97716"/>
    <w:rsid w:val="00C97C55"/>
    <w:rsid w:val="00CA09F6"/>
    <w:rsid w:val="00CA0B19"/>
    <w:rsid w:val="00CA193E"/>
    <w:rsid w:val="00CA22EA"/>
    <w:rsid w:val="00CA26C8"/>
    <w:rsid w:val="00CA3292"/>
    <w:rsid w:val="00CA4128"/>
    <w:rsid w:val="00CA462A"/>
    <w:rsid w:val="00CA4BEB"/>
    <w:rsid w:val="00CA5E7F"/>
    <w:rsid w:val="00CA60F0"/>
    <w:rsid w:val="00CA623F"/>
    <w:rsid w:val="00CA69EE"/>
    <w:rsid w:val="00CA6AA3"/>
    <w:rsid w:val="00CA6EAC"/>
    <w:rsid w:val="00CA7A9F"/>
    <w:rsid w:val="00CA7AF9"/>
    <w:rsid w:val="00CB0BA2"/>
    <w:rsid w:val="00CB0BD1"/>
    <w:rsid w:val="00CB0D6E"/>
    <w:rsid w:val="00CB11AB"/>
    <w:rsid w:val="00CB1F77"/>
    <w:rsid w:val="00CB1FCB"/>
    <w:rsid w:val="00CB223F"/>
    <w:rsid w:val="00CB248F"/>
    <w:rsid w:val="00CB291B"/>
    <w:rsid w:val="00CB2EE1"/>
    <w:rsid w:val="00CB33B9"/>
    <w:rsid w:val="00CB34D2"/>
    <w:rsid w:val="00CB39C7"/>
    <w:rsid w:val="00CB3AE8"/>
    <w:rsid w:val="00CB3F93"/>
    <w:rsid w:val="00CB4455"/>
    <w:rsid w:val="00CB4C48"/>
    <w:rsid w:val="00CB5436"/>
    <w:rsid w:val="00CB5599"/>
    <w:rsid w:val="00CB564F"/>
    <w:rsid w:val="00CB5797"/>
    <w:rsid w:val="00CB701E"/>
    <w:rsid w:val="00CB7312"/>
    <w:rsid w:val="00CB7ABD"/>
    <w:rsid w:val="00CB7D35"/>
    <w:rsid w:val="00CB7DAC"/>
    <w:rsid w:val="00CB7DFB"/>
    <w:rsid w:val="00CC0303"/>
    <w:rsid w:val="00CC1ED4"/>
    <w:rsid w:val="00CC20EB"/>
    <w:rsid w:val="00CC2752"/>
    <w:rsid w:val="00CC2B15"/>
    <w:rsid w:val="00CC2E2C"/>
    <w:rsid w:val="00CC2E33"/>
    <w:rsid w:val="00CC3011"/>
    <w:rsid w:val="00CC3DE3"/>
    <w:rsid w:val="00CC43D8"/>
    <w:rsid w:val="00CC49AF"/>
    <w:rsid w:val="00CC4F26"/>
    <w:rsid w:val="00CC5587"/>
    <w:rsid w:val="00CC5681"/>
    <w:rsid w:val="00CC5694"/>
    <w:rsid w:val="00CC59B1"/>
    <w:rsid w:val="00CC59F0"/>
    <w:rsid w:val="00CC60DF"/>
    <w:rsid w:val="00CC6C30"/>
    <w:rsid w:val="00CC76AE"/>
    <w:rsid w:val="00CC778B"/>
    <w:rsid w:val="00CD0560"/>
    <w:rsid w:val="00CD09EA"/>
    <w:rsid w:val="00CD0BCC"/>
    <w:rsid w:val="00CD0CA2"/>
    <w:rsid w:val="00CD0D27"/>
    <w:rsid w:val="00CD14F3"/>
    <w:rsid w:val="00CD1AE5"/>
    <w:rsid w:val="00CD1C85"/>
    <w:rsid w:val="00CD2D81"/>
    <w:rsid w:val="00CD326C"/>
    <w:rsid w:val="00CD3305"/>
    <w:rsid w:val="00CD37AD"/>
    <w:rsid w:val="00CD41D5"/>
    <w:rsid w:val="00CD4C95"/>
    <w:rsid w:val="00CD4EC6"/>
    <w:rsid w:val="00CD4EE7"/>
    <w:rsid w:val="00CD57D0"/>
    <w:rsid w:val="00CD6297"/>
    <w:rsid w:val="00CD6A9E"/>
    <w:rsid w:val="00CD6D63"/>
    <w:rsid w:val="00CD70DC"/>
    <w:rsid w:val="00CD772C"/>
    <w:rsid w:val="00CE0314"/>
    <w:rsid w:val="00CE039F"/>
    <w:rsid w:val="00CE122A"/>
    <w:rsid w:val="00CE1B9B"/>
    <w:rsid w:val="00CE2FD9"/>
    <w:rsid w:val="00CE36FF"/>
    <w:rsid w:val="00CE42E5"/>
    <w:rsid w:val="00CE46D9"/>
    <w:rsid w:val="00CE484B"/>
    <w:rsid w:val="00CE4C99"/>
    <w:rsid w:val="00CE4E0E"/>
    <w:rsid w:val="00CE5028"/>
    <w:rsid w:val="00CE5C25"/>
    <w:rsid w:val="00CE5C6E"/>
    <w:rsid w:val="00CF06F5"/>
    <w:rsid w:val="00CF0820"/>
    <w:rsid w:val="00CF110A"/>
    <w:rsid w:val="00CF2B5F"/>
    <w:rsid w:val="00CF3C48"/>
    <w:rsid w:val="00CF3C63"/>
    <w:rsid w:val="00CF43A5"/>
    <w:rsid w:val="00CF497C"/>
    <w:rsid w:val="00CF6959"/>
    <w:rsid w:val="00CF6A2C"/>
    <w:rsid w:val="00CF6DE2"/>
    <w:rsid w:val="00CF70AF"/>
    <w:rsid w:val="00CF70E1"/>
    <w:rsid w:val="00CF7616"/>
    <w:rsid w:val="00CF7898"/>
    <w:rsid w:val="00D00146"/>
    <w:rsid w:val="00D00995"/>
    <w:rsid w:val="00D00BF5"/>
    <w:rsid w:val="00D011D7"/>
    <w:rsid w:val="00D01289"/>
    <w:rsid w:val="00D0160B"/>
    <w:rsid w:val="00D019D8"/>
    <w:rsid w:val="00D019FC"/>
    <w:rsid w:val="00D01EA1"/>
    <w:rsid w:val="00D022B2"/>
    <w:rsid w:val="00D02708"/>
    <w:rsid w:val="00D02993"/>
    <w:rsid w:val="00D02A0F"/>
    <w:rsid w:val="00D02A90"/>
    <w:rsid w:val="00D02B47"/>
    <w:rsid w:val="00D02EED"/>
    <w:rsid w:val="00D036D4"/>
    <w:rsid w:val="00D03DAD"/>
    <w:rsid w:val="00D04276"/>
    <w:rsid w:val="00D0491C"/>
    <w:rsid w:val="00D04ABE"/>
    <w:rsid w:val="00D04AC4"/>
    <w:rsid w:val="00D04E07"/>
    <w:rsid w:val="00D0533C"/>
    <w:rsid w:val="00D05580"/>
    <w:rsid w:val="00D05EF0"/>
    <w:rsid w:val="00D06086"/>
    <w:rsid w:val="00D0630E"/>
    <w:rsid w:val="00D06B63"/>
    <w:rsid w:val="00D0748D"/>
    <w:rsid w:val="00D07634"/>
    <w:rsid w:val="00D07AF7"/>
    <w:rsid w:val="00D07F2F"/>
    <w:rsid w:val="00D10132"/>
    <w:rsid w:val="00D102B8"/>
    <w:rsid w:val="00D10784"/>
    <w:rsid w:val="00D10B65"/>
    <w:rsid w:val="00D10F7B"/>
    <w:rsid w:val="00D12BB1"/>
    <w:rsid w:val="00D137A8"/>
    <w:rsid w:val="00D13D17"/>
    <w:rsid w:val="00D13E45"/>
    <w:rsid w:val="00D146F2"/>
    <w:rsid w:val="00D14A62"/>
    <w:rsid w:val="00D15190"/>
    <w:rsid w:val="00D152BD"/>
    <w:rsid w:val="00D1582E"/>
    <w:rsid w:val="00D166C0"/>
    <w:rsid w:val="00D16C79"/>
    <w:rsid w:val="00D16DB4"/>
    <w:rsid w:val="00D1713B"/>
    <w:rsid w:val="00D175F3"/>
    <w:rsid w:val="00D17EB2"/>
    <w:rsid w:val="00D20DE9"/>
    <w:rsid w:val="00D2102F"/>
    <w:rsid w:val="00D2127D"/>
    <w:rsid w:val="00D2251D"/>
    <w:rsid w:val="00D226C7"/>
    <w:rsid w:val="00D24189"/>
    <w:rsid w:val="00D24531"/>
    <w:rsid w:val="00D24537"/>
    <w:rsid w:val="00D245E1"/>
    <w:rsid w:val="00D2464F"/>
    <w:rsid w:val="00D248A3"/>
    <w:rsid w:val="00D254AC"/>
    <w:rsid w:val="00D2594B"/>
    <w:rsid w:val="00D25A26"/>
    <w:rsid w:val="00D25DCC"/>
    <w:rsid w:val="00D25F0F"/>
    <w:rsid w:val="00D266BA"/>
    <w:rsid w:val="00D272BA"/>
    <w:rsid w:val="00D27AB4"/>
    <w:rsid w:val="00D27CDB"/>
    <w:rsid w:val="00D27EDF"/>
    <w:rsid w:val="00D300E8"/>
    <w:rsid w:val="00D304F7"/>
    <w:rsid w:val="00D309CF"/>
    <w:rsid w:val="00D31B86"/>
    <w:rsid w:val="00D31D72"/>
    <w:rsid w:val="00D31EDA"/>
    <w:rsid w:val="00D31FB4"/>
    <w:rsid w:val="00D32235"/>
    <w:rsid w:val="00D32501"/>
    <w:rsid w:val="00D32803"/>
    <w:rsid w:val="00D32897"/>
    <w:rsid w:val="00D32923"/>
    <w:rsid w:val="00D32DC4"/>
    <w:rsid w:val="00D33360"/>
    <w:rsid w:val="00D337D6"/>
    <w:rsid w:val="00D33B56"/>
    <w:rsid w:val="00D351EF"/>
    <w:rsid w:val="00D35B83"/>
    <w:rsid w:val="00D361C4"/>
    <w:rsid w:val="00D36B94"/>
    <w:rsid w:val="00D37EE4"/>
    <w:rsid w:val="00D37F42"/>
    <w:rsid w:val="00D40073"/>
    <w:rsid w:val="00D4189F"/>
    <w:rsid w:val="00D429ED"/>
    <w:rsid w:val="00D42EA4"/>
    <w:rsid w:val="00D42F1A"/>
    <w:rsid w:val="00D43163"/>
    <w:rsid w:val="00D432BE"/>
    <w:rsid w:val="00D4334D"/>
    <w:rsid w:val="00D440D5"/>
    <w:rsid w:val="00D44ADE"/>
    <w:rsid w:val="00D44E1A"/>
    <w:rsid w:val="00D45243"/>
    <w:rsid w:val="00D461DB"/>
    <w:rsid w:val="00D4628B"/>
    <w:rsid w:val="00D4672F"/>
    <w:rsid w:val="00D468DA"/>
    <w:rsid w:val="00D46BAE"/>
    <w:rsid w:val="00D46CAE"/>
    <w:rsid w:val="00D46D4D"/>
    <w:rsid w:val="00D471CA"/>
    <w:rsid w:val="00D475FA"/>
    <w:rsid w:val="00D47CC1"/>
    <w:rsid w:val="00D504B0"/>
    <w:rsid w:val="00D50AE9"/>
    <w:rsid w:val="00D50AEE"/>
    <w:rsid w:val="00D512CC"/>
    <w:rsid w:val="00D51987"/>
    <w:rsid w:val="00D51CA1"/>
    <w:rsid w:val="00D51D44"/>
    <w:rsid w:val="00D51EEA"/>
    <w:rsid w:val="00D51F14"/>
    <w:rsid w:val="00D52B41"/>
    <w:rsid w:val="00D52B43"/>
    <w:rsid w:val="00D52BE5"/>
    <w:rsid w:val="00D53063"/>
    <w:rsid w:val="00D5394B"/>
    <w:rsid w:val="00D54879"/>
    <w:rsid w:val="00D54ED7"/>
    <w:rsid w:val="00D5591B"/>
    <w:rsid w:val="00D55EB3"/>
    <w:rsid w:val="00D56569"/>
    <w:rsid w:val="00D56E00"/>
    <w:rsid w:val="00D5740E"/>
    <w:rsid w:val="00D57607"/>
    <w:rsid w:val="00D5798B"/>
    <w:rsid w:val="00D57FF2"/>
    <w:rsid w:val="00D6015C"/>
    <w:rsid w:val="00D60928"/>
    <w:rsid w:val="00D60EBB"/>
    <w:rsid w:val="00D61172"/>
    <w:rsid w:val="00D61469"/>
    <w:rsid w:val="00D627AF"/>
    <w:rsid w:val="00D6294A"/>
    <w:rsid w:val="00D64028"/>
    <w:rsid w:val="00D64A2C"/>
    <w:rsid w:val="00D64E5A"/>
    <w:rsid w:val="00D6580B"/>
    <w:rsid w:val="00D65BE8"/>
    <w:rsid w:val="00D65CFD"/>
    <w:rsid w:val="00D65E43"/>
    <w:rsid w:val="00D65E60"/>
    <w:rsid w:val="00D669C7"/>
    <w:rsid w:val="00D6709D"/>
    <w:rsid w:val="00D67111"/>
    <w:rsid w:val="00D671F1"/>
    <w:rsid w:val="00D67206"/>
    <w:rsid w:val="00D67C1A"/>
    <w:rsid w:val="00D67CDB"/>
    <w:rsid w:val="00D70284"/>
    <w:rsid w:val="00D70438"/>
    <w:rsid w:val="00D7079A"/>
    <w:rsid w:val="00D7091C"/>
    <w:rsid w:val="00D716F1"/>
    <w:rsid w:val="00D719F1"/>
    <w:rsid w:val="00D71B30"/>
    <w:rsid w:val="00D72567"/>
    <w:rsid w:val="00D72DB2"/>
    <w:rsid w:val="00D72F3E"/>
    <w:rsid w:val="00D732B2"/>
    <w:rsid w:val="00D740FD"/>
    <w:rsid w:val="00D7617C"/>
    <w:rsid w:val="00D7619B"/>
    <w:rsid w:val="00D767C1"/>
    <w:rsid w:val="00D76A48"/>
    <w:rsid w:val="00D76BAA"/>
    <w:rsid w:val="00D8007F"/>
    <w:rsid w:val="00D80993"/>
    <w:rsid w:val="00D80A59"/>
    <w:rsid w:val="00D80C19"/>
    <w:rsid w:val="00D80C27"/>
    <w:rsid w:val="00D81C9C"/>
    <w:rsid w:val="00D81DEC"/>
    <w:rsid w:val="00D81FA1"/>
    <w:rsid w:val="00D82875"/>
    <w:rsid w:val="00D82D0C"/>
    <w:rsid w:val="00D840D6"/>
    <w:rsid w:val="00D84334"/>
    <w:rsid w:val="00D8479B"/>
    <w:rsid w:val="00D848DC"/>
    <w:rsid w:val="00D84ABC"/>
    <w:rsid w:val="00D8504E"/>
    <w:rsid w:val="00D850AB"/>
    <w:rsid w:val="00D850E3"/>
    <w:rsid w:val="00D85268"/>
    <w:rsid w:val="00D85287"/>
    <w:rsid w:val="00D85357"/>
    <w:rsid w:val="00D8597C"/>
    <w:rsid w:val="00D8753C"/>
    <w:rsid w:val="00D8782E"/>
    <w:rsid w:val="00D878DC"/>
    <w:rsid w:val="00D906C1"/>
    <w:rsid w:val="00D90CB4"/>
    <w:rsid w:val="00D914A2"/>
    <w:rsid w:val="00D91B24"/>
    <w:rsid w:val="00D92505"/>
    <w:rsid w:val="00D92B0B"/>
    <w:rsid w:val="00D9390B"/>
    <w:rsid w:val="00D939AD"/>
    <w:rsid w:val="00D93B7B"/>
    <w:rsid w:val="00D97119"/>
    <w:rsid w:val="00D97CDF"/>
    <w:rsid w:val="00D97D37"/>
    <w:rsid w:val="00DA0821"/>
    <w:rsid w:val="00DA099D"/>
    <w:rsid w:val="00DA0BEA"/>
    <w:rsid w:val="00DA0E3E"/>
    <w:rsid w:val="00DA0EA2"/>
    <w:rsid w:val="00DA1160"/>
    <w:rsid w:val="00DA1361"/>
    <w:rsid w:val="00DA1487"/>
    <w:rsid w:val="00DA1496"/>
    <w:rsid w:val="00DA1B6F"/>
    <w:rsid w:val="00DA1CAE"/>
    <w:rsid w:val="00DA2BA9"/>
    <w:rsid w:val="00DA2FFE"/>
    <w:rsid w:val="00DA3037"/>
    <w:rsid w:val="00DA39C1"/>
    <w:rsid w:val="00DA4721"/>
    <w:rsid w:val="00DA488F"/>
    <w:rsid w:val="00DA4C48"/>
    <w:rsid w:val="00DA4E24"/>
    <w:rsid w:val="00DA5816"/>
    <w:rsid w:val="00DA5D14"/>
    <w:rsid w:val="00DA614E"/>
    <w:rsid w:val="00DA6351"/>
    <w:rsid w:val="00DA645C"/>
    <w:rsid w:val="00DA68FC"/>
    <w:rsid w:val="00DA693C"/>
    <w:rsid w:val="00DA7A7D"/>
    <w:rsid w:val="00DB07BB"/>
    <w:rsid w:val="00DB0DA8"/>
    <w:rsid w:val="00DB1553"/>
    <w:rsid w:val="00DB1B2F"/>
    <w:rsid w:val="00DB25AA"/>
    <w:rsid w:val="00DB2B9C"/>
    <w:rsid w:val="00DB341D"/>
    <w:rsid w:val="00DB413D"/>
    <w:rsid w:val="00DB422C"/>
    <w:rsid w:val="00DB4631"/>
    <w:rsid w:val="00DB4688"/>
    <w:rsid w:val="00DB5455"/>
    <w:rsid w:val="00DB5AC9"/>
    <w:rsid w:val="00DB5EE4"/>
    <w:rsid w:val="00DB7314"/>
    <w:rsid w:val="00DB7FD2"/>
    <w:rsid w:val="00DC01F2"/>
    <w:rsid w:val="00DC03D2"/>
    <w:rsid w:val="00DC0457"/>
    <w:rsid w:val="00DC110C"/>
    <w:rsid w:val="00DC15A1"/>
    <w:rsid w:val="00DC1626"/>
    <w:rsid w:val="00DC1C90"/>
    <w:rsid w:val="00DC1CBC"/>
    <w:rsid w:val="00DC207E"/>
    <w:rsid w:val="00DC225D"/>
    <w:rsid w:val="00DC27F9"/>
    <w:rsid w:val="00DC3B6C"/>
    <w:rsid w:val="00DC3DA4"/>
    <w:rsid w:val="00DC3E2A"/>
    <w:rsid w:val="00DC480B"/>
    <w:rsid w:val="00DC558F"/>
    <w:rsid w:val="00DC589F"/>
    <w:rsid w:val="00DC5901"/>
    <w:rsid w:val="00DC5BB5"/>
    <w:rsid w:val="00DC5D1E"/>
    <w:rsid w:val="00DC7C91"/>
    <w:rsid w:val="00DD000E"/>
    <w:rsid w:val="00DD0021"/>
    <w:rsid w:val="00DD0492"/>
    <w:rsid w:val="00DD0A05"/>
    <w:rsid w:val="00DD1CD1"/>
    <w:rsid w:val="00DD2328"/>
    <w:rsid w:val="00DD260B"/>
    <w:rsid w:val="00DD3071"/>
    <w:rsid w:val="00DD34F9"/>
    <w:rsid w:val="00DD4B72"/>
    <w:rsid w:val="00DD4F48"/>
    <w:rsid w:val="00DD5126"/>
    <w:rsid w:val="00DD556F"/>
    <w:rsid w:val="00DD55CB"/>
    <w:rsid w:val="00DD5B75"/>
    <w:rsid w:val="00DD6B22"/>
    <w:rsid w:val="00DD7431"/>
    <w:rsid w:val="00DE007C"/>
    <w:rsid w:val="00DE00E1"/>
    <w:rsid w:val="00DE04BD"/>
    <w:rsid w:val="00DE0509"/>
    <w:rsid w:val="00DE14BD"/>
    <w:rsid w:val="00DE1BDE"/>
    <w:rsid w:val="00DE2B22"/>
    <w:rsid w:val="00DE30C5"/>
    <w:rsid w:val="00DE3492"/>
    <w:rsid w:val="00DE3680"/>
    <w:rsid w:val="00DE39F0"/>
    <w:rsid w:val="00DE3F16"/>
    <w:rsid w:val="00DE4254"/>
    <w:rsid w:val="00DE428D"/>
    <w:rsid w:val="00DE5805"/>
    <w:rsid w:val="00DE5A51"/>
    <w:rsid w:val="00DE5BEC"/>
    <w:rsid w:val="00DE616A"/>
    <w:rsid w:val="00DE6B59"/>
    <w:rsid w:val="00DE6FE6"/>
    <w:rsid w:val="00DE7025"/>
    <w:rsid w:val="00DE7AC4"/>
    <w:rsid w:val="00DF0996"/>
    <w:rsid w:val="00DF1C2E"/>
    <w:rsid w:val="00DF2083"/>
    <w:rsid w:val="00DF213D"/>
    <w:rsid w:val="00DF268B"/>
    <w:rsid w:val="00DF282F"/>
    <w:rsid w:val="00DF304D"/>
    <w:rsid w:val="00DF33B1"/>
    <w:rsid w:val="00DF364B"/>
    <w:rsid w:val="00DF3BC6"/>
    <w:rsid w:val="00DF3F26"/>
    <w:rsid w:val="00DF41F0"/>
    <w:rsid w:val="00DF4240"/>
    <w:rsid w:val="00DF42DA"/>
    <w:rsid w:val="00DF42FA"/>
    <w:rsid w:val="00DF44F4"/>
    <w:rsid w:val="00DF47B3"/>
    <w:rsid w:val="00DF5A04"/>
    <w:rsid w:val="00DF61D7"/>
    <w:rsid w:val="00DF6440"/>
    <w:rsid w:val="00DF68BC"/>
    <w:rsid w:val="00DF6990"/>
    <w:rsid w:val="00DF6AC1"/>
    <w:rsid w:val="00DF7540"/>
    <w:rsid w:val="00DF79EE"/>
    <w:rsid w:val="00E0052F"/>
    <w:rsid w:val="00E006F8"/>
    <w:rsid w:val="00E012C1"/>
    <w:rsid w:val="00E0136B"/>
    <w:rsid w:val="00E01F36"/>
    <w:rsid w:val="00E01F6E"/>
    <w:rsid w:val="00E02368"/>
    <w:rsid w:val="00E02AD0"/>
    <w:rsid w:val="00E02B36"/>
    <w:rsid w:val="00E034B5"/>
    <w:rsid w:val="00E0457D"/>
    <w:rsid w:val="00E04588"/>
    <w:rsid w:val="00E04F80"/>
    <w:rsid w:val="00E050E1"/>
    <w:rsid w:val="00E05237"/>
    <w:rsid w:val="00E0577E"/>
    <w:rsid w:val="00E05AC8"/>
    <w:rsid w:val="00E05E89"/>
    <w:rsid w:val="00E0642B"/>
    <w:rsid w:val="00E065ED"/>
    <w:rsid w:val="00E06EAD"/>
    <w:rsid w:val="00E06EAE"/>
    <w:rsid w:val="00E06F63"/>
    <w:rsid w:val="00E076D0"/>
    <w:rsid w:val="00E077CB"/>
    <w:rsid w:val="00E07954"/>
    <w:rsid w:val="00E07E28"/>
    <w:rsid w:val="00E10293"/>
    <w:rsid w:val="00E10F0B"/>
    <w:rsid w:val="00E11014"/>
    <w:rsid w:val="00E1119C"/>
    <w:rsid w:val="00E11EDE"/>
    <w:rsid w:val="00E120BB"/>
    <w:rsid w:val="00E12275"/>
    <w:rsid w:val="00E12930"/>
    <w:rsid w:val="00E12EBF"/>
    <w:rsid w:val="00E134DA"/>
    <w:rsid w:val="00E13621"/>
    <w:rsid w:val="00E13FEE"/>
    <w:rsid w:val="00E15D25"/>
    <w:rsid w:val="00E15D2D"/>
    <w:rsid w:val="00E16CAB"/>
    <w:rsid w:val="00E16CEA"/>
    <w:rsid w:val="00E2020B"/>
    <w:rsid w:val="00E20842"/>
    <w:rsid w:val="00E20DC8"/>
    <w:rsid w:val="00E20E2E"/>
    <w:rsid w:val="00E2135E"/>
    <w:rsid w:val="00E21BCA"/>
    <w:rsid w:val="00E22148"/>
    <w:rsid w:val="00E22303"/>
    <w:rsid w:val="00E2272D"/>
    <w:rsid w:val="00E22819"/>
    <w:rsid w:val="00E22E69"/>
    <w:rsid w:val="00E23443"/>
    <w:rsid w:val="00E25520"/>
    <w:rsid w:val="00E25DCE"/>
    <w:rsid w:val="00E25FB6"/>
    <w:rsid w:val="00E2696C"/>
    <w:rsid w:val="00E269EF"/>
    <w:rsid w:val="00E26CBB"/>
    <w:rsid w:val="00E272FF"/>
    <w:rsid w:val="00E27CFB"/>
    <w:rsid w:val="00E27DF4"/>
    <w:rsid w:val="00E30391"/>
    <w:rsid w:val="00E30453"/>
    <w:rsid w:val="00E30E87"/>
    <w:rsid w:val="00E30EFF"/>
    <w:rsid w:val="00E325DC"/>
    <w:rsid w:val="00E332A2"/>
    <w:rsid w:val="00E34353"/>
    <w:rsid w:val="00E34656"/>
    <w:rsid w:val="00E34ABA"/>
    <w:rsid w:val="00E34E55"/>
    <w:rsid w:val="00E35CA5"/>
    <w:rsid w:val="00E36726"/>
    <w:rsid w:val="00E36C2F"/>
    <w:rsid w:val="00E36DC7"/>
    <w:rsid w:val="00E37AC9"/>
    <w:rsid w:val="00E37B09"/>
    <w:rsid w:val="00E4008D"/>
    <w:rsid w:val="00E400F4"/>
    <w:rsid w:val="00E4073D"/>
    <w:rsid w:val="00E40822"/>
    <w:rsid w:val="00E40872"/>
    <w:rsid w:val="00E40B63"/>
    <w:rsid w:val="00E41185"/>
    <w:rsid w:val="00E41771"/>
    <w:rsid w:val="00E41947"/>
    <w:rsid w:val="00E41CDC"/>
    <w:rsid w:val="00E42054"/>
    <w:rsid w:val="00E43FB6"/>
    <w:rsid w:val="00E44056"/>
    <w:rsid w:val="00E4444F"/>
    <w:rsid w:val="00E44615"/>
    <w:rsid w:val="00E44D2A"/>
    <w:rsid w:val="00E45579"/>
    <w:rsid w:val="00E457A2"/>
    <w:rsid w:val="00E45E0D"/>
    <w:rsid w:val="00E46786"/>
    <w:rsid w:val="00E469AE"/>
    <w:rsid w:val="00E46D4C"/>
    <w:rsid w:val="00E470BF"/>
    <w:rsid w:val="00E4740B"/>
    <w:rsid w:val="00E474FA"/>
    <w:rsid w:val="00E5039D"/>
    <w:rsid w:val="00E50629"/>
    <w:rsid w:val="00E50F84"/>
    <w:rsid w:val="00E5160C"/>
    <w:rsid w:val="00E516DF"/>
    <w:rsid w:val="00E5188D"/>
    <w:rsid w:val="00E51B7F"/>
    <w:rsid w:val="00E51B99"/>
    <w:rsid w:val="00E52961"/>
    <w:rsid w:val="00E529CC"/>
    <w:rsid w:val="00E53919"/>
    <w:rsid w:val="00E53D7B"/>
    <w:rsid w:val="00E545CD"/>
    <w:rsid w:val="00E54E46"/>
    <w:rsid w:val="00E55191"/>
    <w:rsid w:val="00E554E7"/>
    <w:rsid w:val="00E55B3C"/>
    <w:rsid w:val="00E55D66"/>
    <w:rsid w:val="00E55E30"/>
    <w:rsid w:val="00E563F2"/>
    <w:rsid w:val="00E565C6"/>
    <w:rsid w:val="00E56C1D"/>
    <w:rsid w:val="00E57C8A"/>
    <w:rsid w:val="00E57F5F"/>
    <w:rsid w:val="00E60F8F"/>
    <w:rsid w:val="00E61121"/>
    <w:rsid w:val="00E6165E"/>
    <w:rsid w:val="00E619BD"/>
    <w:rsid w:val="00E62724"/>
    <w:rsid w:val="00E62873"/>
    <w:rsid w:val="00E62B72"/>
    <w:rsid w:val="00E62E53"/>
    <w:rsid w:val="00E6398A"/>
    <w:rsid w:val="00E63D75"/>
    <w:rsid w:val="00E63ED7"/>
    <w:rsid w:val="00E640C5"/>
    <w:rsid w:val="00E64622"/>
    <w:rsid w:val="00E648D1"/>
    <w:rsid w:val="00E6499D"/>
    <w:rsid w:val="00E64A53"/>
    <w:rsid w:val="00E64FDF"/>
    <w:rsid w:val="00E659C9"/>
    <w:rsid w:val="00E66570"/>
    <w:rsid w:val="00E66D86"/>
    <w:rsid w:val="00E67490"/>
    <w:rsid w:val="00E67595"/>
    <w:rsid w:val="00E67735"/>
    <w:rsid w:val="00E7015A"/>
    <w:rsid w:val="00E71363"/>
    <w:rsid w:val="00E716D7"/>
    <w:rsid w:val="00E719A9"/>
    <w:rsid w:val="00E71A6D"/>
    <w:rsid w:val="00E72B2C"/>
    <w:rsid w:val="00E7335F"/>
    <w:rsid w:val="00E737A1"/>
    <w:rsid w:val="00E73859"/>
    <w:rsid w:val="00E73AB2"/>
    <w:rsid w:val="00E73DB4"/>
    <w:rsid w:val="00E73F13"/>
    <w:rsid w:val="00E74A29"/>
    <w:rsid w:val="00E74B7D"/>
    <w:rsid w:val="00E74C54"/>
    <w:rsid w:val="00E74D42"/>
    <w:rsid w:val="00E74DCB"/>
    <w:rsid w:val="00E75D25"/>
    <w:rsid w:val="00E75D96"/>
    <w:rsid w:val="00E76E6F"/>
    <w:rsid w:val="00E80F1C"/>
    <w:rsid w:val="00E811BE"/>
    <w:rsid w:val="00E81D4B"/>
    <w:rsid w:val="00E81D8A"/>
    <w:rsid w:val="00E825B6"/>
    <w:rsid w:val="00E82A14"/>
    <w:rsid w:val="00E82D19"/>
    <w:rsid w:val="00E83048"/>
    <w:rsid w:val="00E83059"/>
    <w:rsid w:val="00E83142"/>
    <w:rsid w:val="00E83D61"/>
    <w:rsid w:val="00E84499"/>
    <w:rsid w:val="00E8482C"/>
    <w:rsid w:val="00E84E10"/>
    <w:rsid w:val="00E85257"/>
    <w:rsid w:val="00E8588D"/>
    <w:rsid w:val="00E85956"/>
    <w:rsid w:val="00E86029"/>
    <w:rsid w:val="00E862C4"/>
    <w:rsid w:val="00E86BC2"/>
    <w:rsid w:val="00E86C7B"/>
    <w:rsid w:val="00E86F9B"/>
    <w:rsid w:val="00E872A9"/>
    <w:rsid w:val="00E87404"/>
    <w:rsid w:val="00E87562"/>
    <w:rsid w:val="00E87B95"/>
    <w:rsid w:val="00E87CDE"/>
    <w:rsid w:val="00E90243"/>
    <w:rsid w:val="00E90247"/>
    <w:rsid w:val="00E90878"/>
    <w:rsid w:val="00E90BE8"/>
    <w:rsid w:val="00E90F7C"/>
    <w:rsid w:val="00E9143D"/>
    <w:rsid w:val="00E914FD"/>
    <w:rsid w:val="00E927F2"/>
    <w:rsid w:val="00E92D63"/>
    <w:rsid w:val="00E92ECF"/>
    <w:rsid w:val="00E930B7"/>
    <w:rsid w:val="00E9315C"/>
    <w:rsid w:val="00E93B21"/>
    <w:rsid w:val="00E952AE"/>
    <w:rsid w:val="00E9596F"/>
    <w:rsid w:val="00E95D10"/>
    <w:rsid w:val="00E968F9"/>
    <w:rsid w:val="00E9715B"/>
    <w:rsid w:val="00EA08A9"/>
    <w:rsid w:val="00EA09E9"/>
    <w:rsid w:val="00EA0E7D"/>
    <w:rsid w:val="00EA1060"/>
    <w:rsid w:val="00EA1697"/>
    <w:rsid w:val="00EA237F"/>
    <w:rsid w:val="00EA35CD"/>
    <w:rsid w:val="00EA3718"/>
    <w:rsid w:val="00EA378C"/>
    <w:rsid w:val="00EA3D07"/>
    <w:rsid w:val="00EA411A"/>
    <w:rsid w:val="00EA417F"/>
    <w:rsid w:val="00EA477C"/>
    <w:rsid w:val="00EA4F2C"/>
    <w:rsid w:val="00EA51DA"/>
    <w:rsid w:val="00EA5FE2"/>
    <w:rsid w:val="00EA6449"/>
    <w:rsid w:val="00EA64E6"/>
    <w:rsid w:val="00EA6A64"/>
    <w:rsid w:val="00EA7508"/>
    <w:rsid w:val="00EA7CC5"/>
    <w:rsid w:val="00EA7E4C"/>
    <w:rsid w:val="00EB0054"/>
    <w:rsid w:val="00EB0A5A"/>
    <w:rsid w:val="00EB11F1"/>
    <w:rsid w:val="00EB259C"/>
    <w:rsid w:val="00EB274F"/>
    <w:rsid w:val="00EB2833"/>
    <w:rsid w:val="00EB2950"/>
    <w:rsid w:val="00EB2EB0"/>
    <w:rsid w:val="00EB40C5"/>
    <w:rsid w:val="00EB414E"/>
    <w:rsid w:val="00EB52AE"/>
    <w:rsid w:val="00EB52F1"/>
    <w:rsid w:val="00EB55EB"/>
    <w:rsid w:val="00EB5AA7"/>
    <w:rsid w:val="00EB5F42"/>
    <w:rsid w:val="00EB6B71"/>
    <w:rsid w:val="00EB6CC0"/>
    <w:rsid w:val="00EC0079"/>
    <w:rsid w:val="00EC0232"/>
    <w:rsid w:val="00EC0431"/>
    <w:rsid w:val="00EC0550"/>
    <w:rsid w:val="00EC0675"/>
    <w:rsid w:val="00EC1103"/>
    <w:rsid w:val="00EC17DE"/>
    <w:rsid w:val="00EC3004"/>
    <w:rsid w:val="00EC3208"/>
    <w:rsid w:val="00EC327B"/>
    <w:rsid w:val="00EC34C9"/>
    <w:rsid w:val="00EC42BD"/>
    <w:rsid w:val="00EC5270"/>
    <w:rsid w:val="00EC5DB0"/>
    <w:rsid w:val="00EC6457"/>
    <w:rsid w:val="00EC6C35"/>
    <w:rsid w:val="00EC6FA4"/>
    <w:rsid w:val="00EC7261"/>
    <w:rsid w:val="00EC7CBC"/>
    <w:rsid w:val="00ED015A"/>
    <w:rsid w:val="00ED01E5"/>
    <w:rsid w:val="00ED05C6"/>
    <w:rsid w:val="00ED0E8B"/>
    <w:rsid w:val="00ED0F31"/>
    <w:rsid w:val="00ED1EEF"/>
    <w:rsid w:val="00ED239B"/>
    <w:rsid w:val="00ED299D"/>
    <w:rsid w:val="00ED2CEE"/>
    <w:rsid w:val="00ED31DB"/>
    <w:rsid w:val="00ED3277"/>
    <w:rsid w:val="00ED3F7E"/>
    <w:rsid w:val="00ED48A5"/>
    <w:rsid w:val="00ED570B"/>
    <w:rsid w:val="00ED60E4"/>
    <w:rsid w:val="00ED6291"/>
    <w:rsid w:val="00ED63BC"/>
    <w:rsid w:val="00ED648A"/>
    <w:rsid w:val="00ED78FF"/>
    <w:rsid w:val="00ED7BCB"/>
    <w:rsid w:val="00ED7CB1"/>
    <w:rsid w:val="00EE07E4"/>
    <w:rsid w:val="00EE147C"/>
    <w:rsid w:val="00EE15C7"/>
    <w:rsid w:val="00EE16E6"/>
    <w:rsid w:val="00EE1837"/>
    <w:rsid w:val="00EE1EC1"/>
    <w:rsid w:val="00EE248B"/>
    <w:rsid w:val="00EE24F7"/>
    <w:rsid w:val="00EE2FFC"/>
    <w:rsid w:val="00EE322C"/>
    <w:rsid w:val="00EE4171"/>
    <w:rsid w:val="00EE467D"/>
    <w:rsid w:val="00EE5374"/>
    <w:rsid w:val="00EE5C4F"/>
    <w:rsid w:val="00EE67B7"/>
    <w:rsid w:val="00EE6903"/>
    <w:rsid w:val="00EE6B8D"/>
    <w:rsid w:val="00EE6C5A"/>
    <w:rsid w:val="00EE7217"/>
    <w:rsid w:val="00EE76FE"/>
    <w:rsid w:val="00EE7A66"/>
    <w:rsid w:val="00EF0684"/>
    <w:rsid w:val="00EF07DF"/>
    <w:rsid w:val="00EF0A7A"/>
    <w:rsid w:val="00EF0BFE"/>
    <w:rsid w:val="00EF181E"/>
    <w:rsid w:val="00EF208D"/>
    <w:rsid w:val="00EF293C"/>
    <w:rsid w:val="00EF29F4"/>
    <w:rsid w:val="00EF3157"/>
    <w:rsid w:val="00EF3799"/>
    <w:rsid w:val="00EF3E91"/>
    <w:rsid w:val="00EF42E0"/>
    <w:rsid w:val="00EF5783"/>
    <w:rsid w:val="00EF5BD8"/>
    <w:rsid w:val="00EF5E1F"/>
    <w:rsid w:val="00EF7227"/>
    <w:rsid w:val="00EF73CA"/>
    <w:rsid w:val="00EF7762"/>
    <w:rsid w:val="00EF7A7B"/>
    <w:rsid w:val="00EF7AD3"/>
    <w:rsid w:val="00F0009D"/>
    <w:rsid w:val="00F007DA"/>
    <w:rsid w:val="00F008C9"/>
    <w:rsid w:val="00F01DA7"/>
    <w:rsid w:val="00F04CE7"/>
    <w:rsid w:val="00F04F33"/>
    <w:rsid w:val="00F05A49"/>
    <w:rsid w:val="00F05D98"/>
    <w:rsid w:val="00F07D5A"/>
    <w:rsid w:val="00F07E62"/>
    <w:rsid w:val="00F103B2"/>
    <w:rsid w:val="00F1040D"/>
    <w:rsid w:val="00F10C2C"/>
    <w:rsid w:val="00F115C1"/>
    <w:rsid w:val="00F118F4"/>
    <w:rsid w:val="00F11AF4"/>
    <w:rsid w:val="00F11B84"/>
    <w:rsid w:val="00F12304"/>
    <w:rsid w:val="00F12600"/>
    <w:rsid w:val="00F1285F"/>
    <w:rsid w:val="00F1300E"/>
    <w:rsid w:val="00F13BED"/>
    <w:rsid w:val="00F140CE"/>
    <w:rsid w:val="00F14452"/>
    <w:rsid w:val="00F1491B"/>
    <w:rsid w:val="00F14F15"/>
    <w:rsid w:val="00F16162"/>
    <w:rsid w:val="00F16174"/>
    <w:rsid w:val="00F16428"/>
    <w:rsid w:val="00F16AD9"/>
    <w:rsid w:val="00F17707"/>
    <w:rsid w:val="00F17E64"/>
    <w:rsid w:val="00F20099"/>
    <w:rsid w:val="00F201E8"/>
    <w:rsid w:val="00F209AB"/>
    <w:rsid w:val="00F20D21"/>
    <w:rsid w:val="00F219B0"/>
    <w:rsid w:val="00F21D40"/>
    <w:rsid w:val="00F21FAA"/>
    <w:rsid w:val="00F2273D"/>
    <w:rsid w:val="00F22873"/>
    <w:rsid w:val="00F22A6B"/>
    <w:rsid w:val="00F22E6A"/>
    <w:rsid w:val="00F23220"/>
    <w:rsid w:val="00F23707"/>
    <w:rsid w:val="00F23855"/>
    <w:rsid w:val="00F24201"/>
    <w:rsid w:val="00F243D1"/>
    <w:rsid w:val="00F24EBD"/>
    <w:rsid w:val="00F26E9B"/>
    <w:rsid w:val="00F272CD"/>
    <w:rsid w:val="00F274A1"/>
    <w:rsid w:val="00F27727"/>
    <w:rsid w:val="00F27758"/>
    <w:rsid w:val="00F27B26"/>
    <w:rsid w:val="00F27CFE"/>
    <w:rsid w:val="00F3034D"/>
    <w:rsid w:val="00F30423"/>
    <w:rsid w:val="00F30452"/>
    <w:rsid w:val="00F31B0D"/>
    <w:rsid w:val="00F31EC8"/>
    <w:rsid w:val="00F31F19"/>
    <w:rsid w:val="00F328EF"/>
    <w:rsid w:val="00F32EBC"/>
    <w:rsid w:val="00F33011"/>
    <w:rsid w:val="00F333C4"/>
    <w:rsid w:val="00F337C5"/>
    <w:rsid w:val="00F33B3A"/>
    <w:rsid w:val="00F33C22"/>
    <w:rsid w:val="00F33C5A"/>
    <w:rsid w:val="00F33E96"/>
    <w:rsid w:val="00F340E8"/>
    <w:rsid w:val="00F3461C"/>
    <w:rsid w:val="00F34AD4"/>
    <w:rsid w:val="00F34B2F"/>
    <w:rsid w:val="00F34D33"/>
    <w:rsid w:val="00F352D6"/>
    <w:rsid w:val="00F353D0"/>
    <w:rsid w:val="00F359C5"/>
    <w:rsid w:val="00F3608F"/>
    <w:rsid w:val="00F361E6"/>
    <w:rsid w:val="00F36817"/>
    <w:rsid w:val="00F36B4C"/>
    <w:rsid w:val="00F36C87"/>
    <w:rsid w:val="00F37299"/>
    <w:rsid w:val="00F378A4"/>
    <w:rsid w:val="00F37DEA"/>
    <w:rsid w:val="00F4000B"/>
    <w:rsid w:val="00F409B9"/>
    <w:rsid w:val="00F40E63"/>
    <w:rsid w:val="00F41005"/>
    <w:rsid w:val="00F410F1"/>
    <w:rsid w:val="00F41A7E"/>
    <w:rsid w:val="00F421C3"/>
    <w:rsid w:val="00F4272F"/>
    <w:rsid w:val="00F43040"/>
    <w:rsid w:val="00F43048"/>
    <w:rsid w:val="00F43276"/>
    <w:rsid w:val="00F45025"/>
    <w:rsid w:val="00F45D7B"/>
    <w:rsid w:val="00F46E1E"/>
    <w:rsid w:val="00F46EE4"/>
    <w:rsid w:val="00F47AAD"/>
    <w:rsid w:val="00F47E85"/>
    <w:rsid w:val="00F50012"/>
    <w:rsid w:val="00F506AB"/>
    <w:rsid w:val="00F510F3"/>
    <w:rsid w:val="00F51432"/>
    <w:rsid w:val="00F522AD"/>
    <w:rsid w:val="00F52D7F"/>
    <w:rsid w:val="00F54089"/>
    <w:rsid w:val="00F540C0"/>
    <w:rsid w:val="00F55321"/>
    <w:rsid w:val="00F557E6"/>
    <w:rsid w:val="00F56116"/>
    <w:rsid w:val="00F56300"/>
    <w:rsid w:val="00F56779"/>
    <w:rsid w:val="00F57A41"/>
    <w:rsid w:val="00F57CF8"/>
    <w:rsid w:val="00F617AA"/>
    <w:rsid w:val="00F61B5A"/>
    <w:rsid w:val="00F61D5D"/>
    <w:rsid w:val="00F62466"/>
    <w:rsid w:val="00F6283F"/>
    <w:rsid w:val="00F62B8E"/>
    <w:rsid w:val="00F63C5B"/>
    <w:rsid w:val="00F63E62"/>
    <w:rsid w:val="00F63E86"/>
    <w:rsid w:val="00F63F4F"/>
    <w:rsid w:val="00F6414B"/>
    <w:rsid w:val="00F64AFD"/>
    <w:rsid w:val="00F64DC3"/>
    <w:rsid w:val="00F65369"/>
    <w:rsid w:val="00F653B0"/>
    <w:rsid w:val="00F65939"/>
    <w:rsid w:val="00F65DEF"/>
    <w:rsid w:val="00F6600E"/>
    <w:rsid w:val="00F66080"/>
    <w:rsid w:val="00F66269"/>
    <w:rsid w:val="00F662F1"/>
    <w:rsid w:val="00F66762"/>
    <w:rsid w:val="00F66EBC"/>
    <w:rsid w:val="00F67457"/>
    <w:rsid w:val="00F67ACA"/>
    <w:rsid w:val="00F67E6F"/>
    <w:rsid w:val="00F700A8"/>
    <w:rsid w:val="00F7168A"/>
    <w:rsid w:val="00F71899"/>
    <w:rsid w:val="00F71CE7"/>
    <w:rsid w:val="00F726AE"/>
    <w:rsid w:val="00F726DD"/>
    <w:rsid w:val="00F73193"/>
    <w:rsid w:val="00F73356"/>
    <w:rsid w:val="00F73EF5"/>
    <w:rsid w:val="00F74855"/>
    <w:rsid w:val="00F74C30"/>
    <w:rsid w:val="00F756AA"/>
    <w:rsid w:val="00F75768"/>
    <w:rsid w:val="00F75CF3"/>
    <w:rsid w:val="00F76062"/>
    <w:rsid w:val="00F76912"/>
    <w:rsid w:val="00F7748C"/>
    <w:rsid w:val="00F801CA"/>
    <w:rsid w:val="00F80E20"/>
    <w:rsid w:val="00F80EC6"/>
    <w:rsid w:val="00F818FE"/>
    <w:rsid w:val="00F81B51"/>
    <w:rsid w:val="00F8267B"/>
    <w:rsid w:val="00F82785"/>
    <w:rsid w:val="00F82A98"/>
    <w:rsid w:val="00F83006"/>
    <w:rsid w:val="00F8393B"/>
    <w:rsid w:val="00F83BDD"/>
    <w:rsid w:val="00F84142"/>
    <w:rsid w:val="00F86864"/>
    <w:rsid w:val="00F86915"/>
    <w:rsid w:val="00F86C52"/>
    <w:rsid w:val="00F878F6"/>
    <w:rsid w:val="00F87CE8"/>
    <w:rsid w:val="00F9046C"/>
    <w:rsid w:val="00F90487"/>
    <w:rsid w:val="00F906D2"/>
    <w:rsid w:val="00F90AB6"/>
    <w:rsid w:val="00F90C34"/>
    <w:rsid w:val="00F90F70"/>
    <w:rsid w:val="00F91A0C"/>
    <w:rsid w:val="00F9277F"/>
    <w:rsid w:val="00F927CA"/>
    <w:rsid w:val="00F92BB9"/>
    <w:rsid w:val="00F93F33"/>
    <w:rsid w:val="00F94244"/>
    <w:rsid w:val="00F949ED"/>
    <w:rsid w:val="00F94AF7"/>
    <w:rsid w:val="00F9510E"/>
    <w:rsid w:val="00F95174"/>
    <w:rsid w:val="00F9524B"/>
    <w:rsid w:val="00F96634"/>
    <w:rsid w:val="00F96DEC"/>
    <w:rsid w:val="00F96DF5"/>
    <w:rsid w:val="00F977D2"/>
    <w:rsid w:val="00F97DA6"/>
    <w:rsid w:val="00FA0674"/>
    <w:rsid w:val="00FA0CF7"/>
    <w:rsid w:val="00FA0D03"/>
    <w:rsid w:val="00FA0D46"/>
    <w:rsid w:val="00FA10FD"/>
    <w:rsid w:val="00FA12A6"/>
    <w:rsid w:val="00FA13B5"/>
    <w:rsid w:val="00FA1960"/>
    <w:rsid w:val="00FA1E8A"/>
    <w:rsid w:val="00FA1FB8"/>
    <w:rsid w:val="00FA2029"/>
    <w:rsid w:val="00FA2455"/>
    <w:rsid w:val="00FA2B32"/>
    <w:rsid w:val="00FA3208"/>
    <w:rsid w:val="00FA3694"/>
    <w:rsid w:val="00FA3BDA"/>
    <w:rsid w:val="00FA5C70"/>
    <w:rsid w:val="00FA6287"/>
    <w:rsid w:val="00FA6A30"/>
    <w:rsid w:val="00FA6A4C"/>
    <w:rsid w:val="00FA772E"/>
    <w:rsid w:val="00FA79D0"/>
    <w:rsid w:val="00FA7B5C"/>
    <w:rsid w:val="00FB03B2"/>
    <w:rsid w:val="00FB0A97"/>
    <w:rsid w:val="00FB0CB2"/>
    <w:rsid w:val="00FB1171"/>
    <w:rsid w:val="00FB12B1"/>
    <w:rsid w:val="00FB1EF5"/>
    <w:rsid w:val="00FB2006"/>
    <w:rsid w:val="00FB2144"/>
    <w:rsid w:val="00FB24D7"/>
    <w:rsid w:val="00FB2FB5"/>
    <w:rsid w:val="00FB33E0"/>
    <w:rsid w:val="00FB38D2"/>
    <w:rsid w:val="00FB4177"/>
    <w:rsid w:val="00FB472B"/>
    <w:rsid w:val="00FB494F"/>
    <w:rsid w:val="00FB5901"/>
    <w:rsid w:val="00FB5A76"/>
    <w:rsid w:val="00FB6137"/>
    <w:rsid w:val="00FB71DB"/>
    <w:rsid w:val="00FB73F5"/>
    <w:rsid w:val="00FB79B7"/>
    <w:rsid w:val="00FB7C8E"/>
    <w:rsid w:val="00FC02FE"/>
    <w:rsid w:val="00FC0497"/>
    <w:rsid w:val="00FC083D"/>
    <w:rsid w:val="00FC0E26"/>
    <w:rsid w:val="00FC1195"/>
    <w:rsid w:val="00FC1207"/>
    <w:rsid w:val="00FC158B"/>
    <w:rsid w:val="00FC1A38"/>
    <w:rsid w:val="00FC2228"/>
    <w:rsid w:val="00FC2422"/>
    <w:rsid w:val="00FC3394"/>
    <w:rsid w:val="00FC3DF0"/>
    <w:rsid w:val="00FC42F7"/>
    <w:rsid w:val="00FC435F"/>
    <w:rsid w:val="00FC44FA"/>
    <w:rsid w:val="00FC46B7"/>
    <w:rsid w:val="00FC74FA"/>
    <w:rsid w:val="00FC75BF"/>
    <w:rsid w:val="00FC7A2F"/>
    <w:rsid w:val="00FC7D68"/>
    <w:rsid w:val="00FD0964"/>
    <w:rsid w:val="00FD0BB4"/>
    <w:rsid w:val="00FD0D32"/>
    <w:rsid w:val="00FD1FA9"/>
    <w:rsid w:val="00FD2656"/>
    <w:rsid w:val="00FD2BB9"/>
    <w:rsid w:val="00FD2D57"/>
    <w:rsid w:val="00FD2F1C"/>
    <w:rsid w:val="00FD321C"/>
    <w:rsid w:val="00FD3EF8"/>
    <w:rsid w:val="00FD41FD"/>
    <w:rsid w:val="00FD4502"/>
    <w:rsid w:val="00FD46CE"/>
    <w:rsid w:val="00FD4D33"/>
    <w:rsid w:val="00FD4EC6"/>
    <w:rsid w:val="00FD5BCA"/>
    <w:rsid w:val="00FD65A5"/>
    <w:rsid w:val="00FD66F1"/>
    <w:rsid w:val="00FD76DE"/>
    <w:rsid w:val="00FE05F6"/>
    <w:rsid w:val="00FE08B4"/>
    <w:rsid w:val="00FE0F4B"/>
    <w:rsid w:val="00FE14BA"/>
    <w:rsid w:val="00FE156F"/>
    <w:rsid w:val="00FE1A9C"/>
    <w:rsid w:val="00FE2519"/>
    <w:rsid w:val="00FE2B4A"/>
    <w:rsid w:val="00FE2CE7"/>
    <w:rsid w:val="00FE2DD7"/>
    <w:rsid w:val="00FE2F39"/>
    <w:rsid w:val="00FE3479"/>
    <w:rsid w:val="00FE35D9"/>
    <w:rsid w:val="00FE38DB"/>
    <w:rsid w:val="00FE3C51"/>
    <w:rsid w:val="00FE464C"/>
    <w:rsid w:val="00FE49F8"/>
    <w:rsid w:val="00FE4A82"/>
    <w:rsid w:val="00FE55E2"/>
    <w:rsid w:val="00FE564E"/>
    <w:rsid w:val="00FE66F2"/>
    <w:rsid w:val="00FE68A1"/>
    <w:rsid w:val="00FE68B6"/>
    <w:rsid w:val="00FE68DE"/>
    <w:rsid w:val="00FE690E"/>
    <w:rsid w:val="00FE6A16"/>
    <w:rsid w:val="00FE6ED8"/>
    <w:rsid w:val="00FE7038"/>
    <w:rsid w:val="00FE7E72"/>
    <w:rsid w:val="00FF01E0"/>
    <w:rsid w:val="00FF0683"/>
    <w:rsid w:val="00FF0793"/>
    <w:rsid w:val="00FF08B6"/>
    <w:rsid w:val="00FF0995"/>
    <w:rsid w:val="00FF0FA4"/>
    <w:rsid w:val="00FF1509"/>
    <w:rsid w:val="00FF1525"/>
    <w:rsid w:val="00FF1567"/>
    <w:rsid w:val="00FF23D3"/>
    <w:rsid w:val="00FF24DC"/>
    <w:rsid w:val="00FF34AA"/>
    <w:rsid w:val="00FF3D10"/>
    <w:rsid w:val="00FF40DC"/>
    <w:rsid w:val="00FF438F"/>
    <w:rsid w:val="00FF5435"/>
    <w:rsid w:val="00FF56FD"/>
    <w:rsid w:val="00FF6597"/>
    <w:rsid w:val="00FF733E"/>
    <w:rsid w:val="00FF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071CF5"/>
  <w15:chartTrackingRefBased/>
  <w15:docId w15:val="{E58B52FF-2A6B-493D-BEAC-CC9C3315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DB5EE4"/>
  </w:style>
  <w:style w:type="paragraph" w:styleId="1">
    <w:name w:val="heading 1"/>
    <w:basedOn w:val="a1"/>
    <w:next w:val="a1"/>
    <w:link w:val="10"/>
    <w:qFormat/>
    <w:pPr>
      <w:autoSpaceDE w:val="0"/>
      <w:autoSpaceDN w:val="0"/>
      <w:adjustRightInd w:val="0"/>
      <w:spacing w:before="120" w:after="120" w:line="287" w:lineRule="atLeast"/>
      <w:jc w:val="center"/>
      <w:outlineLvl w:val="0"/>
    </w:pPr>
    <w:rPr>
      <w:rFonts w:ascii="MonoCondensedCTT" w:hAnsi="MonoCondensedCTT" w:cs="MonoCondensedCTT"/>
      <w:b/>
      <w:color w:val="000000"/>
      <w:sz w:val="24"/>
      <w:szCs w:val="24"/>
    </w:rPr>
  </w:style>
  <w:style w:type="paragraph" w:styleId="2">
    <w:name w:val="heading 2"/>
    <w:basedOn w:val="a1"/>
    <w:next w:val="a1"/>
    <w:qFormat/>
    <w:rsid w:val="00DB5EE4"/>
    <w:pPr>
      <w:numPr>
        <w:ilvl w:val="1"/>
        <w:numId w:val="1"/>
      </w:numPr>
      <w:autoSpaceDE w:val="0"/>
      <w:autoSpaceDN w:val="0"/>
      <w:adjustRightInd w:val="0"/>
      <w:spacing w:before="120" w:line="287" w:lineRule="atLeast"/>
      <w:outlineLvl w:val="1"/>
    </w:pPr>
    <w:rPr>
      <w:rFonts w:cs="MonoCondensedCTT"/>
      <w:color w:val="000000"/>
      <w:sz w:val="24"/>
      <w:szCs w:val="24"/>
      <w:lang w:val="x-none"/>
    </w:rPr>
  </w:style>
  <w:style w:type="paragraph" w:styleId="3">
    <w:name w:val="heading 3"/>
    <w:basedOn w:val="2"/>
    <w:next w:val="a1"/>
    <w:link w:val="30"/>
    <w:qFormat/>
    <w:pPr>
      <w:numPr>
        <w:ilvl w:val="2"/>
      </w:numPr>
      <w:spacing w:before="0"/>
      <w:outlineLvl w:val="2"/>
    </w:pPr>
  </w:style>
  <w:style w:type="paragraph" w:styleId="4">
    <w:name w:val="heading 4"/>
    <w:basedOn w:val="a1"/>
    <w:next w:val="a1"/>
    <w:qFormat/>
    <w:pPr>
      <w:keepNext/>
      <w:numPr>
        <w:ilvl w:val="3"/>
        <w:numId w:val="1"/>
      </w:numPr>
      <w:jc w:val="both"/>
      <w:outlineLvl w:val="3"/>
    </w:pPr>
    <w:rPr>
      <w:sz w:val="28"/>
      <w:lang w:val="en-US"/>
    </w:rPr>
  </w:style>
  <w:style w:type="paragraph" w:styleId="5">
    <w:name w:val="heading 5"/>
    <w:basedOn w:val="a1"/>
    <w:next w:val="a1"/>
    <w:link w:val="50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pPr>
      <w:tabs>
        <w:tab w:val="center" w:pos="4677"/>
        <w:tab w:val="right" w:pos="9355"/>
      </w:tabs>
    </w:pPr>
  </w:style>
  <w:style w:type="paragraph" w:styleId="a7">
    <w:name w:val="footer"/>
    <w:basedOn w:val="a1"/>
    <w:link w:val="a8"/>
    <w:pPr>
      <w:tabs>
        <w:tab w:val="center" w:pos="4153"/>
        <w:tab w:val="right" w:pos="8306"/>
      </w:tabs>
      <w:jc w:val="center"/>
    </w:pPr>
    <w:rPr>
      <w:rFonts w:ascii="MonoCondensedCTT" w:hAnsi="MonoCondensedCTT"/>
      <w:sz w:val="18"/>
      <w:lang w:val="x-none" w:eastAsia="x-none"/>
    </w:rPr>
  </w:style>
  <w:style w:type="paragraph" w:styleId="a9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customStyle="1" w:styleId="11">
    <w:name w:val="Стиль1"/>
    <w:basedOn w:val="a1"/>
    <w:pPr>
      <w:autoSpaceDE w:val="0"/>
      <w:autoSpaceDN w:val="0"/>
      <w:adjustRightInd w:val="0"/>
      <w:spacing w:line="242" w:lineRule="atLeast"/>
      <w:ind w:left="142" w:firstLine="578"/>
    </w:pPr>
  </w:style>
  <w:style w:type="paragraph" w:styleId="aa">
    <w:name w:val="Body Text Indent"/>
    <w:basedOn w:val="a1"/>
    <w:pPr>
      <w:ind w:left="720" w:hanging="720"/>
    </w:pPr>
    <w:rPr>
      <w:sz w:val="24"/>
    </w:rPr>
  </w:style>
  <w:style w:type="table" w:styleId="ab">
    <w:name w:val="Table Grid"/>
    <w:basedOn w:val="a3"/>
    <w:rsid w:val="00DB5EE4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DengXian" w:hAnsi="DengXian"/>
        <w:b/>
        <w:sz w:val="24"/>
      </w:rPr>
    </w:tblStylePr>
  </w:style>
  <w:style w:type="character" w:styleId="ac">
    <w:name w:val="page number"/>
    <w:basedOn w:val="a2"/>
    <w:rsid w:val="00363953"/>
  </w:style>
  <w:style w:type="character" w:customStyle="1" w:styleId="a8">
    <w:name w:val="Нижний колонтитул Знак"/>
    <w:link w:val="a7"/>
    <w:rsid w:val="00363953"/>
    <w:rPr>
      <w:rFonts w:ascii="MonoCondensedCTT" w:hAnsi="MonoCondensedCTT"/>
      <w:sz w:val="18"/>
    </w:rPr>
  </w:style>
  <w:style w:type="character" w:customStyle="1" w:styleId="a6">
    <w:name w:val="Верхний колонтитул Знак"/>
    <w:basedOn w:val="a2"/>
    <w:link w:val="a5"/>
    <w:rsid w:val="00363953"/>
  </w:style>
  <w:style w:type="character" w:styleId="ad">
    <w:name w:val="Strong"/>
    <w:uiPriority w:val="22"/>
    <w:qFormat/>
    <w:rsid w:val="006D1EA2"/>
    <w:rPr>
      <w:b/>
      <w:bCs/>
    </w:rPr>
  </w:style>
  <w:style w:type="paragraph" w:customStyle="1" w:styleId="21">
    <w:name w:val="Знак2 Знак Знак Знак1 Знак Знак Знак Знак Знак Знак Знак Знак Знак Знак Знак Знак"/>
    <w:basedOn w:val="a1"/>
    <w:rsid w:val="002F0142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e">
    <w:name w:val="Hyperlink"/>
    <w:uiPriority w:val="99"/>
    <w:unhideWhenUsed/>
    <w:rsid w:val="009F471F"/>
    <w:rPr>
      <w:color w:val="0000FF"/>
      <w:u w:val="single"/>
    </w:rPr>
  </w:style>
  <w:style w:type="character" w:customStyle="1" w:styleId="apple-converted-space">
    <w:name w:val="apple-converted-space"/>
    <w:basedOn w:val="a2"/>
    <w:rsid w:val="00AF40AE"/>
  </w:style>
  <w:style w:type="paragraph" w:styleId="af">
    <w:name w:val="footnote text"/>
    <w:basedOn w:val="a1"/>
    <w:link w:val="af0"/>
    <w:rsid w:val="00E87562"/>
  </w:style>
  <w:style w:type="character" w:customStyle="1" w:styleId="af0">
    <w:name w:val="Текст сноски Знак"/>
    <w:basedOn w:val="a2"/>
    <w:link w:val="af"/>
    <w:rsid w:val="00E87562"/>
  </w:style>
  <w:style w:type="character" w:styleId="af1">
    <w:name w:val="footnote reference"/>
    <w:rsid w:val="00E87562"/>
    <w:rPr>
      <w:vertAlign w:val="superscript"/>
    </w:rPr>
  </w:style>
  <w:style w:type="character" w:customStyle="1" w:styleId="smalltext">
    <w:name w:val="smalltext"/>
    <w:rsid w:val="006263D8"/>
  </w:style>
  <w:style w:type="paragraph" w:customStyle="1" w:styleId="number">
    <w:name w:val="number"/>
    <w:rsid w:val="00A96FCD"/>
    <w:pPr>
      <w:jc w:val="center"/>
    </w:pPr>
    <w:rPr>
      <w:rFonts w:ascii="Arial" w:hAnsi="Arial"/>
      <w:noProof/>
      <w:sz w:val="24"/>
      <w:lang w:val="en-US" w:eastAsia="en-US"/>
    </w:rPr>
  </w:style>
  <w:style w:type="numbering" w:customStyle="1" w:styleId="12">
    <w:name w:val="Нет списка1"/>
    <w:next w:val="a4"/>
    <w:semiHidden/>
    <w:rsid w:val="00172F3A"/>
  </w:style>
  <w:style w:type="paragraph" w:styleId="af2">
    <w:name w:val="Body Text"/>
    <w:basedOn w:val="a1"/>
    <w:link w:val="af3"/>
    <w:rsid w:val="00172F3A"/>
    <w:pPr>
      <w:spacing w:before="60" w:after="60"/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Основной текст Знак"/>
    <w:link w:val="af2"/>
    <w:rsid w:val="00172F3A"/>
    <w:rPr>
      <w:rFonts w:ascii="Arial" w:hAnsi="Arial"/>
      <w:sz w:val="24"/>
      <w:szCs w:val="24"/>
    </w:rPr>
  </w:style>
  <w:style w:type="paragraph" w:customStyle="1" w:styleId="af4">
    <w:name w:val="Текст таблицы"/>
    <w:basedOn w:val="a1"/>
    <w:rsid w:val="00172F3A"/>
    <w:pPr>
      <w:keepLines/>
    </w:pPr>
    <w:rPr>
      <w:rFonts w:ascii="Arial" w:hAnsi="Arial"/>
      <w:iCs/>
      <w:szCs w:val="24"/>
      <w:lang w:val="en-US"/>
    </w:rPr>
  </w:style>
  <w:style w:type="paragraph" w:styleId="a">
    <w:name w:val="List Number"/>
    <w:basedOn w:val="a1"/>
    <w:rsid w:val="00172F3A"/>
    <w:pPr>
      <w:numPr>
        <w:numId w:val="4"/>
      </w:numPr>
      <w:spacing w:beforeLines="60" w:before="60" w:afterLines="60" w:after="60"/>
    </w:pPr>
    <w:rPr>
      <w:rFonts w:ascii="Arial" w:hAnsi="Arial"/>
      <w:sz w:val="24"/>
      <w:szCs w:val="24"/>
    </w:rPr>
  </w:style>
  <w:style w:type="paragraph" w:styleId="af5">
    <w:name w:val="caption"/>
    <w:basedOn w:val="a1"/>
    <w:qFormat/>
    <w:rsid w:val="00172F3A"/>
    <w:pPr>
      <w:jc w:val="center"/>
    </w:pPr>
    <w:rPr>
      <w:rFonts w:ascii="Arial" w:hAnsi="Arial"/>
      <w:szCs w:val="24"/>
    </w:rPr>
  </w:style>
  <w:style w:type="paragraph" w:customStyle="1" w:styleId="af6">
    <w:name w:val="Рисунок"/>
    <w:basedOn w:val="a1"/>
    <w:rsid w:val="00172F3A"/>
    <w:pPr>
      <w:jc w:val="center"/>
    </w:pPr>
    <w:rPr>
      <w:rFonts w:ascii="Arial" w:hAnsi="Arial"/>
      <w:sz w:val="24"/>
      <w:szCs w:val="24"/>
    </w:rPr>
  </w:style>
  <w:style w:type="paragraph" w:customStyle="1" w:styleId="af7">
    <w:name w:val="Основной текст без отступа"/>
    <w:basedOn w:val="af2"/>
    <w:rsid w:val="00172F3A"/>
    <w:pPr>
      <w:ind w:firstLine="0"/>
    </w:pPr>
  </w:style>
  <w:style w:type="paragraph" w:customStyle="1" w:styleId="af8">
    <w:name w:val="Название"/>
    <w:basedOn w:val="a1"/>
    <w:link w:val="af9"/>
    <w:qFormat/>
    <w:rsid w:val="00172F3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9">
    <w:name w:val="Название Знак"/>
    <w:link w:val="af8"/>
    <w:rsid w:val="00172F3A"/>
    <w:rPr>
      <w:rFonts w:ascii="Arial" w:hAnsi="Arial" w:cs="Arial"/>
      <w:b/>
      <w:bCs/>
      <w:kern w:val="28"/>
      <w:sz w:val="32"/>
      <w:szCs w:val="32"/>
    </w:rPr>
  </w:style>
  <w:style w:type="paragraph" w:customStyle="1" w:styleId="0606">
    <w:name w:val="Стиль Нумерованный список + Перед:  0.6 ст. После:  0.6 ст."/>
    <w:basedOn w:val="a"/>
    <w:rsid w:val="00172F3A"/>
  </w:style>
  <w:style w:type="table" w:customStyle="1" w:styleId="13">
    <w:name w:val="Сетка таблицы1"/>
    <w:basedOn w:val="a3"/>
    <w:next w:val="ab"/>
    <w:rsid w:val="00172F3A"/>
    <w:pPr>
      <w:keepLine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Нумерованный список таблицы"/>
    <w:basedOn w:val="a"/>
    <w:rsid w:val="00172F3A"/>
    <w:pPr>
      <w:numPr>
        <w:numId w:val="3"/>
      </w:numPr>
      <w:ind w:left="0" w:firstLine="0"/>
    </w:pPr>
  </w:style>
  <w:style w:type="paragraph" w:styleId="afa">
    <w:name w:val="Title"/>
    <w:basedOn w:val="1"/>
    <w:next w:val="af2"/>
    <w:rsid w:val="00172F3A"/>
    <w:pPr>
      <w:keepNext/>
      <w:autoSpaceDE/>
      <w:autoSpaceDN/>
      <w:adjustRightInd/>
      <w:spacing w:before="360" w:after="240" w:line="240" w:lineRule="auto"/>
    </w:pPr>
    <w:rPr>
      <w:rFonts w:ascii="Arial" w:hAnsi="Arial" w:cs="Times New Roman"/>
      <w:bCs/>
      <w:caps/>
      <w:color w:val="auto"/>
      <w:kern w:val="32"/>
      <w:sz w:val="28"/>
      <w:szCs w:val="28"/>
    </w:rPr>
  </w:style>
  <w:style w:type="paragraph" w:customStyle="1" w:styleId="afb">
    <w:name w:val="Название таблицы"/>
    <w:basedOn w:val="af5"/>
    <w:next w:val="af4"/>
    <w:rsid w:val="00172F3A"/>
    <w:pPr>
      <w:keepNext/>
      <w:keepLines/>
      <w:ind w:right="851"/>
      <w:jc w:val="right"/>
    </w:pPr>
    <w:rPr>
      <w:sz w:val="24"/>
    </w:rPr>
  </w:style>
  <w:style w:type="paragraph" w:styleId="14">
    <w:name w:val="toc 1"/>
    <w:basedOn w:val="a1"/>
    <w:next w:val="a1"/>
    <w:autoRedefine/>
    <w:rsid w:val="00172F3A"/>
    <w:pPr>
      <w:tabs>
        <w:tab w:val="right" w:leader="dot" w:pos="10195"/>
      </w:tabs>
      <w:ind w:left="851" w:hanging="567"/>
    </w:pPr>
    <w:rPr>
      <w:rFonts w:ascii="Arial" w:hAnsi="Arial"/>
      <w:bCs/>
      <w:caps/>
      <w:sz w:val="24"/>
      <w:szCs w:val="24"/>
    </w:rPr>
  </w:style>
  <w:style w:type="paragraph" w:styleId="20">
    <w:name w:val="toc 2"/>
    <w:basedOn w:val="a1"/>
    <w:next w:val="a1"/>
    <w:autoRedefine/>
    <w:rsid w:val="00172F3A"/>
    <w:pPr>
      <w:ind w:left="567"/>
    </w:pPr>
    <w:rPr>
      <w:rFonts w:ascii="Arial" w:hAnsi="Arial"/>
      <w:sz w:val="24"/>
      <w:szCs w:val="24"/>
    </w:rPr>
  </w:style>
  <w:style w:type="paragraph" w:styleId="31">
    <w:name w:val="toc 3"/>
    <w:basedOn w:val="a1"/>
    <w:next w:val="a1"/>
    <w:autoRedefine/>
    <w:rsid w:val="00172F3A"/>
    <w:pPr>
      <w:ind w:left="1418"/>
    </w:pPr>
    <w:rPr>
      <w:rFonts w:ascii="Arial" w:hAnsi="Arial"/>
      <w:sz w:val="24"/>
      <w:szCs w:val="24"/>
    </w:rPr>
  </w:style>
  <w:style w:type="paragraph" w:styleId="40">
    <w:name w:val="toc 4"/>
    <w:basedOn w:val="a1"/>
    <w:next w:val="a1"/>
    <w:autoRedefine/>
    <w:rsid w:val="00172F3A"/>
    <w:pPr>
      <w:ind w:left="720"/>
    </w:pPr>
    <w:rPr>
      <w:rFonts w:ascii="Arial" w:hAnsi="Arial"/>
      <w:sz w:val="24"/>
      <w:szCs w:val="24"/>
    </w:rPr>
  </w:style>
  <w:style w:type="paragraph" w:styleId="51">
    <w:name w:val="toc 5"/>
    <w:basedOn w:val="a1"/>
    <w:next w:val="a1"/>
    <w:autoRedefine/>
    <w:rsid w:val="00172F3A"/>
    <w:pPr>
      <w:ind w:left="960"/>
    </w:pPr>
    <w:rPr>
      <w:rFonts w:ascii="Arial" w:hAnsi="Arial"/>
      <w:sz w:val="24"/>
      <w:szCs w:val="24"/>
    </w:rPr>
  </w:style>
  <w:style w:type="paragraph" w:styleId="60">
    <w:name w:val="toc 6"/>
    <w:basedOn w:val="a1"/>
    <w:next w:val="a1"/>
    <w:autoRedefine/>
    <w:rsid w:val="00172F3A"/>
    <w:pPr>
      <w:ind w:left="1200"/>
    </w:pPr>
    <w:rPr>
      <w:rFonts w:ascii="Arial" w:hAnsi="Arial"/>
      <w:sz w:val="24"/>
      <w:szCs w:val="24"/>
    </w:rPr>
  </w:style>
  <w:style w:type="paragraph" w:styleId="70">
    <w:name w:val="toc 7"/>
    <w:basedOn w:val="a1"/>
    <w:next w:val="a1"/>
    <w:autoRedefine/>
    <w:rsid w:val="00172F3A"/>
    <w:pPr>
      <w:ind w:left="1440"/>
    </w:pPr>
    <w:rPr>
      <w:rFonts w:ascii="Arial" w:hAnsi="Arial"/>
      <w:sz w:val="24"/>
      <w:szCs w:val="24"/>
    </w:rPr>
  </w:style>
  <w:style w:type="paragraph" w:styleId="80">
    <w:name w:val="toc 8"/>
    <w:basedOn w:val="a1"/>
    <w:next w:val="a1"/>
    <w:autoRedefine/>
    <w:rsid w:val="00172F3A"/>
    <w:pPr>
      <w:ind w:left="1680"/>
    </w:pPr>
    <w:rPr>
      <w:rFonts w:ascii="Arial" w:hAnsi="Arial"/>
      <w:sz w:val="24"/>
      <w:szCs w:val="24"/>
    </w:rPr>
  </w:style>
  <w:style w:type="paragraph" w:styleId="90">
    <w:name w:val="toc 9"/>
    <w:basedOn w:val="a1"/>
    <w:next w:val="a1"/>
    <w:autoRedefine/>
    <w:rsid w:val="00172F3A"/>
    <w:pPr>
      <w:ind w:left="1920"/>
    </w:pPr>
    <w:rPr>
      <w:rFonts w:ascii="Arial" w:hAnsi="Arial"/>
      <w:sz w:val="24"/>
      <w:szCs w:val="24"/>
    </w:rPr>
  </w:style>
  <w:style w:type="paragraph" w:styleId="22">
    <w:name w:val="Body Text 2"/>
    <w:basedOn w:val="a1"/>
    <w:link w:val="23"/>
    <w:rsid w:val="00172F3A"/>
    <w:pPr>
      <w:jc w:val="center"/>
    </w:pPr>
    <w:rPr>
      <w:rFonts w:ascii="Arial" w:hAnsi="Arial" w:cs="Arial"/>
      <w:sz w:val="16"/>
      <w:szCs w:val="24"/>
      <w:lang w:val="en-US"/>
    </w:rPr>
  </w:style>
  <w:style w:type="character" w:customStyle="1" w:styleId="23">
    <w:name w:val="Основной текст 2 Знак"/>
    <w:link w:val="22"/>
    <w:rsid w:val="00172F3A"/>
    <w:rPr>
      <w:rFonts w:ascii="Arial" w:hAnsi="Arial" w:cs="Arial"/>
      <w:sz w:val="16"/>
      <w:szCs w:val="24"/>
      <w:lang w:val="en-US"/>
    </w:rPr>
  </w:style>
  <w:style w:type="paragraph" w:customStyle="1" w:styleId="afc">
    <w:name w:val="Шапка таблицы"/>
    <w:basedOn w:val="af4"/>
    <w:rsid w:val="00172F3A"/>
  </w:style>
  <w:style w:type="paragraph" w:styleId="afd">
    <w:name w:val="Balloon Text"/>
    <w:basedOn w:val="a1"/>
    <w:link w:val="afe"/>
    <w:rsid w:val="00172F3A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rsid w:val="00172F3A"/>
    <w:rPr>
      <w:rFonts w:ascii="Tahoma" w:hAnsi="Tahoma" w:cs="Tahoma"/>
      <w:sz w:val="16"/>
      <w:szCs w:val="16"/>
    </w:rPr>
  </w:style>
  <w:style w:type="character" w:customStyle="1" w:styleId="A20">
    <w:name w:val="A2"/>
    <w:uiPriority w:val="99"/>
    <w:rsid w:val="00172F3A"/>
    <w:rPr>
      <w:rFonts w:cs="Helvetica Linotype"/>
      <w:color w:val="000000"/>
      <w:sz w:val="16"/>
      <w:szCs w:val="16"/>
    </w:rPr>
  </w:style>
  <w:style w:type="paragraph" w:customStyle="1" w:styleId="Default">
    <w:name w:val="Default"/>
    <w:rsid w:val="00172F3A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24">
    <w:name w:val="Нет списка2"/>
    <w:next w:val="a4"/>
    <w:semiHidden/>
    <w:rsid w:val="00172F3A"/>
  </w:style>
  <w:style w:type="table" w:customStyle="1" w:styleId="25">
    <w:name w:val="Сетка таблицы2"/>
    <w:basedOn w:val="a3"/>
    <w:next w:val="ab"/>
    <w:rsid w:val="00172F3A"/>
    <w:pPr>
      <w:keepLine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link w:val="5"/>
    <w:rsid w:val="00C02C3B"/>
    <w:rPr>
      <w:b/>
      <w:bCs/>
      <w:i/>
      <w:iCs/>
      <w:sz w:val="26"/>
      <w:szCs w:val="26"/>
    </w:rPr>
  </w:style>
  <w:style w:type="paragraph" w:customStyle="1" w:styleId="Iniiaiieoaenooaaeeou">
    <w:name w:val="Iniiaiie oaeno oaaeeou"/>
    <w:basedOn w:val="af2"/>
    <w:next w:val="af2"/>
    <w:rsid w:val="00755DDF"/>
    <w:pPr>
      <w:overflowPunct w:val="0"/>
      <w:autoSpaceDE w:val="0"/>
      <w:autoSpaceDN w:val="0"/>
      <w:adjustRightInd w:val="0"/>
      <w:spacing w:before="40" w:after="40"/>
      <w:ind w:firstLine="0"/>
      <w:jc w:val="center"/>
      <w:textAlignment w:val="baseline"/>
    </w:pPr>
    <w:rPr>
      <w:rFonts w:ascii="Times New Roman" w:hAnsi="Times New Roman"/>
      <w:sz w:val="26"/>
      <w:szCs w:val="20"/>
    </w:rPr>
  </w:style>
  <w:style w:type="paragraph" w:customStyle="1" w:styleId="aff">
    <w:name w:val="Основной"/>
    <w:basedOn w:val="a1"/>
    <w:rsid w:val="00DC589F"/>
    <w:pPr>
      <w:spacing w:before="60" w:after="60"/>
      <w:ind w:firstLine="567"/>
      <w:jc w:val="both"/>
    </w:pPr>
    <w:rPr>
      <w:sz w:val="24"/>
    </w:rPr>
  </w:style>
  <w:style w:type="paragraph" w:customStyle="1" w:styleId="aff0">
    <w:name w:val="Обычный (веб)"/>
    <w:basedOn w:val="a1"/>
    <w:uiPriority w:val="99"/>
    <w:unhideWhenUsed/>
    <w:rsid w:val="00AF509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character" w:customStyle="1" w:styleId="10">
    <w:name w:val="Заголовок 1 Знак"/>
    <w:link w:val="1"/>
    <w:rsid w:val="006D4C21"/>
    <w:rPr>
      <w:rFonts w:ascii="MonoCondensedCTT" w:hAnsi="MonoCondensedCTT" w:cs="MonoCondensedCTT"/>
      <w:b/>
      <w:color w:val="000000"/>
      <w:sz w:val="24"/>
      <w:szCs w:val="24"/>
    </w:rPr>
  </w:style>
  <w:style w:type="character" w:customStyle="1" w:styleId="list-text3">
    <w:name w:val="list-text3"/>
    <w:rsid w:val="00294C87"/>
    <w:rPr>
      <w:vanish w:val="0"/>
      <w:webHidden w:val="0"/>
      <w:specVanish w:val="0"/>
    </w:rPr>
  </w:style>
  <w:style w:type="paragraph" w:styleId="aff1">
    <w:name w:val="List Paragraph"/>
    <w:basedOn w:val="a1"/>
    <w:uiPriority w:val="34"/>
    <w:qFormat/>
    <w:rsid w:val="00985F45"/>
    <w:pPr>
      <w:ind w:left="720"/>
      <w:contextualSpacing/>
    </w:pPr>
  </w:style>
  <w:style w:type="character" w:customStyle="1" w:styleId="30">
    <w:name w:val="Заголовок 3 Знак"/>
    <w:link w:val="3"/>
    <w:rsid w:val="00894024"/>
    <w:rPr>
      <w:rFonts w:cs="MonoCondensedCTT"/>
      <w:color w:val="000000"/>
      <w:sz w:val="24"/>
      <w:szCs w:val="24"/>
      <w:lang w:val="x-none"/>
    </w:rPr>
  </w:style>
  <w:style w:type="paragraph" w:customStyle="1" w:styleId="aff2">
    <w:name w:val="Табл. Обычный слева"/>
    <w:uiPriority w:val="2"/>
    <w:qFormat/>
    <w:rsid w:val="00E02AD0"/>
    <w:pPr>
      <w:suppressAutoHyphens/>
      <w:spacing w:before="60" w:after="60"/>
      <w:ind w:left="57"/>
      <w:jc w:val="both"/>
    </w:pPr>
    <w:rPr>
      <w:rFonts w:eastAsiaTheme="minorHAnsi" w:cstheme="minorBidi"/>
      <w:sz w:val="24"/>
      <w:szCs w:val="22"/>
      <w:lang w:eastAsia="en-US"/>
    </w:rPr>
  </w:style>
  <w:style w:type="paragraph" w:customStyle="1" w:styleId="aff3">
    <w:name w:val="Табл. Обычный центр"/>
    <w:basedOn w:val="aff2"/>
    <w:uiPriority w:val="2"/>
    <w:qFormat/>
    <w:rsid w:val="002D7123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68122">
          <w:marLeft w:val="0"/>
          <w:marRight w:val="0"/>
          <w:marTop w:val="0"/>
          <w:marBottom w:val="0"/>
          <w:divBdr>
            <w:top w:val="single" w:sz="6" w:space="0" w:color="E3E3E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5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92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-sintez.ru/catalog/oporno_napravlyayushhie_kolcza/oporno_napravlyayushhee_kolczo_tip_fs_65_pe110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kin\Application%20Data\Microsoft\Templates\&#1064;&#1090;&#1072;&#1084;&#1087;%20&#1090;&#1077;&#1082;&#1089;&#1090;&#1086;&#1074;&#1099;&#1081;%20(&#1088;&#1072;&#1079;&#1085;&#1099;&#1081;%20&#1085;&#1072;%20&#1089;&#1090;&#1088;&#1072;&#1085;&#1080;&#1094;&#1072;&#1093;)%20&#1040;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6C6369-EAE3-4713-BE51-118F5B470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Штамп текстовый (разный на страницах) А3.dot</Template>
  <TotalTime>2645</TotalTime>
  <Pages>7</Pages>
  <Words>1555</Words>
  <Characters>8591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>Большаков</Manager>
  <Company>CtrlSoft</Company>
  <LinksUpToDate>false</LinksUpToDate>
  <CharactersWithSpaces>10126</CharactersWithSpaces>
  <SharedDoc>false</SharedDoc>
  <HyperlinkBase>07.06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Исаченкова;Поминов</dc:creator>
  <cp:keywords>15</cp:keywords>
  <cp:lastModifiedBy>Mikhailova Yuliya</cp:lastModifiedBy>
  <cp:revision>197</cp:revision>
  <cp:lastPrinted>2022-09-08T15:26:00Z</cp:lastPrinted>
  <dcterms:created xsi:type="dcterms:W3CDTF">2022-12-28T08:21:00Z</dcterms:created>
  <dcterms:modified xsi:type="dcterms:W3CDTF">2024-01-23T12:30:00Z</dcterms:modified>
  <cp:category>KU-CO-1952/14-ВК</cp:category>
</cp:coreProperties>
</file>