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4"/>
        <w:gridCol w:w="5537"/>
        <w:gridCol w:w="1118"/>
        <w:gridCol w:w="1252"/>
        <w:gridCol w:w="1665"/>
      </w:tblGrid>
      <w:tr w:rsidR="00401F6E" w:rsidRPr="0042444F" w14:paraId="180BD14F" w14:textId="77777777" w:rsidTr="00955480">
        <w:trPr>
          <w:trHeight w:val="680"/>
          <w:tblHeader/>
        </w:trPr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5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2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A4330E" w:rsidRPr="0042444F" w14:paraId="72DB1286" w14:textId="77777777" w:rsidTr="00955480">
        <w:trPr>
          <w:trHeight w:val="454"/>
        </w:trPr>
        <w:tc>
          <w:tcPr>
            <w:tcW w:w="924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50C7B212" w:rsidR="00A4330E" w:rsidRPr="0042444F" w:rsidRDefault="00A4330E" w:rsidP="00A4330E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546AA7">
              <w:rPr>
                <w:rFonts w:ascii="ISOCPEUR" w:hAnsi="ISOCPEUR"/>
                <w:b/>
                <w:bCs/>
                <w:sz w:val="24"/>
                <w:szCs w:val="24"/>
              </w:rPr>
              <w:t>Внутренние системы водоотведения ниже отм. 0.000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6CBC10BB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18074478" w:rsidR="00A4330E" w:rsidRPr="0042444F" w:rsidRDefault="00A4330E" w:rsidP="00A4330E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 xml:space="preserve">1.1 </w:t>
            </w:r>
            <w:r w:rsidRPr="0082688A">
              <w:rPr>
                <w:rFonts w:ascii="ISOCPEUR" w:hAnsi="ISOCPEUR"/>
                <w:b/>
                <w:bCs/>
                <w:sz w:val="24"/>
                <w:szCs w:val="24"/>
                <w:u w:val="single"/>
              </w:rPr>
              <w:t>Бытовая канализация К1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5C6D11E5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F54751A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0BF12B04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AC26F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61D067" w14:textId="69DA6098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Укладка труб НПВХ ∅110 мм в траншею (ниже отметки 0,000)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4BC1D" w14:textId="79B89F7A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15CF5" w14:textId="3ACAF99E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Arial"/>
              </w:rPr>
              <w:t>91</w:t>
            </w:r>
            <w:r w:rsidRPr="007F5507">
              <w:rPr>
                <w:rFonts w:ascii="ISOCPEUR" w:hAnsi="ISOCPEUR" w:cs="Arial"/>
              </w:rPr>
              <w:t>,0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C7F43A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5753E4F7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0BF90B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5DE480" w14:textId="17D6E443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Монтаж отвода НПВХ 45˚ Ø110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3E39B" w14:textId="29FFAB38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0F9ABC" w14:textId="505844C1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28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AFE793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75EA244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65528FE8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81785E">
              <w:rPr>
                <w:rFonts w:ascii="ISOCPEUR" w:hAnsi="ISOCPEUR"/>
                <w:color w:val="000000"/>
              </w:rPr>
              <w:t>Монтаж футляра L=4,80 м из труб Ø325х6 с антикоррозийным покрытием (изоляция «усиленная» по ГОСТ 9.602-2016 выполненная в заводских условиях) с протаскиванием НПВХ труб ∅110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2B67916C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1785E">
              <w:rPr>
                <w:rFonts w:ascii="ISOCPEUR" w:hAnsi="ISOCPEUR"/>
                <w:color w:val="000000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3F42A36B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1785E">
              <w:rPr>
                <w:rFonts w:ascii="ISOCPEUR" w:hAnsi="ISOCPEUR"/>
                <w:color w:val="000000"/>
              </w:rPr>
              <w:t>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1874359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1BD36" w14:textId="7A8408C6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81785E">
              <w:rPr>
                <w:rFonts w:ascii="ISOCPEUR" w:hAnsi="ISOCPEUR"/>
                <w:color w:val="000000"/>
              </w:rPr>
              <w:t>Монтаж футляра L=3,80 м из труб Ø325х6 с антикоррозийным покрытием (изоляция «усиленная» по ГОСТ 9.602-2016 выполненная в заводских условиях) с протаскиванием НПВХ труб ∅110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36518A05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1785E">
              <w:rPr>
                <w:rFonts w:ascii="ISOCPEUR" w:hAnsi="ISOCPEUR"/>
                <w:color w:val="000000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71289F7B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81785E">
              <w:rPr>
                <w:rFonts w:ascii="ISOCPEUR" w:hAnsi="ISOCPEUR"/>
                <w:color w:val="000000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41280859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3E7B1E54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Монтаж тройника НПВХ 45˚ Ø110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1447650B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11FC1963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10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0EE5A1B4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0F669BE5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Монтаж соединительной муфты НПВХ Ø110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D2096" w14:textId="6E776B1E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7CAAD" w14:textId="76555050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27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08496DAF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7934F5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F1682E" w14:textId="41F6F4FD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Установка лючка-прочистки с пробкой полипропиленовой ∅110 мм/ Заглушка НПВХ Ø110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3689FF" w14:textId="3A21655A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8DAF2" w14:textId="2E3A0690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D4518D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7EEF7D64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031A8620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 xml:space="preserve">Установка трапа вертикального с гидрозатвором ∅110 мм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2B983BDD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0A3D56A5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2FB1663A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A4FF3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A0966" w14:textId="6E31BBC0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Испытание системы гидростатическое и манометрическое на прочность и герметичность трубопроводов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76C03" w14:textId="04FC9D5B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компл.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57A6C1" w14:textId="6A2D4F0C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4F0AA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1CE340E2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B88F3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1BB5E" w14:textId="673E78E4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Испытание системы на пролив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DC24B" w14:textId="62B0B47E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компл.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731E" w14:textId="300934AB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23FE65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00F28422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3CEFEC" w14:textId="77777777" w:rsidR="00A4330E" w:rsidRPr="0042444F" w:rsidRDefault="00A4330E" w:rsidP="00A4330E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D1810" w14:textId="6C36575D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  <w:u w:val="single"/>
              </w:rPr>
              <w:t>Земляные работы (укладка выпусков):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20E3CB" w14:textId="47AFD960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CFD59C" w14:textId="38C70FA4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2ACF9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225D4EAA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7BC2836B" w:rsidR="00A4330E" w:rsidRPr="0042444F" w:rsidRDefault="00A4330E" w:rsidP="00A4330E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Механизированная разработка грунта в траншеях (емкость ковша 0,35-0,45 м3) 2 группа грунтов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70388ACB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44316F61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11,09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58ED8B6C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FA6E6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2A8E9" w14:textId="378AA9CA" w:rsidR="00A4330E" w:rsidRPr="00255C7E" w:rsidRDefault="00A4330E" w:rsidP="00A4330E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 xml:space="preserve">Доработка грунта вручную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A6C717" w14:textId="5DA08425" w:rsidR="00A4330E" w:rsidRPr="00255C7E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308C08" w14:textId="71FA7081" w:rsidR="00A4330E" w:rsidRPr="00255C7E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0,58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78DE1C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407C4AFE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A915E" w14:textId="14A80F95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77828A" w14:textId="2FBB08BD" w:rsidR="00A4330E" w:rsidRPr="00255C7E" w:rsidRDefault="00A4330E" w:rsidP="00A4330E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Устройство крепления стен инвентарными щитами, инвентарными металлическими распорками с последующим демонтажом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7B53B" w14:textId="354B0883" w:rsidR="00A4330E" w:rsidRPr="00255C7E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2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0951E" w14:textId="1A9258DE" w:rsidR="00A4330E" w:rsidRPr="00255C7E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38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55CF7" w14:textId="0EF19075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2726DA42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2A33C54C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7B67F6DD" w:rsidR="00A4330E" w:rsidRPr="00255C7E" w:rsidRDefault="00A4330E" w:rsidP="00A4330E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 xml:space="preserve">Устройство основания из песка h=0,15 м под трубопроводы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5E7681A8" w:rsidR="00A4330E" w:rsidRPr="00255C7E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0358F02A" w:rsidR="00A4330E" w:rsidRPr="00255C7E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0,82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6679F55D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213B0540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FCD93" w14:textId="71F7E785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E51B3" w14:textId="06021E7A" w:rsidR="00A4330E" w:rsidRPr="00255C7E" w:rsidRDefault="00A4330E" w:rsidP="00A4330E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Присыпка труб вручную (на 300 мм выше трубы)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11CF1" w14:textId="1A57F009" w:rsidR="00A4330E" w:rsidRPr="00255C7E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00604" w14:textId="3AA04836" w:rsidR="00A4330E" w:rsidRPr="00255C7E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2,12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D3B7B2" w14:textId="2841B285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1B056AEF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BEB355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F298DA" w14:textId="4DCC7E7F" w:rsidR="00A4330E" w:rsidRPr="007F5507" w:rsidRDefault="00A4330E" w:rsidP="00A4330E">
            <w:pPr>
              <w:pStyle w:val="113"/>
              <w:rPr>
                <w:rFonts w:ascii="ISOCPEUR" w:hAnsi="ISOCPEUR"/>
                <w:color w:val="000000"/>
              </w:rPr>
            </w:pPr>
            <w:r w:rsidRPr="007F5507">
              <w:rPr>
                <w:rFonts w:ascii="ISOCPEUR" w:hAnsi="ISOCPEUR"/>
                <w:color w:val="000000"/>
              </w:rPr>
              <w:t>Обратная засыпка бульдозером (емкость ковша 0,35-0,45 м3) песком строительным с послойным уплотнением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DE95ED" w14:textId="391DB5EA" w:rsidR="00A4330E" w:rsidRPr="007F5507" w:rsidRDefault="00A4330E" w:rsidP="00A4330E">
            <w:pPr>
              <w:pStyle w:val="114"/>
              <w:rPr>
                <w:rFonts w:ascii="ISOCPEUR" w:hAnsi="ISOCPEUR"/>
                <w:color w:val="00000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2A5773" w14:textId="43D89B70" w:rsidR="00A4330E" w:rsidRPr="007F5507" w:rsidRDefault="00A4330E" w:rsidP="00A4330E">
            <w:pPr>
              <w:pStyle w:val="114"/>
              <w:rPr>
                <w:rFonts w:ascii="ISOCPEUR" w:hAnsi="ISOCPEUR" w:cs="Arial"/>
              </w:rPr>
            </w:pPr>
            <w:r w:rsidRPr="007F5507">
              <w:rPr>
                <w:rFonts w:ascii="ISOCPEUR" w:hAnsi="ISOCPEUR" w:cs="Arial"/>
              </w:rPr>
              <w:t>8,6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9B304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03C14144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6EB983" w14:textId="59B6414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FB36D" w14:textId="4B177716" w:rsidR="00A4330E" w:rsidRPr="00735F01" w:rsidRDefault="00A4330E" w:rsidP="00A4330E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 xml:space="preserve">Погрузка излишнего грунта с вывозом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33875" w14:textId="5E407283" w:rsidR="00A4330E" w:rsidRPr="00735F01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  <w:r w:rsidRPr="007F5507">
              <w:rPr>
                <w:rFonts w:ascii="ISOCPEUR" w:hAnsi="ISOCPEUR"/>
                <w:color w:val="000000"/>
              </w:rPr>
              <w:t>/т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39D4DD" w14:textId="6975FE87" w:rsidR="00A4330E" w:rsidRPr="00735F01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11,67/21,01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825DC" w14:textId="009D9713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05A0FA5A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23A5D213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7D8A92A" w14:textId="6EB2734E" w:rsidR="00A4330E" w:rsidRPr="00735F01" w:rsidRDefault="00A4330E" w:rsidP="00A4330E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Геодезическая разбивка оси трассы трубопроводов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E9D5A" w14:textId="4EFE779D" w:rsidR="00A4330E" w:rsidRPr="00735F01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133F9AAE" w:rsidR="00A4330E" w:rsidRPr="00735F01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9,0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67C2C58E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4330E" w:rsidRPr="0042444F" w14:paraId="26D1A448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77777777" w:rsidR="00A4330E" w:rsidRPr="0042444F" w:rsidRDefault="00A4330E" w:rsidP="00A4330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30308C2" w14:textId="0A1DB41F" w:rsidR="00A4330E" w:rsidRPr="00735F01" w:rsidRDefault="00A4330E" w:rsidP="00A4330E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Контрольно-исполнительная съемка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C6AE" w14:textId="3093B180" w:rsidR="00A4330E" w:rsidRPr="00735F01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2D0D43BB" w:rsidR="00A4330E" w:rsidRPr="00735F01" w:rsidRDefault="00A4330E" w:rsidP="00A4330E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9,0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A4330E" w:rsidRPr="0042444F" w:rsidRDefault="00A4330E" w:rsidP="00A4330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1B4D0B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3FB81D0C" w:rsidR="00955480" w:rsidRPr="0042444F" w:rsidRDefault="00955480" w:rsidP="00955480">
            <w:pPr>
              <w:pStyle w:val="114"/>
              <w:ind w:left="360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4DA49F8B" w:rsidR="00955480" w:rsidRPr="00735F01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  <w:b/>
              </w:rPr>
              <w:t xml:space="preserve">1.2 </w:t>
            </w:r>
            <w:r w:rsidRPr="00B83728">
              <w:rPr>
                <w:rFonts w:ascii="ISOCPEUR" w:hAnsi="ISOCPEUR" w:cs="Arial"/>
                <w:b/>
              </w:rPr>
              <w:t>Дождевая канализация К2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6D5399E7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24FF32FB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2CD29086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3C97A63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7743D" w14:textId="07A7E684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322C0" w14:textId="3F896CFD" w:rsidR="00955480" w:rsidRPr="00735F01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Укладка труб QSS из материала HDPE QSSP-160-500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288EA62" w14:textId="1627096B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99461C8" w14:textId="72A109BC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8,0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807A1" w14:textId="15DE2A88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9A3B6E6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90C12" w14:textId="4544074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0DBCB" w14:textId="26FF7685" w:rsidR="00955480" w:rsidRPr="00735F01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Укладка труб QSS из материала HDPE QSSP-250-500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2BFCB8A3" w14:textId="3172A4A8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9442068" w14:textId="1623A0CB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16,0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BEB6E" w14:textId="60FD0DCA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07C44BE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AC6A87" w14:textId="0B041B28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F6FC5" w14:textId="6FDC4477" w:rsidR="00955480" w:rsidRPr="00735F01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Монтаж отвода 45˚ QSS-B45-160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8EFB149" w14:textId="703B7653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0F364" w14:textId="343739FA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6342B" w14:textId="10BEFE03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765BC58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5EEE3" w14:textId="3CE89FF3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8A4757" w14:textId="45B7EDFB" w:rsidR="00955480" w:rsidRPr="00735F01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Монтаж отвода 45˚ QSS-B45-250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ADFC7D9" w14:textId="3C319EEF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29166" w14:textId="56AB0E1D" w:rsidR="00955480" w:rsidRPr="00735F01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90A70E" w14:textId="3A7ADFFF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F23BD3F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76A57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B75482" w14:textId="7B495FD3" w:rsidR="00955480" w:rsidRPr="0042444F" w:rsidRDefault="00955480" w:rsidP="00955480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Испытание системы гидростатическое и манометрическое на прочность и герметичность трубопроводов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31F54F" w14:textId="48EE1411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компл.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CE217" w14:textId="7084B819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7F5507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A791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8923621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FF09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D3DAC" w14:textId="2E9794D0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Испытание системы на пролив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13DC82" w14:textId="0834C19D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компл.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F25B8" w14:textId="6AF4538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6CA0D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649261D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A05C0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B52C5" w14:textId="3A35B51E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  <w:u w:val="single"/>
              </w:rPr>
              <w:t>Земляные работы (укладка выпусков):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7315FF" w14:textId="33E8BD00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FCDF2" w14:textId="16B8357D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2CB5DA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0383B1C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5FF957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D7E48" w14:textId="39720D9A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Механизированная разработка грунта в траншеях (емкость ковша 0,35-0,45 м3) 2 группа грунтов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127DC6" w14:textId="67808E48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7700B2A" w14:textId="49DF48FB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23,98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693C3A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1D17DFD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C886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ACFDC" w14:textId="15FFA372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 xml:space="preserve">Доработка грунта вручную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64F3FA" w14:textId="0B2E133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BF09B7C" w14:textId="01A43E23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1,26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99978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9791A5D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29FCA9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EB890" w14:textId="14F082AF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Устройство крепления стен инвентарными щитами, инвентарными металлическими распорками с последующим демонтажом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8B25A3" w14:textId="69D22F5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2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002F8FF9" w14:textId="3F700C8B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70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2E7F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CD368D2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5167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CC081" w14:textId="489DF521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 xml:space="preserve">Устройство основания из песка h=0,15 м под трубопроводы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C201CF" w14:textId="6ED1DB83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C4015" w14:textId="03DF1958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1,78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3565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D5B2109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8B32A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E29D9" w14:textId="20DBF60D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Присыпка труб вручную (на 300 мм выше трубы)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850A3" w14:textId="317B033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5A38C9" w14:textId="57378BE1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5,56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13A01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45361D3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7248A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E194A0" w14:textId="08FE1F58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Обратная засыпка бульдозером (емкость ковша 0,35-0,45 м3) песком строительным с послойным уплотнением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FBDCE" w14:textId="180515F7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14F17" w14:textId="1628518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17,25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41B98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12C8266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4A311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0C03A" w14:textId="23CCE670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 xml:space="preserve">Погрузка излишнего грунта с вывозом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B7758" w14:textId="06B11F3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м</w:t>
            </w:r>
            <w:r w:rsidRPr="007F5507">
              <w:rPr>
                <w:rFonts w:ascii="ISOCPEUR" w:hAnsi="ISOCPEUR"/>
                <w:color w:val="000000"/>
                <w:vertAlign w:val="superscript"/>
              </w:rPr>
              <w:t>3</w:t>
            </w:r>
            <w:r w:rsidRPr="007F5507">
              <w:rPr>
                <w:rFonts w:ascii="ISOCPEUR" w:hAnsi="ISOCPEUR"/>
                <w:color w:val="000000"/>
              </w:rPr>
              <w:t>/т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E31A1" w14:textId="54077A97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25,24/45,43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2ABFB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EB9FC0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32DF0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E960B16" w14:textId="3DF6C521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Геодезическая разбивка оси трассы трубопроводов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3F5A1" w14:textId="3EF54766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2E287" w14:textId="62C0E7AC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16,5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921FF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1BC3DEB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36BD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5ACA75D" w14:textId="1D84A69A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/>
                <w:color w:val="000000"/>
              </w:rPr>
              <w:t>Контрольно-исполнительная съемка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9D8496" w14:textId="04F811C1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43440" w14:textId="3BCDC83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7F5507">
              <w:rPr>
                <w:rFonts w:ascii="ISOCPEUR" w:hAnsi="ISOCPEUR" w:cs="Arial"/>
              </w:rPr>
              <w:t>16,5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855936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D196C58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386EEE" w14:textId="77777777" w:rsidR="00955480" w:rsidRPr="0042444F" w:rsidRDefault="00955480" w:rsidP="00955480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48671" w14:textId="5F4FD7D5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1F435E">
              <w:rPr>
                <w:rFonts w:ascii="ISOCPEUR" w:hAnsi="ISOCPEUR" w:cs="Arial"/>
                <w:b/>
              </w:rPr>
              <w:t>2.</w:t>
            </w:r>
            <w:r>
              <w:rPr>
                <w:rFonts w:ascii="ISOCPEUR" w:hAnsi="ISOCPEUR" w:cs="Arial"/>
                <w:b/>
              </w:rPr>
              <w:t xml:space="preserve"> </w:t>
            </w:r>
            <w:r w:rsidRPr="001F435E">
              <w:rPr>
                <w:rFonts w:ascii="ISOCPEUR" w:hAnsi="ISOCPEUR" w:cs="Arial"/>
                <w:b/>
              </w:rPr>
              <w:t>Выше отметки 0.000: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A658B2" w14:textId="2E3365E7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A56E9E" w14:textId="473743D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9187F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CC9866C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28E9F" w14:textId="77777777" w:rsidR="00955480" w:rsidRPr="0042444F" w:rsidRDefault="00955480" w:rsidP="00955480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60EDA" w14:textId="1517FA12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  <w:b/>
                <w:bCs/>
              </w:rPr>
              <w:t>2.1 Бытовая канализация К1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497AB" w14:textId="6CB9E37B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B2B3A" w14:textId="1BA38F37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861B1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9B03AB6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42B26C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C3A810" w14:textId="53E14966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986E80">
              <w:rPr>
                <w:rFonts w:ascii="ISOCPEUR" w:hAnsi="ISOCPEUR" w:cs="Arial"/>
              </w:rPr>
              <w:t>Монтаж труб ПВХ ∅50 мм, с креплением к стенам хомутами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32495" w14:textId="04C9A520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6F5FDE" w14:textId="46D072A6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32,0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D8550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82B5C3D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6A8BFD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91365" w14:textId="45CB22B8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986E80">
              <w:rPr>
                <w:rFonts w:ascii="ISOCPEUR" w:hAnsi="ISOCPEUR" w:cs="Arial"/>
              </w:rPr>
              <w:t>Монтаж труб ПВХ ∅110 мм, с креплением к стенам хомутами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B9E329" w14:textId="1CFFD393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C4ABA" w14:textId="1D646301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91</w:t>
            </w:r>
            <w:r w:rsidRPr="00B83728">
              <w:rPr>
                <w:rFonts w:ascii="ISOCPEUR" w:hAnsi="ISOCPEUR" w:cs="Arial"/>
              </w:rPr>
              <w:t>,0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DB893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E1E9E60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2D1A4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14EE0" w14:textId="2F36E479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  <w:r>
              <w:rPr>
                <w:rFonts w:ascii="ISOCPEUR" w:hAnsi="ISOCPEUR" w:cs="Arial"/>
              </w:rPr>
              <w:t>онтаж муфты соединительной</w:t>
            </w:r>
            <w:r w:rsidRPr="00B83728">
              <w:rPr>
                <w:rFonts w:ascii="ISOCPEUR" w:hAnsi="ISOCPEUR" w:cs="Arial"/>
              </w:rPr>
              <w:t xml:space="preserve"> ПВХ Ø50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ABE076" w14:textId="67E7B7E4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ED6B9" w14:textId="3F86A00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05878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511974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C9F8D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1A69D" w14:textId="2AB65CED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  <w:r>
              <w:rPr>
                <w:rFonts w:ascii="ISOCPEUR" w:hAnsi="ISOCPEUR" w:cs="Arial"/>
              </w:rPr>
              <w:t>онтаж муфты соединительной</w:t>
            </w:r>
            <w:r w:rsidRPr="00B83728">
              <w:rPr>
                <w:rFonts w:ascii="ISOCPEUR" w:hAnsi="ISOCPEUR" w:cs="Arial"/>
              </w:rPr>
              <w:t xml:space="preserve"> ПВХ Ø110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E185F7" w14:textId="3117B9E7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DD1FA9" w14:textId="7643A988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14627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2E1A7E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B308C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226CDC" w14:textId="1CCBC5B6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 xml:space="preserve">Монтаж отвода </w:t>
            </w:r>
            <w:r w:rsidRPr="00B83728">
              <w:rPr>
                <w:rFonts w:ascii="ISOCPEUR" w:hAnsi="ISOCPEUR" w:cs="Arial"/>
              </w:rPr>
              <w:t>ПВХ 45˚ Ø50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B71375" w14:textId="506CA1F8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7239AE" w14:textId="728E928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43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1BC1AC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C6F67F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29DD12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12B588" w14:textId="6298A41A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ПВХ 87˚ Ø50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B12E0" w14:textId="14DC6FE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FE794" w14:textId="67BDF7C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3E830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DA80AF0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0A7F20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BBE1DD" w14:textId="7DD7D86C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ПВХ 45˚ Ø110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4C30F" w14:textId="5C96917B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C063E" w14:textId="17580B68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852A9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89575EF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16353C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050BAC" w14:textId="27BA4197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ПВХ 87˚ Ø110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9DAD42" w14:textId="2F73092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CACC6" w14:textId="6B33326C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4CDBB5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3E0617E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8B6066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E001E" w14:textId="262252D8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п</w:t>
            </w:r>
            <w:r w:rsidRPr="00B83728">
              <w:rPr>
                <w:rFonts w:ascii="ISOCPEUR" w:hAnsi="ISOCPEUR" w:cs="Arial"/>
              </w:rPr>
              <w:t>ереход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эксцентрическ</w:t>
            </w:r>
            <w:r>
              <w:rPr>
                <w:rFonts w:ascii="ISOCPEUR" w:hAnsi="ISOCPEUR" w:cs="Arial"/>
              </w:rPr>
              <w:t>ого</w:t>
            </w:r>
            <w:r w:rsidRPr="00B83728">
              <w:rPr>
                <w:rFonts w:ascii="ISOCPEUR" w:hAnsi="ISOCPEUR" w:cs="Arial"/>
              </w:rPr>
              <w:t xml:space="preserve"> ПВХ Ø110х50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5781A7" w14:textId="0DD0FAD1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595CB" w14:textId="2532EF4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07A72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5E598CF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5039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8B8E9" w14:textId="2E1352D6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Монтаж ревизии ПВХ Ø110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6AADDD" w14:textId="365DAAD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CF4B7" w14:textId="4270D94B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4ED0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AFDF198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196FD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2A17C9" w14:textId="7E4CF97E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т</w:t>
            </w:r>
            <w:r w:rsidRPr="00B83728">
              <w:rPr>
                <w:rFonts w:ascii="ISOCPEUR" w:hAnsi="ISOCPEUR" w:cs="Arial"/>
              </w:rPr>
              <w:t>ройник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ПВХ 45˚ Ø50х50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F7CD8" w14:textId="6A0C6283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C54A02" w14:textId="782C32A6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B4D28C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472ADD6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3C6C6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7615D" w14:textId="529FFC32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т</w:t>
            </w:r>
            <w:r w:rsidRPr="00B83728">
              <w:rPr>
                <w:rFonts w:ascii="ISOCPEUR" w:hAnsi="ISOCPEUR" w:cs="Arial"/>
              </w:rPr>
              <w:t>ройник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ПВХ 87˚ Ø110х50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FF2499" w14:textId="5E9AE79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BC611" w14:textId="77B3C5D3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5A54C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17CE28F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ECB4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8F0F4" w14:textId="46B92969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т</w:t>
            </w:r>
            <w:r w:rsidRPr="00B83728">
              <w:rPr>
                <w:rFonts w:ascii="ISOCPEUR" w:hAnsi="ISOCPEUR" w:cs="Arial"/>
              </w:rPr>
              <w:t>ройник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ПВХ 87˚ Ø110х110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D0BE25" w14:textId="4876816D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B74DE" w14:textId="05501C1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F6A47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DE52FEC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973D84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FF042" w14:textId="6D52BB54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з</w:t>
            </w:r>
            <w:r w:rsidRPr="00B83728">
              <w:rPr>
                <w:rFonts w:ascii="ISOCPEUR" w:hAnsi="ISOCPEUR" w:cs="Arial"/>
              </w:rPr>
              <w:t>аглушк</w:t>
            </w:r>
            <w:r>
              <w:rPr>
                <w:rFonts w:ascii="ISOCPEUR" w:hAnsi="ISOCPEUR" w:cs="Arial"/>
              </w:rPr>
              <w:t>и</w:t>
            </w:r>
            <w:r w:rsidRPr="00B83728">
              <w:rPr>
                <w:rFonts w:ascii="ISOCPEUR" w:hAnsi="ISOCPEUR" w:cs="Arial"/>
              </w:rPr>
              <w:t xml:space="preserve"> ПВХ Ø</w:t>
            </w:r>
            <w:r>
              <w:rPr>
                <w:rFonts w:ascii="ISOCPEUR" w:hAnsi="ISOCPEUR" w:cs="Arial"/>
              </w:rPr>
              <w:t>50</w:t>
            </w:r>
            <w:r w:rsidRPr="00B83728">
              <w:rPr>
                <w:rFonts w:ascii="ISOCPEUR" w:hAnsi="ISOCPEUR" w:cs="Arial"/>
              </w:rPr>
              <w:t xml:space="preserve">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5450DEC1" w14:textId="19E973F6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7E7698" w14:textId="2C127451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86EF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204DD0D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F58BDB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03200F" w14:textId="5B0519FF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з</w:t>
            </w:r>
            <w:r w:rsidRPr="00B83728">
              <w:rPr>
                <w:rFonts w:ascii="ISOCPEUR" w:hAnsi="ISOCPEUR" w:cs="Arial"/>
              </w:rPr>
              <w:t>аглушк</w:t>
            </w:r>
            <w:r>
              <w:rPr>
                <w:rFonts w:ascii="ISOCPEUR" w:hAnsi="ISOCPEUR" w:cs="Arial"/>
              </w:rPr>
              <w:t>и</w:t>
            </w:r>
            <w:r w:rsidRPr="00B83728">
              <w:rPr>
                <w:rFonts w:ascii="ISOCPEUR" w:hAnsi="ISOCPEUR" w:cs="Arial"/>
              </w:rPr>
              <w:t xml:space="preserve"> ПВХ Ø110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3EF1AE93" w14:textId="6DC32BEB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3100C" w14:textId="7378BFD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B839C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505A4CE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FB07F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6D13E6" w14:textId="7A659E42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патрубка</w:t>
            </w:r>
            <w:r w:rsidRPr="00B83728">
              <w:rPr>
                <w:rFonts w:ascii="ISOCPEUR" w:hAnsi="ISOCPEUR" w:cs="Arial"/>
              </w:rPr>
              <w:t xml:space="preserve"> компенсационн</w:t>
            </w:r>
            <w:r>
              <w:rPr>
                <w:rFonts w:ascii="ISOCPEUR" w:hAnsi="ISOCPEUR" w:cs="Arial"/>
              </w:rPr>
              <w:t>ого</w:t>
            </w:r>
            <w:r w:rsidRPr="00B83728">
              <w:rPr>
                <w:rFonts w:ascii="ISOCPEUR" w:hAnsi="ISOCPEUR" w:cs="Arial"/>
              </w:rPr>
              <w:t xml:space="preserve"> ПВХ Ø110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CA14CD9" w14:textId="2775387F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E0910" w14:textId="570536F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E5166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B4029AB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8FEA43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B0F3E" w14:textId="7E1B02A9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Монтаж противопожарной манжеты, Ø50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3247D97" w14:textId="6D42188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F2C8F2" w14:textId="1BB42573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9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13C381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C5042CB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BE1D6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E3CEA5" w14:textId="690D72FC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Монтаж противопожарной манжеты, Ø110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377B6C1B" w14:textId="44010EF4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F0B52" w14:textId="77A78592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90F44">
              <w:rPr>
                <w:rFonts w:ascii="ISOCPEUR" w:hAnsi="ISOCPEUR" w:cs="Arial"/>
              </w:rPr>
              <w:t>9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92158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426AC35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7C503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F5735" w14:textId="70BC378F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капельной воронки</w:t>
            </w:r>
            <w:r w:rsidRPr="00B83728">
              <w:rPr>
                <w:rFonts w:ascii="ISOCPEUR" w:hAnsi="ISOCPEUR" w:cs="Arial"/>
              </w:rPr>
              <w:t xml:space="preserve"> DN32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614953" w14:textId="7FAC5D2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46AA0D" w14:textId="127EE39C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F697B5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31D8956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F70206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1569AF" w14:textId="28EE98F0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в</w:t>
            </w:r>
            <w:r w:rsidRPr="00B83728">
              <w:rPr>
                <w:rFonts w:ascii="ISOCPEUR" w:hAnsi="ISOCPEUR" w:cs="Arial"/>
              </w:rPr>
              <w:t>оздушн</w:t>
            </w:r>
            <w:r>
              <w:rPr>
                <w:rFonts w:ascii="ISOCPEUR" w:hAnsi="ISOCPEUR" w:cs="Arial"/>
              </w:rPr>
              <w:t>ого</w:t>
            </w:r>
            <w:r w:rsidRPr="00B83728">
              <w:rPr>
                <w:rFonts w:ascii="ISOCPEUR" w:hAnsi="ISOCPEUR" w:cs="Arial"/>
              </w:rPr>
              <w:t xml:space="preserve"> клапан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Ø110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843FAF" w14:textId="646DEAA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8BDFA3" w14:textId="67D0F797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0F3980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A0C1253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D466D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9CE20" w14:textId="56B748A6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т</w:t>
            </w:r>
            <w:r w:rsidRPr="00B83728">
              <w:rPr>
                <w:rFonts w:ascii="ISOCPEUR" w:hAnsi="ISOCPEUR" w:cs="Arial"/>
              </w:rPr>
              <w:t>рап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DN110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5E565D0" w14:textId="506AFE9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F9B47" w14:textId="33B6C5F8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74CDE8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E90782F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7901C2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455010" w14:textId="05D59B61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562D35">
              <w:rPr>
                <w:rFonts w:ascii="ISOCPEUR" w:hAnsi="ISOCPEUR" w:cs="Arial"/>
              </w:rPr>
              <w:t>Проведение гидростатических испытаний систем</w:t>
            </w:r>
            <w:r>
              <w:rPr>
                <w:rFonts w:ascii="ISOCPEUR" w:hAnsi="ISOCPEUR" w:cs="Arial"/>
              </w:rPr>
              <w:t>ы</w:t>
            </w:r>
            <w:r w:rsidRPr="00562D35">
              <w:rPr>
                <w:rFonts w:ascii="ISOCPEUR" w:hAnsi="ISOCPEUR" w:cs="Arial"/>
              </w:rPr>
              <w:t xml:space="preserve"> канализации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2C1D2E76" w14:textId="6EB69B5F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8C24A1" w14:textId="6E73821F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123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66246E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D3E2214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94750F" w14:textId="77777777" w:rsidR="00955480" w:rsidRPr="0042444F" w:rsidRDefault="00955480" w:rsidP="00955480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5BBFAD" w14:textId="2AC887EE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  <w:b/>
              </w:rPr>
              <w:t>2.2 Дождевая канализация К2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D53A05" w14:textId="1509933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1FBA7D" w14:textId="61A86A7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2442B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5BA0239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8D0091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B7532" w14:textId="6A138914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в</w:t>
            </w:r>
            <w:r w:rsidRPr="00B83728">
              <w:rPr>
                <w:rFonts w:ascii="ISOCPEUR" w:hAnsi="ISOCPEUR" w:cs="Arial"/>
              </w:rPr>
              <w:t>оронк</w:t>
            </w:r>
            <w:r>
              <w:rPr>
                <w:rFonts w:ascii="ISOCPEUR" w:hAnsi="ISOCPEUR" w:cs="Arial"/>
              </w:rPr>
              <w:t>и</w:t>
            </w:r>
            <w:r w:rsidRPr="00B83728">
              <w:rPr>
                <w:rFonts w:ascii="ISOCPEUR" w:hAnsi="ISOCPEUR" w:cs="Arial"/>
              </w:rPr>
              <w:t xml:space="preserve"> кровельная 75мм МС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ABD3AF" w14:textId="0A7EB962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3FE4B638" w14:textId="3A9A9468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F4D6C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BABAD63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1AF364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F820C4" w14:textId="573C2F46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н</w:t>
            </w:r>
            <w:r w:rsidRPr="00B83728">
              <w:rPr>
                <w:rFonts w:ascii="ISOCPEUR" w:hAnsi="ISOCPEUR" w:cs="Arial"/>
              </w:rPr>
              <w:t>агревательн</w:t>
            </w:r>
            <w:r>
              <w:rPr>
                <w:rFonts w:ascii="ISOCPEUR" w:hAnsi="ISOCPEUR" w:cs="Arial"/>
              </w:rPr>
              <w:t>ого</w:t>
            </w:r>
            <w:r w:rsidRPr="00B83728">
              <w:rPr>
                <w:rFonts w:ascii="ISOCPEUR" w:hAnsi="ISOCPEUR" w:cs="Arial"/>
              </w:rPr>
              <w:t xml:space="preserve"> элемент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230V/8W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0DC615" w14:textId="3AEE73EF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09750D64" w14:textId="68E27A0E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8F6F3F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8A7A99F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3B001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7EE40B" w14:textId="537149F2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Переходной патрубок для кровельной воронки 75x40х340мм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FF5F9B" w14:textId="3C2EA11B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4803647F" w14:textId="63E75AA1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3335E7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D937F9A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574BAB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ED6A1" w14:textId="3D8CB9D1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Переходной патрубок для кровельной воронки 75x50х340мм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7CD3E6" w14:textId="5AC14CE8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39DA1099" w14:textId="44B05325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BB82BD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33AFE3FC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230134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F20687" w14:textId="3B729DBD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Переходной патрубок для кровельной воронки 75x56х340мм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F12C55" w14:textId="371A39B2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C3E70B4" w14:textId="042439EF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6693C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51A8919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7FCF31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3C66F6" w14:textId="7CCF383F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Переходной патрубок для кровельной воронки 75x63х340мм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46D53E" w14:textId="34ADD275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6B6F783F" w14:textId="0B6F98DD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50917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C11AA44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5A677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6FFA00" w14:textId="53481F44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Переходной патрубок для кровельной воронки 75х340мм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D69283" w14:textId="10E44A66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2BF947E" w14:textId="2106E49A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7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B064A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372B997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46A9C9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EC74DC" w14:textId="207CAE9B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110мм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264C0AE4" w14:textId="6A432ECC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4E4AA70B" w14:textId="2E6734AF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F71F26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7C774A1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AFFE3B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91360" w14:textId="485CD89E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125мм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028F9C1" w14:textId="2CEF0456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F023D94" w14:textId="68861009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010FCA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BFADA06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059F2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88200" w14:textId="7A221D55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160мм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E600F1F" w14:textId="09CC2D95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630D8ED" w14:textId="78FD6F96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FECC91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2D6638D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290712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012310" w14:textId="2DAED21E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40мм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53AB21CF" w14:textId="26BF8FDB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673CEBEC" w14:textId="1DFE9EED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33A1E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D1D2068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9753A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7204D7" w14:textId="4C239FD2" w:rsidR="00955480" w:rsidRPr="000F68A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50мм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03082A6" w14:textId="0DB71E33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010EC47" w14:textId="450E3503" w:rsidR="00955480" w:rsidRPr="000F68A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452EB1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BF610AC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885737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86CE8C" w14:textId="4D148D8E" w:rsidR="00955480" w:rsidRPr="00E55C96" w:rsidRDefault="00955480" w:rsidP="00955480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56мм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2AE841C" w14:textId="288755C8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C0F094D" w14:textId="6AF2A149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18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E4B4BA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8AB970B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825BF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8D04AD" w14:textId="7922603B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63мм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BF93716" w14:textId="36D2BB3C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2C349D2" w14:textId="4D65B3C1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3B676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FE9DBEC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6A13A1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FEA65" w14:textId="51ADCD7A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75мм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F4FF58A" w14:textId="13B09D69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498B8899" w14:textId="799381AF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19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042AC7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2396D65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F2FDC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FE72F7" w14:textId="2AE30DC9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Монтаж отвода</w:t>
            </w:r>
            <w:r w:rsidRPr="00B83728">
              <w:rPr>
                <w:rFonts w:ascii="ISOCPEUR" w:hAnsi="ISOCPEUR" w:cs="Arial"/>
              </w:rPr>
              <w:t xml:space="preserve"> 45° 90мм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E8D4613" w14:textId="6394B18F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CC6004D" w14:textId="5A6C971C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0642B2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2167670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F43BE0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A9E0E3" w14:textId="12EDF70C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110мм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8251624" w14:textId="4E2B5416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1CF4D53" w14:textId="6F45A9D4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658B9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795224D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7722B9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BD538" w14:textId="5E91220D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125мм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5BAFA028" w14:textId="00D42644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7B9FFE10" w14:textId="65CCB480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E29C5B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91BE0E9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23094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6E8AA4" w14:textId="79357C5F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160мм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BC96621" w14:textId="13F14712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785FF4CC" w14:textId="2A402913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3F3D35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5A1DDAC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FDFC8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CD6505" w14:textId="7A7485D5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200мм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3FA9171B" w14:textId="633F249A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4E839AE" w14:textId="086C1B43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F9B501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39BFED98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00AB39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B55CE2" w14:textId="365EA1B9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40мм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2B92643" w14:textId="676EFB83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73FDC236" w14:textId="27B3D178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084B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22ECCB7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ED4103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E3BD32" w14:textId="3877AC41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50мм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CDE0E58" w14:textId="62181446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0DD8FE05" w14:textId="50CEB964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95B432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3CC0D6F7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A40F56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ED3FBE" w14:textId="25AB03C0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56мм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EB32C46" w14:textId="2CBBAF19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0AB64184" w14:textId="37391D76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FC0E6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DB4AE32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A44EC7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6EFC36" w14:textId="252C075E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63мм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9CE8E3D" w14:textId="25237046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433A649" w14:textId="5B970013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9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7EF61E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0E800B5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2A525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A57254" w14:textId="4AEAC027" w:rsidR="00955480" w:rsidRPr="0057175C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Муфта электросварная 75мм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11FC620" w14:textId="2ADA7D8C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7B0089A5" w14:textId="1B0F347C" w:rsidR="00955480" w:rsidRPr="0057175C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AD7ED8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D3F1FEF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3BD37B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2CBBE5" w14:textId="315D3D9C" w:rsidR="00955480" w:rsidRPr="008C0D9A" w:rsidRDefault="00955480" w:rsidP="00955480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B83728">
              <w:rPr>
                <w:rFonts w:ascii="ISOCPEUR" w:hAnsi="ISOCPEUR" w:cs="Arial"/>
              </w:rPr>
              <w:t>Муфта электросварная 90мм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A313274" w14:textId="611144DD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7C698C6A" w14:textId="6E8BBF2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CBD82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15DD987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F8F60C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041E45" w14:textId="02313874" w:rsidR="00955480" w:rsidRPr="008C0D9A" w:rsidRDefault="00955480" w:rsidP="00955480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B83728">
              <w:rPr>
                <w:rFonts w:ascii="ISOCPEUR" w:hAnsi="ISOCPEUR" w:cs="Arial"/>
              </w:rPr>
              <w:t>Труба HDPE 110х5000мм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2E0A3D32" w14:textId="354F623A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9DA7204" w14:textId="41782BBB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150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54EEE7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586E37F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18908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A2E2FB" w14:textId="3A327B8D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Труба HDPE 125х5000мм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5EA8051" w14:textId="3DBAA92A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604961B1" w14:textId="3CF87B09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195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359AF7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4412AEF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3FBB2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8BB1D6" w14:textId="2394ECC0" w:rsidR="00955480" w:rsidRPr="008C0D9A" w:rsidRDefault="00955480" w:rsidP="00955480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B83728">
              <w:rPr>
                <w:rFonts w:ascii="ISOCPEUR" w:hAnsi="ISOCPEUR" w:cs="Arial"/>
              </w:rPr>
              <w:t>Труба HDPE 160х5000мм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2320DDF" w14:textId="234B4B7B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54B0785" w14:textId="1A9B7D56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60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6C352E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6020557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6A6647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E2759B" w14:textId="5A2402F0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Труба HDPE 40х5000мм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0C67D8B" w14:textId="3291A1F5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09CB2D38" w14:textId="17FEF5A5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26A3A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D708A05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F8C99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818765" w14:textId="2B2272EA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Труба HDPE 50х5000мм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2342847" w14:textId="639F48C8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75F9E58F" w14:textId="70B80F53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E8A0E1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76CEFA9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1821AA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D04FFF" w14:textId="6030C7DB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Труба HDPE 56х5000мм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3499D04A" w14:textId="4A6FFB31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0BD87AE2" w14:textId="45047073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40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EED4F8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1E5FD4C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748D39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5A9C32" w14:textId="565AC9F6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Труба HDPE 63х5000мм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92717DB" w14:textId="7402C891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6BCB29C3" w14:textId="29D55997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0E0BC2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1029F32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DFE503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181D3" w14:textId="78DAB385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Труба HDPE 75х5000мм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9BE5E68" w14:textId="7925E1F6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4738A50E" w14:textId="3D5A82E5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20EBCA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3E371E8A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273172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0BA62" w14:textId="545C4DA7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Труба HDPE 90х5000мм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51AFE84" w14:textId="741BDDED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7A301A5" w14:textId="6C1DBA44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30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82DBCD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F59E88D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1AB77C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FDFAAC" w14:textId="4B7FB591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110x56мм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E865E2A" w14:textId="7D65670B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33D76E9D" w14:textId="362F1C5D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BB5287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89263FE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C20537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4F0B83" w14:textId="485FEFEE" w:rsidR="00955480" w:rsidRPr="008C0D9A" w:rsidRDefault="00955480" w:rsidP="00955480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</w:rPr>
            </w:pPr>
            <w:r w:rsidRPr="00B83728">
              <w:rPr>
                <w:rFonts w:ascii="ISOCPEUR" w:hAnsi="ISOCPEUR" w:cs="Arial"/>
              </w:rPr>
              <w:t>Переход эксцентрический 110x90мм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B797616" w14:textId="238456A1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DB3E723" w14:textId="26FC17CF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B6E596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CB61289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9208B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662C53" w14:textId="302A3851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125x110мм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9BF5B0D" w14:textId="5EBF4647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D14AE9A" w14:textId="6AF7FD3D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7B429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A01CEDE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C0146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F9989F" w14:textId="46BAF922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160x110мм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F60DC75" w14:textId="0DF45D74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1F66665" w14:textId="72B1E548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30E20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AF6D3F6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69B632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7F751A" w14:textId="2DB5F990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160x125мм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1BC5796" w14:textId="3933CD46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6178F9F8" w14:textId="1356C69B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1A8F42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3DACEA50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A4239F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73A57" w14:textId="030DE96D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200x110мм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2B86028F" w14:textId="47C0A827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4F1CF174" w14:textId="44FFCACB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67D040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CB3C0D2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3E5F0B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D10995" w14:textId="2413AA6F" w:rsidR="00955480" w:rsidRPr="008C0D9A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250x200мм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A6951D9" w14:textId="217E3240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4575DEED" w14:textId="015A977F" w:rsidR="00955480" w:rsidRPr="008C0D9A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F615EB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312FA70E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2AAA83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DC39AF" w14:textId="0B72993D" w:rsidR="00955480" w:rsidRPr="0042444F" w:rsidRDefault="00955480" w:rsidP="00955480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56x50мм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69DBD19" w14:textId="466D722F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C6C4FB6" w14:textId="6FC23CD1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B83728">
              <w:rPr>
                <w:rFonts w:ascii="ISOCPEUR" w:hAnsi="ISOCPEUR" w:cs="Arial"/>
              </w:rPr>
              <w:t>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3AB49C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605B8C2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88FCBD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54B940" w14:textId="09A407E1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75x56мм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55396E0" w14:textId="74CEF038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2D00C48" w14:textId="41E27800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3F83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2225F3B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DFB17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656A0" w14:textId="282261F5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75x63мм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2F63DF3" w14:textId="4A14B232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3BB356A3" w14:textId="1704F8DD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F905E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3BC7FD6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424A0D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1FD226" w14:textId="34CC01D0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90x63мм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2CDFEB5" w14:textId="116E6600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33B125D2" w14:textId="534BD4E2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04A862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BF515BD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311588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13DD5E" w14:textId="1F32B580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90x75мм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54204C9E" w14:textId="7769A957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762831B2" w14:textId="2B927780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4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0773DE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81F8900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D31C6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B3D57" w14:textId="2CFF3DF2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110x56мм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4CD0639" w14:textId="56F83B96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874ADD2" w14:textId="0C12DF0F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D2775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95EC6FE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3BA83B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B1CCC2" w14:textId="4B03F5B3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110x75мм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C08E28E" w14:textId="71F5B728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BE81E48" w14:textId="7A805F48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DE689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DF9CBB7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A46FB1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DCDE3" w14:textId="29D440C6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125x50мм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58B06F94" w14:textId="4EC5A9E5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03B5732F" w14:textId="1013985A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10938F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B7FCBD2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74E56D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92441C" w14:textId="5AC86639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125x63мм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24BEB40" w14:textId="55067505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058CA5AF" w14:textId="73C41243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BCDD39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6FFA082D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776DA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6743A4" w14:textId="43FD7F30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63x56мм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A9AB820" w14:textId="6F052F2C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1C96A3C1" w14:textId="34EFA9EA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4EDF7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B2E2C37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6E8CAA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173AE8" w14:textId="69564475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125x63мм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73BDEBA" w14:textId="2D8D1D2A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6EDC5691" w14:textId="19A493E0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1E014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A0CC4DE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D897D3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55151" w14:textId="59C9B404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125x75мм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544D7E32" w14:textId="2A0BEDC6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3BEF21FA" w14:textId="26AD831F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F7372E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2F2B47ED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DD931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B1F46E" w14:textId="698C0CF5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125x90мм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32FB12AD" w14:textId="3CDA04E5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65085435" w14:textId="12FAA2A1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935B89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D886B10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0DAC0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4ACA7" w14:textId="343DC15F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160x125мм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C703F48" w14:textId="40302CE8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938AB56" w14:textId="1337A07E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11D795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7B4A431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B7C3B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DD2C1D" w14:textId="5814BDF1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160x90мм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25F21114" w14:textId="2EC79AEC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285FD1D" w14:textId="3A8F1771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4C1AFF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0C4A37C9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ED19E0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066816" w14:textId="1E831D60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90x56мм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21D3F94C" w14:textId="270A9EC1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C0FA243" w14:textId="5D791266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D0D362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73D524A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CF6D4E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A124FA" w14:textId="08C3CD6B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56x50мм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101443EB" w14:textId="5AAC26BC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747E5194" w14:textId="1956E23A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0C9859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ECBF0A2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48D2CA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CB6D92" w14:textId="35317C13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Переход эксцентрический 50x40мм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383739E1" w14:textId="4671B6CD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39B43D49" w14:textId="137E9E68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FFD79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5862DB95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E8474B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03C3D1" w14:textId="7B8FBDA4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63x50мм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47BEBEA" w14:textId="546B2FD1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1163252" w14:textId="2F164CDA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5441C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19435F8D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629A70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CB8E28" w14:textId="058F1E91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Тройник 45° 75x56мм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9197BB6" w14:textId="5E944C35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31ABAD2A" w14:textId="7A3C7B8C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1EF901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7D4871DE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5B215D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1BC92C" w14:textId="7D5C9215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Ревизия прямая 90° 110мм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9017566" w14:textId="635D22F1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5801B0C8" w14:textId="07126660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3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E7C39E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3DCA8FC3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D89615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027C45" w14:textId="67EE16C9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Патрубок компенсационный 110мм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0C663857" w14:textId="33ED19C7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488C09D7" w14:textId="2A02AB54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8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626BB3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55480" w:rsidRPr="0042444F" w14:paraId="436FA53F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69A782" w14:textId="77777777" w:rsidR="00955480" w:rsidRPr="0042444F" w:rsidRDefault="00955480" w:rsidP="00955480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4BFDF7" w14:textId="43738CA8" w:rsidR="00955480" w:rsidRPr="007A5B7D" w:rsidRDefault="00955480" w:rsidP="00955480">
            <w:pPr>
              <w:pStyle w:val="113"/>
              <w:rPr>
                <w:rFonts w:ascii="ISOCPEUR" w:hAnsi="ISOCPEUR"/>
                <w:sz w:val="20"/>
              </w:rPr>
            </w:pPr>
            <w:r w:rsidRPr="00562D35">
              <w:rPr>
                <w:rFonts w:ascii="ISOCPEUR" w:hAnsi="ISOCPEUR" w:cs="Arial"/>
              </w:rPr>
              <w:t>Проведение гидростатических испытаний систем</w:t>
            </w:r>
            <w:r>
              <w:rPr>
                <w:rFonts w:ascii="ISOCPEUR" w:hAnsi="ISOCPEUR" w:cs="Arial"/>
              </w:rPr>
              <w:t>ы</w:t>
            </w:r>
            <w:r w:rsidRPr="00562D35">
              <w:rPr>
                <w:rFonts w:ascii="ISOCPEUR" w:hAnsi="ISOCPEUR" w:cs="Arial"/>
              </w:rPr>
              <w:t xml:space="preserve"> канализации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465AE178" w14:textId="42E7EC63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м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</w:tcPr>
          <w:p w14:paraId="27889249" w14:textId="56646642" w:rsidR="00955480" w:rsidRPr="007A5B7D" w:rsidRDefault="00955480" w:rsidP="00955480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555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60BE41" w14:textId="77777777" w:rsidR="00955480" w:rsidRPr="0042444F" w:rsidRDefault="00955480" w:rsidP="00955480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4CE6D46F" w14:textId="77777777" w:rsidTr="002D1D6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331FD1" w14:textId="77777777" w:rsidR="0075269B" w:rsidRPr="0042444F" w:rsidRDefault="0075269B" w:rsidP="0075269B">
            <w:pPr>
              <w:pStyle w:val="114"/>
              <w:ind w:left="720"/>
              <w:jc w:val="both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58701D" w14:textId="5C390D9D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  <w:b/>
              </w:rPr>
              <w:t>2.3 Санитарно-техническое оборудование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1E48D" w14:textId="072E7EC9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9AACB" w14:textId="1562B7B6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A2914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771FF55C" w14:textId="77777777" w:rsidTr="00E009C1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D025D0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479187" w14:textId="13CC1455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Установка у</w:t>
            </w:r>
            <w:r w:rsidRPr="00B83728">
              <w:rPr>
                <w:rFonts w:ascii="ISOCPEUR" w:hAnsi="ISOCPEUR" w:cs="Arial"/>
              </w:rPr>
              <w:t>нитаз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керамическ</w:t>
            </w:r>
            <w:r>
              <w:rPr>
                <w:rFonts w:ascii="ISOCPEUR" w:hAnsi="ISOCPEUR" w:cs="Arial"/>
              </w:rPr>
              <w:t>ого</w:t>
            </w:r>
            <w:r w:rsidRPr="00B83728">
              <w:rPr>
                <w:rFonts w:ascii="ISOCPEUR" w:hAnsi="ISOCPEUR" w:cs="Arial"/>
              </w:rPr>
              <w:t xml:space="preserve"> с цельноотлитой полочкой и прямым выпуском с сиденьем, крышкой, креплением, бачком тип " Компакт"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A6B047" w14:textId="1734C19F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C54B2A" w14:textId="5DF4A1D7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E16D04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202A8A07" w14:textId="77777777" w:rsidTr="00E009C1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6BA0B8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019920" w14:textId="0CF18DF9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Установка фасонной части</w:t>
            </w:r>
            <w:r w:rsidRPr="00B83728">
              <w:rPr>
                <w:rFonts w:ascii="ISOCPEUR" w:hAnsi="ISOCPEUR" w:cs="Arial"/>
              </w:rPr>
              <w:t xml:space="preserve"> для унитаза, с выпуском 110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5C11DA" w14:textId="29E04D45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25BEFF" w14:textId="1D01124E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6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1D1E91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6D59841E" w14:textId="77777777" w:rsidTr="00E009C1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7579DB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D0AC9D" w14:textId="4D2803B1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Установка у</w:t>
            </w:r>
            <w:r w:rsidRPr="00B83728">
              <w:rPr>
                <w:rFonts w:ascii="ISOCPEUR" w:hAnsi="ISOCPEUR" w:cs="Arial"/>
              </w:rPr>
              <w:t>мывальник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керамическ</w:t>
            </w:r>
            <w:r>
              <w:rPr>
                <w:rFonts w:ascii="ISOCPEUR" w:hAnsi="ISOCPEUR" w:cs="Arial"/>
              </w:rPr>
              <w:t>ого</w:t>
            </w:r>
            <w:r w:rsidRPr="00B83728">
              <w:rPr>
                <w:rFonts w:ascii="ISOCPEUR" w:hAnsi="ISOCPEUR" w:cs="Arial"/>
              </w:rPr>
              <w:t xml:space="preserve"> полукругл</w:t>
            </w:r>
            <w:r>
              <w:rPr>
                <w:rFonts w:ascii="ISOCPEUR" w:hAnsi="ISOCPEUR" w:cs="Arial"/>
              </w:rPr>
              <w:t>ого</w:t>
            </w:r>
            <w:r w:rsidRPr="00B83728">
              <w:rPr>
                <w:rFonts w:ascii="ISOCPEUR" w:hAnsi="ISOCPEUR" w:cs="Arial"/>
              </w:rPr>
              <w:t xml:space="preserve"> 550х450 с изливом, СПБУ с вертикальным выпуском, кронштейнами (2 величина умывальника)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7AC5A7" w14:textId="13227079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FD3723" w14:textId="2B419D43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391EA6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5E270942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B9A4F6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A5579" w14:textId="0F3ADBE0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Установка п</w:t>
            </w:r>
            <w:r w:rsidRPr="00E22E69">
              <w:rPr>
                <w:rFonts w:ascii="ISOCPEUR" w:hAnsi="ISOCPEUR" w:cs="Arial"/>
              </w:rPr>
              <w:t>иссуар</w:t>
            </w:r>
            <w:r>
              <w:rPr>
                <w:rFonts w:ascii="ISOCPEUR" w:hAnsi="ISOCPEUR" w:cs="Arial"/>
              </w:rPr>
              <w:t>а</w:t>
            </w:r>
            <w:r w:rsidRPr="00E22E69">
              <w:rPr>
                <w:rFonts w:ascii="ISOCPEUR" w:hAnsi="ISOCPEUR" w:cs="Arial"/>
              </w:rPr>
              <w:t xml:space="preserve"> настенн</w:t>
            </w:r>
            <w:r>
              <w:rPr>
                <w:rFonts w:ascii="ISOCPEUR" w:hAnsi="ISOCPEUR" w:cs="Arial"/>
              </w:rPr>
              <w:t>ого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76ADD035" w14:textId="6011CD41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282BF1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196583" w14:textId="25FC2F40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580791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4F39E76A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9B85E4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C4F99" w14:textId="56AD6EA9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Установка с</w:t>
            </w:r>
            <w:r w:rsidRPr="00E22E69">
              <w:rPr>
                <w:rFonts w:ascii="ISOCPEUR" w:hAnsi="ISOCPEUR" w:cs="Arial"/>
              </w:rPr>
              <w:t>ифон</w:t>
            </w:r>
            <w:r>
              <w:rPr>
                <w:rFonts w:ascii="ISOCPEUR" w:hAnsi="ISOCPEUR" w:cs="Arial"/>
              </w:rPr>
              <w:t>а</w:t>
            </w:r>
            <w:r w:rsidRPr="00E22E69">
              <w:rPr>
                <w:rFonts w:ascii="ISOCPEUR" w:hAnsi="ISOCPEUR" w:cs="Arial"/>
              </w:rPr>
              <w:t xml:space="preserve"> для писсуара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</w:tcPr>
          <w:p w14:paraId="64367D44" w14:textId="567B1D03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282BF1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708DFF" w14:textId="4C14F134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41F85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0838D7A7" w14:textId="77777777" w:rsidTr="00E009C1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AB12A6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F73E01" w14:textId="5A762E0F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Установка с</w:t>
            </w:r>
            <w:r w:rsidRPr="00E22E69">
              <w:rPr>
                <w:rFonts w:ascii="ISOCPEUR" w:hAnsi="ISOCPEUR" w:cs="Arial"/>
              </w:rPr>
              <w:t>ифон</w:t>
            </w:r>
            <w:r>
              <w:rPr>
                <w:rFonts w:ascii="ISOCPEUR" w:hAnsi="ISOCPEUR" w:cs="Arial"/>
              </w:rPr>
              <w:t>а</w:t>
            </w:r>
            <w:r w:rsidRPr="00E22E69">
              <w:rPr>
                <w:rFonts w:ascii="ISOCPEUR" w:hAnsi="ISOCPEUR" w:cs="Arial"/>
              </w:rPr>
              <w:t xml:space="preserve"> </w:t>
            </w:r>
            <w:r w:rsidRPr="00B83728">
              <w:rPr>
                <w:rFonts w:ascii="ISOCPEUR" w:hAnsi="ISOCPEUR" w:cs="Arial"/>
              </w:rPr>
              <w:t xml:space="preserve">для раковины/умывальника 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25BB8" w14:textId="02D1CAF2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5573E5" w14:textId="4563630E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11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4BC7B2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0E204040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80D7EE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8C390" w14:textId="10DBF253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Установка п</w:t>
            </w:r>
            <w:r w:rsidRPr="00B83728">
              <w:rPr>
                <w:rFonts w:ascii="ISOCPEUR" w:hAnsi="ISOCPEUR" w:cs="Arial"/>
              </w:rPr>
              <w:t>оддон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душево</w:t>
            </w:r>
            <w:r>
              <w:rPr>
                <w:rFonts w:ascii="ISOCPEUR" w:hAnsi="ISOCPEUR" w:cs="Arial"/>
              </w:rPr>
              <w:t>го</w:t>
            </w:r>
            <w:r w:rsidRPr="00B83728">
              <w:rPr>
                <w:rFonts w:ascii="ISOCPEUR" w:hAnsi="ISOCPEUR" w:cs="Arial"/>
              </w:rPr>
              <w:t xml:space="preserve"> стально</w:t>
            </w:r>
            <w:r>
              <w:rPr>
                <w:rFonts w:ascii="ISOCPEUR" w:hAnsi="ISOCPEUR" w:cs="Arial"/>
              </w:rPr>
              <w:t>го</w:t>
            </w:r>
            <w:r w:rsidRPr="00B83728">
              <w:rPr>
                <w:rFonts w:ascii="ISOCPEUR" w:hAnsi="ISOCPEUR" w:cs="Arial"/>
              </w:rPr>
              <w:t xml:space="preserve"> эмалированн</w:t>
            </w:r>
            <w:r>
              <w:rPr>
                <w:rFonts w:ascii="ISOCPEUR" w:hAnsi="ISOCPEUR" w:cs="Arial"/>
              </w:rPr>
              <w:t>ого</w:t>
            </w:r>
            <w:r w:rsidRPr="00B83728">
              <w:rPr>
                <w:rFonts w:ascii="ISOCPEUR" w:hAnsi="ISOCPEUR" w:cs="Arial"/>
              </w:rPr>
              <w:t xml:space="preserve"> 900х900х100-165(h), ПДСм 900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A36020" w14:textId="60EC0349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AB8C5B" w14:textId="5946FD02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346C00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00136723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D46FB6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650860" w14:textId="77777777" w:rsidR="0075269B" w:rsidRPr="00E02AD0" w:rsidRDefault="0075269B" w:rsidP="0075269B">
            <w:pPr>
              <w:keepLines/>
              <w:rPr>
                <w:rFonts w:ascii="ISOCPEUR" w:hAnsi="ISOCPEUR" w:cs="Arial"/>
              </w:rPr>
            </w:pPr>
            <w:r>
              <w:rPr>
                <w:rFonts w:ascii="ISOCPEUR" w:hAnsi="ISOCPEUR" w:cs="Arial"/>
              </w:rPr>
              <w:t>Установка к</w:t>
            </w:r>
            <w:r w:rsidRPr="00E02AD0">
              <w:rPr>
                <w:rFonts w:ascii="ISOCPEUR" w:hAnsi="ISOCPEUR" w:cs="Arial"/>
              </w:rPr>
              <w:t>аркас</w:t>
            </w:r>
            <w:r>
              <w:rPr>
                <w:rFonts w:ascii="ISOCPEUR" w:hAnsi="ISOCPEUR" w:cs="Arial"/>
              </w:rPr>
              <w:t>а</w:t>
            </w:r>
            <w:r w:rsidRPr="00E02AD0">
              <w:rPr>
                <w:rFonts w:ascii="ISOCPEUR" w:hAnsi="ISOCPEUR" w:cs="Arial"/>
              </w:rPr>
              <w:t>/подставк</w:t>
            </w:r>
            <w:r>
              <w:rPr>
                <w:rFonts w:ascii="ISOCPEUR" w:hAnsi="ISOCPEUR" w:cs="Arial"/>
              </w:rPr>
              <w:t>и</w:t>
            </w:r>
            <w:r w:rsidRPr="00E02AD0">
              <w:rPr>
                <w:rFonts w:ascii="ISOCPEUR" w:hAnsi="ISOCPEUR" w:cs="Arial"/>
              </w:rPr>
              <w:t xml:space="preserve"> под душевой поддон размером9800х900 мм, </w:t>
            </w:r>
          </w:p>
          <w:p w14:paraId="1FCE95BA" w14:textId="25FF0BC4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 w:rsidRPr="00E02AD0">
              <w:rPr>
                <w:rFonts w:ascii="ISOCPEUR" w:hAnsi="ISOCPEUR" w:cs="Arial"/>
              </w:rPr>
              <w:t>высота каркаса 150-250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52B6BE" w14:textId="44731D38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397D61" w14:textId="0F34BDF8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BAA5C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1251EA87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A89A15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2C064D" w14:textId="756897A6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 w:cs="Arial"/>
              </w:rPr>
              <w:t>Установка с</w:t>
            </w:r>
            <w:r w:rsidRPr="00B83728">
              <w:rPr>
                <w:rFonts w:ascii="ISOCPEUR" w:hAnsi="ISOCPEUR" w:cs="Arial"/>
              </w:rPr>
              <w:t>ифон</w:t>
            </w:r>
            <w:r>
              <w:rPr>
                <w:rFonts w:ascii="ISOCPEUR" w:hAnsi="ISOCPEUR" w:cs="Arial"/>
              </w:rPr>
              <w:t>а</w:t>
            </w:r>
            <w:r w:rsidRPr="00B83728">
              <w:rPr>
                <w:rFonts w:ascii="ISOCPEUR" w:hAnsi="ISOCPEUR" w:cs="Arial"/>
              </w:rPr>
              <w:t xml:space="preserve"> для душевого поддона с гибкой трубой 40/50 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FA7664" w14:textId="488EC339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9C9991" w14:textId="27E44EBB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B83728">
              <w:rPr>
                <w:rFonts w:ascii="ISOCPEUR" w:hAnsi="ISOCPEUR" w:cs="Arial"/>
              </w:rPr>
              <w:t>2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BC3535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61435DBC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DAD294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CD689D" w14:textId="7CAD1A6C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 w:rsidRPr="001C103D">
              <w:rPr>
                <w:rFonts w:ascii="ISOCPEUR" w:hAnsi="ISOCPEUR" w:cs="Arial"/>
              </w:rPr>
              <w:t xml:space="preserve">Установка лотока ST.R200 AISI 304, с круглым трапом 50 мм </w:t>
            </w:r>
            <w:r w:rsidRPr="001C103D">
              <w:rPr>
                <w:rFonts w:ascii="ISOCPEUR" w:hAnsi="ISOCPEUR" w:cs="Arial"/>
                <w:lang w:val="en-US"/>
              </w:rPr>
              <w:t>L</w:t>
            </w:r>
            <w:r w:rsidRPr="001C103D">
              <w:rPr>
                <w:rFonts w:ascii="ISOCPEUR" w:hAnsi="ISOCPEUR" w:cs="Arial"/>
              </w:rPr>
              <w:t xml:space="preserve">=1200 мм, </w:t>
            </w:r>
            <w:r w:rsidRPr="001C103D">
              <w:rPr>
                <w:rFonts w:ascii="ISOCPEUR" w:hAnsi="ISOCPEUR" w:cs="Arial"/>
                <w:lang w:val="en-US"/>
              </w:rPr>
              <w:t>h</w:t>
            </w:r>
            <w:r w:rsidRPr="001C103D">
              <w:rPr>
                <w:rFonts w:ascii="ISOCPEUR" w:hAnsi="ISOCPEUR" w:cs="Arial"/>
              </w:rPr>
              <w:t>= 50мм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32F147" w14:textId="17DB8DCF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1C103D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5F0B02" w14:textId="5CDBF951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1C103D">
              <w:rPr>
                <w:rFonts w:ascii="ISOCPEUR" w:hAnsi="ISOCPEUR" w:cs="Arial"/>
              </w:rPr>
              <w:t>5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62557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75269B" w:rsidRPr="0042444F" w14:paraId="1EA9BB9C" w14:textId="77777777" w:rsidTr="00955480">
        <w:trPr>
          <w:trHeight w:val="454"/>
        </w:trPr>
        <w:tc>
          <w:tcPr>
            <w:tcW w:w="9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76BD87" w14:textId="77777777" w:rsidR="0075269B" w:rsidRPr="0042444F" w:rsidRDefault="0075269B" w:rsidP="0075269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53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1B438" w14:textId="7DF87E53" w:rsidR="0075269B" w:rsidRPr="007A5B7D" w:rsidRDefault="0075269B" w:rsidP="0075269B">
            <w:pPr>
              <w:pStyle w:val="113"/>
              <w:rPr>
                <w:rFonts w:ascii="ISOCPEUR" w:hAnsi="ISOCPEUR"/>
                <w:sz w:val="20"/>
              </w:rPr>
            </w:pPr>
            <w:r w:rsidRPr="001C103D">
              <w:rPr>
                <w:rFonts w:ascii="ISOCPEUR" w:hAnsi="ISOCPEUR" w:cs="Arial"/>
              </w:rPr>
              <w:t xml:space="preserve">Установка лотока ST.R200 AISI 304, с круглым трапом 50 мм </w:t>
            </w:r>
            <w:r w:rsidRPr="001C103D">
              <w:rPr>
                <w:rFonts w:ascii="ISOCPEUR" w:hAnsi="ISOCPEUR" w:cs="Arial"/>
                <w:lang w:val="en-US"/>
              </w:rPr>
              <w:t>L</w:t>
            </w:r>
            <w:r w:rsidRPr="001C103D">
              <w:rPr>
                <w:rFonts w:ascii="ISOCPEUR" w:hAnsi="ISOCPEUR" w:cs="Arial"/>
              </w:rPr>
              <w:t xml:space="preserve">=1000 мм, </w:t>
            </w:r>
            <w:r w:rsidRPr="001C103D">
              <w:rPr>
                <w:rFonts w:ascii="ISOCPEUR" w:hAnsi="ISOCPEUR" w:cs="Arial"/>
                <w:lang w:val="en-US"/>
              </w:rPr>
              <w:t>h</w:t>
            </w:r>
            <w:r w:rsidRPr="001C103D">
              <w:rPr>
                <w:rFonts w:ascii="ISOCPEUR" w:hAnsi="ISOCPEUR" w:cs="Arial"/>
              </w:rPr>
              <w:t>= 50мм</w:t>
            </w:r>
          </w:p>
        </w:tc>
        <w:tc>
          <w:tcPr>
            <w:tcW w:w="11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B8976" w14:textId="4113378E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1C103D">
              <w:rPr>
                <w:rFonts w:ascii="ISOCPEUR" w:hAnsi="ISOCPEUR" w:cs="Arial"/>
              </w:rPr>
              <w:t>шт</w:t>
            </w:r>
          </w:p>
        </w:tc>
        <w:tc>
          <w:tcPr>
            <w:tcW w:w="12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55216D" w14:textId="194710BD" w:rsidR="0075269B" w:rsidRPr="007A5B7D" w:rsidRDefault="0075269B" w:rsidP="0075269B">
            <w:pPr>
              <w:pStyle w:val="114"/>
              <w:rPr>
                <w:rFonts w:ascii="ISOCPEUR" w:hAnsi="ISOCPEUR"/>
                <w:sz w:val="20"/>
              </w:rPr>
            </w:pPr>
            <w:r w:rsidRPr="001C103D">
              <w:rPr>
                <w:rFonts w:ascii="ISOCPEUR" w:hAnsi="ISOCPEUR" w:cs="Arial"/>
              </w:rPr>
              <w:t>1</w:t>
            </w:r>
          </w:p>
        </w:tc>
        <w:tc>
          <w:tcPr>
            <w:tcW w:w="166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F016DC" w14:textId="77777777" w:rsidR="0075269B" w:rsidRPr="0042444F" w:rsidRDefault="0075269B" w:rsidP="0075269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4C336EEC" w14:textId="77777777" w:rsidR="0012500C" w:rsidRPr="0042444F" w:rsidRDefault="0012500C" w:rsidP="00FA3426">
      <w:pPr>
        <w:rPr>
          <w:rFonts w:ascii="ISOCPEUR" w:hAnsi="ISOCPEUR"/>
          <w:sz w:val="20"/>
          <w:szCs w:val="20"/>
        </w:rPr>
      </w:pPr>
    </w:p>
    <w:sectPr w:rsidR="0012500C" w:rsidRPr="0042444F" w:rsidSect="00426F3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3AC534EE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CE1ECB">
            <w:rPr>
              <w:bCs/>
              <w:sz w:val="32"/>
              <w:szCs w:val="32"/>
            </w:rPr>
            <w:t>В</w:t>
          </w:r>
          <w:r w:rsidR="00632C75">
            <w:rPr>
              <w:bCs/>
              <w:sz w:val="32"/>
              <w:szCs w:val="32"/>
            </w:rPr>
            <w:t>К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2C692A2A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75269B">
                                  <w:rPr>
                                    <w:rFonts w:ascii="ISOCPEUR" w:hAnsi="ISOCPEUR"/>
                                    <w:noProof/>
                                  </w:rPr>
                                  <w:t>6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2C692A2A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75269B">
                            <w:rPr>
                              <w:rFonts w:ascii="ISOCPEUR" w:hAnsi="ISOCPEUR"/>
                              <w:noProof/>
                            </w:rPr>
                            <w:t>6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40131BEF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E64DD3" w:rsidRPr="00E64DD3">
            <w:rPr>
              <w:bCs/>
              <w:sz w:val="32"/>
              <w:szCs w:val="32"/>
            </w:rPr>
            <w:t>В</w:t>
          </w:r>
          <w:r w:rsidR="00632C75">
            <w:rPr>
              <w:bCs/>
              <w:sz w:val="32"/>
              <w:szCs w:val="32"/>
            </w:rPr>
            <w:t>К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4EEF62BA" w:rsidR="00D451D7" w:rsidRPr="00DA7501" w:rsidRDefault="00E64DD3" w:rsidP="00884252">
          <w:pPr>
            <w:pStyle w:val="102"/>
            <w:framePr w:wrap="auto" w:vAnchor="margin" w:hAnchor="text" w:xAlign="left" w:yAlign="inline"/>
            <w:spacing w:line="256" w:lineRule="auto"/>
          </w:pPr>
          <w:r>
            <w:t>Михайлова</w:t>
          </w:r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F4C7045" w:rsidR="00D451D7" w:rsidRPr="00DA7501" w:rsidRDefault="00981EF1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="00D451D7" w:rsidRPr="00DA7501">
            <w:t>.2</w:t>
          </w:r>
          <w:r w:rsidR="00510324"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625B6D6" w:rsidR="00D451D7" w:rsidRPr="00A45C3F" w:rsidRDefault="00E64DD3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E64DD3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1E68F5E3" w:rsidR="004F3CB7" w:rsidRPr="00DA7501" w:rsidRDefault="00E64DD3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Смирнов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492E98D6" w:rsidR="004F3CB7" w:rsidRPr="00DA7501" w:rsidRDefault="00981EF1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</w:t>
          </w:r>
          <w:r w:rsidR="00510324"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732BE66E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75269B">
            <w:rPr>
              <w:noProof/>
              <w:sz w:val="22"/>
            </w:rPr>
            <w:t>6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769802A9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5AB48656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1</w:t>
          </w:r>
          <w:r w:rsidR="00E64DD3">
            <w:t>2</w:t>
          </w:r>
          <w:r w:rsidRPr="00DA7501">
            <w:t>.2</w:t>
          </w:r>
          <w:r w:rsidR="00510324"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663B31CB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75269B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75269B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75269B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58D4F606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75269B">
            <w:rPr>
              <w:rFonts w:ascii="ISOCPEUR" w:hAnsi="ISOCPEUR"/>
              <w:noProof/>
            </w:rPr>
            <w:t>6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7DF48CA"/>
    <w:multiLevelType w:val="hybridMultilevel"/>
    <w:tmpl w:val="496E9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4F344149"/>
    <w:multiLevelType w:val="hybridMultilevel"/>
    <w:tmpl w:val="9782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8490A"/>
    <w:multiLevelType w:val="hybridMultilevel"/>
    <w:tmpl w:val="9FF27D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3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3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4"/>
  </w:num>
  <w:num w:numId="13" w16cid:durableId="1214197649">
    <w:abstractNumId w:val="5"/>
  </w:num>
  <w:num w:numId="14" w16cid:durableId="623659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0A263E"/>
    <w:rsid w:val="000F68AD"/>
    <w:rsid w:val="0012500C"/>
    <w:rsid w:val="00154E35"/>
    <w:rsid w:val="0015736F"/>
    <w:rsid w:val="00191483"/>
    <w:rsid w:val="00197C82"/>
    <w:rsid w:val="001B1AEA"/>
    <w:rsid w:val="001B7FC6"/>
    <w:rsid w:val="001F33C8"/>
    <w:rsid w:val="00201E1B"/>
    <w:rsid w:val="00232D4D"/>
    <w:rsid w:val="00236422"/>
    <w:rsid w:val="00241449"/>
    <w:rsid w:val="0024749C"/>
    <w:rsid w:val="00252C7C"/>
    <w:rsid w:val="00255C7E"/>
    <w:rsid w:val="002A5596"/>
    <w:rsid w:val="002F4929"/>
    <w:rsid w:val="002F561D"/>
    <w:rsid w:val="003A3518"/>
    <w:rsid w:val="003F5C6A"/>
    <w:rsid w:val="00401F6E"/>
    <w:rsid w:val="0042444F"/>
    <w:rsid w:val="00426F35"/>
    <w:rsid w:val="00430B94"/>
    <w:rsid w:val="00435982"/>
    <w:rsid w:val="00443A04"/>
    <w:rsid w:val="00443AFA"/>
    <w:rsid w:val="00465708"/>
    <w:rsid w:val="004657F2"/>
    <w:rsid w:val="004B0532"/>
    <w:rsid w:val="004D77FD"/>
    <w:rsid w:val="004F3CB7"/>
    <w:rsid w:val="00501CF5"/>
    <w:rsid w:val="00510324"/>
    <w:rsid w:val="00517774"/>
    <w:rsid w:val="00550E21"/>
    <w:rsid w:val="00556BB0"/>
    <w:rsid w:val="00562C5E"/>
    <w:rsid w:val="0057175C"/>
    <w:rsid w:val="00593916"/>
    <w:rsid w:val="005C096F"/>
    <w:rsid w:val="0060551C"/>
    <w:rsid w:val="00622CAE"/>
    <w:rsid w:val="00632C75"/>
    <w:rsid w:val="006C1CC7"/>
    <w:rsid w:val="006C51E9"/>
    <w:rsid w:val="006F12E6"/>
    <w:rsid w:val="006F27B9"/>
    <w:rsid w:val="00725B56"/>
    <w:rsid w:val="00735283"/>
    <w:rsid w:val="00735F01"/>
    <w:rsid w:val="0075269B"/>
    <w:rsid w:val="00771623"/>
    <w:rsid w:val="007A5B7D"/>
    <w:rsid w:val="007B2B09"/>
    <w:rsid w:val="00822B5C"/>
    <w:rsid w:val="00851C21"/>
    <w:rsid w:val="00884252"/>
    <w:rsid w:val="00884372"/>
    <w:rsid w:val="008B3FDA"/>
    <w:rsid w:val="008C0D9A"/>
    <w:rsid w:val="008C7524"/>
    <w:rsid w:val="008E73D6"/>
    <w:rsid w:val="008E7B49"/>
    <w:rsid w:val="00927CCB"/>
    <w:rsid w:val="00955480"/>
    <w:rsid w:val="00971EE3"/>
    <w:rsid w:val="00981EF1"/>
    <w:rsid w:val="00997897"/>
    <w:rsid w:val="00A06426"/>
    <w:rsid w:val="00A27DEE"/>
    <w:rsid w:val="00A4330E"/>
    <w:rsid w:val="00A45C3F"/>
    <w:rsid w:val="00A568B1"/>
    <w:rsid w:val="00A65DBC"/>
    <w:rsid w:val="00AB1C41"/>
    <w:rsid w:val="00AB2926"/>
    <w:rsid w:val="00AD0B5B"/>
    <w:rsid w:val="00B50D19"/>
    <w:rsid w:val="00B64506"/>
    <w:rsid w:val="00B730BD"/>
    <w:rsid w:val="00BB0B0F"/>
    <w:rsid w:val="00BC5E57"/>
    <w:rsid w:val="00BC77DA"/>
    <w:rsid w:val="00BE20A3"/>
    <w:rsid w:val="00BF40D6"/>
    <w:rsid w:val="00C12A59"/>
    <w:rsid w:val="00C4098C"/>
    <w:rsid w:val="00C43CE2"/>
    <w:rsid w:val="00C46CAA"/>
    <w:rsid w:val="00C7175C"/>
    <w:rsid w:val="00C833E8"/>
    <w:rsid w:val="00C85F7B"/>
    <w:rsid w:val="00CB45C4"/>
    <w:rsid w:val="00CE1ECB"/>
    <w:rsid w:val="00CF7674"/>
    <w:rsid w:val="00D451D7"/>
    <w:rsid w:val="00D56712"/>
    <w:rsid w:val="00D97070"/>
    <w:rsid w:val="00DA5E47"/>
    <w:rsid w:val="00DA7501"/>
    <w:rsid w:val="00DD206E"/>
    <w:rsid w:val="00E1688B"/>
    <w:rsid w:val="00E32538"/>
    <w:rsid w:val="00E47FFA"/>
    <w:rsid w:val="00E55C96"/>
    <w:rsid w:val="00E578F9"/>
    <w:rsid w:val="00E64DD3"/>
    <w:rsid w:val="00EB5D69"/>
    <w:rsid w:val="00ED32E5"/>
    <w:rsid w:val="00F4693E"/>
    <w:rsid w:val="00F52670"/>
    <w:rsid w:val="00F57B2B"/>
    <w:rsid w:val="00F63893"/>
    <w:rsid w:val="00F71405"/>
    <w:rsid w:val="00F753D5"/>
    <w:rsid w:val="00F7704B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f3">
    <w:name w:val="Название"/>
    <w:basedOn w:val="a0"/>
    <w:link w:val="af4"/>
    <w:qFormat/>
    <w:rsid w:val="0075269B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4">
    <w:name w:val="Название Знак"/>
    <w:link w:val="af3"/>
    <w:rsid w:val="0075269B"/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68</TotalTime>
  <Pages>6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Mikhailova Yuliya</cp:lastModifiedBy>
  <cp:revision>42</cp:revision>
  <cp:lastPrinted>2022-10-12T13:31:00Z</cp:lastPrinted>
  <dcterms:created xsi:type="dcterms:W3CDTF">2022-09-06T09:51:00Z</dcterms:created>
  <dcterms:modified xsi:type="dcterms:W3CDTF">2024-01-25T13:23:00Z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