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1979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992"/>
        <w:gridCol w:w="6662"/>
        <w:gridCol w:w="1276"/>
        <w:gridCol w:w="1276"/>
        <w:gridCol w:w="4536"/>
        <w:gridCol w:w="5807"/>
      </w:tblGrid>
      <w:tr w:rsidR="00AE7EB6" w:rsidRPr="007D7A22" w14:paraId="2F41478F" w14:textId="77777777" w:rsidTr="00AE7EB6">
        <w:tc>
          <w:tcPr>
            <w:tcW w:w="1281" w:type="dxa"/>
          </w:tcPr>
          <w:p w14:paraId="1ED98951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№</w:t>
            </w:r>
          </w:p>
          <w:p w14:paraId="1A75ACD7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п/п</w:t>
            </w:r>
          </w:p>
        </w:tc>
        <w:tc>
          <w:tcPr>
            <w:tcW w:w="992" w:type="dxa"/>
          </w:tcPr>
          <w:p w14:paraId="2F74615D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№ в ЛСР</w:t>
            </w:r>
          </w:p>
        </w:tc>
        <w:tc>
          <w:tcPr>
            <w:tcW w:w="6662" w:type="dxa"/>
          </w:tcPr>
          <w:p w14:paraId="1EC7FB8A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Наименование работ</w:t>
            </w:r>
          </w:p>
          <w:p w14:paraId="79098CEF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E70A8AD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Ед.</w:t>
            </w:r>
          </w:p>
          <w:p w14:paraId="4303FECA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изм.</w:t>
            </w:r>
          </w:p>
        </w:tc>
        <w:tc>
          <w:tcPr>
            <w:tcW w:w="1276" w:type="dxa"/>
          </w:tcPr>
          <w:p w14:paraId="0B5274A9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Кол-во</w:t>
            </w:r>
          </w:p>
        </w:tc>
        <w:tc>
          <w:tcPr>
            <w:tcW w:w="4536" w:type="dxa"/>
          </w:tcPr>
          <w:p w14:paraId="755232BC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Ссылка на чертежи, спецификации</w:t>
            </w:r>
          </w:p>
        </w:tc>
        <w:tc>
          <w:tcPr>
            <w:tcW w:w="5807" w:type="dxa"/>
          </w:tcPr>
          <w:p w14:paraId="6D71511A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  <w:sz w:val="24"/>
                <w:szCs w:val="24"/>
              </w:rPr>
            </w:pPr>
            <w:r w:rsidRPr="0018765F">
              <w:rPr>
                <w:rFonts w:ascii="ISOCPEUR" w:hAnsi="ISOCPEUR"/>
                <w:sz w:val="24"/>
                <w:szCs w:val="24"/>
              </w:rPr>
              <w:t>Формула расчета, расчет объемов работ и расхода материалов</w:t>
            </w:r>
          </w:p>
        </w:tc>
      </w:tr>
      <w:tr w:rsidR="00AE7EB6" w:rsidRPr="00730088" w14:paraId="5FB9277A" w14:textId="77777777" w:rsidTr="00AE7EB6">
        <w:tc>
          <w:tcPr>
            <w:tcW w:w="1281" w:type="dxa"/>
          </w:tcPr>
          <w:p w14:paraId="76630F30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1</w:t>
            </w:r>
          </w:p>
        </w:tc>
        <w:tc>
          <w:tcPr>
            <w:tcW w:w="992" w:type="dxa"/>
          </w:tcPr>
          <w:p w14:paraId="514AA743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2</w:t>
            </w:r>
          </w:p>
        </w:tc>
        <w:tc>
          <w:tcPr>
            <w:tcW w:w="6662" w:type="dxa"/>
          </w:tcPr>
          <w:p w14:paraId="37FF94E0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3</w:t>
            </w:r>
          </w:p>
        </w:tc>
        <w:tc>
          <w:tcPr>
            <w:tcW w:w="1276" w:type="dxa"/>
          </w:tcPr>
          <w:p w14:paraId="62FF1F8D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4</w:t>
            </w:r>
          </w:p>
        </w:tc>
        <w:tc>
          <w:tcPr>
            <w:tcW w:w="1276" w:type="dxa"/>
          </w:tcPr>
          <w:p w14:paraId="706A5DAE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5</w:t>
            </w:r>
          </w:p>
        </w:tc>
        <w:tc>
          <w:tcPr>
            <w:tcW w:w="4536" w:type="dxa"/>
          </w:tcPr>
          <w:p w14:paraId="3B98C6E9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6</w:t>
            </w:r>
          </w:p>
        </w:tc>
        <w:tc>
          <w:tcPr>
            <w:tcW w:w="5807" w:type="dxa"/>
          </w:tcPr>
          <w:p w14:paraId="6F13A54B" w14:textId="77777777" w:rsidR="00AE7EB6" w:rsidRPr="0018765F" w:rsidRDefault="00AE7EB6" w:rsidP="00AE7EB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8765F">
              <w:rPr>
                <w:rFonts w:ascii="ISOCPEUR" w:hAnsi="ISOCPEUR"/>
              </w:rPr>
              <w:t>7</w:t>
            </w:r>
          </w:p>
        </w:tc>
      </w:tr>
      <w:tr w:rsidR="00AE7EB6" w:rsidRPr="00730088" w14:paraId="55BCA1FE" w14:textId="77777777" w:rsidTr="00AE7EB6">
        <w:tc>
          <w:tcPr>
            <w:tcW w:w="1281" w:type="dxa"/>
          </w:tcPr>
          <w:p w14:paraId="0CC33414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37B1ACC5" w14:textId="77777777" w:rsidR="00AE7EB6" w:rsidRPr="0018765F" w:rsidRDefault="00AE7EB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363DE2AD" w14:textId="03D465EC" w:rsidR="00AE7EB6" w:rsidRPr="006E4AA6" w:rsidRDefault="00AA5E9F" w:rsidP="00AA5E9F">
            <w:pPr>
              <w:pStyle w:val="aff1"/>
              <w:ind w:left="0"/>
              <w:jc w:val="center"/>
              <w:rPr>
                <w:rFonts w:ascii="ISOCPEUR" w:hAnsi="ISOCPEUR"/>
                <w:b/>
                <w:bCs/>
              </w:rPr>
            </w:pPr>
            <w:r w:rsidRPr="006E4AA6">
              <w:rPr>
                <w:rFonts w:ascii="ISOCPEUR" w:hAnsi="ISOCPEUR"/>
                <w:b/>
                <w:bCs/>
              </w:rPr>
              <w:t>Трубопроводы</w:t>
            </w:r>
          </w:p>
        </w:tc>
        <w:tc>
          <w:tcPr>
            <w:tcW w:w="1276" w:type="dxa"/>
          </w:tcPr>
          <w:p w14:paraId="7F2DC9E8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1AA7B8ED" w14:textId="77777777" w:rsidR="00AE7EB6" w:rsidRPr="0018765F" w:rsidRDefault="00AE7EB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2F6E2873" w14:textId="77777777" w:rsidR="00AE7EB6" w:rsidRPr="0018765F" w:rsidRDefault="00AE7EB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3012A124" w14:textId="77777777" w:rsidR="00AE7EB6" w:rsidRPr="0018765F" w:rsidRDefault="00AE7EB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7EB6" w:rsidRPr="00730088" w14:paraId="7A2601AB" w14:textId="77777777" w:rsidTr="00AE7EB6">
        <w:tc>
          <w:tcPr>
            <w:tcW w:w="1281" w:type="dxa"/>
          </w:tcPr>
          <w:p w14:paraId="3DEA7937" w14:textId="0E16EE59" w:rsidR="00AE7EB6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992" w:type="dxa"/>
          </w:tcPr>
          <w:p w14:paraId="67391908" w14:textId="77777777" w:rsidR="00AE7EB6" w:rsidRPr="0018765F" w:rsidRDefault="00AE7EB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148230E2" w14:textId="3141C0BC" w:rsidR="00AE7EB6" w:rsidRPr="0018765F" w:rsidRDefault="00AA5E9F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A5E9F">
              <w:rPr>
                <w:rFonts w:ascii="ISOCPEUR" w:hAnsi="ISOCPEUR"/>
              </w:rPr>
              <w:t xml:space="preserve">Труба </w:t>
            </w:r>
            <w:r>
              <w:rPr>
                <w:rFonts w:ascii="ISOCPEUR" w:hAnsi="ISOCPEUR"/>
              </w:rPr>
              <w:t>22</w:t>
            </w:r>
            <w:r w:rsidRPr="00AA5E9F">
              <w:rPr>
                <w:rFonts w:ascii="ISOCPEUR" w:hAnsi="ISOCPEUR"/>
              </w:rPr>
              <w:t>х</w:t>
            </w:r>
            <w:r>
              <w:rPr>
                <w:rFonts w:ascii="ISOCPEUR" w:hAnsi="ISOCPEUR"/>
              </w:rPr>
              <w:t>3</w:t>
            </w:r>
            <w:r w:rsidRPr="00AA5E9F">
              <w:rPr>
                <w:rFonts w:ascii="ISOCPEUR" w:hAnsi="ISOCPEUR"/>
              </w:rPr>
              <w:t>,0 ГОСТ 9941-81, марка стали 08х18н10 (включая фасонные элементы)</w:t>
            </w:r>
          </w:p>
        </w:tc>
        <w:tc>
          <w:tcPr>
            <w:tcW w:w="1276" w:type="dxa"/>
          </w:tcPr>
          <w:p w14:paraId="619A13EF" w14:textId="020D4347" w:rsidR="00AE7EB6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м.</w:t>
            </w:r>
          </w:p>
        </w:tc>
        <w:tc>
          <w:tcPr>
            <w:tcW w:w="1276" w:type="dxa"/>
          </w:tcPr>
          <w:p w14:paraId="6EFB9CC0" w14:textId="5BEB8227" w:rsidR="00AE7EB6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35</w:t>
            </w:r>
          </w:p>
        </w:tc>
        <w:tc>
          <w:tcPr>
            <w:tcW w:w="4536" w:type="dxa"/>
          </w:tcPr>
          <w:p w14:paraId="45B9654A" w14:textId="77777777" w:rsidR="00AE7EB6" w:rsidRPr="0018765F" w:rsidRDefault="00AE7EB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46FA551" w14:textId="77777777" w:rsidR="00AE7EB6" w:rsidRPr="0018765F" w:rsidRDefault="00AE7EB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A5E9F" w:rsidRPr="00730088" w14:paraId="2F317A89" w14:textId="77777777" w:rsidTr="00AE7EB6">
        <w:tc>
          <w:tcPr>
            <w:tcW w:w="1281" w:type="dxa"/>
          </w:tcPr>
          <w:p w14:paraId="6883B5C3" w14:textId="58186D93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2</w:t>
            </w:r>
          </w:p>
        </w:tc>
        <w:tc>
          <w:tcPr>
            <w:tcW w:w="992" w:type="dxa"/>
          </w:tcPr>
          <w:p w14:paraId="1FE0DB19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10421F15" w14:textId="67D2119D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A5E9F">
              <w:rPr>
                <w:rFonts w:ascii="ISOCPEUR" w:hAnsi="ISOCPEUR"/>
              </w:rPr>
              <w:t xml:space="preserve">Труба </w:t>
            </w:r>
            <w:r>
              <w:rPr>
                <w:rFonts w:ascii="ISOCPEUR" w:hAnsi="ISOCPEUR"/>
              </w:rPr>
              <w:t>34</w:t>
            </w:r>
            <w:r w:rsidRPr="00AA5E9F">
              <w:rPr>
                <w:rFonts w:ascii="ISOCPEUR" w:hAnsi="ISOCPEUR"/>
              </w:rPr>
              <w:t>х</w:t>
            </w:r>
            <w:r>
              <w:rPr>
                <w:rFonts w:ascii="ISOCPEUR" w:hAnsi="ISOCPEUR"/>
              </w:rPr>
              <w:t>3</w:t>
            </w:r>
            <w:r w:rsidRPr="00AA5E9F">
              <w:rPr>
                <w:rFonts w:ascii="ISOCPEUR" w:hAnsi="ISOCPEUR"/>
              </w:rPr>
              <w:t>,</w:t>
            </w:r>
            <w:r>
              <w:rPr>
                <w:rFonts w:ascii="ISOCPEUR" w:hAnsi="ISOCPEUR"/>
              </w:rPr>
              <w:t>5</w:t>
            </w:r>
            <w:r w:rsidRPr="00AA5E9F">
              <w:rPr>
                <w:rFonts w:ascii="ISOCPEUR" w:hAnsi="ISOCPEUR"/>
              </w:rPr>
              <w:t xml:space="preserve"> ГОСТ 9941-81, марка стали 08х18н10 (включая фасонные элементы)</w:t>
            </w:r>
          </w:p>
        </w:tc>
        <w:tc>
          <w:tcPr>
            <w:tcW w:w="1276" w:type="dxa"/>
          </w:tcPr>
          <w:p w14:paraId="53AF29AA" w14:textId="0E1229F3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46702D">
              <w:rPr>
                <w:rFonts w:ascii="ISOCPEUR" w:hAnsi="ISOCPEUR"/>
              </w:rPr>
              <w:t>м.</w:t>
            </w:r>
          </w:p>
        </w:tc>
        <w:tc>
          <w:tcPr>
            <w:tcW w:w="1276" w:type="dxa"/>
          </w:tcPr>
          <w:p w14:paraId="01DE5214" w14:textId="49CA36D8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135</w:t>
            </w:r>
          </w:p>
        </w:tc>
        <w:tc>
          <w:tcPr>
            <w:tcW w:w="4536" w:type="dxa"/>
          </w:tcPr>
          <w:p w14:paraId="48FF6B48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09C394D6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A5E9F" w:rsidRPr="00730088" w14:paraId="14C1C9D2" w14:textId="77777777" w:rsidTr="00AE7EB6">
        <w:tc>
          <w:tcPr>
            <w:tcW w:w="1281" w:type="dxa"/>
          </w:tcPr>
          <w:p w14:paraId="00E68F47" w14:textId="043B124C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</w:t>
            </w:r>
          </w:p>
        </w:tc>
        <w:tc>
          <w:tcPr>
            <w:tcW w:w="992" w:type="dxa"/>
          </w:tcPr>
          <w:p w14:paraId="281341F4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05D5F919" w14:textId="0447382B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A5E9F">
              <w:rPr>
                <w:rFonts w:ascii="ISOCPEUR" w:hAnsi="ISOCPEUR"/>
              </w:rPr>
              <w:t xml:space="preserve">Труба </w:t>
            </w:r>
            <w:r>
              <w:rPr>
                <w:rFonts w:ascii="ISOCPEUR" w:hAnsi="ISOCPEUR"/>
              </w:rPr>
              <w:t>48</w:t>
            </w:r>
            <w:r w:rsidRPr="00AA5E9F">
              <w:rPr>
                <w:rFonts w:ascii="ISOCPEUR" w:hAnsi="ISOCPEUR"/>
              </w:rPr>
              <w:t>х</w:t>
            </w:r>
            <w:r>
              <w:rPr>
                <w:rFonts w:ascii="ISOCPEUR" w:hAnsi="ISOCPEUR"/>
              </w:rPr>
              <w:t>3</w:t>
            </w:r>
            <w:r w:rsidRPr="00AA5E9F">
              <w:rPr>
                <w:rFonts w:ascii="ISOCPEUR" w:hAnsi="ISOCPEUR"/>
              </w:rPr>
              <w:t>,</w:t>
            </w:r>
            <w:r>
              <w:rPr>
                <w:rFonts w:ascii="ISOCPEUR" w:hAnsi="ISOCPEUR"/>
              </w:rPr>
              <w:t>5</w:t>
            </w:r>
            <w:r w:rsidRPr="00AA5E9F">
              <w:rPr>
                <w:rFonts w:ascii="ISOCPEUR" w:hAnsi="ISOCPEUR"/>
              </w:rPr>
              <w:t xml:space="preserve"> ГОСТ 9941-81, марка стали 08х18н10 (включая фасонные элементы)</w:t>
            </w:r>
          </w:p>
        </w:tc>
        <w:tc>
          <w:tcPr>
            <w:tcW w:w="1276" w:type="dxa"/>
          </w:tcPr>
          <w:p w14:paraId="7CC1EFAF" w14:textId="69E00021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46702D">
              <w:rPr>
                <w:rFonts w:ascii="ISOCPEUR" w:hAnsi="ISOCPEUR"/>
              </w:rPr>
              <w:t>м.</w:t>
            </w:r>
          </w:p>
        </w:tc>
        <w:tc>
          <w:tcPr>
            <w:tcW w:w="1276" w:type="dxa"/>
          </w:tcPr>
          <w:p w14:paraId="37150C97" w14:textId="59D9019D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12</w:t>
            </w:r>
          </w:p>
        </w:tc>
        <w:tc>
          <w:tcPr>
            <w:tcW w:w="4536" w:type="dxa"/>
          </w:tcPr>
          <w:p w14:paraId="3D90D067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797C732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A5E9F" w:rsidRPr="00730088" w14:paraId="6B5B2839" w14:textId="77777777" w:rsidTr="00AE7EB6">
        <w:tc>
          <w:tcPr>
            <w:tcW w:w="1281" w:type="dxa"/>
          </w:tcPr>
          <w:p w14:paraId="5C7168E4" w14:textId="3A95EFB8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4</w:t>
            </w:r>
          </w:p>
        </w:tc>
        <w:tc>
          <w:tcPr>
            <w:tcW w:w="992" w:type="dxa"/>
          </w:tcPr>
          <w:p w14:paraId="05D1E58C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605FE2DB" w14:textId="23C10E2A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A5E9F">
              <w:rPr>
                <w:rFonts w:ascii="ISOCPEUR" w:hAnsi="ISOCPEUR"/>
              </w:rPr>
              <w:t xml:space="preserve">Труба </w:t>
            </w:r>
            <w:r>
              <w:rPr>
                <w:rFonts w:ascii="ISOCPEUR" w:hAnsi="ISOCPEUR"/>
              </w:rPr>
              <w:t>133</w:t>
            </w:r>
            <w:r w:rsidRPr="00AA5E9F">
              <w:rPr>
                <w:rFonts w:ascii="ISOCPEUR" w:hAnsi="ISOCPEUR"/>
              </w:rPr>
              <w:t>х</w:t>
            </w:r>
            <w:r>
              <w:rPr>
                <w:rFonts w:ascii="ISOCPEUR" w:hAnsi="ISOCPEUR"/>
              </w:rPr>
              <w:t>4</w:t>
            </w:r>
            <w:r w:rsidRPr="00AA5E9F">
              <w:rPr>
                <w:rFonts w:ascii="ISOCPEUR" w:hAnsi="ISOCPEUR"/>
              </w:rPr>
              <w:t>,</w:t>
            </w:r>
            <w:r>
              <w:rPr>
                <w:rFonts w:ascii="ISOCPEUR" w:hAnsi="ISOCPEUR"/>
              </w:rPr>
              <w:t>0</w:t>
            </w:r>
            <w:r w:rsidRPr="00AA5E9F">
              <w:rPr>
                <w:rFonts w:ascii="ISOCPEUR" w:hAnsi="ISOCPEUR"/>
              </w:rPr>
              <w:t xml:space="preserve"> ГОСТ 9941-81, марка стали 08х18н10 (включая фасонные элементы)</w:t>
            </w:r>
          </w:p>
        </w:tc>
        <w:tc>
          <w:tcPr>
            <w:tcW w:w="1276" w:type="dxa"/>
          </w:tcPr>
          <w:p w14:paraId="598ED1D6" w14:textId="5171DC50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46702D">
              <w:rPr>
                <w:rFonts w:ascii="ISOCPEUR" w:hAnsi="ISOCPEUR"/>
              </w:rPr>
              <w:t>м.</w:t>
            </w:r>
          </w:p>
        </w:tc>
        <w:tc>
          <w:tcPr>
            <w:tcW w:w="1276" w:type="dxa"/>
          </w:tcPr>
          <w:p w14:paraId="5714D642" w14:textId="205F0EDF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12</w:t>
            </w:r>
          </w:p>
        </w:tc>
        <w:tc>
          <w:tcPr>
            <w:tcW w:w="4536" w:type="dxa"/>
          </w:tcPr>
          <w:p w14:paraId="556C81CF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3EBCC841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A5E9F" w:rsidRPr="00730088" w14:paraId="0A18BC84" w14:textId="77777777" w:rsidTr="00AE7EB6">
        <w:tc>
          <w:tcPr>
            <w:tcW w:w="1281" w:type="dxa"/>
          </w:tcPr>
          <w:p w14:paraId="1099C8D9" w14:textId="7E1D60CF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5</w:t>
            </w:r>
          </w:p>
        </w:tc>
        <w:tc>
          <w:tcPr>
            <w:tcW w:w="992" w:type="dxa"/>
          </w:tcPr>
          <w:p w14:paraId="76BAFA01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7E15FC02" w14:textId="0D22DFA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A5E9F">
              <w:rPr>
                <w:rFonts w:ascii="ISOCPEUR" w:hAnsi="ISOCPEUR"/>
              </w:rPr>
              <w:t xml:space="preserve">Труба </w:t>
            </w:r>
            <w:r>
              <w:rPr>
                <w:rFonts w:ascii="ISOCPEUR" w:hAnsi="ISOCPEUR"/>
              </w:rPr>
              <w:t>159</w:t>
            </w:r>
            <w:r w:rsidRPr="00AA5E9F">
              <w:rPr>
                <w:rFonts w:ascii="ISOCPEUR" w:hAnsi="ISOCPEUR"/>
              </w:rPr>
              <w:t>х</w:t>
            </w:r>
            <w:r>
              <w:rPr>
                <w:rFonts w:ascii="ISOCPEUR" w:hAnsi="ISOCPEUR"/>
              </w:rPr>
              <w:t>6</w:t>
            </w:r>
            <w:r w:rsidRPr="00AA5E9F">
              <w:rPr>
                <w:rFonts w:ascii="ISOCPEUR" w:hAnsi="ISOCPEUR"/>
              </w:rPr>
              <w:t>,</w:t>
            </w:r>
            <w:r>
              <w:rPr>
                <w:rFonts w:ascii="ISOCPEUR" w:hAnsi="ISOCPEUR"/>
              </w:rPr>
              <w:t>0</w:t>
            </w:r>
            <w:r w:rsidRPr="00AA5E9F">
              <w:rPr>
                <w:rFonts w:ascii="ISOCPEUR" w:hAnsi="ISOCPEUR"/>
              </w:rPr>
              <w:t xml:space="preserve"> ГОСТ 9941-81, марка стали 08х18н10 (включая фасонные элементы)</w:t>
            </w:r>
          </w:p>
        </w:tc>
        <w:tc>
          <w:tcPr>
            <w:tcW w:w="1276" w:type="dxa"/>
          </w:tcPr>
          <w:p w14:paraId="2C71DE7A" w14:textId="181DB93D" w:rsidR="00AA5E9F" w:rsidRPr="0018765F" w:rsidRDefault="00AA5E9F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46702D">
              <w:rPr>
                <w:rFonts w:ascii="ISOCPEUR" w:hAnsi="ISOCPEUR"/>
              </w:rPr>
              <w:t>м.</w:t>
            </w:r>
          </w:p>
        </w:tc>
        <w:tc>
          <w:tcPr>
            <w:tcW w:w="1276" w:type="dxa"/>
          </w:tcPr>
          <w:p w14:paraId="2770AAA4" w14:textId="764F39C6" w:rsidR="00AA5E9F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650</w:t>
            </w:r>
          </w:p>
        </w:tc>
        <w:tc>
          <w:tcPr>
            <w:tcW w:w="4536" w:type="dxa"/>
          </w:tcPr>
          <w:p w14:paraId="284F1186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C600124" w14:textId="77777777" w:rsidR="00AA5E9F" w:rsidRPr="0018765F" w:rsidRDefault="00AA5E9F" w:rsidP="00AA5E9F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A5E9F" w:rsidRPr="00730088" w14:paraId="5BF05769" w14:textId="77777777" w:rsidTr="00AE7EB6">
        <w:tc>
          <w:tcPr>
            <w:tcW w:w="1281" w:type="dxa"/>
          </w:tcPr>
          <w:p w14:paraId="7BAF67D0" w14:textId="0456EDE0" w:rsidR="00AA5E9F" w:rsidRPr="0018765F" w:rsidRDefault="00AE0CC4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6</w:t>
            </w:r>
          </w:p>
        </w:tc>
        <w:tc>
          <w:tcPr>
            <w:tcW w:w="992" w:type="dxa"/>
          </w:tcPr>
          <w:p w14:paraId="132E9F9C" w14:textId="77777777" w:rsidR="00AA5E9F" w:rsidRPr="0018765F" w:rsidRDefault="00AA5E9F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7EADDFB0" w14:textId="45994472" w:rsidR="00AA5E9F" w:rsidRPr="0018765F" w:rsidRDefault="006E4AA6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Фланец стальной приварной встык Ряд1 Ду</w:t>
            </w:r>
            <w:r>
              <w:rPr>
                <w:rFonts w:ascii="ISOCPEUR" w:hAnsi="ISOCPEUR"/>
              </w:rPr>
              <w:t>1</w:t>
            </w:r>
            <w:r w:rsidRPr="006E4AA6">
              <w:rPr>
                <w:rFonts w:ascii="ISOCPEUR" w:hAnsi="ISOCPEUR"/>
              </w:rPr>
              <w:t xml:space="preserve">5 Pn16, ГОСТ 33259-2015, </w:t>
            </w:r>
            <w:r w:rsidRPr="00AA5E9F">
              <w:rPr>
                <w:rFonts w:ascii="ISOCPEUR" w:hAnsi="ISOCPEUR"/>
              </w:rPr>
              <w:t>08х18н10</w:t>
            </w:r>
          </w:p>
        </w:tc>
        <w:tc>
          <w:tcPr>
            <w:tcW w:w="1276" w:type="dxa"/>
          </w:tcPr>
          <w:p w14:paraId="6F6B4FBB" w14:textId="709DA153" w:rsidR="00AA5E9F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02DEAF40" w14:textId="176E3877" w:rsidR="00AA5E9F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9</w:t>
            </w:r>
          </w:p>
        </w:tc>
        <w:tc>
          <w:tcPr>
            <w:tcW w:w="4536" w:type="dxa"/>
          </w:tcPr>
          <w:p w14:paraId="33F5D689" w14:textId="77777777" w:rsidR="00AA5E9F" w:rsidRPr="0018765F" w:rsidRDefault="00AA5E9F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93406A8" w14:textId="77777777" w:rsidR="00AA5E9F" w:rsidRPr="0018765F" w:rsidRDefault="00AA5E9F" w:rsidP="00AE7EB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6E4AA6" w:rsidRPr="00730088" w14:paraId="2E88FD79" w14:textId="77777777" w:rsidTr="00AE7EB6">
        <w:tc>
          <w:tcPr>
            <w:tcW w:w="1281" w:type="dxa"/>
          </w:tcPr>
          <w:p w14:paraId="2E564511" w14:textId="6417B0A0" w:rsidR="006E4AA6" w:rsidRPr="0018765F" w:rsidRDefault="00AE0CC4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7</w:t>
            </w:r>
          </w:p>
        </w:tc>
        <w:tc>
          <w:tcPr>
            <w:tcW w:w="992" w:type="dxa"/>
          </w:tcPr>
          <w:p w14:paraId="3EA4628F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4365E96E" w14:textId="380D796A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Фланец стальной приварной встык Ряд1 Ду</w:t>
            </w:r>
            <w:r>
              <w:rPr>
                <w:rFonts w:ascii="ISOCPEUR" w:hAnsi="ISOCPEUR"/>
              </w:rPr>
              <w:t>2</w:t>
            </w:r>
            <w:r w:rsidRPr="006E4AA6">
              <w:rPr>
                <w:rFonts w:ascii="ISOCPEUR" w:hAnsi="ISOCPEUR"/>
              </w:rPr>
              <w:t xml:space="preserve">5 Pn16, ГОСТ 33259-2015, </w:t>
            </w:r>
            <w:r w:rsidRPr="00AA5E9F">
              <w:rPr>
                <w:rFonts w:ascii="ISOCPEUR" w:hAnsi="ISOCPEUR"/>
              </w:rPr>
              <w:t>08х18н10</w:t>
            </w:r>
          </w:p>
        </w:tc>
        <w:tc>
          <w:tcPr>
            <w:tcW w:w="1276" w:type="dxa"/>
          </w:tcPr>
          <w:p w14:paraId="37B906DD" w14:textId="3D957BAB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50492753" w14:textId="1307DCE5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20</w:t>
            </w:r>
          </w:p>
        </w:tc>
        <w:tc>
          <w:tcPr>
            <w:tcW w:w="4536" w:type="dxa"/>
          </w:tcPr>
          <w:p w14:paraId="2176693B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56AFBA40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6E4AA6" w:rsidRPr="00730088" w14:paraId="0F85F2A1" w14:textId="77777777" w:rsidTr="00AE7EB6">
        <w:tc>
          <w:tcPr>
            <w:tcW w:w="1281" w:type="dxa"/>
          </w:tcPr>
          <w:p w14:paraId="5870C4BA" w14:textId="628058D3" w:rsidR="006E4AA6" w:rsidRPr="0018765F" w:rsidRDefault="00AE0CC4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8</w:t>
            </w:r>
          </w:p>
        </w:tc>
        <w:tc>
          <w:tcPr>
            <w:tcW w:w="992" w:type="dxa"/>
          </w:tcPr>
          <w:p w14:paraId="7937EF21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71DDC3D7" w14:textId="54360278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Фланец стальной приварной встык Ряд1 Ду</w:t>
            </w:r>
            <w:r>
              <w:rPr>
                <w:rFonts w:ascii="ISOCPEUR" w:hAnsi="ISOCPEUR"/>
              </w:rPr>
              <w:t>40</w:t>
            </w:r>
            <w:r w:rsidRPr="006E4AA6">
              <w:rPr>
                <w:rFonts w:ascii="ISOCPEUR" w:hAnsi="ISOCPEUR"/>
              </w:rPr>
              <w:t xml:space="preserve"> Pn16, ГОСТ 33259-2015, </w:t>
            </w:r>
            <w:r w:rsidRPr="00AA5E9F">
              <w:rPr>
                <w:rFonts w:ascii="ISOCPEUR" w:hAnsi="ISOCPEUR"/>
              </w:rPr>
              <w:t>08х18н10</w:t>
            </w:r>
          </w:p>
        </w:tc>
        <w:tc>
          <w:tcPr>
            <w:tcW w:w="1276" w:type="dxa"/>
          </w:tcPr>
          <w:p w14:paraId="63AEFCE0" w14:textId="2AB63506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4B27FB43" w14:textId="4C354A4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57DF03AB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19C9828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6E4AA6" w:rsidRPr="00730088" w14:paraId="3921DA82" w14:textId="77777777" w:rsidTr="00AE7EB6">
        <w:tc>
          <w:tcPr>
            <w:tcW w:w="1281" w:type="dxa"/>
          </w:tcPr>
          <w:p w14:paraId="20B9B187" w14:textId="0F8A19D1" w:rsidR="006E4AA6" w:rsidRPr="0018765F" w:rsidRDefault="00AE0CC4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9</w:t>
            </w:r>
          </w:p>
        </w:tc>
        <w:tc>
          <w:tcPr>
            <w:tcW w:w="992" w:type="dxa"/>
          </w:tcPr>
          <w:p w14:paraId="0EDC53E0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358A64F5" w14:textId="76E341F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Фланец стальной приварной встык Ряд1 Ду</w:t>
            </w:r>
            <w:r>
              <w:rPr>
                <w:rFonts w:ascii="ISOCPEUR" w:hAnsi="ISOCPEUR"/>
              </w:rPr>
              <w:t>1</w:t>
            </w:r>
            <w:r>
              <w:rPr>
                <w:rFonts w:ascii="ISOCPEUR" w:hAnsi="ISOCPEUR"/>
              </w:rPr>
              <w:t>2</w:t>
            </w:r>
            <w:r w:rsidRPr="006E4AA6">
              <w:rPr>
                <w:rFonts w:ascii="ISOCPEUR" w:hAnsi="ISOCPEUR"/>
              </w:rPr>
              <w:t xml:space="preserve">5 Pn16, ГОСТ 33259-2015, </w:t>
            </w:r>
            <w:r w:rsidRPr="00AA5E9F">
              <w:rPr>
                <w:rFonts w:ascii="ISOCPEUR" w:hAnsi="ISOCPEUR"/>
              </w:rPr>
              <w:t>08х18н10</w:t>
            </w:r>
          </w:p>
        </w:tc>
        <w:tc>
          <w:tcPr>
            <w:tcW w:w="1276" w:type="dxa"/>
          </w:tcPr>
          <w:p w14:paraId="194FE7C5" w14:textId="2B1D0238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297B1F19" w14:textId="7AFE1E0A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7364D433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E2DABB9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6E4AA6" w:rsidRPr="00730088" w14:paraId="53A645B9" w14:textId="77777777" w:rsidTr="00AE7EB6">
        <w:tc>
          <w:tcPr>
            <w:tcW w:w="1281" w:type="dxa"/>
          </w:tcPr>
          <w:p w14:paraId="62C88245" w14:textId="6043227E" w:rsidR="006E4AA6" w:rsidRPr="0018765F" w:rsidRDefault="00AE0CC4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10</w:t>
            </w:r>
          </w:p>
        </w:tc>
        <w:tc>
          <w:tcPr>
            <w:tcW w:w="992" w:type="dxa"/>
          </w:tcPr>
          <w:p w14:paraId="413A7120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7A12AD37" w14:textId="5DE82B21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Фланец стальной приварной встык Ряд1 Ду</w:t>
            </w:r>
            <w:r>
              <w:rPr>
                <w:rFonts w:ascii="ISOCPEUR" w:hAnsi="ISOCPEUR"/>
              </w:rPr>
              <w:t>150</w:t>
            </w:r>
            <w:r w:rsidRPr="006E4AA6">
              <w:rPr>
                <w:rFonts w:ascii="ISOCPEUR" w:hAnsi="ISOCPEUR"/>
              </w:rPr>
              <w:t xml:space="preserve"> Pn16, ГОСТ 33259-2015, </w:t>
            </w:r>
            <w:r w:rsidRPr="00AA5E9F">
              <w:rPr>
                <w:rFonts w:ascii="ISOCPEUR" w:hAnsi="ISOCPEUR"/>
              </w:rPr>
              <w:t>08х18н10</w:t>
            </w:r>
          </w:p>
        </w:tc>
        <w:tc>
          <w:tcPr>
            <w:tcW w:w="1276" w:type="dxa"/>
          </w:tcPr>
          <w:p w14:paraId="398C19F5" w14:textId="12EAEC6C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4ECC92F6" w14:textId="5510AF43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  <w:r w:rsidR="00AE0CC4">
              <w:rPr>
                <w:rFonts w:ascii="ISOCPEUR" w:hAnsi="ISOCPEUR"/>
              </w:rPr>
              <w:t>2</w:t>
            </w:r>
          </w:p>
        </w:tc>
        <w:tc>
          <w:tcPr>
            <w:tcW w:w="4536" w:type="dxa"/>
          </w:tcPr>
          <w:p w14:paraId="192EC1BC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31CAFF06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6E4AA6" w:rsidRPr="00730088" w14:paraId="3F1B076F" w14:textId="77777777" w:rsidTr="00AE7EB6">
        <w:tc>
          <w:tcPr>
            <w:tcW w:w="1281" w:type="dxa"/>
          </w:tcPr>
          <w:p w14:paraId="2CCD9B0E" w14:textId="7777777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66C2418C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4559936B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18793781" w14:textId="7777777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7D531C36" w14:textId="7777777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786E4757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39B3BB08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6E4AA6" w:rsidRPr="00730088" w14:paraId="02FEB51D" w14:textId="77777777" w:rsidTr="00AE7EB6">
        <w:tc>
          <w:tcPr>
            <w:tcW w:w="1281" w:type="dxa"/>
          </w:tcPr>
          <w:p w14:paraId="12491D69" w14:textId="7777777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19FA129F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29A9308F" w14:textId="1F28698C" w:rsidR="006E4AA6" w:rsidRPr="006E4AA6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  <w:b/>
                <w:bCs/>
              </w:rPr>
            </w:pPr>
            <w:r w:rsidRPr="006E4AA6">
              <w:rPr>
                <w:rFonts w:ascii="ISOCPEUR" w:hAnsi="ISOCPEUR"/>
                <w:b/>
                <w:bCs/>
              </w:rPr>
              <w:t>Трубопроводная арматура</w:t>
            </w:r>
          </w:p>
        </w:tc>
        <w:tc>
          <w:tcPr>
            <w:tcW w:w="1276" w:type="dxa"/>
          </w:tcPr>
          <w:p w14:paraId="5AB8ACC6" w14:textId="7777777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79C90510" w14:textId="77777777" w:rsidR="006E4AA6" w:rsidRPr="0018765F" w:rsidRDefault="006E4AA6" w:rsidP="006E4AA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2FD42E8D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A0A94E3" w14:textId="77777777" w:rsidR="006E4AA6" w:rsidRPr="0018765F" w:rsidRDefault="006E4AA6" w:rsidP="006E4AA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7ED12BB4" w14:textId="77777777" w:rsidTr="00AE7EB6">
        <w:tc>
          <w:tcPr>
            <w:tcW w:w="1281" w:type="dxa"/>
          </w:tcPr>
          <w:p w14:paraId="0076DBB3" w14:textId="3ECF6CA4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992" w:type="dxa"/>
          </w:tcPr>
          <w:p w14:paraId="6AD7246A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5A9CE4CC" w14:textId="608A05EA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Кран шаровый фланцевый DN</w:t>
            </w:r>
            <w:r>
              <w:rPr>
                <w:rFonts w:ascii="ISOCPEUR" w:hAnsi="ISOCPEUR"/>
              </w:rPr>
              <w:t>1</w:t>
            </w:r>
            <w:r w:rsidRPr="006E4AA6">
              <w:rPr>
                <w:rFonts w:ascii="ISOCPEUR" w:hAnsi="ISOCPEUR"/>
              </w:rPr>
              <w:t>5, BV17,</w:t>
            </w:r>
            <w:r>
              <w:rPr>
                <w:rFonts w:ascii="ISOCPEUR" w:hAnsi="ISOCPEUR"/>
              </w:rPr>
              <w:t xml:space="preserve"> </w:t>
            </w:r>
            <w:r>
              <w:t>BL01C359489</w:t>
            </w:r>
            <w:r w:rsidRPr="006E4AA6">
              <w:rPr>
                <w:rFonts w:ascii="ISOCPEUR" w:hAnsi="ISOCPEUR"/>
              </w:rPr>
              <w:t>, ADL (или аналог)</w:t>
            </w:r>
          </w:p>
        </w:tc>
        <w:tc>
          <w:tcPr>
            <w:tcW w:w="1276" w:type="dxa"/>
          </w:tcPr>
          <w:p w14:paraId="50023B4D" w14:textId="4D4798D4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00A9E6F9" w14:textId="4EBEE983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9</w:t>
            </w:r>
          </w:p>
        </w:tc>
        <w:tc>
          <w:tcPr>
            <w:tcW w:w="4536" w:type="dxa"/>
          </w:tcPr>
          <w:p w14:paraId="110E8473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4FBE6C6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66507B43" w14:textId="77777777" w:rsidTr="00AE7EB6">
        <w:tc>
          <w:tcPr>
            <w:tcW w:w="1281" w:type="dxa"/>
          </w:tcPr>
          <w:p w14:paraId="3986A508" w14:textId="6B175251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2</w:t>
            </w:r>
          </w:p>
        </w:tc>
        <w:tc>
          <w:tcPr>
            <w:tcW w:w="992" w:type="dxa"/>
          </w:tcPr>
          <w:p w14:paraId="7D75FB7E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323E1DF1" w14:textId="506953C8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Кран шаровый фланцевый DN</w:t>
            </w:r>
            <w:r>
              <w:rPr>
                <w:rFonts w:ascii="ISOCPEUR" w:hAnsi="ISOCPEUR"/>
              </w:rPr>
              <w:t>2</w:t>
            </w:r>
            <w:r w:rsidRPr="006E4AA6">
              <w:rPr>
                <w:rFonts w:ascii="ISOCPEUR" w:hAnsi="ISOCPEUR"/>
              </w:rPr>
              <w:t>5, BV17,</w:t>
            </w:r>
            <w:r>
              <w:rPr>
                <w:rFonts w:ascii="ISOCPEUR" w:hAnsi="ISOCPEUR"/>
              </w:rPr>
              <w:t xml:space="preserve"> </w:t>
            </w:r>
            <w:r>
              <w:t>BL01C359492</w:t>
            </w:r>
            <w:r w:rsidRPr="006E4AA6">
              <w:rPr>
                <w:rFonts w:ascii="ISOCPEUR" w:hAnsi="ISOCPEUR"/>
              </w:rPr>
              <w:t>, ADL (или аналог)</w:t>
            </w:r>
          </w:p>
        </w:tc>
        <w:tc>
          <w:tcPr>
            <w:tcW w:w="1276" w:type="dxa"/>
          </w:tcPr>
          <w:p w14:paraId="140F621F" w14:textId="0D112108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2D340240" w14:textId="652CEC99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20</w:t>
            </w:r>
          </w:p>
        </w:tc>
        <w:tc>
          <w:tcPr>
            <w:tcW w:w="4536" w:type="dxa"/>
          </w:tcPr>
          <w:p w14:paraId="3F471390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4C64BA3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2CF47420" w14:textId="77777777" w:rsidTr="00AE7EB6">
        <w:tc>
          <w:tcPr>
            <w:tcW w:w="1281" w:type="dxa"/>
          </w:tcPr>
          <w:p w14:paraId="3895AB62" w14:textId="7229767F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</w:t>
            </w:r>
          </w:p>
        </w:tc>
        <w:tc>
          <w:tcPr>
            <w:tcW w:w="992" w:type="dxa"/>
          </w:tcPr>
          <w:p w14:paraId="60DC939C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0917ACAE" w14:textId="2E97C448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6E4AA6">
              <w:rPr>
                <w:rFonts w:ascii="ISOCPEUR" w:hAnsi="ISOCPEUR"/>
              </w:rPr>
              <w:t>Кран шаровый фланцевый DN</w:t>
            </w:r>
            <w:r>
              <w:rPr>
                <w:rFonts w:ascii="ISOCPEUR" w:hAnsi="ISOCPEUR"/>
              </w:rPr>
              <w:t>40</w:t>
            </w:r>
            <w:r w:rsidRPr="006E4AA6">
              <w:rPr>
                <w:rFonts w:ascii="ISOCPEUR" w:hAnsi="ISOCPEUR"/>
              </w:rPr>
              <w:t>, BV17,</w:t>
            </w:r>
            <w:r>
              <w:rPr>
                <w:rFonts w:ascii="ISOCPEUR" w:hAnsi="ISOCPEUR"/>
              </w:rPr>
              <w:t xml:space="preserve"> </w:t>
            </w:r>
            <w:r w:rsidRPr="00103166">
              <w:rPr>
                <w:rFonts w:ascii="ISOCPEUR" w:hAnsi="ISOCPEUR"/>
              </w:rPr>
              <w:t>BL01C359494</w:t>
            </w:r>
            <w:r w:rsidRPr="006E4AA6">
              <w:rPr>
                <w:rFonts w:ascii="ISOCPEUR" w:hAnsi="ISOCPEUR"/>
              </w:rPr>
              <w:t>, ADL (или аналог)</w:t>
            </w:r>
          </w:p>
        </w:tc>
        <w:tc>
          <w:tcPr>
            <w:tcW w:w="1276" w:type="dxa"/>
          </w:tcPr>
          <w:p w14:paraId="6C483CFD" w14:textId="077D885F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2A58B571" w14:textId="75E54F5E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28356986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41DF95F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6138F291" w14:textId="77777777" w:rsidTr="00AE7EB6">
        <w:tc>
          <w:tcPr>
            <w:tcW w:w="1281" w:type="dxa"/>
          </w:tcPr>
          <w:p w14:paraId="3917B575" w14:textId="0DD23646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4</w:t>
            </w:r>
          </w:p>
        </w:tc>
        <w:tc>
          <w:tcPr>
            <w:tcW w:w="992" w:type="dxa"/>
          </w:tcPr>
          <w:p w14:paraId="5D992E6E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58972580" w14:textId="4334CBAF" w:rsidR="00103166" w:rsidRPr="00103166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103166">
              <w:rPr>
                <w:rFonts w:ascii="ISOCPEUR" w:hAnsi="ISOCPEUR"/>
              </w:rPr>
              <w:t>Кран шаровый фланцевый DN1</w:t>
            </w:r>
            <w:r w:rsidRPr="00103166">
              <w:rPr>
                <w:rFonts w:ascii="ISOCPEUR" w:hAnsi="ISOCPEUR"/>
              </w:rPr>
              <w:t>25</w:t>
            </w:r>
            <w:r w:rsidRPr="00103166">
              <w:rPr>
                <w:rFonts w:ascii="ISOCPEUR" w:hAnsi="ISOCPEUR"/>
              </w:rPr>
              <w:t>, КШГ 12.125.16 / 25 Ф/Ф, CM03B373895, ADL (или аналог)</w:t>
            </w:r>
          </w:p>
        </w:tc>
        <w:tc>
          <w:tcPr>
            <w:tcW w:w="1276" w:type="dxa"/>
          </w:tcPr>
          <w:p w14:paraId="39867CC9" w14:textId="7922C574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776E0A53" w14:textId="45FDDA2B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538F1427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3304FBB4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22B8C1AD" w14:textId="77777777" w:rsidTr="00AE7EB6">
        <w:tc>
          <w:tcPr>
            <w:tcW w:w="1281" w:type="dxa"/>
          </w:tcPr>
          <w:p w14:paraId="60BE9E22" w14:textId="40D7B7BC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5</w:t>
            </w:r>
          </w:p>
        </w:tc>
        <w:tc>
          <w:tcPr>
            <w:tcW w:w="992" w:type="dxa"/>
          </w:tcPr>
          <w:p w14:paraId="0BC5690E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2F5BE460" w14:textId="1C2CFE64" w:rsidR="00103166" w:rsidRPr="00103166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103166">
              <w:rPr>
                <w:rFonts w:ascii="ISOCPEUR" w:hAnsi="ISOCPEUR"/>
              </w:rPr>
              <w:t>Кран шаровый фланцевый DN15</w:t>
            </w:r>
            <w:r w:rsidRPr="00103166">
              <w:rPr>
                <w:rFonts w:ascii="ISOCPEUR" w:hAnsi="ISOCPEUR"/>
              </w:rPr>
              <w:t>0</w:t>
            </w:r>
            <w:r w:rsidRPr="00103166">
              <w:rPr>
                <w:rFonts w:ascii="ISOCPEUR" w:hAnsi="ISOCPEUR"/>
              </w:rPr>
              <w:t>, КШГ 12.150.16 / 25 Ф/Ф, CM03B373724, ADL (или аналог)</w:t>
            </w:r>
          </w:p>
        </w:tc>
        <w:tc>
          <w:tcPr>
            <w:tcW w:w="1276" w:type="dxa"/>
          </w:tcPr>
          <w:p w14:paraId="735509BE" w14:textId="36A7742B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2063BA2F" w14:textId="575D9CDA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5</w:t>
            </w:r>
          </w:p>
        </w:tc>
        <w:tc>
          <w:tcPr>
            <w:tcW w:w="4536" w:type="dxa"/>
          </w:tcPr>
          <w:p w14:paraId="2CEA4FCD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34044430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6DEB66DA" w14:textId="77777777" w:rsidTr="00AE7EB6">
        <w:tc>
          <w:tcPr>
            <w:tcW w:w="1281" w:type="dxa"/>
          </w:tcPr>
          <w:p w14:paraId="1D8F9C00" w14:textId="33BEC452" w:rsidR="00103166" w:rsidRPr="0018765F" w:rsidRDefault="00AE0CC4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6</w:t>
            </w:r>
          </w:p>
        </w:tc>
        <w:tc>
          <w:tcPr>
            <w:tcW w:w="992" w:type="dxa"/>
          </w:tcPr>
          <w:p w14:paraId="29606CD1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733B45F8" w14:textId="7613D9D6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103166">
              <w:rPr>
                <w:rFonts w:ascii="ISOCPEUR" w:hAnsi="ISOCPEUR"/>
              </w:rPr>
              <w:t>Фильтр сетчатый DN</w:t>
            </w:r>
            <w:r>
              <w:rPr>
                <w:rFonts w:ascii="ISOCPEUR" w:hAnsi="ISOCPEUR"/>
              </w:rPr>
              <w:t>12</w:t>
            </w:r>
            <w:r w:rsidRPr="00103166">
              <w:rPr>
                <w:rFonts w:ascii="ISOCPEUR" w:hAnsi="ISOCPEUR"/>
              </w:rPr>
              <w:t>5, IS3</w:t>
            </w:r>
            <w:r>
              <w:rPr>
                <w:rFonts w:ascii="ISOCPEUR" w:hAnsi="ISOCPEUR"/>
              </w:rPr>
              <w:t>1</w:t>
            </w:r>
            <w:r w:rsidRPr="00103166">
              <w:rPr>
                <w:rFonts w:ascii="ISOCPEUR" w:hAnsi="ISOCPEUR"/>
              </w:rPr>
              <w:t>, BM01B395251, ADL (или аналог)</w:t>
            </w:r>
          </w:p>
        </w:tc>
        <w:tc>
          <w:tcPr>
            <w:tcW w:w="1276" w:type="dxa"/>
          </w:tcPr>
          <w:p w14:paraId="43F83633" w14:textId="37D0F806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24442D27" w14:textId="66C7DD30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6684F6D9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15FEE031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42FF086F" w14:textId="77777777" w:rsidTr="00AE7EB6">
        <w:tc>
          <w:tcPr>
            <w:tcW w:w="1281" w:type="dxa"/>
          </w:tcPr>
          <w:p w14:paraId="7AD5BC17" w14:textId="284E6A10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7</w:t>
            </w:r>
          </w:p>
        </w:tc>
        <w:tc>
          <w:tcPr>
            <w:tcW w:w="992" w:type="dxa"/>
          </w:tcPr>
          <w:p w14:paraId="749DCB25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64872FF8" w14:textId="14BED45C" w:rsidR="00AE0CC4" w:rsidRPr="00AE0CC4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 xml:space="preserve">Счетчик расхода сжатого воздуха Ду100, </w:t>
            </w:r>
            <w:r w:rsidRPr="00AE0CC4">
              <w:rPr>
                <w:rFonts w:ascii="ISOCPEUR" w:hAnsi="ISOCPEUR"/>
              </w:rPr>
              <w:t>РГ-Р-G250-DN100-О-Б-1:200-Л-1-0</w:t>
            </w:r>
            <w:r>
              <w:rPr>
                <w:rFonts w:ascii="ISOCPEUR" w:hAnsi="ISOCPEUR"/>
              </w:rPr>
              <w:t xml:space="preserve">, </w:t>
            </w:r>
            <w:r>
              <w:rPr>
                <w:rFonts w:ascii="ISOCPEUR" w:hAnsi="ISOCPEUR"/>
                <w:lang w:val="en-US"/>
              </w:rPr>
              <w:t>PACKO</w:t>
            </w:r>
            <w:r w:rsidRPr="00AE0CC4">
              <w:rPr>
                <w:rFonts w:ascii="ISOCPEUR" w:hAnsi="ISOCPEUR"/>
              </w:rPr>
              <w:t xml:space="preserve"> </w:t>
            </w:r>
            <w:r>
              <w:rPr>
                <w:rFonts w:ascii="ISOCPEUR" w:hAnsi="ISOCPEUR"/>
              </w:rPr>
              <w:t>ГАЗЭЛЕКТРОНИКА (или аналог)</w:t>
            </w:r>
          </w:p>
        </w:tc>
        <w:tc>
          <w:tcPr>
            <w:tcW w:w="1276" w:type="dxa"/>
          </w:tcPr>
          <w:p w14:paraId="31481BBB" w14:textId="47C58274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365C9838" w14:textId="1C0B23B4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19487A88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0C917340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2A148B79" w14:textId="77777777" w:rsidTr="00AE7EB6">
        <w:tc>
          <w:tcPr>
            <w:tcW w:w="1281" w:type="dxa"/>
          </w:tcPr>
          <w:p w14:paraId="4CF36E47" w14:textId="77777777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31DA7F79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26590B18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410B4BCB" w14:textId="77777777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69678DCD" w14:textId="77777777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44B7D042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5ABD4533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103166" w:rsidRPr="00730088" w14:paraId="53C98B33" w14:textId="77777777" w:rsidTr="00AE7EB6">
        <w:tc>
          <w:tcPr>
            <w:tcW w:w="1281" w:type="dxa"/>
          </w:tcPr>
          <w:p w14:paraId="7137618B" w14:textId="77777777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74A6015C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1F8F2DF8" w14:textId="5325148F" w:rsidR="00103166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  <w:b/>
                <w:bCs/>
              </w:rPr>
              <w:t>Оборудование</w:t>
            </w:r>
          </w:p>
        </w:tc>
        <w:tc>
          <w:tcPr>
            <w:tcW w:w="1276" w:type="dxa"/>
          </w:tcPr>
          <w:p w14:paraId="52E34D32" w14:textId="77777777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751569A7" w14:textId="77777777" w:rsidR="00103166" w:rsidRPr="0018765F" w:rsidRDefault="00103166" w:rsidP="00103166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51831A7C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D9BF9C3" w14:textId="77777777" w:rsidR="00103166" w:rsidRPr="0018765F" w:rsidRDefault="00103166" w:rsidP="00103166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1F4115CA" w14:textId="77777777" w:rsidTr="00AE7EB6">
        <w:tc>
          <w:tcPr>
            <w:tcW w:w="1281" w:type="dxa"/>
          </w:tcPr>
          <w:p w14:paraId="75EE09CD" w14:textId="4AC21E28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992" w:type="dxa"/>
          </w:tcPr>
          <w:p w14:paraId="47FAFB5A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02898B88" w14:textId="22696B5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Комплектная блочная компрессорная станция, ООО «Технологии Промышленного Сервиса», КП №180923/2 от 18.09.23</w:t>
            </w:r>
          </w:p>
        </w:tc>
        <w:tc>
          <w:tcPr>
            <w:tcW w:w="1276" w:type="dxa"/>
          </w:tcPr>
          <w:p w14:paraId="71BAA018" w14:textId="28171EAC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 w:rsidRPr="0012686E"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1F9CA1B3" w14:textId="1A00874D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56F40680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6AAA385C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5020D22B" w14:textId="77777777" w:rsidTr="00AE7EB6">
        <w:tc>
          <w:tcPr>
            <w:tcW w:w="1281" w:type="dxa"/>
          </w:tcPr>
          <w:p w14:paraId="1EED9D3C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1CB5B8C7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027E63B1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45C33605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6CFC4AE9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25D2CF79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36E0E21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62B8AF7C" w14:textId="77777777" w:rsidTr="00AE7EB6">
        <w:tc>
          <w:tcPr>
            <w:tcW w:w="1281" w:type="dxa"/>
          </w:tcPr>
          <w:p w14:paraId="162B8EB8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200EED2E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77ADCA5C" w14:textId="70E047A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  <w:b/>
                <w:bCs/>
              </w:rPr>
              <w:t>Прочее</w:t>
            </w:r>
          </w:p>
        </w:tc>
        <w:tc>
          <w:tcPr>
            <w:tcW w:w="1276" w:type="dxa"/>
          </w:tcPr>
          <w:p w14:paraId="613924A7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684016F9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7DBE3568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0513C6A7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1578B3E2" w14:textId="77777777" w:rsidTr="00AE7EB6">
        <w:tc>
          <w:tcPr>
            <w:tcW w:w="1281" w:type="dxa"/>
          </w:tcPr>
          <w:p w14:paraId="62311870" w14:textId="20C628D8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992" w:type="dxa"/>
          </w:tcPr>
          <w:p w14:paraId="10836C36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1CDB2032" w14:textId="04A9EBA9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E0CC4">
              <w:rPr>
                <w:rFonts w:ascii="ISOCPEUR" w:hAnsi="ISOCPEUR"/>
              </w:rPr>
              <w:t>Материал для крепления трубопроводов (металлоконструкции)</w:t>
            </w:r>
          </w:p>
        </w:tc>
        <w:tc>
          <w:tcPr>
            <w:tcW w:w="1276" w:type="dxa"/>
          </w:tcPr>
          <w:p w14:paraId="1D6EEA12" w14:textId="01D8EEB2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кг.</w:t>
            </w:r>
          </w:p>
        </w:tc>
        <w:tc>
          <w:tcPr>
            <w:tcW w:w="1276" w:type="dxa"/>
          </w:tcPr>
          <w:p w14:paraId="43166817" w14:textId="47836EF3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450</w:t>
            </w:r>
          </w:p>
        </w:tc>
        <w:tc>
          <w:tcPr>
            <w:tcW w:w="4536" w:type="dxa"/>
          </w:tcPr>
          <w:p w14:paraId="4DA412FF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A7995E8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49D727FC" w14:textId="77777777" w:rsidTr="00AE7EB6">
        <w:tc>
          <w:tcPr>
            <w:tcW w:w="1281" w:type="dxa"/>
          </w:tcPr>
          <w:p w14:paraId="5299AD55" w14:textId="280F0F2F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2</w:t>
            </w:r>
          </w:p>
        </w:tc>
        <w:tc>
          <w:tcPr>
            <w:tcW w:w="992" w:type="dxa"/>
          </w:tcPr>
          <w:p w14:paraId="6C9B739D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22AF30CB" w14:textId="5D8BD2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E0CC4">
              <w:rPr>
                <w:rFonts w:ascii="ISOCPEUR" w:hAnsi="ISOCPEUR"/>
              </w:rPr>
              <w:t>Испытания и сдача смонтированного трубопровода в эксплуатацию</w:t>
            </w:r>
          </w:p>
        </w:tc>
        <w:tc>
          <w:tcPr>
            <w:tcW w:w="1276" w:type="dxa"/>
          </w:tcPr>
          <w:p w14:paraId="35EF9ECF" w14:textId="7F747383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м.</w:t>
            </w:r>
          </w:p>
        </w:tc>
        <w:tc>
          <w:tcPr>
            <w:tcW w:w="1276" w:type="dxa"/>
          </w:tcPr>
          <w:p w14:paraId="44AC347B" w14:textId="16045610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844</w:t>
            </w:r>
          </w:p>
        </w:tc>
        <w:tc>
          <w:tcPr>
            <w:tcW w:w="4536" w:type="dxa"/>
          </w:tcPr>
          <w:p w14:paraId="1D661EE3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1BBB9E3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7C338F7D" w14:textId="77777777" w:rsidTr="00AE7EB6">
        <w:tc>
          <w:tcPr>
            <w:tcW w:w="1281" w:type="dxa"/>
          </w:tcPr>
          <w:p w14:paraId="5E25C563" w14:textId="6B2A93BA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</w:t>
            </w:r>
          </w:p>
        </w:tc>
        <w:tc>
          <w:tcPr>
            <w:tcW w:w="992" w:type="dxa"/>
          </w:tcPr>
          <w:p w14:paraId="6A1254CF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5C4C6DFA" w14:textId="6FB8AFDC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E0CC4">
              <w:rPr>
                <w:rFonts w:ascii="ISOCPEUR" w:hAnsi="ISOCPEUR"/>
              </w:rPr>
              <w:t>Пуско-наладочные работы, включая паспортизацию систем</w:t>
            </w:r>
          </w:p>
        </w:tc>
        <w:tc>
          <w:tcPr>
            <w:tcW w:w="1276" w:type="dxa"/>
          </w:tcPr>
          <w:p w14:paraId="7B23F56B" w14:textId="2C729FBE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шт.</w:t>
            </w:r>
          </w:p>
        </w:tc>
        <w:tc>
          <w:tcPr>
            <w:tcW w:w="1276" w:type="dxa"/>
          </w:tcPr>
          <w:p w14:paraId="2D8B15C3" w14:textId="6D60162B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4BCEB879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5487E39B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14611656" w14:textId="77777777" w:rsidTr="00AE7EB6">
        <w:tc>
          <w:tcPr>
            <w:tcW w:w="1281" w:type="dxa"/>
          </w:tcPr>
          <w:p w14:paraId="6114BAF9" w14:textId="0D953D2C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4</w:t>
            </w:r>
          </w:p>
        </w:tc>
        <w:tc>
          <w:tcPr>
            <w:tcW w:w="992" w:type="dxa"/>
          </w:tcPr>
          <w:p w14:paraId="7355D95E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3F80CF1A" w14:textId="78226EC2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  <w:r w:rsidRPr="00AE0CC4">
              <w:rPr>
                <w:rFonts w:ascii="ISOCPEUR" w:hAnsi="ISOCPEUR"/>
              </w:rPr>
              <w:t>Маркировка трубопроводов</w:t>
            </w:r>
          </w:p>
        </w:tc>
        <w:tc>
          <w:tcPr>
            <w:tcW w:w="1276" w:type="dxa"/>
          </w:tcPr>
          <w:p w14:paraId="4B95FE46" w14:textId="46E10F1A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proofErr w:type="spellStart"/>
            <w:r>
              <w:rPr>
                <w:rFonts w:ascii="ISOCPEUR" w:hAnsi="ISOCPEUR"/>
              </w:rPr>
              <w:t>компл</w:t>
            </w:r>
            <w:proofErr w:type="spellEnd"/>
            <w:r>
              <w:rPr>
                <w:rFonts w:ascii="ISOCPEUR" w:hAnsi="ISOCPEUR"/>
              </w:rPr>
              <w:t>.</w:t>
            </w:r>
          </w:p>
        </w:tc>
        <w:tc>
          <w:tcPr>
            <w:tcW w:w="1276" w:type="dxa"/>
          </w:tcPr>
          <w:p w14:paraId="54489780" w14:textId="1EC23420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4536" w:type="dxa"/>
          </w:tcPr>
          <w:p w14:paraId="7FE8DBB1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23411F78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398CEACD" w14:textId="77777777" w:rsidTr="00AE7EB6">
        <w:tc>
          <w:tcPr>
            <w:tcW w:w="1281" w:type="dxa"/>
          </w:tcPr>
          <w:p w14:paraId="6BA2AF9D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5B381A16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124DA82B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48393BDC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56BA3047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3FDAE6F7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4BDB5D08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  <w:tr w:rsidR="00AE0CC4" w:rsidRPr="00730088" w14:paraId="33221C8D" w14:textId="77777777" w:rsidTr="00AE7EB6">
        <w:tc>
          <w:tcPr>
            <w:tcW w:w="1281" w:type="dxa"/>
          </w:tcPr>
          <w:p w14:paraId="6E188DB7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992" w:type="dxa"/>
          </w:tcPr>
          <w:p w14:paraId="3F019E1E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6662" w:type="dxa"/>
          </w:tcPr>
          <w:p w14:paraId="3C1BA975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0C40CF10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1276" w:type="dxa"/>
          </w:tcPr>
          <w:p w14:paraId="2D545F52" w14:textId="77777777" w:rsidR="00AE0CC4" w:rsidRPr="0018765F" w:rsidRDefault="00AE0CC4" w:rsidP="00AE0CC4">
            <w:pPr>
              <w:pStyle w:val="aff1"/>
              <w:ind w:left="0"/>
              <w:jc w:val="center"/>
              <w:rPr>
                <w:rFonts w:ascii="ISOCPEUR" w:hAnsi="ISOCPEUR"/>
              </w:rPr>
            </w:pPr>
          </w:p>
        </w:tc>
        <w:tc>
          <w:tcPr>
            <w:tcW w:w="4536" w:type="dxa"/>
          </w:tcPr>
          <w:p w14:paraId="18D9A3B5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  <w:tc>
          <w:tcPr>
            <w:tcW w:w="5807" w:type="dxa"/>
          </w:tcPr>
          <w:p w14:paraId="706A2534" w14:textId="77777777" w:rsidR="00AE0CC4" w:rsidRPr="0018765F" w:rsidRDefault="00AE0CC4" w:rsidP="00AE0CC4">
            <w:pPr>
              <w:pStyle w:val="aff1"/>
              <w:ind w:left="0"/>
              <w:jc w:val="both"/>
              <w:rPr>
                <w:rFonts w:ascii="ISOCPEUR" w:hAnsi="ISOCPEUR"/>
              </w:rPr>
            </w:pPr>
          </w:p>
        </w:tc>
      </w:tr>
    </w:tbl>
    <w:p w14:paraId="0B3F0A99" w14:textId="77777777" w:rsidR="0031480C" w:rsidRPr="001D3C5D" w:rsidRDefault="0031480C" w:rsidP="001D3C5D">
      <w:pPr>
        <w:tabs>
          <w:tab w:val="left" w:pos="1095"/>
        </w:tabs>
        <w:rPr>
          <w:szCs w:val="24"/>
        </w:rPr>
      </w:pPr>
    </w:p>
    <w:sectPr w:rsidR="0031480C" w:rsidRPr="001D3C5D" w:rsidSect="00C52314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8"/>
      <w:pgMar w:top="709" w:right="567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7C50" w14:textId="77777777" w:rsidR="007B569B" w:rsidRDefault="007B569B">
      <w:r>
        <w:separator/>
      </w:r>
    </w:p>
  </w:endnote>
  <w:endnote w:type="continuationSeparator" w:id="0">
    <w:p w14:paraId="70758258" w14:textId="77777777" w:rsidR="007B569B" w:rsidRDefault="007B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5508B522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1612/2022-П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_</w:t>
                                </w:r>
                                <w:proofErr w:type="gramStart"/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_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5508B522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1612/2022-П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_</w:t>
                          </w:r>
                          <w:proofErr w:type="gramStart"/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_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  <w:proofErr w:type="gramEnd"/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1142D5BC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1612/2022-П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811459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ТХ2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02733D44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Земельном участке по адресу: г. </w:t>
                                </w:r>
                                <w:proofErr w:type="spellStart"/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Новочерскасск</w:t>
                                </w:r>
                                <w:proofErr w:type="spellEnd"/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584B9506" w:rsidR="00F4000B" w:rsidRPr="0067187C" w:rsidRDefault="00811459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Мамаев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446D9984" w:rsidR="00F4000B" w:rsidRPr="00E27CFB" w:rsidRDefault="00811459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10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811459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811459" w:rsidRPr="0067187C" w:rsidRDefault="00811459" w:rsidP="00811459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2D185ADA" w:rsidR="00811459" w:rsidRPr="0067187C" w:rsidRDefault="00811459" w:rsidP="00811459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Карпова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811459" w:rsidRPr="0067187C" w:rsidRDefault="00811459" w:rsidP="0081145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3E72A96F" w:rsidR="00811459" w:rsidRPr="00E27CFB" w:rsidRDefault="00811459" w:rsidP="0081145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10.23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811459" w:rsidRPr="0067187C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2320D81D" w:rsidR="00811459" w:rsidRPr="0067187C" w:rsidRDefault="00811459" w:rsidP="00811459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П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811459" w:rsidRPr="0067187C" w:rsidRDefault="00811459" w:rsidP="00811459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068542B9" w:rsidR="00811459" w:rsidRPr="0067187C" w:rsidRDefault="00811459" w:rsidP="00811459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instrText xml:space="preserve"> SECTIONPAGES   \* MERGEFORMAT </w:instrTex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t>1</w: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4F1F6251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Ведомость объемов 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520F6A0">
                                      <wp:extent cx="1765300" cy="457200"/>
                                      <wp:effectExtent l="0" t="0" r="0" b="0"/>
                                      <wp:docPr id="2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530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811459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811459" w:rsidRPr="0067187C" w:rsidRDefault="00811459" w:rsidP="00811459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811459" w:rsidRPr="0067187C" w:rsidRDefault="00811459" w:rsidP="00811459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811459" w:rsidRPr="0067187C" w:rsidRDefault="00811459" w:rsidP="00811459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2B176B2A" w:rsidR="00811459" w:rsidRPr="00E27CFB" w:rsidRDefault="00811459" w:rsidP="00811459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10.23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811459" w:rsidRPr="006D27DC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811459" w:rsidRPr="006D27DC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811459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811459" w:rsidRPr="00E120BB" w:rsidRDefault="00811459" w:rsidP="00811459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811459" w:rsidRPr="00E120BB" w:rsidRDefault="00811459" w:rsidP="00811459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811459" w:rsidRPr="00E120BB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57493445" w:rsidR="00811459" w:rsidRPr="00A23930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10.23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811459" w:rsidRPr="00E120BB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811459" w:rsidRPr="00E120BB" w:rsidRDefault="00811459" w:rsidP="00811459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1142D5BC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1612/2022-П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811459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ТХ2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02733D44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Земельном участке по адресу: г. </w:t>
                          </w:r>
                          <w:proofErr w:type="spellStart"/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Новочерскасск</w:t>
                          </w:r>
                          <w:proofErr w:type="spellEnd"/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584B9506" w:rsidR="00F4000B" w:rsidRPr="0067187C" w:rsidRDefault="00811459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Мамаев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446D9984" w:rsidR="00F4000B" w:rsidRPr="00E27CFB" w:rsidRDefault="00811459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10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811459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811459" w:rsidRPr="0067187C" w:rsidRDefault="00811459" w:rsidP="00811459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2D185ADA" w:rsidR="00811459" w:rsidRPr="0067187C" w:rsidRDefault="00811459" w:rsidP="00811459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Карпова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811459" w:rsidRPr="0067187C" w:rsidRDefault="00811459" w:rsidP="0081145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3E72A96F" w:rsidR="00811459" w:rsidRPr="00E27CFB" w:rsidRDefault="00811459" w:rsidP="0081145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10.23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811459" w:rsidRPr="0067187C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2320D81D" w:rsidR="00811459" w:rsidRPr="0067187C" w:rsidRDefault="00811459" w:rsidP="00811459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П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811459" w:rsidRPr="0067187C" w:rsidRDefault="00811459" w:rsidP="00811459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068542B9" w:rsidR="00811459" w:rsidRPr="0067187C" w:rsidRDefault="00811459" w:rsidP="00811459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begin"/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instrText xml:space="preserve"> SECTIONPAGES   \* MERGEFORMAT </w:instrTex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t>1</w: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4F1F6251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Ведомость объемов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520F6A0">
                                <wp:extent cx="1765300" cy="457200"/>
                                <wp:effectExtent l="0" t="0" r="0" b="0"/>
                                <wp:docPr id="2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811459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811459" w:rsidRPr="0067187C" w:rsidRDefault="00811459" w:rsidP="00811459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811459" w:rsidRPr="0067187C" w:rsidRDefault="00811459" w:rsidP="00811459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811459" w:rsidRPr="0067187C" w:rsidRDefault="00811459" w:rsidP="00811459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2B176B2A" w:rsidR="00811459" w:rsidRPr="00E27CFB" w:rsidRDefault="00811459" w:rsidP="00811459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10.23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811459" w:rsidRPr="006D27DC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811459" w:rsidRPr="006D27DC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811459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811459" w:rsidRPr="00E120BB" w:rsidRDefault="00811459" w:rsidP="00811459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811459" w:rsidRPr="00E120BB" w:rsidRDefault="00811459" w:rsidP="00811459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811459" w:rsidRPr="00E120BB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57493445" w:rsidR="00811459" w:rsidRPr="00A23930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10.23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811459" w:rsidRPr="00E120BB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811459" w:rsidRPr="00E120BB" w:rsidRDefault="00811459" w:rsidP="00811459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77C5" w14:textId="77777777" w:rsidR="007B569B" w:rsidRDefault="007B569B">
      <w:r>
        <w:separator/>
      </w:r>
    </w:p>
  </w:footnote>
  <w:footnote w:type="continuationSeparator" w:id="0">
    <w:p w14:paraId="127B0464" w14:textId="77777777" w:rsidR="007B569B" w:rsidRDefault="007B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8F0D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3157B2"/>
    <w:multiLevelType w:val="hybridMultilevel"/>
    <w:tmpl w:val="013250E8"/>
    <w:lvl w:ilvl="0" w:tplc="0608D9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D953FC"/>
    <w:multiLevelType w:val="multilevel"/>
    <w:tmpl w:val="A4D4F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3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2918C1"/>
    <w:multiLevelType w:val="multilevel"/>
    <w:tmpl w:val="94FAC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5" w15:restartNumberingAfterBreak="0">
    <w:nsid w:val="21AF7195"/>
    <w:multiLevelType w:val="multilevel"/>
    <w:tmpl w:val="59DCD9B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6" w15:restartNumberingAfterBreak="0">
    <w:nsid w:val="21EB623E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F24EC8"/>
    <w:multiLevelType w:val="multilevel"/>
    <w:tmpl w:val="CD5615F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8" w15:restartNumberingAfterBreak="0">
    <w:nsid w:val="235B1517"/>
    <w:multiLevelType w:val="hybridMultilevel"/>
    <w:tmpl w:val="A3BA981E"/>
    <w:lvl w:ilvl="0" w:tplc="E00A5BF8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2632039D"/>
    <w:multiLevelType w:val="hybridMultilevel"/>
    <w:tmpl w:val="E88A8FDA"/>
    <w:lvl w:ilvl="0" w:tplc="0608D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A7DA4"/>
    <w:multiLevelType w:val="multilevel"/>
    <w:tmpl w:val="504CD5D6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11" w15:restartNumberingAfterBreak="0">
    <w:nsid w:val="30380E75"/>
    <w:multiLevelType w:val="multilevel"/>
    <w:tmpl w:val="BE4AB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2" w15:restartNumberingAfterBreak="0">
    <w:nsid w:val="354025F1"/>
    <w:multiLevelType w:val="multilevel"/>
    <w:tmpl w:val="99E8E3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8722259"/>
    <w:multiLevelType w:val="hybridMultilevel"/>
    <w:tmpl w:val="75D29E26"/>
    <w:lvl w:ilvl="0" w:tplc="F160B864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393A1E1E"/>
    <w:multiLevelType w:val="multilevel"/>
    <w:tmpl w:val="C902D63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15" w15:restartNumberingAfterBreak="0">
    <w:nsid w:val="39F52CA1"/>
    <w:multiLevelType w:val="multilevel"/>
    <w:tmpl w:val="96AE3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B684247"/>
    <w:multiLevelType w:val="multilevel"/>
    <w:tmpl w:val="CD12E9A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17" w15:restartNumberingAfterBreak="0">
    <w:nsid w:val="421E4BD4"/>
    <w:multiLevelType w:val="hybridMultilevel"/>
    <w:tmpl w:val="1EF2B3A4"/>
    <w:lvl w:ilvl="0" w:tplc="BD82ADE8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9043710"/>
    <w:multiLevelType w:val="multilevel"/>
    <w:tmpl w:val="4CA6E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6CA41BB9"/>
    <w:multiLevelType w:val="multilevel"/>
    <w:tmpl w:val="01C88FD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22" w15:restartNumberingAfterBreak="0">
    <w:nsid w:val="6DA051C1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F32388"/>
    <w:multiLevelType w:val="multilevel"/>
    <w:tmpl w:val="F88E190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24" w15:restartNumberingAfterBreak="0">
    <w:nsid w:val="72253BD4"/>
    <w:multiLevelType w:val="hybridMultilevel"/>
    <w:tmpl w:val="DF820D6E"/>
    <w:lvl w:ilvl="0" w:tplc="BF8CF88C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8"/>
  </w:num>
  <w:num w:numId="5">
    <w:abstractNumId w:val="21"/>
  </w:num>
  <w:num w:numId="6">
    <w:abstractNumId w:val="24"/>
  </w:num>
  <w:num w:numId="7">
    <w:abstractNumId w:val="17"/>
  </w:num>
  <w:num w:numId="8">
    <w:abstractNumId w:val="10"/>
  </w:num>
  <w:num w:numId="9">
    <w:abstractNumId w:val="20"/>
  </w:num>
  <w:num w:numId="10">
    <w:abstractNumId w:val="7"/>
  </w:num>
  <w:num w:numId="11">
    <w:abstractNumId w:val="5"/>
  </w:num>
  <w:num w:numId="12">
    <w:abstractNumId w:val="14"/>
  </w:num>
  <w:num w:numId="13">
    <w:abstractNumId w:val="23"/>
  </w:num>
  <w:num w:numId="14">
    <w:abstractNumId w:val="15"/>
  </w:num>
  <w:num w:numId="15">
    <w:abstractNumId w:val="16"/>
  </w:num>
  <w:num w:numId="16">
    <w:abstractNumId w:val="4"/>
  </w:num>
  <w:num w:numId="17">
    <w:abstractNumId w:val="22"/>
  </w:num>
  <w:num w:numId="18">
    <w:abstractNumId w:val="2"/>
  </w:num>
  <w:num w:numId="19">
    <w:abstractNumId w:val="1"/>
  </w:num>
  <w:num w:numId="20">
    <w:abstractNumId w:val="9"/>
  </w:num>
  <w:num w:numId="21">
    <w:abstractNumId w:val="0"/>
  </w:num>
  <w:num w:numId="22">
    <w:abstractNumId w:val="11"/>
  </w:num>
  <w:num w:numId="23">
    <w:abstractNumId w:val="8"/>
  </w:num>
  <w:num w:numId="24">
    <w:abstractNumId w:val="13"/>
  </w:num>
  <w:num w:numId="2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6105F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5173"/>
    <w:rsid w:val="0009541A"/>
    <w:rsid w:val="0009630B"/>
    <w:rsid w:val="00096835"/>
    <w:rsid w:val="000969FF"/>
    <w:rsid w:val="00096D4C"/>
    <w:rsid w:val="00097D28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166"/>
    <w:rsid w:val="00103DD8"/>
    <w:rsid w:val="00104816"/>
    <w:rsid w:val="001048E2"/>
    <w:rsid w:val="00105921"/>
    <w:rsid w:val="00106E0F"/>
    <w:rsid w:val="001079B0"/>
    <w:rsid w:val="00107D61"/>
    <w:rsid w:val="00107EA6"/>
    <w:rsid w:val="00110F0A"/>
    <w:rsid w:val="001117F6"/>
    <w:rsid w:val="001120ED"/>
    <w:rsid w:val="00112EE9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D19"/>
    <w:rsid w:val="0014493A"/>
    <w:rsid w:val="00144BD3"/>
    <w:rsid w:val="001458FA"/>
    <w:rsid w:val="00145E52"/>
    <w:rsid w:val="001460FA"/>
    <w:rsid w:val="00146318"/>
    <w:rsid w:val="001469C5"/>
    <w:rsid w:val="00146B4D"/>
    <w:rsid w:val="00146C84"/>
    <w:rsid w:val="00146D4C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B6F"/>
    <w:rsid w:val="00180D20"/>
    <w:rsid w:val="00180D2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8765F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5206"/>
    <w:rsid w:val="00195746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FCC"/>
    <w:rsid w:val="001A5834"/>
    <w:rsid w:val="001A5A45"/>
    <w:rsid w:val="001A5D15"/>
    <w:rsid w:val="001A5EB4"/>
    <w:rsid w:val="001A6213"/>
    <w:rsid w:val="001A6985"/>
    <w:rsid w:val="001A71A7"/>
    <w:rsid w:val="001A7BBC"/>
    <w:rsid w:val="001B0086"/>
    <w:rsid w:val="001B0C58"/>
    <w:rsid w:val="001B1C90"/>
    <w:rsid w:val="001B3549"/>
    <w:rsid w:val="001B35B0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E6"/>
    <w:rsid w:val="001D640C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E60"/>
    <w:rsid w:val="001F2848"/>
    <w:rsid w:val="001F2B09"/>
    <w:rsid w:val="001F2EDF"/>
    <w:rsid w:val="001F37BC"/>
    <w:rsid w:val="001F4146"/>
    <w:rsid w:val="001F4865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6698"/>
    <w:rsid w:val="002268D1"/>
    <w:rsid w:val="00226E34"/>
    <w:rsid w:val="00227166"/>
    <w:rsid w:val="002275DE"/>
    <w:rsid w:val="002306E0"/>
    <w:rsid w:val="00230B36"/>
    <w:rsid w:val="00231A0D"/>
    <w:rsid w:val="00231E9E"/>
    <w:rsid w:val="002324AC"/>
    <w:rsid w:val="00232F76"/>
    <w:rsid w:val="00233873"/>
    <w:rsid w:val="00233A4A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8B9"/>
    <w:rsid w:val="00241AC7"/>
    <w:rsid w:val="00241ECC"/>
    <w:rsid w:val="00242CE2"/>
    <w:rsid w:val="0024313B"/>
    <w:rsid w:val="00243545"/>
    <w:rsid w:val="00243588"/>
    <w:rsid w:val="002435EC"/>
    <w:rsid w:val="00243DDA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B06"/>
    <w:rsid w:val="002E4B86"/>
    <w:rsid w:val="002E4EC3"/>
    <w:rsid w:val="002E77C7"/>
    <w:rsid w:val="002F0142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5641"/>
    <w:rsid w:val="00335934"/>
    <w:rsid w:val="00335AF7"/>
    <w:rsid w:val="00335BD8"/>
    <w:rsid w:val="003365A3"/>
    <w:rsid w:val="003372D7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5003"/>
    <w:rsid w:val="00395258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5112"/>
    <w:rsid w:val="003D564F"/>
    <w:rsid w:val="003D5661"/>
    <w:rsid w:val="003D5843"/>
    <w:rsid w:val="003D5A0D"/>
    <w:rsid w:val="003D5B7E"/>
    <w:rsid w:val="003D5CFD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62BA"/>
    <w:rsid w:val="0044649B"/>
    <w:rsid w:val="00446A78"/>
    <w:rsid w:val="00446E20"/>
    <w:rsid w:val="00446E50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90A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4039"/>
    <w:rsid w:val="00464E07"/>
    <w:rsid w:val="0046511E"/>
    <w:rsid w:val="004651E9"/>
    <w:rsid w:val="004653BB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7C9"/>
    <w:rsid w:val="00481D86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A3F"/>
    <w:rsid w:val="004B3216"/>
    <w:rsid w:val="004B32C7"/>
    <w:rsid w:val="004B380F"/>
    <w:rsid w:val="004B3823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16DF"/>
    <w:rsid w:val="004C232A"/>
    <w:rsid w:val="004C2BC2"/>
    <w:rsid w:val="004C3019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760"/>
    <w:rsid w:val="004E0962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2D"/>
    <w:rsid w:val="005535F1"/>
    <w:rsid w:val="00553671"/>
    <w:rsid w:val="00553995"/>
    <w:rsid w:val="00553DC0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215A"/>
    <w:rsid w:val="005A2860"/>
    <w:rsid w:val="005A41EC"/>
    <w:rsid w:val="005A4231"/>
    <w:rsid w:val="005A485E"/>
    <w:rsid w:val="005A4A95"/>
    <w:rsid w:val="005A4AAC"/>
    <w:rsid w:val="005A54FD"/>
    <w:rsid w:val="005A5A0F"/>
    <w:rsid w:val="005A5A46"/>
    <w:rsid w:val="005A5C1C"/>
    <w:rsid w:val="005A697F"/>
    <w:rsid w:val="005A6AA8"/>
    <w:rsid w:val="005A6DC4"/>
    <w:rsid w:val="005A76BD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3008"/>
    <w:rsid w:val="005D402B"/>
    <w:rsid w:val="005D4C4E"/>
    <w:rsid w:val="005D4D1F"/>
    <w:rsid w:val="005D5447"/>
    <w:rsid w:val="005D5490"/>
    <w:rsid w:val="005D5D49"/>
    <w:rsid w:val="005D60F4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98"/>
    <w:rsid w:val="00600186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65D5"/>
    <w:rsid w:val="00606C8A"/>
    <w:rsid w:val="00606F27"/>
    <w:rsid w:val="006070D5"/>
    <w:rsid w:val="006075CE"/>
    <w:rsid w:val="0061072A"/>
    <w:rsid w:val="00610AE3"/>
    <w:rsid w:val="0061123F"/>
    <w:rsid w:val="00611911"/>
    <w:rsid w:val="006122A9"/>
    <w:rsid w:val="00612600"/>
    <w:rsid w:val="006126E7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1083"/>
    <w:rsid w:val="0065131D"/>
    <w:rsid w:val="006515DD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6A0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5DF9"/>
    <w:rsid w:val="00686570"/>
    <w:rsid w:val="00686BD3"/>
    <w:rsid w:val="00686DD3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81A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AA6"/>
    <w:rsid w:val="006E4C8F"/>
    <w:rsid w:val="006E5270"/>
    <w:rsid w:val="006E5D31"/>
    <w:rsid w:val="006E5EAE"/>
    <w:rsid w:val="006E6C49"/>
    <w:rsid w:val="006E759E"/>
    <w:rsid w:val="006E78E1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FCB"/>
    <w:rsid w:val="00705075"/>
    <w:rsid w:val="007052C5"/>
    <w:rsid w:val="007055E9"/>
    <w:rsid w:val="00706783"/>
    <w:rsid w:val="00706CC5"/>
    <w:rsid w:val="00707296"/>
    <w:rsid w:val="0071039F"/>
    <w:rsid w:val="00710726"/>
    <w:rsid w:val="00710F9F"/>
    <w:rsid w:val="00710FCA"/>
    <w:rsid w:val="00711057"/>
    <w:rsid w:val="0071179F"/>
    <w:rsid w:val="00713588"/>
    <w:rsid w:val="00713DA9"/>
    <w:rsid w:val="00713DB1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69B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C06"/>
    <w:rsid w:val="007D3CF9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60D"/>
    <w:rsid w:val="007F6A65"/>
    <w:rsid w:val="007F795B"/>
    <w:rsid w:val="007F7B76"/>
    <w:rsid w:val="007F7D4E"/>
    <w:rsid w:val="00800D8B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231"/>
    <w:rsid w:val="00811459"/>
    <w:rsid w:val="008114AA"/>
    <w:rsid w:val="008114C8"/>
    <w:rsid w:val="00813267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69EF"/>
    <w:rsid w:val="008276E8"/>
    <w:rsid w:val="00827B28"/>
    <w:rsid w:val="00827B6C"/>
    <w:rsid w:val="00827D15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55F1"/>
    <w:rsid w:val="008360D6"/>
    <w:rsid w:val="008368AA"/>
    <w:rsid w:val="008373AD"/>
    <w:rsid w:val="00837764"/>
    <w:rsid w:val="00837A28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3D1"/>
    <w:rsid w:val="00851AB8"/>
    <w:rsid w:val="00851EF3"/>
    <w:rsid w:val="0085246F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A54"/>
    <w:rsid w:val="00872D86"/>
    <w:rsid w:val="00872EAD"/>
    <w:rsid w:val="00873170"/>
    <w:rsid w:val="00874381"/>
    <w:rsid w:val="0087516B"/>
    <w:rsid w:val="00875617"/>
    <w:rsid w:val="008758BE"/>
    <w:rsid w:val="00875E5B"/>
    <w:rsid w:val="00876A12"/>
    <w:rsid w:val="00876B4C"/>
    <w:rsid w:val="00876FD3"/>
    <w:rsid w:val="0087702E"/>
    <w:rsid w:val="00877500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8F9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157F"/>
    <w:rsid w:val="008D194A"/>
    <w:rsid w:val="008D31C0"/>
    <w:rsid w:val="008D342C"/>
    <w:rsid w:val="008D383C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7AE6"/>
    <w:rsid w:val="00917E86"/>
    <w:rsid w:val="0092017C"/>
    <w:rsid w:val="0092194D"/>
    <w:rsid w:val="00921DD3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411F2"/>
    <w:rsid w:val="00941A5D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638D"/>
    <w:rsid w:val="009468CA"/>
    <w:rsid w:val="00946BF3"/>
    <w:rsid w:val="009514C3"/>
    <w:rsid w:val="009519D1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F00"/>
    <w:rsid w:val="00967FFA"/>
    <w:rsid w:val="009707C4"/>
    <w:rsid w:val="00970B21"/>
    <w:rsid w:val="009713C1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A0231"/>
    <w:rsid w:val="009A039C"/>
    <w:rsid w:val="009A092B"/>
    <w:rsid w:val="009A098A"/>
    <w:rsid w:val="009A0A95"/>
    <w:rsid w:val="009A1748"/>
    <w:rsid w:val="009A1FE2"/>
    <w:rsid w:val="009A2464"/>
    <w:rsid w:val="009A2CA7"/>
    <w:rsid w:val="009A2CCB"/>
    <w:rsid w:val="009A31E5"/>
    <w:rsid w:val="009A367C"/>
    <w:rsid w:val="009A3C7D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DAA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7A8C"/>
    <w:rsid w:val="009D0346"/>
    <w:rsid w:val="009D071F"/>
    <w:rsid w:val="009D0944"/>
    <w:rsid w:val="009D0B4F"/>
    <w:rsid w:val="009D0B86"/>
    <w:rsid w:val="009D16A9"/>
    <w:rsid w:val="009D17A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6342"/>
    <w:rsid w:val="009E6F52"/>
    <w:rsid w:val="009E7D1D"/>
    <w:rsid w:val="009F06BF"/>
    <w:rsid w:val="009F0F95"/>
    <w:rsid w:val="009F14C5"/>
    <w:rsid w:val="009F1756"/>
    <w:rsid w:val="009F199C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5051"/>
    <w:rsid w:val="00A4527B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6463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5E9F"/>
    <w:rsid w:val="00AA69F7"/>
    <w:rsid w:val="00AA77AE"/>
    <w:rsid w:val="00AA794E"/>
    <w:rsid w:val="00AB078E"/>
    <w:rsid w:val="00AB0BF4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D59"/>
    <w:rsid w:val="00AE0487"/>
    <w:rsid w:val="00AE0638"/>
    <w:rsid w:val="00AE0704"/>
    <w:rsid w:val="00AE086E"/>
    <w:rsid w:val="00AE0CC4"/>
    <w:rsid w:val="00AE0CF4"/>
    <w:rsid w:val="00AE163C"/>
    <w:rsid w:val="00AE24CA"/>
    <w:rsid w:val="00AE2BC3"/>
    <w:rsid w:val="00AE3F86"/>
    <w:rsid w:val="00AE4036"/>
    <w:rsid w:val="00AE4061"/>
    <w:rsid w:val="00AE441E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673A"/>
    <w:rsid w:val="00AF6DE2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8BD"/>
    <w:rsid w:val="00B12930"/>
    <w:rsid w:val="00B1296D"/>
    <w:rsid w:val="00B1300B"/>
    <w:rsid w:val="00B13A98"/>
    <w:rsid w:val="00B13BBB"/>
    <w:rsid w:val="00B13DEF"/>
    <w:rsid w:val="00B13EC7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1CF5"/>
    <w:rsid w:val="00B4223A"/>
    <w:rsid w:val="00B42855"/>
    <w:rsid w:val="00B43137"/>
    <w:rsid w:val="00B4349C"/>
    <w:rsid w:val="00B440FE"/>
    <w:rsid w:val="00B44DD0"/>
    <w:rsid w:val="00B462DF"/>
    <w:rsid w:val="00B46816"/>
    <w:rsid w:val="00B46B76"/>
    <w:rsid w:val="00B477D8"/>
    <w:rsid w:val="00B479A4"/>
    <w:rsid w:val="00B47A24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A53"/>
    <w:rsid w:val="00B82CF2"/>
    <w:rsid w:val="00B82F68"/>
    <w:rsid w:val="00B8343C"/>
    <w:rsid w:val="00B837C3"/>
    <w:rsid w:val="00B83CDB"/>
    <w:rsid w:val="00B83FB4"/>
    <w:rsid w:val="00B8463B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CDE"/>
    <w:rsid w:val="00BF2B56"/>
    <w:rsid w:val="00BF3308"/>
    <w:rsid w:val="00BF367A"/>
    <w:rsid w:val="00BF3B23"/>
    <w:rsid w:val="00BF45B5"/>
    <w:rsid w:val="00BF4B68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CC5"/>
    <w:rsid w:val="00C01B0E"/>
    <w:rsid w:val="00C02067"/>
    <w:rsid w:val="00C023D9"/>
    <w:rsid w:val="00C02C3B"/>
    <w:rsid w:val="00C02DEE"/>
    <w:rsid w:val="00C037E6"/>
    <w:rsid w:val="00C03E8F"/>
    <w:rsid w:val="00C057CA"/>
    <w:rsid w:val="00C05A7C"/>
    <w:rsid w:val="00C060F7"/>
    <w:rsid w:val="00C06921"/>
    <w:rsid w:val="00C073F3"/>
    <w:rsid w:val="00C07FFE"/>
    <w:rsid w:val="00C100DA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CC9"/>
    <w:rsid w:val="00C22839"/>
    <w:rsid w:val="00C22DC7"/>
    <w:rsid w:val="00C2329D"/>
    <w:rsid w:val="00C23E31"/>
    <w:rsid w:val="00C2448C"/>
    <w:rsid w:val="00C24EA5"/>
    <w:rsid w:val="00C26133"/>
    <w:rsid w:val="00C30006"/>
    <w:rsid w:val="00C3018F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B5B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2314"/>
    <w:rsid w:val="00C526D9"/>
    <w:rsid w:val="00C52B0C"/>
    <w:rsid w:val="00C52F72"/>
    <w:rsid w:val="00C53FCD"/>
    <w:rsid w:val="00C5484F"/>
    <w:rsid w:val="00C551AE"/>
    <w:rsid w:val="00C5525E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9093B"/>
    <w:rsid w:val="00C9141C"/>
    <w:rsid w:val="00C9197F"/>
    <w:rsid w:val="00C928D3"/>
    <w:rsid w:val="00C92DAE"/>
    <w:rsid w:val="00C93B65"/>
    <w:rsid w:val="00C93D2C"/>
    <w:rsid w:val="00C93FC2"/>
    <w:rsid w:val="00C945D7"/>
    <w:rsid w:val="00C951CB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E7F"/>
    <w:rsid w:val="00CA60F0"/>
    <w:rsid w:val="00CA623F"/>
    <w:rsid w:val="00CA69EE"/>
    <w:rsid w:val="00CA6AA3"/>
    <w:rsid w:val="00CA6EAC"/>
    <w:rsid w:val="00CA7A9F"/>
    <w:rsid w:val="00CA7AF9"/>
    <w:rsid w:val="00CB0BA2"/>
    <w:rsid w:val="00CB0BD1"/>
    <w:rsid w:val="00CB0D6E"/>
    <w:rsid w:val="00CB11AB"/>
    <w:rsid w:val="00CB1F77"/>
    <w:rsid w:val="00CB1FCB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EE4"/>
    <w:rsid w:val="00D37F42"/>
    <w:rsid w:val="00D40073"/>
    <w:rsid w:val="00D4189F"/>
    <w:rsid w:val="00D429ED"/>
    <w:rsid w:val="00D42EA4"/>
    <w:rsid w:val="00D42F1A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56F"/>
    <w:rsid w:val="00DD55CB"/>
    <w:rsid w:val="00DD5B75"/>
    <w:rsid w:val="00DD6B22"/>
    <w:rsid w:val="00DD7431"/>
    <w:rsid w:val="00DE007C"/>
    <w:rsid w:val="00DE00E1"/>
    <w:rsid w:val="00DE04BD"/>
    <w:rsid w:val="00DE0509"/>
    <w:rsid w:val="00DE14BD"/>
    <w:rsid w:val="00DE1BDE"/>
    <w:rsid w:val="00DE2B22"/>
    <w:rsid w:val="00DE3492"/>
    <w:rsid w:val="00DE3680"/>
    <w:rsid w:val="00DE39F0"/>
    <w:rsid w:val="00DE4254"/>
    <w:rsid w:val="00DE428D"/>
    <w:rsid w:val="00DE580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6D0"/>
    <w:rsid w:val="00E077CB"/>
    <w:rsid w:val="00E07954"/>
    <w:rsid w:val="00E07E28"/>
    <w:rsid w:val="00E10293"/>
    <w:rsid w:val="00E10F0B"/>
    <w:rsid w:val="00E11014"/>
    <w:rsid w:val="00E1119C"/>
    <w:rsid w:val="00E11EDE"/>
    <w:rsid w:val="00E120BB"/>
    <w:rsid w:val="00E12275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BCA"/>
    <w:rsid w:val="00E22148"/>
    <w:rsid w:val="00E22303"/>
    <w:rsid w:val="00E2272D"/>
    <w:rsid w:val="00E22819"/>
    <w:rsid w:val="00E23443"/>
    <w:rsid w:val="00E25520"/>
    <w:rsid w:val="00E25DCE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32A2"/>
    <w:rsid w:val="00E34353"/>
    <w:rsid w:val="00E34656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E6F"/>
    <w:rsid w:val="00E80F1C"/>
    <w:rsid w:val="00E811BE"/>
    <w:rsid w:val="00E81D4B"/>
    <w:rsid w:val="00E81D8A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A5A"/>
    <w:rsid w:val="00EB11F1"/>
    <w:rsid w:val="00EB259C"/>
    <w:rsid w:val="00EB274F"/>
    <w:rsid w:val="00EB2833"/>
    <w:rsid w:val="00EB2950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78FF"/>
    <w:rsid w:val="00ED7BCB"/>
    <w:rsid w:val="00ED7CB1"/>
    <w:rsid w:val="00EE07E4"/>
    <w:rsid w:val="00EE147C"/>
    <w:rsid w:val="00EE15C7"/>
    <w:rsid w:val="00EE16E6"/>
    <w:rsid w:val="00EE1837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1DA7"/>
    <w:rsid w:val="00F04CE7"/>
    <w:rsid w:val="00F04F33"/>
    <w:rsid w:val="00F05A49"/>
    <w:rsid w:val="00F05D98"/>
    <w:rsid w:val="00F07D5A"/>
    <w:rsid w:val="00F07E62"/>
    <w:rsid w:val="00F103B2"/>
    <w:rsid w:val="00F1040D"/>
    <w:rsid w:val="00F10C2C"/>
    <w:rsid w:val="00F115C1"/>
    <w:rsid w:val="00F118F4"/>
    <w:rsid w:val="00F11AF4"/>
    <w:rsid w:val="00F11B84"/>
    <w:rsid w:val="00F12304"/>
    <w:rsid w:val="00F12600"/>
    <w:rsid w:val="00F1285F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4089"/>
    <w:rsid w:val="00F540C0"/>
    <w:rsid w:val="00F55321"/>
    <w:rsid w:val="00F557E6"/>
    <w:rsid w:val="00F56116"/>
    <w:rsid w:val="00F56300"/>
    <w:rsid w:val="00F56779"/>
    <w:rsid w:val="00F57A41"/>
    <w:rsid w:val="00F57CF8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E8A"/>
    <w:rsid w:val="00FA1FB8"/>
    <w:rsid w:val="00FA2029"/>
    <w:rsid w:val="00FA2455"/>
    <w:rsid w:val="00FA2B32"/>
    <w:rsid w:val="00FA3208"/>
    <w:rsid w:val="00FA3694"/>
    <w:rsid w:val="00FA3BDA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4177"/>
    <w:rsid w:val="00FB472B"/>
    <w:rsid w:val="00FB494F"/>
    <w:rsid w:val="00FB5901"/>
    <w:rsid w:val="00FB5A76"/>
    <w:rsid w:val="00FB6137"/>
    <w:rsid w:val="00FB71DB"/>
    <w:rsid w:val="00FB73F5"/>
    <w:rsid w:val="00FB79B7"/>
    <w:rsid w:val="00FB7C8E"/>
    <w:rsid w:val="00FC02FE"/>
    <w:rsid w:val="00FC0497"/>
    <w:rsid w:val="00FC083D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DB5EE4"/>
  </w:style>
  <w:style w:type="paragraph" w:styleId="1">
    <w:name w:val="heading 1"/>
    <w:basedOn w:val="a1"/>
    <w:next w:val="a1"/>
    <w:link w:val="10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2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4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3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3"/>
      </w:numPr>
      <w:ind w:left="0" w:firstLine="0"/>
    </w:pPr>
  </w:style>
  <w:style w:type="paragraph" w:styleId="afa">
    <w:name w:val="Title"/>
    <w:basedOn w:val="1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4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176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2145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Дмитрий Мамаев</cp:lastModifiedBy>
  <cp:revision>26</cp:revision>
  <cp:lastPrinted>2022-09-08T15:26:00Z</cp:lastPrinted>
  <dcterms:created xsi:type="dcterms:W3CDTF">2022-12-28T08:21:00Z</dcterms:created>
  <dcterms:modified xsi:type="dcterms:W3CDTF">2023-10-04T15:01:00Z</dcterms:modified>
  <cp:category>KU-CO-1952/14-ВК</cp:category>
</cp:coreProperties>
</file>