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7"/>
        <w:gridCol w:w="5416"/>
        <w:gridCol w:w="1082"/>
        <w:gridCol w:w="1107"/>
        <w:gridCol w:w="2124"/>
      </w:tblGrid>
      <w:tr w:rsidR="00401F6E" w:rsidRPr="00B16F3D" w14:paraId="180BD14F" w14:textId="77777777" w:rsidTr="00CE5208">
        <w:trPr>
          <w:trHeight w:val="680"/>
          <w:tblHeader/>
        </w:trPr>
        <w:tc>
          <w:tcPr>
            <w:tcW w:w="7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B16F3D" w:rsidRDefault="00401F6E" w:rsidP="007C1ECC">
            <w:pPr>
              <w:pStyle w:val="111"/>
              <w:rPr>
                <w:sz w:val="22"/>
                <w:szCs w:val="22"/>
              </w:rPr>
            </w:pPr>
            <w:r w:rsidRPr="00B16F3D">
              <w:rPr>
                <w:sz w:val="22"/>
                <w:szCs w:val="22"/>
              </w:rPr>
              <w:t>№ п/п</w:t>
            </w:r>
          </w:p>
        </w:tc>
        <w:tc>
          <w:tcPr>
            <w:tcW w:w="54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B16F3D" w:rsidRDefault="00401F6E" w:rsidP="007C1ECC">
            <w:pPr>
              <w:pStyle w:val="111"/>
              <w:rPr>
                <w:sz w:val="22"/>
                <w:szCs w:val="22"/>
              </w:rPr>
            </w:pPr>
            <w:r w:rsidRPr="00B16F3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B16F3D" w:rsidRDefault="00401F6E" w:rsidP="007C1ECC">
            <w:pPr>
              <w:pStyle w:val="111"/>
              <w:rPr>
                <w:sz w:val="22"/>
                <w:szCs w:val="22"/>
              </w:rPr>
            </w:pPr>
            <w:r w:rsidRPr="00B16F3D">
              <w:rPr>
                <w:sz w:val="22"/>
                <w:szCs w:val="22"/>
              </w:rPr>
              <w:t>Ед. изм.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B16F3D" w:rsidRDefault="00401F6E" w:rsidP="007C1ECC">
            <w:pPr>
              <w:pStyle w:val="111"/>
              <w:rPr>
                <w:sz w:val="22"/>
                <w:szCs w:val="22"/>
              </w:rPr>
            </w:pPr>
            <w:r w:rsidRPr="00B16F3D">
              <w:rPr>
                <w:sz w:val="22"/>
                <w:szCs w:val="22"/>
              </w:rPr>
              <w:t>Кол.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B16F3D" w:rsidRDefault="00401F6E" w:rsidP="007C1ECC">
            <w:pPr>
              <w:pStyle w:val="111"/>
              <w:rPr>
                <w:sz w:val="22"/>
                <w:szCs w:val="22"/>
              </w:rPr>
            </w:pPr>
            <w:r w:rsidRPr="00B16F3D">
              <w:rPr>
                <w:sz w:val="22"/>
                <w:szCs w:val="22"/>
              </w:rPr>
              <w:t>Примечание</w:t>
            </w:r>
          </w:p>
        </w:tc>
      </w:tr>
      <w:tr w:rsidR="00401F6E" w:rsidRPr="00B16F3D" w14:paraId="72DB1286" w14:textId="77777777" w:rsidTr="00CE5208">
        <w:trPr>
          <w:trHeight w:val="454"/>
        </w:trPr>
        <w:tc>
          <w:tcPr>
            <w:tcW w:w="767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674CACE3" w:rsidR="00401F6E" w:rsidRPr="00B16F3D" w:rsidRDefault="00A4286E" w:rsidP="007C1ECC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1</w:t>
            </w:r>
          </w:p>
        </w:tc>
        <w:tc>
          <w:tcPr>
            <w:tcW w:w="541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4ED48C20" w:rsidR="00401F6E" w:rsidRPr="00B16F3D" w:rsidRDefault="004B166A" w:rsidP="007C1ECC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/>
                <w:bCs/>
                <w:color w:val="000000"/>
                <w:szCs w:val="22"/>
              </w:rPr>
              <w:t>Устройство полов (основание)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77777777" w:rsidR="00401F6E" w:rsidRPr="00B16F3D" w:rsidRDefault="00401F6E" w:rsidP="007C1ECC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77777777" w:rsidR="00401F6E" w:rsidRPr="00B16F3D" w:rsidRDefault="00401F6E" w:rsidP="007C1ECC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01F6E" w:rsidRPr="00B16F3D" w:rsidRDefault="00401F6E" w:rsidP="007C1EC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01F6E" w:rsidRPr="00B16F3D" w14:paraId="6CBC10B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971B4CB" w:rsidR="00401F6E" w:rsidRPr="00B16F3D" w:rsidRDefault="00A4286E" w:rsidP="007C1ECC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0CCC2C0D" w:rsidR="00401F6E" w:rsidRPr="00B16F3D" w:rsidRDefault="004B166A" w:rsidP="007C1ECC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3A8C17DA" w:rsidR="00401F6E" w:rsidRPr="00B16F3D" w:rsidRDefault="004B166A" w:rsidP="007C1ECC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3C3C3B82" w:rsidR="00401F6E" w:rsidRPr="00B16F3D" w:rsidRDefault="004B166A" w:rsidP="007C1ECC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2 446,8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401F6E" w:rsidRPr="00B16F3D" w:rsidRDefault="00401F6E" w:rsidP="007C1EC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01F6E" w:rsidRPr="00B16F3D" w14:paraId="0BF12B0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AC26F" w14:textId="7C7C9C00" w:rsidR="00401F6E" w:rsidRPr="00B16F3D" w:rsidRDefault="00A4286E" w:rsidP="007C1ECC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61D067" w14:textId="23DAE836" w:rsidR="00401F6E" w:rsidRPr="00B16F3D" w:rsidRDefault="004B166A" w:rsidP="007C1ECC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Выравнивающий слой из песчано-гравийной смеси толщиной 0,2 м с послойным уплотнением ручной пневмотрамбовкой до К=0,95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4BC1D" w14:textId="2D0F57A1" w:rsidR="00401F6E" w:rsidRPr="00B16F3D" w:rsidRDefault="004B166A" w:rsidP="007C1ECC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315CF5" w14:textId="77C13318" w:rsidR="00401F6E" w:rsidRPr="00B16F3D" w:rsidRDefault="00341FEB" w:rsidP="007C1ECC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314,83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C7F43A" w14:textId="77777777" w:rsidR="00401F6E" w:rsidRPr="00B16F3D" w:rsidRDefault="00401F6E" w:rsidP="007C1EC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01F6E" w:rsidRPr="00B16F3D" w14:paraId="5753E4F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BF90B" w14:textId="7EFC094E" w:rsidR="00401F6E" w:rsidRPr="00B16F3D" w:rsidRDefault="00A4286E" w:rsidP="007C1ECC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1.3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DE480" w14:textId="0C2A326D" w:rsidR="00401F6E" w:rsidRPr="00B16F3D" w:rsidRDefault="004B166A" w:rsidP="007C1ECC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</w:t>
            </w:r>
            <w:r w:rsidR="00341FEB"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>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3E39B" w14:textId="522B0DC1" w:rsidR="00401F6E" w:rsidRPr="00B16F3D" w:rsidRDefault="00077D4D" w:rsidP="007C1ECC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8A8ED6" w14:textId="686A9965" w:rsidR="00401F6E" w:rsidRDefault="00341FEB" w:rsidP="007C1ECC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225,45</w:t>
            </w:r>
          </w:p>
          <w:p w14:paraId="3B0F9ABC" w14:textId="15C5C829" w:rsidR="00341FEB" w:rsidRPr="00B16F3D" w:rsidRDefault="00341FEB" w:rsidP="007C1ECC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AFE793" w14:textId="77777777" w:rsidR="00401F6E" w:rsidRPr="00B16F3D" w:rsidRDefault="00401F6E" w:rsidP="007C1EC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4286E" w:rsidRPr="00B16F3D" w14:paraId="244CA3D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4A32EA" w14:textId="58F7A295" w:rsidR="00A4286E" w:rsidRPr="00B16F3D" w:rsidRDefault="00A4286E" w:rsidP="00A4286E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1.4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9027BB" w14:textId="0A79482B" w:rsidR="00A4286E" w:rsidRPr="00B16F3D" w:rsidRDefault="00A4286E" w:rsidP="00A4286E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рулонной битумной гидроизоляции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50F9EA" w14:textId="37712386" w:rsidR="00A4286E" w:rsidRPr="00B16F3D" w:rsidRDefault="00A4286E" w:rsidP="00A4286E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905CB4" w14:textId="1B8D4214" w:rsidR="00A4286E" w:rsidRPr="00B16F3D" w:rsidRDefault="00A4286E" w:rsidP="00A4286E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2 446,8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411EEF" w14:textId="77777777" w:rsidR="00A4286E" w:rsidRPr="00B16F3D" w:rsidRDefault="00A4286E" w:rsidP="00A4286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4286E" w:rsidRPr="00B16F3D" w14:paraId="75EA244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2F2519F4" w:rsidR="00A4286E" w:rsidRPr="00B16F3D" w:rsidRDefault="00A4286E" w:rsidP="00A4286E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1.5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172D34C8" w:rsidR="00A4286E" w:rsidRPr="00B16F3D" w:rsidRDefault="00A4286E" w:rsidP="00A4286E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6BE8016C" w:rsidR="00A4286E" w:rsidRPr="00B16F3D" w:rsidRDefault="00A4286E" w:rsidP="00A4286E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20CF57DF" w:rsidR="00A4286E" w:rsidRPr="00B16F3D" w:rsidRDefault="00341FEB" w:rsidP="00A4286E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360,31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A4286E" w:rsidRPr="00B16F3D" w:rsidRDefault="00A4286E" w:rsidP="00A4286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4286E" w:rsidRPr="00B16F3D" w14:paraId="1874359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E716A" w14:textId="3D6167BA" w:rsidR="00A4286E" w:rsidRPr="00B16F3D" w:rsidRDefault="00A4286E" w:rsidP="00A4286E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1.6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1BD36" w14:textId="60C6F553" w:rsidR="00A4286E" w:rsidRPr="00B16F3D" w:rsidRDefault="00A4286E" w:rsidP="00A4286E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481F5" w14:textId="4474B791" w:rsidR="00A4286E" w:rsidRPr="00B16F3D" w:rsidRDefault="00A4286E" w:rsidP="00A4286E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A5677" w14:textId="4D8547DC" w:rsidR="00A4286E" w:rsidRPr="00B16F3D" w:rsidRDefault="000603BA" w:rsidP="00A4286E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40,849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3F17D" w14:textId="77777777" w:rsidR="00A4286E" w:rsidRPr="00B16F3D" w:rsidRDefault="00A4286E" w:rsidP="00A4286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4286E" w:rsidRPr="00B16F3D" w14:paraId="4128085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8618E" w14:textId="5CD52C5A" w:rsidR="00A4286E" w:rsidRPr="00B16F3D" w:rsidRDefault="00A4286E" w:rsidP="00A4286E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1.7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368EA" w14:textId="2C9948AF" w:rsidR="00A4286E" w:rsidRPr="00B16F3D" w:rsidRDefault="00A4286E" w:rsidP="00A4286E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10 А</w:t>
            </w:r>
            <w:r w:rsidR="000603BA">
              <w:rPr>
                <w:rFonts w:cs="Times New Roman"/>
                <w:bCs/>
                <w:szCs w:val="22"/>
                <w:lang w:eastAsia="ar-SA"/>
              </w:rPr>
              <w:t>50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CBB2B" w14:textId="0959CFEE" w:rsidR="00A4286E" w:rsidRPr="00B16F3D" w:rsidRDefault="00A4286E" w:rsidP="00A4286E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51226" w14:textId="3C453C78" w:rsidR="00A4286E" w:rsidRPr="00B16F3D" w:rsidRDefault="000603BA" w:rsidP="00A4286E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0,200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6181E" w14:textId="77777777" w:rsidR="00A4286E" w:rsidRPr="00B16F3D" w:rsidRDefault="00A4286E" w:rsidP="00A4286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7C13DF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EEE459" w14:textId="0F77CF09" w:rsidR="00CE5208" w:rsidRPr="00CE5208" w:rsidRDefault="00CE5208" w:rsidP="00CE5208">
            <w:pPr>
              <w:pStyle w:val="114"/>
              <w:rPr>
                <w:rFonts w:cs="Times New Roman"/>
                <w:szCs w:val="22"/>
                <w:highlight w:val="yellow"/>
                <w:lang w:val="en-US"/>
              </w:rPr>
            </w:pPr>
            <w:r w:rsidRPr="00CE5208">
              <w:rPr>
                <w:rFonts w:cs="Times New Roman"/>
                <w:szCs w:val="22"/>
                <w:highlight w:val="yellow"/>
                <w:lang w:val="en-US"/>
              </w:rPr>
              <w:t>1.8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B05AC" w14:textId="175D458A" w:rsidR="00CE5208" w:rsidRPr="00CE5208" w:rsidRDefault="00CE5208" w:rsidP="00CE5208">
            <w:pPr>
              <w:pStyle w:val="113"/>
              <w:rPr>
                <w:rFonts w:eastAsia="Calibri" w:cs="Times New Roman"/>
                <w:szCs w:val="22"/>
                <w:highlight w:val="yellow"/>
              </w:rPr>
            </w:pPr>
            <w:r w:rsidRPr="00CE5208">
              <w:rPr>
                <w:rFonts w:eastAsia="Calibri" w:cs="Times New Roman"/>
                <w:szCs w:val="22"/>
                <w:highlight w:val="yellow"/>
              </w:rPr>
              <w:t>Устройство арматурного каркаса из стали</w:t>
            </w:r>
            <w:r w:rsidRPr="00CE5208">
              <w:rPr>
                <w:rFonts w:cs="Times New Roman"/>
                <w:szCs w:val="22"/>
                <w:highlight w:val="yellow"/>
              </w:rPr>
              <w:t xml:space="preserve"> </w:t>
            </w:r>
            <w:r w:rsidRPr="00CE5208">
              <w:rPr>
                <w:rFonts w:ascii="Cambria Math" w:hAnsi="Cambria Math" w:cs="Cambria Math"/>
                <w:szCs w:val="22"/>
                <w:highlight w:val="yellow"/>
              </w:rPr>
              <w:t>∅</w:t>
            </w:r>
            <w:r w:rsidRPr="00CE5208">
              <w:rPr>
                <w:rFonts w:cs="Times New Roman"/>
                <w:bCs/>
                <w:szCs w:val="22"/>
                <w:highlight w:val="yellow"/>
                <w:lang w:eastAsia="ar-SA"/>
              </w:rPr>
              <w:t>8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D55B13" w14:textId="14FAECF9" w:rsidR="00CE5208" w:rsidRPr="00CE5208" w:rsidRDefault="00CE5208" w:rsidP="00CE520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CE5208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13953C" w14:textId="4883DDC6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CE5208">
              <w:rPr>
                <w:rFonts w:cs="Times New Roman"/>
                <w:szCs w:val="22"/>
                <w:highlight w:val="yellow"/>
              </w:rPr>
              <w:t>0,078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50F484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370A6A8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4DE1DF" w14:textId="024E4A3D" w:rsidR="00CE5208" w:rsidRPr="00B16F3D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1.9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DEF437" w14:textId="09BF2879" w:rsidR="00CE5208" w:rsidRPr="00B16F3D" w:rsidRDefault="00CE5208" w:rsidP="00CE5208">
            <w:pPr>
              <w:pStyle w:val="113"/>
              <w:rPr>
                <w:rFonts w:eastAsia="Calibri"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10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4BB168" w14:textId="46D9F0C8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E1AAF1" w14:textId="10123F50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0,867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678FF5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3F0149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5093CF" w14:textId="1082C1F5" w:rsidR="00CE5208" w:rsidRPr="000603BA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436356" w14:textId="1BD16C60" w:rsidR="00CE5208" w:rsidRPr="00B16F3D" w:rsidRDefault="00CE5208" w:rsidP="00CE5208">
            <w:pPr>
              <w:pStyle w:val="113"/>
              <w:rPr>
                <w:rFonts w:eastAsia="Calibri"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6ACE3" w14:textId="1501ED9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6367B6" w14:textId="31B0A3D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8EBCDB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0EE5A1B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502D1" w14:textId="0357858A" w:rsidR="00CE5208" w:rsidRPr="000603BA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3F107E" w14:textId="77777777" w:rsidR="00CE5208" w:rsidRDefault="00CE5208" w:rsidP="00CE5208">
            <w:pPr>
              <w:pStyle w:val="113"/>
              <w:rPr>
                <w:rFonts w:eastAsia="Calibri" w:cs="Times New Roman"/>
                <w:szCs w:val="22"/>
                <w:lang w:val="en-US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деформационных швов плиты пола</w:t>
            </w:r>
          </w:p>
          <w:p w14:paraId="2F0BE3CC" w14:textId="77777777" w:rsidR="00CE5208" w:rsidRPr="00DB0E24" w:rsidRDefault="00CE5208" w:rsidP="00CE5208">
            <w:pPr>
              <w:pStyle w:val="113"/>
              <w:numPr>
                <w:ilvl w:val="0"/>
                <w:numId w:val="15"/>
              </w:numPr>
              <w:rPr>
                <w:rFonts w:cs="Times New Roman"/>
                <w:szCs w:val="22"/>
                <w:lang w:val="en-US"/>
              </w:rPr>
            </w:pPr>
            <w:r>
              <w:rPr>
                <w:rFonts w:eastAsia="Calibri" w:cs="Times New Roman"/>
                <w:szCs w:val="22"/>
              </w:rPr>
              <w:t xml:space="preserve">Эуструдированный пенополистирол </w:t>
            </w:r>
            <w:r>
              <w:rPr>
                <w:rFonts w:eastAsia="Calibri" w:cs="Times New Roman"/>
                <w:szCs w:val="22"/>
                <w:lang w:val="en-US"/>
              </w:rPr>
              <w:t xml:space="preserve">t=20 </w:t>
            </w:r>
            <w:r>
              <w:rPr>
                <w:rFonts w:eastAsia="Calibri" w:cs="Times New Roman"/>
                <w:szCs w:val="22"/>
              </w:rPr>
              <w:t>мм</w:t>
            </w:r>
            <w:r>
              <w:rPr>
                <w:rFonts w:eastAsia="Calibri" w:cs="Times New Roman"/>
                <w:szCs w:val="22"/>
                <w:lang w:val="en-US"/>
              </w:rPr>
              <w:t>;</w:t>
            </w:r>
          </w:p>
          <w:p w14:paraId="353719D0" w14:textId="77777777" w:rsidR="00CE5208" w:rsidRPr="00DB0E24" w:rsidRDefault="00CE5208" w:rsidP="00CE5208">
            <w:pPr>
              <w:pStyle w:val="113"/>
              <w:numPr>
                <w:ilvl w:val="0"/>
                <w:numId w:val="15"/>
              </w:numPr>
              <w:rPr>
                <w:rFonts w:cs="Times New Roman"/>
                <w:szCs w:val="22"/>
                <w:lang w:val="en-US"/>
              </w:rPr>
            </w:pPr>
            <w:r>
              <w:rPr>
                <w:rFonts w:eastAsia="Calibri" w:cs="Times New Roman"/>
                <w:szCs w:val="22"/>
              </w:rPr>
              <w:t>Шнур Вилатерм 30 мм;</w:t>
            </w:r>
          </w:p>
          <w:p w14:paraId="01D9E685" w14:textId="65F12E12" w:rsidR="00CE5208" w:rsidRPr="00DB0E24" w:rsidRDefault="00CE5208" w:rsidP="00CE5208">
            <w:pPr>
              <w:pStyle w:val="113"/>
              <w:numPr>
                <w:ilvl w:val="0"/>
                <w:numId w:val="15"/>
              </w:numPr>
              <w:rPr>
                <w:rFonts w:cs="Times New Roman"/>
                <w:szCs w:val="22"/>
                <w:lang w:val="en-US"/>
              </w:rPr>
            </w:pPr>
            <w:r>
              <w:rPr>
                <w:rFonts w:eastAsia="Calibri" w:cs="Times New Roman"/>
                <w:szCs w:val="22"/>
              </w:rPr>
              <w:t xml:space="preserve">Герметик </w:t>
            </w:r>
            <w:r>
              <w:rPr>
                <w:rFonts w:eastAsia="Calibri" w:cs="Times New Roman"/>
                <w:szCs w:val="22"/>
                <w:lang w:val="en-US"/>
              </w:rPr>
              <w:t>Masterflex 474.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BBCC6F" w14:textId="50E679E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</w:t>
            </w:r>
          </w:p>
          <w:p w14:paraId="1F819646" w14:textId="6E325D2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</w:t>
            </w:r>
          </w:p>
          <w:p w14:paraId="1F6D2096" w14:textId="4C86996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CC126F" w14:textId="7777777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4B7F2D">
              <w:rPr>
                <w:rFonts w:cs="Times New Roman"/>
                <w:szCs w:val="22"/>
              </w:rPr>
              <w:t>1 586,6</w:t>
            </w:r>
            <w:r>
              <w:rPr>
                <w:rFonts w:cs="Times New Roman"/>
                <w:szCs w:val="22"/>
              </w:rPr>
              <w:t>7</w:t>
            </w:r>
          </w:p>
          <w:p w14:paraId="040AB0B5" w14:textId="7777777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4B7F2D">
              <w:rPr>
                <w:rFonts w:cs="Times New Roman"/>
                <w:szCs w:val="22"/>
              </w:rPr>
              <w:t>1 586,6</w:t>
            </w:r>
            <w:r>
              <w:rPr>
                <w:rFonts w:cs="Times New Roman"/>
                <w:szCs w:val="22"/>
              </w:rPr>
              <w:t>7</w:t>
            </w:r>
          </w:p>
          <w:p w14:paraId="3887CAAD" w14:textId="3E0AE11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4B7F2D">
              <w:rPr>
                <w:rFonts w:cs="Times New Roman"/>
                <w:szCs w:val="22"/>
              </w:rPr>
              <w:t>1 586,6</w:t>
            </w:r>
            <w:r>
              <w:rPr>
                <w:rFonts w:cs="Times New Roman"/>
                <w:szCs w:val="22"/>
              </w:rPr>
              <w:t>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71175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08496DA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934F5" w14:textId="4FAAA5B8" w:rsidR="00CE5208" w:rsidRPr="000603BA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1682E" w14:textId="3D4855C9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Устройство теплоизоляции плиты основания на ширину 1</w:t>
            </w:r>
            <w:r>
              <w:rPr>
                <w:rFonts w:cs="Times New Roman"/>
                <w:color w:val="000000"/>
                <w:szCs w:val="22"/>
              </w:rPr>
              <w:t>00</w:t>
            </w:r>
            <w:r w:rsidRPr="00B16F3D">
              <w:rPr>
                <w:rFonts w:cs="Times New Roman"/>
                <w:color w:val="000000"/>
                <w:szCs w:val="22"/>
              </w:rPr>
              <w:t>0 мм по периметру наружных стен из экструдированного пенополистирола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3689FF" w14:textId="1BB27B4C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8DAF2" w14:textId="032E9DC6" w:rsidR="00CE5208" w:rsidRPr="007D42DE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</w:rPr>
              <w:t>49,91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4518D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36DCD0B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D06F87" w14:textId="60A47296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533501" w14:textId="460C4824" w:rsidR="00CE5208" w:rsidRPr="00B16F3D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159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255296" w14:textId="341A8B39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DE1B8E" w14:textId="1AF8C83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0,033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41955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19E608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1D502F" w14:textId="1FCCD02B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99F896" w14:textId="2CB058F5" w:rsidR="00CE5208" w:rsidRPr="00B16F3D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219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E26057" w14:textId="781412C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96DF3F" w14:textId="1938B4D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0,005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FF2E42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1BD7741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7D2BCF" w14:textId="0F5AB5C6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069976" w14:textId="53962157" w:rsidR="00CE5208" w:rsidRPr="00B16F3D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273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3,5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3A280D" w14:textId="76FE121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1F2895" w14:textId="0DC58F49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6495E6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51E1F9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8E89C7" w14:textId="25FC309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1.16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859D3" w14:textId="258F4F9E" w:rsidR="00CE5208" w:rsidRPr="00B16F3D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426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5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AAFF3F" w14:textId="3F9416D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0ED6A7" w14:textId="1554FAFB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0,031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4D7213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6584AD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7E28F9" w14:textId="70F826FC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1.17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DFCC97" w14:textId="77777777" w:rsidR="00CE5208" w:rsidRPr="00094922" w:rsidRDefault="00CE5208" w:rsidP="00CE5208">
            <w:pPr>
              <w:pStyle w:val="113"/>
              <w:rPr>
                <w:color w:val="000000"/>
              </w:rPr>
            </w:pPr>
            <w:r w:rsidRPr="003A32B7">
              <w:rPr>
                <w:color w:val="000000"/>
              </w:rPr>
              <w:t>Устройство температурно-усадочных швов плиты пола</w:t>
            </w:r>
          </w:p>
          <w:p w14:paraId="20BF3291" w14:textId="4211DF4F" w:rsidR="00CE5208" w:rsidRPr="003A32B7" w:rsidRDefault="00CE5208" w:rsidP="00CE5208">
            <w:pPr>
              <w:pStyle w:val="113"/>
              <w:numPr>
                <w:ilvl w:val="0"/>
                <w:numId w:val="14"/>
              </w:numPr>
              <w:rPr>
                <w:rFonts w:cs="Times New Roman"/>
                <w:szCs w:val="22"/>
                <w:lang w:val="en-US"/>
              </w:rPr>
            </w:pPr>
            <w:r w:rsidRPr="003A32B7">
              <w:rPr>
                <w:color w:val="000000"/>
              </w:rPr>
              <w:t xml:space="preserve">Шнур Вилатерм </w:t>
            </w:r>
            <w:r w:rsidRPr="003A32B7">
              <w:rPr>
                <w:color w:val="000000"/>
                <w:lang w:val="en-US"/>
              </w:rPr>
              <w:t>6</w:t>
            </w:r>
            <w:r w:rsidRPr="003A32B7">
              <w:rPr>
                <w:color w:val="000000"/>
              </w:rPr>
              <w:t>мм</w:t>
            </w:r>
            <w:r>
              <w:rPr>
                <w:color w:val="000000"/>
              </w:rPr>
              <w:t>;</w:t>
            </w:r>
          </w:p>
          <w:p w14:paraId="40F6C088" w14:textId="271CDEE1" w:rsidR="00CE5208" w:rsidRPr="003A32B7" w:rsidRDefault="00CE5208" w:rsidP="00CE5208">
            <w:pPr>
              <w:pStyle w:val="113"/>
              <w:numPr>
                <w:ilvl w:val="0"/>
                <w:numId w:val="14"/>
              </w:numPr>
              <w:rPr>
                <w:rFonts w:cs="Times New Roman"/>
                <w:szCs w:val="22"/>
                <w:lang w:val="en-US"/>
              </w:rPr>
            </w:pPr>
            <w:r w:rsidRPr="003A32B7">
              <w:rPr>
                <w:rFonts w:cs="Times New Roman"/>
                <w:szCs w:val="22"/>
              </w:rPr>
              <w:t xml:space="preserve">Герметик </w:t>
            </w:r>
            <w:r w:rsidRPr="003A32B7">
              <w:rPr>
                <w:rFonts w:cs="Times New Roman"/>
                <w:szCs w:val="22"/>
                <w:lang w:val="en-US"/>
              </w:rPr>
              <w:t>Masterflex</w:t>
            </w:r>
            <w:r>
              <w:rPr>
                <w:rFonts w:cs="Times New Roman"/>
                <w:szCs w:val="22"/>
              </w:rPr>
              <w:t xml:space="preserve"> 474.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1F06F1" w14:textId="6D103C72" w:rsidR="00CE5208" w:rsidRPr="003A32B7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3A32B7">
              <w:rPr>
                <w:rFonts w:cs="Times New Roman"/>
                <w:szCs w:val="22"/>
              </w:rPr>
              <w:t>м</w:t>
            </w:r>
          </w:p>
          <w:p w14:paraId="554506B5" w14:textId="61B9D118" w:rsidR="00CE5208" w:rsidRPr="003A32B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A32B7">
              <w:rPr>
                <w:rFonts w:cs="Times New Roman"/>
                <w:szCs w:val="22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D4E67" w14:textId="77777777" w:rsidR="00CE5208" w:rsidRPr="003A32B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A32B7">
              <w:rPr>
                <w:rFonts w:cs="Times New Roman"/>
                <w:szCs w:val="22"/>
                <w:lang w:val="en-US"/>
              </w:rPr>
              <w:t>294</w:t>
            </w:r>
          </w:p>
          <w:p w14:paraId="541F3DC5" w14:textId="0412CE8F" w:rsidR="00CE5208" w:rsidRPr="003A32B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A32B7">
              <w:rPr>
                <w:rFonts w:cs="Times New Roman"/>
                <w:szCs w:val="22"/>
              </w:rPr>
              <w:t>294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919D9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EEF7D6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431FD8C1" w:rsidR="00CE5208" w:rsidRPr="00B16F3D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C173C" w14:textId="28844C78" w:rsidR="00CE5208" w:rsidRPr="00B16F3D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Устройство плит перекрытия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431E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FB1663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A4FF3" w14:textId="4859C80E" w:rsidR="00CE5208" w:rsidRPr="00B16F3D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2.1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A0966" w14:textId="405EA988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76C03" w14:textId="5AA2E6E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7A6C1" w14:textId="1C3FE61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10,579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4F0AA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4EDA6B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A59D24" w14:textId="4F5A12F3" w:rsidR="00CE5208" w:rsidRPr="00B16F3D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2.2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8A4585" w14:textId="314B00E6" w:rsidR="00CE5208" w:rsidRPr="00B16F3D" w:rsidRDefault="00CE5208" w:rsidP="00CE5208">
            <w:pPr>
              <w:pStyle w:val="113"/>
              <w:rPr>
                <w:rFonts w:eastAsia="Calibri"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9D82F" w14:textId="60C5D8A2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0746E2" w14:textId="7F4485C8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0,040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3734B4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1CE340E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B88F3" w14:textId="1681F539" w:rsidR="00CE5208" w:rsidRPr="004B607A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1BB5E" w14:textId="3D9D47EC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100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4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DC24B" w14:textId="7E02753B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3731E" w14:textId="08E9CF8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82,99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3FE65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52AE4C0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89ADF6" w14:textId="663C3780" w:rsidR="00CE5208" w:rsidRPr="004B607A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2.4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E38305" w14:textId="5E6588DB" w:rsidR="00CE5208" w:rsidRPr="00B16F3D" w:rsidRDefault="00CE5208" w:rsidP="00CE5208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89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2629B0" w14:textId="4203CC66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1A1ABB" w14:textId="5385561A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0,003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8050F3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6E367A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429A4D" w14:textId="7EE95556" w:rsidR="00CE5208" w:rsidRPr="004B607A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2.5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263645" w14:textId="341B90AC" w:rsidR="00CE5208" w:rsidRPr="00A60F8E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108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2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FCB4AE" w14:textId="6F3D221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C6796" w14:textId="011343B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0,006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0EB285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5017A74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2C65C" w14:textId="1CB5CFCC" w:rsidR="00CE5208" w:rsidRPr="004B607A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2.6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609F0C" w14:textId="7A5F4983" w:rsidR="00CE5208" w:rsidRPr="00A60F8E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159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C27137" w14:textId="0E10D041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7E2D5D" w14:textId="7718604A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F0F37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C90037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B265A9" w14:textId="5AC8C650" w:rsidR="00CE5208" w:rsidRPr="004B607A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2.7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F30BA5" w14:textId="404B5CD5" w:rsidR="00CE5208" w:rsidRPr="00A60F8E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219х4,5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2672C" w14:textId="55604F9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0CDF98" w14:textId="79F37659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0,009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EAB789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51444D1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66DE70" w14:textId="120E6532" w:rsidR="00CE5208" w:rsidRPr="004B607A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2.8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701460" w14:textId="23B43594" w:rsidR="00CE5208" w:rsidRPr="00A60F8E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273х4,5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CA8EBA" w14:textId="4D6C35D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D245F8" w14:textId="7905CCA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D3111D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00F2842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CEFEC" w14:textId="1E47BA07" w:rsidR="00CE5208" w:rsidRPr="00B16F3D" w:rsidRDefault="00CE5208" w:rsidP="00CE5208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B16F3D">
              <w:rPr>
                <w:rFonts w:cs="Times New Roman"/>
                <w:b/>
                <w:bCs/>
                <w:szCs w:val="22"/>
                <w:lang w:val="en-US"/>
              </w:rPr>
              <w:t>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D1810" w14:textId="6A05A138" w:rsidR="00CE5208" w:rsidRPr="00B16F3D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Устройство фундаментов монолитных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0E3CB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FD59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2ACF9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25D4EA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5BC1BD47" w:rsidR="00CE5208" w:rsidRPr="00B16F3D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3.1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2CF7E488" w:rsidR="00CE5208" w:rsidRPr="00B16F3D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Фундамент монолитный Фм1.1</w:t>
            </w:r>
            <w:r>
              <w:rPr>
                <w:rFonts w:cs="Times New Roman"/>
                <w:b/>
                <w:bCs/>
                <w:szCs w:val="22"/>
              </w:rPr>
              <w:t>.1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707D1AF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337256A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7D894D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6159CE" w14:textId="2037CD68" w:rsidR="00CE5208" w:rsidRPr="00B16F3D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szCs w:val="22"/>
              </w:rPr>
              <w:t>3.1.1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BEF7B8" w14:textId="2E9C721E" w:rsidR="00CE5208" w:rsidRPr="00905D2F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905D2F">
              <w:rPr>
                <w:color w:val="000000"/>
              </w:rPr>
              <w:t>Разработка грунта 2 гр. экскаватором емкостью ковша 0,65 м3 в котловане с погрузкой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23D69" w14:textId="42D2A7EA" w:rsidR="00CE5208" w:rsidRPr="00905D2F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м</w:t>
            </w:r>
            <w:r w:rsidRPr="00905D2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6AD0BD" w14:textId="5A5ECA52" w:rsidR="00CE5208" w:rsidRPr="00905D2F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939,34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D6DC92" w14:textId="4B54B50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V = </w:t>
            </w:r>
            <w:r w:rsidRPr="00AB2F1C">
              <w:rPr>
                <w:lang w:val="en-US"/>
              </w:rPr>
              <w:t>V</w:t>
            </w:r>
            <w:r w:rsidRPr="00AB2F1C">
              <w:rPr>
                <w:vertAlign w:val="subscript"/>
              </w:rPr>
              <w:t>(котл.)</w:t>
            </w:r>
            <w:r w:rsidRPr="00AB2F1C">
              <w:t xml:space="preserve">. 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  <w:r w:rsidRPr="00AB2F1C">
              <w:t xml:space="preserve"> </w:t>
            </w:r>
          </w:p>
        </w:tc>
      </w:tr>
      <w:tr w:rsidR="00CE5208" w:rsidRPr="00B16F3D" w14:paraId="688E52E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FE8218" w14:textId="17CFD059" w:rsidR="00CE5208" w:rsidRPr="00B16F3D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szCs w:val="22"/>
              </w:rPr>
              <w:t>3.1.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64352" behindDoc="0" locked="0" layoutInCell="1" allowOverlap="1" wp14:anchorId="1A789756" wp14:editId="541D078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2" name="Рисунок 1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D1C223" w14:textId="26808CA2" w:rsidR="00CE5208" w:rsidRPr="00905D2F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905D2F">
              <w:rPr>
                <w:color w:val="000000"/>
              </w:rPr>
              <w:t>Доработка грунта вручную (грунт 2 группы) под песчаную подушку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25119674" w14:textId="19911808" w:rsidR="00CE5208" w:rsidRPr="00905D2F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м</w:t>
            </w:r>
            <w:r w:rsidRPr="00905D2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59C89" w14:textId="165C6177" w:rsidR="00CE5208" w:rsidRPr="00905D2F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42,34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12F6AE" w14:textId="5BFEDE3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(подгот.)</w:t>
            </w:r>
            <w:r w:rsidRPr="00AB2F1C">
              <w:rPr>
                <w:szCs w:val="22"/>
              </w:rPr>
              <w:t>*0,2</w:t>
            </w:r>
          </w:p>
        </w:tc>
      </w:tr>
      <w:tr w:rsidR="00CE5208" w:rsidRPr="00B16F3D" w14:paraId="067E305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5BB92" w14:textId="3D707D03" w:rsidR="00CE5208" w:rsidRPr="00B16F3D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szCs w:val="22"/>
              </w:rPr>
              <w:t>3.1.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65376" behindDoc="0" locked="0" layoutInCell="1" allowOverlap="1" wp14:anchorId="1F789DF4" wp14:editId="2489C37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5" name="Рисунок 1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9B832" w14:textId="0D7D88B4" w:rsidR="00CE5208" w:rsidRPr="00905D2F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905D2F">
              <w:rPr>
                <w:color w:val="000000"/>
              </w:rPr>
              <w:t xml:space="preserve">Доработка грунта вручную (грунт 2 группы) 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52BC0CB6" w14:textId="18C7C017" w:rsidR="00CE5208" w:rsidRPr="00905D2F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м</w:t>
            </w:r>
            <w:r w:rsidRPr="00905D2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4084F4" w14:textId="4728BDEE" w:rsidR="00CE5208" w:rsidRPr="00905D2F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10,59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39339F" w14:textId="10BC60A2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(дна)</w:t>
            </w:r>
            <w:r w:rsidRPr="00AB2F1C">
              <w:rPr>
                <w:szCs w:val="22"/>
              </w:rPr>
              <w:t>*0,05</w:t>
            </w:r>
          </w:p>
        </w:tc>
      </w:tr>
      <w:tr w:rsidR="00CE5208" w:rsidRPr="00B16F3D" w14:paraId="7D46827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10F0FD" w14:textId="3479BDBB" w:rsidR="00CE5208" w:rsidRPr="00B16F3D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szCs w:val="22"/>
              </w:rPr>
              <w:t>3.1.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66400" behindDoc="0" locked="0" layoutInCell="1" allowOverlap="1" wp14:anchorId="3D707870" wp14:editId="73D098F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8" name="Рисунок 1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F9F805" w14:textId="1BF17979" w:rsidR="00CE5208" w:rsidRPr="00905D2F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905D2F">
              <w:rPr>
                <w:color w:val="000000"/>
              </w:rPr>
              <w:t>Погрузка грунта (от ручной разработки) экскаватором емкостью ковша 0,65 м3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66ACB70C" w14:textId="04995CFC" w:rsidR="00CE5208" w:rsidRPr="00905D2F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м</w:t>
            </w:r>
            <w:r w:rsidRPr="00905D2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F74265" w14:textId="0F720BF4" w:rsidR="00CE5208" w:rsidRPr="00905D2F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52,93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BAD9E8" w14:textId="4BE454C1" w:rsidR="00CE5208" w:rsidRPr="00367358" w:rsidRDefault="00CE5208" w:rsidP="00CE5208">
            <w:pPr>
              <w:jc w:val="center"/>
            </w:pPr>
            <w:r w:rsidRPr="00AB2F1C">
              <w:rPr>
                <w:sz w:val="22"/>
              </w:rPr>
              <w:t xml:space="preserve">Объем без учета коэффициента разрыхления </w:t>
            </w:r>
            <w:r w:rsidRPr="00AB2F1C">
              <w:rPr>
                <w:color w:val="000000"/>
                <w:sz w:val="22"/>
              </w:rPr>
              <w:t>К</w:t>
            </w:r>
            <w:r w:rsidRPr="00AB2F1C">
              <w:rPr>
                <w:color w:val="000000"/>
                <w:sz w:val="22"/>
                <w:vertAlign w:val="subscript"/>
              </w:rPr>
              <w:t>разр.</w:t>
            </w:r>
            <w:r w:rsidRPr="00AB2F1C">
              <w:rPr>
                <w:color w:val="000000"/>
                <w:sz w:val="22"/>
              </w:rPr>
              <w:t>=1,25</w:t>
            </w:r>
          </w:p>
        </w:tc>
      </w:tr>
      <w:tr w:rsidR="00CE5208" w:rsidRPr="00B16F3D" w14:paraId="39AE007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4A34DF" w14:textId="29EDF22C" w:rsidR="00CE5208" w:rsidRPr="00B16F3D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szCs w:val="22"/>
              </w:rPr>
              <w:t>3.1.5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DB1A64" w14:textId="0AE6A771" w:rsidR="00CE5208" w:rsidRPr="00905D2F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905D2F">
              <w:rPr>
                <w:color w:val="000000"/>
              </w:rPr>
              <w:t>Транспортировка грунта 2 гр. на площадку складирования на расстояние 6 км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30903DD4" w14:textId="72487B86" w:rsidR="00CE5208" w:rsidRPr="00905D2F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м</w:t>
            </w:r>
            <w:r w:rsidRPr="00905D2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A0BD24" w14:textId="57E143DB" w:rsidR="00CE5208" w:rsidRPr="00905D2F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992,27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84E0BA" w14:textId="03A347C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1,69 г/см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</w:tr>
      <w:tr w:rsidR="00CE5208" w:rsidRPr="00B16F3D" w14:paraId="0807E01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546DE1" w14:textId="046A5C45" w:rsidR="00CE5208" w:rsidRPr="003F51BC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F51BC">
              <w:rPr>
                <w:rFonts w:cs="Times New Roman"/>
                <w:szCs w:val="22"/>
              </w:rPr>
              <w:t>3.1.6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847BA" w14:textId="4E26B0C3" w:rsidR="00CE5208" w:rsidRPr="00B16F3D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116B1A">
              <w:rPr>
                <w:color w:val="000000"/>
              </w:rPr>
              <w:t>Работа на отвале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0DB46F22" w14:textId="5F19A6EB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18268B" w14:textId="6B5DA3C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992,27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B8F5E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B06B8F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6AF8B2" w14:textId="439BD33A" w:rsidR="00CE5208" w:rsidRPr="003F51BC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F51BC">
              <w:rPr>
                <w:rFonts w:cs="Times New Roman"/>
                <w:szCs w:val="22"/>
              </w:rPr>
              <w:t>3.1.7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D38DDE" w14:textId="33FCE47D" w:rsidR="00CE5208" w:rsidRPr="00B16F3D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F6693E" w14:textId="00DF462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30696E" w14:textId="0FA1849F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204,88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98F2E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58ED8B6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FA6E6" w14:textId="5479432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2A8E9" w14:textId="6DDC16F1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Выравнивающий слой из песчано-гравийной смеси толщиной 0,2 м с послойным уплотнением ручной пневмотрамбовкой до К=0,95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6C717" w14:textId="5DCB60C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08C08" w14:textId="393C40E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60,64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8DE1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07C4AF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A915E" w14:textId="3D82EA3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7828A" w14:textId="16D42760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</w:t>
            </w:r>
            <w:r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 xml:space="preserve">0 мм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62304" behindDoc="0" locked="0" layoutInCell="1" allowOverlap="1" wp14:anchorId="07DD3A9C" wp14:editId="1291860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3" name="Рисунок 1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7B53B" w14:textId="6EBD357B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0951E" w14:textId="5314390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45,48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55CF7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63328" behindDoc="0" locked="0" layoutInCell="1" allowOverlap="1" wp14:anchorId="1634E4CC" wp14:editId="05791E7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4" name="Рисунок 1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6F4E48B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4F2A5F" w14:textId="769C56D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9580D" w14:textId="41A859B8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53C6E3" w14:textId="34D6228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1B5FA" w14:textId="40BD576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0,775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F048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90BDA4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0C74D3" w14:textId="66BC81D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EA7C59" w14:textId="05C94C26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8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136EE" w14:textId="5DA6D78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94FEB6" w14:textId="41C3B3C2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0,136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FC5312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380462A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E3B830" w14:textId="68CE328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1E0D4F" w14:textId="65F06FD7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F183EA" w14:textId="59194DBB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5E7748" w14:textId="44DB5A6A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10,445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12E5BD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04FF46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4A2040" w14:textId="295FCB0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C400D5" w14:textId="3419A991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60AD17" w14:textId="794F0508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DD30A8" w14:textId="696B6CE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5,330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A08D0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701A89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C0B4AB" w14:textId="20C697D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DFCF47" w14:textId="00C709BA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1F9164" w14:textId="6380C2C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195E74" w14:textId="0E46CA36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3,010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4959AA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1775CF3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ADC741" w14:textId="1B6AE176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C1E201" w14:textId="2F6E4D15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25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080E97" w14:textId="7C8E956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24829C" w14:textId="38426D69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1,189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B366A6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D11127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085312" w14:textId="3D81F481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6780BA" w14:textId="4AB20E34" w:rsidR="00CE5208" w:rsidRPr="00B16F3D" w:rsidRDefault="00CE5208" w:rsidP="00CE5208">
            <w:pPr>
              <w:pStyle w:val="113"/>
              <w:rPr>
                <w:rFonts w:eastAsia="Calibri"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159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C23956" w14:textId="2BD7CFF0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1E62F3" w14:textId="62B73D1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0,067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C6BB6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6D99DA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F55857" w14:textId="3D8DC8D0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3.1.17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ACF3A" w14:textId="382FF0BE" w:rsidR="00CE5208" w:rsidRPr="00B16F3D" w:rsidRDefault="00CE5208" w:rsidP="00CE5208">
            <w:pPr>
              <w:pStyle w:val="113"/>
              <w:rPr>
                <w:rFonts w:eastAsia="Calibri"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127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3,5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FCEB2B" w14:textId="2BCA984C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69746" w14:textId="663AFDB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7663A5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726DA4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5D540" w14:textId="035DA62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3.1.18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2F66E" w14:textId="5FE42B5E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69472" behindDoc="0" locked="0" layoutInCell="1" allowOverlap="1" wp14:anchorId="4F60A0D2" wp14:editId="26C2426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9" name="Рисунок 1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AF4D" w14:textId="176F0C8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618E7" w14:textId="4E52CFD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341,19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408A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67424" behindDoc="0" locked="0" layoutInCell="1" allowOverlap="1" wp14:anchorId="2B68E26F" wp14:editId="6FE10679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7" name="Рисунок 1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213B054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FCD93" w14:textId="4181CF7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3.1.19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E51B3" w14:textId="6BB70E02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Устройство рулонной битумной гидроизоляции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70496" behindDoc="0" locked="0" layoutInCell="1" allowOverlap="1" wp14:anchorId="7ECA54F5" wp14:editId="7D66E80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6" name="Рисунок 1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в 1 слой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11CF1" w14:textId="750EBEE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00604" w14:textId="5C992AB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F75C4F">
              <w:rPr>
                <w:rFonts w:cs="Times New Roman"/>
                <w:szCs w:val="22"/>
              </w:rPr>
              <w:t>475,36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3B7B2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68448" behindDoc="0" locked="0" layoutInCell="1" allowOverlap="1" wp14:anchorId="7683131E" wp14:editId="03F8DDF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0" name="Рисунок 1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28ECC6A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63A2AB" w14:textId="3C715DCD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3.1.20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643278" w14:textId="354D59F7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DA7507"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0EFDA" w14:textId="2FF5A7A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2E31E5" w14:textId="3C0AAC4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132,14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D04C4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D23B697" w14:textId="77777777" w:rsidTr="00CE5208">
        <w:trPr>
          <w:trHeight w:val="454"/>
        </w:trPr>
        <w:tc>
          <w:tcPr>
            <w:tcW w:w="767" w:type="dxa"/>
            <w:vMerge w:val="restart"/>
            <w:tcBorders>
              <w:top w:val="single" w:sz="2" w:space="0" w:color="auto"/>
            </w:tcBorders>
            <w:vAlign w:val="center"/>
          </w:tcPr>
          <w:p w14:paraId="737B0DCF" w14:textId="6DC71ECC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3.1.21</w:t>
            </w:r>
          </w:p>
        </w:tc>
        <w:tc>
          <w:tcPr>
            <w:tcW w:w="5416" w:type="dxa"/>
            <w:vMerge w:val="restart"/>
            <w:tcBorders>
              <w:top w:val="single" w:sz="2" w:space="0" w:color="auto"/>
            </w:tcBorders>
            <w:vAlign w:val="center"/>
          </w:tcPr>
          <w:p w14:paraId="52CDBA0E" w14:textId="3F3688DD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116B1A">
              <w:rPr>
                <w:color w:val="000000"/>
              </w:rPr>
              <w:t>Обратная засыпка пазух котлована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/>
                <w:szCs w:val="22"/>
              </w:rPr>
              <w:t>местным непучинистым грунтом</w:t>
            </w:r>
            <w:r w:rsidRPr="00116B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116B1A">
              <w:rPr>
                <w:color w:val="000000"/>
              </w:rPr>
              <w:t xml:space="preserve"> послойным уплотнением ручными пневмотрамбовками</w:t>
            </w:r>
            <w:r>
              <w:rPr>
                <w:rFonts w:cs="Times New Roman"/>
                <w:szCs w:val="22"/>
              </w:rPr>
              <w:t>. Толщина слоя трамбования не более 25 см.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678EAB" w14:textId="3FF1DD2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D8F8F5" w14:textId="0D6CC040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544,96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D3A9BF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1451E6FB" w14:textId="77777777" w:rsidTr="00CE5208">
        <w:trPr>
          <w:trHeight w:val="454"/>
        </w:trPr>
        <w:tc>
          <w:tcPr>
            <w:tcW w:w="767" w:type="dxa"/>
            <w:vMerge/>
            <w:tcBorders>
              <w:bottom w:val="single" w:sz="2" w:space="0" w:color="auto"/>
            </w:tcBorders>
            <w:vAlign w:val="center"/>
          </w:tcPr>
          <w:p w14:paraId="590AE07D" w14:textId="7777777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416" w:type="dxa"/>
            <w:vMerge/>
            <w:tcBorders>
              <w:bottom w:val="single" w:sz="2" w:space="0" w:color="auto"/>
            </w:tcBorders>
            <w:vAlign w:val="center"/>
          </w:tcPr>
          <w:p w14:paraId="1152FFD1" w14:textId="77777777" w:rsidR="00CE5208" w:rsidRPr="00116B1A" w:rsidRDefault="00CE5208" w:rsidP="00CE5208">
            <w:pPr>
              <w:pStyle w:val="113"/>
              <w:rPr>
                <w:color w:val="000000"/>
              </w:rPr>
            </w:pP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2CB7B0" w14:textId="31E7880C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8FAEB6" w14:textId="1F97EA8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2179,84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2E3270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D2DD5C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53D11" w14:textId="0A3A4423" w:rsidR="00CE5208" w:rsidRPr="005B569C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5B569C">
              <w:rPr>
                <w:rFonts w:cs="Times New Roman"/>
                <w:b/>
                <w:bCs/>
                <w:szCs w:val="22"/>
              </w:rPr>
              <w:drawing>
                <wp:anchor distT="0" distB="0" distL="114300" distR="114300" simplePos="0" relativeHeight="254571520" behindDoc="0" locked="0" layoutInCell="1" allowOverlap="1" wp14:anchorId="085663D9" wp14:editId="38F7580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1" name="Рисунок 1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569C">
              <w:rPr>
                <w:rFonts w:cs="Times New Roman"/>
                <w:b/>
                <w:bCs/>
                <w:szCs w:val="22"/>
              </w:rPr>
              <w:t>3.2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4A6B2" w14:textId="7D7DF22F" w:rsidR="00CE5208" w:rsidRPr="00B16F3D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Фундамент монолитный Фм1.2</w:t>
            </w:r>
            <w:r>
              <w:rPr>
                <w:rFonts w:cs="Times New Roman"/>
                <w:b/>
                <w:bCs/>
                <w:szCs w:val="22"/>
              </w:rPr>
              <w:t xml:space="preserve">.1(а) и </w:t>
            </w:r>
            <w:r w:rsidRPr="00B16F3D">
              <w:rPr>
                <w:rFonts w:cs="Times New Roman"/>
                <w:b/>
                <w:bCs/>
                <w:szCs w:val="22"/>
              </w:rPr>
              <w:t>Фм1.2</w:t>
            </w:r>
            <w:r>
              <w:rPr>
                <w:rFonts w:cs="Times New Roman"/>
                <w:b/>
                <w:bCs/>
                <w:szCs w:val="22"/>
              </w:rPr>
              <w:t>.1(б), Фм1.2.3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B556" w14:textId="5B07E6A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86055" w14:textId="67DC55D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490A4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72544" behindDoc="0" locked="0" layoutInCell="1" allowOverlap="1" wp14:anchorId="5E7801A7" wp14:editId="2E6A241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3" name="Рисунок 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6C688FF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C3275C" w14:textId="00D8A12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76640" behindDoc="0" locked="0" layoutInCell="1" allowOverlap="1" wp14:anchorId="11AC0D66" wp14:editId="13A14F4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4" name="Рисунок 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2.1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C9CD5D" w14:textId="7068DA48" w:rsidR="00CE5208" w:rsidRPr="00994F52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994F52">
              <w:rPr>
                <w:color w:val="000000"/>
              </w:rPr>
              <w:t>Разработка грунта 2 гр. экскаватором емкостью ковша 0,65 м3 в котловане с погрузкой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D83391" w14:textId="018AEFA0" w:rsidR="00CE5208" w:rsidRPr="00994F52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м</w:t>
            </w:r>
            <w:r w:rsidRPr="00994F52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3EFFCA" w14:textId="328C82F9" w:rsidR="00CE5208" w:rsidRPr="00F97011" w:rsidRDefault="00CE5208" w:rsidP="00CE520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05D2F">
              <w:rPr>
                <w:rFonts w:cs="Times New Roman"/>
                <w:szCs w:val="22"/>
              </w:rPr>
              <w:t>939,34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E7D87A" w14:textId="2D53AA9C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V = </w:t>
            </w:r>
            <w:r w:rsidRPr="00AB2F1C">
              <w:rPr>
                <w:lang w:val="en-US"/>
              </w:rPr>
              <w:t>V</w:t>
            </w:r>
            <w:r w:rsidRPr="00AB2F1C">
              <w:rPr>
                <w:vertAlign w:val="subscript"/>
              </w:rPr>
              <w:t>(котл.)</w:t>
            </w:r>
            <w:r w:rsidRPr="00AB2F1C">
              <w:t xml:space="preserve">. 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  <w:r w:rsidRPr="00AB2F1C">
              <w:t xml:space="preserve"> </w:t>
            </w:r>
          </w:p>
        </w:tc>
      </w:tr>
      <w:tr w:rsidR="00CE5208" w:rsidRPr="00B16F3D" w14:paraId="6B44FC6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67FA29" w14:textId="33CAA66F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78688" behindDoc="0" locked="0" layoutInCell="1" allowOverlap="1" wp14:anchorId="005FCC9A" wp14:editId="7E40B65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719162555" name="Рисунок 1719162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2.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77664" behindDoc="0" locked="0" layoutInCell="1" allowOverlap="1" wp14:anchorId="0091BB4D" wp14:editId="6A37EB09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7" name="Рисунок 1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F49B15" w14:textId="00793C49" w:rsidR="00CE5208" w:rsidRPr="00994F52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994F52">
              <w:rPr>
                <w:color w:val="000000"/>
              </w:rPr>
              <w:t>Доработка грунта вручную (грунт 2 группы) под песчаную подушку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67EE6A91" w14:textId="460A717F" w:rsidR="00CE5208" w:rsidRPr="00994F52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м</w:t>
            </w:r>
            <w:r w:rsidRPr="00994F52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7B29C6" w14:textId="58EDA860" w:rsidR="00CE5208" w:rsidRPr="00F97011" w:rsidRDefault="00CE5208" w:rsidP="00CE520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05D2F">
              <w:rPr>
                <w:rFonts w:cs="Times New Roman"/>
                <w:szCs w:val="22"/>
              </w:rPr>
              <w:t>42,34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FE5663" w14:textId="0424584C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(подгот.)</w:t>
            </w:r>
            <w:r w:rsidRPr="00AB2F1C">
              <w:rPr>
                <w:szCs w:val="22"/>
              </w:rPr>
              <w:t>*0,2</w:t>
            </w:r>
          </w:p>
        </w:tc>
      </w:tr>
      <w:tr w:rsidR="00CE5208" w:rsidRPr="00B16F3D" w14:paraId="223DB6B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94504A" w14:textId="1CB3EF96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79712" behindDoc="0" locked="0" layoutInCell="1" allowOverlap="1" wp14:anchorId="3DFB1FD7" wp14:editId="3928B86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59977681" name="Рисунок 259977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2.3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D9025E" w14:textId="16D82744" w:rsidR="00CE5208" w:rsidRPr="00994F52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994F52">
              <w:rPr>
                <w:color w:val="000000"/>
              </w:rPr>
              <w:t xml:space="preserve">Доработка грунта вручную (грунт 2 группы) 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743CC808" w14:textId="7D67165E" w:rsidR="00CE5208" w:rsidRPr="00994F52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м</w:t>
            </w:r>
            <w:r w:rsidRPr="00994F52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D2CCB9" w14:textId="1FF1C282" w:rsidR="00CE5208" w:rsidRPr="00F97011" w:rsidRDefault="00CE5208" w:rsidP="00CE520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05D2F">
              <w:rPr>
                <w:rFonts w:cs="Times New Roman"/>
                <w:szCs w:val="22"/>
              </w:rPr>
              <w:t>10,59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04ABBF" w14:textId="45D2389C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(дна)</w:t>
            </w:r>
            <w:r w:rsidRPr="00AB2F1C">
              <w:rPr>
                <w:szCs w:val="22"/>
              </w:rPr>
              <w:t>*0,05</w:t>
            </w:r>
          </w:p>
        </w:tc>
      </w:tr>
      <w:tr w:rsidR="00CE5208" w:rsidRPr="00B16F3D" w14:paraId="0BA584D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97A61C" w14:textId="59F9D28B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81760" behindDoc="0" locked="0" layoutInCell="1" allowOverlap="1" wp14:anchorId="600F13FB" wp14:editId="0D6D678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31662550" name="Рисунок 231662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2.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80736" behindDoc="0" locked="0" layoutInCell="1" allowOverlap="1" wp14:anchorId="3895A80E" wp14:editId="3B24CA3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CC3DEA" w14:textId="349A4AC8" w:rsidR="00CE5208" w:rsidRPr="00994F52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994F52">
              <w:rPr>
                <w:color w:val="000000"/>
              </w:rPr>
              <w:t>Погрузка грунта (от ручной разработки) экскаватором емкостью ковша 0,65 м3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0E700743" w14:textId="1E33AC68" w:rsidR="00CE5208" w:rsidRPr="00994F52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м</w:t>
            </w:r>
            <w:r w:rsidRPr="00994F52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D3533A" w14:textId="0BA973B6" w:rsidR="00CE5208" w:rsidRPr="00F97011" w:rsidRDefault="00CE5208" w:rsidP="00CE520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05D2F">
              <w:rPr>
                <w:rFonts w:cs="Times New Roman"/>
                <w:szCs w:val="22"/>
              </w:rPr>
              <w:t>52,93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2CD9A0" w14:textId="2CD292D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</w:p>
        </w:tc>
      </w:tr>
      <w:tr w:rsidR="00CE5208" w:rsidRPr="00B16F3D" w14:paraId="478A6DE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E65BBC" w14:textId="660E1611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3.2.5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5A3283" w14:textId="26AE242F" w:rsidR="00CE5208" w:rsidRPr="00994F52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994F52">
              <w:rPr>
                <w:color w:val="000000"/>
              </w:rPr>
              <w:t>Транспортировка грунта 2 гр. на площадку складирования на расстояние 6 км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1E507EB1" w14:textId="01AEE789" w:rsidR="00CE5208" w:rsidRPr="00994F52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м</w:t>
            </w:r>
            <w:r w:rsidRPr="00994F52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19217F" w14:textId="79969619" w:rsidR="00CE5208" w:rsidRPr="00F97011" w:rsidRDefault="00CE5208" w:rsidP="00CE520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05D2F">
              <w:rPr>
                <w:rFonts w:cs="Times New Roman"/>
                <w:szCs w:val="22"/>
              </w:rPr>
              <w:t>992,27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26CCC6" w14:textId="16E2C082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1,69 г/см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</w:tr>
      <w:tr w:rsidR="00CE5208" w:rsidRPr="00B16F3D" w14:paraId="57301E1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36A408" w14:textId="1B6F473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3.2.6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3F97E8" w14:textId="34C45022" w:rsidR="00CE5208" w:rsidRPr="00B16F3D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Работа на отвале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5AB36051" w14:textId="6A42F66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82F6BE" w14:textId="7B0AE50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992,27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409F67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5D754B9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64E635" w14:textId="409740E2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3.2.7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E03129" w14:textId="07BE6758" w:rsidR="00CE5208" w:rsidRPr="00B16F3D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CAA452" w14:textId="197C6E9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0EC0FF" w14:textId="55AB13EF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204,88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0EBCFE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03C1414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EB983" w14:textId="6A09216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3.2.8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CFB36D" w14:textId="50D369AE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Выравнивающий слой из песчано-гравийной смеси толщиной 0,2 м с послойным уплотнением ручной пневмотрамбовкой до К=0,95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33875" w14:textId="2B6F415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9D4DD" w14:textId="19E8C88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60,61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825D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73568" behindDoc="0" locked="0" layoutInCell="1" allowOverlap="1" wp14:anchorId="38708089" wp14:editId="5FDCF80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6" name="Рисунок 1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05A0FA5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1871A" w14:textId="555C156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3.2.9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8A92A" w14:textId="4BFFB0AB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</w:t>
            </w:r>
            <w:r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 xml:space="preserve">0 мм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75616" behindDoc="0" locked="0" layoutInCell="1" allowOverlap="1" wp14:anchorId="60AB9336" wp14:editId="6D93F2F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437580668" name="Рисунок 1437580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DE9D5A" w14:textId="6629FD9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184" w14:textId="5EEE5AB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45,46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BD66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74592" behindDoc="0" locked="0" layoutInCell="1" allowOverlap="1" wp14:anchorId="39416E85" wp14:editId="68F72D5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9" name="Рисунок 1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0C08044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F456D6" w14:textId="69B61BB2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3.2.10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B42F47" w14:textId="010B9082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8680F8" w14:textId="33B3816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0EA38E" w14:textId="67888A7C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0,565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A54300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2C6E15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9826BA" w14:textId="0A51714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3.2.11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1283BD" w14:textId="08780C69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8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54BF28" w14:textId="0080DBC6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361EAD" w14:textId="0BC7A158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0,131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38EB8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949769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BF9ECC" w14:textId="7174778D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3.2.12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3BC9EE" w14:textId="6A7BD890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BE96CA" w14:textId="2C2FF32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AB895E" w14:textId="56279BD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9,590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1A7A7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2B8D94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57CFFC" w14:textId="693B7EC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  <w:lang w:val="en-US"/>
              </w:rPr>
              <w:t>2</w:t>
            </w:r>
            <w:r>
              <w:rPr>
                <w:rFonts w:cs="Times New Roman"/>
                <w:szCs w:val="22"/>
              </w:rPr>
              <w:t>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D2A872" w14:textId="468FFCE7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51C93" w14:textId="1CE60CA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75E0E3" w14:textId="78AA506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4,513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4121C3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D30001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7475C6" w14:textId="01084BA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  <w:lang w:val="en-US"/>
              </w:rPr>
              <w:t>2</w:t>
            </w:r>
            <w:r>
              <w:rPr>
                <w:rFonts w:cs="Times New Roman"/>
                <w:szCs w:val="22"/>
              </w:rPr>
              <w:t>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D705DF" w14:textId="40810BC2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0906CA" w14:textId="31ACF32F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5657DD" w14:textId="2870EED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2,243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58303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038277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80C295" w14:textId="592265FD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  <w:lang w:val="en-US"/>
              </w:rPr>
              <w:t>2</w:t>
            </w:r>
            <w:r>
              <w:rPr>
                <w:rFonts w:cs="Times New Roman"/>
                <w:szCs w:val="22"/>
              </w:rPr>
              <w:t>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B59F80" w14:textId="52FA2684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25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B4D560" w14:textId="61A48AF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AC8F2" w14:textId="475F5B9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1,898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BDC89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F81909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93FF1A" w14:textId="3AF3497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  <w:lang w:val="en-US"/>
              </w:rPr>
              <w:t>2</w:t>
            </w:r>
            <w:r>
              <w:rPr>
                <w:rFonts w:cs="Times New Roman"/>
                <w:szCs w:val="22"/>
              </w:rPr>
              <w:t>.16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AE48F5" w14:textId="70384198" w:rsidR="00CE5208" w:rsidRPr="00B16F3D" w:rsidRDefault="00CE5208" w:rsidP="00CE5208">
            <w:pPr>
              <w:pStyle w:val="113"/>
              <w:rPr>
                <w:rFonts w:eastAsia="Calibri"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127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3,5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31C7E8" w14:textId="39394AA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CECE25" w14:textId="7605737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0,072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C74A7D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6D1A44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111C2" w14:textId="2C7E079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  <w:lang w:val="en-US"/>
              </w:rPr>
              <w:t>2</w:t>
            </w:r>
            <w:r>
              <w:rPr>
                <w:rFonts w:cs="Times New Roman"/>
                <w:szCs w:val="22"/>
              </w:rPr>
              <w:t>.17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308C2" w14:textId="388E8B70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83808" behindDoc="0" locked="0" layoutInCell="1" allowOverlap="1" wp14:anchorId="4F880B6C" wp14:editId="52CBA14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137278348" name="Рисунок 1137278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3C6AE" w14:textId="5C0C851F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9D0A2" w14:textId="2D20B67C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313,04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5C55F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1B4D0B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81EAB" w14:textId="2B7E36A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  <w:lang w:val="en-US"/>
              </w:rPr>
              <w:t>2</w:t>
            </w:r>
            <w:r>
              <w:rPr>
                <w:rFonts w:cs="Times New Roman"/>
                <w:szCs w:val="22"/>
              </w:rPr>
              <w:t>.18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D6F06" w14:textId="7E519FD0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Устройство рулонной битумной гидроизоляции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85856" behindDoc="0" locked="0" layoutInCell="1" allowOverlap="1" wp14:anchorId="35E2C59A" wp14:editId="1BF64BEE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757975598" name="Рисунок 757975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в 1 слой по слою праймера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84832" behindDoc="0" locked="0" layoutInCell="1" allowOverlap="1" wp14:anchorId="19ED0996" wp14:editId="3E9958F4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425742775" name="Рисунок 425742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8F80C" w14:textId="45E3522A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0A70C" w14:textId="3CD3F3F8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472,08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5442A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82784" behindDoc="0" locked="0" layoutInCell="1" allowOverlap="1" wp14:anchorId="0BBB6013" wp14:editId="0F39FC86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66" name="Рисунок 1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30A697D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794166" w14:textId="06448A76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  <w:lang w:val="en-US"/>
              </w:rPr>
              <w:t>2</w:t>
            </w:r>
            <w:r>
              <w:rPr>
                <w:rFonts w:cs="Times New Roman"/>
                <w:szCs w:val="22"/>
              </w:rPr>
              <w:t>.19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CE9688" w14:textId="017D9095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DA7507"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71CD3F" w14:textId="49205F9F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DBF508" w14:textId="7A01392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132,14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53F338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17BF0CEF" w14:textId="77777777" w:rsidTr="00CE5208">
        <w:trPr>
          <w:trHeight w:val="454"/>
        </w:trPr>
        <w:tc>
          <w:tcPr>
            <w:tcW w:w="767" w:type="dxa"/>
            <w:vMerge w:val="restart"/>
            <w:tcBorders>
              <w:top w:val="single" w:sz="2" w:space="0" w:color="auto"/>
            </w:tcBorders>
            <w:vAlign w:val="center"/>
          </w:tcPr>
          <w:p w14:paraId="6F63E502" w14:textId="095B5340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  <w:lang w:val="en-US"/>
              </w:rPr>
              <w:t>2</w:t>
            </w:r>
            <w:r>
              <w:rPr>
                <w:rFonts w:cs="Times New Roman"/>
                <w:szCs w:val="22"/>
              </w:rPr>
              <w:t>.20</w:t>
            </w:r>
          </w:p>
        </w:tc>
        <w:tc>
          <w:tcPr>
            <w:tcW w:w="5416" w:type="dxa"/>
            <w:vMerge w:val="restart"/>
            <w:tcBorders>
              <w:top w:val="single" w:sz="2" w:space="0" w:color="auto"/>
            </w:tcBorders>
            <w:vAlign w:val="center"/>
          </w:tcPr>
          <w:p w14:paraId="665573D0" w14:textId="24100E40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116B1A">
              <w:rPr>
                <w:color w:val="000000"/>
              </w:rPr>
              <w:t>Обратная засыпка пазух котлована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/>
                <w:szCs w:val="22"/>
              </w:rPr>
              <w:t>местным непучинистым грунтом</w:t>
            </w:r>
            <w:r w:rsidRPr="00116B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116B1A">
              <w:rPr>
                <w:color w:val="000000"/>
              </w:rPr>
              <w:t xml:space="preserve"> послойным уплотнением ручными пневмотрамбовками</w:t>
            </w:r>
            <w:r>
              <w:rPr>
                <w:rFonts w:cs="Times New Roman"/>
                <w:szCs w:val="22"/>
              </w:rPr>
              <w:t>. Толщина слоя трамбования не более 25 см.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48D697" w14:textId="2CF10AC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5D4B80" w14:textId="73D67B6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573,16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265606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53D9A90D" w14:textId="77777777" w:rsidTr="00CE5208">
        <w:trPr>
          <w:trHeight w:val="454"/>
        </w:trPr>
        <w:tc>
          <w:tcPr>
            <w:tcW w:w="767" w:type="dxa"/>
            <w:vMerge/>
            <w:tcBorders>
              <w:bottom w:val="single" w:sz="2" w:space="0" w:color="auto"/>
            </w:tcBorders>
            <w:vAlign w:val="center"/>
          </w:tcPr>
          <w:p w14:paraId="470C6F3E" w14:textId="7777777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416" w:type="dxa"/>
            <w:vMerge/>
            <w:tcBorders>
              <w:bottom w:val="single" w:sz="2" w:space="0" w:color="auto"/>
            </w:tcBorders>
            <w:vAlign w:val="center"/>
          </w:tcPr>
          <w:p w14:paraId="4314671A" w14:textId="77777777" w:rsidR="00CE5208" w:rsidRPr="00116B1A" w:rsidRDefault="00CE5208" w:rsidP="00CE5208">
            <w:pPr>
              <w:pStyle w:val="113"/>
              <w:rPr>
                <w:color w:val="000000"/>
              </w:rPr>
            </w:pP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C43886" w14:textId="32AADBA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B92BA0" w14:textId="2FE8433B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2292,64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CB3C6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324E292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DDF29" w14:textId="3B39C7F9" w:rsidR="00CE5208" w:rsidRPr="003700C7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3700C7">
              <w:rPr>
                <w:rFonts w:cs="Times New Roman"/>
                <w:b/>
                <w:bCs/>
                <w:szCs w:val="22"/>
              </w:rPr>
              <w:t>3.3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C6DDFE" w14:textId="041CC063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Фундамент монолитный Фм1.1</w:t>
            </w:r>
            <w:r>
              <w:rPr>
                <w:rFonts w:cs="Times New Roman"/>
                <w:b/>
                <w:bCs/>
                <w:szCs w:val="22"/>
              </w:rPr>
              <w:t>.2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3F38A9" w14:textId="3498CFD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6D67A3" w14:textId="656B73CD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2DB38E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5101C6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B8E6DF9" w14:textId="341B30B4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3.3.1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DE65D" w14:textId="66467ED9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Разработка грунта 2 гр. экскаватором емкостью ковша 0,65 м3 в котловане с погрузкой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1B4FD4" w14:textId="397D42F1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м</w:t>
            </w:r>
            <w:r w:rsidRPr="00905D2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D2743F" w14:textId="157DF7E9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939,34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C27505" w14:textId="1C9C6FC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V = </w:t>
            </w:r>
            <w:r w:rsidRPr="00AB2F1C">
              <w:rPr>
                <w:lang w:val="en-US"/>
              </w:rPr>
              <w:t>V</w:t>
            </w:r>
            <w:r w:rsidRPr="00AB2F1C">
              <w:rPr>
                <w:vertAlign w:val="subscript"/>
              </w:rPr>
              <w:t>(котл.)</w:t>
            </w:r>
            <w:r w:rsidRPr="00AB2F1C">
              <w:t xml:space="preserve">. 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  <w:r w:rsidRPr="00AB2F1C">
              <w:t xml:space="preserve"> </w:t>
            </w:r>
          </w:p>
        </w:tc>
      </w:tr>
      <w:tr w:rsidR="00CE5208" w:rsidRPr="00B16F3D" w14:paraId="4833664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61D8DBB" w14:textId="12282CC1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3.3.2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D30645" w14:textId="3877E4E1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Доработка грунта вручную (грунт 2 группы) под песчаную подушку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68A4358B" w14:textId="6A945431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м</w:t>
            </w:r>
            <w:r w:rsidRPr="00905D2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A70356" w14:textId="576ECE71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42,34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80562" w14:textId="50F29B71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(подгот.)</w:t>
            </w:r>
            <w:r w:rsidRPr="00AB2F1C">
              <w:rPr>
                <w:szCs w:val="22"/>
              </w:rPr>
              <w:t>*0,2</w:t>
            </w:r>
          </w:p>
        </w:tc>
      </w:tr>
      <w:tr w:rsidR="00CE5208" w:rsidRPr="00B16F3D" w14:paraId="752295F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6E79E49" w14:textId="2A49A6E8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3.3.3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B05753" w14:textId="06422874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 xml:space="preserve">Доработка грунта вручную (грунт 2 группы) 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3E12C7EB" w14:textId="33169AEC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м</w:t>
            </w:r>
            <w:r w:rsidRPr="00905D2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8C681F" w14:textId="05420CBB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10,59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8360BA" w14:textId="51EF0FD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(дна)</w:t>
            </w:r>
            <w:r w:rsidRPr="00AB2F1C">
              <w:rPr>
                <w:szCs w:val="22"/>
              </w:rPr>
              <w:t>*0,05</w:t>
            </w:r>
          </w:p>
        </w:tc>
      </w:tr>
      <w:tr w:rsidR="00CE5208" w:rsidRPr="00B16F3D" w14:paraId="7AAEAC4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ADFE8C4" w14:textId="6694CDFF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3.3.4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F17E59" w14:textId="5B407863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Погрузка грунта (от ручной разработки) экскаватором емкостью ковша 0,65 м3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6D88D952" w14:textId="5357456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м</w:t>
            </w:r>
            <w:r w:rsidRPr="00905D2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061973" w14:textId="560E7FA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52,93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B1198" w14:textId="0543C71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</w:p>
        </w:tc>
      </w:tr>
      <w:tr w:rsidR="00CE5208" w:rsidRPr="00B16F3D" w14:paraId="3DBB7D3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A138173" w14:textId="75AFA6EB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3.3.5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9DD09" w14:textId="143A8C23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Транспортировка грунта 2 гр. на площадку складирования на расстояние 6 км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07818E52" w14:textId="251EE412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color w:val="000000"/>
              </w:rPr>
              <w:t>м</w:t>
            </w:r>
            <w:r w:rsidRPr="00905D2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3D9092" w14:textId="2D2059B6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992,27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DFEE08" w14:textId="4D1E666B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1,69 г/см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</w:tr>
      <w:tr w:rsidR="00CE5208" w:rsidRPr="00B16F3D" w14:paraId="1A99717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CBEF4A1" w14:textId="6EA38C2A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3.3.6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BB9BEE" w14:textId="224C05C4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116B1A">
              <w:rPr>
                <w:color w:val="000000"/>
              </w:rPr>
              <w:t>Работа на отвале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4C59D253" w14:textId="59860372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E6A454" w14:textId="053F250D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992,27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3AECC1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FC84F6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BA2DBC5" w14:textId="13451EC6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3.3.7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5B983" w14:textId="627D2821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3A78C1" w14:textId="767973F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377DBA" w14:textId="2C62E63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204,88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DF0B7B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1E4A850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29A8F3D" w14:textId="5DBA3A9D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3.3.8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5DDD1" w14:textId="6926557F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Выравнивающий слой из песчано-гравийной смеси толщиной 0,2 м с послойным уплотнением ручной пневмотрамбовкой до К=0,95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CB7FC8" w14:textId="7EAAC59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F1E204" w14:textId="3E47230A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60,64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787C6E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AD39AA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BDDCA70" w14:textId="4C678B13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3.3.9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ABF84F" w14:textId="4A00AF69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</w:t>
            </w:r>
            <w:r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 xml:space="preserve">0 мм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86880" behindDoc="0" locked="0" layoutInCell="1" allowOverlap="1" wp14:anchorId="17563187" wp14:editId="4E68380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564590836" name="Рисунок 1564590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61F5CC" w14:textId="601BEE44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1F59C4" w14:textId="2A909FA4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45,48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C39910" w14:textId="3B190962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87904" behindDoc="0" locked="0" layoutInCell="1" allowOverlap="1" wp14:anchorId="530AC1A3" wp14:editId="1AC9E52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565086677" name="Рисунок 565086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221213F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2E10070" w14:textId="3B4F4346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3.3.10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DAB32A" w14:textId="21A24F50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180A02" w14:textId="6AC97FDC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44A798" w14:textId="3B07F101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0,774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DE6D40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306EC8E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A9554F5" w14:textId="6AD4B96E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3.3.11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E90D80" w14:textId="265EF0E6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8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7C0D1" w14:textId="234C69F1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6CD930" w14:textId="458919D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0,136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D4AFF3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32AA09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51D4425" w14:textId="7DDAAB77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3.3.12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C0233" w14:textId="37B13E66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7D58AA" w14:textId="25B39B1C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BF283C" w14:textId="765242A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10,445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73B4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0C0BB71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5605DE2" w14:textId="48F0F3D5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3.3.13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FE7F71" w14:textId="4CD41DCB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BF1CF" w14:textId="0087CAD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287148" w14:textId="747D68A1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5,330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8EC440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13E63F7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87B1611" w14:textId="5EC7191B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3.3.14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0A4C8F" w14:textId="0A23D01E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8079A" w14:textId="1AF3D602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B8903D" w14:textId="776CF7E4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3,000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824037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39DF45F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31DAEFF" w14:textId="171AFBC6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3.3.15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CF1C4B" w14:textId="3769699A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25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7D30CE" w14:textId="62051C99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C62B39" w14:textId="0C499F4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1,257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750220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577D65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58CD5E0" w14:textId="0139A20A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3.3.16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F5B97B" w14:textId="69ADE15D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159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D98BFB" w14:textId="4EABAC16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DC1664" w14:textId="2AF5B923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0,067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53DDFB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5A3599C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1671164" w14:textId="1B0A1B93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3.3.17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12E2E0" w14:textId="2FCC31D5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127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3,5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967209" w14:textId="47A0821C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A181C2" w14:textId="73AC3BD1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FBDC0B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9868ED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558D323" w14:textId="6DD083E2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3.3.18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A8C4E0" w14:textId="317FC45A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88928" behindDoc="0" locked="0" layoutInCell="1" allowOverlap="1" wp14:anchorId="0D9C7B41" wp14:editId="58FDC70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895887286" name="Рисунок 895887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959314" w14:textId="411F15B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38279B" w14:textId="60920EE9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341,19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5427C6" w14:textId="671991B2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89952" behindDoc="0" locked="0" layoutInCell="1" allowOverlap="1" wp14:anchorId="2DA580ED" wp14:editId="4A69D42E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17426957" name="Рисунок 117426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1E849F5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A2221D3" w14:textId="73606441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3.3.19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786813" w14:textId="2B8A0555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Устройство рулонной битумной гидроизоляции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90976" behindDoc="0" locked="0" layoutInCell="1" allowOverlap="1" wp14:anchorId="68FB5DD3" wp14:editId="0A3FBE0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751378583" name="Рисунок 751378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в 1 слой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DAB97" w14:textId="7CC53AC6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ECC872" w14:textId="356CA76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F75C4F">
              <w:rPr>
                <w:rFonts w:cs="Times New Roman"/>
                <w:szCs w:val="22"/>
              </w:rPr>
              <w:t>475,36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D2C2B6" w14:textId="2C11E1E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92000" behindDoc="0" locked="0" layoutInCell="1" allowOverlap="1" wp14:anchorId="109B9AB4" wp14:editId="13D26A2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462742358" name="Рисунок 1462742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7493149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62BBDF5" w14:textId="53F31077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3.3.20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236501" w14:textId="2B7C4DA7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DA7507"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E69AB9" w14:textId="5ABBC1D4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CA905C" w14:textId="7007CAC3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132,14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0FBA8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EA548C2" w14:textId="77777777" w:rsidTr="00CE5208">
        <w:trPr>
          <w:trHeight w:val="454"/>
        </w:trPr>
        <w:tc>
          <w:tcPr>
            <w:tcW w:w="767" w:type="dxa"/>
            <w:vMerge w:val="restart"/>
            <w:tcBorders>
              <w:top w:val="single" w:sz="2" w:space="0" w:color="auto"/>
            </w:tcBorders>
            <w:vAlign w:val="bottom"/>
          </w:tcPr>
          <w:p w14:paraId="7D00A59C" w14:textId="626D714B" w:rsidR="00CE5208" w:rsidRPr="003700C7" w:rsidRDefault="00CE5208" w:rsidP="00CE5208">
            <w:pPr>
              <w:pStyle w:val="114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3.3.21</w:t>
            </w:r>
          </w:p>
        </w:tc>
        <w:tc>
          <w:tcPr>
            <w:tcW w:w="5416" w:type="dxa"/>
            <w:vMerge w:val="restart"/>
            <w:tcBorders>
              <w:top w:val="single" w:sz="2" w:space="0" w:color="auto"/>
            </w:tcBorders>
            <w:vAlign w:val="center"/>
          </w:tcPr>
          <w:p w14:paraId="1CDE4271" w14:textId="73077123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116B1A">
              <w:rPr>
                <w:color w:val="000000"/>
              </w:rPr>
              <w:t>Обратная засыпка пазух котлована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/>
                <w:szCs w:val="22"/>
              </w:rPr>
              <w:t>местным непучинистым грунтом</w:t>
            </w:r>
            <w:r w:rsidRPr="00116B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116B1A">
              <w:rPr>
                <w:color w:val="000000"/>
              </w:rPr>
              <w:t xml:space="preserve"> послойным уплотнением ручными пневмотрамбовками</w:t>
            </w:r>
            <w:r>
              <w:rPr>
                <w:rFonts w:cs="Times New Roman"/>
                <w:szCs w:val="22"/>
              </w:rPr>
              <w:t>. Толщина слоя трамбования не более 25 см.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7AAC4" w14:textId="5CB1326D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EE024" w14:textId="14E86DD2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544,96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F9B518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5419FF0F" w14:textId="77777777" w:rsidTr="00CE5208">
        <w:trPr>
          <w:trHeight w:val="454"/>
        </w:trPr>
        <w:tc>
          <w:tcPr>
            <w:tcW w:w="767" w:type="dxa"/>
            <w:vMerge/>
            <w:tcBorders>
              <w:bottom w:val="single" w:sz="2" w:space="0" w:color="auto"/>
            </w:tcBorders>
            <w:vAlign w:val="bottom"/>
          </w:tcPr>
          <w:p w14:paraId="611FE7C3" w14:textId="77777777" w:rsidR="00CE5208" w:rsidRDefault="00CE5208" w:rsidP="00CE5208">
            <w:pPr>
              <w:pStyle w:val="114"/>
              <w:rPr>
                <w:rFonts w:cs="Times New Roman"/>
                <w:color w:val="000000"/>
              </w:rPr>
            </w:pPr>
          </w:p>
        </w:tc>
        <w:tc>
          <w:tcPr>
            <w:tcW w:w="5416" w:type="dxa"/>
            <w:vMerge/>
            <w:tcBorders>
              <w:bottom w:val="single" w:sz="2" w:space="0" w:color="auto"/>
            </w:tcBorders>
            <w:vAlign w:val="center"/>
          </w:tcPr>
          <w:p w14:paraId="200B113D" w14:textId="77777777" w:rsidR="00CE5208" w:rsidRPr="00116B1A" w:rsidRDefault="00CE5208" w:rsidP="00CE5208">
            <w:pPr>
              <w:pStyle w:val="113"/>
              <w:rPr>
                <w:color w:val="000000"/>
              </w:rPr>
            </w:pP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A10C20" w14:textId="1F897376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5B25F5" w14:textId="3CE8D16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2179,84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CBE4E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017E52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8A371B" w14:textId="19B93474" w:rsidR="00CE5208" w:rsidRPr="003700C7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3700C7">
              <w:rPr>
                <w:rFonts w:cs="Times New Roman"/>
                <w:b/>
                <w:bCs/>
                <w:szCs w:val="22"/>
              </w:rPr>
              <w:t>3.4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70D4A8" w14:textId="7ED09CFE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Фундамент монолитный Фм1.2</w:t>
            </w:r>
            <w:r>
              <w:rPr>
                <w:rFonts w:cs="Times New Roman"/>
                <w:b/>
                <w:bCs/>
                <w:szCs w:val="22"/>
              </w:rPr>
              <w:t>.2, Фм1.2.4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9B26AB" w14:textId="22501D7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274EB3" w14:textId="7688517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032E67" w14:textId="6006ACC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93024" behindDoc="0" locked="0" layoutInCell="1" allowOverlap="1" wp14:anchorId="5AEC7A7C" wp14:editId="659B59D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492414358" name="Рисунок 492414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0FE70EA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FC005A7" w14:textId="293829A7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3.4.1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A5BFE4" w14:textId="23ED0520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Разработка грунта 2 гр. экскаватором емкостью ковша 0,65 м3 в котловане с погрузкой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BF8111" w14:textId="56EA5AAA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м</w:t>
            </w:r>
            <w:r w:rsidRPr="00994F52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C750F3" w14:textId="77A514E1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939,34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796A13" w14:textId="131EF5E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V = </w:t>
            </w:r>
            <w:r w:rsidRPr="00AB2F1C">
              <w:rPr>
                <w:lang w:val="en-US"/>
              </w:rPr>
              <w:t>V</w:t>
            </w:r>
            <w:r w:rsidRPr="00AB2F1C">
              <w:rPr>
                <w:vertAlign w:val="subscript"/>
              </w:rPr>
              <w:t>(котл.)</w:t>
            </w:r>
            <w:r w:rsidRPr="00AB2F1C">
              <w:t xml:space="preserve">. 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  <w:r w:rsidRPr="00AB2F1C">
              <w:t xml:space="preserve"> </w:t>
            </w:r>
          </w:p>
        </w:tc>
      </w:tr>
      <w:tr w:rsidR="00CE5208" w:rsidRPr="00B16F3D" w14:paraId="25CA405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E2AF065" w14:textId="6AA2B0F9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3.4.2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551B99" w14:textId="25CB48DA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Доработка грунта вручную (грунт 2 группы) под песчаную подушку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1C108C4F" w14:textId="02B688B3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м</w:t>
            </w:r>
            <w:r w:rsidRPr="00994F52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3705E" w14:textId="2FA6E2AA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42,34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5A8C6E" w14:textId="305270F9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(подгот.)</w:t>
            </w:r>
            <w:r w:rsidRPr="00AB2F1C">
              <w:rPr>
                <w:szCs w:val="22"/>
              </w:rPr>
              <w:t>*0,2</w:t>
            </w:r>
          </w:p>
        </w:tc>
      </w:tr>
      <w:tr w:rsidR="00CE5208" w:rsidRPr="00B16F3D" w14:paraId="29B58B8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B12FE0E" w14:textId="7E6C4155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3.4.3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A93EA0" w14:textId="65C4C96F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 xml:space="preserve">Доработка грунта вручную (грунт 2 группы) 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31D423F1" w14:textId="4970A461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м</w:t>
            </w:r>
            <w:r w:rsidRPr="00994F52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3A7A6" w14:textId="015EFD2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10,59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F366A5" w14:textId="342261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(дна)</w:t>
            </w:r>
            <w:r w:rsidRPr="00AB2F1C">
              <w:rPr>
                <w:szCs w:val="22"/>
              </w:rPr>
              <w:t>*0,05</w:t>
            </w:r>
          </w:p>
        </w:tc>
      </w:tr>
      <w:tr w:rsidR="00CE5208" w:rsidRPr="00B16F3D" w14:paraId="73DD26B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4B68DBD" w14:textId="1A1343E8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3.4.4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86160" w14:textId="2601D0B9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Погрузка грунта (от ручной разработки) экскаватором емкостью ковша 0,65 м3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716C9848" w14:textId="2EB11AEB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м</w:t>
            </w:r>
            <w:r w:rsidRPr="00994F52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1AFE63" w14:textId="5B627310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52,93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9DFC1A" w14:textId="6AE50C28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</w:p>
        </w:tc>
      </w:tr>
      <w:tr w:rsidR="00CE5208" w:rsidRPr="00B16F3D" w14:paraId="003B15B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623404E" w14:textId="7020CFA7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3.4.5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66B3B3" w14:textId="70104CDF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Транспортировка грунта 2 гр. на площадку складирования на расстояние 6 км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2C0898D2" w14:textId="3C61E80B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94F52">
              <w:rPr>
                <w:color w:val="000000"/>
              </w:rPr>
              <w:t>м</w:t>
            </w:r>
            <w:r w:rsidRPr="00994F52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DB6C01" w14:textId="130FD08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992,27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CB59A6" w14:textId="60BF9F69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1,69 г/см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</w:tr>
      <w:tr w:rsidR="00CE5208" w:rsidRPr="00B16F3D" w14:paraId="53C9179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5BDC4BB" w14:textId="35CB3899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3.4.6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31284F" w14:textId="32536D37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116B1A">
              <w:rPr>
                <w:color w:val="000000"/>
              </w:rPr>
              <w:t>Работа на отвале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54E40FA0" w14:textId="4591AA4D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385E6B" w14:textId="003F253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905D2F">
              <w:rPr>
                <w:rFonts w:cs="Times New Roman"/>
                <w:szCs w:val="22"/>
              </w:rPr>
              <w:t>992,27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8AFAED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37C3C47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49AA5E3" w14:textId="50471408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3.4.7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DAF1D9" w14:textId="11836F46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7CD964" w14:textId="7A507E0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AC96B7" w14:textId="7D01056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204,88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1EA599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28F03E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C55A415" w14:textId="51D85790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3.4.8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84AE12" w14:textId="2B3951DB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Выравнивающий слой из песчано-гравийной смеси толщиной 0,2 м с послойным уплотнением ручной пневмотрамбовкой до К=0,95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16A680" w14:textId="510607C3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FE8504" w14:textId="3BD08CC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60,61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41E8DB" w14:textId="1D31156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94048" behindDoc="0" locked="0" layoutInCell="1" allowOverlap="1" wp14:anchorId="363FD8A7" wp14:editId="3FC78DE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058087581" name="Рисунок 1058087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13F28DD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394C546" w14:textId="73A41549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3.4.9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60F60F" w14:textId="7AD7D818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</w:t>
            </w:r>
            <w:r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 xml:space="preserve">0 мм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95072" behindDoc="0" locked="0" layoutInCell="1" allowOverlap="1" wp14:anchorId="4589F81F" wp14:editId="68FFFE3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651657502" name="Рисунок 1651657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C5904" w14:textId="04C3285D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7FD7CD" w14:textId="4DF03D1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45,46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86BC4C" w14:textId="47F7C3A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96096" behindDoc="0" locked="0" layoutInCell="1" allowOverlap="1" wp14:anchorId="72CA6D74" wp14:editId="65B1972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030651469" name="Рисунок 2030651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18B72D9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B396AD1" w14:textId="78D199E3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3.4.10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C3C6B7" w14:textId="5E37CF5E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AB3ED0" w14:textId="1E1B2982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956D5B" w14:textId="13142A5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0,565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9113F3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0347CD2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65CCB4D" w14:textId="1C0989C9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3.4.11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F033D1" w14:textId="07A8CB03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8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00D9E1" w14:textId="7180D42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35772" w14:textId="7658DB59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0,131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2E6791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B1602A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4969387" w14:textId="34F7A249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3.4.12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A6A8FE" w14:textId="49E3E23D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ADE7EC" w14:textId="466B103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A725CB" w14:textId="14599720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9,590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61CD84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561DE45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6711910" w14:textId="1B19A230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3.4.13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DB4477" w14:textId="4C07603F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E7847" w14:textId="52041E83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B8F69D" w14:textId="03136854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4,513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9AF10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BC86F0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3CD83D1" w14:textId="416FD2D8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3.4.14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46DB32" w14:textId="1A95FEBD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53C0B7" w14:textId="075A5030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15051F" w14:textId="5808A74D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2,294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724B88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0E4C913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35767F5" w14:textId="79F88647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3.4.15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BFFBE" w14:textId="0959F9C0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25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CED86B" w14:textId="5BCEF7AA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5143C9" w14:textId="02AC267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2,022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A2315C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EF9B2B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A6C531C" w14:textId="4E443B84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3.4.16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BD2860" w14:textId="571C88A3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127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3,5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C29E21" w14:textId="7CB2AC4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3914C1" w14:textId="6D88228A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0,072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DE15DD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0A8F859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C4B4624" w14:textId="2AAC1C2F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3.4.17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EBD8C" w14:textId="1AA206FD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97120" behindDoc="0" locked="0" layoutInCell="1" allowOverlap="1" wp14:anchorId="54F2DF51" wp14:editId="24FF000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547305583" name="Рисунок 547305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4AA869" w14:textId="0BA55B86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2B840F" w14:textId="61B4E27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313,04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760AF7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0D32A0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F03CB5D" w14:textId="27C1F9C3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</w:rPr>
              <w:t>3.4.18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9D97C3" w14:textId="7360F7AC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Устройство рулонной битумной гидроизоляции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99168" behindDoc="0" locked="0" layoutInCell="1" allowOverlap="1" wp14:anchorId="6A0A78C5" wp14:editId="303CBBD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968781198" name="Рисунок 968781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в 1 слой по слою праймера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598144" behindDoc="0" locked="0" layoutInCell="1" allowOverlap="1" wp14:anchorId="49681712" wp14:editId="6EA7A39D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4732715" name="Рисунок 1974732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D3D9AD" w14:textId="6651E279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28069" w14:textId="6E6A2B13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472,08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152FAE" w14:textId="7D83800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00192" behindDoc="0" locked="0" layoutInCell="1" allowOverlap="1" wp14:anchorId="6E88BF24" wp14:editId="70AE6D6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117965945" name="Рисунок 2117965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3D9DEF1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3366D1D" w14:textId="57977AA4" w:rsidR="00CE5208" w:rsidRPr="003700C7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3700C7">
              <w:rPr>
                <w:rFonts w:cs="Times New Roman"/>
                <w:color w:val="000000"/>
                <w:sz w:val="20"/>
              </w:rPr>
              <w:t>3.4.19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04BB56" w14:textId="6A33CEC4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DA7507"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93CF3A" w14:textId="6090167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8196A6" w14:textId="12BA7DD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132,14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D2915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3525AA6" w14:textId="77777777" w:rsidTr="00CE5208">
        <w:trPr>
          <w:trHeight w:val="454"/>
        </w:trPr>
        <w:tc>
          <w:tcPr>
            <w:tcW w:w="767" w:type="dxa"/>
            <w:vMerge w:val="restart"/>
            <w:tcBorders>
              <w:top w:val="single" w:sz="2" w:space="0" w:color="auto"/>
            </w:tcBorders>
            <w:vAlign w:val="bottom"/>
          </w:tcPr>
          <w:p w14:paraId="102D4E78" w14:textId="30ECA907" w:rsidR="00CE5208" w:rsidRPr="003700C7" w:rsidRDefault="00CE5208" w:rsidP="00CE5208">
            <w:pPr>
              <w:pStyle w:val="114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3.4.20</w:t>
            </w:r>
          </w:p>
        </w:tc>
        <w:tc>
          <w:tcPr>
            <w:tcW w:w="5416" w:type="dxa"/>
            <w:vMerge w:val="restart"/>
            <w:tcBorders>
              <w:top w:val="single" w:sz="2" w:space="0" w:color="auto"/>
            </w:tcBorders>
            <w:vAlign w:val="center"/>
          </w:tcPr>
          <w:p w14:paraId="3527FD34" w14:textId="0B68D07F" w:rsidR="00CE5208" w:rsidRPr="00DA7507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116B1A">
              <w:rPr>
                <w:color w:val="000000"/>
              </w:rPr>
              <w:t>Обратная засыпка пазух котлована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/>
                <w:szCs w:val="22"/>
              </w:rPr>
              <w:t>местным непучинистым грунтом</w:t>
            </w:r>
            <w:r w:rsidRPr="00116B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116B1A">
              <w:rPr>
                <w:color w:val="000000"/>
              </w:rPr>
              <w:t xml:space="preserve"> послойным уплотнением ручными пневмотрамбовками</w:t>
            </w:r>
            <w:r>
              <w:rPr>
                <w:rFonts w:cs="Times New Roman"/>
                <w:szCs w:val="22"/>
              </w:rPr>
              <w:t>. Толщина слоя трамбования не более 25 см.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2982CA" w14:textId="2AD2CA89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8B637E" w14:textId="73B0BA04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573,16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747FA9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0E1C2527" w14:textId="77777777" w:rsidTr="00CE5208">
        <w:trPr>
          <w:trHeight w:val="454"/>
        </w:trPr>
        <w:tc>
          <w:tcPr>
            <w:tcW w:w="767" w:type="dxa"/>
            <w:vMerge/>
            <w:tcBorders>
              <w:bottom w:val="single" w:sz="2" w:space="0" w:color="auto"/>
            </w:tcBorders>
            <w:vAlign w:val="bottom"/>
          </w:tcPr>
          <w:p w14:paraId="486C1785" w14:textId="77777777" w:rsidR="00CE5208" w:rsidRDefault="00CE5208" w:rsidP="00CE5208">
            <w:pPr>
              <w:pStyle w:val="114"/>
              <w:rPr>
                <w:rFonts w:cs="Times New Roman"/>
                <w:color w:val="000000"/>
                <w:sz w:val="20"/>
              </w:rPr>
            </w:pPr>
          </w:p>
        </w:tc>
        <w:tc>
          <w:tcPr>
            <w:tcW w:w="5416" w:type="dxa"/>
            <w:vMerge/>
            <w:tcBorders>
              <w:bottom w:val="single" w:sz="2" w:space="0" w:color="auto"/>
            </w:tcBorders>
            <w:vAlign w:val="center"/>
          </w:tcPr>
          <w:p w14:paraId="75CF33F0" w14:textId="77777777" w:rsidR="00CE5208" w:rsidRPr="00116B1A" w:rsidRDefault="00CE5208" w:rsidP="00CE5208">
            <w:pPr>
              <w:pStyle w:val="113"/>
              <w:rPr>
                <w:color w:val="000000"/>
              </w:rPr>
            </w:pP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8813D" w14:textId="370E34F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52CF29" w14:textId="12425AEA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2292,64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E2351A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3C97A6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7743D" w14:textId="0677C8BB" w:rsidR="00CE5208" w:rsidRPr="00B16F3D" w:rsidRDefault="00CE5208" w:rsidP="00CE520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3.</w:t>
            </w:r>
            <w:r w:rsidRPr="00B16F3D">
              <w:rPr>
                <w:rFonts w:cs="Times New Roman"/>
                <w:b/>
                <w:bCs/>
                <w:szCs w:val="22"/>
              </w:rPr>
              <w:drawing>
                <wp:anchor distT="0" distB="0" distL="114300" distR="114300" simplePos="0" relativeHeight="254603264" behindDoc="0" locked="0" layoutInCell="1" allowOverlap="1" wp14:anchorId="47411A97" wp14:editId="757A5226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129320387" name="Рисунок 2129320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b/>
                <w:bCs/>
                <w:szCs w:val="22"/>
              </w:rPr>
              <w:drawing>
                <wp:anchor distT="0" distB="0" distL="114300" distR="114300" simplePos="0" relativeHeight="254601216" behindDoc="0" locked="0" layoutInCell="1" allowOverlap="1" wp14:anchorId="6837718D" wp14:editId="69DA444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b/>
                <w:bCs/>
                <w:szCs w:val="22"/>
              </w:rPr>
              <w:t>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322C0" w14:textId="2FA2780D" w:rsidR="00CE5208" w:rsidRPr="00B16F3D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Фундамент монолитный Фм2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88EA62" w14:textId="34CB340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461C8" w14:textId="5BB8DB23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807A1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02240" behindDoc="0" locked="0" layoutInCell="1" allowOverlap="1" wp14:anchorId="61C8B014" wp14:editId="31DF9816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190B2CC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A712B" w14:textId="789CD496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08384" behindDoc="0" locked="0" layoutInCell="1" allowOverlap="1" wp14:anchorId="30AD9543" wp14:editId="0A491CB9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903743097" name="Рисунок 903743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07360" behindDoc="0" locked="0" layoutInCell="1" allowOverlap="1" wp14:anchorId="5F824A2B" wp14:editId="14B54C9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>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54655A" w14:textId="227AD6D6" w:rsidR="00CE5208" w:rsidRPr="00E66438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66438">
              <w:rPr>
                <w:color w:val="000000"/>
              </w:rPr>
              <w:t>Разработка грунта 2 гр. экскаватором емкостью ковша 0,65 м3 в котловане с погрузкой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C0E24B" w14:textId="5D9098B9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color w:val="000000"/>
              </w:rPr>
              <w:t>м</w:t>
            </w:r>
            <w:r w:rsidRPr="00E66438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644B9" w14:textId="18E026A6" w:rsidR="00CE5208" w:rsidRPr="00E66438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E66438">
              <w:rPr>
                <w:rFonts w:cs="Times New Roman"/>
                <w:szCs w:val="22"/>
              </w:rPr>
              <w:t>1025,05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771FC8" w14:textId="49CC35A9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t xml:space="preserve">V = </w:t>
            </w:r>
            <w:r w:rsidRPr="00E66438">
              <w:rPr>
                <w:lang w:val="en-US"/>
              </w:rPr>
              <w:t>V</w:t>
            </w:r>
            <w:r w:rsidRPr="00E66438">
              <w:rPr>
                <w:vertAlign w:val="subscript"/>
              </w:rPr>
              <w:t>(котл.)</w:t>
            </w:r>
            <w:r w:rsidRPr="00E66438">
              <w:t xml:space="preserve">. Объем без учета коэффициента разрыхления </w:t>
            </w:r>
            <w:r w:rsidRPr="00E66438">
              <w:rPr>
                <w:color w:val="000000"/>
              </w:rPr>
              <w:t>К</w:t>
            </w:r>
            <w:r w:rsidRPr="00E66438">
              <w:rPr>
                <w:color w:val="000000"/>
                <w:vertAlign w:val="subscript"/>
              </w:rPr>
              <w:t>разр.</w:t>
            </w:r>
            <w:r w:rsidRPr="00E66438">
              <w:rPr>
                <w:color w:val="000000"/>
              </w:rPr>
              <w:t>=1,25</w:t>
            </w:r>
            <w:r w:rsidRPr="00E66438">
              <w:t xml:space="preserve"> </w:t>
            </w:r>
          </w:p>
        </w:tc>
      </w:tr>
      <w:tr w:rsidR="00CE5208" w:rsidRPr="00B16F3D" w14:paraId="1FCDA04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FF7E75" w14:textId="6A2A8A5C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11456" behindDoc="0" locked="0" layoutInCell="1" allowOverlap="1" wp14:anchorId="39AFBCFE" wp14:editId="44CD57FD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290003205" name="Рисунок 1290003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10432" behindDoc="0" locked="0" layoutInCell="1" allowOverlap="1" wp14:anchorId="58C50030" wp14:editId="0EBB5C3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280690666" name="Рисунок 1280690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.5</w:t>
            </w:r>
            <w:r w:rsidRPr="00B16F3D">
              <w:rPr>
                <w:rFonts w:cs="Times New Roman"/>
                <w:szCs w:val="22"/>
              </w:rPr>
              <w:t>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09408" behindDoc="0" locked="0" layoutInCell="1" allowOverlap="1" wp14:anchorId="10915EBE" wp14:editId="30F3A98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A2F46B" w14:textId="0A3975E4" w:rsidR="00CE5208" w:rsidRPr="00E66438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66438">
              <w:rPr>
                <w:color w:val="000000"/>
              </w:rPr>
              <w:t>Доработка грунта вручную (грунт 2 группы) под песчаную подушку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23878345" w14:textId="596C6A51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color w:val="000000"/>
              </w:rPr>
              <w:t>м</w:t>
            </w:r>
            <w:r w:rsidRPr="00E66438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C3A2BE" w14:textId="53ADEBDC" w:rsidR="00CE5208" w:rsidRPr="00E66438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E66438">
              <w:rPr>
                <w:rFonts w:cs="Times New Roman"/>
                <w:szCs w:val="22"/>
                <w:lang w:val="en-US"/>
              </w:rPr>
              <w:t>85</w:t>
            </w:r>
            <w:r w:rsidRPr="00E66438">
              <w:rPr>
                <w:rFonts w:cs="Times New Roman"/>
                <w:szCs w:val="22"/>
              </w:rPr>
              <w:t>,</w:t>
            </w:r>
            <w:r w:rsidRPr="00E66438">
              <w:rPr>
                <w:rFonts w:cs="Times New Roman"/>
                <w:szCs w:val="22"/>
                <w:lang w:val="en-US"/>
              </w:rPr>
              <w:t>92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47211A" w14:textId="64D905C8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szCs w:val="22"/>
              </w:rPr>
              <w:t>V = S</w:t>
            </w:r>
            <w:r w:rsidRPr="00E66438">
              <w:rPr>
                <w:szCs w:val="22"/>
                <w:vertAlign w:val="subscript"/>
              </w:rPr>
              <w:t>(подгот.)</w:t>
            </w:r>
            <w:r w:rsidRPr="00E66438">
              <w:rPr>
                <w:szCs w:val="22"/>
              </w:rPr>
              <w:t>*0,2</w:t>
            </w:r>
          </w:p>
        </w:tc>
      </w:tr>
      <w:tr w:rsidR="00CE5208" w:rsidRPr="00B16F3D" w14:paraId="155C479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C272BD" w14:textId="6E56F1B2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13504" behindDoc="0" locked="0" layoutInCell="1" allowOverlap="1" wp14:anchorId="34896AA8" wp14:editId="64DA978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965214623" name="Рисунок 965214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12480" behindDoc="0" locked="0" layoutInCell="1" allowOverlap="1" wp14:anchorId="629BEC20" wp14:editId="045C52A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63058118" name="Рисунок 1963058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>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B89454" w14:textId="59DC15EE" w:rsidR="00CE5208" w:rsidRPr="00E66438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66438">
              <w:rPr>
                <w:color w:val="000000"/>
              </w:rPr>
              <w:t xml:space="preserve">Доработка грунта вручную (грунт 2 группы) 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061F21ED" w14:textId="6B422A9F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color w:val="000000"/>
              </w:rPr>
              <w:t>м</w:t>
            </w:r>
            <w:r w:rsidRPr="00E66438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65388B" w14:textId="718E0A36" w:rsidR="00CE5208" w:rsidRPr="00E66438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E66438">
              <w:rPr>
                <w:rFonts w:cs="Times New Roman"/>
                <w:szCs w:val="22"/>
                <w:lang w:val="en-US"/>
              </w:rPr>
              <w:t>21</w:t>
            </w:r>
            <w:r w:rsidRPr="00E66438">
              <w:rPr>
                <w:rFonts w:cs="Times New Roman"/>
                <w:szCs w:val="22"/>
              </w:rPr>
              <w:t>,</w:t>
            </w:r>
            <w:r w:rsidRPr="00E66438">
              <w:rPr>
                <w:rFonts w:cs="Times New Roman"/>
                <w:szCs w:val="22"/>
                <w:lang w:val="en-US"/>
              </w:rPr>
              <w:t>48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371639" w14:textId="7ACA0472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szCs w:val="22"/>
              </w:rPr>
              <w:t>V = S</w:t>
            </w:r>
            <w:r w:rsidRPr="00E66438">
              <w:rPr>
                <w:szCs w:val="22"/>
                <w:vertAlign w:val="subscript"/>
              </w:rPr>
              <w:t>(дна)</w:t>
            </w:r>
            <w:r w:rsidRPr="00E66438">
              <w:rPr>
                <w:szCs w:val="22"/>
              </w:rPr>
              <w:t>*0,05</w:t>
            </w:r>
          </w:p>
        </w:tc>
      </w:tr>
      <w:tr w:rsidR="00CE5208" w:rsidRPr="00B16F3D" w14:paraId="7F78304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329517" w14:textId="36B74CEF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15552" behindDoc="0" locked="0" layoutInCell="1" allowOverlap="1" wp14:anchorId="7DF22E36" wp14:editId="60C1C2D5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177947709" name="Рисунок 1177947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14528" behindDoc="0" locked="0" layoutInCell="1" allowOverlap="1" wp14:anchorId="113CA6FE" wp14:editId="10CE989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463458448" name="Рисунок 1463458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>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8E6027" w14:textId="1EAE58F0" w:rsidR="00CE5208" w:rsidRPr="00E66438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66438">
              <w:rPr>
                <w:color w:val="000000"/>
              </w:rPr>
              <w:t>Погрузка грунта (от ручной разработки) экскаватором емкостью ковша 0,65 м3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140BBF57" w14:textId="2196A703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color w:val="000000"/>
              </w:rPr>
              <w:t>м</w:t>
            </w:r>
            <w:r w:rsidRPr="00E66438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B83A29" w14:textId="48B2B9EC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rFonts w:cs="Times New Roman"/>
                <w:szCs w:val="22"/>
              </w:rPr>
              <w:t>107,04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9BEA4C" w14:textId="33198F2A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t xml:space="preserve">Объем без учета коэффициента разрыхления </w:t>
            </w:r>
            <w:r w:rsidRPr="00E66438">
              <w:rPr>
                <w:color w:val="000000"/>
              </w:rPr>
              <w:t>К</w:t>
            </w:r>
            <w:r w:rsidRPr="00E66438">
              <w:rPr>
                <w:color w:val="000000"/>
                <w:vertAlign w:val="subscript"/>
              </w:rPr>
              <w:t>разр.</w:t>
            </w:r>
            <w:r w:rsidRPr="00E66438">
              <w:rPr>
                <w:color w:val="000000"/>
              </w:rPr>
              <w:t>=1,25</w:t>
            </w:r>
          </w:p>
        </w:tc>
      </w:tr>
      <w:tr w:rsidR="00CE5208" w:rsidRPr="00B16F3D" w14:paraId="4E7E0B4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E24A93" w14:textId="5FA78D4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>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53B741" w14:textId="769B64AE" w:rsidR="00CE5208" w:rsidRPr="00E66438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E66438">
              <w:rPr>
                <w:color w:val="000000"/>
              </w:rPr>
              <w:t>Транспортировка грунта 2 гр. на площадку складирования на расстояние 6 км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5AAA07E3" w14:textId="42724CE4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color w:val="000000"/>
              </w:rPr>
              <w:t>м</w:t>
            </w:r>
            <w:r w:rsidRPr="00E66438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FD700C" w14:textId="5122DAAC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rFonts w:cs="Times New Roman"/>
                <w:szCs w:val="22"/>
              </w:rPr>
              <w:t>1 132,45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C05B5E" w14:textId="72BABBB5" w:rsidR="00CE5208" w:rsidRPr="00E66438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color w:val="000000"/>
                <w:szCs w:val="22"/>
              </w:rPr>
              <w:t>1,69 г/см</w:t>
            </w:r>
            <w:r w:rsidRPr="00E66438">
              <w:rPr>
                <w:color w:val="000000"/>
                <w:szCs w:val="22"/>
                <w:vertAlign w:val="superscript"/>
              </w:rPr>
              <w:t>3</w:t>
            </w:r>
          </w:p>
        </w:tc>
      </w:tr>
      <w:tr w:rsidR="00CE5208" w:rsidRPr="00B16F3D" w14:paraId="240D782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836C5F" w14:textId="38C6844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E16096" w14:textId="165192C9" w:rsidR="00CE5208" w:rsidRPr="00B16F3D" w:rsidRDefault="00CE5208" w:rsidP="00CE520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Работа на отвале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71433FCB" w14:textId="5278E1D0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F33EC4" w14:textId="28B85992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E66438">
              <w:rPr>
                <w:rFonts w:cs="Times New Roman"/>
                <w:szCs w:val="22"/>
              </w:rPr>
              <w:t>1 132,45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BBADF4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FF7AED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07BA87" w14:textId="09345FC1" w:rsidR="00CE5208" w:rsidRPr="001B5C0B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1B5C0B"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</w:rPr>
              <w:t>5</w:t>
            </w:r>
            <w:r w:rsidRPr="001B5C0B">
              <w:rPr>
                <w:rFonts w:cs="Times New Roman"/>
                <w:szCs w:val="22"/>
              </w:rPr>
              <w:t>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8B8FA8" w14:textId="6F73F497" w:rsidR="00CE5208" w:rsidRPr="00B16F3D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2E5DE" w14:textId="4E7B3DDD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093437" w14:textId="1284E129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462,30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24EF28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9A3B6E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690C12" w14:textId="45731408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00DBCB" w14:textId="23BF3BE1" w:rsidR="00CE5208" w:rsidRPr="00B16F3D" w:rsidRDefault="00CE5208" w:rsidP="00CE520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Выравнивающий слой из песчано-гравийной смеси толщиной 0,2 м с послойным уплотнением ручной пневмотрамбовкой до К=0,95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FCB8A3" w14:textId="143A348B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42068" w14:textId="0B4DCCE1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96,34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9BEB6E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04288" behindDoc="0" locked="0" layoutInCell="1" allowOverlap="1" wp14:anchorId="2594516C" wp14:editId="36BD220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007C44B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C6A87" w14:textId="4DF2D8E2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F6FC5" w14:textId="691ADCC1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</w:t>
            </w:r>
            <w:r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 xml:space="preserve">0 мм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06336" behindDoc="0" locked="0" layoutInCell="1" allowOverlap="1" wp14:anchorId="60BEA946" wp14:editId="1D3FE190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326130862" name="Рисунок 1326130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FB149" w14:textId="17FE87EC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0F364" w14:textId="77FC67EB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72,16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6342B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05312" behindDoc="0" locked="0" layoutInCell="1" allowOverlap="1" wp14:anchorId="57282282" wp14:editId="78ACEE53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5208" w:rsidRPr="00B16F3D" w14:paraId="2D67383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303194" w14:textId="408E218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EAF7BE" w14:textId="103A5255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2F3354" w14:textId="5878A568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D0E85F" w14:textId="07F32CEF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0,173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6F4999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008CA50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E37FD2" w14:textId="3D601A0D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AB9B32" w14:textId="2AF38332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10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6D8309" w14:textId="5AFABEF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48E11D" w14:textId="58A1E46C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0,308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F0DE4B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401B9E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4102E" w14:textId="0D45E3BC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D7A3E" w14:textId="28DF077F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8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79772" w14:textId="6EB4FDA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19B666" w14:textId="4D7F226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7338F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2A0F0F9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44F124" w14:textId="1CA9D58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E3A40E" w14:textId="6745157D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198CD8" w14:textId="583C5064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3D2504" w14:textId="07690E1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13,538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C1EF89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450F1F2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D6163C" w14:textId="11F988B5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1FB160" w14:textId="5901CA00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E45E7B" w14:textId="6B006AD8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096DC6" w14:textId="186DE56E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3,547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C51DA6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6B7BBB4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2BF230" w14:textId="0A5A032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F70A68" w14:textId="7D26B232" w:rsidR="00CE5208" w:rsidRPr="00B16F3D" w:rsidRDefault="00CE5208" w:rsidP="00CE520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Швеллер 12П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571213" w14:textId="343B4D45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5D11A9" w14:textId="37014B0F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0,363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7B410F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474CEF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96321D" w14:textId="19DA718E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0D5D92" w14:textId="3031FE59" w:rsidR="00CE5208" w:rsidRDefault="00CE5208" w:rsidP="00CE520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Швеллер 16П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CB9E7A" w14:textId="705AAF1B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B9281" w14:textId="5FAFB52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1,253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00CB8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7F75AB5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152042" w14:textId="16465572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3.5.17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34FCE" w14:textId="65068611" w:rsidR="00CE5208" w:rsidRDefault="00CE5208" w:rsidP="00CE520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Швеллер 20П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964C9" w14:textId="36123FB0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BC296B" w14:textId="7BFD554F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0,187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8DC2C3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3B6D177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07D4C" w14:textId="0AAFFDF3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3.5.18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13D174" w14:textId="2E106B8D" w:rsidR="00CE5208" w:rsidRDefault="00CE5208" w:rsidP="00CE520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Лист стальной 4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7514B" w14:textId="6C0D2013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D6715A" w14:textId="34618D76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0,471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771FE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CE5208" w:rsidRPr="00B16F3D" w14:paraId="34B3147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71AA32" w14:textId="03567297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3.5.19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9B0686" w14:textId="4172820D" w:rsidR="00CE5208" w:rsidRDefault="00CE5208" w:rsidP="00CE520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Лист стальной 20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560BA8" w14:textId="25E71A98" w:rsidR="00CE5208" w:rsidRDefault="00CE5208" w:rsidP="00CE520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0A2916" w14:textId="646204BA" w:rsidR="00CE5208" w:rsidRPr="00E66438" w:rsidRDefault="00CE5208" w:rsidP="00CE520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</w:t>
            </w:r>
            <w:r>
              <w:rPr>
                <w:rFonts w:cs="Times New Roman"/>
                <w:szCs w:val="22"/>
              </w:rPr>
              <w:t>,</w:t>
            </w:r>
            <w:r>
              <w:rPr>
                <w:rFonts w:cs="Times New Roman"/>
                <w:szCs w:val="22"/>
                <w:lang w:val="en-US"/>
              </w:rPr>
              <w:t>112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D710F9" w14:textId="77777777" w:rsidR="00CE5208" w:rsidRPr="00B16F3D" w:rsidRDefault="00CE5208" w:rsidP="00CE520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84059B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C3252E" w14:textId="7EB36E85" w:rsidR="00DE2178" w:rsidRPr="00DE2178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DE2178">
              <w:rPr>
                <w:rFonts w:cs="Times New Roman"/>
                <w:szCs w:val="22"/>
                <w:highlight w:val="yellow"/>
              </w:rPr>
              <w:t>3.5.20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762DE6" w14:textId="57353F16" w:rsidR="00DE2178" w:rsidRPr="00DE2178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DE2178">
              <w:rPr>
                <w:rFonts w:cs="Times New Roman"/>
                <w:szCs w:val="22"/>
                <w:highlight w:val="yellow"/>
              </w:rPr>
              <w:t>Труба 80х5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BC8BE" w14:textId="611ABBE3" w:rsidR="00DE2178" w:rsidRPr="00DE2178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DE2178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E0E1FE" w14:textId="4456B39A" w:rsidR="00DE2178" w:rsidRPr="00DE2178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DE2178">
              <w:rPr>
                <w:rFonts w:cs="Times New Roman"/>
                <w:szCs w:val="22"/>
                <w:highlight w:val="yellow"/>
              </w:rPr>
              <w:t>0,064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A6CE5" w14:textId="77777777" w:rsidR="00DE2178" w:rsidRP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6C7913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A69DE6" w14:textId="44A3CDF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3.5.21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045273" w14:textId="3A19DB2F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92352" behindDoc="0" locked="0" layoutInCell="1" allowOverlap="1" wp14:anchorId="0CFA61A2" wp14:editId="031FDEA4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610765973" name="Рисунок 610765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DBF413" w14:textId="6086644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2F3EC3" w14:textId="3F32B67B" w:rsidR="00DE2178" w:rsidRPr="00E44054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</w:rPr>
              <w:t>25</w:t>
            </w:r>
            <w:r>
              <w:rPr>
                <w:rFonts w:cs="Times New Roman"/>
                <w:szCs w:val="22"/>
                <w:lang w:val="en-US"/>
              </w:rPr>
              <w:t>1</w:t>
            </w:r>
            <w:r w:rsidRPr="00B16F3D">
              <w:rPr>
                <w:rFonts w:cs="Times New Roman"/>
                <w:szCs w:val="22"/>
              </w:rPr>
              <w:t>,</w:t>
            </w:r>
            <w:r>
              <w:rPr>
                <w:rFonts w:cs="Times New Roman"/>
                <w:szCs w:val="22"/>
                <w:lang w:val="en-US"/>
              </w:rPr>
              <w:t>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87B215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418E2E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9DC2B" w14:textId="5B215B1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3.5.22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202F84" w14:textId="0388F39E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Устройство рулонной битумной гидроизоляции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94400" behindDoc="0" locked="0" layoutInCell="1" allowOverlap="1" wp14:anchorId="5B9058CB" wp14:editId="2F4848D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865374347" name="Рисунок 865374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в 1 слой по слою праймера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93376" behindDoc="0" locked="0" layoutInCell="1" allowOverlap="1" wp14:anchorId="0E65B093" wp14:editId="1DAA749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23942313" name="Рисунок 1923942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CBC940" w14:textId="528DA49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F45E1D" w14:textId="0C8EFEE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644,87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CB4B69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D31C49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576B21" w14:textId="5564BA7F" w:rsidR="00DE2178" w:rsidRDefault="00831704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3.5.23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B5A98F" w14:textId="5E417678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DA7507"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367AE4" w14:textId="106ABCBA" w:rsidR="00DE2178" w:rsidRPr="00DE2178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DE2178">
              <w:rPr>
                <w:rFonts w:cs="Times New Roman"/>
                <w:szCs w:val="22"/>
                <w:highlight w:val="yellow"/>
              </w:rPr>
              <w:t>п.м.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15292F" w14:textId="1585483E" w:rsidR="00DE2178" w:rsidRPr="00DE2178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DE2178">
              <w:rPr>
                <w:rFonts w:cs="Times New Roman"/>
                <w:szCs w:val="22"/>
                <w:highlight w:val="yellow"/>
              </w:rPr>
              <w:t>330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D9DE4C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B06E4A" w:rsidRPr="00B16F3D" w14:paraId="1751173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CC6B44" w14:textId="60804DB6" w:rsidR="00B06E4A" w:rsidRDefault="00B06E4A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3.5.24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3BBFA9" w14:textId="78FB4090" w:rsidR="00B06E4A" w:rsidRPr="00B06E4A" w:rsidRDefault="00B06E4A" w:rsidP="00DE2178">
            <w:pPr>
              <w:pStyle w:val="113"/>
              <w:rPr>
                <w:rFonts w:cs="Times New Roman"/>
                <w:szCs w:val="22"/>
              </w:rPr>
            </w:pPr>
            <w:r w:rsidRPr="00B06E4A">
              <w:rPr>
                <w:rFonts w:cs="Times New Roman"/>
                <w:szCs w:val="22"/>
              </w:rPr>
              <w:t>Анкер М8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347376" w14:textId="52BACE75" w:rsidR="00B06E4A" w:rsidRPr="00B06E4A" w:rsidRDefault="00B06E4A" w:rsidP="00DE2178">
            <w:pPr>
              <w:pStyle w:val="114"/>
              <w:rPr>
                <w:rFonts w:cs="Times New Roman"/>
                <w:szCs w:val="22"/>
              </w:rPr>
            </w:pPr>
            <w:r w:rsidRPr="00B06E4A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3E5121" w14:textId="16F70445" w:rsidR="00B06E4A" w:rsidRPr="00B06E4A" w:rsidRDefault="00B06E4A" w:rsidP="00DE2178">
            <w:pPr>
              <w:pStyle w:val="114"/>
              <w:rPr>
                <w:rFonts w:cs="Times New Roman"/>
                <w:szCs w:val="22"/>
              </w:rPr>
            </w:pPr>
            <w:r w:rsidRPr="00B06E4A">
              <w:rPr>
                <w:rFonts w:cs="Times New Roman"/>
                <w:szCs w:val="22"/>
              </w:rPr>
              <w:t>138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BB58F8" w14:textId="77777777" w:rsidR="00B06E4A" w:rsidRPr="00B16F3D" w:rsidRDefault="00B06E4A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306E295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7437FD" w14:textId="62C84910" w:rsidR="00DE2178" w:rsidRPr="00DE2178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DE2178">
              <w:rPr>
                <w:rFonts w:cs="Times New Roman"/>
                <w:szCs w:val="22"/>
                <w:highlight w:val="yellow"/>
              </w:rPr>
              <w:t>3.5.2</w:t>
            </w:r>
            <w:r w:rsidR="00B06E4A">
              <w:rPr>
                <w:rFonts w:cs="Times New Roman"/>
                <w:szCs w:val="22"/>
                <w:highlight w:val="yellow"/>
              </w:rPr>
              <w:t>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94C56B" w14:textId="478E6BA6" w:rsidR="00DE2178" w:rsidRPr="00DE2178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DE2178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Подливка из бетона </w:t>
            </w:r>
            <w:r w:rsidRPr="00DE2178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B</w:t>
            </w:r>
            <w:r w:rsidRPr="00DE2178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25 </w:t>
            </w:r>
            <w:r w:rsidRPr="00DE2178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F</w:t>
            </w:r>
            <w:r w:rsidRPr="00DE2178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200 </w:t>
            </w:r>
            <w:r w:rsidRPr="00DE2178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W</w:t>
            </w:r>
            <w:r w:rsidRPr="00DE2178">
              <w:rPr>
                <w:rFonts w:cs="Times New Roman"/>
                <w:bCs/>
                <w:szCs w:val="22"/>
                <w:highlight w:val="yellow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6671EA" w14:textId="589A1053" w:rsidR="00DE2178" w:rsidRPr="00DE2178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DE2178">
              <w:rPr>
                <w:rFonts w:cs="Times New Roman"/>
                <w:szCs w:val="22"/>
                <w:highlight w:val="yellow"/>
              </w:rPr>
              <w:t>м</w:t>
            </w:r>
            <w:r w:rsidRPr="00DE2178">
              <w:rPr>
                <w:rFonts w:cs="Times New Roman"/>
                <w:szCs w:val="22"/>
                <w:highlight w:val="yellow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2CE1E4" w14:textId="5E8475B0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DE2178">
              <w:rPr>
                <w:rFonts w:cs="Times New Roman"/>
                <w:szCs w:val="22"/>
                <w:highlight w:val="yellow"/>
              </w:rPr>
              <w:t>3,64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E2D766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1DF0D59" w14:textId="77777777" w:rsidTr="00252AC1">
        <w:trPr>
          <w:trHeight w:val="454"/>
        </w:trPr>
        <w:tc>
          <w:tcPr>
            <w:tcW w:w="767" w:type="dxa"/>
            <w:vMerge w:val="restart"/>
            <w:tcBorders>
              <w:top w:val="single" w:sz="2" w:space="0" w:color="auto"/>
            </w:tcBorders>
            <w:vAlign w:val="center"/>
          </w:tcPr>
          <w:p w14:paraId="72080268" w14:textId="1BC4D794" w:rsidR="00DE2178" w:rsidRPr="00E44054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color w:val="000000"/>
              </w:rPr>
              <w:t>3.</w:t>
            </w:r>
            <w:r>
              <w:rPr>
                <w:rFonts w:cs="Times New Roman"/>
                <w:color w:val="000000"/>
                <w:lang w:val="en-US"/>
              </w:rPr>
              <w:t>5</w:t>
            </w:r>
            <w:r>
              <w:rPr>
                <w:rFonts w:cs="Times New Roman"/>
                <w:color w:val="000000"/>
              </w:rPr>
              <w:t>.2</w:t>
            </w:r>
            <w:r w:rsidR="00B06E4A">
              <w:rPr>
                <w:rFonts w:cs="Times New Roman"/>
                <w:color w:val="000000"/>
              </w:rPr>
              <w:t>6</w:t>
            </w:r>
          </w:p>
        </w:tc>
        <w:tc>
          <w:tcPr>
            <w:tcW w:w="5416" w:type="dxa"/>
            <w:vMerge w:val="restart"/>
            <w:tcBorders>
              <w:top w:val="single" w:sz="2" w:space="0" w:color="auto"/>
            </w:tcBorders>
            <w:vAlign w:val="center"/>
          </w:tcPr>
          <w:p w14:paraId="3851378F" w14:textId="5ED3D76B" w:rsidR="00DE2178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Обратная засыпка пазух котлована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/>
                <w:szCs w:val="22"/>
              </w:rPr>
              <w:t>местным непучинистым грунтом</w:t>
            </w:r>
            <w:r w:rsidRPr="00116B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116B1A">
              <w:rPr>
                <w:color w:val="000000"/>
              </w:rPr>
              <w:t xml:space="preserve"> послойным уплотнением ручными пневмотрамбовками</w:t>
            </w:r>
            <w:r>
              <w:rPr>
                <w:rFonts w:cs="Times New Roman"/>
                <w:szCs w:val="22"/>
              </w:rPr>
              <w:t>. Толщина слоя трамбования не более 25 см.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D3275" w14:textId="7FFC09B2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156D3F" w14:textId="76D27D2F" w:rsidR="00DE2178" w:rsidRPr="00E44054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712.68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0CF34F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B1BE7B4" w14:textId="77777777" w:rsidTr="00CE5208">
        <w:trPr>
          <w:trHeight w:val="454"/>
        </w:trPr>
        <w:tc>
          <w:tcPr>
            <w:tcW w:w="767" w:type="dxa"/>
            <w:vMerge/>
            <w:tcBorders>
              <w:bottom w:val="single" w:sz="2" w:space="0" w:color="auto"/>
            </w:tcBorders>
            <w:vAlign w:val="bottom"/>
          </w:tcPr>
          <w:p w14:paraId="5293DBE0" w14:textId="77777777" w:rsidR="00DE2178" w:rsidRDefault="00DE2178" w:rsidP="00DE2178">
            <w:pPr>
              <w:pStyle w:val="114"/>
              <w:rPr>
                <w:rFonts w:cs="Times New Roman"/>
                <w:color w:val="000000"/>
              </w:rPr>
            </w:pPr>
          </w:p>
        </w:tc>
        <w:tc>
          <w:tcPr>
            <w:tcW w:w="5416" w:type="dxa"/>
            <w:vMerge/>
            <w:tcBorders>
              <w:bottom w:val="single" w:sz="2" w:space="0" w:color="auto"/>
            </w:tcBorders>
            <w:vAlign w:val="center"/>
          </w:tcPr>
          <w:p w14:paraId="0D6700BC" w14:textId="77777777" w:rsidR="00DE2178" w:rsidRPr="00116B1A" w:rsidRDefault="00DE2178" w:rsidP="00DE2178">
            <w:pPr>
              <w:pStyle w:val="113"/>
              <w:rPr>
                <w:color w:val="000000"/>
              </w:rPr>
            </w:pP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93F667" w14:textId="3D5E733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60998C" w14:textId="1C4C62B8" w:rsidR="00DE2178" w:rsidRPr="0031130B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2850,72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EF5850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B16826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122E67" w14:textId="2F7BE212" w:rsidR="00DE2178" w:rsidRPr="00B16F3D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3.</w:t>
            </w:r>
            <w:r>
              <w:rPr>
                <w:rFonts w:cs="Times New Roman"/>
                <w:b/>
                <w:bCs/>
                <w:szCs w:val="22"/>
              </w:rPr>
              <w:t>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8AFB5C" w14:textId="0D37DD66" w:rsidR="00DE2178" w:rsidRPr="00B16F3D" w:rsidRDefault="00DE2178" w:rsidP="00DE217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Фундамент монолитный Фм3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D9DF5F" w14:textId="2A20962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5B2F60" w14:textId="0AD13E01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357D59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431DB5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D8B14B" w14:textId="5087DDD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96448" behindDoc="0" locked="0" layoutInCell="1" allowOverlap="1" wp14:anchorId="1BD5DFAE" wp14:editId="3C18C78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320166177" name="Рисунок 1320166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95424" behindDoc="0" locked="0" layoutInCell="1" allowOverlap="1" wp14:anchorId="5AB1BC4C" wp14:editId="0EB7CBF9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374122822" name="Рисунок 374122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6</w:t>
            </w:r>
            <w:r w:rsidRPr="00B16F3D">
              <w:rPr>
                <w:rFonts w:cs="Times New Roman"/>
                <w:szCs w:val="22"/>
              </w:rPr>
              <w:t>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1686B4" w14:textId="030440B2" w:rsidR="00DE2178" w:rsidRPr="006573E1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573E1">
              <w:rPr>
                <w:color w:val="000000"/>
              </w:rPr>
              <w:t>Разработка грунта 2 гр. экскаватором емкостью ковша 0,65 м3 в котловане с погрузкой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3A75FD" w14:textId="5532A89B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color w:val="000000"/>
              </w:rPr>
              <w:t>м</w:t>
            </w:r>
            <w:r w:rsidRPr="006573E1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CD5982" w14:textId="7FFA4E27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rFonts w:cs="Times New Roman"/>
                <w:szCs w:val="22"/>
              </w:rPr>
              <w:t>740,8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EF8799" w14:textId="2FD1D155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t xml:space="preserve">V = </w:t>
            </w:r>
            <w:r w:rsidRPr="006573E1">
              <w:rPr>
                <w:lang w:val="en-US"/>
              </w:rPr>
              <w:t>V</w:t>
            </w:r>
            <w:r w:rsidRPr="006573E1">
              <w:rPr>
                <w:vertAlign w:val="subscript"/>
              </w:rPr>
              <w:t>(котл.)</w:t>
            </w:r>
            <w:r w:rsidRPr="006573E1">
              <w:t xml:space="preserve">. Объем без учета коэффициента разрыхления </w:t>
            </w:r>
            <w:r w:rsidRPr="006573E1">
              <w:rPr>
                <w:color w:val="000000"/>
              </w:rPr>
              <w:t>К</w:t>
            </w:r>
            <w:r w:rsidRPr="006573E1">
              <w:rPr>
                <w:color w:val="000000"/>
                <w:vertAlign w:val="subscript"/>
              </w:rPr>
              <w:t>разр.</w:t>
            </w:r>
            <w:r w:rsidRPr="006573E1">
              <w:rPr>
                <w:color w:val="000000"/>
              </w:rPr>
              <w:t>=1,25</w:t>
            </w:r>
            <w:r w:rsidRPr="006573E1">
              <w:t xml:space="preserve"> </w:t>
            </w:r>
          </w:p>
        </w:tc>
      </w:tr>
      <w:tr w:rsidR="00DE2178" w:rsidRPr="00B16F3D" w14:paraId="270B9C0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E66E1" w14:textId="216A0CC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99520" behindDoc="0" locked="0" layoutInCell="1" allowOverlap="1" wp14:anchorId="32989715" wp14:editId="217B354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51646651" name="Рисунок 1951646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98496" behindDoc="0" locked="0" layoutInCell="1" allowOverlap="1" wp14:anchorId="58153628" wp14:editId="06024E1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987278263" name="Рисунок 987278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6</w:t>
            </w:r>
            <w:r w:rsidRPr="00B16F3D">
              <w:rPr>
                <w:rFonts w:cs="Times New Roman"/>
                <w:szCs w:val="22"/>
              </w:rPr>
              <w:t>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697472" behindDoc="0" locked="0" layoutInCell="1" allowOverlap="1" wp14:anchorId="588BCC0E" wp14:editId="49F98F7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154473863" name="Рисунок 1154473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>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FD95EA" w14:textId="33145B84" w:rsidR="00DE2178" w:rsidRPr="006573E1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573E1">
              <w:rPr>
                <w:color w:val="000000"/>
              </w:rPr>
              <w:t>Доработка грунта вручную (грунт 2 группы) под песчаную подушку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166CF320" w14:textId="2F079538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color w:val="000000"/>
              </w:rPr>
              <w:t>м</w:t>
            </w:r>
            <w:r w:rsidRPr="006573E1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B7C02E" w14:textId="451498E4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rFonts w:cs="Times New Roman"/>
                <w:szCs w:val="22"/>
              </w:rPr>
              <w:t>35,82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548F55" w14:textId="1E1EA56B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szCs w:val="22"/>
              </w:rPr>
              <w:t>V = S</w:t>
            </w:r>
            <w:r w:rsidRPr="006573E1">
              <w:rPr>
                <w:szCs w:val="22"/>
                <w:vertAlign w:val="subscript"/>
              </w:rPr>
              <w:t>(подгот.)</w:t>
            </w:r>
            <w:r w:rsidRPr="006573E1">
              <w:rPr>
                <w:szCs w:val="22"/>
              </w:rPr>
              <w:t>*0,2</w:t>
            </w:r>
          </w:p>
        </w:tc>
      </w:tr>
      <w:tr w:rsidR="00DE2178" w:rsidRPr="00B16F3D" w14:paraId="2869A72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B85B85" w14:textId="464A873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01568" behindDoc="0" locked="0" layoutInCell="1" allowOverlap="1" wp14:anchorId="4D1102A0" wp14:editId="78CF764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19187907" name="Рисунок 1919187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00544" behindDoc="0" locked="0" layoutInCell="1" allowOverlap="1" wp14:anchorId="7E4E87AD" wp14:editId="10F742E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352039429" name="Рисунок 1352039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6</w:t>
            </w:r>
            <w:r w:rsidRPr="00B16F3D">
              <w:rPr>
                <w:rFonts w:cs="Times New Roman"/>
                <w:szCs w:val="22"/>
              </w:rPr>
              <w:t>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9BB8A9" w14:textId="410FFCF2" w:rsidR="00DE2178" w:rsidRPr="006573E1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573E1">
              <w:rPr>
                <w:color w:val="000000"/>
              </w:rPr>
              <w:t xml:space="preserve">Доработка грунта вручную (грунт 2 группы) 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5F07FFD6" w14:textId="1D67B9A4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color w:val="000000"/>
              </w:rPr>
              <w:t>м</w:t>
            </w:r>
            <w:r w:rsidRPr="006573E1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EEA9C8" w14:textId="59A17FB0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rFonts w:cs="Times New Roman"/>
                <w:szCs w:val="22"/>
              </w:rPr>
              <w:t>8,96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F42CDA" w14:textId="1DE20C80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szCs w:val="22"/>
              </w:rPr>
              <w:t>V = S</w:t>
            </w:r>
            <w:r w:rsidRPr="006573E1">
              <w:rPr>
                <w:szCs w:val="22"/>
                <w:vertAlign w:val="subscript"/>
              </w:rPr>
              <w:t>(дна)</w:t>
            </w:r>
            <w:r w:rsidRPr="006573E1">
              <w:rPr>
                <w:szCs w:val="22"/>
              </w:rPr>
              <w:t>*0,05</w:t>
            </w:r>
          </w:p>
        </w:tc>
      </w:tr>
      <w:tr w:rsidR="00DE2178" w:rsidRPr="00B16F3D" w14:paraId="4B7FA12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F261D" w14:textId="6C8CDD2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03616" behindDoc="0" locked="0" layoutInCell="1" allowOverlap="1" wp14:anchorId="47F33569" wp14:editId="4E9A4FE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67238702" name="Рисунок 67238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02592" behindDoc="0" locked="0" layoutInCell="1" allowOverlap="1" wp14:anchorId="477DED9A" wp14:editId="65537AC9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2114108064" name="Рисунок 2114108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6</w:t>
            </w:r>
            <w:r w:rsidRPr="00B16F3D">
              <w:rPr>
                <w:rFonts w:cs="Times New Roman"/>
                <w:szCs w:val="22"/>
              </w:rPr>
              <w:t>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A60C4A" w14:textId="1717BF5C" w:rsidR="00DE2178" w:rsidRPr="006573E1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573E1">
              <w:rPr>
                <w:color w:val="000000"/>
              </w:rPr>
              <w:t>Погрузка грунта (от ручной разработки) экскаватором емкостью ковша 0,65 м3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62324022" w14:textId="0514E67F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color w:val="000000"/>
              </w:rPr>
              <w:t>м</w:t>
            </w:r>
            <w:r w:rsidRPr="006573E1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33C9B" w14:textId="635ED6E0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rFonts w:cs="Times New Roman"/>
                <w:szCs w:val="22"/>
              </w:rPr>
              <w:t>44,78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C8E180" w14:textId="04064C5E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t xml:space="preserve">Объем без учета коэффициента разрыхления </w:t>
            </w:r>
            <w:r w:rsidRPr="006573E1">
              <w:rPr>
                <w:color w:val="000000"/>
              </w:rPr>
              <w:t>К</w:t>
            </w:r>
            <w:r w:rsidRPr="006573E1">
              <w:rPr>
                <w:color w:val="000000"/>
                <w:vertAlign w:val="subscript"/>
              </w:rPr>
              <w:t>разр.</w:t>
            </w:r>
            <w:r w:rsidRPr="006573E1">
              <w:rPr>
                <w:color w:val="000000"/>
              </w:rPr>
              <w:t>=1,25</w:t>
            </w:r>
          </w:p>
        </w:tc>
      </w:tr>
      <w:tr w:rsidR="00DE2178" w:rsidRPr="00B16F3D" w14:paraId="0449138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60ABD" w14:textId="790F0CC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3.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05664" behindDoc="0" locked="0" layoutInCell="1" allowOverlap="1" wp14:anchorId="156B9729" wp14:editId="261095E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5488042" name="Рисунок 1975488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04640" behindDoc="0" locked="0" layoutInCell="1" allowOverlap="1" wp14:anchorId="272BA759" wp14:editId="7EFC09CA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779528572" name="Рисунок 779528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6</w:t>
            </w:r>
            <w:r w:rsidRPr="00B16F3D">
              <w:rPr>
                <w:rFonts w:cs="Times New Roman"/>
                <w:szCs w:val="22"/>
              </w:rPr>
              <w:t>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E6EFFE" w14:textId="334EDCF0" w:rsidR="00DE2178" w:rsidRPr="006573E1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6573E1">
              <w:rPr>
                <w:color w:val="000000"/>
              </w:rPr>
              <w:t>Транспортировка грунта 2 гр. на площадку складирования на расстояние 6 км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2391BC84" w14:textId="737EABF1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color w:val="000000"/>
              </w:rPr>
              <w:t>м</w:t>
            </w:r>
            <w:r w:rsidRPr="006573E1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9D43E" w14:textId="14D436FD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rFonts w:cs="Times New Roman"/>
                <w:szCs w:val="22"/>
              </w:rPr>
              <w:t>785,58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502285" w14:textId="6ED2332B" w:rsidR="00DE2178" w:rsidRPr="006573E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color w:val="000000"/>
                <w:szCs w:val="22"/>
              </w:rPr>
              <w:t>1,69 г/см</w:t>
            </w:r>
            <w:r w:rsidRPr="006573E1">
              <w:rPr>
                <w:color w:val="000000"/>
                <w:szCs w:val="22"/>
                <w:vertAlign w:val="superscript"/>
              </w:rPr>
              <w:t>3</w:t>
            </w:r>
          </w:p>
        </w:tc>
      </w:tr>
      <w:tr w:rsidR="00DE2178" w:rsidRPr="00B16F3D" w14:paraId="1F227C7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7FA36D" w14:textId="281338C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3.6.6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AD3D99" w14:textId="5BF5A5B9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Работа на отвале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12210ED9" w14:textId="79E397F9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35368" w14:textId="1BFE578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6573E1">
              <w:rPr>
                <w:rFonts w:cs="Times New Roman"/>
                <w:szCs w:val="22"/>
              </w:rPr>
              <w:t>785,58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E37594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5B20A0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1DD290" w14:textId="5112147C" w:rsidR="00DE2178" w:rsidRPr="00466BF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66BF1"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</w:rPr>
              <w:t>6</w:t>
            </w:r>
            <w:r w:rsidRPr="00466BF1">
              <w:rPr>
                <w:rFonts w:cs="Times New Roman"/>
                <w:szCs w:val="22"/>
              </w:rPr>
              <w:t>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23B228" w14:textId="05162E26" w:rsidR="00DE2178" w:rsidRPr="00B16F3D" w:rsidRDefault="00DE2178" w:rsidP="00DE217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768C2F" w14:textId="3EF52BC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ECD73E" w14:textId="3E5843D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255,97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0A3C23" w14:textId="41B8EC6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5F53D5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525F9" w14:textId="632F5E5C" w:rsidR="00DE2178" w:rsidRPr="00466BF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66BF1"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</w:rPr>
              <w:t>6</w:t>
            </w:r>
            <w:r w:rsidRPr="00466BF1">
              <w:rPr>
                <w:rFonts w:cs="Times New Roman"/>
                <w:szCs w:val="22"/>
              </w:rPr>
              <w:t>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DE8DCF" w14:textId="61B9578F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Выравнивающий слой из песчано-гравийной смеси толщиной 0,2 м с послойным уплотнением ручной пневмотрамбовкой до К=0,95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F31B8F" w14:textId="40662B2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75233B" w14:textId="3886B25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12,51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D53F96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2ABDC1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3E7F34" w14:textId="24352C49" w:rsidR="00DE2178" w:rsidRPr="00466BF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66BF1"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</w:rPr>
              <w:t>6</w:t>
            </w:r>
            <w:r w:rsidRPr="00466BF1">
              <w:rPr>
                <w:rFonts w:cs="Times New Roman"/>
                <w:szCs w:val="22"/>
              </w:rPr>
              <w:t>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2D6DE" w14:textId="4A326F6E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</w:t>
            </w:r>
            <w:r>
              <w:rPr>
                <w:rFonts w:cs="Times New Roman"/>
                <w:szCs w:val="22"/>
              </w:rPr>
              <w:t>5</w:t>
            </w:r>
            <w:r w:rsidRPr="00B16F3D">
              <w:rPr>
                <w:rFonts w:cs="Times New Roman"/>
                <w:szCs w:val="22"/>
              </w:rPr>
              <w:t xml:space="preserve">0 мм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06688" behindDoc="0" locked="0" layoutInCell="1" allowOverlap="1" wp14:anchorId="0B023658" wp14:editId="185B3B3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727285299" name="Рисунок 727285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19C88E" w14:textId="2A93000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2FDB7B" w14:textId="4EAC3710" w:rsidR="00DE2178" w:rsidRPr="002361D1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51</w:t>
            </w:r>
            <w:r>
              <w:rPr>
                <w:rFonts w:cs="Times New Roman"/>
                <w:szCs w:val="22"/>
              </w:rPr>
              <w:t>,</w:t>
            </w:r>
            <w:r>
              <w:rPr>
                <w:rFonts w:cs="Times New Roman"/>
                <w:szCs w:val="22"/>
                <w:lang w:val="en-US"/>
              </w:rPr>
              <w:t>85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03ED1B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30C7C03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0C4993" w14:textId="7481F894" w:rsidR="00DE2178" w:rsidRPr="00466BF1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66BF1">
              <w:rPr>
                <w:rFonts w:cs="Times New Roman"/>
                <w:szCs w:val="22"/>
              </w:rPr>
              <w:t>3.</w:t>
            </w:r>
            <w:r>
              <w:rPr>
                <w:rFonts w:cs="Times New Roman"/>
                <w:szCs w:val="22"/>
              </w:rPr>
              <w:t>6</w:t>
            </w:r>
            <w:r w:rsidRPr="00466BF1">
              <w:rPr>
                <w:rFonts w:cs="Times New Roman"/>
                <w:szCs w:val="22"/>
              </w:rPr>
              <w:t>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6F4592" w14:textId="33FDB39B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CCE296" w14:textId="7EFC122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1D415F" w14:textId="0080E34A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0,527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61D225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9C3997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25D199" w14:textId="165F9B2D" w:rsidR="00DE2178" w:rsidRPr="00466BF1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3.6.11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E6CFB3" w14:textId="4914455D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BAB5E9" w14:textId="0E3D8D0A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E161BD" w14:textId="46980D6C" w:rsidR="00DE2178" w:rsidRPr="002361D1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</w:rPr>
              <w:t>3,6</w:t>
            </w:r>
            <w:r>
              <w:rPr>
                <w:rFonts w:cs="Times New Roman"/>
                <w:szCs w:val="22"/>
                <w:lang w:val="en-US"/>
              </w:rPr>
              <w:t>95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6F9568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E4596C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E3263F" w14:textId="6C128527" w:rsidR="00DE2178" w:rsidRPr="00466BF1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3.6.12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F2BAE" w14:textId="7DB01732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7BA886" w14:textId="6B7B9EF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FCEF53" w14:textId="71CC46CA" w:rsidR="00DE2178" w:rsidRPr="002361D1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8.355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762A67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D88D97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B6E0BC" w14:textId="74D3F515" w:rsidR="00DE2178" w:rsidRPr="00466BF1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3.6.13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D850DB" w14:textId="469415F7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20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A2C31D" w14:textId="0A053B7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241C67" w14:textId="1CEFD66E" w:rsidR="00DE2178" w:rsidRPr="002361D1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1.344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6298B3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329AA7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0BFDFA" w14:textId="561CC4D4" w:rsidR="00DE2178" w:rsidRPr="00466BF1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3.6.14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1B45CD" w14:textId="3AAC2544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25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51851E" w14:textId="04A6312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6C99DB" w14:textId="515B844C" w:rsidR="00DE2178" w:rsidRPr="00C32D66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  <w:lang w:val="en-US"/>
              </w:rPr>
              <w:t>3.834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5724BF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1ECCD6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27D399" w14:textId="20EAF03A" w:rsidR="00DE2178" w:rsidRPr="00466BF1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3.6.15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ED5B9F" w14:textId="5321523A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07712" behindDoc="0" locked="0" layoutInCell="1" allowOverlap="1" wp14:anchorId="405C5DFA" wp14:editId="5EAFC66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151156860" name="Рисунок 1151156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E08E5E" w14:textId="0F22499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C2A169" w14:textId="5821FE70" w:rsidR="00DE2178" w:rsidRPr="002361D1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</w:rPr>
              <w:t>353,25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B71D53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E43B77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8F95A5" w14:textId="2753582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3.6.16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6CB681" w14:textId="67273B41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Устройство рулонной битумной гидроизоляции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09760" behindDoc="0" locked="0" layoutInCell="1" allowOverlap="1" wp14:anchorId="30E0486B" wp14:editId="3C3F2D0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917236208" name="Рисунок 917236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szCs w:val="22"/>
              </w:rPr>
              <w:t>в 1 слой по слою праймера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08736" behindDoc="0" locked="0" layoutInCell="1" allowOverlap="1" wp14:anchorId="5D852B91" wp14:editId="623F94DF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012275645" name="Рисунок 1012275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A24B5B" w14:textId="6FB075B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31A964" w14:textId="0878C62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437,0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3C382C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265B0DC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A00606" w14:textId="44BDCC6B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3.6.17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13F37D" w14:textId="71E5B552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DA7507"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70DE0C" w14:textId="146A0CD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0351D1" w14:textId="0A652A6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94,46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6A880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68761A1" w14:textId="77777777" w:rsidTr="00CE5208">
        <w:trPr>
          <w:trHeight w:val="454"/>
        </w:trPr>
        <w:tc>
          <w:tcPr>
            <w:tcW w:w="767" w:type="dxa"/>
            <w:vMerge w:val="restart"/>
            <w:tcBorders>
              <w:top w:val="single" w:sz="2" w:space="0" w:color="auto"/>
            </w:tcBorders>
            <w:vAlign w:val="bottom"/>
          </w:tcPr>
          <w:p w14:paraId="3140B87C" w14:textId="14EA3116" w:rsidR="00DE2178" w:rsidRPr="00E44054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3.6.18</w:t>
            </w:r>
          </w:p>
        </w:tc>
        <w:tc>
          <w:tcPr>
            <w:tcW w:w="5416" w:type="dxa"/>
            <w:vMerge w:val="restart"/>
            <w:tcBorders>
              <w:top w:val="single" w:sz="2" w:space="0" w:color="auto"/>
            </w:tcBorders>
            <w:vAlign w:val="center"/>
          </w:tcPr>
          <w:p w14:paraId="1AF235F4" w14:textId="708DD279" w:rsidR="00DE2178" w:rsidRPr="00DA7507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116B1A">
              <w:rPr>
                <w:color w:val="000000"/>
              </w:rPr>
              <w:t>Обратная засыпка пазух котлована</w:t>
            </w:r>
            <w:r>
              <w:rPr>
                <w:color w:val="000000"/>
              </w:rPr>
              <w:t xml:space="preserve"> </w:t>
            </w:r>
            <w:r>
              <w:rPr>
                <w:rFonts w:cs="Times New Roman"/>
                <w:szCs w:val="22"/>
              </w:rPr>
              <w:t>местным непучинистым грунтом</w:t>
            </w:r>
            <w:r w:rsidRPr="00116B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</w:t>
            </w:r>
            <w:r w:rsidRPr="00116B1A">
              <w:rPr>
                <w:color w:val="000000"/>
              </w:rPr>
              <w:t xml:space="preserve"> послойным уплотнением ручными пневмотрамбовками</w:t>
            </w:r>
            <w:r>
              <w:rPr>
                <w:rFonts w:cs="Times New Roman"/>
                <w:szCs w:val="22"/>
              </w:rPr>
              <w:t>. Толщина слоя трамбования не более 25 см.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0CA15D" w14:textId="0BD05BE7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9750D0" w14:textId="5A6ECE27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  <w:lang w:val="en-US"/>
              </w:rPr>
              <w:t>549.49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042835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98B066B" w14:textId="77777777" w:rsidTr="00CE5208">
        <w:trPr>
          <w:trHeight w:val="454"/>
        </w:trPr>
        <w:tc>
          <w:tcPr>
            <w:tcW w:w="767" w:type="dxa"/>
            <w:vMerge/>
            <w:tcBorders>
              <w:bottom w:val="single" w:sz="2" w:space="0" w:color="auto"/>
            </w:tcBorders>
            <w:vAlign w:val="bottom"/>
          </w:tcPr>
          <w:p w14:paraId="5C798E51" w14:textId="77777777" w:rsidR="00DE2178" w:rsidRDefault="00DE2178" w:rsidP="00DE2178">
            <w:pPr>
              <w:pStyle w:val="114"/>
              <w:rPr>
                <w:rFonts w:cs="Times New Roman"/>
                <w:color w:val="000000"/>
                <w:lang w:val="en-US"/>
              </w:rPr>
            </w:pPr>
          </w:p>
        </w:tc>
        <w:tc>
          <w:tcPr>
            <w:tcW w:w="5416" w:type="dxa"/>
            <w:vMerge/>
            <w:tcBorders>
              <w:bottom w:val="single" w:sz="2" w:space="0" w:color="auto"/>
            </w:tcBorders>
            <w:vAlign w:val="center"/>
          </w:tcPr>
          <w:p w14:paraId="3E559224" w14:textId="77777777" w:rsidR="00DE2178" w:rsidRPr="00116B1A" w:rsidRDefault="00DE2178" w:rsidP="00DE2178">
            <w:pPr>
              <w:pStyle w:val="113"/>
              <w:rPr>
                <w:color w:val="000000"/>
              </w:rPr>
            </w:pP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D44B50" w14:textId="7DE4F4B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5A2CE8" w14:textId="0119806E" w:rsidR="00DE2178" w:rsidRPr="0031130B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2197,96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798909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676B1E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E23503" w14:textId="315366AB" w:rsidR="00DE2178" w:rsidRPr="00B16F3D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87353" w14:textId="185FE887" w:rsidR="00DE2178" w:rsidRPr="00B16F3D" w:rsidRDefault="00DE2178" w:rsidP="00DE217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Устройство рамы монолитной в осях 22/ГГ-АА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0D430B" w14:textId="338CA5D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D1DBA1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E39924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6FE6E41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3AAC3" w14:textId="200B52A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4</w:t>
            </w:r>
            <w:r w:rsidRPr="00B16F3D">
              <w:rPr>
                <w:rFonts w:cs="Times New Roman"/>
                <w:szCs w:val="22"/>
                <w:lang w:val="en-US"/>
              </w:rPr>
              <w:t>.</w:t>
            </w:r>
            <w:r w:rsidRPr="00B16F3D">
              <w:rPr>
                <w:rFonts w:cs="Times New Roman"/>
                <w:szCs w:val="22"/>
              </w:rPr>
              <w:t>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0AA506" w14:textId="62C7CB54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69BB23" w14:textId="779C0B90" w:rsidR="00DE2178" w:rsidRPr="00B16F3D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3CED07" w14:textId="14FEA11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0,19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5E1209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5C964F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D3F3A2" w14:textId="1C556AA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  <w:lang w:val="en-US"/>
              </w:rPr>
              <w:t>4.2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648D1" w14:textId="76733642" w:rsidR="00DE2178" w:rsidRPr="00B16F3D" w:rsidRDefault="00DE2178" w:rsidP="00DE2178">
            <w:pPr>
              <w:pStyle w:val="113"/>
              <w:rPr>
                <w:rFonts w:eastAsia="Calibri"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 w:rsidRPr="00A16F6F"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947842" w14:textId="0C5DE423" w:rsidR="00DE2178" w:rsidRPr="00B16F3D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6390B" w14:textId="026081E8" w:rsidR="00DE2178" w:rsidRPr="00A16F6F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</w:rPr>
              <w:t>0,0</w:t>
            </w:r>
            <w:r>
              <w:rPr>
                <w:rFonts w:cs="Times New Roman"/>
                <w:szCs w:val="22"/>
                <w:lang w:val="en-US"/>
              </w:rPr>
              <w:t>85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573642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3BBAA9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C869AC" w14:textId="0215DE21" w:rsidR="00DE2178" w:rsidRPr="00B16F3D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4.</w:t>
            </w:r>
            <w:r>
              <w:rPr>
                <w:rFonts w:cs="Times New Roman"/>
                <w:szCs w:val="22"/>
                <w:lang w:val="en-US"/>
              </w:rPr>
              <w:t>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8AAAF3" w14:textId="168C2424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18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CD0059" w14:textId="7BA108EF" w:rsidR="00DE2178" w:rsidRPr="00B16F3D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932888" w14:textId="1A8B133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0,093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6A6D9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62C5D0D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A7EFEE" w14:textId="2CC602D9" w:rsidR="00DE2178" w:rsidRPr="00B16F3D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4.</w:t>
            </w:r>
            <w:r>
              <w:rPr>
                <w:rFonts w:cs="Times New Roman"/>
                <w:szCs w:val="22"/>
                <w:lang w:val="en-US"/>
              </w:rPr>
              <w:t>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AC5CD8" w14:textId="6165D83B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22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72AD13" w14:textId="49BB8F0A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668D3D" w14:textId="38D838E9" w:rsidR="00DE2178" w:rsidRPr="00A16F6F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</w:rPr>
              <w:t>0,</w:t>
            </w:r>
            <w:r>
              <w:rPr>
                <w:rFonts w:cs="Times New Roman"/>
                <w:szCs w:val="22"/>
                <w:lang w:val="en-US"/>
              </w:rPr>
              <w:t>662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45471C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3BC0EAE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EAAA5D" w14:textId="158222A5" w:rsidR="00DE2178" w:rsidRPr="00B16F3D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4.</w:t>
            </w:r>
            <w:r>
              <w:rPr>
                <w:rFonts w:cs="Times New Roman"/>
                <w:szCs w:val="22"/>
                <w:lang w:val="en-US"/>
              </w:rPr>
              <w:t>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96AA33" w14:textId="3DD446F6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 А240С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0C1609" w14:textId="029276B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B610E3" w14:textId="28B480F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0,10</w:t>
            </w:r>
            <w:r>
              <w:rPr>
                <w:rFonts w:cs="Times New Roman"/>
                <w:szCs w:val="22"/>
              </w:rPr>
              <w:t>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B2C874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3013D1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84008F" w14:textId="2FCAB786" w:rsidR="00DE2178" w:rsidRPr="00B16F3D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4.</w:t>
            </w:r>
            <w:r>
              <w:rPr>
                <w:rFonts w:cs="Times New Roman"/>
                <w:szCs w:val="22"/>
                <w:lang w:val="en-US"/>
              </w:rPr>
              <w:t>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D98370" w14:textId="77777777" w:rsidR="00DE2178" w:rsidRPr="00B16F3D" w:rsidRDefault="00DE2178" w:rsidP="00DE2178">
            <w:pPr>
              <w:jc w:val="left"/>
              <w:rPr>
                <w:rFonts w:cs="Times New Roman"/>
                <w:sz w:val="22"/>
              </w:rPr>
            </w:pPr>
            <w:r w:rsidRPr="00B16F3D">
              <w:rPr>
                <w:rFonts w:cs="Times New Roman"/>
                <w:sz w:val="22"/>
              </w:rPr>
              <w:t>Устройство закладных деталей из металлоконструкций:</w:t>
            </w:r>
          </w:p>
          <w:p w14:paraId="16943E7A" w14:textId="1C23BC46" w:rsidR="00DE2178" w:rsidRPr="00B16F3D" w:rsidRDefault="00DE2178" w:rsidP="00DE2178">
            <w:pPr>
              <w:pStyle w:val="a"/>
              <w:numPr>
                <w:ilvl w:val="0"/>
                <w:numId w:val="13"/>
              </w:numPr>
              <w:jc w:val="left"/>
              <w:rPr>
                <w:rFonts w:cs="Times New Roman"/>
                <w:sz w:val="22"/>
              </w:rPr>
            </w:pPr>
            <w:r w:rsidRPr="00B16F3D">
              <w:rPr>
                <w:rFonts w:cs="Times New Roman"/>
                <w:sz w:val="22"/>
              </w:rPr>
              <w:t xml:space="preserve">Арматура </w:t>
            </w:r>
            <w:r w:rsidRPr="00B16F3D">
              <w:rPr>
                <w:rFonts w:ascii="Cambria Math" w:hAnsi="Cambria Math" w:cs="Cambria Math"/>
                <w:sz w:val="22"/>
              </w:rPr>
              <w:t>∅</w:t>
            </w:r>
            <w:r>
              <w:rPr>
                <w:rFonts w:cs="Times New Roman"/>
                <w:sz w:val="22"/>
              </w:rPr>
              <w:t>12</w:t>
            </w:r>
            <w:r w:rsidRPr="00B16F3D">
              <w:rPr>
                <w:rFonts w:cs="Times New Roman"/>
                <w:sz w:val="22"/>
              </w:rPr>
              <w:t xml:space="preserve"> А500С</w:t>
            </w:r>
          </w:p>
          <w:p w14:paraId="22164CF6" w14:textId="139FBCCC" w:rsidR="00DE2178" w:rsidRPr="00B16F3D" w:rsidRDefault="00DE2178" w:rsidP="00DE2178">
            <w:pPr>
              <w:pStyle w:val="113"/>
              <w:numPr>
                <w:ilvl w:val="0"/>
                <w:numId w:val="13"/>
              </w:numPr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Лист 300х300 </w:t>
            </w:r>
            <w:r w:rsidRPr="00B16F3D">
              <w:rPr>
                <w:rFonts w:cs="Times New Roman"/>
                <w:szCs w:val="22"/>
                <w:lang w:val="en-US"/>
              </w:rPr>
              <w:t>t</w:t>
            </w:r>
            <w:r w:rsidRPr="00B16F3D">
              <w:rPr>
                <w:rFonts w:cs="Times New Roman"/>
                <w:szCs w:val="22"/>
              </w:rPr>
              <w:t>8 по ГОСТ 19903-2015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BCCDD9D" w14:textId="6C0402F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  <w:p w14:paraId="4C933921" w14:textId="5B0B472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71F113F" w14:textId="2F57733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</w:t>
            </w:r>
            <w:r>
              <w:rPr>
                <w:rFonts w:cs="Times New Roman"/>
                <w:szCs w:val="22"/>
              </w:rPr>
              <w:t>09</w:t>
            </w:r>
          </w:p>
          <w:p w14:paraId="470396EE" w14:textId="27F0C52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</w:t>
            </w:r>
            <w:r>
              <w:rPr>
                <w:rFonts w:cs="Times New Roman"/>
                <w:szCs w:val="22"/>
              </w:rPr>
              <w:t>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C21089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936B4C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90CB8E" w14:textId="60DE2F5F" w:rsidR="00DE2178" w:rsidRPr="00B16F3D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  <w:lang w:val="en-US"/>
              </w:rPr>
              <w:t>4.</w:t>
            </w:r>
            <w:r>
              <w:rPr>
                <w:rFonts w:cs="Times New Roman"/>
                <w:szCs w:val="22"/>
                <w:lang w:val="en-US"/>
              </w:rPr>
              <w:t>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DDF5A3" w14:textId="0418749B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2519AD" w14:textId="7C170EE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56C2D0" w14:textId="6FFA4CC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15,00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7C6B8C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3F5066C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C0E9E4" w14:textId="00C659CF" w:rsidR="00DE2178" w:rsidRPr="00B16F3D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995E4" w14:textId="69D0EF42" w:rsidR="00DE2178" w:rsidRPr="00B16F3D" w:rsidRDefault="00DE2178" w:rsidP="00DE217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Устройство приямков монолитных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57F8EF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F5D001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396E7D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F9B164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8306E8" w14:textId="3009F85D" w:rsidR="00DE2178" w:rsidRPr="00B16F3D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5.1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ACB15F" w14:textId="35F7E61A" w:rsidR="00DE2178" w:rsidRPr="00B16F3D" w:rsidRDefault="00DE2178" w:rsidP="00DE217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Приямок монолитный Прм1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D6119" w14:textId="0386434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230940" w14:textId="2BE1A8A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2697D1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AFE78E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B2641A" w14:textId="3BDE316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5.1.1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B73036" w14:textId="4BADF92A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13758" w14:textId="12C711F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751FDC" w14:textId="17A249D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0,17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53FC30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DA87F9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7224D7" w14:textId="2BB3CB99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5.1.2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FC38E8" w14:textId="5D5E8CE3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1FC5DE" w14:textId="17F5CFF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F6A839" w14:textId="7242CCD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0,128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A04CA0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04329A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A8348C" w14:textId="23A7A6F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5.1.3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F4DA7E" w14:textId="49B20441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szCs w:val="22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А240С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6EE286" w14:textId="17982E4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F504DA" w14:textId="7129453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0,002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C7CE53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F68BC2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A1F443" w14:textId="1E24E51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5.1.4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7F3D2F" w14:textId="77777777" w:rsidR="00DE2178" w:rsidRPr="00B16F3D" w:rsidRDefault="00DE2178" w:rsidP="00DE2178">
            <w:pPr>
              <w:jc w:val="left"/>
              <w:rPr>
                <w:rFonts w:cs="Times New Roman"/>
                <w:sz w:val="22"/>
              </w:rPr>
            </w:pPr>
            <w:r w:rsidRPr="00B16F3D">
              <w:rPr>
                <w:rFonts w:cs="Times New Roman"/>
                <w:sz w:val="22"/>
              </w:rPr>
              <w:t>Устройство закладных деталей из металлоконструкций:</w:t>
            </w:r>
          </w:p>
          <w:p w14:paraId="3F248D33" w14:textId="3D9C6BB9" w:rsidR="00DE2178" w:rsidRPr="003D21F3" w:rsidRDefault="00DE2178" w:rsidP="00DE2178">
            <w:pPr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- </w:t>
            </w:r>
            <w:r w:rsidRPr="003D21F3">
              <w:rPr>
                <w:rFonts w:cs="Times New Roman"/>
                <w:sz w:val="22"/>
              </w:rPr>
              <w:t xml:space="preserve">Труба </w:t>
            </w:r>
            <w:r w:rsidRPr="003D21F3">
              <w:rPr>
                <w:rFonts w:ascii="Cambria Math" w:hAnsi="Cambria Math" w:cs="Cambria Math"/>
                <w:sz w:val="22"/>
              </w:rPr>
              <w:t>∅</w:t>
            </w:r>
            <w:r w:rsidRPr="003D21F3">
              <w:rPr>
                <w:rFonts w:cs="Times New Roman"/>
                <w:sz w:val="22"/>
              </w:rPr>
              <w:t xml:space="preserve">70х3 </w:t>
            </w:r>
            <w:r w:rsidRPr="003D21F3">
              <w:rPr>
                <w:rFonts w:cs="Times New Roman"/>
                <w:sz w:val="22"/>
                <w:lang w:val="en-US"/>
              </w:rPr>
              <w:t xml:space="preserve">III </w:t>
            </w:r>
            <w:r w:rsidRPr="003D21F3">
              <w:rPr>
                <w:rFonts w:cs="Times New Roman"/>
                <w:sz w:val="22"/>
              </w:rPr>
              <w:t>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849B5DD" w14:textId="67AC047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ED2E568" w14:textId="4DE596E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0,003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7A604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3D7066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B29BA6" w14:textId="71AECA6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5.1.5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0A0972" w14:textId="01E1BBED" w:rsidR="00DE2178" w:rsidRPr="00B16F3D" w:rsidRDefault="00DE2178" w:rsidP="00DE2178">
            <w:pPr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Ремонтный состав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19219A" w14:textId="79D420E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AB37D" w14:textId="26F40F7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0,005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349223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D7FCDA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05D4D7" w14:textId="599745C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5.1.6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C3254E" w14:textId="5581697B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7AFC12" w14:textId="4E72893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253D77" w14:textId="1203581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2,84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B3F30A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3536270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0165CC" w14:textId="1B5DC3D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5.1.7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AB0CB0" w14:textId="38852A0D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деформационных швов из экструдированного пенополистирола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12A404" w14:textId="5838974A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2AEC66" w14:textId="778EA9C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BBA859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EEEF89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FCE90E" w14:textId="772E8D9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5.1.8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85A8B5" w14:textId="11EDC948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Бетонирование 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A613CD" w14:textId="3AFFB2E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2769E" w14:textId="5640A3C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0,89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9D4865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85777A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52A2EA" w14:textId="1FA71F1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5.1.9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40C633" w14:textId="66A6CB44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гидроизоляции битумной мастики по ГОСТ 30693-20000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00482E" w14:textId="3EBBA45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DDC248" w14:textId="4361A7F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5,4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733F7D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10E612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837F45" w14:textId="75C21259" w:rsidR="00DE2178" w:rsidRPr="00B16F3D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5.2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B66A75" w14:textId="47739F2D" w:rsidR="00DE2178" w:rsidRPr="00B16F3D" w:rsidRDefault="00DE2178" w:rsidP="00DE217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Приямок монолитный Прм2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1EF607" w14:textId="1C316E7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D1371F" w14:textId="2C78E55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3C6C2B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64C9343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B2AD9F" w14:textId="61974201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5.2.1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BBA865" w14:textId="67381426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37F972" w14:textId="6D69F61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693A37" w14:textId="3A4A633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0,18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EB4BD7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6EF14B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E6371F" w14:textId="2E764199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5.2.2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DD58C2" w14:textId="15127346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A2E2AB" w14:textId="7FDD10C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DE8BF1" w14:textId="289C7AF1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</w:t>
            </w:r>
            <w:r>
              <w:rPr>
                <w:rFonts w:cs="Times New Roman"/>
                <w:szCs w:val="22"/>
              </w:rPr>
              <w:t>145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AB83E1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68F55C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FAC9B6" w14:textId="6BDF0AB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5.2.3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19100E" w14:textId="5ED9A604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szCs w:val="22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А240С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89A0C2" w14:textId="5EC2CDE1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E90ABE" w14:textId="4144A48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0,003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4DF3D1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2C8A019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DA2CED" w14:textId="7FA4245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5.2.4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611630" w14:textId="77777777" w:rsidR="00DE2178" w:rsidRPr="00B16F3D" w:rsidRDefault="00DE2178" w:rsidP="00DE2178">
            <w:pPr>
              <w:jc w:val="left"/>
              <w:rPr>
                <w:rFonts w:cs="Times New Roman"/>
                <w:sz w:val="22"/>
              </w:rPr>
            </w:pPr>
            <w:r w:rsidRPr="00B16F3D">
              <w:rPr>
                <w:rFonts w:cs="Times New Roman"/>
                <w:sz w:val="22"/>
              </w:rPr>
              <w:t>Устройство закладных деталей из металлоконструкций:</w:t>
            </w:r>
          </w:p>
          <w:p w14:paraId="33FA4914" w14:textId="134BDBD6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- </w:t>
            </w:r>
            <w:r w:rsidRPr="00B16F3D">
              <w:rPr>
                <w:rFonts w:cs="Times New Roman"/>
                <w:szCs w:val="22"/>
              </w:rPr>
              <w:t xml:space="preserve">Труба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szCs w:val="22"/>
              </w:rPr>
              <w:t xml:space="preserve">70х3 </w:t>
            </w:r>
            <w:r w:rsidRPr="00B16F3D">
              <w:rPr>
                <w:rFonts w:cs="Times New Roman"/>
                <w:szCs w:val="22"/>
                <w:lang w:val="en-US"/>
              </w:rPr>
              <w:t xml:space="preserve">III </w:t>
            </w:r>
            <w:r w:rsidRPr="00B16F3D">
              <w:rPr>
                <w:rFonts w:cs="Times New Roman"/>
                <w:szCs w:val="22"/>
              </w:rPr>
              <w:t>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3D25AF6" w14:textId="55E33C3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7F848E9" w14:textId="5DFCBF4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0,009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11FFAA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A21F1C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ECF67A" w14:textId="10096D6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5.2.5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88B3F" w14:textId="0B402752" w:rsidR="00DE2178" w:rsidRPr="00B16F3D" w:rsidRDefault="00DE2178" w:rsidP="00DE2178">
            <w:pPr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Ремонтный состав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C2E36D" w14:textId="3731321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BA9E2" w14:textId="358EB52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D1226A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2E17F0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9FC589" w14:textId="54B5A7A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5.2.6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6A10A8" w14:textId="09897FCB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0DC87C" w14:textId="7AF84D9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D11384" w14:textId="7FD8954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E679F4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DF47A8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D2ECE9" w14:textId="57ECCEB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5.2.7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D7776B" w14:textId="22C642B9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деформационных швов из экструдированного пенополистирола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0D2D5E" w14:textId="2AFA8029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9265C3" w14:textId="673FB49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6B1EB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454245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0D9E7A" w14:textId="32C211C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5.2.8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59DD0" w14:textId="67136D46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Бетонирование 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41932" w14:textId="6F540219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474478" w14:textId="6B8F3759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1,02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1A7700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A4CFF2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10F9BF" w14:textId="5A31B379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5.2.9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49C0F8" w14:textId="33BCF4AE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Цементно-песчаный раствор М100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7CC6DB" w14:textId="7A232C8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59474" w14:textId="2A30392A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7CF843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800EFE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01E308" w14:textId="7A5DD56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5.2.10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6F9F2C" w14:textId="04E179F6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гидроизоляции битумной мастики по ГОСТ 30693-20000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3A18CC" w14:textId="5910960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D644B1" w14:textId="3B39469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7,1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61A70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322B39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6CAA65" w14:textId="38AC2D16" w:rsidR="00DE2178" w:rsidRPr="00B16F3D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5.3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D1ADAB" w14:textId="1D9382B6" w:rsidR="00DE2178" w:rsidRPr="00B16F3D" w:rsidRDefault="00DE2178" w:rsidP="00DE217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Приямок монолитный Прм3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00762E" w14:textId="1F0AC0F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C27C55" w14:textId="16EE4E4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289680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2A85D71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50BB3D" w14:textId="3214E0F1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2BF804" w14:textId="3489BA14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D677CF" w14:textId="781061A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BF2F8B" w14:textId="06954E8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8,82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8FBE56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281540F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7A195" w14:textId="7226B9C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7EA0C7" w14:textId="3620D636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20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EACF5B" w14:textId="2EBFF62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21A077" w14:textId="72F3019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0,560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15B6DE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D36E77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B96C04" w14:textId="5BDC6F8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718E1A" w14:textId="522C8E76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18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653B36" w14:textId="7B46A66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9D5033" w14:textId="1D938BA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0,339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1A763E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25CF4D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9381CA" w14:textId="5829845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E7182C" w14:textId="4C45002D" w:rsidR="00DE2178" w:rsidRPr="00B16F3D" w:rsidRDefault="00DE2178" w:rsidP="00DE2178">
            <w:pPr>
              <w:pStyle w:val="113"/>
              <w:rPr>
                <w:rFonts w:eastAsia="Calibri"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16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971824" w14:textId="1EC9176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5F3D8" w14:textId="78ED42B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1,434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E88C58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6437F89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94BC5" w14:textId="44907F0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FCAA2B" w14:textId="22B455FA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191926" w14:textId="277EEF81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E6A570" w14:textId="1233456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3,739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65A356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13ED61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86106" w14:textId="14963CB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EF321" w14:textId="70B8F5E9" w:rsidR="00DE2178" w:rsidRPr="00B16F3D" w:rsidRDefault="00DE2178" w:rsidP="00DE2178">
            <w:pPr>
              <w:pStyle w:val="113"/>
              <w:rPr>
                <w:rFonts w:eastAsia="Calibri"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szCs w:val="22"/>
              </w:rPr>
              <w:t>8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А240С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20B8F" w14:textId="421DDA5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024D3C" w14:textId="5CA6541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0,054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59B9EF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31E5017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23777F" w14:textId="12FD3B7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AC0692" w14:textId="7B5320F2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szCs w:val="22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А240С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4FB29" w14:textId="4BB6F0E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A431DA" w14:textId="4BBF3E4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0,078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196FDA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331888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BD379F" w14:textId="263E0D9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0BA049" w14:textId="386D3E8E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10DBF9" w14:textId="30761FB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D3B5EC" w14:textId="1E23E2D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46,5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F7101A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A84407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5000D5" w14:textId="3D4DD9C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CB808" w14:textId="5205A746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деформационных швов из экструдированного пенополистирола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6CF4C7" w14:textId="3EAAB6B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76975" w14:textId="05F0C97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0,17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958E62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6B5AC5C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AAAB1" w14:textId="41C237E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631374" w14:textId="3DEF1287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Бетонирование 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EE2A19" w14:textId="362FABF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D1DC91" w14:textId="3E2F08D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59,95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79E90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E06012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61C6AC" w14:textId="27D5B2F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5.3.11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0F7FA4" w14:textId="17A6A6AD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гидроизоляции битумной мастики по ГОСТ 30693-20000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A0712D" w14:textId="5DE62D9A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228078" w14:textId="3CF8CD5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195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A7737B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4106B" w14:paraId="0965054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823FD" w14:textId="565D40A6" w:rsidR="00DE2178" w:rsidRPr="00B4106B" w:rsidRDefault="00DE2178" w:rsidP="00DE2178">
            <w:pPr>
              <w:pStyle w:val="114"/>
              <w:rPr>
                <w:rFonts w:cs="Times New Roman"/>
                <w:b/>
                <w:bCs/>
                <w:szCs w:val="22"/>
                <w:highlight w:val="yellow"/>
              </w:rPr>
            </w:pPr>
            <w:r w:rsidRPr="00B4106B">
              <w:rPr>
                <w:rFonts w:cs="Times New Roman"/>
                <w:b/>
                <w:bCs/>
                <w:szCs w:val="22"/>
                <w:highlight w:val="yellow"/>
              </w:rPr>
              <w:t>5.4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F963F9" w14:textId="2CF214A3" w:rsidR="00DE2178" w:rsidRPr="00B4106B" w:rsidRDefault="00DE2178" w:rsidP="00DE2178">
            <w:pPr>
              <w:pStyle w:val="113"/>
              <w:rPr>
                <w:rFonts w:cs="Times New Roman"/>
                <w:b/>
                <w:bCs/>
                <w:szCs w:val="22"/>
                <w:highlight w:val="yellow"/>
              </w:rPr>
            </w:pPr>
            <w:r w:rsidRPr="00B4106B">
              <w:rPr>
                <w:rFonts w:cs="Times New Roman"/>
                <w:b/>
                <w:bCs/>
                <w:szCs w:val="22"/>
                <w:highlight w:val="yellow"/>
              </w:rPr>
              <w:t>Приямок монолитный Прм4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7D10BE" w14:textId="510DEE9A" w:rsidR="00DE2178" w:rsidRPr="00B4106B" w:rsidRDefault="00DE2178" w:rsidP="00DE2178">
            <w:pPr>
              <w:pStyle w:val="114"/>
              <w:rPr>
                <w:rFonts w:cs="Times New Roman"/>
                <w:b/>
                <w:bCs/>
                <w:szCs w:val="22"/>
                <w:highlight w:val="yellow"/>
              </w:rPr>
            </w:pPr>
            <w:r w:rsidRPr="00B4106B">
              <w:rPr>
                <w:rFonts w:cs="Times New Roman"/>
                <w:b/>
                <w:bCs/>
                <w:szCs w:val="22"/>
                <w:highlight w:val="yellow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F7EEDC" w14:textId="1E876DC1" w:rsidR="00DE2178" w:rsidRPr="00B4106B" w:rsidRDefault="00DE2178" w:rsidP="00DE2178">
            <w:pPr>
              <w:pStyle w:val="114"/>
              <w:rPr>
                <w:rFonts w:cs="Times New Roman"/>
                <w:b/>
                <w:bCs/>
                <w:szCs w:val="22"/>
                <w:highlight w:val="yellow"/>
              </w:rPr>
            </w:pPr>
            <w:r w:rsidRPr="00B4106B">
              <w:rPr>
                <w:rFonts w:cs="Times New Roman"/>
                <w:b/>
                <w:bCs/>
                <w:szCs w:val="22"/>
                <w:highlight w:val="yellow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9363B6" w14:textId="77777777" w:rsidR="00DE2178" w:rsidRPr="00B4106B" w:rsidRDefault="00DE2178" w:rsidP="00DE2178">
            <w:pPr>
              <w:pStyle w:val="114"/>
              <w:rPr>
                <w:rFonts w:cs="Times New Roman"/>
                <w:b/>
                <w:bCs/>
                <w:szCs w:val="22"/>
                <w:highlight w:val="yellow"/>
              </w:rPr>
            </w:pPr>
          </w:p>
        </w:tc>
      </w:tr>
      <w:tr w:rsidR="00DE2178" w:rsidRPr="004A4991" w14:paraId="4F14FCB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321C15" w14:textId="39220E30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5.4.1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6C46E5" w14:textId="7AE5EB94" w:rsidR="00DE2178" w:rsidRPr="004A4991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 xml:space="preserve">Бетонирование </w:t>
            </w:r>
            <w:r w:rsidRPr="004A4991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бетоном </w:t>
            </w:r>
            <w:r w:rsidRPr="004A4991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B</w:t>
            </w:r>
            <w:r w:rsidRPr="004A4991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25 </w:t>
            </w:r>
            <w:r w:rsidRPr="004A4991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F</w:t>
            </w:r>
            <w:r w:rsidRPr="004A4991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200 </w:t>
            </w:r>
            <w:r w:rsidRPr="004A4991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W</w:t>
            </w:r>
            <w:r w:rsidRPr="004A4991">
              <w:rPr>
                <w:rFonts w:cs="Times New Roman"/>
                <w:bCs/>
                <w:szCs w:val="22"/>
                <w:highlight w:val="yellow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E87CEE" w14:textId="618B98BB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м</w:t>
            </w:r>
            <w:r w:rsidRPr="004A4991">
              <w:rPr>
                <w:rFonts w:cs="Times New Roman"/>
                <w:szCs w:val="22"/>
                <w:highlight w:val="yellow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0DAA14" w14:textId="549E4219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0,08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427F28" w14:textId="77777777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4A4991" w14:paraId="5CD686E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806D83" w14:textId="7B3742BA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5.4.2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F62F08" w14:textId="06CA0076" w:rsidR="00DE2178" w:rsidRPr="004A4991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7703E0" w14:textId="0E80730E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DC642C" w14:textId="00F09ABB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2,82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FB9D82" w14:textId="77777777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16F3D" w14:paraId="54A6EF9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F7149E" w14:textId="1207E098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5.4.3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DED49A" w14:textId="0EA0D92B" w:rsidR="00DE2178" w:rsidRPr="004A4991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Устройство гидроизоляции битумной мастики по ГОСТ 30693-20000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F04AA" w14:textId="4BB800D7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м</w:t>
            </w:r>
            <w:r w:rsidRPr="004A4991">
              <w:rPr>
                <w:rFonts w:cs="Times New Roman"/>
                <w:szCs w:val="22"/>
                <w:highlight w:val="yellow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B2DD1B" w14:textId="16DB35F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7,38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D90523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4A4991" w14:paraId="7215B8B6" w14:textId="77777777" w:rsidTr="00957B87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B97F8C" w14:textId="5668C885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5.</w:t>
            </w:r>
            <w:r>
              <w:rPr>
                <w:rFonts w:cs="Times New Roman"/>
                <w:szCs w:val="22"/>
                <w:highlight w:val="yellow"/>
              </w:rPr>
              <w:t>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5EE80A" w14:textId="3F6D6225" w:rsidR="00DE2178" w:rsidRPr="004A4991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b/>
                <w:bCs/>
                <w:szCs w:val="22"/>
                <w:highlight w:val="yellow"/>
              </w:rPr>
              <w:t>Приямок монолитный Прм</w:t>
            </w:r>
            <w:r>
              <w:rPr>
                <w:rFonts w:cs="Times New Roman"/>
                <w:b/>
                <w:bCs/>
                <w:szCs w:val="22"/>
                <w:highlight w:val="yellow"/>
              </w:rPr>
              <w:t>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F89ABA" w14:textId="77777777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54BC45" w14:textId="625AEFEB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4A4991">
              <w:rPr>
                <w:rFonts w:cs="Times New Roman"/>
                <w:szCs w:val="22"/>
                <w:highlight w:val="yellow"/>
              </w:rPr>
              <w:t>1</w:t>
            </w:r>
            <w:r>
              <w:rPr>
                <w:rFonts w:cs="Times New Roman"/>
                <w:szCs w:val="22"/>
                <w:highlight w:val="yellow"/>
              </w:rPr>
              <w:t>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C76FB9" w14:textId="77777777" w:rsidR="00DE2178" w:rsidRPr="004A4991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4106B" w14:paraId="2E2A6CD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A59F76" w14:textId="4C4A3662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5.5.1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E32DBD" w14:textId="7BCAFB3A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5E6428" w14:textId="3514D7A8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м</w:t>
            </w:r>
            <w:r w:rsidRPr="00B4106B">
              <w:rPr>
                <w:rFonts w:cs="Times New Roman"/>
                <w:szCs w:val="22"/>
                <w:highlight w:val="yellow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352AB8" w14:textId="6A3EDB99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  <w:highlight w:val="yellow"/>
              </w:rPr>
              <w:t>0,56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B4CD08" w14:textId="7777777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4106B" w14:paraId="28DC2FB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ADB28C" w14:textId="519ABDF4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5.5.2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A7AA76" w14:textId="20B417C4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eastAsia="Calibri" w:cs="Times New Roman"/>
                <w:szCs w:val="22"/>
                <w:highlight w:val="yellow"/>
              </w:rPr>
              <w:t>Устройство арматурного каркаса из стали</w:t>
            </w:r>
            <w:r w:rsidRPr="00B4106B">
              <w:rPr>
                <w:rFonts w:cs="Times New Roman"/>
                <w:szCs w:val="22"/>
                <w:highlight w:val="yellow"/>
              </w:rPr>
              <w:t xml:space="preserve"> </w:t>
            </w:r>
            <w:r w:rsidRPr="00B4106B">
              <w:rPr>
                <w:rFonts w:ascii="Cambria Math" w:hAnsi="Cambria Math" w:cs="Cambria Math"/>
                <w:szCs w:val="22"/>
                <w:highlight w:val="yellow"/>
              </w:rPr>
              <w:t>∅</w:t>
            </w:r>
            <w:r w:rsidRPr="00B4106B">
              <w:rPr>
                <w:rFonts w:cs="Times New Roman"/>
                <w:bCs/>
                <w:szCs w:val="22"/>
                <w:highlight w:val="yellow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431F40" w14:textId="38007373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29E70" w14:textId="2395578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  <w:highlight w:val="yellow"/>
              </w:rPr>
              <w:t>0,33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4F8DD" w14:textId="7777777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4106B" w14:paraId="0F8483A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044C07" w14:textId="5D2D6598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5.5.3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E58F1F" w14:textId="08AE36AE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eastAsia="Calibri" w:cs="Times New Roman"/>
                <w:szCs w:val="22"/>
                <w:highlight w:val="yellow"/>
              </w:rPr>
              <w:t>Устройство арматурного каркаса из стали</w:t>
            </w:r>
            <w:r w:rsidRPr="00B4106B">
              <w:rPr>
                <w:rFonts w:cs="Times New Roman"/>
                <w:szCs w:val="22"/>
                <w:highlight w:val="yellow"/>
              </w:rPr>
              <w:t xml:space="preserve"> </w:t>
            </w:r>
            <w:r w:rsidRPr="00B4106B">
              <w:rPr>
                <w:rFonts w:ascii="Cambria Math" w:hAnsi="Cambria Math" w:cs="Cambria Math"/>
                <w:szCs w:val="22"/>
                <w:highlight w:val="yellow"/>
              </w:rPr>
              <w:t>∅</w:t>
            </w:r>
            <w:r w:rsidRPr="00B4106B">
              <w:rPr>
                <w:rFonts w:cs="Times New Roman"/>
                <w:szCs w:val="22"/>
                <w:highlight w:val="yellow"/>
              </w:rPr>
              <w:t>6</w:t>
            </w:r>
            <w:r w:rsidRPr="00B4106B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 А240С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B0655D" w14:textId="1E746CEE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2D771B" w14:textId="61FA98E0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  <w:highlight w:val="yellow"/>
              </w:rPr>
              <w:t>0,01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3F03E0" w14:textId="7777777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4106B" w14:paraId="1FBC0F0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70CA6A" w14:textId="02D0D113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5.5.4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11F715" w14:textId="119392A0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40D1C6" w14:textId="656CC77C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BC570C" w14:textId="39180D7B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  <w:highlight w:val="yellow"/>
              </w:rPr>
              <w:t>8,1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643116" w14:textId="7777777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4106B" w14:paraId="079F4A1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74E50" w14:textId="5CD97EE9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5.5.5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F45B48" w14:textId="2A0A3666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Устройство гидроизоляции битумной мастики по ГОСТ 30693-20000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5EBBB0" w14:textId="64D5A970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м</w:t>
            </w:r>
            <w:r w:rsidRPr="00B4106B">
              <w:rPr>
                <w:rFonts w:cs="Times New Roman"/>
                <w:szCs w:val="22"/>
                <w:highlight w:val="yellow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53234F" w14:textId="14154165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  <w:highlight w:val="yellow"/>
              </w:rPr>
              <w:t>8,9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7E5569" w14:textId="7777777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16F3D" w14:paraId="0383059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9F2E90" w14:textId="52C9AA14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5.5.6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CA2054" w14:textId="02FE1B10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 xml:space="preserve">Бетонирование </w:t>
            </w:r>
            <w:r w:rsidRPr="00B4106B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бетоном </w:t>
            </w:r>
            <w:r w:rsidRPr="00B4106B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B</w:t>
            </w:r>
            <w:r w:rsidRPr="00B4106B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25 </w:t>
            </w:r>
            <w:r w:rsidRPr="00B4106B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F</w:t>
            </w:r>
            <w:r w:rsidRPr="00B4106B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200 </w:t>
            </w:r>
            <w:r w:rsidRPr="00B4106B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W</w:t>
            </w:r>
            <w:r w:rsidRPr="00B4106B">
              <w:rPr>
                <w:rFonts w:cs="Times New Roman"/>
                <w:bCs/>
                <w:szCs w:val="22"/>
                <w:highlight w:val="yellow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7246F" w14:textId="6960E630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м</w:t>
            </w:r>
            <w:r w:rsidRPr="00B4106B">
              <w:rPr>
                <w:rFonts w:cs="Times New Roman"/>
                <w:szCs w:val="22"/>
                <w:highlight w:val="yellow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4DA226" w14:textId="57C01C6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2,24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524DE5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4106B" w14:paraId="6BDA6B8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7239C" w14:textId="18BD1415" w:rsidR="00DE2178" w:rsidRPr="00B4106B" w:rsidRDefault="00DE2178" w:rsidP="00DE2178">
            <w:pPr>
              <w:pStyle w:val="114"/>
              <w:rPr>
                <w:rFonts w:cs="Times New Roman"/>
                <w:b/>
                <w:bCs/>
                <w:szCs w:val="22"/>
                <w:highlight w:val="yellow"/>
              </w:rPr>
            </w:pPr>
            <w:r w:rsidRPr="00B4106B">
              <w:rPr>
                <w:rFonts w:cs="Times New Roman"/>
                <w:b/>
                <w:bCs/>
                <w:szCs w:val="22"/>
                <w:highlight w:val="yellow"/>
              </w:rPr>
              <w:t>5.6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1DD57D" w14:textId="391C33AC" w:rsidR="00DE2178" w:rsidRPr="00B4106B" w:rsidRDefault="00DE2178" w:rsidP="00DE2178">
            <w:pPr>
              <w:pStyle w:val="113"/>
              <w:rPr>
                <w:rFonts w:cs="Times New Roman"/>
                <w:b/>
                <w:bCs/>
                <w:szCs w:val="22"/>
                <w:highlight w:val="yellow"/>
              </w:rPr>
            </w:pPr>
            <w:r w:rsidRPr="00B4106B">
              <w:rPr>
                <w:rFonts w:cs="Times New Roman"/>
                <w:b/>
                <w:bCs/>
                <w:szCs w:val="22"/>
                <w:highlight w:val="yellow"/>
              </w:rPr>
              <w:t>Приямок монолитный Прм6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3F0A0" w14:textId="114E823B" w:rsidR="00DE2178" w:rsidRPr="00B4106B" w:rsidRDefault="00DE2178" w:rsidP="00DE2178">
            <w:pPr>
              <w:pStyle w:val="114"/>
              <w:rPr>
                <w:rFonts w:cs="Times New Roman"/>
                <w:b/>
                <w:bCs/>
                <w:szCs w:val="22"/>
                <w:highlight w:val="yellow"/>
              </w:rPr>
            </w:pPr>
            <w:r w:rsidRPr="00B4106B">
              <w:rPr>
                <w:rFonts w:cs="Times New Roman"/>
                <w:b/>
                <w:bCs/>
                <w:szCs w:val="22"/>
                <w:highlight w:val="yellow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83309E" w14:textId="3070210F" w:rsidR="00DE2178" w:rsidRPr="00B4106B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4106B">
              <w:rPr>
                <w:rFonts w:cs="Times New Roman"/>
                <w:b/>
                <w:bCs/>
                <w:szCs w:val="22"/>
                <w:highlight w:val="yellow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ED1F66" w14:textId="77777777" w:rsidR="00DE2178" w:rsidRPr="00B4106B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</w:p>
        </w:tc>
      </w:tr>
      <w:tr w:rsidR="00DE2178" w:rsidRPr="00B4106B" w14:paraId="7AA6CA4C" w14:textId="77777777" w:rsidTr="00B4106B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1F820" w14:textId="306D86F9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5.6.1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8C94D" w14:textId="2A05D27C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2F7B79" w14:textId="3C68B55D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м</w:t>
            </w:r>
            <w:r w:rsidRPr="00B4106B">
              <w:rPr>
                <w:rFonts w:cs="Times New Roman"/>
                <w:szCs w:val="22"/>
                <w:highlight w:val="yellow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A08508" w14:textId="1B88FAD3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0,58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1C66F6" w14:textId="7777777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4106B" w14:paraId="2BC1EFBA" w14:textId="77777777" w:rsidTr="00B4106B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96210A" w14:textId="74DFDCF0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5.6.2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7E5379" w14:textId="64F4C9F4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eastAsia="Calibri" w:cs="Times New Roman"/>
                <w:szCs w:val="22"/>
                <w:highlight w:val="yellow"/>
              </w:rPr>
              <w:t>Устройство арматурного каркаса из стали</w:t>
            </w:r>
            <w:r w:rsidRPr="00B4106B">
              <w:rPr>
                <w:rFonts w:cs="Times New Roman"/>
                <w:szCs w:val="22"/>
                <w:highlight w:val="yellow"/>
              </w:rPr>
              <w:t xml:space="preserve"> </w:t>
            </w:r>
            <w:r w:rsidRPr="00B4106B">
              <w:rPr>
                <w:rFonts w:ascii="Cambria Math" w:hAnsi="Cambria Math" w:cs="Cambria Math"/>
                <w:szCs w:val="22"/>
                <w:highlight w:val="yellow"/>
              </w:rPr>
              <w:t>∅</w:t>
            </w:r>
            <w:r w:rsidRPr="00B4106B">
              <w:rPr>
                <w:rFonts w:cs="Times New Roman"/>
                <w:bCs/>
                <w:szCs w:val="22"/>
                <w:highlight w:val="yellow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5536CD" w14:textId="1DF48510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243B40" w14:textId="352D71E4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0,25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01EBDA" w14:textId="7777777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4106B" w14:paraId="30412E73" w14:textId="77777777" w:rsidTr="00B4106B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D9E968" w14:textId="4B2BE543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5.6.3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DC21CF" w14:textId="48A16E1C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eastAsia="Calibri" w:cs="Times New Roman"/>
                <w:szCs w:val="22"/>
                <w:highlight w:val="yellow"/>
              </w:rPr>
              <w:t>Устройство арматурного каркаса из стали</w:t>
            </w:r>
            <w:r w:rsidRPr="00B4106B">
              <w:rPr>
                <w:rFonts w:cs="Times New Roman"/>
                <w:szCs w:val="22"/>
                <w:highlight w:val="yellow"/>
              </w:rPr>
              <w:t xml:space="preserve"> </w:t>
            </w:r>
            <w:r w:rsidRPr="00B4106B">
              <w:rPr>
                <w:rFonts w:ascii="Cambria Math" w:hAnsi="Cambria Math" w:cs="Cambria Math"/>
                <w:szCs w:val="22"/>
                <w:highlight w:val="yellow"/>
              </w:rPr>
              <w:t>∅</w:t>
            </w:r>
            <w:r w:rsidRPr="00B4106B">
              <w:rPr>
                <w:rFonts w:cs="Times New Roman"/>
                <w:szCs w:val="22"/>
                <w:highlight w:val="yellow"/>
              </w:rPr>
              <w:t>6</w:t>
            </w:r>
            <w:r w:rsidRPr="00B4106B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 А240С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09D2AD" w14:textId="740A03F5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E3ED79" w14:textId="2258A00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0,01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19FE64" w14:textId="7777777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4106B" w14:paraId="73460174" w14:textId="77777777" w:rsidTr="00B4106B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A6013A" w14:textId="20CA5821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5.6.4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89E908" w14:textId="74D994A5" w:rsidR="00DE2178" w:rsidRPr="00B4106B" w:rsidRDefault="00DE2178" w:rsidP="00DE2178">
            <w:pPr>
              <w:pStyle w:val="113"/>
              <w:rPr>
                <w:rFonts w:eastAsia="Calibri" w:cs="Times New Roman"/>
                <w:szCs w:val="22"/>
                <w:highlight w:val="yellow"/>
              </w:rPr>
            </w:pPr>
            <w:r w:rsidRPr="00B4106B">
              <w:rPr>
                <w:rFonts w:eastAsia="Calibri" w:cs="Times New Roman"/>
                <w:szCs w:val="22"/>
                <w:highlight w:val="yellow"/>
              </w:rPr>
              <w:t>Швеллеп 16П ГОСТ 8240-97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BDC560" w14:textId="226E5C6C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49DC2E" w14:textId="5881948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0,04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907E31" w14:textId="7777777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4106B" w14:paraId="5E857D2E" w14:textId="77777777" w:rsidTr="00B4106B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0418D4" w14:textId="0DA39F31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5.6.5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94972" w14:textId="3F46BB66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C35860" w14:textId="17901964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226365" w14:textId="3D153172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8,1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4BF1BB" w14:textId="77777777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16F3D" w14:paraId="1001EE4D" w14:textId="77777777" w:rsidTr="00B4106B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F52E8D" w14:textId="591ECCED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5.6.6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079DE1" w14:textId="0E2AC2EF" w:rsidR="00DE2178" w:rsidRPr="00B4106B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Устройство гидроизоляции битумной мастики по ГОСТ 30693-20000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40A597" w14:textId="198507BE" w:rsidR="00DE2178" w:rsidRPr="00B4106B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м</w:t>
            </w:r>
            <w:r w:rsidRPr="00B4106B">
              <w:rPr>
                <w:rFonts w:cs="Times New Roman"/>
                <w:szCs w:val="22"/>
                <w:highlight w:val="yellow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1D7E6D" w14:textId="09BF5ED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4106B">
              <w:rPr>
                <w:rFonts w:cs="Times New Roman"/>
                <w:szCs w:val="22"/>
                <w:highlight w:val="yellow"/>
              </w:rPr>
              <w:t>8,9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7FD02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D56FD6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66722F" w14:textId="1F9D66AC" w:rsidR="00DE2178" w:rsidRPr="00B16F3D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37403A" w14:textId="6B528A83" w:rsidR="00DE2178" w:rsidRPr="00B16F3D" w:rsidRDefault="00DE2178" w:rsidP="00DE217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Лестница монолитная Лм1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A7D208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313208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92E6E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E1C505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44A1FA" w14:textId="20A8D32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6.1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06BEFA" w14:textId="3D002A74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9376B" w14:textId="1D31DED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FB8FE" w14:textId="349B0BD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0,816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D8E029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A3E198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EA5FA0" w14:textId="7813A41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6.2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636127" w14:textId="353FB25A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10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9301D1" w14:textId="7735DB4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B970F1" w14:textId="11B166E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2E8200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8E093E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666F4" w14:textId="3300FAB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6.3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884B5F" w14:textId="1E09E752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8 А</w:t>
            </w:r>
            <w:r>
              <w:rPr>
                <w:rFonts w:cs="Times New Roman"/>
                <w:bCs/>
                <w:szCs w:val="22"/>
                <w:lang w:eastAsia="ar-SA"/>
              </w:rPr>
              <w:t>50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C06635" w14:textId="1E4B3EF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1DF244" w14:textId="04D1332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0,103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E41404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64874D1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97C6F5" w14:textId="44D1CA99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6.4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B8A4D5" w14:textId="3ABEDAD4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Бетонирование 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100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985492" w14:textId="76C9C91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F15308" w14:textId="7AD61FD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5,79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0B4C9E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D4531F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E2EE28" w14:textId="715D334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D74E86" w14:textId="001BA0CD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color w:val="000000"/>
                <w:szCs w:val="22"/>
              </w:rPr>
              <w:t>Анкер распорный М8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EC23EC" w14:textId="691D7F2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2B0C3F" w14:textId="0BF4D7B1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819BDC" w14:textId="77777777" w:rsidR="00DE2178" w:rsidRPr="00E44054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</w:p>
        </w:tc>
      </w:tr>
      <w:tr w:rsidR="00DE2178" w:rsidRPr="00B16F3D" w14:paraId="0774255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A684B1" w14:textId="45B86384" w:rsidR="00DE2178" w:rsidRPr="00B16F3D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3D3964" w14:textId="4F1AF6DC" w:rsidR="00DE2178" w:rsidRPr="00B16F3D" w:rsidRDefault="00DE2178" w:rsidP="00DE2178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Плита фундаментная монолитная ПФм1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CF88EB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C4862C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5C27EA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B90EBD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3E7236" w14:textId="160BDE2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7.1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B05D68" w14:textId="399D56C8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Разработка грунта 2 гр. экскаватором емкостью ковша 0,65 м3 в котловане с погрузкой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FC25D0" w14:textId="6417098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116B1A">
              <w:rPr>
                <w:color w:val="000000"/>
              </w:rPr>
              <w:t>м</w:t>
            </w:r>
            <w:r w:rsidRPr="003B240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437DE5" w14:textId="7B8A5B77" w:rsidR="00DE2178" w:rsidRPr="00A314C6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403.45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419229" w14:textId="3695BE2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V = </w:t>
            </w:r>
            <w:r w:rsidRPr="00AB2F1C">
              <w:rPr>
                <w:lang w:val="en-US"/>
              </w:rPr>
              <w:t>V</w:t>
            </w:r>
            <w:r w:rsidRPr="00AB2F1C">
              <w:rPr>
                <w:vertAlign w:val="subscript"/>
              </w:rPr>
              <w:t>(котл.)</w:t>
            </w:r>
            <w:r w:rsidRPr="00AB2F1C">
              <w:t xml:space="preserve">. 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  <w:r w:rsidRPr="00AB2F1C">
              <w:t xml:space="preserve"> </w:t>
            </w:r>
          </w:p>
        </w:tc>
      </w:tr>
      <w:tr w:rsidR="00DE2178" w:rsidRPr="00B16F3D" w14:paraId="49A05B1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032932" w14:textId="033CB03A" w:rsidR="00DE2178" w:rsidRPr="005E103D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7.2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03C53" w14:textId="7FBCC6D8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 xml:space="preserve">Доработка грунта вручную (грунт 2 группы) 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45274233" w14:textId="08253AF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2376B9" w14:textId="0E9331A9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11,32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8E42AB" w14:textId="5619FE86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(дна)</w:t>
            </w:r>
            <w:r w:rsidRPr="00AB2F1C">
              <w:rPr>
                <w:szCs w:val="22"/>
              </w:rPr>
              <w:t>*0,05</w:t>
            </w:r>
          </w:p>
        </w:tc>
      </w:tr>
      <w:tr w:rsidR="00DE2178" w:rsidRPr="00B16F3D" w14:paraId="58BBBF7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D320FA" w14:textId="027BAE5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7.3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A4EEC9" w14:textId="487E94FF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Погрузка грунта (от ручной разработки) экскаватором емкостью ковша 0,65 м3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7769784C" w14:textId="3B26E03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38EF4D" w14:textId="09F9AF0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F97011">
              <w:rPr>
                <w:rFonts w:cs="Times New Roman"/>
                <w:szCs w:val="22"/>
              </w:rPr>
              <w:t>414,77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4121D5" w14:textId="3E463AAA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</w:p>
        </w:tc>
      </w:tr>
      <w:tr w:rsidR="00DE2178" w:rsidRPr="00B16F3D" w14:paraId="6956F77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63B7AF" w14:textId="5DDD131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7.4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8A7F6E" w14:textId="3249E1D2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Транспортировка грунта 2 гр. на площадку складирования на расстояние 6 км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2047640C" w14:textId="5768F14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D5E5F7" w14:textId="4C9D5DD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F97011">
              <w:rPr>
                <w:rFonts w:cs="Times New Roman"/>
                <w:szCs w:val="22"/>
              </w:rPr>
              <w:t>414,77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42B1E" w14:textId="2745596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1,69 г/см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</w:tr>
      <w:tr w:rsidR="00DE2178" w:rsidRPr="00B16F3D" w14:paraId="0378C91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5F5FD9" w14:textId="0532CD2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7.5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CF1B6" w14:textId="029A9E9F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Работа на отвале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5601797B" w14:textId="00C3FAA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9E3D87" w14:textId="6E2B75B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F97011">
              <w:rPr>
                <w:rFonts w:cs="Times New Roman"/>
                <w:szCs w:val="22"/>
              </w:rPr>
              <w:t>414,77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AB0F59" w14:textId="38823B6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36DDA6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C9FCBD" w14:textId="08F6041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7.6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F1889F" w14:textId="2170C40A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30AD1" w14:textId="120AB33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92993D" w14:textId="5E32B01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120,77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DA489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D25A31E" w14:textId="77777777" w:rsidTr="00CE5208">
        <w:trPr>
          <w:trHeight w:val="454"/>
        </w:trPr>
        <w:tc>
          <w:tcPr>
            <w:tcW w:w="767" w:type="dxa"/>
            <w:vMerge w:val="restart"/>
            <w:tcBorders>
              <w:top w:val="single" w:sz="2" w:space="0" w:color="auto"/>
            </w:tcBorders>
            <w:vAlign w:val="center"/>
          </w:tcPr>
          <w:p w14:paraId="2860C24B" w14:textId="610726BD" w:rsidR="00DE2178" w:rsidRPr="00656B5A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B16F3D">
              <w:rPr>
                <w:rFonts w:cs="Times New Roman"/>
                <w:szCs w:val="22"/>
              </w:rPr>
              <w:t>7.7</w:t>
            </w:r>
          </w:p>
        </w:tc>
        <w:tc>
          <w:tcPr>
            <w:tcW w:w="5416" w:type="dxa"/>
            <w:vMerge w:val="restart"/>
            <w:tcBorders>
              <w:top w:val="single" w:sz="2" w:space="0" w:color="auto"/>
            </w:tcBorders>
            <w:vAlign w:val="center"/>
          </w:tcPr>
          <w:p w14:paraId="230A758C" w14:textId="2CB68765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Замена техногенного грунта на слой из песчано-гравийной смеси с послойным уплотнением ручной пневмотрамбовкой до К=0,95</w:t>
            </w:r>
            <w:r>
              <w:rPr>
                <w:rFonts w:cs="Times New Roman"/>
                <w:color w:val="000000"/>
                <w:szCs w:val="22"/>
              </w:rPr>
              <w:t xml:space="preserve">. </w:t>
            </w:r>
            <w:r>
              <w:rPr>
                <w:rFonts w:cs="Times New Roman"/>
                <w:szCs w:val="22"/>
              </w:rPr>
              <w:t>Толщина слоя трамбования не более 25 см.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4C3C2F" w14:textId="3A33D169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ADC1BB" w14:textId="30A74A5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3</w:t>
            </w:r>
            <w:r>
              <w:rPr>
                <w:rFonts w:cs="Times New Roman"/>
                <w:szCs w:val="22"/>
              </w:rPr>
              <w:t>48</w:t>
            </w:r>
            <w:r w:rsidRPr="00B16F3D">
              <w:rPr>
                <w:rFonts w:cs="Times New Roman"/>
                <w:szCs w:val="22"/>
              </w:rPr>
              <w:t>,</w:t>
            </w:r>
            <w:r>
              <w:rPr>
                <w:rFonts w:cs="Times New Roman"/>
                <w:szCs w:val="22"/>
              </w:rPr>
              <w:t>05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EE259B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3C871F40" w14:textId="77777777" w:rsidTr="00CE5208">
        <w:trPr>
          <w:trHeight w:val="454"/>
        </w:trPr>
        <w:tc>
          <w:tcPr>
            <w:tcW w:w="767" w:type="dxa"/>
            <w:vMerge/>
            <w:tcBorders>
              <w:bottom w:val="single" w:sz="2" w:space="0" w:color="auto"/>
            </w:tcBorders>
            <w:vAlign w:val="center"/>
          </w:tcPr>
          <w:p w14:paraId="1487CA5C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416" w:type="dxa"/>
            <w:vMerge/>
            <w:tcBorders>
              <w:bottom w:val="single" w:sz="2" w:space="0" w:color="auto"/>
            </w:tcBorders>
            <w:vAlign w:val="center"/>
          </w:tcPr>
          <w:p w14:paraId="386AD6BB" w14:textId="77777777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BC9D52" w14:textId="3B665CD1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EC4760" w14:textId="0255682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1727,14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7B1FFF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0C5059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86ADFB" w14:textId="6A6618B1" w:rsidR="00DE2178" w:rsidRPr="00656B5A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7.8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CD52DE" w14:textId="382D610E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F102F0" w14:textId="5D274AD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0A876E" w14:textId="01E81FD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12,</w:t>
            </w:r>
            <w:r>
              <w:rPr>
                <w:rFonts w:cs="Times New Roman"/>
                <w:szCs w:val="22"/>
              </w:rPr>
              <w:t>73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FA636B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2C82D38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EFA0D2" w14:textId="69CE3E0D" w:rsidR="00DE2178" w:rsidRPr="00656B5A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7.9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F979D8" w14:textId="7EA5F56E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C44057" w14:textId="325B5970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E52099" w14:textId="139224E1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3,051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206301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70E622C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FA151F" w14:textId="282F6D50" w:rsidR="00DE2178" w:rsidRPr="00656B5A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7.10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0924BF" w14:textId="57729038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10 А240С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D38F1A" w14:textId="5C95251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259883" w14:textId="5CCE7CF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0,94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5898AE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FB9B1E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D1F946" w14:textId="3E8161D1" w:rsidR="00DE2178" w:rsidRPr="00656B5A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7.11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54D45C" w14:textId="2615AF9F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Бетонирование 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63B6C6" w14:textId="6C03A64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678C3D" w14:textId="0402A393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39,7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7BF6D8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4B3E6F0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E9F6C7" w14:textId="7DB630CC" w:rsidR="00DE2178" w:rsidRPr="00656B5A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7.12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AD1BAB" w14:textId="22190121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гидроизоляции битумной мастики по ГОСТ 30693-20000</w:t>
            </w:r>
            <w:r>
              <w:rPr>
                <w:rFonts w:cs="Times New Roman"/>
                <w:szCs w:val="22"/>
              </w:rPr>
              <w:t xml:space="preserve"> в 2 слоя</w:t>
            </w:r>
            <w:r w:rsidRPr="00B16F3D">
              <w:rPr>
                <w:rFonts w:cs="Times New Roman"/>
                <w:szCs w:val="22"/>
              </w:rPr>
              <w:t xml:space="preserve">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0B2DD7" w14:textId="6FAAFBE1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EA45DB" w14:textId="5FCB238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152,66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86B79B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03A93D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F80856" w14:textId="2CD6E54E" w:rsidR="00DE2178" w:rsidRPr="00B16E2E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7.13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64A0D0" w14:textId="1A2AF46A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7A0FAD" w14:textId="6FD2692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B81798" w14:textId="61A2E3E8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15,59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E0174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4B55E4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1BFDDD" w14:textId="054FE2C8" w:rsidR="00DE2178" w:rsidRPr="00B16E2E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7.14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E6CBB2" w14:textId="49ECA86F" w:rsidR="00DE2178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159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3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213F49" w14:textId="2278B8CB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85A245" w14:textId="206D987B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0,042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AF073C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51A9913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EF2064" w14:textId="2B6F4CBB" w:rsidR="00DE2178" w:rsidRPr="00B16E2E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7.15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CF249" w14:textId="77777777" w:rsidR="00DE2178" w:rsidRDefault="00DE2178" w:rsidP="00DE217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Устройство закладных:</w:t>
            </w:r>
          </w:p>
          <w:p w14:paraId="2DF9F769" w14:textId="77777777" w:rsidR="00DE2178" w:rsidRDefault="00DE2178" w:rsidP="00DE217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-Уголок равнополочный 50х5 по ГОСТ 8509-93</w:t>
            </w:r>
          </w:p>
          <w:p w14:paraId="4CBA5832" w14:textId="684FF031" w:rsidR="00DE2178" w:rsidRDefault="00DE2178" w:rsidP="00DE217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 xml:space="preserve">- Арматура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8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A5D7627" w14:textId="5098BE65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  <w:p w14:paraId="23D65506" w14:textId="16684BC2" w:rsidR="00DE2178" w:rsidRPr="00F156E1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0776320" w14:textId="18040986" w:rsidR="00DE2178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0</w:t>
            </w:r>
            <w:r>
              <w:rPr>
                <w:rFonts w:cs="Times New Roman"/>
                <w:szCs w:val="22"/>
              </w:rPr>
              <w:t>,</w:t>
            </w:r>
            <w:r>
              <w:rPr>
                <w:rFonts w:cs="Times New Roman"/>
                <w:szCs w:val="22"/>
                <w:lang w:val="en-US"/>
              </w:rPr>
              <w:t>023</w:t>
            </w:r>
          </w:p>
          <w:p w14:paraId="70889F5E" w14:textId="4F227427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  <w:lang w:val="en-US"/>
              </w:rPr>
              <w:t>0,002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56D155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0054498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34643C" w14:textId="126B0254" w:rsidR="00DE2178" w:rsidRPr="00B16E2E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7.16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F644AB" w14:textId="42E1A74A" w:rsidR="00DE2178" w:rsidRDefault="00DE2178" w:rsidP="00DE2178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Лист с чечевичным рифлением 1040х1080 по ГОСТ 34028-2016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B4F2C4" w14:textId="63113854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D22E36" w14:textId="0F8BF6F1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  <w:r>
              <w:rPr>
                <w:rFonts w:cs="Times New Roman"/>
                <w:szCs w:val="22"/>
                <w:lang w:val="en-US"/>
              </w:rPr>
              <w:t>,</w:t>
            </w:r>
            <w:r>
              <w:rPr>
                <w:rFonts w:cs="Times New Roman"/>
                <w:szCs w:val="22"/>
              </w:rPr>
              <w:t>112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439268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3459780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354DF6" w14:textId="5DF554D1" w:rsidR="00DE2178" w:rsidRPr="00921EA2" w:rsidRDefault="00DE2178" w:rsidP="00DE2178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921EA2">
              <w:rPr>
                <w:rFonts w:cs="Times New Roman"/>
                <w:b/>
                <w:bCs/>
                <w:szCs w:val="22"/>
              </w:rPr>
              <w:t>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FC9814" w14:textId="43621A1D" w:rsidR="00DE2178" w:rsidRPr="00423B03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921EA2">
              <w:rPr>
                <w:rFonts w:cs="Times New Roman"/>
                <w:b/>
                <w:bCs/>
                <w:szCs w:val="22"/>
              </w:rPr>
              <w:t>Фундаментн монолитный ПФм2 и крыльцо КРм1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631C91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4BD6B2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78336C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73F39D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AFB884" w14:textId="096E9FA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8.1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467CB6" w14:textId="7968C072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Разработка грунта 2 гр. экскаватором емкостью ковша 0,65 м3 в котловане с погрузкой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2B4D60" w14:textId="42ABDFE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116B1A">
              <w:rPr>
                <w:color w:val="000000"/>
              </w:rPr>
              <w:t>м</w:t>
            </w:r>
            <w:r w:rsidRPr="003B240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442E00" w14:textId="2561E66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A314C6">
              <w:rPr>
                <w:rFonts w:cs="Times New Roman"/>
                <w:szCs w:val="22"/>
              </w:rPr>
              <w:t>248,67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A56C79" w14:textId="781083D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V = </w:t>
            </w:r>
            <w:r w:rsidRPr="00AB2F1C">
              <w:rPr>
                <w:lang w:val="en-US"/>
              </w:rPr>
              <w:t>V</w:t>
            </w:r>
            <w:r w:rsidRPr="00AB2F1C">
              <w:rPr>
                <w:vertAlign w:val="subscript"/>
              </w:rPr>
              <w:t>(котл.)</w:t>
            </w:r>
            <w:r w:rsidRPr="00AB2F1C">
              <w:t xml:space="preserve">. 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  <w:r w:rsidRPr="00AB2F1C">
              <w:t xml:space="preserve"> </w:t>
            </w:r>
          </w:p>
        </w:tc>
      </w:tr>
      <w:tr w:rsidR="00DE2178" w:rsidRPr="00B16F3D" w14:paraId="3A2DE9F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38E037" w14:textId="65001001" w:rsidR="00DE2178" w:rsidRPr="005E103D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8.2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FE8456" w14:textId="2157FFD6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 xml:space="preserve">Доработка грунта вручную (грунт 2 группы) 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3F278F5D" w14:textId="47FE671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B3BE7F" w14:textId="64EC5E1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6,07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A00007" w14:textId="459D13C4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(дна)</w:t>
            </w:r>
            <w:r w:rsidRPr="00AB2F1C">
              <w:rPr>
                <w:szCs w:val="22"/>
              </w:rPr>
              <w:t>*0,05</w:t>
            </w:r>
          </w:p>
        </w:tc>
      </w:tr>
      <w:tr w:rsidR="00DE2178" w:rsidRPr="00B16F3D" w14:paraId="024F0F1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760912" w14:textId="18EAB3BC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8.3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46A492" w14:textId="544051A7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Погрузка грунта (от ручной разработки) экскаватором емкостью ковша 0,65 м3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6E24553F" w14:textId="42894DE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E7346C" w14:textId="664D942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F97011">
              <w:rPr>
                <w:rFonts w:cs="Times New Roman"/>
                <w:szCs w:val="22"/>
              </w:rPr>
              <w:t>254,74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D2C150" w14:textId="360C2211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</w:p>
        </w:tc>
      </w:tr>
      <w:tr w:rsidR="00DE2178" w:rsidRPr="00B16F3D" w14:paraId="6CB0AF4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033EB9" w14:textId="7EFDEAF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8.4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8A16BA" w14:textId="720CE026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Транспортировка грунта 2 гр. на площадку складирования на расстояние 6 км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4596AE0B" w14:textId="730018B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9FB8FB" w14:textId="6911EC9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F97011">
              <w:rPr>
                <w:rFonts w:cs="Times New Roman"/>
                <w:szCs w:val="22"/>
              </w:rPr>
              <w:t>254,74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885EFB" w14:textId="79A3FF8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1,69 г/см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</w:tr>
      <w:tr w:rsidR="00DE2178" w:rsidRPr="00B16F3D" w14:paraId="5E5AE60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42214C" w14:textId="6E2C045B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8.5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04320E" w14:textId="2A02A1A7" w:rsidR="00DE2178" w:rsidRPr="00B16F3D" w:rsidRDefault="00DE2178" w:rsidP="00DE2178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Работа на отвале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49012DEF" w14:textId="420041A2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4C0490" w14:textId="19D9689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F97011">
              <w:rPr>
                <w:rFonts w:cs="Times New Roman"/>
                <w:szCs w:val="22"/>
              </w:rPr>
              <w:t>254,74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57E0E0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367B988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5E4416" w14:textId="29B0165D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8.6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66EBE4" w14:textId="322D430E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52E2" w14:textId="0D724655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9C85C2" w14:textId="1ED25CCE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59,36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C465A1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361D50" w14:paraId="3E669CAE" w14:textId="77777777" w:rsidTr="00CE5208">
        <w:trPr>
          <w:trHeight w:val="454"/>
        </w:trPr>
        <w:tc>
          <w:tcPr>
            <w:tcW w:w="767" w:type="dxa"/>
            <w:vMerge w:val="restart"/>
            <w:tcBorders>
              <w:top w:val="single" w:sz="2" w:space="0" w:color="auto"/>
            </w:tcBorders>
            <w:vAlign w:val="center"/>
          </w:tcPr>
          <w:p w14:paraId="3E9707A6" w14:textId="6356B8A3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  <w:lang w:val="en-US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8.7</w:t>
            </w:r>
          </w:p>
        </w:tc>
        <w:tc>
          <w:tcPr>
            <w:tcW w:w="5416" w:type="dxa"/>
            <w:vMerge w:val="restart"/>
            <w:tcBorders>
              <w:top w:val="single" w:sz="2" w:space="0" w:color="auto"/>
            </w:tcBorders>
            <w:vAlign w:val="center"/>
          </w:tcPr>
          <w:p w14:paraId="430D4345" w14:textId="05C8058D" w:rsidR="00DE2178" w:rsidRPr="00361D50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color w:val="000000"/>
                <w:szCs w:val="22"/>
                <w:highlight w:val="yellow"/>
              </w:rPr>
              <w:t xml:space="preserve">Замена техногенного грунта на слой из песчано-гравийной смеси с послойным уплотнением ручной пневмотрамбовкой до К=0,95. </w:t>
            </w:r>
            <w:r w:rsidRPr="00361D50">
              <w:rPr>
                <w:rFonts w:cs="Times New Roman"/>
                <w:szCs w:val="22"/>
                <w:highlight w:val="yellow"/>
              </w:rPr>
              <w:t>Толщина слоя трамбования не более 25 см.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DA9158" w14:textId="4F31CB92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м</w:t>
            </w:r>
            <w:r w:rsidRPr="00361D50">
              <w:rPr>
                <w:rFonts w:cs="Times New Roman"/>
                <w:szCs w:val="22"/>
                <w:highlight w:val="yellow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06D0A8" w14:textId="3B9C2E74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115,78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7FA840" w14:textId="77777777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361D50" w14:paraId="4B77A402" w14:textId="77777777" w:rsidTr="00CE5208">
        <w:trPr>
          <w:trHeight w:val="454"/>
        </w:trPr>
        <w:tc>
          <w:tcPr>
            <w:tcW w:w="767" w:type="dxa"/>
            <w:vMerge/>
            <w:tcBorders>
              <w:bottom w:val="single" w:sz="2" w:space="0" w:color="auto"/>
            </w:tcBorders>
            <w:vAlign w:val="center"/>
          </w:tcPr>
          <w:p w14:paraId="74618EDC" w14:textId="77777777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  <w:tc>
          <w:tcPr>
            <w:tcW w:w="5416" w:type="dxa"/>
            <w:vMerge/>
            <w:tcBorders>
              <w:bottom w:val="single" w:sz="2" w:space="0" w:color="auto"/>
            </w:tcBorders>
            <w:vAlign w:val="center"/>
          </w:tcPr>
          <w:p w14:paraId="5DB28402" w14:textId="77777777" w:rsidR="00DE2178" w:rsidRPr="00361D50" w:rsidRDefault="00DE2178" w:rsidP="00DE2178">
            <w:pPr>
              <w:pStyle w:val="113"/>
              <w:rPr>
                <w:rFonts w:cs="Times New Roman"/>
                <w:color w:val="000000"/>
                <w:szCs w:val="22"/>
                <w:highlight w:val="yellow"/>
              </w:rPr>
            </w:pP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F24C2" w14:textId="445A458F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м</w:t>
            </w:r>
            <w:r w:rsidRPr="00361D50">
              <w:rPr>
                <w:rFonts w:cs="Times New Roman"/>
                <w:szCs w:val="22"/>
                <w:highlight w:val="yellow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B1ECC3" w14:textId="2D12AE5A" w:rsidR="00193295" w:rsidRPr="00361D50" w:rsidRDefault="00193295" w:rsidP="00193295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  <w:highlight w:val="yellow"/>
              </w:rPr>
              <w:t>676,2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D4B6DB" w14:textId="77777777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16F3D" w14:paraId="608DCE9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6A2F37" w14:textId="10F630AA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  <w:lang w:val="en-US"/>
              </w:rPr>
            </w:pPr>
            <w:r w:rsidRPr="00361D50">
              <w:rPr>
                <w:rFonts w:cs="Times New Roman"/>
                <w:szCs w:val="22"/>
                <w:highlight w:val="yellow"/>
                <w:lang w:val="en-US"/>
              </w:rPr>
              <w:t>8.8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A22FFD" w14:textId="7E99FBDE" w:rsidR="00DE2178" w:rsidRPr="00361D50" w:rsidRDefault="00DE2178" w:rsidP="00DE2178">
            <w:pPr>
              <w:pStyle w:val="113"/>
              <w:rPr>
                <w:rFonts w:cs="Times New Roman"/>
                <w:color w:val="000000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7E30A" w14:textId="74606C81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м</w:t>
            </w:r>
            <w:r w:rsidRPr="00361D50">
              <w:rPr>
                <w:rFonts w:cs="Times New Roman"/>
                <w:szCs w:val="22"/>
                <w:highlight w:val="yellow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6DC037" w14:textId="05161508" w:rsidR="00DE2178" w:rsidRPr="00B16F3D" w:rsidRDefault="00666216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  <w:highlight w:val="yellow"/>
              </w:rPr>
              <w:t>8</w:t>
            </w:r>
            <w:r w:rsidR="00DE2178" w:rsidRPr="00361D50">
              <w:rPr>
                <w:rFonts w:cs="Times New Roman"/>
                <w:szCs w:val="22"/>
                <w:highlight w:val="yellow"/>
              </w:rPr>
              <w:t>,1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73BFB1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2F35727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9B755D" w14:textId="6C57B584" w:rsidR="00DE2178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8.9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F245FC" w14:textId="24076E10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7375D0" w14:textId="522DAC98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7B9F47" w14:textId="72348839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9A4427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2F9056F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AD8EC4" w14:textId="7BDB803C" w:rsidR="00DE2178" w:rsidRDefault="00DE2178" w:rsidP="00DE2178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8.10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AE29A" w14:textId="72EBA7BB" w:rsidR="00DE2178" w:rsidRPr="00B16F3D" w:rsidRDefault="00DE2178" w:rsidP="00DE2178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8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</w:t>
            </w:r>
            <w:r>
              <w:rPr>
                <w:rFonts w:cs="Times New Roman"/>
                <w:bCs/>
                <w:szCs w:val="22"/>
                <w:lang w:eastAsia="ar-SA"/>
              </w:rPr>
              <w:t>24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E3E8EA" w14:textId="16D97E8F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6B30FA" w14:textId="2FADBB44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0,059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42A3BC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361D50" w14:paraId="3C72322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6B368E" w14:textId="2ED38498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  <w:lang w:val="en-US"/>
              </w:rPr>
            </w:pPr>
            <w:r w:rsidRPr="00361D50">
              <w:rPr>
                <w:rFonts w:cs="Times New Roman"/>
                <w:szCs w:val="22"/>
                <w:highlight w:val="yellow"/>
                <w:lang w:val="en-US"/>
              </w:rPr>
              <w:t>8.11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18CD96" w14:textId="0110C5F2" w:rsidR="00DE2178" w:rsidRPr="00361D50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eastAsia="Calibri" w:cs="Times New Roman"/>
                <w:szCs w:val="22"/>
                <w:highlight w:val="yellow"/>
              </w:rPr>
              <w:t>Устройство арматурного каркаса из стали</w:t>
            </w:r>
            <w:r w:rsidRPr="00361D50">
              <w:rPr>
                <w:rFonts w:cs="Times New Roman"/>
                <w:szCs w:val="22"/>
                <w:highlight w:val="yellow"/>
              </w:rPr>
              <w:t xml:space="preserve"> </w:t>
            </w:r>
            <w:r w:rsidRPr="00361D50">
              <w:rPr>
                <w:rFonts w:ascii="Cambria Math" w:hAnsi="Cambria Math" w:cs="Cambria Math"/>
                <w:szCs w:val="22"/>
                <w:highlight w:val="yellow"/>
              </w:rPr>
              <w:t>∅</w:t>
            </w:r>
            <w:r w:rsidRPr="00361D50">
              <w:rPr>
                <w:rFonts w:cs="Times New Roman"/>
                <w:bCs/>
                <w:szCs w:val="22"/>
                <w:highlight w:val="yellow"/>
                <w:lang w:eastAsia="ar-SA"/>
              </w:rPr>
              <w:t>10 А240С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93D1D3" w14:textId="00D440A5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E57FCA" w14:textId="7CFCE908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0,</w:t>
            </w:r>
            <w:r w:rsidR="00170DA9">
              <w:rPr>
                <w:rFonts w:cs="Times New Roman"/>
                <w:szCs w:val="22"/>
                <w:highlight w:val="yellow"/>
              </w:rPr>
              <w:t>118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645733" w14:textId="77777777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361D50" w14:paraId="07F4A52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13014" w14:textId="44690DF5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  <w:lang w:val="en-US"/>
              </w:rPr>
            </w:pPr>
            <w:r w:rsidRPr="00361D50">
              <w:rPr>
                <w:rFonts w:cs="Times New Roman"/>
                <w:szCs w:val="22"/>
                <w:highlight w:val="yellow"/>
                <w:lang w:val="en-US"/>
              </w:rPr>
              <w:t>8.12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9E3A92" w14:textId="47CE7577" w:rsidR="00DE2178" w:rsidRPr="00361D50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eastAsia="Calibri" w:cs="Times New Roman"/>
                <w:szCs w:val="22"/>
                <w:highlight w:val="yellow"/>
              </w:rPr>
              <w:t>Устройство арматурного каркаса из стали</w:t>
            </w:r>
            <w:r w:rsidRPr="00361D50">
              <w:rPr>
                <w:rFonts w:cs="Times New Roman"/>
                <w:szCs w:val="22"/>
                <w:highlight w:val="yellow"/>
              </w:rPr>
              <w:t xml:space="preserve"> </w:t>
            </w:r>
            <w:r w:rsidRPr="00361D50">
              <w:rPr>
                <w:rFonts w:ascii="Cambria Math" w:hAnsi="Cambria Math" w:cs="Cambria Math"/>
                <w:szCs w:val="22"/>
                <w:highlight w:val="yellow"/>
              </w:rPr>
              <w:t>∅</w:t>
            </w:r>
            <w:r w:rsidRPr="00361D50">
              <w:rPr>
                <w:rFonts w:cs="Times New Roman"/>
                <w:bCs/>
                <w:szCs w:val="22"/>
                <w:highlight w:val="yellow"/>
                <w:lang w:eastAsia="ar-SA"/>
              </w:rPr>
              <w:t>10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39BB93" w14:textId="0B96192F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DDA34A" w14:textId="04687702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1,</w:t>
            </w:r>
            <w:r w:rsidR="00170DA9">
              <w:rPr>
                <w:rFonts w:cs="Times New Roman"/>
                <w:szCs w:val="22"/>
                <w:highlight w:val="yellow"/>
              </w:rPr>
              <w:t>938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CDF9CA" w14:textId="77777777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361D50" w14:paraId="411274B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70C327" w14:textId="0D4958AF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  <w:lang w:val="en-US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8.13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FB7DEB" w14:textId="27775FA2" w:rsidR="00DE2178" w:rsidRPr="00361D50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eastAsia="Calibri" w:cs="Times New Roman"/>
                <w:szCs w:val="22"/>
                <w:highlight w:val="yellow"/>
              </w:rPr>
              <w:t>Устройство арматурного каркаса из стали</w:t>
            </w:r>
            <w:r w:rsidRPr="00361D50">
              <w:rPr>
                <w:rFonts w:cs="Times New Roman"/>
                <w:szCs w:val="22"/>
                <w:highlight w:val="yellow"/>
              </w:rPr>
              <w:t xml:space="preserve"> </w:t>
            </w:r>
            <w:r w:rsidRPr="00361D50">
              <w:rPr>
                <w:rFonts w:ascii="Cambria Math" w:hAnsi="Cambria Math" w:cs="Cambria Math"/>
                <w:szCs w:val="22"/>
                <w:highlight w:val="yellow"/>
              </w:rPr>
              <w:t>∅</w:t>
            </w:r>
            <w:r w:rsidRPr="00361D50">
              <w:rPr>
                <w:rFonts w:cs="Times New Roman"/>
                <w:bCs/>
                <w:szCs w:val="22"/>
                <w:highlight w:val="yellow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1A768A" w14:textId="409E8EBC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261A0" w14:textId="4959C290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1,</w:t>
            </w:r>
            <w:r w:rsidR="00170DA9">
              <w:rPr>
                <w:rFonts w:cs="Times New Roman"/>
                <w:szCs w:val="22"/>
                <w:highlight w:val="yellow"/>
              </w:rPr>
              <w:t>694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A81AA0" w14:textId="77777777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361D50" w14:paraId="4202B57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47D60F" w14:textId="71535654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8.14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EBF617" w14:textId="2C129055" w:rsidR="00DE2178" w:rsidRPr="00361D50" w:rsidRDefault="00DE2178" w:rsidP="00DE2178">
            <w:pPr>
              <w:pStyle w:val="113"/>
              <w:rPr>
                <w:rFonts w:eastAsia="Calibri" w:cs="Times New Roman"/>
                <w:szCs w:val="22"/>
                <w:highlight w:val="yellow"/>
              </w:rPr>
            </w:pPr>
            <w:r w:rsidRPr="00361D50">
              <w:rPr>
                <w:rFonts w:eastAsia="Calibri" w:cs="Times New Roman"/>
                <w:szCs w:val="22"/>
                <w:highlight w:val="yellow"/>
              </w:rPr>
              <w:t>Устройство арматурного каркаса из стали</w:t>
            </w:r>
            <w:r w:rsidRPr="00361D50">
              <w:rPr>
                <w:rFonts w:cs="Times New Roman"/>
                <w:szCs w:val="22"/>
                <w:highlight w:val="yellow"/>
              </w:rPr>
              <w:t xml:space="preserve"> </w:t>
            </w:r>
            <w:r w:rsidRPr="00361D50">
              <w:rPr>
                <w:rFonts w:ascii="Cambria Math" w:hAnsi="Cambria Math" w:cs="Cambria Math"/>
                <w:szCs w:val="22"/>
                <w:highlight w:val="yellow"/>
              </w:rPr>
              <w:t>∅</w:t>
            </w:r>
            <w:r w:rsidRPr="00361D50">
              <w:rPr>
                <w:rFonts w:cs="Times New Roman"/>
                <w:bCs/>
                <w:szCs w:val="22"/>
                <w:highlight w:val="yellow"/>
                <w:lang w:eastAsia="ar-SA"/>
              </w:rPr>
              <w:t>16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4C6E8D" w14:textId="10FC8626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39F8C9" w14:textId="5C07D360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0,206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09EE2B" w14:textId="77777777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361D50" w14:paraId="2E8AA22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8601F2" w14:textId="28E1F84E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8.15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056912" w14:textId="0D1B8542" w:rsidR="00DE2178" w:rsidRPr="00361D50" w:rsidRDefault="00DE2178" w:rsidP="00DE2178">
            <w:pPr>
              <w:pStyle w:val="113"/>
              <w:rPr>
                <w:rFonts w:eastAsia="Calibri" w:cs="Times New Roman"/>
                <w:szCs w:val="22"/>
                <w:highlight w:val="yellow"/>
              </w:rPr>
            </w:pPr>
            <w:r w:rsidRPr="00361D50">
              <w:rPr>
                <w:rFonts w:eastAsia="Calibri" w:cs="Times New Roman"/>
                <w:szCs w:val="22"/>
                <w:highlight w:val="yellow"/>
              </w:rPr>
              <w:t>Устройство арматурного каркаса из стали</w:t>
            </w:r>
            <w:r w:rsidRPr="00361D50">
              <w:rPr>
                <w:rFonts w:cs="Times New Roman"/>
                <w:szCs w:val="22"/>
                <w:highlight w:val="yellow"/>
              </w:rPr>
              <w:t xml:space="preserve"> </w:t>
            </w:r>
            <w:r w:rsidRPr="00361D50">
              <w:rPr>
                <w:rFonts w:ascii="Cambria Math" w:hAnsi="Cambria Math" w:cs="Cambria Math"/>
                <w:szCs w:val="22"/>
                <w:highlight w:val="yellow"/>
              </w:rPr>
              <w:t>∅</w:t>
            </w:r>
            <w:r w:rsidRPr="00361D50">
              <w:rPr>
                <w:rFonts w:cs="Times New Roman"/>
                <w:bCs/>
                <w:szCs w:val="22"/>
                <w:highlight w:val="yellow"/>
                <w:lang w:eastAsia="ar-SA"/>
              </w:rPr>
              <w:t>20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9CAE4E" w14:textId="7C143F65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7CD37" w14:textId="61264EA5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0,030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E87984" w14:textId="77777777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DE2178" w:rsidRPr="00B16F3D" w14:paraId="5E5AD10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1495C6" w14:textId="1178CB83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8.16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C2D274" w14:textId="4B7BD00B" w:rsidR="00DE2178" w:rsidRPr="00361D50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 xml:space="preserve">Бетонирование </w:t>
            </w:r>
            <w:r w:rsidRPr="00361D50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бетоном </w:t>
            </w:r>
            <w:r w:rsidRPr="00361D50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B</w:t>
            </w:r>
            <w:r w:rsidRPr="00361D50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25 </w:t>
            </w:r>
            <w:r w:rsidRPr="00361D50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F</w:t>
            </w:r>
            <w:r w:rsidRPr="00361D50">
              <w:rPr>
                <w:rFonts w:cs="Times New Roman"/>
                <w:bCs/>
                <w:szCs w:val="22"/>
                <w:highlight w:val="yellow"/>
                <w:lang w:eastAsia="ar-SA"/>
              </w:rPr>
              <w:t xml:space="preserve">200 </w:t>
            </w:r>
            <w:r w:rsidRPr="00361D50">
              <w:rPr>
                <w:rFonts w:cs="Times New Roman"/>
                <w:bCs/>
                <w:szCs w:val="22"/>
                <w:highlight w:val="yellow"/>
                <w:lang w:val="en-US" w:eastAsia="ar-SA"/>
              </w:rPr>
              <w:t>W</w:t>
            </w:r>
            <w:r w:rsidRPr="00361D50">
              <w:rPr>
                <w:rFonts w:cs="Times New Roman"/>
                <w:bCs/>
                <w:szCs w:val="22"/>
                <w:highlight w:val="yellow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079FE" w14:textId="67E91BF9" w:rsidR="00DE2178" w:rsidRPr="00361D50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61D50">
              <w:rPr>
                <w:rFonts w:cs="Times New Roman"/>
                <w:szCs w:val="22"/>
                <w:highlight w:val="yellow"/>
              </w:rPr>
              <w:t>м</w:t>
            </w:r>
            <w:r w:rsidRPr="00361D50">
              <w:rPr>
                <w:rFonts w:cs="Times New Roman"/>
                <w:szCs w:val="22"/>
                <w:highlight w:val="yellow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24D48D" w14:textId="3CE3EB7C" w:rsidR="00DE2178" w:rsidRPr="00B16F3D" w:rsidRDefault="00666216" w:rsidP="00DE2178">
            <w:pPr>
              <w:pStyle w:val="114"/>
              <w:rPr>
                <w:rFonts w:cs="Times New Roman"/>
                <w:szCs w:val="22"/>
              </w:rPr>
            </w:pPr>
            <w:r w:rsidRPr="00666216">
              <w:rPr>
                <w:rFonts w:cs="Times New Roman"/>
                <w:szCs w:val="22"/>
                <w:highlight w:val="yellow"/>
              </w:rPr>
              <w:t>43,8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ADF72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DE2178" w:rsidRPr="00B16F3D" w14:paraId="1ABAF0F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DE57B5" w14:textId="2F982FE1" w:rsidR="00DE2178" w:rsidRPr="00921EA2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8.17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D763E3" w14:textId="57F19E22" w:rsidR="00DE2178" w:rsidRPr="00921EA2" w:rsidRDefault="00DE2178" w:rsidP="00DE2178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Закладная деталь МН136-6 по серии 1.400-15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1FF0F5" w14:textId="6B4C73C3" w:rsidR="00DE2178" w:rsidRPr="00921EA2" w:rsidRDefault="00DE2178" w:rsidP="00DE2178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6B934A" w14:textId="6F01F1E1" w:rsidR="00DE2178" w:rsidRDefault="00DE2178" w:rsidP="00DE2178">
            <w:pPr>
              <w:pStyle w:val="114"/>
              <w:rPr>
                <w:rFonts w:cs="Times New Roman"/>
                <w:szCs w:val="22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FE3EC6" w14:textId="77777777" w:rsidR="00DE2178" w:rsidRPr="00B16F3D" w:rsidRDefault="00DE2178" w:rsidP="00DE2178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921EA2" w14:paraId="707DB42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2ED79F" w14:textId="3B042F57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8.18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12B74B" w14:textId="0699D36A" w:rsidR="00921EA2" w:rsidRPr="00921EA2" w:rsidRDefault="00921EA2" w:rsidP="00921EA2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Труба 159х4,5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0E8B7D" w14:textId="511B6EEF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0A330B" w14:textId="700D7E4B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0,031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5517C6" w14:textId="77777777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B16F3D" w14:paraId="5CCD4A9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BC7EB" w14:textId="2A98F15A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8.19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D13327" w14:textId="7FA32BAB" w:rsidR="00921EA2" w:rsidRPr="00921EA2" w:rsidRDefault="00921EA2" w:rsidP="00921EA2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Труба 219х5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A41C29" w14:textId="247BAD8E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D92531" w14:textId="7EDD1A4C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0,159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74898A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921EA2" w14:paraId="5CEC139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AE3A4B" w14:textId="486FCDE1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8.20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FEFA07" w14:textId="38A93043" w:rsidR="00921EA2" w:rsidRPr="00921EA2" w:rsidRDefault="00921EA2" w:rsidP="00921EA2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Балка Б2 по серии 3.006.1-2.87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CAD3E1" w14:textId="4DAD46FE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2F49F6" w14:textId="0B895126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53982" w14:textId="77777777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921EA2" w14:paraId="7265FC2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31293" w14:textId="043A15D2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8.21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BC8158" w14:textId="1F1E0984" w:rsidR="00921EA2" w:rsidRPr="00921EA2" w:rsidRDefault="00921EA2" w:rsidP="00921EA2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Ремонтный раствор для омоноличивания отверстий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BAF50B" w14:textId="686821BF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м</w:t>
            </w:r>
            <w:r w:rsidRPr="00921EA2">
              <w:rPr>
                <w:rFonts w:cs="Times New Roman"/>
                <w:szCs w:val="22"/>
                <w:highlight w:val="yellow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578C4D" w14:textId="445D0BB3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0,45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AE2FA0" w14:textId="77777777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B16F3D" w14:paraId="0A5CDCF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E555F6" w14:textId="4363CE0A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8.22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1F9B0D" w14:textId="330CC933" w:rsidR="00921EA2" w:rsidRPr="00921EA2" w:rsidRDefault="00921EA2" w:rsidP="00921EA2">
            <w:pPr>
              <w:pStyle w:val="113"/>
              <w:rPr>
                <w:rFonts w:cs="Times New Roman"/>
                <w:highlight w:val="yellow"/>
              </w:rPr>
            </w:pPr>
            <w:r w:rsidRPr="00921EA2">
              <w:rPr>
                <w:rFonts w:cs="Times New Roman"/>
                <w:highlight w:val="yellow"/>
              </w:rPr>
              <w:t>Гидроизоляционный материал Абрис ВС-Б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8C3603" w14:textId="436542A6" w:rsidR="00921EA2" w:rsidRPr="00921EA2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м</w:t>
            </w:r>
            <w:r w:rsidRPr="00921EA2">
              <w:rPr>
                <w:rFonts w:cs="Times New Roman"/>
                <w:szCs w:val="22"/>
                <w:highlight w:val="yellow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00E756" w14:textId="200995F8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921EA2">
              <w:rPr>
                <w:rFonts w:cs="Times New Roman"/>
                <w:szCs w:val="22"/>
                <w:highlight w:val="yellow"/>
              </w:rPr>
              <w:t>0,2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78457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3345E4" w14:paraId="0E21762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22D6EE" w14:textId="66E42AAD" w:rsidR="00921EA2" w:rsidRPr="003345E4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385B50">
              <w:rPr>
                <w:rFonts w:cs="Times New Roman"/>
                <w:szCs w:val="22"/>
              </w:rPr>
              <w:t>8.23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9C55DC" w14:textId="6A2E8708" w:rsidR="00921EA2" w:rsidRPr="003345E4" w:rsidRDefault="00921EA2" w:rsidP="00921EA2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B16F3D">
              <w:rPr>
                <w:rFonts w:cs="Times New Roman"/>
                <w:szCs w:val="22"/>
              </w:rPr>
              <w:t xml:space="preserve">Устройство гидроизоляции </w:t>
            </w:r>
            <w:r>
              <w:rPr>
                <w:rFonts w:cs="Times New Roman"/>
                <w:szCs w:val="22"/>
              </w:rPr>
              <w:t>Техноэласт ЭПП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9693E4" w14:textId="15FF289B" w:rsidR="00921EA2" w:rsidRPr="003345E4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B469CC" w14:textId="78C58EF5" w:rsidR="00921EA2" w:rsidRPr="003345E4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</w:rPr>
              <w:t>75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4B8B08" w14:textId="77777777" w:rsidR="00921EA2" w:rsidRPr="003345E4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B16F3D" w14:paraId="4A223AB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A4858E" w14:textId="4B22E7DE" w:rsidR="00921EA2" w:rsidRPr="003345E4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8.24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A46743" w14:textId="4E0A463D" w:rsidR="00921EA2" w:rsidRPr="003345E4" w:rsidRDefault="00921EA2" w:rsidP="00921EA2">
            <w:pPr>
              <w:pStyle w:val="113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</w:rPr>
              <w:t>Бентонитовый шнур Аквастоп ПНБ 25х19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1A448A" w14:textId="7B35681A" w:rsidR="00921EA2" w:rsidRPr="003345E4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43BBF" w14:textId="4AE79465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62,8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34F184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29CAAFB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2E6F47" w14:textId="3C724476" w:rsidR="00921EA2" w:rsidRPr="003345E4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  <w:highlight w:val="yellow"/>
              </w:rPr>
              <w:t>8.25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6FCD68" w14:textId="3134D6B6" w:rsidR="00921EA2" w:rsidRPr="003345E4" w:rsidRDefault="00921EA2" w:rsidP="00921EA2">
            <w:pPr>
              <w:pStyle w:val="113"/>
              <w:rPr>
                <w:rFonts w:cs="Times New Roman"/>
                <w:szCs w:val="22"/>
                <w:highlight w:val="yellow"/>
              </w:rPr>
            </w:pPr>
            <w:r w:rsidRPr="003345E4">
              <w:rPr>
                <w:rFonts w:cs="Times New Roman"/>
                <w:szCs w:val="22"/>
                <w:highlight w:val="yellow"/>
              </w:rPr>
              <w:t>Битумная мастика по слою праймера (2 слоя)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280E17" w14:textId="531DCCCC" w:rsidR="00921EA2" w:rsidRPr="003345E4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345E4">
              <w:rPr>
                <w:rFonts w:cs="Times New Roman"/>
                <w:szCs w:val="22"/>
                <w:highlight w:val="yellow"/>
              </w:rPr>
              <w:t>м</w:t>
            </w:r>
            <w:r w:rsidRPr="003345E4">
              <w:rPr>
                <w:rFonts w:cs="Times New Roman"/>
                <w:szCs w:val="22"/>
                <w:highlight w:val="yellow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12CC4" w14:textId="39468F4B" w:rsidR="00921EA2" w:rsidRPr="003345E4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>
              <w:rPr>
                <w:rFonts w:cs="Times New Roman"/>
                <w:szCs w:val="22"/>
                <w:highlight w:val="yellow"/>
              </w:rPr>
              <w:t>4,72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0F660C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3F9687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4CB416" w14:textId="6BC20537" w:rsidR="00921EA2" w:rsidRPr="001A5237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1A5237">
              <w:rPr>
                <w:rFonts w:cs="Times New Roman"/>
                <w:b/>
                <w:bCs/>
                <w:szCs w:val="22"/>
              </w:rPr>
              <w:t>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A59080" w14:textId="1B8853B0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Плита фундаментная монолитная ПФм</w:t>
            </w:r>
            <w:r>
              <w:rPr>
                <w:rFonts w:cs="Times New Roman"/>
                <w:b/>
                <w:bCs/>
                <w:szCs w:val="22"/>
              </w:rPr>
              <w:t>3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5568A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F5D662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E36CE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33706F8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C85234" w14:textId="35AFE2F5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065EEB" w14:textId="080E5DF2" w:rsidR="00921EA2" w:rsidRPr="00B16F3D" w:rsidRDefault="00921EA2" w:rsidP="00921EA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Разработка грунта 2 гр. экскаватором емкостью ковша 0,65 м3 в котловане с погрузкой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448E5" w14:textId="2A36C590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116B1A">
              <w:rPr>
                <w:color w:val="000000"/>
              </w:rPr>
              <w:t>м</w:t>
            </w:r>
            <w:r w:rsidRPr="003B2409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1D45C5" w14:textId="1C46DCCD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314C6">
              <w:rPr>
                <w:rFonts w:cs="Times New Roman"/>
                <w:szCs w:val="22"/>
              </w:rPr>
              <w:t>104,41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A6279" w14:textId="04520794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V = </w:t>
            </w:r>
            <w:r w:rsidRPr="00AB2F1C">
              <w:rPr>
                <w:lang w:val="en-US"/>
              </w:rPr>
              <w:t>V</w:t>
            </w:r>
            <w:r w:rsidRPr="00AB2F1C">
              <w:rPr>
                <w:vertAlign w:val="subscript"/>
              </w:rPr>
              <w:t>(котл.)</w:t>
            </w:r>
            <w:r w:rsidRPr="00AB2F1C">
              <w:t xml:space="preserve">. 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  <w:r w:rsidRPr="00AB2F1C">
              <w:t xml:space="preserve"> </w:t>
            </w:r>
          </w:p>
        </w:tc>
      </w:tr>
      <w:tr w:rsidR="00921EA2" w:rsidRPr="00B16F3D" w14:paraId="593C3AF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AFFE1E" w14:textId="2D2D3E72" w:rsidR="00921EA2" w:rsidRPr="005E103D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9.2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B497FE" w14:textId="27066D4E" w:rsidR="00921EA2" w:rsidRPr="00B16F3D" w:rsidRDefault="00921EA2" w:rsidP="00921EA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 xml:space="preserve">Доработка грунта вручную (грунт 2 группы) 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0B37D5FA" w14:textId="3C9C135E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87E1B" w14:textId="3DD0E13C" w:rsidR="00921EA2" w:rsidRPr="00F97011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  <w:lang w:val="en-US"/>
              </w:rPr>
              <w:t>2</w:t>
            </w:r>
            <w:r>
              <w:rPr>
                <w:rFonts w:cs="Times New Roman"/>
                <w:szCs w:val="22"/>
              </w:rPr>
              <w:t>,54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AACB0B" w14:textId="51559CB5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(дна)</w:t>
            </w:r>
            <w:r w:rsidRPr="00AB2F1C">
              <w:rPr>
                <w:szCs w:val="22"/>
              </w:rPr>
              <w:t>*0,05</w:t>
            </w:r>
          </w:p>
        </w:tc>
      </w:tr>
      <w:tr w:rsidR="00921EA2" w:rsidRPr="00B16F3D" w14:paraId="0606535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ADF023" w14:textId="0AFB60F3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E25E96" w14:textId="62E5F8B2" w:rsidR="00921EA2" w:rsidRPr="00B16F3D" w:rsidRDefault="00921EA2" w:rsidP="00921EA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Погрузка грунта (от ручной разработки) экскаватором емкостью ковша 0,65 м3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4C535B4F" w14:textId="2B829EA8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E2D618" w14:textId="13EEB80E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F97011">
              <w:rPr>
                <w:rFonts w:cs="Times New Roman"/>
                <w:szCs w:val="22"/>
              </w:rPr>
              <w:t>106,95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C1BE0" w14:textId="5C69B3D4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B2F1C">
              <w:t xml:space="preserve">Объем без учета коэффициента разрыхления </w:t>
            </w:r>
            <w:r w:rsidRPr="00AB2F1C">
              <w:rPr>
                <w:color w:val="000000"/>
              </w:rPr>
              <w:t>К</w:t>
            </w:r>
            <w:r w:rsidRPr="00AB2F1C">
              <w:rPr>
                <w:color w:val="000000"/>
                <w:vertAlign w:val="subscript"/>
              </w:rPr>
              <w:t>разр.</w:t>
            </w:r>
            <w:r w:rsidRPr="00AB2F1C">
              <w:rPr>
                <w:color w:val="000000"/>
              </w:rPr>
              <w:t>=1,25</w:t>
            </w:r>
          </w:p>
        </w:tc>
      </w:tr>
      <w:tr w:rsidR="00921EA2" w:rsidRPr="00B16F3D" w14:paraId="7388CB0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7167B" w14:textId="68C30252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62E2B" w14:textId="727ABC86" w:rsidR="00921EA2" w:rsidRPr="00B16F3D" w:rsidRDefault="00921EA2" w:rsidP="00921EA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Транспортировка грунта 2 гр. на площадку складирования на расстояние 6 км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0E861E63" w14:textId="699F4BC0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486BB2" w14:textId="2C059E7B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F97011">
              <w:rPr>
                <w:rFonts w:cs="Times New Roman"/>
                <w:szCs w:val="22"/>
              </w:rPr>
              <w:t>106,95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585A30" w14:textId="40B36072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1,69 г/см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</w:tr>
      <w:tr w:rsidR="00921EA2" w:rsidRPr="00B16F3D" w14:paraId="7C05FF5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E306AB" w14:textId="1C3CFEE6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3B0A6" w14:textId="2876C0BA" w:rsidR="00921EA2" w:rsidRPr="00B16F3D" w:rsidRDefault="00921EA2" w:rsidP="00921EA2">
            <w:pPr>
              <w:pStyle w:val="113"/>
              <w:rPr>
                <w:rFonts w:cs="Times New Roman"/>
                <w:color w:val="000000"/>
                <w:szCs w:val="22"/>
              </w:rPr>
            </w:pPr>
            <w:r w:rsidRPr="00116B1A">
              <w:rPr>
                <w:color w:val="000000"/>
              </w:rPr>
              <w:t>Работа на отвале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201CCB0A" w14:textId="6ECC6759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4C5414">
              <w:rPr>
                <w:color w:val="000000"/>
              </w:rPr>
              <w:t>м</w:t>
            </w:r>
            <w:r w:rsidRPr="004C5414">
              <w:rPr>
                <w:color w:val="000000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A60658" w14:textId="3A2372BC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F97011">
              <w:rPr>
                <w:rFonts w:cs="Times New Roman"/>
                <w:szCs w:val="22"/>
              </w:rPr>
              <w:t>106,95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4E0AEC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BAFF3C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283DDE" w14:textId="6B0B81BD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A5BCB" w14:textId="072B4548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005509" w14:textId="220DA111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CB0F63" w14:textId="5CDF6F40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36,58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1A2FFE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40ED4F0" w14:textId="77777777" w:rsidTr="00CE5208">
        <w:trPr>
          <w:trHeight w:val="454"/>
        </w:trPr>
        <w:tc>
          <w:tcPr>
            <w:tcW w:w="767" w:type="dxa"/>
            <w:vMerge w:val="restart"/>
            <w:tcBorders>
              <w:top w:val="single" w:sz="2" w:space="0" w:color="auto"/>
            </w:tcBorders>
            <w:vAlign w:val="center"/>
          </w:tcPr>
          <w:p w14:paraId="7826C35F" w14:textId="337D14BD" w:rsidR="00921EA2" w:rsidRPr="00656B5A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</w:rPr>
              <w:t>9.7</w:t>
            </w:r>
          </w:p>
        </w:tc>
        <w:tc>
          <w:tcPr>
            <w:tcW w:w="5416" w:type="dxa"/>
            <w:vMerge w:val="restart"/>
            <w:tcBorders>
              <w:top w:val="single" w:sz="2" w:space="0" w:color="auto"/>
            </w:tcBorders>
            <w:vAlign w:val="center"/>
          </w:tcPr>
          <w:p w14:paraId="0221FD51" w14:textId="251F9A3A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color w:val="000000"/>
                <w:szCs w:val="22"/>
              </w:rPr>
              <w:t>Замена техногенного грунта на слой из песчано-гравийной смеси толщиной 1,6 м с послойным уплотнением ручной пневмотрамбовкой до К=0,95</w:t>
            </w:r>
            <w:r>
              <w:rPr>
                <w:rFonts w:cs="Times New Roman"/>
                <w:color w:val="000000"/>
                <w:szCs w:val="22"/>
              </w:rPr>
              <w:t xml:space="preserve">. </w:t>
            </w:r>
            <w:r>
              <w:rPr>
                <w:rFonts w:cs="Times New Roman"/>
                <w:szCs w:val="22"/>
              </w:rPr>
              <w:t>Толщина слоя трамбования не более 25 см.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FFABD1" w14:textId="214EE52D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6F7541" w14:textId="5FE7BB93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94,82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2009F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2AD9CD9" w14:textId="77777777" w:rsidTr="00CE5208">
        <w:trPr>
          <w:trHeight w:val="454"/>
        </w:trPr>
        <w:tc>
          <w:tcPr>
            <w:tcW w:w="767" w:type="dxa"/>
            <w:vMerge/>
            <w:tcBorders>
              <w:bottom w:val="single" w:sz="2" w:space="0" w:color="auto"/>
            </w:tcBorders>
            <w:vAlign w:val="center"/>
          </w:tcPr>
          <w:p w14:paraId="1213930C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416" w:type="dxa"/>
            <w:vMerge/>
            <w:tcBorders>
              <w:bottom w:val="single" w:sz="2" w:space="0" w:color="auto"/>
            </w:tcBorders>
            <w:vAlign w:val="center"/>
          </w:tcPr>
          <w:p w14:paraId="13FCEF74" w14:textId="77777777" w:rsidR="00921EA2" w:rsidRPr="00B16F3D" w:rsidRDefault="00921EA2" w:rsidP="00921EA2">
            <w:pPr>
              <w:pStyle w:val="113"/>
              <w:rPr>
                <w:rFonts w:cs="Times New Roman"/>
                <w:color w:val="000000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7B028A" w14:textId="43A785F8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1D5A53" w14:textId="1906D3CC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418,08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1EF51A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20DF2D6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0BDAB8" w14:textId="609171D9" w:rsidR="00921EA2" w:rsidRPr="00656B5A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9.8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D2B563" w14:textId="6ABAA6B8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856A10" w14:textId="159AC39A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42AC26" w14:textId="0FCA1D5E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2,5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D2FA76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75A963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DC91AB" w14:textId="46C96DD8" w:rsidR="00921EA2" w:rsidRPr="00656B5A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9.10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CD2623" w14:textId="639F5612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3CDE76" w14:textId="7E708C43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F3539" w14:textId="22A7E625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1,041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9BC53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204B86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1A28F" w14:textId="3887D368" w:rsidR="00921EA2" w:rsidRPr="00656B5A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9.11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0614F9" w14:textId="3EC1E126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10 А240С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5F8A2B" w14:textId="2EE73D8E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447B40" w14:textId="1BDD4C6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0,011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3901BF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A5556A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33438" w14:textId="4DC611C0" w:rsidR="00921EA2" w:rsidRPr="00656B5A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9.12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96F1EF" w14:textId="783146C0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Бетонирование 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CC2106" w14:textId="15742F9C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1BD181" w14:textId="5512BC0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7,09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410B25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84BB72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E9C75D" w14:textId="20CFCFD3" w:rsidR="00921EA2" w:rsidRPr="00656B5A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9.13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92294D" w14:textId="255330E4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гидроизоляции битумной мастики по ГОСТ 30693-20000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476C1A" w14:textId="03875DAB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0B0853" w14:textId="7CA8D842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29,69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4B1AB0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765BC5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5EEE3" w14:textId="7BE7914B" w:rsidR="00921EA2" w:rsidRPr="005B569C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5B569C">
              <w:rPr>
                <w:rFonts w:cs="Times New Roman"/>
                <w:b/>
                <w:bCs/>
                <w:szCs w:val="22"/>
              </w:rPr>
              <w:drawing>
                <wp:anchor distT="0" distB="0" distL="114300" distR="114300" simplePos="0" relativeHeight="254714880" behindDoc="0" locked="0" layoutInCell="1" allowOverlap="1" wp14:anchorId="31CF1C6A" wp14:editId="3A080F4B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b/>
                <w:bCs/>
                <w:szCs w:val="22"/>
              </w:rPr>
              <w:t>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A4757" w14:textId="15D4DE38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b/>
                <w:bCs/>
                <w:szCs w:val="22"/>
              </w:rPr>
              <w:t>Демонтажные работы в осях 22-25/А-М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FC7D9" w14:textId="4340A34F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029166" w14:textId="7387FEA3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0A70E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15904" behindDoc="0" locked="0" layoutInCell="1" allowOverlap="1" wp14:anchorId="52FF8EB3" wp14:editId="5AF66831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21EA2" w:rsidRPr="00B16F3D" w14:paraId="4F23BD3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76A57" w14:textId="0E45D808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10.1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75482" w14:textId="377497E2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drawing>
                <wp:anchor distT="0" distB="0" distL="114300" distR="114300" simplePos="0" relativeHeight="254716928" behindDoc="0" locked="0" layoutInCell="1" allowOverlap="1" wp14:anchorId="0EF378F2" wp14:editId="40B781A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6F3D">
              <w:rPr>
                <w:rFonts w:cs="Times New Roman"/>
                <w:szCs w:val="22"/>
              </w:rPr>
              <w:t xml:space="preserve">Демонтаж железобетонной плиты пола 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1F54F" w14:textId="43EC5109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CE217" w14:textId="5BEDABF2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1400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A7913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892362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FF095" w14:textId="6129EA39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10.2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D3DAC" w14:textId="47EA4F69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Демонтаж сборных плит покрытия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3DC82" w14:textId="02F54996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F25B8" w14:textId="1714BC30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1944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6CA0D" w14:textId="47A9665E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Вес одной плиты 140 кг</w:t>
            </w:r>
          </w:p>
        </w:tc>
      </w:tr>
      <w:tr w:rsidR="00921EA2" w:rsidRPr="00B16F3D" w14:paraId="348F02F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D1AE02" w14:textId="1862EA49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10.3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0D7810" w14:textId="25C2BFC6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Демонтаж рельсов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3E909" w14:textId="3B43CCD2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п.м.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FD569" w14:textId="33156F7A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723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3B0080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39EA95D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97E181" w14:textId="3C560FF6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10.4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B2E197" w14:textId="4AA6EE93" w:rsidR="00921EA2" w:rsidRDefault="00921EA2" w:rsidP="00921EA2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Демонтаж металлоконструкицй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851B86" w14:textId="3D5F089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7DA9F6" w14:textId="588F4F53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270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EE2ABE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388CAEB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B26906" w14:textId="7D68F379" w:rsidR="00921EA2" w:rsidRPr="003B63E5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3B63E5">
              <w:rPr>
                <w:rFonts w:cs="Times New Roman"/>
                <w:b/>
                <w:bCs/>
                <w:szCs w:val="22"/>
              </w:rPr>
              <w:t>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73D356" w14:textId="245BFA99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Ф</w:t>
            </w:r>
            <w:r w:rsidRPr="00B16F3D">
              <w:rPr>
                <w:rFonts w:cs="Times New Roman"/>
                <w:b/>
                <w:bCs/>
                <w:szCs w:val="22"/>
              </w:rPr>
              <w:t xml:space="preserve">ундаментная </w:t>
            </w:r>
            <w:r>
              <w:rPr>
                <w:rFonts w:cs="Times New Roman"/>
                <w:b/>
                <w:bCs/>
                <w:szCs w:val="22"/>
              </w:rPr>
              <w:t xml:space="preserve">плита </w:t>
            </w:r>
            <w:r w:rsidRPr="00B16F3D">
              <w:rPr>
                <w:rFonts w:cs="Times New Roman"/>
                <w:b/>
                <w:bCs/>
                <w:szCs w:val="22"/>
              </w:rPr>
              <w:t>монолитная Фм</w:t>
            </w:r>
            <w:r>
              <w:rPr>
                <w:rFonts w:cs="Times New Roman"/>
                <w:b/>
                <w:bCs/>
                <w:szCs w:val="22"/>
              </w:rPr>
              <w:t>4 под приточные газовые агрегаты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7F6C79" w14:textId="273A0423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713CD1" w14:textId="65722050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6F61E" w14:textId="02C6E239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(Объем дан на все фундаменты)</w:t>
            </w:r>
          </w:p>
        </w:tc>
      </w:tr>
      <w:tr w:rsidR="00921EA2" w:rsidRPr="00B16F3D" w14:paraId="19F98E6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248A9C" w14:textId="44051CF0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11.1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E6565E" w14:textId="165018AA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8C29DE" w14:textId="19CEF80B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EFBB2" w14:textId="6CBACD9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8,32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AB188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6C5DAA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7CA861" w14:textId="4E255434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11.2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548527" w14:textId="0AD21A81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B16F3D">
              <w:rPr>
                <w:rFonts w:cs="Times New Roman"/>
                <w:szCs w:val="22"/>
              </w:rPr>
              <w:t xml:space="preserve"> </w:t>
            </w:r>
            <w:r w:rsidRPr="00B16F3D">
              <w:rPr>
                <w:rFonts w:ascii="Cambria Math" w:hAnsi="Cambria Math" w:cs="Cambria Math"/>
                <w:szCs w:val="22"/>
              </w:rPr>
              <w:t>∅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1</w:t>
            </w:r>
            <w:r>
              <w:rPr>
                <w:rFonts w:cs="Times New Roman"/>
                <w:bCs/>
                <w:szCs w:val="22"/>
                <w:lang w:eastAsia="ar-SA"/>
              </w:rPr>
              <w:t>0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850302" w14:textId="769538AA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D13567" w14:textId="118391FE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0,46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FA6372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143204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EB098A" w14:textId="1975B28C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11.3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D9A87B" w14:textId="29719D0A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 xml:space="preserve">Бетонирование 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B16F3D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B16F3D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215D1D" w14:textId="1B80D1F9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FDE0A0" w14:textId="49A0211C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10,8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F31B8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74DC2D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8976C1" w14:textId="26C8C3BC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11.4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9DBB07" w14:textId="29428170" w:rsidR="00921EA2" w:rsidRPr="00B16F3D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Устройство гидроизоляции битумной мастики по ГОСТ 30693-2000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1CF18F" w14:textId="3AF3A8E3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16F3D">
              <w:rPr>
                <w:rFonts w:cs="Times New Roman"/>
                <w:szCs w:val="22"/>
              </w:rPr>
              <w:t>м</w:t>
            </w:r>
            <w:r w:rsidRPr="00B16F3D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6BB1A5" w14:textId="737C6438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8AF7B5" w14:textId="77777777" w:rsidR="00921EA2" w:rsidRPr="00B16F3D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31051D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28005A" w14:textId="5C503831" w:rsidR="00921EA2" w:rsidRPr="00EC6F5D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EC6F5D">
              <w:rPr>
                <w:rFonts w:cs="Times New Roman"/>
                <w:b/>
                <w:bCs/>
                <w:szCs w:val="22"/>
              </w:rPr>
              <w:t>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A27063" w14:textId="46F76854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b/>
                <w:bCs/>
                <w:szCs w:val="22"/>
              </w:rPr>
              <w:t>Рама Рм2 под приточные газовые агрегаты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BE4AD3" w14:textId="7100CC0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4957B9" w14:textId="469F652F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B70A3B" w14:textId="1069EA9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(Объем дан общий на все рамы)</w:t>
            </w:r>
          </w:p>
        </w:tc>
      </w:tr>
      <w:tr w:rsidR="00921EA2" w:rsidRPr="00B16F3D" w14:paraId="4084878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A15F25" w14:textId="0CF85B38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12.1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CBDFF7" w14:textId="5E083384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стоек Ст1 из трубы 100х5 по ГОСТ 30245-2012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5BD22F" w14:textId="1CC7D82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B2B8B" w14:textId="1844EC4A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0,53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E23E80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3690DB3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47754" w14:textId="1A7212AC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12.2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22860A" w14:textId="79558917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балок Б1 из трубы 100х5 по ГОСТ 30245-2012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7D1422" w14:textId="4DBAE7F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7A48C7" w14:textId="321EC0C3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1,48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A766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600C25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C7356C" w14:textId="4A41B3E6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12.3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59560F" w14:textId="1CA1529C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раскосов Р1 из трубы 8х5 по ГОСТ 30245-2012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777F5" w14:textId="03BA66B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1CB3E" w14:textId="3C399F4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0,83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6EF02D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552BDD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DDD9AA" w14:textId="7F50CD1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12.4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F42740" w14:textId="190C4DD2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Анкер распорный М8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928994" w14:textId="6857588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B4EFF8" w14:textId="41CED19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192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66EB03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3AEEA14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16F089" w14:textId="7042A388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12.5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168852" w14:textId="3B785E81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Сталь листовая </w:t>
            </w:r>
            <w:r w:rsidRPr="00A60F8E">
              <w:rPr>
                <w:rFonts w:cs="Times New Roman"/>
                <w:szCs w:val="22"/>
                <w:lang w:val="en-US"/>
              </w:rPr>
              <w:t>t</w:t>
            </w:r>
            <w:r w:rsidRPr="00A60F8E">
              <w:rPr>
                <w:rFonts w:cs="Times New Roman"/>
                <w:szCs w:val="22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786F61" w14:textId="13BCECE8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55C1EB" w14:textId="736926D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FD1A81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262BAA9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EE361F" w14:textId="6F190355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12.6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9F0B92" w14:textId="7EF40EF4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Сталь листовая </w:t>
            </w:r>
            <w:r w:rsidRPr="00A60F8E">
              <w:rPr>
                <w:rFonts w:cs="Times New Roman"/>
                <w:szCs w:val="22"/>
                <w:lang w:val="en-US"/>
              </w:rPr>
              <w:t>t</w:t>
            </w:r>
            <w:r w:rsidRPr="00A60F8E">
              <w:rPr>
                <w:rFonts w:cs="Times New Roman"/>
                <w:szCs w:val="22"/>
              </w:rPr>
              <w:t>10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8B9E62" w14:textId="60897209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47CDE0" w14:textId="4A9A4EF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0,18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B1CDAA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25EAE6E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4A069D" w14:textId="470FEFCB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b/>
                <w:bCs/>
                <w:szCs w:val="22"/>
              </w:rPr>
              <w:t>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EC8AE6" w14:textId="0BC3ED2B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b/>
                <w:bCs/>
                <w:szCs w:val="22"/>
              </w:rPr>
              <w:t>Лотки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999FE7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982E9F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414B1A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70FEAC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893FE5" w14:textId="40C5041D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</w:rPr>
              <w:t>13.1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650A49" w14:textId="1FC15EE8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лотка Л19-15 серия 3.006.1-2.87.1-37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48610C" w14:textId="397F6A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BFCA9F" w14:textId="599E6FD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CD179F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F851B5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40B9E3" w14:textId="5DEDCD6F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13.2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81C4B" w14:textId="39B92E2A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Монтаж лотка Л19-15и серия 3.006.1-2.87.1-37 (индивидуального изготовления </w:t>
            </w:r>
            <w:r w:rsidRPr="00A60F8E">
              <w:rPr>
                <w:rFonts w:cs="Times New Roman"/>
                <w:szCs w:val="22"/>
                <w:lang w:val="en-US"/>
              </w:rPr>
              <w:t>L</w:t>
            </w:r>
            <w:r w:rsidRPr="00A60F8E">
              <w:rPr>
                <w:rFonts w:cs="Times New Roman"/>
                <w:szCs w:val="22"/>
              </w:rPr>
              <w:t>=2990 мм)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D2597C" w14:textId="4BBC1DE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BFEE25" w14:textId="2F56B49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1FE446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F36A27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07914C" w14:textId="288B737D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13.3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5DFFBA" w14:textId="1E41A374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плит П19-15 серия 3.006.1-2.87.1-42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286ACC" w14:textId="5AE06CF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95E110" w14:textId="20C4E59E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E7EB32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CC4CFE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9607A0" w14:textId="42317764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13.4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AF4977" w14:textId="671A1B27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гильз из трубы 325х8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20086" w14:textId="6CBD3DE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AC130" w14:textId="53B98D6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0.07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D2243C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F60799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9B49C1" w14:textId="0E395411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13.5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692CD5" w14:textId="51EA75FC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гильз из трубы 219х6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E9B84E" w14:textId="2ABD272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504269" w14:textId="3593DE8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0,012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1060DA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663EBB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589AD4" w14:textId="15F0147E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13.6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38A562" w14:textId="4BB33B8B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Бетонирование торцов лотка, бетон В25 </w:t>
            </w:r>
            <w:r w:rsidRPr="00A60F8E">
              <w:rPr>
                <w:rFonts w:cs="Times New Roman"/>
                <w:szCs w:val="22"/>
                <w:lang w:val="en-US"/>
              </w:rPr>
              <w:t>W</w:t>
            </w:r>
            <w:r w:rsidRPr="00A60F8E">
              <w:rPr>
                <w:rFonts w:cs="Times New Roman"/>
                <w:szCs w:val="22"/>
              </w:rPr>
              <w:t xml:space="preserve">6 </w:t>
            </w:r>
            <w:r w:rsidRPr="00A60F8E">
              <w:rPr>
                <w:rFonts w:cs="Times New Roman"/>
                <w:szCs w:val="22"/>
                <w:lang w:val="en-US"/>
              </w:rPr>
              <w:t>F</w:t>
            </w:r>
            <w:r w:rsidRPr="00A60F8E">
              <w:rPr>
                <w:rFonts w:cs="Times New Roman"/>
                <w:szCs w:val="22"/>
              </w:rPr>
              <w:t>200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2D8FDF" w14:textId="277F89E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F52DD0" w14:textId="0CEDA42E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0.3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B4933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2710982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85BDA6" w14:textId="1465A213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13.7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C9562F" w14:textId="43C33842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Гидроизоляция наружных поверхностей бетонных конструкций, Технониколь Техноэласт ЭПП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FC0A7D" w14:textId="2B321129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2B26D6" w14:textId="637EC1A1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347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7DE03E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F475A7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F27BEC" w14:textId="180F4A1F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13.8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88C262" w14:textId="0729E898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Заполнение швов цементно-песчаным раствором М100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96058B" w14:textId="5D8F0E88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5F541A" w14:textId="6E6F578F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  <w:lang w:val="en-US"/>
              </w:rPr>
              <w:t>0.</w:t>
            </w:r>
            <w:r w:rsidRPr="00A60F8E">
              <w:rPr>
                <w:rFonts w:cs="Times New Roman"/>
                <w:szCs w:val="22"/>
              </w:rPr>
              <w:t>11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2A4289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3C3176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AEA601" w14:textId="39C79A53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13.9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235180" w14:textId="23AE1F0C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защитного слоя лотков из цементно-песчаного раствора М100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FA6CDF" w14:textId="38E0B748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2F8AE5" w14:textId="6EA0ABDB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4,9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F02B89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FDA71B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F77F8A" w14:textId="31026445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13.10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E4C2E0" w14:textId="6BB62576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опорных подушек Оп-1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14DAE0" w14:textId="6257E5F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1D9280" w14:textId="6F3BFCD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8A0B25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5B3B11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89D71A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0DD91F" w14:textId="557BF791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Бетон В25 </w:t>
            </w:r>
            <w:r w:rsidRPr="00A60F8E">
              <w:rPr>
                <w:rFonts w:cs="Times New Roman"/>
                <w:szCs w:val="22"/>
                <w:lang w:val="en-US"/>
              </w:rPr>
              <w:t>W</w:t>
            </w:r>
            <w:r w:rsidRPr="00A60F8E">
              <w:rPr>
                <w:rFonts w:cs="Times New Roman"/>
                <w:szCs w:val="22"/>
              </w:rPr>
              <w:t xml:space="preserve">6 </w:t>
            </w:r>
            <w:r w:rsidRPr="00A60F8E">
              <w:rPr>
                <w:rFonts w:cs="Times New Roman"/>
                <w:szCs w:val="22"/>
                <w:lang w:val="en-US"/>
              </w:rPr>
              <w:t>F</w:t>
            </w:r>
            <w:r w:rsidRPr="00A60F8E">
              <w:rPr>
                <w:rFonts w:cs="Times New Roman"/>
                <w:szCs w:val="22"/>
              </w:rPr>
              <w:t>200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4F6629" w14:textId="2A651E5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0EFBF2" w14:textId="6A192035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E476F0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2BB851A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671893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6682A" w14:textId="4061DFED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Арматурный каркас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6E5E8" w14:textId="53666241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5EB62C" w14:textId="3EECC89A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7F74FF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91C3CA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5C31A5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E9412A" w14:textId="0FA1E263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Арматурный каркас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16 А240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75A0E7" w14:textId="5D63C743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AAA40B" w14:textId="17DE037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0,011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6440F1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156A57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3DC3B1" w14:textId="28409BAE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b/>
                <w:bCs/>
                <w:szCs w:val="22"/>
                <w:lang w:val="en-US"/>
              </w:rPr>
              <w:t>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892455" w14:textId="0263DB85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b/>
                <w:bCs/>
                <w:szCs w:val="22"/>
              </w:rPr>
              <w:t>Неподвижная опора НО-1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43B235" w14:textId="3D878791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189995" w14:textId="2D1A33F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8CC68" w14:textId="4CB4FF6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(Объем материалов дан общий)</w:t>
            </w:r>
          </w:p>
        </w:tc>
      </w:tr>
      <w:tr w:rsidR="00921EA2" w:rsidRPr="00B16F3D" w14:paraId="17AC8BC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716B8E" w14:textId="3F09B6B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14.1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822BD" w14:textId="3F3675F8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99AC1E" w14:textId="27587978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6CAD53" w14:textId="698368A5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422C5C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34B92E1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563816" w14:textId="6506B165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</w:rPr>
              <w:t>14</w:t>
            </w:r>
            <w:r w:rsidRPr="00A60F8E">
              <w:rPr>
                <w:rFonts w:cs="Times New Roman"/>
                <w:szCs w:val="22"/>
                <w:lang w:val="en-US"/>
              </w:rPr>
              <w:t>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B27058" w14:textId="07206926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8CBD53" w14:textId="0F239D4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4825CA" w14:textId="5E45439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0,32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DEB457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E03E6B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0CB5B2" w14:textId="220D16C9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14.3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A33871" w14:textId="16FA3FAA" w:rsidR="00921EA2" w:rsidRPr="00A60F8E" w:rsidRDefault="00921EA2" w:rsidP="00921EA2">
            <w:pPr>
              <w:pStyle w:val="113"/>
              <w:rPr>
                <w:rFonts w:eastAsia="Calibri" w:cs="Times New Roman"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8 А240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B92B88" w14:textId="26583CE1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C7CA36" w14:textId="5920D478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A5503D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AD15D6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75B140" w14:textId="5A9D1F2B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14.4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D9E2B" w14:textId="4BE2064D" w:rsidR="00921EA2" w:rsidRPr="00A60F8E" w:rsidRDefault="00921EA2" w:rsidP="00921EA2">
            <w:pPr>
              <w:pStyle w:val="113"/>
              <w:rPr>
                <w:rFonts w:eastAsia="Calibri"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гильз из трубы 325х8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9C11F" w14:textId="39188C7E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29282" w14:textId="36612BB3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0,25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3B73AB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6D87FD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F56F31" w14:textId="4C6E44BC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14.5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B790A1" w14:textId="126E3AF4" w:rsidR="00921EA2" w:rsidRPr="00A60F8E" w:rsidRDefault="00921EA2" w:rsidP="00921EA2">
            <w:pPr>
              <w:pStyle w:val="113"/>
              <w:rPr>
                <w:rFonts w:eastAsia="Calibri"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гильз из трубы 219х6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3444A2" w14:textId="29D8566B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39D405" w14:textId="4A44FB5B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877D23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59DCC2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8D26DE" w14:textId="5A01874B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14.6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8EA8A" w14:textId="10428D96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Бетонирование 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EA8C72" w14:textId="643E5BF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1AC2DD" w14:textId="574F2001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4,5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25CC5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EDBE94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F2F7E7" w14:textId="6EE43860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14.7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1D2D82" w14:textId="520B1612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гидроизоляции битумной мастики по ГОСТ 30693-2000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67D734" w14:textId="256CF0A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B7ACD8" w14:textId="0B248B4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64,2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6EDB33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2889EF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0839C7" w14:textId="2C5DD958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14.8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9D6447" w14:textId="1EE611EA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подготовки из песчано-гравийной смеси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CE198" w14:textId="3EA852C5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0749FA" w14:textId="12643D1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1,38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ADD9C7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5A1ACC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5C09F9" w14:textId="1227232F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b/>
                <w:bCs/>
                <w:szCs w:val="22"/>
                <w:lang w:val="en-US"/>
              </w:rPr>
              <w:t>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F7894C" w14:textId="77FEBB3F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b/>
                <w:bCs/>
                <w:szCs w:val="22"/>
              </w:rPr>
              <w:t>Опора ОП1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5AFB67" w14:textId="7AEB2C16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6B939C" w14:textId="0099C31A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0A7E73" w14:textId="0BA69C3A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38C969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935FFB" w14:textId="44A90997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</w:rPr>
              <w:t>15.1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D5F288" w14:textId="561C5252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C616C8" w14:textId="178F01A3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64EC85" w14:textId="6563A4F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</w:t>
            </w:r>
            <w:r>
              <w:rPr>
                <w:rFonts w:cs="Times New Roman"/>
                <w:szCs w:val="22"/>
              </w:rPr>
              <w:t>39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D27984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CB6A0F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00455E" w14:textId="52CA51C8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</w:rPr>
              <w:t>15</w:t>
            </w:r>
            <w:r w:rsidRPr="00A60F8E">
              <w:rPr>
                <w:rFonts w:cs="Times New Roman"/>
                <w:szCs w:val="22"/>
                <w:lang w:val="en-US"/>
              </w:rPr>
              <w:t>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1D71B" w14:textId="4E0C6E17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55E3E0" w14:textId="4DE84DE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13E3A4" w14:textId="72E9D3F9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10C733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48A85B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9DC6DE" w14:textId="310EFC34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5</w:t>
            </w:r>
            <w:r w:rsidRPr="00A60F8E">
              <w:rPr>
                <w:rFonts w:cs="Times New Roman"/>
                <w:szCs w:val="22"/>
                <w:lang w:val="en-US"/>
              </w:rPr>
              <w:t>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E2FA35" w14:textId="09809A5F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10 А240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A588A3" w14:textId="39247636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77B6B2" w14:textId="00661DB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A8B090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6BA490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BE5182" w14:textId="4FA8A27E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5</w:t>
            </w:r>
            <w:r w:rsidRPr="00A60F8E">
              <w:rPr>
                <w:rFonts w:cs="Times New Roman"/>
                <w:szCs w:val="22"/>
                <w:lang w:val="en-US"/>
              </w:rPr>
              <w:t>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49C97B" w14:textId="0501A695" w:rsidR="00921EA2" w:rsidRPr="00A60F8E" w:rsidRDefault="00921EA2" w:rsidP="00921EA2">
            <w:pPr>
              <w:pStyle w:val="113"/>
              <w:rPr>
                <w:rFonts w:eastAsia="Calibri" w:cs="Times New Roman"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анкерной группы А1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C36B0B" w14:textId="7C89FC8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Шт/т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EE6C7A" w14:textId="7640D918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2/0,04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C431E1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45D668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E2E138" w14:textId="4D0BB48C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5</w:t>
            </w:r>
            <w:r w:rsidRPr="00A60F8E">
              <w:rPr>
                <w:rFonts w:cs="Times New Roman"/>
                <w:szCs w:val="22"/>
                <w:lang w:val="en-US"/>
              </w:rPr>
              <w:t>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E706E0" w14:textId="050DAC6B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Бетонирование 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FF7791" w14:textId="789C4216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AFEB9" w14:textId="56366749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  <w:r w:rsidRPr="00A60F8E">
              <w:rPr>
                <w:rFonts w:cs="Times New Roman"/>
                <w:szCs w:val="22"/>
              </w:rPr>
              <w:t>,</w:t>
            </w:r>
            <w:r>
              <w:rPr>
                <w:rFonts w:cs="Times New Roman"/>
                <w:szCs w:val="22"/>
              </w:rPr>
              <w:t>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2ABB3A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7401A7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960D2D" w14:textId="5764183A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5</w:t>
            </w:r>
            <w:r w:rsidRPr="00A60F8E">
              <w:rPr>
                <w:rFonts w:cs="Times New Roman"/>
                <w:szCs w:val="22"/>
                <w:lang w:val="en-US"/>
              </w:rPr>
              <w:t>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439F6" w14:textId="253F458A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подливки из 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бетона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25 (фр. 5-20)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B05833" w14:textId="075B97B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348175" w14:textId="5FD77C53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5732AD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6C124B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722694" w14:textId="7D932B8B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5</w:t>
            </w:r>
            <w:r w:rsidRPr="00A60F8E">
              <w:rPr>
                <w:rFonts w:cs="Times New Roman"/>
                <w:szCs w:val="22"/>
                <w:lang w:val="en-US"/>
              </w:rPr>
              <w:t>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3EDEAB" w14:textId="13A36D05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гидроизоляции битумной мастики по ГОСТ 30693-2000 по слою праймера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F13D54" w14:textId="54F2FE1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CABF6A" w14:textId="1A20F503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1E481D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B81C18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F9C28F" w14:textId="31786864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5</w:t>
            </w:r>
            <w:r w:rsidRPr="00A60F8E">
              <w:rPr>
                <w:rFonts w:cs="Times New Roman"/>
                <w:szCs w:val="22"/>
                <w:lang w:val="en-US"/>
              </w:rPr>
              <w:t>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A9A6D0" w14:textId="5114AEDF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стоек Ст1 из трубы 120х5 по ГОСТ 30245-2012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71629D" w14:textId="17A75BC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E0EDFD" w14:textId="75A19D9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16CB4A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8AB96A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EAB435" w14:textId="666020CF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15.9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103BC1" w14:textId="7E60A641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балок Б1 из трубы 120х5 по ГОСТ 30245-2012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D14788" w14:textId="3DF36505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2263E" w14:textId="236C8CBC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71D956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BC9A64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E2FBCB" w14:textId="5BA7A128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15.10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E272CA" w14:textId="14638F74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Сталь листовая </w:t>
            </w:r>
            <w:r w:rsidRPr="00A60F8E">
              <w:rPr>
                <w:rFonts w:cs="Times New Roman"/>
                <w:szCs w:val="22"/>
                <w:lang w:val="en-US"/>
              </w:rPr>
              <w:t>t</w:t>
            </w:r>
            <w:r w:rsidRPr="00A60F8E">
              <w:rPr>
                <w:rFonts w:cs="Times New Roman"/>
                <w:szCs w:val="22"/>
              </w:rPr>
              <w:t>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5A7344" w14:textId="375EDB29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04E745" w14:textId="5DECAD9B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92DAB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B5306A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D510ED" w14:textId="549E5EBF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b/>
                <w:bCs/>
                <w:szCs w:val="22"/>
              </w:rPr>
              <w:t>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F735A8" w14:textId="55F33D29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b/>
                <w:bCs/>
                <w:szCs w:val="22"/>
              </w:rPr>
              <w:t>Тепловая камера УТ-1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D2348A" w14:textId="4E71593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36690D" w14:textId="18534B0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68E62D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66424D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09898D" w14:textId="6DDC6EB1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</w:rPr>
              <w:t>16.1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EEA64A" w14:textId="404FFD6F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6E23FA" w14:textId="57BA62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66DF0D" w14:textId="7AD49CC5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1,7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87B628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ECA34C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4EAA03" w14:textId="14B9C2D1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</w:rPr>
              <w:t>16</w:t>
            </w:r>
            <w:r w:rsidRPr="00A60F8E">
              <w:rPr>
                <w:rFonts w:cs="Times New Roman"/>
                <w:szCs w:val="22"/>
                <w:lang w:val="en-US"/>
              </w:rPr>
              <w:t>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DD0E7A" w14:textId="1E4D18CA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152E9" w14:textId="0EBCBE2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568066" w14:textId="61F08B4A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1,36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889508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105FF1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2D6403" w14:textId="79D85166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6</w:t>
            </w:r>
            <w:r w:rsidRPr="00A60F8E">
              <w:rPr>
                <w:rFonts w:cs="Times New Roman"/>
                <w:szCs w:val="22"/>
                <w:lang w:val="en-US"/>
              </w:rPr>
              <w:t>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62CB31" w14:textId="35610C42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8 А240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19D344" w14:textId="672003EF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CAC7F3" w14:textId="1F4CF90C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656CA6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9246DE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EF4743" w14:textId="7EEF8159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6</w:t>
            </w:r>
            <w:r w:rsidRPr="00A60F8E">
              <w:rPr>
                <w:rFonts w:cs="Times New Roman"/>
                <w:szCs w:val="22"/>
                <w:lang w:val="en-US"/>
              </w:rPr>
              <w:t>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8D9C9A" w14:textId="10B656E7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гильз из трубы 325х8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D6975" w14:textId="3E30897A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83791B" w14:textId="5703D96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C9F0B6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4E6AF5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28886A" w14:textId="209D20CB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6</w:t>
            </w:r>
            <w:r w:rsidRPr="00A60F8E">
              <w:rPr>
                <w:rFonts w:cs="Times New Roman"/>
                <w:szCs w:val="22"/>
                <w:lang w:val="en-US"/>
              </w:rPr>
              <w:t>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63C7A" w14:textId="717306CF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гильз из трубы 219х6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4AD25C" w14:textId="64D9308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74FC8B" w14:textId="7BAE6383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095AA1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110644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AA8B43" w14:textId="747E1ECD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6</w:t>
            </w:r>
            <w:r w:rsidRPr="00A60F8E">
              <w:rPr>
                <w:rFonts w:cs="Times New Roman"/>
                <w:szCs w:val="22"/>
                <w:lang w:val="en-US"/>
              </w:rPr>
              <w:t>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AD6F2B" w14:textId="5DB91BC5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Бетонирование 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8E98B1" w14:textId="216B36C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84907F" w14:textId="1227458E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13,8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83BF1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7BA1C9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FD173B" w14:textId="6FC25ABF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6</w:t>
            </w:r>
            <w:r w:rsidRPr="00A60F8E">
              <w:rPr>
                <w:rFonts w:cs="Times New Roman"/>
                <w:szCs w:val="22"/>
                <w:lang w:val="en-US"/>
              </w:rPr>
              <w:t>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710CA5" w14:textId="50405DAF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</w:rPr>
              <w:t>Устройство г</w:t>
            </w:r>
            <w:r w:rsidRPr="00A60F8E">
              <w:rPr>
                <w:rFonts w:cs="Times New Roman"/>
                <w:szCs w:val="22"/>
              </w:rPr>
              <w:t>идроизоляци</w:t>
            </w:r>
            <w:r>
              <w:rPr>
                <w:rFonts w:cs="Times New Roman"/>
                <w:szCs w:val="22"/>
              </w:rPr>
              <w:t>и</w:t>
            </w:r>
            <w:r w:rsidRPr="00A60F8E">
              <w:rPr>
                <w:rFonts w:cs="Times New Roman"/>
                <w:szCs w:val="22"/>
              </w:rPr>
              <w:t xml:space="preserve"> наружных поверхностей бетонных конструкций, Технониколь Техноэласт ЭПП по слою праймера – 2 слоя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FF0A75" w14:textId="44366B6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40EF5C" w14:textId="0B3BAA3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181,5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2B99DA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810F8F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248B55" w14:textId="112C28F5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  <w:lang w:val="en-US"/>
              </w:rPr>
              <w:t>1</w:t>
            </w:r>
            <w:r w:rsidRPr="00A60F8E">
              <w:rPr>
                <w:rFonts w:cs="Times New Roman"/>
                <w:szCs w:val="22"/>
              </w:rPr>
              <w:t>6</w:t>
            </w:r>
            <w:r w:rsidRPr="00A60F8E">
              <w:rPr>
                <w:rFonts w:cs="Times New Roman"/>
                <w:szCs w:val="22"/>
                <w:lang w:val="en-US"/>
              </w:rPr>
              <w:t>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020B60" w14:textId="52D41C08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защитного слоя камеры из цементно-песчаного раствора М100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B575D" w14:textId="4C12C7C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D35D6E" w14:textId="1E57EFBE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2,1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B42C36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0228D1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2135A9" w14:textId="48584FB4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16.9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145AD4" w14:textId="2DEAA5C0" w:rsidR="00921EA2" w:rsidRPr="00A60F8E" w:rsidRDefault="00921EA2" w:rsidP="00921EA2">
            <w:pPr>
              <w:pStyle w:val="113"/>
              <w:rPr>
                <w:rFonts w:cs="Times New Roman"/>
                <w:szCs w:val="22"/>
                <w:lang w:val="en-US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гидрошпонки </w:t>
            </w:r>
            <w:r w:rsidRPr="00A60F8E">
              <w:rPr>
                <w:rFonts w:cs="Times New Roman"/>
                <w:szCs w:val="22"/>
                <w:lang w:val="en-US"/>
              </w:rPr>
              <w:t>IC-125-2-SP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ED46F7" w14:textId="38D9C4A5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Пог.м.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C8444D" w14:textId="31352B1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14,5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F11E42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29D166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BC434" w14:textId="73543FFB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16.10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B2D1D6" w14:textId="6789423A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Бентонитовый шнур 20х10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28DB81" w14:textId="5EB3D4B9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Пог.м.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79B8C1" w14:textId="5D1DC8CB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9,6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B1BC9A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6201D5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FC782F" w14:textId="409D1B2C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16.11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9B6576" w14:textId="4C7F6560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опорного кольца КО 6 по серии 3.900.1-14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903729" w14:textId="35CA0C6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A0EAD2" w14:textId="5F9754E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5D6CB5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312921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7C8B46" w14:textId="78A45CE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16.12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F7D238" w14:textId="7D66FBE7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люка водопроводного Л (А15) по ГОСТ 3634-2019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8ADBA" w14:textId="3F38A97E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3D63F5" w14:textId="7E392313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306800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BA33E9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7DB1E3" w14:textId="45DDB03B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16.13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E4A3F" w14:textId="25CEE9B2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Скобы ходовая МН-1 по серии 3.903-3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134B98" w14:textId="74038DC6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47F7F5" w14:textId="7CEC4C8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36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006804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2D3BCC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096390" w14:textId="3C6665BF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16.14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D54F8" w14:textId="6D741F2E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Анкер клиновой </w:t>
            </w:r>
            <w:r w:rsidRPr="00A60F8E">
              <w:rPr>
                <w:rFonts w:cs="Times New Roman"/>
                <w:szCs w:val="22"/>
                <w:lang w:val="en-US"/>
              </w:rPr>
              <w:t>FBN II</w:t>
            </w:r>
            <w:r w:rsidRPr="00A60F8E">
              <w:rPr>
                <w:rFonts w:cs="Times New Roman"/>
                <w:szCs w:val="22"/>
              </w:rPr>
              <w:t xml:space="preserve"> 10/50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F176C5" w14:textId="5A661216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666B1C" w14:textId="6E4967CB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32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2801A5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968110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38087C" w14:textId="09689D0B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16.15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AA553D" w14:textId="0E74362D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Сталь листовая </w:t>
            </w:r>
            <w:r w:rsidRPr="00A60F8E">
              <w:rPr>
                <w:rFonts w:cs="Times New Roman"/>
                <w:szCs w:val="22"/>
                <w:lang w:val="en-US"/>
              </w:rPr>
              <w:t>t</w:t>
            </w:r>
            <w:r w:rsidRPr="00A60F8E">
              <w:rPr>
                <w:rFonts w:cs="Times New Roman"/>
                <w:szCs w:val="22"/>
              </w:rPr>
              <w:t>8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94D6FB" w14:textId="3A9D072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084282" w14:textId="3527B79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EC6193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303B536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C4F77D" w14:textId="5352EE7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16.16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571ECC" w14:textId="0CF6F6D3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стоек Ст1 из трубы 100х5 по ГОСТ 30245-2012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54E47" w14:textId="06472E38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D8CF49" w14:textId="37A18A3D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0,16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950706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CAA0EC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33449A" w14:textId="4C864EB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16.17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DB7E0B" w14:textId="7ACE1591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балок Б1 из трубы 80х4 по ГОСТ 30245-2012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7F4B62" w14:textId="1137AFA3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7BAAD7" w14:textId="53E00D9E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55FBCE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2103A3B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FBCADB" w14:textId="47AB2512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lang w:val="en-US"/>
              </w:rPr>
            </w:pPr>
            <w:r w:rsidRPr="00A60F8E">
              <w:rPr>
                <w:rFonts w:cs="Times New Roman"/>
                <w:b/>
                <w:bCs/>
                <w:szCs w:val="22"/>
              </w:rPr>
              <w:t>1</w:t>
            </w:r>
            <w:r>
              <w:rPr>
                <w:rFonts w:cs="Times New Roman"/>
                <w:b/>
                <w:bCs/>
                <w:szCs w:val="22"/>
                <w:lang w:val="en-US"/>
              </w:rPr>
              <w:t>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239C1" w14:textId="2B166D4D" w:rsidR="00921EA2" w:rsidRPr="00A60F8E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Камера монолитная КМ1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8E873F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E71F1A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A11085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563512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F6C0C9" w14:textId="158C75C1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</w:rPr>
              <w:t>17</w:t>
            </w:r>
            <w:r w:rsidRPr="00A60F8E">
              <w:rPr>
                <w:rFonts w:cs="Times New Roman"/>
                <w:szCs w:val="22"/>
              </w:rPr>
              <w:t>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4EBC4E" w14:textId="2A3949E7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бетонной подготовки из бетона В7,5 толщиной 100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9ADBA4" w14:textId="72D4F99B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E92494" w14:textId="111BCE7C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D214C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4871BE9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84363B" w14:textId="1225B445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</w:rPr>
              <w:t>17</w:t>
            </w:r>
            <w:r w:rsidRPr="00A60F8E">
              <w:rPr>
                <w:rFonts w:cs="Times New Roman"/>
                <w:szCs w:val="22"/>
                <w:lang w:val="en-US"/>
              </w:rPr>
              <w:t>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214383" w14:textId="5B2E92F2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27B668" w14:textId="24C84175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8D8800" w14:textId="05D88A95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0,71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A74823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4094E2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37582B" w14:textId="3EA025FF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  <w:lang w:val="en-US"/>
              </w:rPr>
              <w:t>17</w:t>
            </w:r>
            <w:r w:rsidRPr="00A60F8E">
              <w:rPr>
                <w:rFonts w:cs="Times New Roman"/>
                <w:szCs w:val="22"/>
                <w:lang w:val="en-US"/>
              </w:rPr>
              <w:t>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3E4555" w14:textId="28773FEC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8 А240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F6B44E" w14:textId="01DBF9D5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6FF9DE" w14:textId="772162C1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</w:t>
            </w:r>
            <w:r>
              <w:rPr>
                <w:rFonts w:cs="Times New Roman"/>
                <w:szCs w:val="22"/>
              </w:rPr>
              <w:t>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D171D8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21E4F42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AD3F2F" w14:textId="13FA2CE8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  <w:lang w:val="en-US"/>
              </w:rPr>
              <w:t>17</w:t>
            </w:r>
            <w:r w:rsidRPr="00A60F8E">
              <w:rPr>
                <w:rFonts w:cs="Times New Roman"/>
                <w:szCs w:val="22"/>
                <w:lang w:val="en-US"/>
              </w:rPr>
              <w:t>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5DAA18" w14:textId="30E2A9B5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Устройство гильз из трубы 325</w:t>
            </w:r>
            <w:r>
              <w:rPr>
                <w:rFonts w:cs="Times New Roman"/>
                <w:szCs w:val="22"/>
              </w:rPr>
              <w:t>х6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532CA6" w14:textId="4A7CD9A0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4B343" w14:textId="0F678A81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</w:t>
            </w:r>
            <w:r>
              <w:rPr>
                <w:rFonts w:cs="Times New Roman"/>
                <w:szCs w:val="22"/>
              </w:rPr>
              <w:t>03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BDD018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16F419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FCC0A2" w14:textId="407B82CD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  <w:lang w:val="en-US"/>
              </w:rPr>
              <w:t>17</w:t>
            </w:r>
            <w:r w:rsidRPr="00A60F8E">
              <w:rPr>
                <w:rFonts w:cs="Times New Roman"/>
                <w:szCs w:val="22"/>
                <w:lang w:val="en-US"/>
              </w:rPr>
              <w:t>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76BC33" w14:textId="49F8B112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гильз из трубы </w:t>
            </w:r>
            <w:r>
              <w:rPr>
                <w:rFonts w:cs="Times New Roman"/>
                <w:szCs w:val="22"/>
              </w:rPr>
              <w:t>530</w:t>
            </w:r>
            <w:r w:rsidRPr="00A60F8E">
              <w:rPr>
                <w:rFonts w:cs="Times New Roman"/>
                <w:szCs w:val="22"/>
              </w:rPr>
              <w:t>х</w:t>
            </w:r>
            <w:r>
              <w:rPr>
                <w:rFonts w:cs="Times New Roman"/>
                <w:szCs w:val="22"/>
              </w:rPr>
              <w:t>8</w:t>
            </w:r>
            <w:r w:rsidRPr="00A60F8E">
              <w:rPr>
                <w:rFonts w:cs="Times New Roman"/>
                <w:szCs w:val="22"/>
              </w:rPr>
              <w:t xml:space="preserve"> по ГОСТ 10704-91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1ED6F5" w14:textId="650B5CE2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293417" w14:textId="04A1BB48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</w:t>
            </w:r>
            <w:r>
              <w:rPr>
                <w:rFonts w:cs="Times New Roman"/>
                <w:szCs w:val="22"/>
              </w:rPr>
              <w:t>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0544F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0C27680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BA3B28" w14:textId="3C898D65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  <w:lang w:val="en-US"/>
              </w:rPr>
              <w:t>17</w:t>
            </w:r>
            <w:r w:rsidRPr="00A60F8E">
              <w:rPr>
                <w:rFonts w:cs="Times New Roman"/>
                <w:szCs w:val="22"/>
                <w:lang w:val="en-US"/>
              </w:rPr>
              <w:t>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7C6186" w14:textId="16180816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Бетонирование 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B60C0D" w14:textId="32FAFB7A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F9154F" w14:textId="32631BB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4,9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32F3A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28E205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540C73" w14:textId="6CCF7325" w:rsidR="00921EA2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17</w:t>
            </w:r>
            <w:r w:rsidRPr="00A60F8E">
              <w:rPr>
                <w:rFonts w:cs="Times New Roman"/>
                <w:szCs w:val="22"/>
                <w:lang w:val="en-US"/>
              </w:rPr>
              <w:t>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6E6B3F" w14:textId="7AE602BA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Устройство бетонного упора из бетона В15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153710" w14:textId="3EA456DF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EE3F38" w14:textId="7EBDAB23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FC4274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DD2568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DD22C3" w14:textId="6D8145AE" w:rsidR="00921EA2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17</w:t>
            </w:r>
            <w:r w:rsidRPr="00A60F8E">
              <w:rPr>
                <w:rFonts w:cs="Times New Roman"/>
                <w:szCs w:val="22"/>
                <w:lang w:val="en-US"/>
              </w:rPr>
              <w:t>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8B51A2" w14:textId="42731459" w:rsidR="00921EA2" w:rsidRDefault="00921EA2" w:rsidP="00921EA2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Устройство г</w:t>
            </w:r>
            <w:r w:rsidRPr="00A60F8E">
              <w:rPr>
                <w:rFonts w:cs="Times New Roman"/>
                <w:szCs w:val="22"/>
              </w:rPr>
              <w:t>идроизоляци</w:t>
            </w:r>
            <w:r>
              <w:rPr>
                <w:rFonts w:cs="Times New Roman"/>
                <w:szCs w:val="22"/>
              </w:rPr>
              <w:t>и</w:t>
            </w:r>
            <w:r w:rsidRPr="00A60F8E">
              <w:rPr>
                <w:rFonts w:cs="Times New Roman"/>
                <w:szCs w:val="22"/>
              </w:rPr>
              <w:t xml:space="preserve"> наружных поверхностей бетонных конструкций, Технониколь Техноэласт ЭПП по слою праймера – 2 слоя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C76F93" w14:textId="43EA8756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1004F7" w14:textId="1F073035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9B31CD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A45D26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761D06" w14:textId="135B0C24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</w:rPr>
              <w:t>17</w:t>
            </w:r>
            <w:r w:rsidRPr="00A60F8E">
              <w:rPr>
                <w:rFonts w:cs="Times New Roman"/>
                <w:szCs w:val="22"/>
              </w:rPr>
              <w:t>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4571A" w14:textId="4A802B99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</w:t>
            </w:r>
            <w:r>
              <w:rPr>
                <w:rFonts w:cs="Times New Roman"/>
                <w:szCs w:val="22"/>
              </w:rPr>
              <w:t>утепления стен камеры</w:t>
            </w:r>
            <w:r w:rsidRPr="00A60F8E">
              <w:rPr>
                <w:rFonts w:cs="Times New Roman"/>
                <w:szCs w:val="22"/>
              </w:rPr>
              <w:t xml:space="preserve"> из экструдированного пенополистирола </w:t>
            </w:r>
            <w:r w:rsidRPr="00A60F8E">
              <w:rPr>
                <w:rFonts w:cs="Times New Roman"/>
                <w:szCs w:val="22"/>
                <w:lang w:val="en-US"/>
              </w:rPr>
              <w:t>t</w:t>
            </w:r>
            <w:r w:rsidRPr="00A60F8E">
              <w:rPr>
                <w:rFonts w:cs="Times New Roman"/>
                <w:szCs w:val="22"/>
              </w:rPr>
              <w:t>=20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E7E41" w14:textId="4329F26D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E3630" w14:textId="2E6A4515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01C094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C15E18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D1D734" w14:textId="26ED7228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</w:rPr>
              <w:t>17</w:t>
            </w:r>
            <w:r w:rsidRPr="00A60F8E">
              <w:rPr>
                <w:rFonts w:cs="Times New Roman"/>
                <w:szCs w:val="22"/>
              </w:rPr>
              <w:t>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39AB0C" w14:textId="4474FD38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</w:rPr>
              <w:t xml:space="preserve">Монтаж опорных колец и плиты перекрытия на </w:t>
            </w:r>
            <w:r w:rsidRPr="00A60F8E">
              <w:rPr>
                <w:rFonts w:cs="Times New Roman"/>
                <w:szCs w:val="22"/>
              </w:rPr>
              <w:t xml:space="preserve"> цементно-песчан</w:t>
            </w:r>
            <w:r>
              <w:rPr>
                <w:rFonts w:cs="Times New Roman"/>
                <w:szCs w:val="22"/>
              </w:rPr>
              <w:t>ый</w:t>
            </w:r>
            <w:r w:rsidRPr="00A60F8E">
              <w:rPr>
                <w:rFonts w:cs="Times New Roman"/>
                <w:szCs w:val="22"/>
              </w:rPr>
              <w:t xml:space="preserve"> раствор М100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63DE4C" w14:textId="1ABF42EA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53FBDF" w14:textId="7A3186D2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29A4A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24A8182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F0F643" w14:textId="7E414165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</w:rPr>
              <w:t>17</w:t>
            </w:r>
            <w:r w:rsidRPr="00A60F8E">
              <w:rPr>
                <w:rFonts w:cs="Times New Roman"/>
                <w:szCs w:val="22"/>
              </w:rPr>
              <w:t>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4562F" w14:textId="6AFB3F67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Устройство гидрошпонки </w:t>
            </w:r>
            <w:r w:rsidRPr="00A60F8E">
              <w:rPr>
                <w:rFonts w:cs="Times New Roman"/>
                <w:szCs w:val="22"/>
                <w:lang w:val="en-US"/>
              </w:rPr>
              <w:t>IC-125-2-SP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0B2E00" w14:textId="43BC4728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Пог.м.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F0A98B" w14:textId="194167AD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9,8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A4F06A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D96465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62CA87" w14:textId="2876A9DE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</w:rPr>
              <w:t>17</w:t>
            </w:r>
            <w:r w:rsidRPr="00A60F8E">
              <w:rPr>
                <w:rFonts w:cs="Times New Roman"/>
                <w:szCs w:val="22"/>
              </w:rPr>
              <w:t>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005817" w14:textId="3A64F577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Бентонитовый шнур 20х10 мм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4022ED" w14:textId="4E29A474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Пог.м.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8BD41" w14:textId="75952B32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5,4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D15AD3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B5FA56D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EBDA27" w14:textId="6B5F6BF5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>
              <w:rPr>
                <w:rFonts w:cs="Times New Roman"/>
                <w:szCs w:val="22"/>
              </w:rPr>
              <w:t>17</w:t>
            </w:r>
            <w:r w:rsidRPr="00A60F8E">
              <w:rPr>
                <w:rFonts w:cs="Times New Roman"/>
                <w:szCs w:val="22"/>
              </w:rPr>
              <w:t>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1CF8FC" w14:textId="662D2C85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опорного кольца КО 6 по серии 3.900.1-14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88CE30" w14:textId="6E11E545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5ADDFB" w14:textId="3F958B0B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02B827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1ED667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461A61" w14:textId="32DB792A" w:rsidR="00921EA2" w:rsidRPr="00BF3B7B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F3B7B">
              <w:rPr>
                <w:rFonts w:cs="Times New Roman"/>
                <w:szCs w:val="22"/>
              </w:rPr>
              <w:t>17.14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6EB037" w14:textId="1C7FCA02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Монтаж люка водопроводного Л (А15) по ГОСТ 3634-2019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6AF191" w14:textId="6D756473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21B5F" w14:textId="6A70AD4D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A0E13C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3C0DF3B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34FD7C" w14:textId="0F4F15FC" w:rsidR="00921EA2" w:rsidRPr="00BF3B7B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BF3B7B">
              <w:rPr>
                <w:rFonts w:cs="Times New Roman"/>
                <w:szCs w:val="22"/>
              </w:rPr>
              <w:t>17.15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ED4E68" w14:textId="71FE2CB2" w:rsidR="00921EA2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szCs w:val="22"/>
              </w:rPr>
              <w:t>Скобы ходовая МН-1 по серии 3.903-3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E5D189" w14:textId="3F05A439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A44206" w14:textId="6B423580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859E12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07D0031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DF4A72" w14:textId="0D567663" w:rsidR="00921EA2" w:rsidRPr="00A60F8E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60F8E">
              <w:rPr>
                <w:rFonts w:cs="Times New Roman"/>
                <w:b/>
                <w:bCs/>
                <w:szCs w:val="22"/>
              </w:rPr>
              <w:t>1</w:t>
            </w:r>
            <w:r>
              <w:rPr>
                <w:rFonts w:cs="Times New Roman"/>
                <w:b/>
                <w:bCs/>
                <w:szCs w:val="22"/>
              </w:rPr>
              <w:t>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37BAC7" w14:textId="450487E3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Плита монолитная ПП-1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052E96" w14:textId="08C57D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8FADD" w14:textId="2D3311C0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1C9B41" w14:textId="0EA686BC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(расход указан общий)</w:t>
            </w:r>
          </w:p>
        </w:tc>
      </w:tr>
      <w:tr w:rsidR="00921EA2" w:rsidRPr="00B16F3D" w14:paraId="3B52EFB8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3A0F5F" w14:textId="1E6CEC18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</w:rPr>
              <w:t>18</w:t>
            </w:r>
            <w:r>
              <w:rPr>
                <w:rFonts w:cs="Times New Roman"/>
                <w:szCs w:val="22"/>
                <w:lang w:val="en-US"/>
              </w:rPr>
              <w:t>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6C7DE3" w14:textId="6E6DE45E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264728" w14:textId="08DEDF91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48D44" w14:textId="12505FF0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  <w:r w:rsidRPr="00A60F8E">
              <w:rPr>
                <w:rFonts w:cs="Times New Roman"/>
                <w:szCs w:val="22"/>
              </w:rPr>
              <w:t>,</w:t>
            </w:r>
            <w:r>
              <w:rPr>
                <w:rFonts w:cs="Times New Roman"/>
                <w:szCs w:val="22"/>
              </w:rPr>
              <w:t>45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2C4B56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8D34B5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8F6E87" w14:textId="2AC6DBE2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18.2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8FFFF1" w14:textId="3CA1EA9E" w:rsidR="00921EA2" w:rsidRPr="00A60F8E" w:rsidRDefault="00921EA2" w:rsidP="00921EA2">
            <w:pPr>
              <w:pStyle w:val="113"/>
              <w:rPr>
                <w:rFonts w:eastAsia="Calibri" w:cs="Times New Roman"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17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 А240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AA4A9" w14:textId="36D3D564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6B8E49" w14:textId="450DFC1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</w:t>
            </w:r>
            <w:r>
              <w:rPr>
                <w:rFonts w:cs="Times New Roman"/>
                <w:szCs w:val="22"/>
              </w:rPr>
              <w:t>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E4469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59031283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7BF398" w14:textId="27957176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18.3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3CB6D4" w14:textId="736C4F26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8 А240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ECE17" w14:textId="1D256C0D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75117C" w14:textId="0F435A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</w:t>
            </w:r>
            <w:r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2CA6AC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06120D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FCC09" w14:textId="1A2E760A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18.4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9356AD" w14:textId="23DF1D00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Бетонирование 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7109C8" w14:textId="4168494A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911CD2" w14:textId="2ABDD59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0B4BA1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45A9CB7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EB286" w14:textId="4A0F0930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3A94D" w14:textId="60632030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Плита монолитная ПП-2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92DB06" w14:textId="4D50F416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E925F6" w14:textId="7359453C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620B5C" w14:textId="7B92B00A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FE83CC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176AE9" w14:textId="5C262FAD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19.1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6D57B7" w14:textId="33C3953D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12 А500С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CAF6F9" w14:textId="71411661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719317" w14:textId="7F57C48A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  <w:r w:rsidRPr="00A60F8E">
              <w:rPr>
                <w:rFonts w:cs="Times New Roman"/>
                <w:szCs w:val="22"/>
              </w:rPr>
              <w:t>,</w:t>
            </w:r>
            <w:r>
              <w:rPr>
                <w:rFonts w:cs="Times New Roman"/>
                <w:szCs w:val="22"/>
              </w:rPr>
              <w:t>21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248AA9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3E98DA7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C26095" w14:textId="6ED9409A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19.2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FFF6AA" w14:textId="1E6D1927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>
              <w:rPr>
                <w:rFonts w:cs="Times New Roman"/>
                <w:bCs/>
                <w:szCs w:val="22"/>
                <w:lang w:eastAsia="ar-SA"/>
              </w:rPr>
              <w:t>17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 А240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6BCFD" w14:textId="7E65AF26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ACF898" w14:textId="4501A7A4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</w:t>
            </w:r>
            <w:r>
              <w:rPr>
                <w:rFonts w:cs="Times New Roman"/>
                <w:szCs w:val="22"/>
              </w:rPr>
              <w:t>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C9D263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4F05558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2131D1" w14:textId="08524620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19.3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80FB51" w14:textId="18CBA9C9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eastAsia="Calibri" w:cs="Times New Roman"/>
                <w:szCs w:val="22"/>
              </w:rPr>
              <w:t>Устройство арматурного каркаса из стали</w:t>
            </w:r>
            <w:r w:rsidRPr="00A60F8E">
              <w:rPr>
                <w:rFonts w:cs="Times New Roman"/>
                <w:szCs w:val="22"/>
              </w:rPr>
              <w:t xml:space="preserve"> </w:t>
            </w:r>
            <w:r w:rsidRPr="00A60F8E">
              <w:rPr>
                <w:rFonts w:ascii="Cambria Math" w:hAnsi="Cambria Math" w:cs="Cambria Math"/>
                <w:szCs w:val="22"/>
              </w:rPr>
              <w:t>∅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8 А240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36047B" w14:textId="583D4881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56A30D" w14:textId="00B829DF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0,0</w:t>
            </w:r>
            <w:r>
              <w:rPr>
                <w:rFonts w:cs="Times New Roman"/>
                <w:szCs w:val="22"/>
              </w:rPr>
              <w:t>02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B9F553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2A57DC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8A910E" w14:textId="1DB2E369" w:rsidR="00921EA2" w:rsidRPr="00A60F8E" w:rsidRDefault="00921EA2" w:rsidP="00921EA2">
            <w:pPr>
              <w:pStyle w:val="114"/>
              <w:rPr>
                <w:rFonts w:cs="Times New Roman"/>
                <w:szCs w:val="22"/>
                <w:lang w:val="en-US"/>
              </w:rPr>
            </w:pPr>
            <w:r>
              <w:rPr>
                <w:rFonts w:cs="Times New Roman"/>
                <w:szCs w:val="22"/>
                <w:lang w:val="en-US"/>
              </w:rPr>
              <w:t>19.4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EB8300" w14:textId="7B0EC7C4" w:rsidR="00921EA2" w:rsidRPr="00A60F8E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 xml:space="preserve">Бетонирование 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бетоном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A60F8E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A60F8E">
              <w:rPr>
                <w:rFonts w:cs="Times New Roman"/>
                <w:bCs/>
                <w:szCs w:val="22"/>
                <w:lang w:eastAsia="ar-SA"/>
              </w:rPr>
              <w:t>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0D8AB0" w14:textId="0112A71D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8E6D2A" w14:textId="77916B3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1,3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FE94F6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74965F1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E7AB95" w14:textId="6C49546E" w:rsidR="00921EA2" w:rsidRPr="005B311A" w:rsidRDefault="00921EA2" w:rsidP="00921E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5B311A">
              <w:rPr>
                <w:rFonts w:cs="Times New Roman"/>
                <w:b/>
                <w:bCs/>
                <w:szCs w:val="22"/>
              </w:rPr>
              <w:t>20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AE4F97" w14:textId="41E58225" w:rsidR="00921EA2" w:rsidRPr="005B311A" w:rsidRDefault="00921EA2" w:rsidP="00921E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5B311A">
              <w:rPr>
                <w:rFonts w:cs="Times New Roman"/>
                <w:b/>
                <w:bCs/>
                <w:szCs w:val="22"/>
              </w:rPr>
              <w:t>Ремонт и восстановление поврежденных участков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30333D" w14:textId="7777777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2A8DC4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8D738A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1D39BFF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2B4134" w14:textId="21D08DDB" w:rsidR="00921EA2" w:rsidRPr="005B311A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5B311A">
              <w:rPr>
                <w:rFonts w:cs="Times New Roman"/>
                <w:szCs w:val="22"/>
              </w:rPr>
              <w:t>20.1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7149F9" w14:textId="7C82D1FF" w:rsidR="00921EA2" w:rsidRPr="007F0FC4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7F0FC4">
              <w:rPr>
                <w:rFonts w:cs="Times New Roman"/>
                <w:szCs w:val="22"/>
              </w:rPr>
              <w:t>Восстановление защитного слоя колонн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2FA662" w14:textId="70DF7E81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EB7AC" w14:textId="7F6A7A7C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1,0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A9128F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883AB1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D9AD62" w14:textId="6DFC557F" w:rsidR="00921EA2" w:rsidRPr="005B311A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5B311A">
              <w:rPr>
                <w:rFonts w:cs="Times New Roman"/>
                <w:szCs w:val="22"/>
              </w:rPr>
              <w:t>20.2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DD758C" w14:textId="11646E16" w:rsidR="00921EA2" w:rsidRPr="007F0FC4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7F0FC4">
              <w:rPr>
                <w:rFonts w:cs="Times New Roman"/>
                <w:szCs w:val="22"/>
              </w:rPr>
              <w:t>Восстановление защитного слоя балок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F359BE" w14:textId="746C15F7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A60F8E">
              <w:rPr>
                <w:rFonts w:cs="Times New Roman"/>
                <w:szCs w:val="22"/>
              </w:rPr>
              <w:t>м</w:t>
            </w:r>
            <w:r w:rsidRPr="00A60F8E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C6BEB6" w14:textId="36800266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0,030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8F5383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B16F3D" w14:paraId="67BBFB6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259739" w14:textId="201A420A" w:rsidR="00921EA2" w:rsidRPr="005B311A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5B311A">
              <w:rPr>
                <w:rFonts w:cs="Times New Roman"/>
                <w:szCs w:val="22"/>
              </w:rPr>
              <w:t>20.3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27101F" w14:textId="77720A7A" w:rsidR="00921EA2" w:rsidRPr="007F0FC4" w:rsidRDefault="00921EA2" w:rsidP="00921EA2">
            <w:pPr>
              <w:pStyle w:val="113"/>
              <w:rPr>
                <w:rFonts w:cs="Times New Roman"/>
                <w:szCs w:val="22"/>
              </w:rPr>
            </w:pPr>
            <w:r w:rsidRPr="007F0FC4">
              <w:rPr>
                <w:rFonts w:cs="Times New Roman"/>
                <w:szCs w:val="22"/>
              </w:rPr>
              <w:t>Восстановление кирпичной кладки: восстановление раствора и отдельных элементов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A22166" w14:textId="6D5CB382" w:rsidR="00921EA2" w:rsidRPr="00A60F8E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</w:t>
            </w:r>
            <w:r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E7F902" w14:textId="68794095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50,2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4888FC" w14:textId="77777777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921EA2" w:rsidRPr="00385B50" w14:paraId="12DD3A9E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79E7AD" w14:textId="2356069B" w:rsidR="00921EA2" w:rsidRPr="00385B50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highlight w:val="yellow"/>
              </w:rPr>
            </w:pPr>
            <w:r w:rsidRPr="00385B50">
              <w:rPr>
                <w:rFonts w:cs="Times New Roman"/>
                <w:b/>
                <w:bCs/>
                <w:szCs w:val="22"/>
                <w:highlight w:val="yellow"/>
              </w:rPr>
              <w:t>21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B99F41" w14:textId="7D413739" w:rsidR="00921EA2" w:rsidRPr="00385B50" w:rsidRDefault="00921EA2" w:rsidP="00921EA2">
            <w:pPr>
              <w:pStyle w:val="113"/>
              <w:rPr>
                <w:rFonts w:cs="Times New Roman"/>
                <w:b/>
                <w:bCs/>
                <w:szCs w:val="22"/>
                <w:highlight w:val="yellow"/>
              </w:rPr>
            </w:pPr>
            <w:r w:rsidRPr="00385B50">
              <w:rPr>
                <w:rFonts w:cs="Times New Roman"/>
                <w:b/>
                <w:bCs/>
                <w:szCs w:val="22"/>
                <w:highlight w:val="yellow"/>
              </w:rPr>
              <w:t>Устройство рельсового пути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1F5E6D" w14:textId="77777777" w:rsidR="00921EA2" w:rsidRPr="00385B50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highlight w:val="yellow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763EF5" w14:textId="77777777" w:rsidR="00921EA2" w:rsidRPr="00385B50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highlight w:val="yellow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5A2228" w14:textId="77777777" w:rsidR="00921EA2" w:rsidRPr="00385B50" w:rsidRDefault="00921EA2" w:rsidP="00921EA2">
            <w:pPr>
              <w:pStyle w:val="114"/>
              <w:rPr>
                <w:rFonts w:cs="Times New Roman"/>
                <w:b/>
                <w:bCs/>
                <w:szCs w:val="22"/>
                <w:highlight w:val="yellow"/>
              </w:rPr>
            </w:pPr>
          </w:p>
        </w:tc>
      </w:tr>
      <w:tr w:rsidR="00921EA2" w:rsidRPr="00385B50" w14:paraId="4705F76B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1E6A08" w14:textId="71A95884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D69C4F" w14:textId="323EF614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Рельс Р65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74FA6" w14:textId="080A0005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м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F7820C" w14:textId="39DFA581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786,8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44F208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2CD9124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F1ADE5" w14:textId="765A1984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A904DB" w14:textId="2555E864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Накладка 1Р65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C1728" w14:textId="6A9B1251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12BF3" w14:textId="65BA58F0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44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8001FD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30BE5D30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9F7062" w14:textId="516CA4F7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72EB9" w14:textId="59A2856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Болт стыковой 27х160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B86837" w14:textId="42695E54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82ED3C" w14:textId="595D81A7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132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D3D5D0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4629654F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9BF00" w14:textId="69AC8B92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F11E32" w14:textId="511A8534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Гайка М27 для болта стыкового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202AAC" w14:textId="5F5494DB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11DF68" w14:textId="3F84859F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132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B440DE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0EA7B17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2054F3" w14:textId="50A674E5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67D289" w14:textId="3C264F51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Шайба М27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048698" w14:textId="4ADF7551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AC513C" w14:textId="70E817C3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132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B52060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012096E4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5094C6" w14:textId="1C52D5B7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21.6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6848A4" w14:textId="42EE7CE8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Подкладка ЦП-328 нашпальная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B7BE2D" w14:textId="79A48382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07B544" w14:textId="6C0AA742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1607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C1C148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3B00351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950FE" w14:textId="2700F6AF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21.7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B4F888" w14:textId="560EA54F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Подкладка КБ-65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F6574" w14:textId="3755FF53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D3EA21" w14:textId="2A28A91F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1607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C9EFC6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57E82A2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020CCE" w14:textId="6222302E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21.8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B1E398" w14:textId="2147531F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Подкладка ЦП-143 подрельсовая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75373B" w14:textId="7930D89C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D49365" w14:textId="34D53CFA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1607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277609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487DBF36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A545BA" w14:textId="36719A5E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21.9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70AF35" w14:textId="770E5A15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Бoлт клeммный M22x75 cвoбoдный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FE7EC4" w14:textId="61F2C11F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51E378" w14:textId="76E91826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3214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04A42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48F5EB3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3A2EA0" w14:textId="3263EF80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21.10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1B792E" w14:textId="087D2560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Kлeммa пpoмeжутoчнaя ПK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4B760" w14:textId="38E7A432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FB934D" w14:textId="03FD6311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3214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4EB801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53C2CE1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4CC3D1" w14:textId="270A4134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21.11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FCEC" w14:textId="04CCA16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Шaйбa двуxвиткoвaя M25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F3B4F7" w14:textId="2992D527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72294A" w14:textId="4C000983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3214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A6F99D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47DE2B42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68D17E" w14:textId="47277FE8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21.12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39D51F" w14:textId="27D0B5BB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Гaйкa M22 для бoлтoв клeммныx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B1D3F7" w14:textId="0107FB7C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1D6C11" w14:textId="344A7856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3214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7B100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0F8ECC5C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2E7026" w14:textId="169A0B2B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21.13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12E3B" w14:textId="36B6C5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Болт 2.1. М24 х 450. ВСт3пс2 ГОСТ 24379.1-2012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A771C4" w14:textId="2A476E02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C427FF" w14:textId="62E7C654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185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3F3987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137BC4E5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29081" w14:textId="3B865FFE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21.14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AE8FB6" w14:textId="4490FD40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Болт 2.1. М24 х 400. ВСт3пс2 ГОСТ 24379.1-2012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CC13DC" w14:textId="115411C8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22911F" w14:textId="6C6FDE71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3017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2646EC" w14:textId="77777777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</w:p>
        </w:tc>
      </w:tr>
      <w:tr w:rsidR="00921EA2" w:rsidRPr="00385B50" w14:paraId="4A3E311A" w14:textId="77777777" w:rsidTr="00CE5208">
        <w:trPr>
          <w:trHeight w:val="454"/>
        </w:trPr>
        <w:tc>
          <w:tcPr>
            <w:tcW w:w="7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B8CC5" w14:textId="5A3B35A1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21.15</w:t>
            </w:r>
          </w:p>
        </w:tc>
        <w:tc>
          <w:tcPr>
            <w:tcW w:w="5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A438B5" w14:textId="5E644F66" w:rsidR="00921EA2" w:rsidRPr="00385B50" w:rsidRDefault="00921EA2" w:rsidP="00921EA2">
            <w:pPr>
              <w:pStyle w:val="114"/>
              <w:jc w:val="left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Болт М24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205B1C" w14:textId="613AD678" w:rsidR="00921EA2" w:rsidRPr="00385B50" w:rsidRDefault="00921EA2" w:rsidP="00921EA2">
            <w:pPr>
              <w:pStyle w:val="114"/>
              <w:rPr>
                <w:rFonts w:cs="Times New Roman"/>
                <w:szCs w:val="22"/>
                <w:highlight w:val="yellow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шт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54159E" w14:textId="02EC76D6" w:rsidR="00921EA2" w:rsidRDefault="00921EA2" w:rsidP="00921EA2">
            <w:pPr>
              <w:pStyle w:val="114"/>
              <w:rPr>
                <w:rFonts w:cs="Times New Roman"/>
                <w:szCs w:val="22"/>
              </w:rPr>
            </w:pPr>
            <w:r w:rsidRPr="00385B50">
              <w:rPr>
                <w:rFonts w:cs="Times New Roman"/>
                <w:szCs w:val="22"/>
                <w:highlight w:val="yellow"/>
              </w:rPr>
              <w:t>12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CE1D13" w14:textId="77777777" w:rsidR="00921EA2" w:rsidRDefault="00921EA2" w:rsidP="00921EA2">
            <w:pPr>
              <w:pStyle w:val="114"/>
              <w:jc w:val="left"/>
              <w:rPr>
                <w:rFonts w:cs="Times New Roman"/>
                <w:szCs w:val="22"/>
              </w:rPr>
            </w:pPr>
          </w:p>
        </w:tc>
      </w:tr>
    </w:tbl>
    <w:p w14:paraId="4C336EEC" w14:textId="77777777" w:rsidR="0012500C" w:rsidRPr="00B16F3D" w:rsidRDefault="0012500C" w:rsidP="00FA3426">
      <w:pPr>
        <w:rPr>
          <w:rFonts w:cs="Times New Roman"/>
          <w:sz w:val="22"/>
        </w:rPr>
      </w:pPr>
    </w:p>
    <w:sectPr w:rsidR="0012500C" w:rsidRPr="00B16F3D" w:rsidSect="00492A2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5E2AC" w14:textId="77777777" w:rsidR="00492A2E" w:rsidRDefault="00492A2E" w:rsidP="00FA3426">
      <w:r>
        <w:separator/>
      </w:r>
    </w:p>
    <w:p w14:paraId="1A65A173" w14:textId="77777777" w:rsidR="00492A2E" w:rsidRDefault="00492A2E" w:rsidP="00FA3426"/>
  </w:endnote>
  <w:endnote w:type="continuationSeparator" w:id="0">
    <w:p w14:paraId="49DECB57" w14:textId="77777777" w:rsidR="00492A2E" w:rsidRDefault="00492A2E" w:rsidP="00FA3426">
      <w:r>
        <w:continuationSeparator/>
      </w:r>
    </w:p>
    <w:p w14:paraId="032BB3E8" w14:textId="77777777" w:rsidR="00492A2E" w:rsidRDefault="00492A2E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749878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BE11A1">
            <w:rPr>
              <w:bCs/>
              <w:sz w:val="32"/>
              <w:szCs w:val="32"/>
            </w:rPr>
            <w:t>КЖ</w:t>
          </w:r>
          <w:r w:rsidR="00510324">
            <w:rPr>
              <w:bCs/>
              <w:sz w:val="32"/>
              <w:szCs w:val="32"/>
            </w:rPr>
            <w:t>1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440B6DBA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1A65BCE0" w:rsidR="00F57B2B" w:rsidRPr="00BE11A1" w:rsidRDefault="00361D50" w:rsidP="00F57B2B">
                                <w:pPr>
                                  <w:pStyle w:val="101"/>
                                </w:pPr>
                                <w:fldSimple w:instr=" SECTIONPAGES  \* Arabic  \* MERGEFORMAT ">
                                  <w:r>
                                    <w:rPr>
                                      <w:noProof/>
                                    </w:rPr>
                                    <w:t>17</w:t>
                                  </w:r>
                                </w:fldSimple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1A65BCE0" w:rsidR="00F57B2B" w:rsidRPr="00BE11A1" w:rsidRDefault="00361D50" w:rsidP="00F57B2B">
                          <w:pPr>
                            <w:pStyle w:val="101"/>
                          </w:pPr>
                          <w:r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9"/>
    </w:pPr>
  </w:p>
  <w:p w14:paraId="057007C9" w14:textId="760E938E" w:rsidR="00981EF1" w:rsidRDefault="00981EF1">
    <w:pPr>
      <w:pStyle w:val="a9"/>
    </w:pPr>
  </w:p>
  <w:p w14:paraId="283F9683" w14:textId="6778B25C" w:rsidR="00981EF1" w:rsidRDefault="00981EF1">
    <w:pPr>
      <w:pStyle w:val="a9"/>
    </w:pPr>
  </w:p>
  <w:p w14:paraId="1C5F688A" w14:textId="0F25265D" w:rsidR="00981EF1" w:rsidRDefault="00981EF1">
    <w:pPr>
      <w:pStyle w:val="a9"/>
    </w:pPr>
  </w:p>
  <w:p w14:paraId="1F3D6713" w14:textId="65A9EBFB" w:rsidR="00981EF1" w:rsidRDefault="00981EF1">
    <w:pPr>
      <w:pStyle w:val="a9"/>
    </w:pPr>
  </w:p>
  <w:p w14:paraId="42CEF39F" w14:textId="52C3132A" w:rsidR="00981EF1" w:rsidRDefault="00981EF1">
    <w:pPr>
      <w:pStyle w:val="a9"/>
    </w:pPr>
  </w:p>
  <w:p w14:paraId="20C31743" w14:textId="25999592" w:rsidR="00981EF1" w:rsidRDefault="00981EF1">
    <w:pPr>
      <w:pStyle w:val="a9"/>
    </w:pPr>
  </w:p>
  <w:p w14:paraId="100BDB0F" w14:textId="77777777" w:rsidR="00981EF1" w:rsidRDefault="00981EF1">
    <w:pPr>
      <w:pStyle w:val="a9"/>
    </w:pPr>
  </w:p>
  <w:p w14:paraId="187B8492" w14:textId="77777777" w:rsidR="00981EF1" w:rsidRDefault="00981E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1BD602" w14:textId="77777777" w:rsidR="00492A2E" w:rsidRDefault="00492A2E" w:rsidP="00FA3426">
      <w:r>
        <w:separator/>
      </w:r>
    </w:p>
    <w:p w14:paraId="6DEDE038" w14:textId="77777777" w:rsidR="00492A2E" w:rsidRDefault="00492A2E" w:rsidP="00FA3426"/>
  </w:footnote>
  <w:footnote w:type="continuationSeparator" w:id="0">
    <w:p w14:paraId="28971211" w14:textId="77777777" w:rsidR="00492A2E" w:rsidRDefault="00492A2E" w:rsidP="00FA3426">
      <w:r>
        <w:continuationSeparator/>
      </w:r>
    </w:p>
    <w:p w14:paraId="469CCEAC" w14:textId="77777777" w:rsidR="00492A2E" w:rsidRDefault="00492A2E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7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1EEA382B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221A1BD3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AE6E47">
            <w:rPr>
              <w:bCs/>
              <w:sz w:val="32"/>
              <w:szCs w:val="32"/>
            </w:rPr>
            <w:t>КЖ1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Разраб.</w:t>
          </w:r>
        </w:p>
      </w:tc>
      <w:tc>
        <w:tcPr>
          <w:tcW w:w="1134" w:type="dxa"/>
          <w:gridSpan w:val="2"/>
          <w:vAlign w:val="center"/>
        </w:tcPr>
        <w:p w14:paraId="4C3661DA" w14:textId="2D7F0A9D" w:rsidR="00D451D7" w:rsidRPr="00DA7501" w:rsidRDefault="00AE6E47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Мехонцев</w:t>
          </w:r>
        </w:p>
      </w:tc>
      <w:tc>
        <w:tcPr>
          <w:tcW w:w="850" w:type="dxa"/>
          <w:vAlign w:val="center"/>
          <w:hideMark/>
        </w:tcPr>
        <w:p w14:paraId="5D54B79E" w14:textId="77777777" w:rsidR="00D451D7" w:rsidRPr="00DA7501" w:rsidRDefault="00D451D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28DE5BD1" w:rsidR="00D451D7" w:rsidRPr="00DA7501" w:rsidRDefault="00AE6E47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02</w:t>
          </w:r>
          <w:r w:rsidR="00D451D7" w:rsidRPr="00DA7501">
            <w:t>.2</w:t>
          </w:r>
          <w:r>
            <w:t>4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0E4B56E" w:rsidR="00D451D7" w:rsidRPr="00A45C3F" w:rsidRDefault="00AE6E47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AE6E47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49427ECA" w:rsidR="004F3CB7" w:rsidRPr="00DA7501" w:rsidRDefault="00AE6E47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Роговский</w:t>
          </w:r>
        </w:p>
      </w:tc>
      <w:tc>
        <w:tcPr>
          <w:tcW w:w="850" w:type="dxa"/>
          <w:vAlign w:val="center"/>
        </w:tcPr>
        <w:p w14:paraId="7AACEF0A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552990CB" w:rsidR="004F3CB7" w:rsidRPr="00DA7501" w:rsidRDefault="00AE6E47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02</w:t>
          </w:r>
          <w:r w:rsidR="00981EF1" w:rsidRPr="00DA7501">
            <w:t>.</w:t>
          </w:r>
          <w:r w:rsidR="00510324">
            <w:t>2</w:t>
          </w:r>
          <w:r>
            <w:t>4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3083D85A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361D50">
            <w:rPr>
              <w:noProof/>
              <w:sz w:val="22"/>
            </w:rPr>
            <w:t>1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кт-Петербург</w:t>
          </w:r>
        </w:p>
        <w:p w14:paraId="6E81EDCA" w14:textId="77777777" w:rsidR="00430B94" w:rsidRDefault="00430B94" w:rsidP="00430B94">
          <w:pPr>
            <w:pStyle w:val="af3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3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35610C66" w:rsidR="00430B94" w:rsidRPr="00DA7501" w:rsidRDefault="00AE6E47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02</w:t>
          </w:r>
          <w:r w:rsidR="00430B94"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61270B9B" w:rsidR="00430B94" w:rsidRPr="00DA7501" w:rsidRDefault="00AE6E47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02</w:t>
          </w:r>
          <w:r w:rsidR="00430B94"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«Виноградово-Болтино-Тарасовка».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Разраб.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Провер.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7E8AC7CB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361D50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361D50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361D50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1A33D916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361D50">
            <w:rPr>
              <w:rFonts w:ascii="ISOCPEUR" w:hAnsi="ISOCPEUR"/>
              <w:noProof/>
            </w:rPr>
            <w:t>1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7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FF355E"/>
    <w:multiLevelType w:val="hybridMultilevel"/>
    <w:tmpl w:val="1518A082"/>
    <w:lvl w:ilvl="0" w:tplc="5112B93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 w15:restartNumberingAfterBreak="0">
    <w:nsid w:val="607B249E"/>
    <w:multiLevelType w:val="hybridMultilevel"/>
    <w:tmpl w:val="542473FC"/>
    <w:lvl w:ilvl="0" w:tplc="76FAC9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F0E36"/>
    <w:multiLevelType w:val="hybridMultilevel"/>
    <w:tmpl w:val="9D10ECE6"/>
    <w:lvl w:ilvl="0" w:tplc="9F1EC3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C754C"/>
    <w:multiLevelType w:val="hybridMultilevel"/>
    <w:tmpl w:val="BD9468CA"/>
    <w:lvl w:ilvl="0" w:tplc="60DAE4C4">
      <w:start w:val="1"/>
      <w:numFmt w:val="bullet"/>
      <w:pStyle w:val="a0"/>
      <w:lvlText w:val="­"/>
      <w:lvlJc w:val="left"/>
      <w:pPr>
        <w:tabs>
          <w:tab w:val="num" w:pos="851"/>
        </w:tabs>
        <w:ind w:left="0" w:firstLine="709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3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3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1802456506">
    <w:abstractNumId w:val="6"/>
  </w:num>
  <w:num w:numId="13" w16cid:durableId="1769957400">
    <w:abstractNumId w:val="4"/>
  </w:num>
  <w:num w:numId="14" w16cid:durableId="155460158">
    <w:abstractNumId w:val="5"/>
  </w:num>
  <w:num w:numId="15" w16cid:durableId="1385714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13EC9"/>
    <w:rsid w:val="00020415"/>
    <w:rsid w:val="000224A8"/>
    <w:rsid w:val="00033309"/>
    <w:rsid w:val="00033C29"/>
    <w:rsid w:val="000603BA"/>
    <w:rsid w:val="000656B9"/>
    <w:rsid w:val="000659B1"/>
    <w:rsid w:val="0007144C"/>
    <w:rsid w:val="00077D4D"/>
    <w:rsid w:val="00081418"/>
    <w:rsid w:val="000820F7"/>
    <w:rsid w:val="000902A2"/>
    <w:rsid w:val="00094922"/>
    <w:rsid w:val="000A36D0"/>
    <w:rsid w:val="00100C6C"/>
    <w:rsid w:val="0012018A"/>
    <w:rsid w:val="001227B2"/>
    <w:rsid w:val="0012500C"/>
    <w:rsid w:val="00147102"/>
    <w:rsid w:val="00154E35"/>
    <w:rsid w:val="00156D62"/>
    <w:rsid w:val="0015736F"/>
    <w:rsid w:val="001631AE"/>
    <w:rsid w:val="00170DA9"/>
    <w:rsid w:val="00191483"/>
    <w:rsid w:val="00191D70"/>
    <w:rsid w:val="00193295"/>
    <w:rsid w:val="00193330"/>
    <w:rsid w:val="00197C82"/>
    <w:rsid w:val="001A43B7"/>
    <w:rsid w:val="001A5237"/>
    <w:rsid w:val="001A7194"/>
    <w:rsid w:val="001B1AEA"/>
    <w:rsid w:val="001B5C0B"/>
    <w:rsid w:val="001D44BB"/>
    <w:rsid w:val="001D535B"/>
    <w:rsid w:val="001F0117"/>
    <w:rsid w:val="001F33C8"/>
    <w:rsid w:val="00201E1B"/>
    <w:rsid w:val="00226A2E"/>
    <w:rsid w:val="00226EBE"/>
    <w:rsid w:val="00232D4D"/>
    <w:rsid w:val="002361D1"/>
    <w:rsid w:val="00236422"/>
    <w:rsid w:val="00236FE4"/>
    <w:rsid w:val="002378AD"/>
    <w:rsid w:val="00241449"/>
    <w:rsid w:val="00246185"/>
    <w:rsid w:val="0024749C"/>
    <w:rsid w:val="00252AC1"/>
    <w:rsid w:val="00252C7C"/>
    <w:rsid w:val="002843A0"/>
    <w:rsid w:val="0029600A"/>
    <w:rsid w:val="002A5596"/>
    <w:rsid w:val="002C3D23"/>
    <w:rsid w:val="002F4929"/>
    <w:rsid w:val="002F4D0B"/>
    <w:rsid w:val="002F561D"/>
    <w:rsid w:val="00302A62"/>
    <w:rsid w:val="0031130B"/>
    <w:rsid w:val="0031736A"/>
    <w:rsid w:val="003325B8"/>
    <w:rsid w:val="003345E4"/>
    <w:rsid w:val="00341FEB"/>
    <w:rsid w:val="00347735"/>
    <w:rsid w:val="003618EB"/>
    <w:rsid w:val="00361D50"/>
    <w:rsid w:val="00367358"/>
    <w:rsid w:val="003700C7"/>
    <w:rsid w:val="00385B50"/>
    <w:rsid w:val="003A0CEA"/>
    <w:rsid w:val="003A32B7"/>
    <w:rsid w:val="003A3518"/>
    <w:rsid w:val="003B2409"/>
    <w:rsid w:val="003B63E5"/>
    <w:rsid w:val="003D21F3"/>
    <w:rsid w:val="003F51BC"/>
    <w:rsid w:val="003F5C6A"/>
    <w:rsid w:val="00401F6E"/>
    <w:rsid w:val="00405A9E"/>
    <w:rsid w:val="00412419"/>
    <w:rsid w:val="00423B03"/>
    <w:rsid w:val="00426F35"/>
    <w:rsid w:val="00430122"/>
    <w:rsid w:val="00430B94"/>
    <w:rsid w:val="00435982"/>
    <w:rsid w:val="00443A04"/>
    <w:rsid w:val="00443AFA"/>
    <w:rsid w:val="00443EA8"/>
    <w:rsid w:val="00465708"/>
    <w:rsid w:val="004657F2"/>
    <w:rsid w:val="00466BF1"/>
    <w:rsid w:val="00471501"/>
    <w:rsid w:val="0047162E"/>
    <w:rsid w:val="00481BD7"/>
    <w:rsid w:val="00492A2E"/>
    <w:rsid w:val="004A378D"/>
    <w:rsid w:val="004A4991"/>
    <w:rsid w:val="004B0532"/>
    <w:rsid w:val="004B166A"/>
    <w:rsid w:val="004B4E70"/>
    <w:rsid w:val="004B607A"/>
    <w:rsid w:val="004B7F2D"/>
    <w:rsid w:val="004D0F3B"/>
    <w:rsid w:val="004D553A"/>
    <w:rsid w:val="004D77FD"/>
    <w:rsid w:val="004F3CB7"/>
    <w:rsid w:val="005070D1"/>
    <w:rsid w:val="00510324"/>
    <w:rsid w:val="00517774"/>
    <w:rsid w:val="0055471F"/>
    <w:rsid w:val="00556BB0"/>
    <w:rsid w:val="00562C5E"/>
    <w:rsid w:val="00593916"/>
    <w:rsid w:val="00593F8B"/>
    <w:rsid w:val="005B311A"/>
    <w:rsid w:val="005B569C"/>
    <w:rsid w:val="005C096F"/>
    <w:rsid w:val="005E103D"/>
    <w:rsid w:val="005E4234"/>
    <w:rsid w:val="0060551C"/>
    <w:rsid w:val="006161A1"/>
    <w:rsid w:val="00617E69"/>
    <w:rsid w:val="00622CAE"/>
    <w:rsid w:val="00637694"/>
    <w:rsid w:val="00646A62"/>
    <w:rsid w:val="00656B5A"/>
    <w:rsid w:val="006573E1"/>
    <w:rsid w:val="00666216"/>
    <w:rsid w:val="00670A72"/>
    <w:rsid w:val="006A1A32"/>
    <w:rsid w:val="006B77B7"/>
    <w:rsid w:val="006C1CC7"/>
    <w:rsid w:val="006C27D4"/>
    <w:rsid w:val="006C51E9"/>
    <w:rsid w:val="006D2CA2"/>
    <w:rsid w:val="006E3B93"/>
    <w:rsid w:val="006F12E6"/>
    <w:rsid w:val="00704171"/>
    <w:rsid w:val="00725B56"/>
    <w:rsid w:val="0073275E"/>
    <w:rsid w:val="00735283"/>
    <w:rsid w:val="00746D1B"/>
    <w:rsid w:val="00776E89"/>
    <w:rsid w:val="007B2B09"/>
    <w:rsid w:val="007C7C4E"/>
    <w:rsid w:val="007D42DE"/>
    <w:rsid w:val="007F0FC4"/>
    <w:rsid w:val="00802729"/>
    <w:rsid w:val="00820E37"/>
    <w:rsid w:val="00822B5C"/>
    <w:rsid w:val="00831704"/>
    <w:rsid w:val="00851C21"/>
    <w:rsid w:val="00851E7F"/>
    <w:rsid w:val="008673F9"/>
    <w:rsid w:val="00884252"/>
    <w:rsid w:val="008977FE"/>
    <w:rsid w:val="008A152F"/>
    <w:rsid w:val="008C7524"/>
    <w:rsid w:val="008D6CA9"/>
    <w:rsid w:val="008E6550"/>
    <w:rsid w:val="008E73D6"/>
    <w:rsid w:val="00900543"/>
    <w:rsid w:val="00905D2F"/>
    <w:rsid w:val="00906312"/>
    <w:rsid w:val="00921EA2"/>
    <w:rsid w:val="00930865"/>
    <w:rsid w:val="00934FAD"/>
    <w:rsid w:val="009372F8"/>
    <w:rsid w:val="0096016E"/>
    <w:rsid w:val="009678AB"/>
    <w:rsid w:val="00981EF1"/>
    <w:rsid w:val="00994F52"/>
    <w:rsid w:val="00997897"/>
    <w:rsid w:val="009A0CAF"/>
    <w:rsid w:val="009E6E82"/>
    <w:rsid w:val="009E7AD8"/>
    <w:rsid w:val="009F3563"/>
    <w:rsid w:val="00A06426"/>
    <w:rsid w:val="00A16F6F"/>
    <w:rsid w:val="00A27DEE"/>
    <w:rsid w:val="00A314C6"/>
    <w:rsid w:val="00A34C19"/>
    <w:rsid w:val="00A4286E"/>
    <w:rsid w:val="00A45C3F"/>
    <w:rsid w:val="00A60F8E"/>
    <w:rsid w:val="00A65DBC"/>
    <w:rsid w:val="00A70A30"/>
    <w:rsid w:val="00AB45E6"/>
    <w:rsid w:val="00AC6D7D"/>
    <w:rsid w:val="00AD0B5B"/>
    <w:rsid w:val="00AE6E47"/>
    <w:rsid w:val="00B01FB3"/>
    <w:rsid w:val="00B06E4A"/>
    <w:rsid w:val="00B16245"/>
    <w:rsid w:val="00B16E2E"/>
    <w:rsid w:val="00B16F3D"/>
    <w:rsid w:val="00B4106B"/>
    <w:rsid w:val="00B545B5"/>
    <w:rsid w:val="00B730BD"/>
    <w:rsid w:val="00BB0B0F"/>
    <w:rsid w:val="00BB5432"/>
    <w:rsid w:val="00BB7410"/>
    <w:rsid w:val="00BC5E57"/>
    <w:rsid w:val="00BC77DA"/>
    <w:rsid w:val="00BE11A1"/>
    <w:rsid w:val="00BE20A3"/>
    <w:rsid w:val="00BE6FBF"/>
    <w:rsid w:val="00BF3B7B"/>
    <w:rsid w:val="00BF40D6"/>
    <w:rsid w:val="00C0395A"/>
    <w:rsid w:val="00C16744"/>
    <w:rsid w:val="00C31450"/>
    <w:rsid w:val="00C32D66"/>
    <w:rsid w:val="00C41D58"/>
    <w:rsid w:val="00C43CE2"/>
    <w:rsid w:val="00C46CAA"/>
    <w:rsid w:val="00C7175C"/>
    <w:rsid w:val="00C833E8"/>
    <w:rsid w:val="00C85F7B"/>
    <w:rsid w:val="00C9721F"/>
    <w:rsid w:val="00CE5208"/>
    <w:rsid w:val="00CF3BA8"/>
    <w:rsid w:val="00D104A6"/>
    <w:rsid w:val="00D22C48"/>
    <w:rsid w:val="00D319C0"/>
    <w:rsid w:val="00D33C1D"/>
    <w:rsid w:val="00D451D7"/>
    <w:rsid w:val="00D4662A"/>
    <w:rsid w:val="00D56712"/>
    <w:rsid w:val="00D57EE1"/>
    <w:rsid w:val="00D61B7B"/>
    <w:rsid w:val="00D82B74"/>
    <w:rsid w:val="00D86688"/>
    <w:rsid w:val="00D97070"/>
    <w:rsid w:val="00DA5E47"/>
    <w:rsid w:val="00DA7501"/>
    <w:rsid w:val="00DA7507"/>
    <w:rsid w:val="00DB0E24"/>
    <w:rsid w:val="00DC2842"/>
    <w:rsid w:val="00DC2A5C"/>
    <w:rsid w:val="00DE0561"/>
    <w:rsid w:val="00DE2178"/>
    <w:rsid w:val="00DE3D4A"/>
    <w:rsid w:val="00E1152F"/>
    <w:rsid w:val="00E115C4"/>
    <w:rsid w:val="00E12861"/>
    <w:rsid w:val="00E37D24"/>
    <w:rsid w:val="00E44054"/>
    <w:rsid w:val="00E47688"/>
    <w:rsid w:val="00E47FFA"/>
    <w:rsid w:val="00E546D8"/>
    <w:rsid w:val="00E578F9"/>
    <w:rsid w:val="00E66438"/>
    <w:rsid w:val="00EB5D69"/>
    <w:rsid w:val="00EC6F5D"/>
    <w:rsid w:val="00ED32E5"/>
    <w:rsid w:val="00F0024A"/>
    <w:rsid w:val="00F156E1"/>
    <w:rsid w:val="00F4693E"/>
    <w:rsid w:val="00F52670"/>
    <w:rsid w:val="00F57B2B"/>
    <w:rsid w:val="00F63893"/>
    <w:rsid w:val="00F67052"/>
    <w:rsid w:val="00F670A2"/>
    <w:rsid w:val="00F71405"/>
    <w:rsid w:val="00F753D5"/>
    <w:rsid w:val="00F75C4F"/>
    <w:rsid w:val="00F7704B"/>
    <w:rsid w:val="00F97011"/>
    <w:rsid w:val="00FA3426"/>
    <w:rsid w:val="00FA4452"/>
    <w:rsid w:val="00FC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1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1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1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1"/>
    <w:next w:val="a1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Таблица лев"/>
    <w:basedOn w:val="a1"/>
    <w:qFormat/>
    <w:rsid w:val="00C46CAA"/>
    <w:pPr>
      <w:jc w:val="left"/>
    </w:pPr>
  </w:style>
  <w:style w:type="paragraph" w:customStyle="1" w:styleId="a6">
    <w:name w:val="Таблица прав."/>
    <w:basedOn w:val="a5"/>
    <w:qFormat/>
    <w:rsid w:val="00C46CAA"/>
    <w:pPr>
      <w:jc w:val="right"/>
    </w:pPr>
  </w:style>
  <w:style w:type="character" w:customStyle="1" w:styleId="11">
    <w:name w:val="Неразрешенное упоминание1"/>
    <w:basedOn w:val="a2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2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2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1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2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2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2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7">
    <w:name w:val="header"/>
    <w:basedOn w:val="a1"/>
    <w:link w:val="a8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C46CAA"/>
    <w:rPr>
      <w:rFonts w:ascii="Times New Roman" w:hAnsi="Times New Roman"/>
      <w:sz w:val="24"/>
    </w:rPr>
  </w:style>
  <w:style w:type="paragraph" w:styleId="a9">
    <w:name w:val="footer"/>
    <w:basedOn w:val="a1"/>
    <w:link w:val="aa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C46CAA"/>
    <w:rPr>
      <w:rFonts w:ascii="Times New Roman" w:hAnsi="Times New Roman"/>
      <w:sz w:val="24"/>
    </w:rPr>
  </w:style>
  <w:style w:type="paragraph" w:styleId="ab">
    <w:name w:val="Subtitle"/>
    <w:basedOn w:val="a1"/>
    <w:next w:val="a1"/>
    <w:link w:val="ac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c">
    <w:name w:val="Подзаголовок Знак"/>
    <w:basedOn w:val="a2"/>
    <w:link w:val="ab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d">
    <w:name w:val="Hyperlink"/>
    <w:basedOn w:val="a2"/>
    <w:uiPriority w:val="99"/>
    <w:unhideWhenUsed/>
    <w:rsid w:val="00C46CAA"/>
    <w:rPr>
      <w:color w:val="0563C1" w:themeColor="hyperlink"/>
      <w:u w:val="single"/>
    </w:rPr>
  </w:style>
  <w:style w:type="table" w:styleId="ae">
    <w:name w:val="Table Grid"/>
    <w:basedOn w:val="a3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1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1"/>
    <w:qFormat/>
    <w:rsid w:val="00FA3426"/>
    <w:rPr>
      <w:sz w:val="20"/>
      <w:szCs w:val="18"/>
    </w:rPr>
  </w:style>
  <w:style w:type="paragraph" w:customStyle="1" w:styleId="112">
    <w:name w:val="Центр 11"/>
    <w:basedOn w:val="a1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1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1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1">
    <w:name w:val="Balloon Text"/>
    <w:basedOn w:val="a1"/>
    <w:link w:val="af2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2">
    <w:name w:val="Текст выноски Знак"/>
    <w:basedOn w:val="a2"/>
    <w:link w:val="af1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3">
    <w:name w:val="Колонтитул наверху"/>
    <w:basedOn w:val="a1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a0">
    <w:name w:val="Перечисление"/>
    <w:basedOn w:val="a1"/>
    <w:rsid w:val="00CF3BA8"/>
    <w:pPr>
      <w:numPr>
        <w:numId w:val="12"/>
      </w:numPr>
      <w:spacing w:after="240"/>
      <w:jc w:val="left"/>
    </w:pPr>
    <w:rPr>
      <w:rFonts w:ascii="Arial" w:eastAsia="Times New Roman" w:hAnsi="Arial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1607</TotalTime>
  <Pages>1</Pages>
  <Words>4268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Rogovskiy Valeriy</cp:lastModifiedBy>
  <cp:revision>132</cp:revision>
  <cp:lastPrinted>2024-08-16T06:27:00Z</cp:lastPrinted>
  <dcterms:created xsi:type="dcterms:W3CDTF">2022-09-06T09:51:00Z</dcterms:created>
  <dcterms:modified xsi:type="dcterms:W3CDTF">2024-08-16T06:45:00Z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