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23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4D15AB" w:rsidRPr="009451B1" w14:paraId="7B0C9CBC" w14:textId="77777777" w:rsidTr="00641EB6">
        <w:trPr>
          <w:trHeight w:hRule="exact" w:val="1462"/>
          <w:tblHeader/>
          <w:jc w:val="center"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33477C23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8722A8C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ED722EA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Тип, марка,</w:t>
            </w:r>
          </w:p>
          <w:p w14:paraId="0E632D9F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обозначение документа,</w:t>
            </w:r>
          </w:p>
          <w:p w14:paraId="0DD9F299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D3C9625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Код</w:t>
            </w:r>
          </w:p>
          <w:p w14:paraId="1858FCFC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8EE069F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80C8A5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Ед.</w:t>
            </w:r>
          </w:p>
          <w:p w14:paraId="3D9E3556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изме-</w:t>
            </w:r>
          </w:p>
          <w:p w14:paraId="79710472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FC4924E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32DB525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Масса,</w:t>
            </w:r>
          </w:p>
          <w:p w14:paraId="7B8B1B30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1 ед.,</w:t>
            </w:r>
          </w:p>
          <w:p w14:paraId="229EFCF8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85B8BBD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Примечание</w:t>
            </w:r>
          </w:p>
        </w:tc>
      </w:tr>
      <w:tr w:rsidR="004D15AB" w:rsidRPr="009451B1" w14:paraId="6C786D3C" w14:textId="77777777" w:rsidTr="00641EB6">
        <w:trPr>
          <w:trHeight w:hRule="exact" w:val="454"/>
          <w:tblHeader/>
          <w:jc w:val="center"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2DE5D8A7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  <w:lang w:eastAsia="ru-RU"/>
              </w:rPr>
            </w:pPr>
            <w:r w:rsidRPr="009451B1">
              <w:rPr>
                <w:rFonts w:ascii="GOST Common" w:hAnsi="GOST Common" w:cs="Times New Roman"/>
                <w:sz w:val="22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5B537FC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  <w:lang w:eastAsia="ru-RU"/>
              </w:rPr>
            </w:pPr>
            <w:r w:rsidRPr="009451B1">
              <w:rPr>
                <w:rFonts w:ascii="GOST Common" w:hAnsi="GOST Common" w:cs="Times New Roman"/>
                <w:sz w:val="22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431BD06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32D8066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3A38E36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493A08E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E835A01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02099D9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5DBB1098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9</w:t>
            </w:r>
          </w:p>
        </w:tc>
      </w:tr>
      <w:tr w:rsidR="00FD596A" w:rsidRPr="00FD596A" w14:paraId="65ED8E23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6FD082E" w14:textId="77777777" w:rsidR="00FD596A" w:rsidRPr="009451B1" w:rsidRDefault="00FD596A" w:rsidP="007A7EF7">
            <w:pPr>
              <w:pStyle w:val="af5"/>
              <w:spacing w:before="0" w:after="0"/>
              <w:ind w:left="777"/>
              <w:jc w:val="right"/>
              <w:rPr>
                <w:rFonts w:ascii="GOST Common" w:hAnsi="GOST Common" w:cs="Times New Roman"/>
                <w:sz w:val="22"/>
              </w:rPr>
            </w:pPr>
            <w:bookmarkStart w:id="0" w:name="_Hlk94355903"/>
          </w:p>
        </w:tc>
        <w:tc>
          <w:tcPr>
            <w:tcW w:w="7361" w:type="dxa"/>
            <w:shd w:val="clear" w:color="auto" w:fill="auto"/>
            <w:vAlign w:val="center"/>
          </w:tcPr>
          <w:p w14:paraId="442FC0DA" w14:textId="5A62F101" w:rsidR="00FD596A" w:rsidRPr="00FD596A" w:rsidRDefault="00FD596A" w:rsidP="00FD596A">
            <w:pPr>
              <w:keepLines/>
              <w:numPr>
                <w:ilvl w:val="0"/>
                <w:numId w:val="8"/>
              </w:numPr>
              <w:spacing w:line="240" w:lineRule="auto"/>
              <w:ind w:right="83" w:hanging="89"/>
              <w:contextualSpacing w:val="0"/>
              <w:jc w:val="left"/>
              <w:rPr>
                <w:rFonts w:ascii="GOST Common" w:hAnsi="GOST Common" w:cs="Times New Roman"/>
                <w:b/>
                <w:sz w:val="22"/>
              </w:rPr>
            </w:pPr>
            <w:r w:rsidRPr="00FD596A">
              <w:rPr>
                <w:rFonts w:ascii="GOST Common" w:hAnsi="GOST Common" w:cs="Times New Roman"/>
                <w:b/>
                <w:sz w:val="22"/>
              </w:rPr>
              <w:t>Хозяйственно-питьевой водопровод В1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063380" w14:textId="77777777" w:rsidR="00FD596A" w:rsidRPr="00FD596A" w:rsidRDefault="00FD596A" w:rsidP="00FD596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3F29A34" w14:textId="77777777" w:rsidR="00FD596A" w:rsidRPr="00FD596A" w:rsidRDefault="00FD596A" w:rsidP="00FD596A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D129B86" w14:textId="77777777" w:rsidR="00FD596A" w:rsidRPr="00FD596A" w:rsidRDefault="00FD596A" w:rsidP="00FD596A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DE54D54" w14:textId="77777777" w:rsidR="00FD596A" w:rsidRPr="00FD596A" w:rsidRDefault="00FD596A" w:rsidP="00FD596A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D46DB3" w14:textId="77777777" w:rsidR="00FD596A" w:rsidRPr="00FD596A" w:rsidRDefault="00FD596A" w:rsidP="00FD596A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081523B" w14:textId="77777777" w:rsidR="00FD596A" w:rsidRPr="00FD596A" w:rsidRDefault="00FD596A" w:rsidP="00FD596A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C3C71FB" w14:textId="77777777" w:rsidR="00FD596A" w:rsidRPr="00E419B6" w:rsidRDefault="00FD596A" w:rsidP="00FD596A">
            <w:pPr>
              <w:pStyle w:val="af5"/>
              <w:rPr>
                <w:rFonts w:ascii="GOST Common" w:hAnsi="GOST Common" w:cs="Times New Roman"/>
                <w:sz w:val="18"/>
                <w:szCs w:val="18"/>
                <w:lang w:val="en-US"/>
              </w:rPr>
            </w:pPr>
          </w:p>
        </w:tc>
      </w:tr>
      <w:tr w:rsidR="00FD596A" w:rsidRPr="009451B1" w14:paraId="41B3CFDE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44DC418" w14:textId="77777777" w:rsidR="00FD596A" w:rsidRPr="00FD596A" w:rsidRDefault="00FD596A" w:rsidP="007A7EF7">
            <w:pPr>
              <w:pStyle w:val="af5"/>
              <w:spacing w:before="0" w:after="0"/>
              <w:ind w:left="777"/>
              <w:jc w:val="right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668B2D8" w14:textId="00EEB771" w:rsidR="00FD596A" w:rsidRPr="00FD596A" w:rsidRDefault="00FD596A" w:rsidP="00FD596A">
            <w:pPr>
              <w:pStyle w:val="af3"/>
              <w:ind w:right="111"/>
              <w:rPr>
                <w:rFonts w:ascii="GOST Common" w:hAnsi="GOST Common" w:cs="Times New Roman"/>
                <w:b/>
                <w:sz w:val="22"/>
              </w:rPr>
            </w:pPr>
            <w:r>
              <w:rPr>
                <w:rFonts w:ascii="GOST Common" w:hAnsi="GOST Common" w:cs="Times New Roman"/>
                <w:b/>
                <w:sz w:val="22"/>
              </w:rPr>
              <w:t xml:space="preserve">1.1 </w:t>
            </w:r>
            <w:r w:rsidR="007A7EF7">
              <w:rPr>
                <w:rFonts w:ascii="GOST Common" w:hAnsi="GOST Common" w:cs="Times New Roman"/>
                <w:b/>
                <w:sz w:val="22"/>
              </w:rPr>
              <w:t>Арматура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9A1F87C" w14:textId="77777777" w:rsidR="00FD596A" w:rsidRPr="009451B1" w:rsidRDefault="00FD596A" w:rsidP="00FD596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5C69C17" w14:textId="77777777" w:rsidR="00FD596A" w:rsidRPr="009451B1" w:rsidRDefault="00FD596A" w:rsidP="00FD596A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F5EFF8A" w14:textId="77777777" w:rsidR="00FD596A" w:rsidRPr="009451B1" w:rsidRDefault="00FD596A" w:rsidP="00FD596A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A7E1B2A" w14:textId="77777777" w:rsidR="00FD596A" w:rsidRPr="009451B1" w:rsidRDefault="00FD596A" w:rsidP="00FD596A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2E4DF6A" w14:textId="77777777" w:rsidR="00FD596A" w:rsidRPr="009451B1" w:rsidRDefault="00FD596A" w:rsidP="00FD596A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15BD872" w14:textId="77777777" w:rsidR="00FD596A" w:rsidRPr="009451B1" w:rsidRDefault="00FD596A" w:rsidP="00FD596A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B8B7FD4" w14:textId="77777777" w:rsidR="00FD596A" w:rsidRPr="00E419B6" w:rsidRDefault="00FD596A" w:rsidP="00FD596A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906A5F" w:rsidRPr="009451B1" w14:paraId="2B1E8FEB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1BE394E" w14:textId="77777777" w:rsidR="00906A5F" w:rsidRPr="009451B1" w:rsidRDefault="00906A5F" w:rsidP="00906A5F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9A917B1" w14:textId="60FA33E5" w:rsidR="00906A5F" w:rsidRPr="009451B1" w:rsidRDefault="00906A5F" w:rsidP="00906A5F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D06D3A">
              <w:rPr>
                <w:rFonts w:ascii="GOST Common" w:hAnsi="GOST Common" w:cs="Times New Roman"/>
                <w:sz w:val="22"/>
              </w:rPr>
              <w:t>Упруго-запирающаяся клиновая чугунная задвижка фланцевая</w:t>
            </w:r>
            <w:r>
              <w:rPr>
                <w:rFonts w:ascii="GOST Common" w:hAnsi="GOST Common" w:cs="Times New Roman"/>
                <w:sz w:val="22"/>
              </w:rPr>
              <w:t xml:space="preserve"> с невыдвижным шпинделем короткая</w:t>
            </w:r>
            <w:r w:rsidRPr="00D06D3A">
              <w:rPr>
                <w:rFonts w:ascii="GOST Common" w:hAnsi="GOST Common" w:cs="Times New Roman"/>
                <w:sz w:val="22"/>
              </w:rPr>
              <w:t xml:space="preserve"> DN</w:t>
            </w:r>
            <w:r>
              <w:rPr>
                <w:rFonts w:ascii="GOST Common" w:hAnsi="GOST Common" w:cs="Times New Roman"/>
                <w:sz w:val="22"/>
              </w:rPr>
              <w:t>25</w:t>
            </w:r>
            <w:r w:rsidRPr="00D06D3A">
              <w:rPr>
                <w:rFonts w:ascii="GOST Common" w:hAnsi="GOST Common" w:cs="Times New Roman"/>
                <w:sz w:val="22"/>
              </w:rPr>
              <w:t>0, PN10</w:t>
            </w:r>
            <w:r>
              <w:rPr>
                <w:rFonts w:ascii="GOST Common" w:hAnsi="GOST Common" w:cs="Times New Roman"/>
                <w:sz w:val="22"/>
              </w:rPr>
              <w:t>,</w:t>
            </w:r>
            <w:r w:rsidRPr="00D06D3A">
              <w:rPr>
                <w:rFonts w:ascii="GOST Common" w:hAnsi="GOST Common" w:cs="Times New Roman"/>
                <w:sz w:val="22"/>
              </w:rPr>
              <w:t xml:space="preserve"> L=2</w:t>
            </w:r>
            <w:r>
              <w:rPr>
                <w:rFonts w:ascii="GOST Common" w:hAnsi="GOST Common" w:cs="Times New Roman"/>
                <w:sz w:val="22"/>
              </w:rPr>
              <w:t>5</w:t>
            </w:r>
            <w:r w:rsidRPr="00D06D3A">
              <w:rPr>
                <w:rFonts w:ascii="GOST Common" w:hAnsi="GOST Common" w:cs="Times New Roman"/>
                <w:sz w:val="22"/>
              </w:rPr>
              <w:t>0 мм для установки</w:t>
            </w:r>
            <w:r>
              <w:rPr>
                <w:rFonts w:ascii="GOST Common" w:hAnsi="GOST Common" w:cs="Times New Roman"/>
                <w:sz w:val="22"/>
              </w:rPr>
              <w:t xml:space="preserve"> в колодце</w:t>
            </w:r>
            <w:r w:rsidRPr="00D06D3A">
              <w:rPr>
                <w:rFonts w:ascii="GOST Common" w:hAnsi="GOST Common" w:cs="Times New Roman"/>
                <w:sz w:val="22"/>
              </w:rPr>
              <w:t xml:space="preserve"> (в комплекте с болтами, гайками, </w:t>
            </w:r>
            <w:r w:rsidRPr="00E40B6F">
              <w:rPr>
                <w:rFonts w:ascii="GOST Common" w:hAnsi="GOST Common" w:cs="Times New Roman"/>
                <w:sz w:val="22"/>
              </w:rPr>
              <w:t>шайбами и межфланцевыми прокладками</w:t>
            </w:r>
            <w:r w:rsidRPr="00D06D3A">
              <w:rPr>
                <w:rFonts w:ascii="GOST Common" w:hAnsi="GOST Common" w:cs="Times New Roman"/>
                <w:sz w:val="22"/>
              </w:rPr>
              <w:t>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7F24B0B" w14:textId="77777777" w:rsidR="00906A5F" w:rsidRPr="0049777A" w:rsidRDefault="00906A5F" w:rsidP="00906A5F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49777A">
              <w:rPr>
                <w:rFonts w:ascii="GOST Common" w:hAnsi="GOST Common" w:cs="Times New Roman"/>
                <w:sz w:val="22"/>
              </w:rPr>
              <w:t>D17.04</w:t>
            </w:r>
          </w:p>
          <w:p w14:paraId="06FE972E" w14:textId="1535B8C5" w:rsidR="00906A5F" w:rsidRPr="009451B1" w:rsidRDefault="00906A5F" w:rsidP="00906A5F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ТУ 28.14.13-014-15861587-18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FFA63D3" w14:textId="7C2819D3" w:rsidR="00906A5F" w:rsidRPr="009451B1" w:rsidRDefault="00906A5F" w:rsidP="00906A5F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ЗК.250.10.</w:t>
            </w:r>
            <w:r w:rsidRPr="0049777A">
              <w:rPr>
                <w:rFonts w:ascii="GOST Common" w:hAnsi="GOST Common" w:cs="Times New Roman"/>
                <w:sz w:val="22"/>
              </w:rPr>
              <w:t xml:space="preserve"> D17.04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508BEB31" w14:textId="77777777" w:rsidR="00906A5F" w:rsidRPr="00E40B6F" w:rsidRDefault="00906A5F" w:rsidP="00906A5F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VGA</w:t>
            </w:r>
            <w:r w:rsidRPr="00E40B6F">
              <w:rPr>
                <w:rFonts w:ascii="GOST Common" w:hAnsi="GOST Common" w:cs="Times New Roman"/>
                <w:sz w:val="22"/>
              </w:rPr>
              <w:t xml:space="preserve"> </w:t>
            </w:r>
          </w:p>
          <w:p w14:paraId="73D4849E" w14:textId="22CAA625" w:rsidR="00906A5F" w:rsidRPr="009451B1" w:rsidRDefault="00906A5F" w:rsidP="00906A5F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40B6F">
              <w:rPr>
                <w:rFonts w:ascii="GOST Common" w:hAnsi="GOST Common" w:cs="Times New Roman"/>
                <w:sz w:val="22"/>
              </w:rPr>
              <w:t>ООО "Сантех-Сервис"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F0A20D" w14:textId="5586A276" w:rsidR="00906A5F" w:rsidRPr="009451B1" w:rsidRDefault="00906A5F" w:rsidP="00906A5F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</w:t>
            </w:r>
            <w:r w:rsidRPr="00E40B6F">
              <w:rPr>
                <w:rFonts w:ascii="GOST Common" w:hAnsi="GOST Common" w:cs="Times New Roman"/>
                <w:sz w:val="22"/>
              </w:rPr>
              <w:t>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C85A1EB" w14:textId="78E04409" w:rsidR="00906A5F" w:rsidRPr="009451B1" w:rsidRDefault="00906A5F" w:rsidP="00906A5F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DA17C00" w14:textId="207DC28B" w:rsidR="00906A5F" w:rsidRPr="009451B1" w:rsidRDefault="00906A5F" w:rsidP="00906A5F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90,00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71EFEB7" w14:textId="77777777" w:rsidR="00906A5F" w:rsidRPr="00E419B6" w:rsidRDefault="00906A5F" w:rsidP="00906A5F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906A5F" w:rsidRPr="009451B1" w14:paraId="110570B3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BFBEEF" w14:textId="77777777" w:rsidR="00906A5F" w:rsidRPr="009451B1" w:rsidRDefault="00906A5F" w:rsidP="00906A5F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70C9790" w14:textId="18F49722" w:rsidR="00906A5F" w:rsidRPr="00D06D3A" w:rsidRDefault="00906A5F" w:rsidP="00906A5F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D06D3A">
              <w:rPr>
                <w:rFonts w:ascii="GOST Common" w:hAnsi="GOST Common" w:cs="Times New Roman"/>
                <w:sz w:val="22"/>
              </w:rPr>
              <w:t>Упруго-запирающаяся клиновая чугунная задвижка</w:t>
            </w:r>
            <w:r>
              <w:rPr>
                <w:rFonts w:ascii="GOST Common" w:hAnsi="GOST Common" w:cs="Times New Roman"/>
                <w:sz w:val="22"/>
              </w:rPr>
              <w:t xml:space="preserve"> с невыдвижным шпинделем</w:t>
            </w:r>
            <w:r w:rsidRPr="00D06D3A">
              <w:rPr>
                <w:rFonts w:ascii="GOST Common" w:hAnsi="GOST Common" w:cs="Times New Roman"/>
                <w:sz w:val="22"/>
              </w:rPr>
              <w:t xml:space="preserve"> фланцевая</w:t>
            </w:r>
            <w:r>
              <w:rPr>
                <w:rFonts w:ascii="GOST Common" w:hAnsi="GOST Common" w:cs="Times New Roman"/>
                <w:sz w:val="22"/>
              </w:rPr>
              <w:t xml:space="preserve"> короткая</w:t>
            </w:r>
            <w:r w:rsidRPr="00D06D3A">
              <w:rPr>
                <w:rFonts w:ascii="GOST Common" w:hAnsi="GOST Common" w:cs="Times New Roman"/>
                <w:sz w:val="22"/>
              </w:rPr>
              <w:t xml:space="preserve"> DN</w:t>
            </w:r>
            <w:r>
              <w:rPr>
                <w:rFonts w:ascii="GOST Common" w:hAnsi="GOST Common" w:cs="Times New Roman"/>
                <w:sz w:val="22"/>
              </w:rPr>
              <w:t>40</w:t>
            </w:r>
            <w:r w:rsidRPr="00D06D3A">
              <w:rPr>
                <w:rFonts w:ascii="GOST Common" w:hAnsi="GOST Common" w:cs="Times New Roman"/>
                <w:sz w:val="22"/>
              </w:rPr>
              <w:t>0, PN10</w:t>
            </w:r>
            <w:r>
              <w:rPr>
                <w:rFonts w:ascii="GOST Common" w:hAnsi="GOST Common" w:cs="Times New Roman"/>
                <w:sz w:val="22"/>
              </w:rPr>
              <w:t>,</w:t>
            </w:r>
            <w:r w:rsidRPr="00D06D3A">
              <w:rPr>
                <w:rFonts w:ascii="GOST Common" w:hAnsi="GOST Common" w:cs="Times New Roman"/>
                <w:sz w:val="22"/>
              </w:rPr>
              <w:t xml:space="preserve"> L=</w:t>
            </w:r>
            <w:r>
              <w:rPr>
                <w:rFonts w:ascii="GOST Common" w:hAnsi="GOST Common" w:cs="Times New Roman"/>
                <w:sz w:val="22"/>
              </w:rPr>
              <w:t>31</w:t>
            </w:r>
            <w:r w:rsidRPr="00D06D3A">
              <w:rPr>
                <w:rFonts w:ascii="GOST Common" w:hAnsi="GOST Common" w:cs="Times New Roman"/>
                <w:sz w:val="22"/>
              </w:rPr>
              <w:t>0 мм для установки</w:t>
            </w:r>
            <w:r>
              <w:rPr>
                <w:rFonts w:ascii="GOST Common" w:hAnsi="GOST Common" w:cs="Times New Roman"/>
                <w:sz w:val="22"/>
              </w:rPr>
              <w:t xml:space="preserve"> в колодце</w:t>
            </w:r>
            <w:r w:rsidRPr="00D06D3A">
              <w:rPr>
                <w:rFonts w:ascii="GOST Common" w:hAnsi="GOST Common" w:cs="Times New Roman"/>
                <w:sz w:val="22"/>
              </w:rPr>
              <w:t xml:space="preserve"> (в комплекте с болтами, гайками, </w:t>
            </w:r>
            <w:r w:rsidRPr="00E40B6F">
              <w:rPr>
                <w:rFonts w:ascii="GOST Common" w:hAnsi="GOST Common" w:cs="Times New Roman"/>
                <w:sz w:val="22"/>
              </w:rPr>
              <w:t>шайбами и межфланцевыми прокладками</w:t>
            </w:r>
            <w:r w:rsidRPr="00D06D3A">
              <w:rPr>
                <w:rFonts w:ascii="GOST Common" w:hAnsi="GOST Common" w:cs="Times New Roman"/>
                <w:sz w:val="22"/>
              </w:rPr>
              <w:t>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43225D3" w14:textId="77777777" w:rsidR="00906A5F" w:rsidRPr="0049777A" w:rsidRDefault="00906A5F" w:rsidP="00906A5F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49777A">
              <w:rPr>
                <w:rFonts w:ascii="GOST Common" w:hAnsi="GOST Common" w:cs="Times New Roman"/>
                <w:sz w:val="22"/>
              </w:rPr>
              <w:t>D17.04</w:t>
            </w:r>
          </w:p>
          <w:p w14:paraId="191F46C2" w14:textId="12E1CD52" w:rsidR="00906A5F" w:rsidRDefault="00906A5F" w:rsidP="00906A5F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GOST Common" w:hAnsi="GOST Common" w:cs="Times New Roman"/>
                <w:sz w:val="22"/>
              </w:rPr>
              <w:t>ТУ 28.14.13-014-15861587-18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FEA3E71" w14:textId="1A64DEEB" w:rsidR="00906A5F" w:rsidRDefault="00906A5F" w:rsidP="00906A5F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ЗК.400.10.</w:t>
            </w:r>
            <w:r w:rsidRPr="0049777A">
              <w:rPr>
                <w:rFonts w:ascii="GOST Common" w:hAnsi="GOST Common" w:cs="Times New Roman"/>
                <w:sz w:val="22"/>
              </w:rPr>
              <w:t xml:space="preserve"> D17.04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55DE42A0" w14:textId="77777777" w:rsidR="00906A5F" w:rsidRPr="00E40B6F" w:rsidRDefault="00906A5F" w:rsidP="00906A5F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VGA</w:t>
            </w:r>
            <w:r w:rsidRPr="00E40B6F">
              <w:rPr>
                <w:rFonts w:ascii="GOST Common" w:hAnsi="GOST Common" w:cs="Times New Roman"/>
                <w:sz w:val="22"/>
              </w:rPr>
              <w:t xml:space="preserve"> </w:t>
            </w:r>
          </w:p>
          <w:p w14:paraId="386A5735" w14:textId="4AAEC7BF" w:rsidR="00906A5F" w:rsidRPr="00E40B6F" w:rsidRDefault="00906A5F" w:rsidP="00906A5F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40B6F">
              <w:rPr>
                <w:rFonts w:ascii="GOST Common" w:hAnsi="GOST Common" w:cs="Times New Roman"/>
                <w:sz w:val="22"/>
              </w:rPr>
              <w:t>ООО "Сантех-Сервис"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2A06425" w14:textId="3138E580" w:rsidR="00906A5F" w:rsidRDefault="00906A5F" w:rsidP="00906A5F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</w:t>
            </w:r>
            <w:r w:rsidRPr="00E40B6F">
              <w:rPr>
                <w:rFonts w:ascii="GOST Common" w:hAnsi="GOST Common" w:cs="Times New Roman"/>
                <w:sz w:val="22"/>
              </w:rPr>
              <w:t>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2EBBC1" w14:textId="5EE00390" w:rsidR="00906A5F" w:rsidRDefault="00906A5F" w:rsidP="00906A5F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1E5AC90" w14:textId="7A82911F" w:rsidR="00906A5F" w:rsidRDefault="00906A5F" w:rsidP="00906A5F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224,00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319D4CD" w14:textId="77777777" w:rsidR="00906A5F" w:rsidRPr="00E419B6" w:rsidRDefault="00906A5F" w:rsidP="00906A5F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8B02E9" w:rsidRPr="00FD596A" w14:paraId="56F9AEF7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E83F141" w14:textId="77777777" w:rsidR="008B02E9" w:rsidRPr="009451B1" w:rsidRDefault="008B02E9" w:rsidP="008B02E9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6CB1E02" w14:textId="697B40B9" w:rsidR="008B02E9" w:rsidRPr="007A7EF7" w:rsidRDefault="008B02E9" w:rsidP="008B02E9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F0211">
              <w:rPr>
                <w:rFonts w:ascii="GOST Common" w:hAnsi="GOST Common" w:cs="Times New Roman"/>
                <w:sz w:val="22"/>
              </w:rPr>
              <w:t>Маховик/штурвал для задвижки DN</w:t>
            </w:r>
            <w:r>
              <w:rPr>
                <w:rFonts w:ascii="GOST Common" w:hAnsi="GOST Common" w:cs="Times New Roman"/>
                <w:sz w:val="22"/>
              </w:rPr>
              <w:t>25</w:t>
            </w:r>
            <w:r w:rsidRPr="000F0211">
              <w:rPr>
                <w:rFonts w:ascii="GOST Common" w:hAnsi="GOST Common" w:cs="Times New Roman"/>
                <w:sz w:val="22"/>
              </w:rPr>
              <w:t>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D7AB622" w14:textId="77777777" w:rsidR="008B02E9" w:rsidRDefault="008B02E9" w:rsidP="008B02E9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ТА</w:t>
            </w:r>
          </w:p>
          <w:p w14:paraId="294B12F0" w14:textId="07A9F632" w:rsidR="008B02E9" w:rsidRPr="00FD596A" w:rsidRDefault="008B02E9" w:rsidP="008B02E9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ТУ 28.14.13-014-15861587-18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0223D5B" w14:textId="03ADFEFF" w:rsidR="008B02E9" w:rsidRPr="00FD596A" w:rsidRDefault="008B02E9" w:rsidP="008B02E9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MX.</w:t>
            </w:r>
            <w:r>
              <w:rPr>
                <w:rFonts w:ascii="GOST Common" w:hAnsi="GOST Common" w:cs="Times New Roman"/>
                <w:sz w:val="22"/>
              </w:rPr>
              <w:t>27</w:t>
            </w:r>
            <w:r>
              <w:rPr>
                <w:rFonts w:ascii="GOST Common" w:hAnsi="GOST Common" w:cs="Times New Roman"/>
                <w:sz w:val="22"/>
                <w:lang w:val="en-US"/>
              </w:rPr>
              <w:t>.</w:t>
            </w:r>
            <w:r>
              <w:rPr>
                <w:rFonts w:ascii="GOST Common" w:hAnsi="GOST Common" w:cs="Times New Roman"/>
                <w:sz w:val="22"/>
              </w:rPr>
              <w:t>50</w:t>
            </w:r>
            <w:r>
              <w:rPr>
                <w:rFonts w:ascii="GOST Common" w:hAnsi="GOST Common" w:cs="Times New Roman"/>
                <w:sz w:val="22"/>
                <w:lang w:val="en-US"/>
              </w:rPr>
              <w:t>0.TA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094B50BD" w14:textId="77777777" w:rsidR="008B02E9" w:rsidRPr="00E40B6F" w:rsidRDefault="008B02E9" w:rsidP="008B02E9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VGA</w:t>
            </w:r>
            <w:r w:rsidRPr="00E40B6F">
              <w:rPr>
                <w:rFonts w:ascii="GOST Common" w:hAnsi="GOST Common" w:cs="Times New Roman"/>
                <w:sz w:val="22"/>
              </w:rPr>
              <w:t xml:space="preserve"> </w:t>
            </w:r>
          </w:p>
          <w:p w14:paraId="7C98A06D" w14:textId="29651DB5" w:rsidR="008B02E9" w:rsidRPr="00FD596A" w:rsidRDefault="008B02E9" w:rsidP="008B02E9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 w:rsidRPr="00E40B6F">
              <w:rPr>
                <w:rFonts w:ascii="GOST Common" w:hAnsi="GOST Common" w:cs="Times New Roman"/>
                <w:sz w:val="22"/>
              </w:rPr>
              <w:t>ООО "Сантех-Сервис"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4F63AC" w14:textId="320FFE2F" w:rsidR="008B02E9" w:rsidRPr="00FD596A" w:rsidRDefault="008B02E9" w:rsidP="008B02E9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к</w:t>
            </w:r>
            <w:r w:rsidRPr="00E40B6F">
              <w:rPr>
                <w:rFonts w:ascii="GOST Common" w:hAnsi="GOST Common" w:cs="Times New Roman"/>
                <w:sz w:val="22"/>
              </w:rPr>
              <w:t>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EAF6A85" w14:textId="17EBA2BC" w:rsidR="008B02E9" w:rsidRPr="00FD596A" w:rsidRDefault="008B02E9" w:rsidP="008B02E9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A962A2A" w14:textId="79BAFBBC" w:rsidR="008B02E9" w:rsidRPr="00FD596A" w:rsidRDefault="008B02E9" w:rsidP="008B02E9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8,40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DDC496E" w14:textId="77777777" w:rsidR="008B02E9" w:rsidRPr="00E419B6" w:rsidRDefault="008B02E9" w:rsidP="008B02E9">
            <w:pPr>
              <w:pStyle w:val="af5"/>
              <w:rPr>
                <w:rFonts w:ascii="GOST Common" w:hAnsi="GOST Common" w:cs="Times New Roman"/>
                <w:sz w:val="18"/>
                <w:szCs w:val="18"/>
                <w:lang w:val="en-US"/>
              </w:rPr>
            </w:pPr>
          </w:p>
        </w:tc>
      </w:tr>
      <w:tr w:rsidR="008B02E9" w:rsidRPr="00FD596A" w14:paraId="67A90A20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91DE096" w14:textId="77777777" w:rsidR="008B02E9" w:rsidRPr="00FD596A" w:rsidRDefault="008B02E9" w:rsidP="008B02E9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A3DCF16" w14:textId="3FBDE3A4" w:rsidR="008B02E9" w:rsidRPr="00680F37" w:rsidRDefault="008B02E9" w:rsidP="008B02E9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F0211">
              <w:rPr>
                <w:rFonts w:ascii="GOST Common" w:hAnsi="GOST Common" w:cs="Times New Roman"/>
                <w:sz w:val="22"/>
              </w:rPr>
              <w:t>Маховик/штурвал для задвижки DN</w:t>
            </w:r>
            <w:r>
              <w:rPr>
                <w:rFonts w:ascii="GOST Common" w:hAnsi="GOST Common" w:cs="Times New Roman"/>
                <w:sz w:val="22"/>
              </w:rPr>
              <w:t>40</w:t>
            </w:r>
            <w:r w:rsidRPr="000F0211">
              <w:rPr>
                <w:rFonts w:ascii="GOST Common" w:hAnsi="GOST Common" w:cs="Times New Roman"/>
                <w:sz w:val="22"/>
              </w:rPr>
              <w:t>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6CD6E76" w14:textId="77777777" w:rsidR="008B02E9" w:rsidRDefault="008B02E9" w:rsidP="008B02E9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ТА</w:t>
            </w:r>
          </w:p>
          <w:p w14:paraId="003E2463" w14:textId="72139F86" w:rsidR="008B02E9" w:rsidRPr="00FD596A" w:rsidRDefault="008B02E9" w:rsidP="008B02E9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ТУ 28.14.13-014-15861587-18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B068F94" w14:textId="174F0F8B" w:rsidR="008B02E9" w:rsidRPr="00FD596A" w:rsidRDefault="008B02E9" w:rsidP="008B02E9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MX.</w:t>
            </w:r>
            <w:r>
              <w:rPr>
                <w:rFonts w:ascii="GOST Common" w:hAnsi="GOST Common" w:cs="Times New Roman"/>
                <w:sz w:val="22"/>
              </w:rPr>
              <w:t>32</w:t>
            </w:r>
            <w:r>
              <w:rPr>
                <w:rFonts w:ascii="GOST Common" w:hAnsi="GOST Common" w:cs="Times New Roman"/>
                <w:sz w:val="22"/>
                <w:lang w:val="en-US"/>
              </w:rPr>
              <w:t>.</w:t>
            </w:r>
            <w:r>
              <w:rPr>
                <w:rFonts w:ascii="GOST Common" w:hAnsi="GOST Common" w:cs="Times New Roman"/>
                <w:sz w:val="22"/>
              </w:rPr>
              <w:t>78</w:t>
            </w:r>
            <w:r>
              <w:rPr>
                <w:rFonts w:ascii="GOST Common" w:hAnsi="GOST Common" w:cs="Times New Roman"/>
                <w:sz w:val="22"/>
                <w:lang w:val="en-US"/>
              </w:rPr>
              <w:t>0.TA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A8CEEF6" w14:textId="77777777" w:rsidR="008B02E9" w:rsidRPr="00E40B6F" w:rsidRDefault="008B02E9" w:rsidP="008B02E9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VGA</w:t>
            </w:r>
            <w:r w:rsidRPr="00E40B6F">
              <w:rPr>
                <w:rFonts w:ascii="GOST Common" w:hAnsi="GOST Common" w:cs="Times New Roman"/>
                <w:sz w:val="22"/>
              </w:rPr>
              <w:t xml:space="preserve"> </w:t>
            </w:r>
          </w:p>
          <w:p w14:paraId="75BF01A5" w14:textId="2BB8117C" w:rsidR="008B02E9" w:rsidRPr="00FD596A" w:rsidRDefault="008B02E9" w:rsidP="008B02E9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 w:rsidRPr="00E40B6F">
              <w:rPr>
                <w:rFonts w:ascii="GOST Common" w:hAnsi="GOST Common" w:cs="Times New Roman"/>
                <w:sz w:val="22"/>
              </w:rPr>
              <w:t>ООО "Сантех-Сервис"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AF2049" w14:textId="364506DD" w:rsidR="008B02E9" w:rsidRPr="00FD596A" w:rsidRDefault="008B02E9" w:rsidP="008B02E9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к</w:t>
            </w:r>
            <w:r w:rsidRPr="00E40B6F">
              <w:rPr>
                <w:rFonts w:ascii="GOST Common" w:hAnsi="GOST Common" w:cs="Times New Roman"/>
                <w:sz w:val="22"/>
              </w:rPr>
              <w:t>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8766869" w14:textId="6AFD1FBE" w:rsidR="008B02E9" w:rsidRPr="00FD596A" w:rsidRDefault="008B02E9" w:rsidP="008B02E9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1906076" w14:textId="29FC4A08" w:rsidR="008B02E9" w:rsidRPr="00FD596A" w:rsidRDefault="008B02E9" w:rsidP="008B02E9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21,00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AD139F4" w14:textId="77777777" w:rsidR="008B02E9" w:rsidRPr="00E419B6" w:rsidRDefault="008B02E9" w:rsidP="008B02E9">
            <w:pPr>
              <w:pStyle w:val="af5"/>
              <w:rPr>
                <w:rFonts w:ascii="GOST Common" w:hAnsi="GOST Common" w:cs="Times New Roman"/>
                <w:sz w:val="18"/>
                <w:szCs w:val="18"/>
                <w:lang w:val="en-US"/>
              </w:rPr>
            </w:pPr>
          </w:p>
        </w:tc>
      </w:tr>
      <w:tr w:rsidR="00606C2C" w:rsidRPr="00FD596A" w14:paraId="1E80D64E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F653B7" w14:textId="77777777" w:rsidR="00606C2C" w:rsidRPr="00FD596A" w:rsidRDefault="00606C2C" w:rsidP="00606C2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6F66CCC" w14:textId="217D8B5D" w:rsidR="00606C2C" w:rsidRPr="000B7A57" w:rsidRDefault="00606C2C" w:rsidP="00606C2C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В</w:t>
            </w:r>
            <w:r w:rsidRPr="00E40B6F">
              <w:rPr>
                <w:rFonts w:ascii="GOST Common" w:hAnsi="GOST Common" w:cs="Times New Roman"/>
                <w:sz w:val="22"/>
              </w:rPr>
              <w:t>ставка демонтажная, чугунная, фланцевая, DN</w:t>
            </w:r>
            <w:r>
              <w:rPr>
                <w:rFonts w:ascii="GOST Common" w:hAnsi="GOST Common" w:cs="Times New Roman"/>
                <w:sz w:val="22"/>
              </w:rPr>
              <w:t>40</w:t>
            </w:r>
            <w:r w:rsidRPr="00E40B6F">
              <w:rPr>
                <w:rFonts w:ascii="GOST Common" w:hAnsi="GOST Common" w:cs="Times New Roman"/>
                <w:sz w:val="22"/>
              </w:rPr>
              <w:t>0 мм, PN10, L=</w:t>
            </w:r>
            <w:r w:rsidRPr="00CF0F2F">
              <w:rPr>
                <w:rFonts w:ascii="GOST Common" w:hAnsi="GOST Common" w:cs="Times New Roman"/>
                <w:sz w:val="22"/>
              </w:rPr>
              <w:t>250</w:t>
            </w:r>
            <w:r w:rsidRPr="00E40B6F">
              <w:rPr>
                <w:rFonts w:ascii="GOST Common" w:hAnsi="GOST Common" w:cs="Times New Roman"/>
                <w:sz w:val="22"/>
              </w:rPr>
              <w:t xml:space="preserve"> ± </w:t>
            </w:r>
            <w:r w:rsidRPr="00CF0F2F">
              <w:rPr>
                <w:rFonts w:ascii="GOST Common" w:hAnsi="GOST Common" w:cs="Times New Roman"/>
                <w:sz w:val="22"/>
              </w:rPr>
              <w:t>25</w:t>
            </w:r>
            <w:r w:rsidRPr="00E40B6F">
              <w:rPr>
                <w:rFonts w:ascii="GOST Common" w:hAnsi="GOST Common" w:cs="Times New Roman"/>
                <w:sz w:val="22"/>
              </w:rPr>
              <w:t xml:space="preserve"> мм (в комплекте с болтами, гайками, шайбами и межфланцевыми прокладками)</w:t>
            </w:r>
            <w:r>
              <w:rPr>
                <w:rFonts w:ascii="GOST Common" w:hAnsi="GOST Common" w:cs="Times New Roman"/>
                <w:sz w:val="22"/>
              </w:rPr>
              <w:t xml:space="preserve"> для установки в </w:t>
            </w:r>
            <w:r w:rsidR="00906A5F">
              <w:rPr>
                <w:rFonts w:ascii="GOST Common" w:hAnsi="GOST Common" w:cs="Times New Roman"/>
                <w:sz w:val="22"/>
              </w:rPr>
              <w:t>колодце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920E1BB" w14:textId="77777777" w:rsidR="00606C2C" w:rsidRDefault="00606C2C" w:rsidP="00606C2C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FL26.50</w:t>
            </w:r>
          </w:p>
          <w:p w14:paraId="26B8955E" w14:textId="6D80967A" w:rsidR="00606C2C" w:rsidRPr="00FD596A" w:rsidRDefault="00606C2C" w:rsidP="00606C2C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ТУ 28.14.13-014-15861587-18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2470706" w14:textId="6A2D13AB" w:rsidR="00606C2C" w:rsidRPr="00FD596A" w:rsidRDefault="00606C2C" w:rsidP="00606C2C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ВД.400.10.</w:t>
            </w:r>
            <w:r>
              <w:rPr>
                <w:rFonts w:ascii="GOST Common" w:hAnsi="GOST Common" w:cs="Times New Roman"/>
                <w:sz w:val="22"/>
                <w:lang w:val="en-US"/>
              </w:rPr>
              <w:t>FL26.50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00F0FF02" w14:textId="77777777" w:rsidR="00606C2C" w:rsidRPr="00E40B6F" w:rsidRDefault="00606C2C" w:rsidP="00606C2C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VGA</w:t>
            </w:r>
            <w:r w:rsidRPr="00E40B6F">
              <w:rPr>
                <w:rFonts w:ascii="GOST Common" w:hAnsi="GOST Common" w:cs="Times New Roman"/>
                <w:sz w:val="22"/>
              </w:rPr>
              <w:t xml:space="preserve"> </w:t>
            </w:r>
          </w:p>
          <w:p w14:paraId="49E53CC8" w14:textId="38739677" w:rsidR="00606C2C" w:rsidRPr="00FD596A" w:rsidRDefault="00606C2C" w:rsidP="00606C2C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 w:rsidRPr="00E40B6F">
              <w:rPr>
                <w:rFonts w:ascii="GOST Common" w:hAnsi="GOST Common" w:cs="Times New Roman"/>
                <w:sz w:val="22"/>
              </w:rPr>
              <w:t>ООО "Сантех-Сервис"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59A90F" w14:textId="1526CEC2" w:rsidR="00606C2C" w:rsidRPr="00FD596A" w:rsidRDefault="00606C2C" w:rsidP="00606C2C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к</w:t>
            </w:r>
            <w:r w:rsidRPr="00E40B6F">
              <w:rPr>
                <w:rFonts w:ascii="GOST Common" w:hAnsi="GOST Common" w:cs="Times New Roman"/>
                <w:sz w:val="22"/>
              </w:rPr>
              <w:t>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B78D92" w14:textId="76BD89BC" w:rsidR="00606C2C" w:rsidRPr="00FD596A" w:rsidRDefault="00606C2C" w:rsidP="00606C2C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8BF1440" w14:textId="18155586" w:rsidR="00606C2C" w:rsidRPr="00FD596A" w:rsidRDefault="00606C2C" w:rsidP="00606C2C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94</w:t>
            </w:r>
            <w:r>
              <w:rPr>
                <w:rFonts w:ascii="GOST Common" w:hAnsi="GOST Common" w:cs="Times New Roman"/>
                <w:sz w:val="22"/>
              </w:rPr>
              <w:t>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578988B" w14:textId="77777777" w:rsidR="00606C2C" w:rsidRPr="00E419B6" w:rsidRDefault="00606C2C" w:rsidP="00606C2C">
            <w:pPr>
              <w:pStyle w:val="af5"/>
              <w:rPr>
                <w:rFonts w:ascii="GOST Common" w:hAnsi="GOST Common" w:cs="Times New Roman"/>
                <w:sz w:val="18"/>
                <w:szCs w:val="18"/>
                <w:lang w:val="en-US"/>
              </w:rPr>
            </w:pPr>
          </w:p>
        </w:tc>
      </w:tr>
      <w:tr w:rsidR="004C2735" w:rsidRPr="00FD596A" w14:paraId="3248FECC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AA1E97" w14:textId="77777777" w:rsidR="004C2735" w:rsidRPr="00FD596A" w:rsidRDefault="004C2735" w:rsidP="004C2735">
            <w:pPr>
              <w:pStyle w:val="af5"/>
              <w:spacing w:before="0" w:after="0"/>
              <w:ind w:left="777"/>
              <w:jc w:val="right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645FCB" w14:textId="73310878" w:rsidR="004C2735" w:rsidRPr="00FD596A" w:rsidRDefault="00EA7B74" w:rsidP="004C2735">
            <w:pPr>
              <w:pStyle w:val="af3"/>
              <w:ind w:left="136" w:right="111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b/>
                <w:sz w:val="22"/>
              </w:rPr>
              <w:t>1</w:t>
            </w:r>
            <w:r w:rsidR="004C2735">
              <w:rPr>
                <w:rFonts w:ascii="GOST Common" w:hAnsi="GOST Common" w:cs="Times New Roman"/>
                <w:b/>
                <w:sz w:val="22"/>
              </w:rPr>
              <w:t>.2 Трубопроводы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1BBDFE3" w14:textId="77777777" w:rsidR="004C2735" w:rsidRPr="00FD596A" w:rsidRDefault="004C2735" w:rsidP="004C2735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F88EBF1" w14:textId="77777777" w:rsidR="004C2735" w:rsidRPr="00FD596A" w:rsidRDefault="004C2735" w:rsidP="004C2735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D06CA5" w14:textId="77777777" w:rsidR="004C2735" w:rsidRPr="00FD596A" w:rsidRDefault="004C2735" w:rsidP="004C2735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0E4C597" w14:textId="77777777" w:rsidR="004C2735" w:rsidRPr="00FD596A" w:rsidRDefault="004C2735" w:rsidP="004C2735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37D0EEA" w14:textId="77777777" w:rsidR="004C2735" w:rsidRPr="00FD596A" w:rsidRDefault="004C2735" w:rsidP="004C2735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FB217C5" w14:textId="77777777" w:rsidR="004C2735" w:rsidRPr="00FD596A" w:rsidRDefault="004C2735" w:rsidP="004C2735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E46EEED" w14:textId="77777777" w:rsidR="004C2735" w:rsidRPr="00E419B6" w:rsidRDefault="004C2735" w:rsidP="004C2735">
            <w:pPr>
              <w:pStyle w:val="af5"/>
              <w:rPr>
                <w:rFonts w:ascii="GOST Common" w:hAnsi="GOST Common" w:cs="Times New Roman"/>
                <w:sz w:val="18"/>
                <w:szCs w:val="18"/>
                <w:lang w:val="en-US"/>
              </w:rPr>
            </w:pPr>
          </w:p>
        </w:tc>
      </w:tr>
      <w:tr w:rsidR="003B2580" w:rsidRPr="00FD596A" w14:paraId="3EC5B456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563A5F6" w14:textId="77777777" w:rsidR="003B2580" w:rsidRPr="00FD596A" w:rsidRDefault="003B2580" w:rsidP="003B2580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AE29DA4" w14:textId="3E2D01FD" w:rsidR="003B2580" w:rsidRPr="004C2735" w:rsidRDefault="003B2580" w:rsidP="003B2580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3B2580">
              <w:rPr>
                <w:rFonts w:ascii="GOST Common" w:hAnsi="GOST Common" w:cs="Times New Roman"/>
                <w:sz w:val="22"/>
              </w:rPr>
              <w:t xml:space="preserve"> Труба чугунная напорная высокопрочная (и</w:t>
            </w:r>
            <w:r>
              <w:rPr>
                <w:rFonts w:ascii="GOST Common" w:hAnsi="GOST Common" w:cs="Times New Roman"/>
                <w:sz w:val="22"/>
              </w:rPr>
              <w:t xml:space="preserve">з </w:t>
            </w:r>
            <w:r w:rsidRPr="003B2580">
              <w:rPr>
                <w:rFonts w:ascii="GOST Common" w:hAnsi="GOST Common" w:cs="Times New Roman"/>
                <w:sz w:val="22"/>
              </w:rPr>
              <w:t>ВЧШГ) с приварными фланцами DN</w:t>
            </w:r>
            <w:r>
              <w:rPr>
                <w:rFonts w:ascii="GOST Common" w:hAnsi="GOST Common" w:cs="Times New Roman"/>
                <w:sz w:val="22"/>
              </w:rPr>
              <w:t>25</w:t>
            </w:r>
            <w:r w:rsidRPr="003B2580">
              <w:rPr>
                <w:rFonts w:ascii="GOST Common" w:hAnsi="GOST Common" w:cs="Times New Roman"/>
                <w:sz w:val="22"/>
              </w:rPr>
              <w:t xml:space="preserve">0 мм, PN 10, L=5500 мм </w:t>
            </w:r>
            <w:r w:rsidR="00D31A76">
              <w:rPr>
                <w:rFonts w:ascii="GOST Common" w:hAnsi="GOST Common" w:cs="Times New Roman"/>
                <w:sz w:val="22"/>
              </w:rPr>
              <w:t>с внутренним ЦПП и наружным покрытием из цинка и битумного лака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2C67D28" w14:textId="52C10DAE" w:rsidR="003B2580" w:rsidRPr="004C2735" w:rsidRDefault="003B2580" w:rsidP="003B2580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 xml:space="preserve">ТУ </w:t>
            </w:r>
            <w:r w:rsidR="00603286">
              <w:rPr>
                <w:rFonts w:ascii="ISOCPEUR" w:hAnsi="ISOCPEUR"/>
                <w:szCs w:val="24"/>
              </w:rPr>
              <w:t>24.51.20-037-90910065-2021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3BC6CE7" w14:textId="77777777" w:rsidR="003B2580" w:rsidRPr="004C2735" w:rsidRDefault="003B2580" w:rsidP="003B258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AAC00C" w14:textId="5040F01F" w:rsidR="003B2580" w:rsidRPr="004C2735" w:rsidRDefault="003B2580" w:rsidP="003B2580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ООО </w:t>
            </w:r>
            <w:r w:rsidRPr="000D6AFE">
              <w:rPr>
                <w:rFonts w:ascii="GOST Common" w:hAnsi="GOST Common" w:cs="Times New Roman"/>
                <w:sz w:val="22"/>
              </w:rPr>
              <w:t>"ЛТК "Свободный сокол"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9655F0" w14:textId="6648C0C8" w:rsidR="003B2580" w:rsidRPr="004C2735" w:rsidRDefault="003B2580" w:rsidP="003B258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6BC044" w14:textId="777DE3D2" w:rsidR="003B2580" w:rsidRPr="004C2735" w:rsidRDefault="003B2580" w:rsidP="003B2580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9BBAFA4" w14:textId="068F0B40" w:rsidR="003B2580" w:rsidRPr="004C2735" w:rsidRDefault="003B2580" w:rsidP="003B2580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357,00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04E1699" w14:textId="77777777" w:rsidR="003B2580" w:rsidRPr="00E419B6" w:rsidRDefault="003B2580" w:rsidP="003B2580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1E0013" w:rsidRPr="00FD596A" w14:paraId="3861BF18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D27819C" w14:textId="77777777" w:rsidR="001E0013" w:rsidRPr="004C2735" w:rsidRDefault="001E0013" w:rsidP="001E0013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FA43EA0" w14:textId="3CA130A4" w:rsidR="001E0013" w:rsidRPr="004C2735" w:rsidRDefault="001E0013" w:rsidP="001E0013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641EB6">
              <w:rPr>
                <w:rFonts w:ascii="GOST Common" w:hAnsi="GOST Common" w:cs="Times New Roman"/>
                <w:sz w:val="22"/>
              </w:rPr>
              <w:t>Труба питьевая ПЭ100 SDR17 Ø</w:t>
            </w:r>
            <w:r>
              <w:rPr>
                <w:rFonts w:ascii="GOST Common" w:hAnsi="GOST Common" w:cs="Times New Roman"/>
                <w:sz w:val="22"/>
              </w:rPr>
              <w:t>280</w:t>
            </w:r>
            <w:r w:rsidRPr="00641EB6">
              <w:rPr>
                <w:rFonts w:ascii="GOST Common" w:hAnsi="GOST Common" w:cs="Times New Roman"/>
                <w:sz w:val="22"/>
              </w:rPr>
              <w:t>x</w:t>
            </w:r>
            <w:r>
              <w:rPr>
                <w:rFonts w:ascii="GOST Common" w:hAnsi="GOST Common" w:cs="Times New Roman"/>
                <w:sz w:val="22"/>
              </w:rPr>
              <w:t>16,6</w:t>
            </w:r>
            <w:r w:rsidRPr="00641EB6">
              <w:rPr>
                <w:rFonts w:ascii="GOST Common" w:hAnsi="GOST Common" w:cs="Times New Roman"/>
                <w:sz w:val="22"/>
              </w:rPr>
              <w:t xml:space="preserve">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B034AD3" w14:textId="48BC2E8C" w:rsidR="001E0013" w:rsidRPr="004C2735" w:rsidRDefault="001E0013" w:rsidP="001E0013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18599-2001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85A8487" w14:textId="77777777" w:rsidR="001E0013" w:rsidRPr="004C2735" w:rsidRDefault="001E0013" w:rsidP="001E0013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39AFCE5" w14:textId="76528719" w:rsidR="001E0013" w:rsidRPr="004C2735" w:rsidRDefault="001E0013" w:rsidP="001E0013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641EB6">
              <w:rPr>
                <w:rFonts w:ascii="GOST Common" w:hAnsi="GOST Common" w:cs="Times New Roman"/>
                <w:sz w:val="22"/>
              </w:rPr>
              <w:t>ООО "ИКАПЛАСТ"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E4AC76" w14:textId="5715CCE8" w:rsidR="001E0013" w:rsidRPr="004C2735" w:rsidRDefault="001E0013" w:rsidP="001E0013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EB931D1" w14:textId="30A990B5" w:rsidR="001E0013" w:rsidRPr="004C2735" w:rsidRDefault="002D4A32" w:rsidP="001E0013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1B8D7A5" w14:textId="77777777" w:rsidR="001E0013" w:rsidRPr="004C2735" w:rsidRDefault="001E0013" w:rsidP="001E0013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B35C209" w14:textId="39657F1B" w:rsidR="001E0013" w:rsidRPr="00E419B6" w:rsidRDefault="001E0013" w:rsidP="001E0013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с коээф. 1,05</w:t>
            </w:r>
          </w:p>
        </w:tc>
      </w:tr>
      <w:tr w:rsidR="00EA7B74" w:rsidRPr="00FD596A" w14:paraId="0CEA38F1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878AFC3" w14:textId="77777777" w:rsidR="00EA7B74" w:rsidRPr="004C2735" w:rsidRDefault="00EA7B74" w:rsidP="00EA7B74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8FB9319" w14:textId="7CA63FC6" w:rsidR="00EA7B74" w:rsidRPr="00641EB6" w:rsidRDefault="00EA7B74" w:rsidP="00EA7B74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Труба стальная </w:t>
            </w:r>
            <w:r w:rsidRPr="00641EB6">
              <w:rPr>
                <w:rFonts w:ascii="GOST Common" w:hAnsi="GOST Common" w:cs="Times New Roman"/>
                <w:sz w:val="22"/>
              </w:rPr>
              <w:t>Ø</w:t>
            </w:r>
            <w:r>
              <w:rPr>
                <w:rFonts w:ascii="GOST Common" w:hAnsi="GOST Common" w:cs="Times New Roman"/>
                <w:sz w:val="22"/>
              </w:rPr>
              <w:t>530</w:t>
            </w:r>
            <w:r w:rsidRPr="00641EB6">
              <w:rPr>
                <w:rFonts w:ascii="GOST Common" w:hAnsi="GOST Common" w:cs="Times New Roman"/>
                <w:sz w:val="22"/>
              </w:rPr>
              <w:t>x</w:t>
            </w:r>
            <w:r>
              <w:rPr>
                <w:rFonts w:ascii="GOST Common" w:hAnsi="GOST Common" w:cs="Times New Roman"/>
                <w:sz w:val="22"/>
              </w:rPr>
              <w:t>8</w:t>
            </w:r>
            <w:r w:rsidRPr="00641EB6">
              <w:rPr>
                <w:rFonts w:ascii="GOST Common" w:hAnsi="GOST Common" w:cs="Times New Roman"/>
                <w:sz w:val="22"/>
              </w:rPr>
              <w:t xml:space="preserve"> 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L</w:t>
            </w:r>
            <w:r>
              <w:rPr>
                <w:rFonts w:ascii="GOST Common" w:hAnsi="GOST Common" w:cs="Times New Roman"/>
                <w:sz w:val="22"/>
              </w:rPr>
              <w:t>=12 м с наружным антикоррозийным покрытием (изоляция «усиленная» по ГОСТ 9.602-2016) и с внутренним антикоррозийным покрытием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646F5F6" w14:textId="362FB7AC" w:rsidR="00EA7B74" w:rsidRDefault="00EA7B74" w:rsidP="00EA7B74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CC348F">
              <w:rPr>
                <w:rFonts w:ascii="GOST Common" w:hAnsi="GOST Common" w:cs="Times New Roman"/>
                <w:sz w:val="22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B56839B" w14:textId="77777777" w:rsidR="00EA7B74" w:rsidRPr="004C2735" w:rsidRDefault="00EA7B74" w:rsidP="00EA7B74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03B5B6" w14:textId="5FA60D29" w:rsidR="00EA7B74" w:rsidRPr="00641EB6" w:rsidRDefault="00EA7B74" w:rsidP="00EA7B74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5EF03E" w14:textId="0053C945" w:rsidR="00EA7B74" w:rsidRDefault="00EA7B74" w:rsidP="00EA7B74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B17CD7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334E5E" w14:textId="713C7BFD" w:rsidR="00EA7B74" w:rsidRDefault="00EA7B74" w:rsidP="00EA7B74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2524FCE" w14:textId="77777777" w:rsidR="00EA7B74" w:rsidRPr="004C2735" w:rsidRDefault="00EA7B74" w:rsidP="00EA7B74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ACC5BC9" w14:textId="73D665E6" w:rsidR="00EA7B74" w:rsidRPr="00E419B6" w:rsidRDefault="00EA7B74" w:rsidP="00EA7B74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футляр</w:t>
            </w:r>
          </w:p>
        </w:tc>
      </w:tr>
      <w:tr w:rsidR="00D12DC9" w:rsidRPr="00FD596A" w14:paraId="5964F861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3E47F46" w14:textId="77777777" w:rsidR="00D12DC9" w:rsidRPr="004C2735" w:rsidRDefault="00D12DC9" w:rsidP="00405FB0">
            <w:pPr>
              <w:pStyle w:val="af5"/>
              <w:spacing w:before="0" w:after="0"/>
              <w:ind w:left="777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F346DE" w14:textId="1D5C4101" w:rsidR="00D12DC9" w:rsidRPr="004C2735" w:rsidRDefault="00EA7B74" w:rsidP="00D12DC9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b/>
                <w:sz w:val="22"/>
              </w:rPr>
              <w:t>1</w:t>
            </w:r>
            <w:r w:rsidR="00D12DC9">
              <w:rPr>
                <w:rFonts w:ascii="GOST Common" w:hAnsi="GOST Common" w:cs="Times New Roman"/>
                <w:b/>
                <w:sz w:val="22"/>
              </w:rPr>
              <w:t>.3 Элементы трубопроводов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2F29374" w14:textId="77777777" w:rsidR="00D12DC9" w:rsidRPr="004C2735" w:rsidRDefault="00D12DC9" w:rsidP="00D12DC9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F0FBD0F" w14:textId="77777777" w:rsidR="00D12DC9" w:rsidRPr="004C2735" w:rsidRDefault="00D12DC9" w:rsidP="00D12DC9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9D49BD9" w14:textId="77777777" w:rsidR="00D12DC9" w:rsidRPr="004C2735" w:rsidRDefault="00D12DC9" w:rsidP="00D12DC9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C6BC4E7" w14:textId="77777777" w:rsidR="00D12DC9" w:rsidRPr="004C2735" w:rsidRDefault="00D12DC9" w:rsidP="00D12DC9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D6D8910" w14:textId="77777777" w:rsidR="00D12DC9" w:rsidRPr="004C2735" w:rsidRDefault="00D12DC9" w:rsidP="00D12DC9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E301F07" w14:textId="77777777" w:rsidR="00D12DC9" w:rsidRPr="004C2735" w:rsidRDefault="00D12DC9" w:rsidP="00D12DC9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7231EE5" w14:textId="77777777" w:rsidR="00D12DC9" w:rsidRPr="00E419B6" w:rsidRDefault="00D12DC9" w:rsidP="00D12DC9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D12DC9" w:rsidRPr="00FD596A" w14:paraId="6A047C19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997C21" w14:textId="77777777" w:rsidR="00D12DC9" w:rsidRPr="004C2735" w:rsidRDefault="00D12DC9" w:rsidP="00D12DC9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83BBE20" w14:textId="224E4F50" w:rsidR="00D12DC9" w:rsidRPr="004C2735" w:rsidRDefault="00D12DC9" w:rsidP="00D12DC9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B17CD7">
              <w:rPr>
                <w:rFonts w:ascii="GOST Common" w:hAnsi="GOST Common" w:cs="Times New Roman"/>
                <w:sz w:val="22"/>
              </w:rPr>
              <w:t>Втулка под фланец ПЭ100 SDR17 Ø</w:t>
            </w:r>
            <w:r>
              <w:rPr>
                <w:rFonts w:ascii="GOST Common" w:hAnsi="GOST Common" w:cs="Times New Roman"/>
                <w:sz w:val="22"/>
              </w:rPr>
              <w:t>280</w:t>
            </w:r>
            <w:r w:rsidRPr="00B17CD7">
              <w:rPr>
                <w:rFonts w:ascii="GOST Common" w:hAnsi="GOST Common" w:cs="Times New Roman"/>
                <w:sz w:val="22"/>
              </w:rPr>
              <w:t xml:space="preserve">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6F9BE0C" w14:textId="2FA5A149" w:rsidR="00D12DC9" w:rsidRPr="004C2735" w:rsidRDefault="00D12DC9" w:rsidP="00D12DC9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B17CD7">
              <w:rPr>
                <w:rFonts w:ascii="GOST Common" w:hAnsi="GOST Common" w:cs="Times New Roman"/>
                <w:sz w:val="22"/>
              </w:rPr>
              <w:t>ТУ 2248-001-50049230-2007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5FCA5D5" w14:textId="00292D10" w:rsidR="00D12DC9" w:rsidRPr="004C2735" w:rsidRDefault="00D12DC9" w:rsidP="00D12DC9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B17CD7">
              <w:rPr>
                <w:rFonts w:ascii="GOST Common" w:hAnsi="GOST Common" w:cs="Times New Roman"/>
                <w:sz w:val="22"/>
              </w:rPr>
              <w:t xml:space="preserve"> 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68729D31" w14:textId="46B2737D" w:rsidR="00D12DC9" w:rsidRPr="004C2735" w:rsidRDefault="00D12DC9" w:rsidP="00D12DC9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B17CD7">
              <w:rPr>
                <w:rFonts w:ascii="GOST Common" w:hAnsi="GOST Common" w:cs="Times New Roman"/>
                <w:sz w:val="22"/>
              </w:rPr>
              <w:t>ООО "ИКАПЛАСТ"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053F37" w14:textId="4705507D" w:rsidR="00D12DC9" w:rsidRPr="004C2735" w:rsidRDefault="00D12DC9" w:rsidP="00D12DC9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B17CD7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56CF5D" w14:textId="24B7D993" w:rsidR="00D12DC9" w:rsidRPr="004C2735" w:rsidRDefault="00D12DC9" w:rsidP="00D12DC9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15DE6F9" w14:textId="77777777" w:rsidR="00D12DC9" w:rsidRPr="004C2735" w:rsidRDefault="00D12DC9" w:rsidP="00D12DC9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A729D2D" w14:textId="77777777" w:rsidR="00D12DC9" w:rsidRPr="00E419B6" w:rsidRDefault="00D12DC9" w:rsidP="00D12DC9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D12DC9" w:rsidRPr="00FD596A" w14:paraId="79AE5820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B2B4B59" w14:textId="77777777" w:rsidR="00D12DC9" w:rsidRPr="004C2735" w:rsidRDefault="00D12DC9" w:rsidP="00D12DC9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6F66E0C" w14:textId="2D14CC78" w:rsidR="00D12DC9" w:rsidRPr="004C2735" w:rsidRDefault="00D12DC9" w:rsidP="00D12DC9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B17CD7">
              <w:rPr>
                <w:rFonts w:ascii="GOST Common" w:hAnsi="GOST Common" w:cs="Times New Roman"/>
                <w:sz w:val="22"/>
              </w:rPr>
              <w:t>Фланец стальной с полимерным покрытием для разъемных соединений ПЭ труб Ø</w:t>
            </w:r>
            <w:r w:rsidR="0080215B">
              <w:rPr>
                <w:rFonts w:ascii="GOST Common" w:hAnsi="GOST Common" w:cs="Times New Roman"/>
                <w:sz w:val="22"/>
              </w:rPr>
              <w:t>280</w:t>
            </w:r>
            <w:r w:rsidRPr="00B17CD7">
              <w:rPr>
                <w:rFonts w:ascii="GOST Common" w:hAnsi="GOST Common" w:cs="Times New Roman"/>
                <w:sz w:val="22"/>
              </w:rPr>
              <w:t xml:space="preserve"> мм (DN</w:t>
            </w:r>
            <w:r w:rsidR="0080215B">
              <w:rPr>
                <w:rFonts w:ascii="GOST Common" w:hAnsi="GOST Common" w:cs="Times New Roman"/>
                <w:sz w:val="22"/>
              </w:rPr>
              <w:t>2</w:t>
            </w:r>
            <w:r>
              <w:rPr>
                <w:rFonts w:ascii="GOST Common" w:hAnsi="GOST Common" w:cs="Times New Roman"/>
                <w:sz w:val="22"/>
              </w:rPr>
              <w:t>50</w:t>
            </w:r>
            <w:r w:rsidRPr="00B17CD7">
              <w:rPr>
                <w:rFonts w:ascii="GOST Common" w:hAnsi="GOST Common" w:cs="Times New Roman"/>
                <w:sz w:val="22"/>
              </w:rPr>
              <w:t>), PN10</w:t>
            </w:r>
            <w:r>
              <w:rPr>
                <w:rFonts w:ascii="GOST Common" w:hAnsi="GOST Common" w:cs="Times New Roman"/>
                <w:sz w:val="22"/>
              </w:rPr>
              <w:t xml:space="preserve"> для установки в грунте </w:t>
            </w:r>
            <w:r w:rsidRPr="00E40B6F">
              <w:rPr>
                <w:rFonts w:ascii="GOST Common" w:hAnsi="GOST Common" w:cs="Times New Roman"/>
                <w:sz w:val="22"/>
              </w:rPr>
              <w:t xml:space="preserve">(в комплекте с болтами, гайками, шайбами из </w:t>
            </w:r>
            <w:r>
              <w:rPr>
                <w:rFonts w:ascii="GOST Common" w:hAnsi="GOST Common" w:cs="Times New Roman"/>
                <w:sz w:val="22"/>
              </w:rPr>
              <w:t>коррозионностойкой</w:t>
            </w:r>
            <w:r w:rsidRPr="00E40B6F">
              <w:rPr>
                <w:rFonts w:ascii="GOST Common" w:hAnsi="GOST Common" w:cs="Times New Roman"/>
                <w:sz w:val="22"/>
              </w:rPr>
              <w:t xml:space="preserve"> стали и межфланцевыми прокладками)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6E89E99" w14:textId="02DE3177" w:rsidR="00D12DC9" w:rsidRPr="004C2735" w:rsidRDefault="00D12DC9" w:rsidP="00D12DC9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E94A52">
              <w:rPr>
                <w:rFonts w:ascii="GOST Common" w:hAnsi="GOST Common" w:cs="Times New Roman"/>
                <w:sz w:val="22"/>
              </w:rPr>
              <w:t>ГОСТ 12822-80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5191E10" w14:textId="77777777" w:rsidR="00D12DC9" w:rsidRPr="004C2735" w:rsidRDefault="00D12DC9" w:rsidP="00D12DC9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A3146A" w14:textId="211C4406" w:rsidR="00D12DC9" w:rsidRPr="004C2735" w:rsidRDefault="00D12DC9" w:rsidP="00D12DC9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B17CD7">
              <w:rPr>
                <w:rFonts w:ascii="GOST Common" w:hAnsi="GOST Common" w:cs="Times New Roman"/>
                <w:sz w:val="22"/>
              </w:rPr>
              <w:t>ООО "ИКАПЛАСТ"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E532715" w14:textId="546A70F3" w:rsidR="00D12DC9" w:rsidRPr="004C2735" w:rsidRDefault="00D12DC9" w:rsidP="00D12DC9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</w:t>
            </w:r>
            <w:r w:rsidRPr="00E40B6F">
              <w:rPr>
                <w:rFonts w:ascii="GOST Common" w:hAnsi="GOST Common" w:cs="Times New Roman"/>
                <w:sz w:val="22"/>
              </w:rPr>
              <w:t>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0F4525" w14:textId="200A6E23" w:rsidR="00D12DC9" w:rsidRPr="004C2735" w:rsidRDefault="00DA6C72" w:rsidP="00D12DC9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FDC6139" w14:textId="77777777" w:rsidR="00D12DC9" w:rsidRPr="004C2735" w:rsidRDefault="00D12DC9" w:rsidP="00D12DC9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48ABE2C" w14:textId="77777777" w:rsidR="00D12DC9" w:rsidRPr="00E419B6" w:rsidRDefault="00D12DC9" w:rsidP="00D12DC9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D12DC9" w:rsidRPr="00FD596A" w14:paraId="23E60DE4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077C208" w14:textId="77777777" w:rsidR="00D12DC9" w:rsidRPr="004C2735" w:rsidRDefault="00D12DC9" w:rsidP="00D12DC9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D5B70DD" w14:textId="4020D5DD" w:rsidR="00D12DC9" w:rsidRPr="004C2735" w:rsidRDefault="00D12DC9" w:rsidP="00D12DC9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Фланец стальной плоский приварной </w:t>
            </w:r>
            <w:r>
              <w:rPr>
                <w:rFonts w:ascii="GOST Common" w:hAnsi="GOST Common" w:cs="Times New Roman"/>
                <w:sz w:val="22"/>
                <w:lang w:val="en-US"/>
              </w:rPr>
              <w:t>DN</w:t>
            </w:r>
            <w:r w:rsidRPr="003A61AC">
              <w:rPr>
                <w:rFonts w:ascii="GOST Common" w:hAnsi="GOST Common" w:cs="Times New Roman"/>
                <w:sz w:val="22"/>
              </w:rPr>
              <w:t>400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PN</w:t>
            </w:r>
            <w:r w:rsidRPr="003A61AC">
              <w:rPr>
                <w:rFonts w:ascii="GOST Common" w:hAnsi="GOST Common" w:cs="Times New Roman"/>
                <w:sz w:val="22"/>
              </w:rPr>
              <w:t>10</w:t>
            </w:r>
            <w:r w:rsidR="0049052B">
              <w:rPr>
                <w:rFonts w:ascii="GOST Common" w:hAnsi="GOST Common" w:cs="Times New Roman"/>
                <w:sz w:val="22"/>
              </w:rPr>
              <w:t xml:space="preserve"> </w:t>
            </w:r>
            <w:r w:rsidR="0049052B" w:rsidRPr="00E40B6F">
              <w:rPr>
                <w:rFonts w:ascii="GOST Common" w:hAnsi="GOST Common" w:cs="Times New Roman"/>
                <w:sz w:val="22"/>
              </w:rPr>
              <w:t>(в комплекте с болтами, гайками, шайбами и межфланцевыми прокладками)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805C4D3" w14:textId="37F7D895" w:rsidR="00D12DC9" w:rsidRPr="004C2735" w:rsidRDefault="00D12DC9" w:rsidP="00D12DC9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33259-2015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05C93EA" w14:textId="77777777" w:rsidR="00D12DC9" w:rsidRPr="004C2735" w:rsidRDefault="00D12DC9" w:rsidP="00D12DC9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AA359DE" w14:textId="3A3C8BD2" w:rsidR="00D12DC9" w:rsidRPr="004C2735" w:rsidRDefault="00D12DC9" w:rsidP="00D12DC9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BB55AB" w14:textId="36089F04" w:rsidR="00D12DC9" w:rsidRPr="004C2735" w:rsidRDefault="0049052B" w:rsidP="00D12DC9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</w:t>
            </w:r>
            <w:r w:rsidRPr="00E40B6F">
              <w:rPr>
                <w:rFonts w:ascii="GOST Common" w:hAnsi="GOST Common" w:cs="Times New Roman"/>
                <w:sz w:val="22"/>
              </w:rPr>
              <w:t>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8D2478E" w14:textId="1C21F652" w:rsidR="00D12DC9" w:rsidRPr="004C2735" w:rsidRDefault="0049052B" w:rsidP="00D12DC9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60FE289" w14:textId="77777777" w:rsidR="00D12DC9" w:rsidRPr="004C2735" w:rsidRDefault="00D12DC9" w:rsidP="00D12DC9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A727457" w14:textId="77777777" w:rsidR="00D12DC9" w:rsidRPr="00E419B6" w:rsidRDefault="00D12DC9" w:rsidP="00D12DC9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D12DC9" w:rsidRPr="00FD596A" w14:paraId="040054FF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BAFA6F7" w14:textId="77777777" w:rsidR="00D12DC9" w:rsidRPr="004C2735" w:rsidRDefault="00D12DC9" w:rsidP="00D12DC9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CA521FB" w14:textId="2C5DD886" w:rsidR="00D12DC9" w:rsidRPr="004C2735" w:rsidRDefault="00D12DC9" w:rsidP="00D12DC9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 xml:space="preserve">Тройник </w:t>
            </w:r>
            <w:r>
              <w:rPr>
                <w:rFonts w:ascii="GOST Common" w:hAnsi="GOST Common" w:cs="Times New Roman"/>
                <w:sz w:val="22"/>
              </w:rPr>
              <w:t xml:space="preserve">ВЧШГ </w:t>
            </w:r>
            <w:r w:rsidRPr="000D6AFE">
              <w:rPr>
                <w:rFonts w:ascii="GOST Common" w:hAnsi="GOST Common" w:cs="Times New Roman"/>
                <w:sz w:val="22"/>
              </w:rPr>
              <w:t xml:space="preserve">фланцевый ТФ </w:t>
            </w:r>
            <w:r>
              <w:rPr>
                <w:rFonts w:ascii="GOST Common" w:hAnsi="GOST Common" w:cs="Times New Roman"/>
                <w:sz w:val="22"/>
                <w:lang w:val="en-US"/>
              </w:rPr>
              <w:t>DN</w:t>
            </w:r>
            <w:r w:rsidR="005C1CB7">
              <w:rPr>
                <w:rFonts w:ascii="GOST Common" w:hAnsi="GOST Common" w:cs="Times New Roman"/>
                <w:sz w:val="22"/>
              </w:rPr>
              <w:t>40</w:t>
            </w:r>
            <w:r w:rsidRPr="000D6AFE">
              <w:rPr>
                <w:rFonts w:ascii="GOST Common" w:hAnsi="GOST Common" w:cs="Times New Roman"/>
                <w:sz w:val="22"/>
              </w:rPr>
              <w:t>0x</w:t>
            </w:r>
            <w:r w:rsidR="005C1CB7">
              <w:rPr>
                <w:rFonts w:ascii="GOST Common" w:hAnsi="GOST Common" w:cs="Times New Roman"/>
                <w:sz w:val="22"/>
              </w:rPr>
              <w:t>2</w:t>
            </w:r>
            <w:r w:rsidRPr="00FB722B">
              <w:rPr>
                <w:rFonts w:ascii="GOST Common" w:hAnsi="GOST Common" w:cs="Times New Roman"/>
                <w:sz w:val="22"/>
              </w:rPr>
              <w:t>5</w:t>
            </w:r>
            <w:r w:rsidRPr="000D6AFE">
              <w:rPr>
                <w:rFonts w:ascii="GOST Common" w:hAnsi="GOST Common" w:cs="Times New Roman"/>
                <w:sz w:val="22"/>
              </w:rPr>
              <w:t>0</w:t>
            </w:r>
            <w:r w:rsidRPr="00FB722B">
              <w:rPr>
                <w:rFonts w:ascii="GOST Common" w:hAnsi="GOST Common" w:cs="Times New Roman"/>
                <w:sz w:val="22"/>
              </w:rPr>
              <w:t xml:space="preserve"> </w:t>
            </w:r>
            <w:r w:rsidRPr="000D6AFE">
              <w:rPr>
                <w:rFonts w:ascii="GOST Common" w:hAnsi="GOST Common" w:cs="Times New Roman"/>
                <w:sz w:val="22"/>
              </w:rPr>
              <w:t>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PN</w:t>
            </w:r>
            <w:r w:rsidRPr="00FB722B">
              <w:rPr>
                <w:rFonts w:ascii="GOST Common" w:hAnsi="GOST Common" w:cs="Times New Roman"/>
                <w:sz w:val="22"/>
              </w:rPr>
              <w:t>10</w:t>
            </w:r>
            <w:r w:rsidRPr="00FF4E1E">
              <w:rPr>
                <w:rFonts w:ascii="GOST Common" w:hAnsi="GOST Common" w:cs="Times New Roman"/>
                <w:sz w:val="22"/>
              </w:rPr>
              <w:t xml:space="preserve"> </w:t>
            </w:r>
            <w:r>
              <w:rPr>
                <w:rFonts w:ascii="GOST Common" w:hAnsi="GOST Common" w:cs="Times New Roman"/>
                <w:sz w:val="22"/>
              </w:rPr>
              <w:t>с внутренним ЦПП и наружным покрытием из цинка и битумного лака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64E2AE" w14:textId="1326EBEA" w:rsidR="00D12DC9" w:rsidRPr="000D6AFE" w:rsidRDefault="00D12DC9" w:rsidP="005F2A3D">
            <w:pPr>
              <w:spacing w:line="240" w:lineRule="auto"/>
              <w:ind w:firstLine="0"/>
              <w:jc w:val="center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 xml:space="preserve">Тройник ТФ </w:t>
            </w:r>
            <w:r w:rsidR="005C1CB7">
              <w:rPr>
                <w:rFonts w:ascii="GOST Common" w:hAnsi="GOST Common" w:cs="Times New Roman"/>
                <w:sz w:val="22"/>
              </w:rPr>
              <w:t>40</w:t>
            </w:r>
            <w:r w:rsidRPr="000D6AFE">
              <w:rPr>
                <w:rFonts w:ascii="GOST Common" w:hAnsi="GOST Common" w:cs="Times New Roman"/>
                <w:sz w:val="22"/>
              </w:rPr>
              <w:t>0х</w:t>
            </w:r>
            <w:r w:rsidR="005C1CB7">
              <w:rPr>
                <w:rFonts w:ascii="GOST Common" w:hAnsi="GOST Common" w:cs="Times New Roman"/>
                <w:sz w:val="22"/>
              </w:rPr>
              <w:t>2</w:t>
            </w:r>
            <w:r>
              <w:rPr>
                <w:rFonts w:ascii="GOST Common" w:hAnsi="GOST Common" w:cs="Times New Roman"/>
                <w:sz w:val="22"/>
              </w:rPr>
              <w:t>5</w:t>
            </w:r>
            <w:r w:rsidRPr="000D6AFE">
              <w:rPr>
                <w:rFonts w:ascii="GOST Common" w:hAnsi="GOST Common" w:cs="Times New Roman"/>
                <w:sz w:val="22"/>
              </w:rPr>
              <w:t xml:space="preserve">0 </w:t>
            </w:r>
          </w:p>
          <w:p w14:paraId="56156243" w14:textId="0458FA64" w:rsidR="00D12DC9" w:rsidRPr="004C2735" w:rsidRDefault="00D12DC9" w:rsidP="005F2A3D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>ГОСТ 5525-88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D679A81" w14:textId="77777777" w:rsidR="00D12DC9" w:rsidRPr="004C2735" w:rsidRDefault="00D12DC9" w:rsidP="00D12DC9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A9F0B7F" w14:textId="648A8540" w:rsidR="00D12DC9" w:rsidRPr="004C2735" w:rsidRDefault="00D12DC9" w:rsidP="00D12DC9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ООО </w:t>
            </w:r>
            <w:r w:rsidRPr="000D6AFE">
              <w:rPr>
                <w:rFonts w:ascii="GOST Common" w:hAnsi="GOST Common" w:cs="Times New Roman"/>
                <w:sz w:val="22"/>
              </w:rPr>
              <w:t>"ЛТК "Свободный сокол"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288EFAA" w14:textId="3126C78F" w:rsidR="00D12DC9" w:rsidRPr="004C2735" w:rsidRDefault="00D12DC9" w:rsidP="00D12DC9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5F0F24" w14:textId="425CF157" w:rsidR="00D12DC9" w:rsidRPr="004C2735" w:rsidRDefault="005C1CB7" w:rsidP="00D12DC9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BD4D5BC" w14:textId="5F98A784" w:rsidR="00D12DC9" w:rsidRPr="004C2735" w:rsidRDefault="005F3057" w:rsidP="00D12DC9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167,00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F18584D" w14:textId="77777777" w:rsidR="00D12DC9" w:rsidRPr="00E419B6" w:rsidRDefault="00D12DC9" w:rsidP="00D12DC9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51470F" w:rsidRPr="00FD596A" w14:paraId="6D6B9389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B9217A" w14:textId="77777777" w:rsidR="0051470F" w:rsidRPr="004C2735" w:rsidRDefault="0051470F" w:rsidP="0051470F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44606A8" w14:textId="3B509C39" w:rsidR="0051470F" w:rsidRPr="0050017F" w:rsidRDefault="0051470F" w:rsidP="0051470F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50017F">
              <w:rPr>
                <w:rFonts w:ascii="GOST Common" w:hAnsi="GOST Common" w:cs="Times New Roman"/>
                <w:sz w:val="22"/>
              </w:rPr>
              <w:t xml:space="preserve">Отвод </w:t>
            </w:r>
            <w:r>
              <w:rPr>
                <w:rFonts w:ascii="GOST Common" w:hAnsi="GOST Common" w:cs="Times New Roman"/>
                <w:sz w:val="22"/>
              </w:rPr>
              <w:t>сварной односекционный</w:t>
            </w:r>
            <w:r w:rsidRPr="0050017F">
              <w:rPr>
                <w:rFonts w:ascii="GOST Common" w:hAnsi="GOST Common" w:cs="Times New Roman"/>
                <w:sz w:val="22"/>
              </w:rPr>
              <w:t xml:space="preserve"> </w:t>
            </w:r>
            <w:r>
              <w:rPr>
                <w:rFonts w:ascii="GOST Common" w:hAnsi="GOST Common" w:cs="Times New Roman"/>
                <w:sz w:val="22"/>
              </w:rPr>
              <w:t>2</w:t>
            </w:r>
            <w:r w:rsidR="00F5065C">
              <w:rPr>
                <w:rFonts w:ascii="GOST Common" w:hAnsi="GOST Common" w:cs="Times New Roman"/>
                <w:sz w:val="22"/>
              </w:rPr>
              <w:t>7</w:t>
            </w:r>
            <w:r w:rsidRPr="0050017F">
              <w:rPr>
                <w:rFonts w:ascii="GOST Common" w:hAnsi="GOST Common" w:cs="Times New Roman"/>
                <w:sz w:val="22"/>
              </w:rPr>
              <w:t>° ПЭ100 SDR1</w:t>
            </w:r>
            <w:r>
              <w:rPr>
                <w:rFonts w:ascii="GOST Common" w:hAnsi="GOST Common" w:cs="Times New Roman"/>
                <w:sz w:val="22"/>
              </w:rPr>
              <w:t>7</w:t>
            </w:r>
            <w:r w:rsidRPr="0050017F">
              <w:rPr>
                <w:rFonts w:ascii="GOST Common" w:hAnsi="GOST Common" w:cs="Times New Roman"/>
                <w:sz w:val="22"/>
              </w:rPr>
              <w:t xml:space="preserve"> Ø</w:t>
            </w:r>
            <w:r>
              <w:rPr>
                <w:rFonts w:ascii="GOST Common" w:hAnsi="GOST Common" w:cs="Times New Roman"/>
                <w:sz w:val="22"/>
              </w:rPr>
              <w:t>280</w:t>
            </w:r>
            <w:r w:rsidRPr="0050017F">
              <w:rPr>
                <w:rFonts w:ascii="GOST Common" w:hAnsi="GOST Common" w:cs="Times New Roman"/>
                <w:sz w:val="22"/>
              </w:rPr>
              <w:t xml:space="preserve">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D7A43DA" w14:textId="77777777" w:rsidR="0051470F" w:rsidRPr="0050017F" w:rsidRDefault="0051470F" w:rsidP="0051470F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8A06D2" w14:textId="77777777" w:rsidR="0051470F" w:rsidRDefault="0051470F" w:rsidP="0051470F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8346D3E" w14:textId="720637B8" w:rsidR="0051470F" w:rsidRPr="00B17CD7" w:rsidRDefault="0051470F" w:rsidP="0051470F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B17CD7">
              <w:rPr>
                <w:rFonts w:ascii="GOST Common" w:hAnsi="GOST Common" w:cs="Times New Roman"/>
                <w:sz w:val="22"/>
              </w:rPr>
              <w:t>ООО "ИКАПЛАСТ"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E4FE441" w14:textId="73948C9F" w:rsidR="0051470F" w:rsidRPr="000D6AFE" w:rsidRDefault="0051470F" w:rsidP="0051470F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9F4477D" w14:textId="3E5CAB95" w:rsidR="0051470F" w:rsidRDefault="00F5065C" w:rsidP="0051470F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B6750E4" w14:textId="77777777" w:rsidR="0051470F" w:rsidRDefault="0051470F" w:rsidP="0051470F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597036F" w14:textId="77777777" w:rsidR="0051470F" w:rsidRPr="00E419B6" w:rsidRDefault="0051470F" w:rsidP="0051470F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50017F" w:rsidRPr="00FD596A" w14:paraId="1C2EBF98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BC97801" w14:textId="77777777" w:rsidR="0050017F" w:rsidRPr="004C2735" w:rsidRDefault="0050017F" w:rsidP="0050017F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B0D8F23" w14:textId="10764033" w:rsidR="0050017F" w:rsidRPr="004C2735" w:rsidRDefault="0050017F" w:rsidP="0050017F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50017F">
              <w:rPr>
                <w:rFonts w:ascii="GOST Common" w:hAnsi="GOST Common" w:cs="Times New Roman"/>
                <w:sz w:val="22"/>
              </w:rPr>
              <w:t xml:space="preserve">Отвод электросварной </w:t>
            </w:r>
            <w:r w:rsidR="006764DD">
              <w:rPr>
                <w:rFonts w:ascii="GOST Common" w:hAnsi="GOST Common" w:cs="Times New Roman"/>
                <w:sz w:val="22"/>
              </w:rPr>
              <w:t>45</w:t>
            </w:r>
            <w:r w:rsidRPr="0050017F">
              <w:rPr>
                <w:rFonts w:ascii="GOST Common" w:hAnsi="GOST Common" w:cs="Times New Roman"/>
                <w:sz w:val="22"/>
              </w:rPr>
              <w:t>° с закладными нагревателями ПЭ100 SDR11 Ø</w:t>
            </w:r>
            <w:r w:rsidR="006764DD">
              <w:rPr>
                <w:rFonts w:ascii="GOST Common" w:hAnsi="GOST Common" w:cs="Times New Roman"/>
                <w:sz w:val="22"/>
              </w:rPr>
              <w:t>280</w:t>
            </w:r>
            <w:r w:rsidRPr="0050017F">
              <w:rPr>
                <w:rFonts w:ascii="GOST Common" w:hAnsi="GOST Common" w:cs="Times New Roman"/>
                <w:sz w:val="22"/>
              </w:rPr>
              <w:t xml:space="preserve">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2390435" w14:textId="7E511B66" w:rsidR="0050017F" w:rsidRPr="004C2735" w:rsidRDefault="0050017F" w:rsidP="005F2A3D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50017F">
              <w:rPr>
                <w:rFonts w:ascii="GOST Common" w:hAnsi="GOST Common" w:cs="Times New Roman"/>
                <w:sz w:val="22"/>
              </w:rPr>
              <w:t>FRIALEN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06364EF" w14:textId="685E9BF2" w:rsidR="0050017F" w:rsidRPr="004C2735" w:rsidRDefault="006764DD" w:rsidP="0050017F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616405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5023EC15" w14:textId="2FD9A4C0" w:rsidR="0050017F" w:rsidRPr="004C2735" w:rsidRDefault="006B53AC" w:rsidP="0050017F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B17CD7">
              <w:rPr>
                <w:rFonts w:ascii="GOST Common" w:hAnsi="GOST Common" w:cs="Times New Roman"/>
                <w:sz w:val="22"/>
              </w:rPr>
              <w:t>ООО "ИКАПЛАСТ"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24B182" w14:textId="110697C7" w:rsidR="0050017F" w:rsidRPr="004C2735" w:rsidRDefault="001B466D" w:rsidP="0050017F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BA6D77" w14:textId="0BA3B219" w:rsidR="0050017F" w:rsidRPr="004C2735" w:rsidRDefault="001B466D" w:rsidP="0050017F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20652A3" w14:textId="2495C635" w:rsidR="0050017F" w:rsidRPr="004C2735" w:rsidRDefault="001B466D" w:rsidP="0050017F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26,76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79CF9FA" w14:textId="77777777" w:rsidR="0050017F" w:rsidRPr="00E419B6" w:rsidRDefault="0050017F" w:rsidP="0050017F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0D5CA4" w:rsidRPr="00FD596A" w14:paraId="158A9EA9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878E08B" w14:textId="77777777" w:rsidR="000D5CA4" w:rsidRPr="004C2735" w:rsidRDefault="000D5CA4" w:rsidP="000D5CA4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04B026B" w14:textId="3AC1BC40" w:rsidR="000D5CA4" w:rsidRPr="004C2735" w:rsidRDefault="000D5CA4" w:rsidP="000D5CA4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D5CA4">
              <w:rPr>
                <w:rFonts w:ascii="GOST Common" w:hAnsi="GOST Common" w:cs="Times New Roman"/>
                <w:sz w:val="22"/>
              </w:rPr>
              <w:t>Колено ВЧШГ раструбное 90° под соединение "RJ" DN</w:t>
            </w:r>
            <w:r w:rsidR="005A6F5A">
              <w:rPr>
                <w:rFonts w:ascii="GOST Common" w:hAnsi="GOST Common" w:cs="Times New Roman"/>
                <w:sz w:val="22"/>
              </w:rPr>
              <w:t>250</w:t>
            </w:r>
            <w:r w:rsidRPr="000D5CA4">
              <w:rPr>
                <w:rFonts w:ascii="GOST Common" w:hAnsi="GOST Common" w:cs="Times New Roman"/>
                <w:sz w:val="22"/>
              </w:rPr>
              <w:t xml:space="preserve"> мм</w:t>
            </w:r>
            <w:r w:rsidR="005A6F5A">
              <w:rPr>
                <w:rFonts w:ascii="GOST Common" w:hAnsi="GOST Common" w:cs="Times New Roman"/>
                <w:sz w:val="22"/>
              </w:rPr>
              <w:t xml:space="preserve"> с внутренним ЦПП и наружным покрытием из цинка и битумного лака</w:t>
            </w:r>
            <w:r w:rsidR="00303B1E">
              <w:rPr>
                <w:rFonts w:ascii="GOST Common" w:hAnsi="GOST Common" w:cs="Times New Roman"/>
                <w:sz w:val="22"/>
              </w:rPr>
              <w:t>, установка в грунте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70D13D7" w14:textId="79C3963B" w:rsidR="000D5CA4" w:rsidRPr="000D5CA4" w:rsidRDefault="000D5CA4" w:rsidP="005F2A3D">
            <w:pPr>
              <w:spacing w:line="240" w:lineRule="auto"/>
              <w:ind w:firstLine="0"/>
              <w:jc w:val="center"/>
              <w:rPr>
                <w:rFonts w:ascii="GOST Common" w:hAnsi="GOST Common" w:cs="Times New Roman"/>
                <w:sz w:val="22"/>
              </w:rPr>
            </w:pPr>
            <w:r w:rsidRPr="000D5CA4">
              <w:rPr>
                <w:rFonts w:ascii="GOST Common" w:hAnsi="GOST Common" w:cs="Times New Roman"/>
                <w:sz w:val="22"/>
              </w:rPr>
              <w:t xml:space="preserve">Колено УР </w:t>
            </w:r>
            <w:r w:rsidR="005A6F5A">
              <w:rPr>
                <w:rFonts w:ascii="GOST Common" w:hAnsi="GOST Common" w:cs="Times New Roman"/>
                <w:sz w:val="22"/>
              </w:rPr>
              <w:t>250</w:t>
            </w:r>
            <w:r w:rsidRPr="000D5CA4">
              <w:rPr>
                <w:rFonts w:ascii="GOST Common" w:hAnsi="GOST Common" w:cs="Times New Roman"/>
                <w:sz w:val="22"/>
              </w:rPr>
              <w:t xml:space="preserve"> </w:t>
            </w:r>
          </w:p>
          <w:p w14:paraId="38A8BF7A" w14:textId="6BBEE0AA" w:rsidR="000D5CA4" w:rsidRPr="004C2735" w:rsidRDefault="000D5CA4" w:rsidP="005F2A3D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0D5CA4">
              <w:rPr>
                <w:rFonts w:ascii="GOST Common" w:hAnsi="GOST Common" w:cs="Times New Roman"/>
                <w:sz w:val="22"/>
              </w:rPr>
              <w:t>ГОСТ 5525-88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CC687C8" w14:textId="7E9661A0" w:rsidR="000D5CA4" w:rsidRPr="004C2735" w:rsidRDefault="000D5CA4" w:rsidP="000D5CA4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753E30B" w14:textId="7300F1C6" w:rsidR="000D5CA4" w:rsidRPr="004C2735" w:rsidRDefault="005A6F5A" w:rsidP="000D5CA4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ООО </w:t>
            </w:r>
            <w:r w:rsidRPr="000D6AFE">
              <w:rPr>
                <w:rFonts w:ascii="GOST Common" w:hAnsi="GOST Common" w:cs="Times New Roman"/>
                <w:sz w:val="22"/>
              </w:rPr>
              <w:t>"ЛТК "Свободный сокол"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839D93D" w14:textId="5238EEB0" w:rsidR="000D5CA4" w:rsidRPr="004C2735" w:rsidRDefault="000D5CA4" w:rsidP="000D5CA4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4FD480" w14:textId="7716931D" w:rsidR="000D5CA4" w:rsidRPr="004C2735" w:rsidRDefault="000D5CA4" w:rsidP="000D5CA4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797F617" w14:textId="6640D837" w:rsidR="000D5CA4" w:rsidRPr="004C2735" w:rsidRDefault="000D5CA4" w:rsidP="000D5CA4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81,30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BC87DB0" w14:textId="77777777" w:rsidR="000D5CA4" w:rsidRPr="00E419B6" w:rsidRDefault="000D5CA4" w:rsidP="000D5CA4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8905E1" w:rsidRPr="00FD596A" w14:paraId="0D82C8C1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9152A2E" w14:textId="77777777" w:rsidR="008905E1" w:rsidRPr="004C2735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C00238B" w14:textId="668CA962" w:rsidR="008905E1" w:rsidRPr="000D5CA4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8905E1">
              <w:rPr>
                <w:rFonts w:ascii="GOST Common" w:hAnsi="GOST Common" w:cs="Times New Roman"/>
                <w:sz w:val="22"/>
              </w:rPr>
              <w:t xml:space="preserve">Уплотнительное резиновое кольцо типа "BPC" </w:t>
            </w:r>
            <w:r w:rsidRPr="000D5CA4">
              <w:rPr>
                <w:rFonts w:ascii="GOST Common" w:hAnsi="GOST Common" w:cs="Times New Roman"/>
                <w:sz w:val="22"/>
              </w:rPr>
              <w:t xml:space="preserve">под соединение "RJ" </w:t>
            </w:r>
            <w:r>
              <w:rPr>
                <w:rFonts w:ascii="GOST Common" w:hAnsi="GOST Common" w:cs="Times New Roman"/>
                <w:sz w:val="22"/>
                <w:lang w:val="en-US"/>
              </w:rPr>
              <w:t>DN</w:t>
            </w:r>
            <w:r w:rsidRPr="008905E1">
              <w:rPr>
                <w:rFonts w:ascii="GOST Common" w:hAnsi="GOST Common" w:cs="Times New Roman"/>
                <w:sz w:val="22"/>
              </w:rPr>
              <w:t>250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349E8C" w14:textId="0DEE5908" w:rsidR="008905E1" w:rsidRPr="008905E1" w:rsidRDefault="008905E1" w:rsidP="005F2A3D">
            <w:pPr>
              <w:spacing w:line="240" w:lineRule="auto"/>
              <w:ind w:firstLine="0"/>
              <w:jc w:val="center"/>
              <w:rPr>
                <w:rFonts w:ascii="GOST Common" w:hAnsi="GOST Common" w:cs="Times New Roman"/>
                <w:sz w:val="22"/>
                <w:lang w:val="en-US"/>
              </w:rPr>
            </w:pPr>
            <w:r w:rsidRPr="008905E1">
              <w:rPr>
                <w:rFonts w:ascii="GOST Common" w:hAnsi="GOST Common" w:cs="Times New Roman"/>
                <w:sz w:val="22"/>
              </w:rPr>
              <w:t>ВРС-</w:t>
            </w:r>
            <w:r>
              <w:rPr>
                <w:rFonts w:ascii="GOST Common" w:hAnsi="GOST Common" w:cs="Times New Roman"/>
                <w:sz w:val="22"/>
                <w:lang w:val="en-US"/>
              </w:rPr>
              <w:t>250</w:t>
            </w:r>
          </w:p>
          <w:p w14:paraId="6C6056A6" w14:textId="5B32A018" w:rsidR="008905E1" w:rsidRPr="000D5CA4" w:rsidRDefault="008905E1" w:rsidP="005F2A3D">
            <w:pPr>
              <w:spacing w:line="240" w:lineRule="auto"/>
              <w:ind w:firstLine="0"/>
              <w:jc w:val="center"/>
              <w:rPr>
                <w:rFonts w:ascii="GOST Common" w:hAnsi="GOST Common" w:cs="Times New Roman"/>
                <w:sz w:val="22"/>
              </w:rPr>
            </w:pPr>
            <w:r w:rsidRPr="008905E1">
              <w:rPr>
                <w:rFonts w:ascii="GOST Common" w:hAnsi="GOST Common" w:cs="Times New Roman"/>
                <w:sz w:val="22"/>
              </w:rPr>
              <w:t xml:space="preserve"> ТУ 405821-2003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6E8FF43" w14:textId="77777777" w:rsidR="008905E1" w:rsidRPr="004C2735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39588F9" w14:textId="7CFEF0AB" w:rsidR="008905E1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ООО </w:t>
            </w:r>
            <w:r w:rsidRPr="000D6AFE">
              <w:rPr>
                <w:rFonts w:ascii="GOST Common" w:hAnsi="GOST Common" w:cs="Times New Roman"/>
                <w:sz w:val="22"/>
              </w:rPr>
              <w:t>"ЛТК "Свободный сокол"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B4BE47" w14:textId="5B63BFD6" w:rsidR="008905E1" w:rsidRPr="000D6AFE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2F49385" w14:textId="129D36A4" w:rsidR="008905E1" w:rsidRPr="008905E1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BCC141B" w14:textId="4456829D" w:rsidR="008905E1" w:rsidRPr="008905E1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0,63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F2C31E3" w14:textId="7777777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8905E1" w:rsidRPr="00FD596A" w14:paraId="6D49D225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1F56515" w14:textId="77777777" w:rsidR="008905E1" w:rsidRPr="004C2735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E338622" w14:textId="3AC5D13E" w:rsidR="008905E1" w:rsidRPr="004C2735" w:rsidRDefault="005F2A3D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C3F94">
              <w:rPr>
                <w:rFonts w:ascii="GOST Common" w:hAnsi="GOST Common" w:cs="Times New Roman"/>
                <w:sz w:val="22"/>
              </w:rPr>
              <w:t>Комплект стопоров для труб из ВЧШГ для соединения «RJ» DN250 мм с резиновым фиксатором (стопор правый – 1 шт, стопор левый со стопорной проволкой – 1 шт)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EC7653" w14:textId="6329EBA6" w:rsidR="008905E1" w:rsidRPr="005F2A3D" w:rsidRDefault="008905E1" w:rsidP="005F2A3D">
            <w:pPr>
              <w:spacing w:line="240" w:lineRule="auto"/>
              <w:rPr>
                <w:rFonts w:ascii="ISOCPEUR" w:hAnsi="ISOCPEUR"/>
                <w:szCs w:val="24"/>
                <w:lang w:val="en-US"/>
              </w:rPr>
            </w:pPr>
            <w:r w:rsidRPr="00B861B6">
              <w:rPr>
                <w:rFonts w:ascii="ISOCPEUR" w:hAnsi="ISOCPEUR"/>
                <w:szCs w:val="24"/>
              </w:rPr>
              <w:t>Стопор ВЧШГ-</w:t>
            </w:r>
            <w:r w:rsidR="005F2A3D">
              <w:rPr>
                <w:rFonts w:ascii="ISOCPEUR" w:hAnsi="ISOCPEUR"/>
                <w:szCs w:val="24"/>
                <w:lang w:val="en-US"/>
              </w:rPr>
              <w:t>250</w:t>
            </w:r>
          </w:p>
          <w:p w14:paraId="59ADA656" w14:textId="50DE1B1F" w:rsidR="008905E1" w:rsidRPr="005F2A3D" w:rsidRDefault="008905E1" w:rsidP="005F2A3D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  <w:lang w:val="en-US"/>
              </w:rPr>
            </w:pPr>
            <w:r w:rsidRPr="00B861B6">
              <w:rPr>
                <w:rFonts w:ascii="ISOCPEUR" w:hAnsi="ISOCPEUR"/>
                <w:szCs w:val="24"/>
              </w:rPr>
              <w:t>ТУ 1461-063-90910065-201</w:t>
            </w:r>
            <w:r w:rsidR="005F2A3D">
              <w:rPr>
                <w:rFonts w:ascii="ISOCPEUR" w:hAnsi="ISOCPEUR"/>
                <w:szCs w:val="24"/>
                <w:lang w:val="en-US"/>
              </w:rPr>
              <w:t>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5D315DE" w14:textId="77777777" w:rsidR="008905E1" w:rsidRPr="004C2735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DFAE3AE" w14:textId="3976BCC2" w:rsidR="008905E1" w:rsidRPr="004C2735" w:rsidRDefault="005F2A3D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ООО </w:t>
            </w:r>
            <w:r w:rsidRPr="000D6AFE">
              <w:rPr>
                <w:rFonts w:ascii="GOST Common" w:hAnsi="GOST Common" w:cs="Times New Roman"/>
                <w:sz w:val="22"/>
              </w:rPr>
              <w:t>"ЛТК "Свободный сокол"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FD51C4" w14:textId="3C6905F5" w:rsidR="008905E1" w:rsidRPr="004C2735" w:rsidRDefault="005F2A3D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</w:t>
            </w:r>
            <w:r w:rsidRPr="00E40B6F">
              <w:rPr>
                <w:rFonts w:ascii="GOST Common" w:hAnsi="GOST Common" w:cs="Times New Roman"/>
                <w:sz w:val="22"/>
              </w:rPr>
              <w:t>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D36B7F2" w14:textId="51B455EC" w:rsidR="008905E1" w:rsidRPr="005F2A3D" w:rsidRDefault="005F2A3D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73BC6C3" w14:textId="2C78B8D4" w:rsidR="008905E1" w:rsidRPr="004C2735" w:rsidRDefault="005F2A3D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1,62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B44E675" w14:textId="7777777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EA7B74" w:rsidRPr="00FD596A" w14:paraId="793ED011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933A2F4" w14:textId="77777777" w:rsidR="00EA7B74" w:rsidRPr="004C2735" w:rsidRDefault="00EA7B74" w:rsidP="00EA7B74">
            <w:pPr>
              <w:pStyle w:val="af5"/>
              <w:spacing w:before="0" w:after="0"/>
              <w:ind w:left="777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CFF4168" w14:textId="4A81E481" w:rsidR="00EA7B74" w:rsidRPr="004C2735" w:rsidRDefault="00EA7B74" w:rsidP="00EA7B74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b/>
                <w:sz w:val="22"/>
              </w:rPr>
              <w:t>1.4 Материалы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77D19A9" w14:textId="77777777" w:rsidR="00EA7B74" w:rsidRPr="004C2735" w:rsidRDefault="00EA7B74" w:rsidP="00EA7B74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54E2AEF" w14:textId="77777777" w:rsidR="00EA7B74" w:rsidRPr="004C2735" w:rsidRDefault="00EA7B74" w:rsidP="00EA7B74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D1D1B1" w14:textId="77777777" w:rsidR="00EA7B74" w:rsidRPr="004C2735" w:rsidRDefault="00EA7B74" w:rsidP="00EA7B74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66635FC" w14:textId="77777777" w:rsidR="00EA7B74" w:rsidRPr="004C2735" w:rsidRDefault="00EA7B74" w:rsidP="00EA7B74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A31F7B5" w14:textId="77777777" w:rsidR="00EA7B74" w:rsidRPr="004C2735" w:rsidRDefault="00EA7B74" w:rsidP="00EA7B74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9F8E1EC" w14:textId="77777777" w:rsidR="00EA7B74" w:rsidRPr="004C2735" w:rsidRDefault="00EA7B74" w:rsidP="00EA7B74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C000EA7" w14:textId="77777777" w:rsidR="00EA7B74" w:rsidRPr="00E419B6" w:rsidRDefault="00EA7B74" w:rsidP="00EA7B74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EA7B74" w:rsidRPr="00FD596A" w14:paraId="773FC2E1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9C10D3D" w14:textId="77777777" w:rsidR="00EA7B74" w:rsidRPr="004C2735" w:rsidRDefault="00EA7B74" w:rsidP="00EA7B74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E25E11B" w14:textId="79C135D8" w:rsidR="00EA7B74" w:rsidRPr="004C2735" w:rsidRDefault="00EA7B74" w:rsidP="00EA7B74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 </w:t>
            </w:r>
            <w:r w:rsidRPr="0033392D">
              <w:rPr>
                <w:rFonts w:ascii="GOST Common" w:hAnsi="GOST Common" w:cs="Times New Roman"/>
                <w:sz w:val="22"/>
              </w:rPr>
              <w:t xml:space="preserve">Опорно-направляющее кольцо для </w:t>
            </w:r>
            <w:r>
              <w:rPr>
                <w:rFonts w:ascii="GOST Common" w:hAnsi="GOST Common" w:cs="Times New Roman"/>
                <w:sz w:val="22"/>
              </w:rPr>
              <w:t xml:space="preserve">полимерной </w:t>
            </w:r>
            <w:r w:rsidRPr="0033392D">
              <w:rPr>
                <w:rFonts w:ascii="GOST Common" w:hAnsi="GOST Common" w:cs="Times New Roman"/>
                <w:sz w:val="22"/>
              </w:rPr>
              <w:t>трубы Ø</w:t>
            </w:r>
            <w:r w:rsidR="001C27A6">
              <w:rPr>
                <w:rFonts w:ascii="GOST Common" w:hAnsi="GOST Common" w:cs="Times New Roman"/>
                <w:sz w:val="22"/>
              </w:rPr>
              <w:t>280</w:t>
            </w:r>
            <w:r w:rsidRPr="0033392D">
              <w:rPr>
                <w:rFonts w:ascii="GOST Common" w:hAnsi="GOST Common" w:cs="Times New Roman"/>
                <w:sz w:val="22"/>
              </w:rPr>
              <w:t xml:space="preserve"> мм, высота ребра </w:t>
            </w:r>
            <w:r>
              <w:rPr>
                <w:rFonts w:ascii="GOST Common" w:hAnsi="GOST Common" w:cs="Times New Roman"/>
                <w:sz w:val="22"/>
              </w:rPr>
              <w:t>95</w:t>
            </w:r>
            <w:r w:rsidRPr="0033392D">
              <w:rPr>
                <w:rFonts w:ascii="GOST Common" w:hAnsi="GOST Common" w:cs="Times New Roman"/>
                <w:sz w:val="22"/>
              </w:rPr>
              <w:t xml:space="preserve"> мм</w:t>
            </w:r>
            <w:r>
              <w:rPr>
                <w:rFonts w:ascii="GOST Common" w:hAnsi="GOST Common" w:cs="Times New Roman"/>
                <w:sz w:val="22"/>
              </w:rPr>
              <w:t xml:space="preserve"> (в комплекте с прокладкой из резины)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E39C412" w14:textId="77777777" w:rsidR="00EA7B74" w:rsidRPr="004C2735" w:rsidRDefault="00EA7B74" w:rsidP="00EA7B74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923925F" w14:textId="77777777" w:rsidR="00EA7B74" w:rsidRPr="004C2735" w:rsidRDefault="00EA7B74" w:rsidP="00EA7B74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B32A51" w14:textId="57A7F0A6" w:rsidR="00EA7B74" w:rsidRPr="004C2735" w:rsidRDefault="00EA7B74" w:rsidP="00EA7B74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33392D">
              <w:rPr>
                <w:rFonts w:ascii="GOST Common" w:hAnsi="GOST Common" w:cs="Times New Roman"/>
                <w:sz w:val="22"/>
              </w:rPr>
              <w:t>ООО "ФС-Синтез"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86B3D2B" w14:textId="60C8075D" w:rsidR="00EA7B74" w:rsidRPr="004C2735" w:rsidRDefault="00EA7B74" w:rsidP="00EA7B74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778EC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1668FF" w14:textId="5B4C4680" w:rsidR="00EA7B74" w:rsidRPr="004C2735" w:rsidRDefault="00E32F4D" w:rsidP="00EA7B74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7C6D854" w14:textId="77777777" w:rsidR="00EA7B74" w:rsidRPr="004C2735" w:rsidRDefault="00EA7B74" w:rsidP="00EA7B74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265D240" w14:textId="77777777" w:rsidR="00EA7B74" w:rsidRPr="00E419B6" w:rsidRDefault="00EA7B74" w:rsidP="00EA7B74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EA7B74" w:rsidRPr="00FD596A" w14:paraId="02EC4463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F3C3DC8" w14:textId="77777777" w:rsidR="00EA7B74" w:rsidRPr="004C2735" w:rsidRDefault="00EA7B74" w:rsidP="00EA7B74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51AD607" w14:textId="3DFE6169" w:rsidR="00EA7B74" w:rsidRPr="004C2735" w:rsidRDefault="00EA7B74" w:rsidP="00EA7B74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D406E6">
              <w:rPr>
                <w:rFonts w:ascii="GOST Common" w:hAnsi="GOST Common" w:cs="Times New Roman"/>
                <w:sz w:val="22"/>
              </w:rPr>
              <w:t>Уплотнительная</w:t>
            </w:r>
            <w:r>
              <w:rPr>
                <w:rFonts w:ascii="GOST Common" w:hAnsi="GOST Common" w:cs="Times New Roman"/>
                <w:sz w:val="22"/>
              </w:rPr>
              <w:t xml:space="preserve"> (герметизирующая)</w:t>
            </w:r>
            <w:r w:rsidRPr="00D406E6">
              <w:rPr>
                <w:rFonts w:ascii="GOST Common" w:hAnsi="GOST Common" w:cs="Times New Roman"/>
                <w:sz w:val="22"/>
              </w:rPr>
              <w:t xml:space="preserve"> переходная манжета Ø</w:t>
            </w:r>
            <w:r w:rsidR="001C27A6">
              <w:rPr>
                <w:rFonts w:ascii="GOST Common" w:hAnsi="GOST Common" w:cs="Times New Roman"/>
                <w:sz w:val="22"/>
              </w:rPr>
              <w:t>280</w:t>
            </w:r>
            <w:r w:rsidRPr="00D406E6">
              <w:rPr>
                <w:rFonts w:ascii="GOST Common" w:hAnsi="GOST Common" w:cs="Times New Roman"/>
                <w:sz w:val="22"/>
              </w:rPr>
              <w:t>х</w:t>
            </w:r>
            <w:r w:rsidR="001C27A6">
              <w:rPr>
                <w:rFonts w:ascii="GOST Common" w:hAnsi="GOST Common" w:cs="Times New Roman"/>
                <w:sz w:val="22"/>
              </w:rPr>
              <w:t>530</w:t>
            </w:r>
            <w:r>
              <w:rPr>
                <w:rFonts w:ascii="GOST Common" w:hAnsi="GOST Common" w:cs="Times New Roman"/>
                <w:sz w:val="22"/>
              </w:rPr>
              <w:t xml:space="preserve">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191C979" w14:textId="77777777" w:rsidR="00EA7B74" w:rsidRPr="004C2735" w:rsidRDefault="00EA7B74" w:rsidP="00EA7B74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0EAF541" w14:textId="77777777" w:rsidR="00EA7B74" w:rsidRPr="004C2735" w:rsidRDefault="00EA7B74" w:rsidP="00EA7B74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0CFB7B3" w14:textId="54890648" w:rsidR="00EA7B74" w:rsidRPr="004C2735" w:rsidRDefault="00EA7B74" w:rsidP="00EA7B74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33392D">
              <w:rPr>
                <w:rFonts w:ascii="GOST Common" w:hAnsi="GOST Common" w:cs="Times New Roman"/>
                <w:sz w:val="22"/>
              </w:rPr>
              <w:t>ООО "ФС-Синтез"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BC715E3" w14:textId="27C2E57A" w:rsidR="00EA7B74" w:rsidRPr="004C2735" w:rsidRDefault="00EA7B74" w:rsidP="00EA7B74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778EC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9F605D" w14:textId="12C64998" w:rsidR="00EA7B74" w:rsidRPr="004C2735" w:rsidRDefault="00EF55A3" w:rsidP="00EA7B74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0407A6B" w14:textId="77777777" w:rsidR="00EA7B74" w:rsidRPr="004C2735" w:rsidRDefault="00EA7B74" w:rsidP="00EA7B74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32857F6" w14:textId="77777777" w:rsidR="00EA7B74" w:rsidRPr="00E419B6" w:rsidRDefault="00EA7B74" w:rsidP="00EA7B74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EA7B74" w:rsidRPr="00FD596A" w14:paraId="460F7366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D082C0F" w14:textId="77777777" w:rsidR="00EA7B74" w:rsidRPr="004C2735" w:rsidRDefault="00EA7B74" w:rsidP="00EA7B74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D8F07BA" w14:textId="7AEA53AE" w:rsidR="00EA7B74" w:rsidRPr="004C2735" w:rsidRDefault="00EA7B74" w:rsidP="00EA7B74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F639FB">
              <w:rPr>
                <w:rFonts w:ascii="GOST Common" w:hAnsi="GOST Common" w:cs="Times New Roman"/>
                <w:sz w:val="22"/>
              </w:rPr>
              <w:t>Герметик «Stopag FN2100 Aquastop», 600 мл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DC3800F" w14:textId="77777777" w:rsidR="00EA7B74" w:rsidRPr="004C2735" w:rsidRDefault="00EA7B74" w:rsidP="00EA7B74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014BDDC" w14:textId="77777777" w:rsidR="00EA7B74" w:rsidRPr="004C2735" w:rsidRDefault="00EA7B74" w:rsidP="00EA7B74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6C43E85" w14:textId="77777777" w:rsidR="00EA7B74" w:rsidRPr="004C2735" w:rsidRDefault="00EA7B74" w:rsidP="00EA7B74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19F447E" w14:textId="0A993CAA" w:rsidR="00EA7B74" w:rsidRPr="004C2735" w:rsidRDefault="00EA7B74" w:rsidP="00EA7B74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C979DA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6136485" w14:textId="35D6D242" w:rsidR="00EA7B74" w:rsidRPr="004C2735" w:rsidRDefault="00594698" w:rsidP="00EA7B74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1043ED8" w14:textId="77777777" w:rsidR="00EA7B74" w:rsidRPr="004C2735" w:rsidRDefault="00EA7B74" w:rsidP="00EA7B74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AEBE079" w14:textId="77777777" w:rsidR="00EA7B74" w:rsidRPr="00E419B6" w:rsidRDefault="00EA7B74" w:rsidP="00EA7B74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04580" w:rsidRPr="00FD596A" w14:paraId="0618B366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9CAEA31" w14:textId="77777777" w:rsidR="00404580" w:rsidRPr="004C2735" w:rsidRDefault="00404580" w:rsidP="00404580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8874758" w14:textId="60D6AEAE" w:rsidR="00404580" w:rsidRPr="00A825BC" w:rsidRDefault="00404580" w:rsidP="00404580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C979DA">
              <w:rPr>
                <w:rFonts w:ascii="GOST Common" w:hAnsi="GOST Common" w:cs="Times New Roman"/>
                <w:sz w:val="22"/>
              </w:rPr>
              <w:t>Бетон для основания под арматуру/упоры</w:t>
            </w:r>
            <w:r w:rsidR="00A825BC">
              <w:rPr>
                <w:rFonts w:ascii="GOST Common" w:hAnsi="GOST Common" w:cs="Times New Roman"/>
                <w:sz w:val="22"/>
              </w:rPr>
              <w:t xml:space="preserve"> </w:t>
            </w:r>
            <w:r w:rsidR="00A825BC" w:rsidRPr="00C979DA">
              <w:rPr>
                <w:rFonts w:ascii="GOST Common" w:hAnsi="GOST Common" w:cs="Times New Roman"/>
                <w:sz w:val="22"/>
              </w:rPr>
              <w:t>марки В10</w:t>
            </w:r>
            <w:r w:rsidR="00A825BC">
              <w:rPr>
                <w:rFonts w:ascii="GOST Common" w:hAnsi="GOST Common" w:cs="Times New Roman"/>
                <w:sz w:val="22"/>
              </w:rPr>
              <w:t xml:space="preserve"> </w:t>
            </w:r>
            <w:r w:rsidR="00A825BC">
              <w:rPr>
                <w:rFonts w:ascii="GOST Common" w:hAnsi="GOST Common" w:cs="Times New Roman"/>
                <w:sz w:val="22"/>
                <w:lang w:val="en-US"/>
              </w:rPr>
              <w:t>F</w:t>
            </w:r>
            <w:r w:rsidR="00A825BC" w:rsidRPr="00A825BC">
              <w:rPr>
                <w:rFonts w:ascii="GOST Common" w:hAnsi="GOST Common" w:cs="Times New Roman"/>
                <w:sz w:val="22"/>
              </w:rPr>
              <w:t>1</w:t>
            </w:r>
            <w:r w:rsidR="00BC5E37">
              <w:rPr>
                <w:rFonts w:ascii="GOST Common" w:hAnsi="GOST Common" w:cs="Times New Roman"/>
                <w:sz w:val="22"/>
              </w:rPr>
              <w:t>5</w:t>
            </w:r>
            <w:r w:rsidR="00A825BC" w:rsidRPr="00A825BC">
              <w:rPr>
                <w:rFonts w:ascii="GOST Common" w:hAnsi="GOST Common" w:cs="Times New Roman"/>
                <w:sz w:val="22"/>
              </w:rPr>
              <w:t xml:space="preserve">0 </w:t>
            </w:r>
            <w:r w:rsidR="00A825BC">
              <w:rPr>
                <w:rFonts w:ascii="GOST Common" w:hAnsi="GOST Common" w:cs="Times New Roman"/>
                <w:sz w:val="22"/>
                <w:lang w:val="en-US"/>
              </w:rPr>
              <w:t>W</w:t>
            </w:r>
            <w:r w:rsidR="00EB6169">
              <w:rPr>
                <w:rFonts w:ascii="GOST Common" w:hAnsi="GOST Common" w:cs="Times New Roman"/>
                <w:sz w:val="22"/>
              </w:rPr>
              <w:t>4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8C8EA3C" w14:textId="36D6A572" w:rsidR="00404580" w:rsidRPr="004C2735" w:rsidRDefault="00136312" w:rsidP="00404580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A73428">
              <w:rPr>
                <w:rFonts w:ascii="ISOCPEUR" w:hAnsi="ISOCPEUR"/>
                <w:szCs w:val="24"/>
              </w:rPr>
              <w:t xml:space="preserve">ГОСТ </w:t>
            </w:r>
            <w:r>
              <w:rPr>
                <w:rFonts w:ascii="ISOCPEUR" w:hAnsi="ISOCPEUR"/>
                <w:szCs w:val="24"/>
              </w:rPr>
              <w:t>26633-2015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ECEF5E3" w14:textId="77777777" w:rsidR="00404580" w:rsidRPr="004C2735" w:rsidRDefault="00404580" w:rsidP="0040458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4BBC321" w14:textId="1F7F81A2" w:rsidR="00404580" w:rsidRPr="004C2735" w:rsidRDefault="00404580" w:rsidP="0040458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C979DA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239B5A2" w14:textId="147B7AF8" w:rsidR="00404580" w:rsidRPr="004C2735" w:rsidRDefault="00404580" w:rsidP="0040458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C979DA">
              <w:rPr>
                <w:rFonts w:ascii="GOST Common" w:hAnsi="GOST Common" w:cs="Times New Roman"/>
                <w:sz w:val="22"/>
              </w:rPr>
              <w:t>м</w:t>
            </w:r>
            <w:r w:rsidRPr="00C979DA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F9F03A" w14:textId="4CECD77B" w:rsidR="00404580" w:rsidRPr="004C2735" w:rsidRDefault="00C36B01" w:rsidP="00404580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0,60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181BBE3" w14:textId="77777777" w:rsidR="00404580" w:rsidRPr="004C2735" w:rsidRDefault="00404580" w:rsidP="0040458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911ACA4" w14:textId="77777777" w:rsidR="00404580" w:rsidRPr="00E419B6" w:rsidRDefault="00404580" w:rsidP="00404580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7D4A7A" w:rsidRPr="00FD596A" w14:paraId="2F5BAB0A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A6FCC9" w14:textId="77777777" w:rsidR="007D4A7A" w:rsidRPr="004C2735" w:rsidRDefault="007D4A7A" w:rsidP="007D4A7A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D3C95B8" w14:textId="6131321B" w:rsidR="007D4A7A" w:rsidRPr="007D4A7A" w:rsidRDefault="007D4A7A" w:rsidP="007D4A7A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C979DA">
              <w:rPr>
                <w:rFonts w:ascii="GOST Common" w:hAnsi="GOST Common" w:cs="Times New Roman"/>
                <w:sz w:val="22"/>
              </w:rPr>
              <w:t>Цеметно - песчаный раствор марки М200 на заделку отверстий трубопроводов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8488080" w14:textId="77777777" w:rsidR="007D4A7A" w:rsidRPr="004C2735" w:rsidRDefault="007D4A7A" w:rsidP="007D4A7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0765B01" w14:textId="77777777" w:rsidR="007D4A7A" w:rsidRPr="004C2735" w:rsidRDefault="007D4A7A" w:rsidP="007D4A7A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78E3185" w14:textId="5228F1B3" w:rsidR="007D4A7A" w:rsidRPr="004C2735" w:rsidRDefault="007D4A7A" w:rsidP="007D4A7A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C979DA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0E9454" w14:textId="07CD3D64" w:rsidR="007D4A7A" w:rsidRPr="004C2735" w:rsidRDefault="007D4A7A" w:rsidP="007D4A7A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C979DA">
              <w:rPr>
                <w:rFonts w:ascii="GOST Common" w:hAnsi="GOST Common" w:cs="Times New Roman"/>
                <w:sz w:val="22"/>
              </w:rPr>
              <w:t>м</w:t>
            </w:r>
            <w:r w:rsidRPr="00C979DA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5D529F" w14:textId="23DDCEA8" w:rsidR="007D4A7A" w:rsidRPr="001A7844" w:rsidRDefault="001A7844" w:rsidP="007D4A7A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C979DA">
              <w:rPr>
                <w:rFonts w:ascii="GOST Common" w:hAnsi="GOST Common" w:cs="Times New Roman"/>
                <w:sz w:val="22"/>
              </w:rPr>
              <w:t>0</w:t>
            </w:r>
            <w:r>
              <w:rPr>
                <w:rFonts w:ascii="GOST Common" w:hAnsi="GOST Common" w:cs="Times New Roman"/>
                <w:sz w:val="22"/>
              </w:rPr>
              <w:t>,01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637A47C" w14:textId="77777777" w:rsidR="007D4A7A" w:rsidRPr="004C2735" w:rsidRDefault="007D4A7A" w:rsidP="007D4A7A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FADF34D" w14:textId="77777777" w:rsidR="007D4A7A" w:rsidRPr="00E419B6" w:rsidRDefault="007D4A7A" w:rsidP="007D4A7A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C979DA" w:rsidRPr="00FD596A" w14:paraId="63370C64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CEED695" w14:textId="77777777" w:rsidR="00C979DA" w:rsidRPr="004C2735" w:rsidRDefault="00C979DA" w:rsidP="00C979DA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1AAEEAB" w14:textId="1EB9D7FE" w:rsidR="00C979DA" w:rsidRPr="004C2735" w:rsidRDefault="00C979DA" w:rsidP="00C979DA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C979DA">
              <w:rPr>
                <w:rFonts w:ascii="GOST Common" w:hAnsi="GOST Common" w:cs="Times New Roman"/>
                <w:sz w:val="22"/>
              </w:rPr>
              <w:t xml:space="preserve"> Бентонитовый шнур тип «Люкс» 19х25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592D61D" w14:textId="77777777" w:rsidR="00C979DA" w:rsidRPr="004C2735" w:rsidRDefault="00C979DA" w:rsidP="00C979D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D2CCEA7" w14:textId="77777777" w:rsidR="00C979DA" w:rsidRPr="004C2735" w:rsidRDefault="00C979DA" w:rsidP="00C979DA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B00DEBE" w14:textId="5A9FE5DE" w:rsidR="00C979DA" w:rsidRPr="00C979DA" w:rsidRDefault="00C979DA" w:rsidP="00C979DA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C979DA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6E0574" w14:textId="43425123" w:rsidR="00C979DA" w:rsidRPr="00C979DA" w:rsidRDefault="00C979DA" w:rsidP="00C979DA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C979DA"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6D3F24E" w14:textId="51F90C57" w:rsidR="00C979DA" w:rsidRPr="00C979DA" w:rsidRDefault="000F57B1" w:rsidP="00C979DA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C0378E5" w14:textId="77777777" w:rsidR="00C979DA" w:rsidRPr="00C979DA" w:rsidRDefault="00C979DA" w:rsidP="00C979DA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C41CBDF" w14:textId="52E4589D" w:rsidR="00C979DA" w:rsidRPr="00E419B6" w:rsidRDefault="00C979DA" w:rsidP="00C979DA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для герметизации вводов в здания</w:t>
            </w:r>
          </w:p>
        </w:tc>
      </w:tr>
      <w:tr w:rsidR="009B3FAF" w:rsidRPr="00FD596A" w14:paraId="4BAD868E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5EF0ED4" w14:textId="77777777" w:rsidR="009B3FAF" w:rsidRPr="004C2735" w:rsidRDefault="009B3FAF" w:rsidP="009B3FAF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F18C890" w14:textId="320386B8" w:rsidR="009B3FAF" w:rsidRPr="009B3FAF" w:rsidRDefault="009B3FAF" w:rsidP="009B3FAF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9B3FAF">
              <w:rPr>
                <w:rFonts w:ascii="GOST Common" w:hAnsi="GOST Common"/>
                <w:sz w:val="22"/>
              </w:rPr>
              <w:t xml:space="preserve"> Упор</w:t>
            </w:r>
            <w:r>
              <w:rPr>
                <w:rFonts w:ascii="GOST Common" w:hAnsi="GOST Common"/>
                <w:sz w:val="22"/>
              </w:rPr>
              <w:t xml:space="preserve"> бетонный</w:t>
            </w:r>
            <w:r w:rsidRPr="009B3FAF">
              <w:rPr>
                <w:rFonts w:ascii="GOST Common" w:hAnsi="GOST Common"/>
                <w:sz w:val="22"/>
              </w:rPr>
              <w:t xml:space="preserve"> УН-29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4D30538" w14:textId="4A2F8C34" w:rsidR="009B3FAF" w:rsidRPr="009B3FAF" w:rsidRDefault="009B3FAF" w:rsidP="009B3FAF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9B3FAF">
              <w:rPr>
                <w:rFonts w:ascii="GOST Common" w:hAnsi="GOST Common"/>
                <w:sz w:val="22"/>
              </w:rPr>
              <w:t>Серия 3.001.1-3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E7C0510" w14:textId="77777777" w:rsidR="009B3FAF" w:rsidRPr="009B3FAF" w:rsidRDefault="009B3FAF" w:rsidP="009B3FAF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6DB4134" w14:textId="1D228A9F" w:rsidR="009B3FAF" w:rsidRPr="009B3FAF" w:rsidRDefault="009B3FAF" w:rsidP="009B3FAF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9B3FAF">
              <w:rPr>
                <w:rFonts w:ascii="GOST Common" w:hAnsi="GOST Commo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61549C" w14:textId="512CC689" w:rsidR="009B3FAF" w:rsidRPr="009B3FAF" w:rsidRDefault="009B3FAF" w:rsidP="009B3FAF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9B3FAF">
              <w:rPr>
                <w:rFonts w:ascii="GOST Common" w:hAnsi="GOST Common"/>
                <w:sz w:val="22"/>
                <w:lang w:val="en-US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F7D417" w14:textId="41CEA325" w:rsidR="009B3FAF" w:rsidRPr="009B3FAF" w:rsidRDefault="009B3FAF" w:rsidP="009B3FAF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2905405" w14:textId="6DE63204" w:rsidR="009B3FAF" w:rsidRPr="009B3FAF" w:rsidRDefault="009B3FAF" w:rsidP="009B3FAF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9B3FAF">
              <w:rPr>
                <w:rFonts w:ascii="GOST Common" w:hAnsi="GOST Common"/>
                <w:color w:val="000000"/>
                <w:sz w:val="22"/>
              </w:rPr>
              <w:t>380</w:t>
            </w:r>
            <w:r w:rsidRPr="009B3FAF">
              <w:rPr>
                <w:rFonts w:ascii="GOST Common" w:hAnsi="GOST Common"/>
                <w:color w:val="000000"/>
                <w:sz w:val="22"/>
                <w:lang w:val="en-US"/>
              </w:rPr>
              <w:t>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5F3F93E" w14:textId="77777777" w:rsidR="009B3FAF" w:rsidRPr="00E419B6" w:rsidRDefault="009B3FAF" w:rsidP="009B3FAF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79339F" w:rsidRPr="00FD596A" w14:paraId="758DD03C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8F678E4" w14:textId="77777777" w:rsidR="0079339F" w:rsidRPr="004C2735" w:rsidRDefault="0079339F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288A00A" w14:textId="69FF28BA" w:rsidR="0079339F" w:rsidRPr="004C2735" w:rsidRDefault="001132D9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Трубный хомут из коррозионностойкой стали для трубопровода </w:t>
            </w:r>
            <w:r w:rsidRPr="00641EB6">
              <w:rPr>
                <w:rFonts w:ascii="GOST Common" w:hAnsi="GOST Common" w:cs="Times New Roman"/>
                <w:sz w:val="22"/>
              </w:rPr>
              <w:t>Ø</w:t>
            </w:r>
            <w:r>
              <w:rPr>
                <w:rFonts w:ascii="GOST Common" w:hAnsi="GOST Common" w:cs="Times New Roman"/>
                <w:sz w:val="22"/>
              </w:rPr>
              <w:t>274 мм, резьбовая шпилька, забивной анкер, гайки и шайбы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E7077F9" w14:textId="77777777" w:rsidR="0079339F" w:rsidRPr="004C2735" w:rsidRDefault="0079339F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BB76B36" w14:textId="77777777" w:rsidR="0079339F" w:rsidRPr="004C2735" w:rsidRDefault="0079339F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698FC10" w14:textId="447130A7" w:rsidR="0079339F" w:rsidRPr="004C2735" w:rsidRDefault="001132D9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9B3FAF">
              <w:rPr>
                <w:rFonts w:ascii="GOST Common" w:hAnsi="GOST Commo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60ADEFB" w14:textId="63F806DD" w:rsidR="0079339F" w:rsidRPr="004C2735" w:rsidRDefault="001132D9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778EC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1935FA" w14:textId="4A5F2409" w:rsidR="0079339F" w:rsidRPr="004C2735" w:rsidRDefault="001132D9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43875C9" w14:textId="77777777" w:rsidR="0079339F" w:rsidRPr="004C2735" w:rsidRDefault="0079339F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50B822E" w14:textId="217BE941" w:rsidR="001132D9" w:rsidRPr="00E419B6" w:rsidRDefault="001132D9" w:rsidP="001132D9">
            <w:pPr>
              <w:pStyle w:val="af5"/>
              <w:ind w:right="11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для крепежа колена УР 250 к упору</w:t>
            </w:r>
          </w:p>
        </w:tc>
      </w:tr>
      <w:tr w:rsidR="00407347" w:rsidRPr="00FD596A" w14:paraId="539DE64F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C7A9078" w14:textId="77777777" w:rsidR="00407347" w:rsidRPr="004C2735" w:rsidRDefault="00407347" w:rsidP="00407347">
            <w:pPr>
              <w:pStyle w:val="af5"/>
              <w:spacing w:before="0" w:after="0"/>
              <w:ind w:left="777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5054367" w14:textId="5F099167" w:rsidR="00407347" w:rsidRPr="004C2735" w:rsidRDefault="00407347" w:rsidP="00407347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b/>
                <w:sz w:val="22"/>
              </w:rPr>
              <w:t>1.5 Земляные работы</w:t>
            </w:r>
            <w:r w:rsidRPr="00FD596A">
              <w:rPr>
                <w:rFonts w:ascii="GOST Common" w:hAnsi="GOST Common" w:cs="Times New Roman"/>
                <w:b/>
                <w:sz w:val="22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5F7B145" w14:textId="77777777" w:rsidR="00407347" w:rsidRPr="004C2735" w:rsidRDefault="00407347" w:rsidP="00407347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A58584A" w14:textId="77777777" w:rsidR="00407347" w:rsidRPr="004C2735" w:rsidRDefault="00407347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A3FFFE1" w14:textId="77777777" w:rsidR="00407347" w:rsidRPr="004C2735" w:rsidRDefault="00407347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4480AEB" w14:textId="77777777" w:rsidR="00407347" w:rsidRPr="004C2735" w:rsidRDefault="00407347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AD7AB57" w14:textId="77777777" w:rsidR="00407347" w:rsidRPr="004C2735" w:rsidRDefault="00407347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ED51DDE" w14:textId="77777777" w:rsidR="00407347" w:rsidRPr="004C2735" w:rsidRDefault="00407347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E7B1D5" w14:textId="77777777" w:rsidR="00407347" w:rsidRPr="00E419B6" w:rsidRDefault="00407347" w:rsidP="00407347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07347" w:rsidRPr="00FD596A" w14:paraId="68358963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9469786" w14:textId="77777777" w:rsidR="00407347" w:rsidRPr="004C2735" w:rsidRDefault="00407347" w:rsidP="00407347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42FF74D" w14:textId="297FC0BB" w:rsidR="00407347" w:rsidRPr="004C2735" w:rsidRDefault="00407347" w:rsidP="00407347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 xml:space="preserve"> Разработка грунта</w:t>
            </w:r>
            <w:r w:rsidR="001904B1">
              <w:rPr>
                <w:rFonts w:ascii="GOST Common" w:hAnsi="GOST Common" w:cs="Times New Roman"/>
                <w:sz w:val="22"/>
              </w:rPr>
              <w:t xml:space="preserve"> </w:t>
            </w:r>
            <w:r w:rsidR="001904B1">
              <w:rPr>
                <w:rFonts w:ascii="GOST Common" w:hAnsi="GOST Common" w:cs="Times New Roman"/>
                <w:sz w:val="22"/>
                <w:lang w:val="en-US"/>
              </w:rPr>
              <w:t>I</w:t>
            </w:r>
            <w:r w:rsidR="001904B1" w:rsidRPr="001904B1">
              <w:rPr>
                <w:rFonts w:ascii="GOST Common" w:hAnsi="GOST Common" w:cs="Times New Roman"/>
                <w:sz w:val="22"/>
              </w:rPr>
              <w:t>-</w:t>
            </w:r>
            <w:r w:rsidR="001904B1">
              <w:rPr>
                <w:rFonts w:ascii="GOST Common" w:hAnsi="GOST Common" w:cs="Times New Roman"/>
                <w:sz w:val="22"/>
                <w:lang w:val="en-US"/>
              </w:rPr>
              <w:t>II</w:t>
            </w:r>
            <w:r w:rsidR="001904B1" w:rsidRPr="001904B1">
              <w:rPr>
                <w:rFonts w:ascii="GOST Common" w:hAnsi="GOST Common" w:cs="Times New Roman"/>
                <w:sz w:val="22"/>
              </w:rPr>
              <w:t xml:space="preserve"> </w:t>
            </w:r>
            <w:r w:rsidR="001904B1">
              <w:rPr>
                <w:rFonts w:ascii="GOST Common" w:hAnsi="GOST Common" w:cs="Times New Roman"/>
                <w:sz w:val="22"/>
              </w:rPr>
              <w:t>группы</w:t>
            </w:r>
            <w:r w:rsidRPr="008E5BC2">
              <w:rPr>
                <w:rFonts w:ascii="GOST Common" w:hAnsi="GOST Common" w:cs="Times New Roman"/>
                <w:sz w:val="22"/>
              </w:rPr>
              <w:t xml:space="preserve"> механизированным способом при подготовке траншеии под трубопроводы (экскаватором "обратная лопата" с ковшом вместимостью 0,65 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  <w:r w:rsidRPr="008E5BC2">
              <w:rPr>
                <w:rFonts w:ascii="GOST Common" w:hAnsi="GOST Common" w:cs="Times New Roman"/>
                <w:sz w:val="22"/>
              </w:rPr>
              <w:t>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F2F161E" w14:textId="77777777" w:rsidR="00407347" w:rsidRPr="004C2735" w:rsidRDefault="00407347" w:rsidP="00407347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C70723D" w14:textId="77777777" w:rsidR="00407347" w:rsidRPr="004C2735" w:rsidRDefault="00407347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DB52DE" w14:textId="05550B05" w:rsidR="00407347" w:rsidRPr="004C2735" w:rsidRDefault="00407347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906FE25" w14:textId="429C5667" w:rsidR="00407347" w:rsidRPr="004C2735" w:rsidRDefault="00407347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C508FB6" w14:textId="0601DBA9" w:rsidR="00407347" w:rsidRPr="004C2735" w:rsidRDefault="00B00977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87,08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9A5EA6C" w14:textId="77777777" w:rsidR="00407347" w:rsidRPr="004C2735" w:rsidRDefault="00407347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D1EF8A4" w14:textId="0AF4CF31" w:rsidR="00407347" w:rsidRPr="00E419B6" w:rsidRDefault="00407347" w:rsidP="00407347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90% от общего объема</w:t>
            </w:r>
          </w:p>
        </w:tc>
      </w:tr>
      <w:tr w:rsidR="00407347" w:rsidRPr="00FD596A" w14:paraId="40FDA275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8E484B0" w14:textId="77777777" w:rsidR="00407347" w:rsidRPr="004C2735" w:rsidRDefault="00407347" w:rsidP="00407347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1C33918" w14:textId="1E686476" w:rsidR="00407347" w:rsidRPr="004C2735" w:rsidRDefault="00407347" w:rsidP="00407347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 xml:space="preserve"> Доработка грунта</w:t>
            </w:r>
            <w:r w:rsidR="007A58D0">
              <w:rPr>
                <w:rFonts w:ascii="GOST Common" w:hAnsi="GOST Common" w:cs="Times New Roman"/>
                <w:sz w:val="22"/>
              </w:rPr>
              <w:t xml:space="preserve"> </w:t>
            </w:r>
            <w:r w:rsidR="007A58D0">
              <w:rPr>
                <w:rFonts w:ascii="GOST Common" w:hAnsi="GOST Common" w:cs="Times New Roman"/>
                <w:sz w:val="22"/>
                <w:lang w:val="en-US"/>
              </w:rPr>
              <w:t>II</w:t>
            </w:r>
            <w:r w:rsidR="007A58D0" w:rsidRPr="001904B1">
              <w:rPr>
                <w:rFonts w:ascii="GOST Common" w:hAnsi="GOST Common" w:cs="Times New Roman"/>
                <w:sz w:val="22"/>
              </w:rPr>
              <w:t xml:space="preserve"> </w:t>
            </w:r>
            <w:r w:rsidR="007A58D0">
              <w:rPr>
                <w:rFonts w:ascii="GOST Common" w:hAnsi="GOST Common" w:cs="Times New Roman"/>
                <w:sz w:val="22"/>
              </w:rPr>
              <w:t>группы</w:t>
            </w:r>
            <w:r w:rsidRPr="008E5BC2">
              <w:rPr>
                <w:rFonts w:ascii="GOST Common" w:hAnsi="GOST Common" w:cs="Times New Roman"/>
                <w:sz w:val="22"/>
              </w:rPr>
              <w:t xml:space="preserve"> ручным способом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972096F" w14:textId="77777777" w:rsidR="00407347" w:rsidRPr="004C2735" w:rsidRDefault="00407347" w:rsidP="00407347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E0DE9D" w14:textId="77777777" w:rsidR="00407347" w:rsidRPr="004C2735" w:rsidRDefault="00407347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BC8E71A" w14:textId="77777777" w:rsidR="00407347" w:rsidRPr="004C2735" w:rsidRDefault="00407347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556C7E1" w14:textId="35D6D242" w:rsidR="00407347" w:rsidRPr="004C2735" w:rsidRDefault="00407347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3EF142" w14:textId="2D600F7A" w:rsidR="00407347" w:rsidRPr="004C2735" w:rsidRDefault="00B00977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9,68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2BA47BF" w14:textId="77777777" w:rsidR="00407347" w:rsidRPr="004C2735" w:rsidRDefault="00407347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F5F2AE6" w14:textId="5CF2C876" w:rsidR="00407347" w:rsidRPr="00E419B6" w:rsidRDefault="00407347" w:rsidP="00407347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10% от общего объема</w:t>
            </w:r>
          </w:p>
        </w:tc>
      </w:tr>
      <w:tr w:rsidR="00407347" w:rsidRPr="00FD596A" w14:paraId="43AE6530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D4E385F" w14:textId="77777777" w:rsidR="00407347" w:rsidRPr="004C2735" w:rsidRDefault="00407347" w:rsidP="00407347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CD5747F" w14:textId="690142D6" w:rsidR="00407347" w:rsidRPr="004C2735" w:rsidRDefault="00407347" w:rsidP="00407347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 xml:space="preserve"> Устройство основания песчаного под трубопроводы толщиной 1</w:t>
            </w:r>
            <w:r>
              <w:rPr>
                <w:rFonts w:ascii="GOST Common" w:hAnsi="GOST Common" w:cs="Times New Roman"/>
                <w:sz w:val="22"/>
              </w:rPr>
              <w:t>5</w:t>
            </w:r>
            <w:r w:rsidRPr="008E5BC2">
              <w:rPr>
                <w:rFonts w:ascii="GOST Common" w:hAnsi="GOST Common" w:cs="Times New Roman"/>
                <w:sz w:val="22"/>
              </w:rPr>
              <w:t>0 мм с разравниваем и послойным уплотнением Кcom≥0,95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E2F9C3" w14:textId="706E0220" w:rsidR="00407347" w:rsidRPr="004C2735" w:rsidRDefault="00407347" w:rsidP="00407347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ГОСТ 8736-2014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5948E92" w14:textId="77777777" w:rsidR="00407347" w:rsidRPr="004C2735" w:rsidRDefault="00407347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F2E63FC" w14:textId="47548587" w:rsidR="00407347" w:rsidRPr="004C2735" w:rsidRDefault="00407347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BE9896" w14:textId="10936848" w:rsidR="00407347" w:rsidRPr="004C2735" w:rsidRDefault="00407347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7F06465" w14:textId="74558D57" w:rsidR="00407347" w:rsidRPr="004C2735" w:rsidRDefault="00601505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7,70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C484F7B" w14:textId="77777777" w:rsidR="00407347" w:rsidRPr="004C2735" w:rsidRDefault="00407347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D1E04E4" w14:textId="6232A1D2" w:rsidR="00407347" w:rsidRPr="00E419B6" w:rsidRDefault="00407347" w:rsidP="00407347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с коээф. 1,05</w:t>
            </w:r>
          </w:p>
        </w:tc>
      </w:tr>
      <w:tr w:rsidR="00407347" w:rsidRPr="00FD596A" w14:paraId="4E1EB460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46CAB6C" w14:textId="77777777" w:rsidR="00407347" w:rsidRPr="004C2735" w:rsidRDefault="00407347" w:rsidP="00407347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7F8FE91" w14:textId="4B76CF81" w:rsidR="00407347" w:rsidRPr="004C2735" w:rsidRDefault="00407347" w:rsidP="00407347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 xml:space="preserve"> Обсыпка трубопроводов строительным песком (вокруг трубопровода и над трубопроводом толщиной 300 мм) разравниваем и послойным уплотнением Кcom≥0,95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64ABA39" w14:textId="28036D05" w:rsidR="00407347" w:rsidRPr="004C2735" w:rsidRDefault="00407347" w:rsidP="00407347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ГОСТ 8736-2014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BD6E35D" w14:textId="77777777" w:rsidR="00407347" w:rsidRPr="004C2735" w:rsidRDefault="00407347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DDD4BA4" w14:textId="267A1489" w:rsidR="00407347" w:rsidRPr="004C2735" w:rsidRDefault="00407347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DAB98C8" w14:textId="34729CB1" w:rsidR="00407347" w:rsidRPr="004C2735" w:rsidRDefault="00407347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11386D" w14:textId="0AE437D9" w:rsidR="00407347" w:rsidRPr="004C2735" w:rsidRDefault="00893126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42,58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EAE8C89" w14:textId="77777777" w:rsidR="00407347" w:rsidRPr="004C2735" w:rsidRDefault="00407347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9521C91" w14:textId="00C58760" w:rsidR="00407347" w:rsidRPr="00E419B6" w:rsidRDefault="00407347" w:rsidP="00407347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с коээф. 1,05</w:t>
            </w:r>
          </w:p>
        </w:tc>
      </w:tr>
      <w:tr w:rsidR="00407347" w:rsidRPr="00FD596A" w14:paraId="286CE2E6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4B5B061" w14:textId="77777777" w:rsidR="00407347" w:rsidRPr="004C2735" w:rsidRDefault="00407347" w:rsidP="00407347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93C6728" w14:textId="34E70F85" w:rsidR="00407347" w:rsidRPr="004C2735" w:rsidRDefault="00407347" w:rsidP="00407347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 xml:space="preserve"> Окончательная засыпка траншеи строительным песком (до низа дорожной одежды) с послойным уплотнением Кcom≥0,95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D4E555B" w14:textId="1F4B2A26" w:rsidR="00407347" w:rsidRPr="004C2735" w:rsidRDefault="00407347" w:rsidP="00407347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ГОСТ 8736-2014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12D4638" w14:textId="77777777" w:rsidR="00407347" w:rsidRPr="004C2735" w:rsidRDefault="00407347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0EBBB19" w14:textId="219CC810" w:rsidR="00407347" w:rsidRPr="004C2735" w:rsidRDefault="00407347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E755F03" w14:textId="16B3DE40" w:rsidR="00407347" w:rsidRPr="004C2735" w:rsidRDefault="00407347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CAC105" w14:textId="44397193" w:rsidR="00407347" w:rsidRPr="004C2735" w:rsidRDefault="00486075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27,60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85BA8DE" w14:textId="77777777" w:rsidR="00407347" w:rsidRPr="004C2735" w:rsidRDefault="00407347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F6A347F" w14:textId="042FD0B8" w:rsidR="00407347" w:rsidRPr="00E419B6" w:rsidRDefault="00407347" w:rsidP="00407347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с коээф. 1,05</w:t>
            </w:r>
          </w:p>
        </w:tc>
      </w:tr>
      <w:tr w:rsidR="00407347" w:rsidRPr="00FD596A" w14:paraId="212E16FC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44967A5" w14:textId="77777777" w:rsidR="00407347" w:rsidRPr="004C2735" w:rsidRDefault="00407347" w:rsidP="00407347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F1A19D4" w14:textId="3966E86A" w:rsidR="00407347" w:rsidRPr="004C2735" w:rsidRDefault="00407347" w:rsidP="00407347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5A44E9">
              <w:rPr>
                <w:rFonts w:ascii="GOST Common" w:hAnsi="GOST Common" w:cs="Times New Roman"/>
                <w:sz w:val="22"/>
              </w:rPr>
              <w:t>Окончательная засыпка траншеи извлеченным грунтом (пригодным, диаметр включений не более 200 мм) с послойным уплотнением Кcom≥0,92 (или песком средней крупности)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5DC1A4" w14:textId="77777777" w:rsidR="00407347" w:rsidRPr="004C2735" w:rsidRDefault="00407347" w:rsidP="00407347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2DA9270" w14:textId="77777777" w:rsidR="00407347" w:rsidRPr="004C2735" w:rsidRDefault="00407347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6308EB4" w14:textId="77777777" w:rsidR="00407347" w:rsidRPr="004C2735" w:rsidRDefault="00407347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DF7C2F" w14:textId="3BEF0A3B" w:rsidR="00407347" w:rsidRPr="004C2735" w:rsidRDefault="00407347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BAC0D62" w14:textId="104FCD52" w:rsidR="00407347" w:rsidRPr="004C2735" w:rsidRDefault="00012D1B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35,11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28A619C" w14:textId="77777777" w:rsidR="00407347" w:rsidRPr="004C2735" w:rsidRDefault="00407347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6B1B43C" w14:textId="77777777" w:rsidR="00407347" w:rsidRPr="00E419B6" w:rsidRDefault="00407347" w:rsidP="00407347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в газоне</w:t>
            </w:r>
          </w:p>
          <w:p w14:paraId="51CF84FF" w14:textId="0A5C3C50" w:rsidR="00407347" w:rsidRPr="00E419B6" w:rsidRDefault="00407347" w:rsidP="00407347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с коээф. 1,02</w:t>
            </w:r>
          </w:p>
        </w:tc>
      </w:tr>
      <w:tr w:rsidR="00407347" w:rsidRPr="00FD596A" w14:paraId="22658D27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348E0E" w14:textId="77777777" w:rsidR="00407347" w:rsidRPr="004C2735" w:rsidRDefault="00407347" w:rsidP="00407347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B3A4DA7" w14:textId="3F11DA05" w:rsidR="00407347" w:rsidRPr="007D0F04" w:rsidRDefault="00407347" w:rsidP="00407347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 xml:space="preserve"> Вывоз и утилизация извлеченного грунта</w:t>
            </w:r>
            <w:r w:rsidR="007D0F04" w:rsidRPr="007D0F04">
              <w:rPr>
                <w:rFonts w:ascii="GOST Common" w:hAnsi="GOST Common" w:cs="Times New Roman"/>
                <w:sz w:val="22"/>
              </w:rPr>
              <w:t xml:space="preserve"> (</w:t>
            </w:r>
            <w:r w:rsidR="007D0F04">
              <w:rPr>
                <w:rFonts w:ascii="GOST Common" w:hAnsi="GOST Common" w:cs="Times New Roman"/>
                <w:sz w:val="22"/>
                <w:lang w:val="en-US"/>
              </w:rPr>
              <w:t>I</w:t>
            </w:r>
            <w:r w:rsidR="007D0F04" w:rsidRPr="007D10E8">
              <w:rPr>
                <w:rFonts w:ascii="GOST Common" w:hAnsi="GOST Common" w:cs="Times New Roman"/>
                <w:sz w:val="22"/>
              </w:rPr>
              <w:t xml:space="preserve"> - </w:t>
            </w:r>
            <w:r w:rsidR="007D0F04">
              <w:rPr>
                <w:rFonts w:ascii="GOST Common" w:hAnsi="GOST Common" w:cs="Times New Roman"/>
                <w:sz w:val="22"/>
                <w:lang w:val="en-US"/>
              </w:rPr>
              <w:t>II</w:t>
            </w:r>
            <w:r w:rsidR="007D0F04" w:rsidRPr="001904B1">
              <w:rPr>
                <w:rFonts w:ascii="GOST Common" w:hAnsi="GOST Common" w:cs="Times New Roman"/>
                <w:sz w:val="22"/>
              </w:rPr>
              <w:t xml:space="preserve"> </w:t>
            </w:r>
            <w:r w:rsidR="007D0F04">
              <w:rPr>
                <w:rFonts w:ascii="GOST Common" w:hAnsi="GOST Common" w:cs="Times New Roman"/>
                <w:sz w:val="22"/>
              </w:rPr>
              <w:t>группы</w:t>
            </w:r>
            <w:r w:rsidR="007D0F04" w:rsidRPr="007D0F04">
              <w:rPr>
                <w:rFonts w:ascii="GOST Common" w:hAnsi="GOST Common" w:cs="Times New Roman"/>
                <w:sz w:val="22"/>
              </w:rPr>
              <w:t>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6C20412" w14:textId="0F302008" w:rsidR="00407347" w:rsidRPr="004C2735" w:rsidRDefault="006E0345" w:rsidP="00407347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25100-2020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C22E6E7" w14:textId="77777777" w:rsidR="00407347" w:rsidRPr="004C2735" w:rsidRDefault="00407347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20106E2" w14:textId="77777777" w:rsidR="00407347" w:rsidRPr="004C2735" w:rsidRDefault="00407347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C71D336" w14:textId="1E5D6FDF" w:rsidR="00407347" w:rsidRPr="004C2735" w:rsidRDefault="00407347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C0808D" w14:textId="4CCBB1DA" w:rsidR="00407347" w:rsidRPr="004C2735" w:rsidRDefault="00193F54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61,65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5109B6E" w14:textId="77777777" w:rsidR="00407347" w:rsidRPr="004C2735" w:rsidRDefault="00407347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927AEB1" w14:textId="77777777" w:rsidR="00407347" w:rsidRPr="00E419B6" w:rsidRDefault="00407347" w:rsidP="00407347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07347" w:rsidRPr="00FD596A" w14:paraId="672052DD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E4C445" w14:textId="77777777" w:rsidR="00407347" w:rsidRPr="004C2735" w:rsidRDefault="00407347" w:rsidP="00407347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F4A6042" w14:textId="7B272617" w:rsidR="00407347" w:rsidRPr="004C2735" w:rsidRDefault="00407347" w:rsidP="00407347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Демонтаж и монтаж существующего ж.д. полотна для прокладки водопровода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5BB1F9" w14:textId="77777777" w:rsidR="00407347" w:rsidRPr="004C2735" w:rsidRDefault="00407347" w:rsidP="00407347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FC769CF" w14:textId="77777777" w:rsidR="00407347" w:rsidRPr="004C2735" w:rsidRDefault="00407347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0330790" w14:textId="77777777" w:rsidR="00407347" w:rsidRPr="004C2735" w:rsidRDefault="00407347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0B5DF3B" w14:textId="27ED3911" w:rsidR="00407347" w:rsidRPr="004C2735" w:rsidRDefault="00407347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п.м.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418B97" w14:textId="6C0820A2" w:rsidR="00407347" w:rsidRPr="004C2735" w:rsidRDefault="000C3F94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994D953" w14:textId="77777777" w:rsidR="00407347" w:rsidRPr="004C2735" w:rsidRDefault="00407347" w:rsidP="0040734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E622B35" w14:textId="77777777" w:rsidR="00407347" w:rsidRPr="00E419B6" w:rsidRDefault="00407347" w:rsidP="00407347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8905E1" w:rsidRPr="00FD596A" w14:paraId="03BE08EB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73DC5B9" w14:textId="77777777" w:rsidR="008905E1" w:rsidRPr="004C2735" w:rsidRDefault="008905E1" w:rsidP="008905E1">
            <w:pPr>
              <w:pStyle w:val="af5"/>
              <w:spacing w:before="0" w:after="0"/>
              <w:ind w:left="777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7D72FAA" w14:textId="024DEEAF" w:rsidR="008905E1" w:rsidRPr="00FD596A" w:rsidRDefault="008905E1" w:rsidP="008905E1">
            <w:pPr>
              <w:pStyle w:val="af3"/>
              <w:ind w:left="1137" w:right="111" w:hanging="866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b/>
                <w:sz w:val="22"/>
              </w:rPr>
              <w:t>2. Противопожарный</w:t>
            </w:r>
            <w:r w:rsidRPr="00FD596A">
              <w:rPr>
                <w:rFonts w:ascii="GOST Common" w:hAnsi="GOST Common" w:cs="Times New Roman"/>
                <w:b/>
                <w:sz w:val="22"/>
              </w:rPr>
              <w:t xml:space="preserve"> водопровод В</w:t>
            </w:r>
            <w:r>
              <w:rPr>
                <w:rFonts w:ascii="GOST Common" w:hAnsi="GOST Common" w:cs="Times New Roman"/>
                <w:b/>
                <w:sz w:val="22"/>
              </w:rPr>
              <w:t>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54C3E23" w14:textId="77777777" w:rsidR="008905E1" w:rsidRPr="00FD596A" w:rsidRDefault="008905E1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8F89317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32FB30C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F49718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D55555A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DB8422D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0CF8215" w14:textId="7777777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  <w:lang w:val="en-US"/>
              </w:rPr>
            </w:pPr>
          </w:p>
        </w:tc>
      </w:tr>
      <w:tr w:rsidR="008905E1" w:rsidRPr="00FD596A" w14:paraId="237C7914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68D612" w14:textId="77777777" w:rsidR="008905E1" w:rsidRPr="00FD596A" w:rsidRDefault="008905E1" w:rsidP="008905E1">
            <w:pPr>
              <w:pStyle w:val="af5"/>
              <w:spacing w:before="0" w:after="0"/>
              <w:ind w:left="777"/>
              <w:jc w:val="right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E93AF1" w14:textId="6D1E37B1" w:rsidR="008905E1" w:rsidRPr="00FD596A" w:rsidRDefault="008905E1" w:rsidP="008905E1">
            <w:pPr>
              <w:pStyle w:val="af3"/>
              <w:ind w:right="111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b/>
                <w:sz w:val="22"/>
              </w:rPr>
              <w:t>2.1 Арматура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A87178E" w14:textId="77777777" w:rsidR="008905E1" w:rsidRPr="00FD596A" w:rsidRDefault="008905E1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B9F5A8F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B61EDB9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E9C0E1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0993614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0BC7BE7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9EA1033" w14:textId="7777777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  <w:lang w:val="en-US"/>
              </w:rPr>
            </w:pPr>
          </w:p>
        </w:tc>
      </w:tr>
      <w:tr w:rsidR="008905E1" w:rsidRPr="00FD596A" w14:paraId="0F08631D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93DB42D" w14:textId="77777777" w:rsidR="008905E1" w:rsidRPr="00FD596A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F36203A" w14:textId="25184061" w:rsidR="008905E1" w:rsidRPr="00977AE1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977AE1">
              <w:rPr>
                <w:rFonts w:ascii="GOST Common" w:hAnsi="GOST Common" w:cs="Times New Roman"/>
                <w:sz w:val="22"/>
              </w:rPr>
              <w:t>Пожарный гидрант подземный DN125, PN10</w:t>
            </w:r>
            <w:r>
              <w:rPr>
                <w:rFonts w:ascii="GOST Common" w:hAnsi="GOST Common" w:cs="Times New Roman"/>
                <w:sz w:val="22"/>
              </w:rPr>
              <w:t>,</w:t>
            </w:r>
            <w:r w:rsidRPr="00977AE1">
              <w:rPr>
                <w:rFonts w:ascii="GOST Common" w:hAnsi="GOST Common" w:cs="Times New Roman"/>
                <w:sz w:val="22"/>
              </w:rPr>
              <w:t xml:space="preserve"> высотой 1000 мм </w:t>
            </w:r>
            <w:r w:rsidR="00E60FD8">
              <w:rPr>
                <w:rFonts w:ascii="GOST Common" w:hAnsi="GOST Common" w:cs="Times New Roman"/>
                <w:sz w:val="22"/>
              </w:rPr>
              <w:t xml:space="preserve">с интегрированным узлом двойного запирания (ИУДЗ) </w:t>
            </w:r>
            <w:r w:rsidR="009851E6">
              <w:rPr>
                <w:rFonts w:ascii="GOST Common" w:hAnsi="GOST Common" w:cs="Times New Roman"/>
                <w:sz w:val="22"/>
              </w:rPr>
              <w:t xml:space="preserve">и </w:t>
            </w:r>
            <w:r w:rsidRPr="00977AE1">
              <w:rPr>
                <w:rFonts w:ascii="GOST Common" w:hAnsi="GOST Common" w:cs="Times New Roman"/>
                <w:sz w:val="22"/>
              </w:rPr>
              <w:t>с автоматическим дренажом</w:t>
            </w:r>
            <w:r>
              <w:rPr>
                <w:rFonts w:ascii="GOST Common" w:hAnsi="GOST Common" w:cs="Times New Roman"/>
                <w:sz w:val="22"/>
              </w:rPr>
              <w:t>, нижний фланец по ГОСТ 5525-88 (</w:t>
            </w:r>
            <w:r w:rsidRPr="00E40B6F">
              <w:rPr>
                <w:rFonts w:ascii="GOST Common" w:hAnsi="GOST Common" w:cs="Times New Roman"/>
                <w:sz w:val="22"/>
              </w:rPr>
              <w:t>в комплекте с болтами, гайками, шайбами и межфланцевыми прокладками)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0013E7E" w14:textId="6A802D21" w:rsidR="008905E1" w:rsidRPr="00E60FD8" w:rsidRDefault="00E60FD8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Cs w:val="24"/>
                <w:lang w:val="en-US"/>
              </w:rPr>
            </w:pPr>
            <w:r>
              <w:rPr>
                <w:rFonts w:ascii="ISOCPEUR" w:hAnsi="ISOCPEUR"/>
                <w:szCs w:val="24"/>
                <w:lang w:val="en-US"/>
              </w:rPr>
              <w:t>R39.40</w:t>
            </w:r>
          </w:p>
          <w:p w14:paraId="3DC5E1B2" w14:textId="77777777" w:rsidR="008905E1" w:rsidRDefault="008905E1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Cs w:val="24"/>
              </w:rPr>
            </w:pPr>
            <w:r w:rsidRPr="00EC7304">
              <w:rPr>
                <w:rFonts w:ascii="ISOCPEUR" w:hAnsi="ISOCPEUR"/>
                <w:szCs w:val="24"/>
              </w:rPr>
              <w:t>ГОСТ Р 53961-2010</w:t>
            </w:r>
          </w:p>
          <w:p w14:paraId="6A7F30E7" w14:textId="293AB834" w:rsidR="00247942" w:rsidRPr="00FD596A" w:rsidRDefault="00247942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ТУ 28.14.13-014-15861587-18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C83F3F9" w14:textId="0ECC5DBC" w:rsidR="008905E1" w:rsidRPr="00112D12" w:rsidRDefault="00112D12" w:rsidP="00112D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Cs w:val="24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ГП.1000.125.10.</w:t>
            </w:r>
            <w:r>
              <w:rPr>
                <w:rFonts w:ascii="ISOCPEUR" w:hAnsi="ISOCPEUR"/>
                <w:szCs w:val="24"/>
                <w:lang w:val="en-US"/>
              </w:rPr>
              <w:t xml:space="preserve"> R39.40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885315A" w14:textId="05E04F11" w:rsidR="008905E1" w:rsidRPr="00E40B6F" w:rsidRDefault="00E60FD8" w:rsidP="00E60FD8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VGA</w:t>
            </w:r>
            <w:r w:rsidRPr="00E40B6F">
              <w:rPr>
                <w:rFonts w:ascii="GOST Common" w:hAnsi="GOST Common" w:cs="Times New Roman"/>
                <w:sz w:val="22"/>
              </w:rPr>
              <w:t xml:space="preserve"> </w:t>
            </w:r>
            <w:r w:rsidR="008905E1" w:rsidRPr="00E40B6F">
              <w:rPr>
                <w:rFonts w:ascii="GOST Common" w:hAnsi="GOST Common" w:cs="Times New Roman"/>
                <w:sz w:val="22"/>
              </w:rPr>
              <w:t xml:space="preserve"> </w:t>
            </w:r>
          </w:p>
          <w:p w14:paraId="5D335A11" w14:textId="68C31958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 w:rsidRPr="00E40B6F">
              <w:rPr>
                <w:rFonts w:ascii="GOST Common" w:hAnsi="GOST Common" w:cs="Times New Roman"/>
                <w:sz w:val="22"/>
              </w:rPr>
              <w:t>ООО "Сантех-Сервис"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6132A60" w14:textId="1FB02208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к</w:t>
            </w:r>
            <w:r w:rsidRPr="00E40B6F">
              <w:rPr>
                <w:rFonts w:ascii="GOST Common" w:hAnsi="GOST Common" w:cs="Times New Roman"/>
                <w:sz w:val="22"/>
              </w:rPr>
              <w:t>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84D6370" w14:textId="03FECF1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BECB33A" w14:textId="674095C9" w:rsidR="008905E1" w:rsidRPr="00977AE1" w:rsidRDefault="00E60FD8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37</w:t>
            </w:r>
            <w:r w:rsidR="008905E1">
              <w:rPr>
                <w:rFonts w:ascii="GOST Common" w:hAnsi="GOST Common" w:cs="Times New Roman"/>
                <w:sz w:val="22"/>
              </w:rPr>
              <w:t>,</w:t>
            </w:r>
            <w:r>
              <w:rPr>
                <w:rFonts w:ascii="GOST Common" w:hAnsi="GOST Common" w:cs="Times New Roman"/>
                <w:sz w:val="22"/>
              </w:rPr>
              <w:t>7</w:t>
            </w:r>
            <w:r w:rsidR="008905E1">
              <w:rPr>
                <w:rFonts w:ascii="GOST Common" w:hAnsi="GOST Common" w:cs="Times New Roman"/>
                <w:sz w:val="22"/>
              </w:rPr>
              <w:t>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2A49581" w14:textId="7777777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  <w:lang w:val="en-US"/>
              </w:rPr>
            </w:pPr>
          </w:p>
        </w:tc>
      </w:tr>
      <w:tr w:rsidR="008905E1" w:rsidRPr="00FD596A" w14:paraId="4318FD6E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6F3CC35" w14:textId="77777777" w:rsidR="008905E1" w:rsidRPr="00FD596A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1EDDC61" w14:textId="7C36F221" w:rsidR="008905E1" w:rsidRPr="00977AE1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D06D3A">
              <w:rPr>
                <w:rFonts w:ascii="GOST Common" w:hAnsi="GOST Common" w:cs="Times New Roman"/>
                <w:sz w:val="22"/>
              </w:rPr>
              <w:t>Упруго-запирающаяся клиновая чугунная задвижка</w:t>
            </w:r>
            <w:r w:rsidR="00A90D34">
              <w:rPr>
                <w:rFonts w:ascii="GOST Common" w:hAnsi="GOST Common" w:cs="Times New Roman"/>
                <w:sz w:val="22"/>
              </w:rPr>
              <w:t xml:space="preserve"> с невыдвижным шпинделем</w:t>
            </w:r>
            <w:r w:rsidRPr="00D06D3A">
              <w:rPr>
                <w:rFonts w:ascii="GOST Common" w:hAnsi="GOST Common" w:cs="Times New Roman"/>
                <w:sz w:val="22"/>
              </w:rPr>
              <w:t xml:space="preserve"> фланцевая</w:t>
            </w:r>
            <w:r>
              <w:rPr>
                <w:rFonts w:ascii="GOST Common" w:hAnsi="GOST Common" w:cs="Times New Roman"/>
                <w:sz w:val="22"/>
              </w:rPr>
              <w:t xml:space="preserve"> короткая</w:t>
            </w:r>
            <w:r w:rsidRPr="00D06D3A">
              <w:rPr>
                <w:rFonts w:ascii="GOST Common" w:hAnsi="GOST Common" w:cs="Times New Roman"/>
                <w:sz w:val="22"/>
              </w:rPr>
              <w:t xml:space="preserve"> DN</w:t>
            </w:r>
            <w:r>
              <w:rPr>
                <w:rFonts w:ascii="GOST Common" w:hAnsi="GOST Common" w:cs="Times New Roman"/>
                <w:sz w:val="22"/>
              </w:rPr>
              <w:t>15</w:t>
            </w:r>
            <w:r w:rsidRPr="00D06D3A">
              <w:rPr>
                <w:rFonts w:ascii="GOST Common" w:hAnsi="GOST Common" w:cs="Times New Roman"/>
                <w:sz w:val="22"/>
              </w:rPr>
              <w:t>0, PN10</w:t>
            </w:r>
            <w:r>
              <w:rPr>
                <w:rFonts w:ascii="GOST Common" w:hAnsi="GOST Common" w:cs="Times New Roman"/>
                <w:sz w:val="22"/>
              </w:rPr>
              <w:t>/16,</w:t>
            </w:r>
            <w:r w:rsidRPr="00D06D3A">
              <w:rPr>
                <w:rFonts w:ascii="GOST Common" w:hAnsi="GOST Common" w:cs="Times New Roman"/>
                <w:sz w:val="22"/>
              </w:rPr>
              <w:t xml:space="preserve"> L=2</w:t>
            </w:r>
            <w:r>
              <w:rPr>
                <w:rFonts w:ascii="GOST Common" w:hAnsi="GOST Common" w:cs="Times New Roman"/>
                <w:sz w:val="22"/>
              </w:rPr>
              <w:t>1</w:t>
            </w:r>
            <w:r w:rsidRPr="00D06D3A">
              <w:rPr>
                <w:rFonts w:ascii="GOST Common" w:hAnsi="GOST Common" w:cs="Times New Roman"/>
                <w:sz w:val="22"/>
              </w:rPr>
              <w:t>0 мм для установки</w:t>
            </w:r>
            <w:r>
              <w:rPr>
                <w:rFonts w:ascii="GOST Common" w:hAnsi="GOST Common" w:cs="Times New Roman"/>
                <w:sz w:val="22"/>
              </w:rPr>
              <w:t xml:space="preserve"> в колодце</w:t>
            </w:r>
            <w:r w:rsidRPr="00D06D3A">
              <w:rPr>
                <w:rFonts w:ascii="GOST Common" w:hAnsi="GOST Common" w:cs="Times New Roman"/>
                <w:sz w:val="22"/>
              </w:rPr>
              <w:t xml:space="preserve"> (в комплекте с болтами, гайками, </w:t>
            </w:r>
            <w:r w:rsidRPr="00E40B6F">
              <w:rPr>
                <w:rFonts w:ascii="GOST Common" w:hAnsi="GOST Common" w:cs="Times New Roman"/>
                <w:sz w:val="22"/>
              </w:rPr>
              <w:t>шайбами и межфланцевыми прокладками</w:t>
            </w:r>
            <w:r w:rsidRPr="00D06D3A">
              <w:rPr>
                <w:rFonts w:ascii="GOST Common" w:hAnsi="GOST Common" w:cs="Times New Roman"/>
                <w:sz w:val="22"/>
              </w:rPr>
              <w:t>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29B21D" w14:textId="77777777" w:rsidR="008905E1" w:rsidRPr="0049777A" w:rsidRDefault="00A90D34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49777A">
              <w:rPr>
                <w:rFonts w:ascii="GOST Common" w:hAnsi="GOST Common" w:cs="Times New Roman"/>
                <w:sz w:val="22"/>
              </w:rPr>
              <w:t>D17.04</w:t>
            </w:r>
          </w:p>
          <w:p w14:paraId="5D2C47E2" w14:textId="04E715DA" w:rsidR="00A90D34" w:rsidRPr="0049777A" w:rsidRDefault="00A90D34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ТУ 28.14.13-014-15861587-18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6CE905B" w14:textId="00D287EA" w:rsidR="008905E1" w:rsidRDefault="00A90D34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ЗК.150.16.</w:t>
            </w:r>
            <w:r w:rsidRPr="0049777A">
              <w:rPr>
                <w:rFonts w:ascii="GOST Common" w:hAnsi="GOST Common" w:cs="Times New Roman"/>
                <w:sz w:val="22"/>
              </w:rPr>
              <w:t xml:space="preserve"> D17.04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057342B" w14:textId="19027FD2" w:rsidR="008905E1" w:rsidRPr="00E40B6F" w:rsidRDefault="00A90D34" w:rsidP="00A90D34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VGA</w:t>
            </w:r>
            <w:r w:rsidRPr="00E40B6F">
              <w:rPr>
                <w:rFonts w:ascii="GOST Common" w:hAnsi="GOST Common" w:cs="Times New Roman"/>
                <w:sz w:val="22"/>
              </w:rPr>
              <w:t xml:space="preserve"> </w:t>
            </w:r>
            <w:r w:rsidR="008905E1" w:rsidRPr="00E40B6F">
              <w:rPr>
                <w:rFonts w:ascii="GOST Common" w:hAnsi="GOST Common" w:cs="Times New Roman"/>
                <w:sz w:val="22"/>
              </w:rPr>
              <w:t xml:space="preserve"> </w:t>
            </w:r>
          </w:p>
          <w:p w14:paraId="3D84B213" w14:textId="1C79164A" w:rsidR="008905E1" w:rsidRPr="00E40B6F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40B6F">
              <w:rPr>
                <w:rFonts w:ascii="GOST Common" w:hAnsi="GOST Common" w:cs="Times New Roman"/>
                <w:sz w:val="22"/>
              </w:rPr>
              <w:t>ООО "Сантех-Сервис"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B05387" w14:textId="6C58D5FE" w:rsidR="008905E1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</w:t>
            </w:r>
            <w:r w:rsidRPr="00E40B6F">
              <w:rPr>
                <w:rFonts w:ascii="GOST Common" w:hAnsi="GOST Common" w:cs="Times New Roman"/>
                <w:sz w:val="22"/>
              </w:rPr>
              <w:t>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81269A" w14:textId="27166B8F" w:rsidR="008905E1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6B2C380" w14:textId="1C6C0380" w:rsidR="008905E1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31,00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302F25F" w14:textId="7777777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8905E1" w:rsidRPr="00FD596A" w14:paraId="2BA1E8AA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D039C84" w14:textId="77777777" w:rsidR="008905E1" w:rsidRPr="00D06D3A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E985E34" w14:textId="2DD18F3E" w:rsidR="008905E1" w:rsidRPr="00977AE1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F0211">
              <w:rPr>
                <w:rFonts w:ascii="GOST Common" w:hAnsi="GOST Common" w:cs="Times New Roman"/>
                <w:sz w:val="22"/>
              </w:rPr>
              <w:t>Маховик/штурвал для задвижки DN1</w:t>
            </w:r>
            <w:r>
              <w:rPr>
                <w:rFonts w:ascii="GOST Common" w:hAnsi="GOST Common" w:cs="Times New Roman"/>
                <w:sz w:val="22"/>
              </w:rPr>
              <w:t>5</w:t>
            </w:r>
            <w:r w:rsidRPr="000F0211">
              <w:rPr>
                <w:rFonts w:ascii="GOST Common" w:hAnsi="GOST Common" w:cs="Times New Roman"/>
                <w:sz w:val="22"/>
              </w:rPr>
              <w:t>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8774D73" w14:textId="77777777" w:rsidR="008905E1" w:rsidRDefault="00050263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ТА</w:t>
            </w:r>
          </w:p>
          <w:p w14:paraId="0662BA40" w14:textId="1936EB69" w:rsidR="00247942" w:rsidRPr="00EC7304" w:rsidRDefault="00247942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GOST Common" w:hAnsi="GOST Common" w:cs="Times New Roman"/>
                <w:sz w:val="22"/>
              </w:rPr>
              <w:t>ТУ 28.14.13-014-15861587-18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48FD60F" w14:textId="5DEFD404" w:rsidR="008905E1" w:rsidRPr="00050263" w:rsidRDefault="00050263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MX.19.250.TA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59EB52EE" w14:textId="52FFDC03" w:rsidR="008905E1" w:rsidRPr="00E40B6F" w:rsidRDefault="00050263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VGA</w:t>
            </w:r>
            <w:r w:rsidR="008905E1" w:rsidRPr="00E40B6F">
              <w:rPr>
                <w:rFonts w:ascii="GOST Common" w:hAnsi="GOST Common" w:cs="Times New Roman"/>
                <w:sz w:val="22"/>
              </w:rPr>
              <w:t xml:space="preserve"> </w:t>
            </w:r>
          </w:p>
          <w:p w14:paraId="6D13C8C0" w14:textId="33D95A11" w:rsidR="008905E1" w:rsidRPr="00E40B6F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40B6F">
              <w:rPr>
                <w:rFonts w:ascii="GOST Common" w:hAnsi="GOST Common" w:cs="Times New Roman"/>
                <w:sz w:val="22"/>
              </w:rPr>
              <w:t>ООО "Сантех-Сервис"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B095CA5" w14:textId="3460FD57" w:rsidR="008905E1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</w:t>
            </w:r>
            <w:r w:rsidRPr="00E40B6F">
              <w:rPr>
                <w:rFonts w:ascii="GOST Common" w:hAnsi="GOST Common" w:cs="Times New Roman"/>
                <w:sz w:val="22"/>
              </w:rPr>
              <w:t>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133F930" w14:textId="197EAAED" w:rsidR="008905E1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1EB78B5" w14:textId="297217BA" w:rsidR="008905E1" w:rsidRDefault="00050263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1</w:t>
            </w:r>
            <w:r w:rsidR="008905E1">
              <w:rPr>
                <w:rFonts w:ascii="GOST Common" w:hAnsi="GOST Common" w:cs="Times New Roman"/>
                <w:sz w:val="22"/>
              </w:rPr>
              <w:t>,</w:t>
            </w:r>
            <w:r>
              <w:rPr>
                <w:rFonts w:ascii="GOST Common" w:hAnsi="GOST Common" w:cs="Times New Roman"/>
                <w:sz w:val="22"/>
                <w:lang w:val="en-US"/>
              </w:rPr>
              <w:t>7</w:t>
            </w:r>
            <w:r w:rsidR="008905E1">
              <w:rPr>
                <w:rFonts w:ascii="GOST Common" w:hAnsi="GOST Common" w:cs="Times New Roman"/>
                <w:sz w:val="22"/>
              </w:rPr>
              <w:t>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182A287" w14:textId="7777777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8905E1" w:rsidRPr="00FD596A" w14:paraId="276BA653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04E61BA" w14:textId="77777777" w:rsidR="008905E1" w:rsidRPr="00D06D3A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A07DF7A" w14:textId="60547FF2" w:rsidR="008905E1" w:rsidRPr="000F0211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4C02F5">
              <w:rPr>
                <w:rFonts w:ascii="GOST Common" w:hAnsi="GOST Common" w:cs="Times New Roman"/>
                <w:sz w:val="22"/>
              </w:rPr>
              <w:t>Подставка пожарная фланцевая чугунная/стальная односторонняя DN1</w:t>
            </w:r>
            <w:r>
              <w:rPr>
                <w:rFonts w:ascii="GOST Common" w:hAnsi="GOST Common" w:cs="Times New Roman"/>
                <w:sz w:val="22"/>
              </w:rPr>
              <w:t>5</w:t>
            </w:r>
            <w:r w:rsidRPr="004C02F5">
              <w:rPr>
                <w:rFonts w:ascii="GOST Common" w:hAnsi="GOST Common" w:cs="Times New Roman"/>
                <w:sz w:val="22"/>
              </w:rPr>
              <w:t>0 мм, PN10</w:t>
            </w:r>
            <w:r>
              <w:rPr>
                <w:rFonts w:ascii="GOST Common" w:hAnsi="GOST Common" w:cs="Times New Roman"/>
                <w:sz w:val="22"/>
              </w:rPr>
              <w:t>/16, фланец под гидрант по ГОСТ 5525-88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B155365" w14:textId="4613F888" w:rsidR="008905E1" w:rsidRDefault="008905E1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Cs w:val="24"/>
              </w:rPr>
            </w:pPr>
            <w:r w:rsidRPr="00B861B6">
              <w:rPr>
                <w:rFonts w:ascii="ISOCPEUR" w:hAnsi="ISOCPEUR"/>
                <w:szCs w:val="24"/>
              </w:rPr>
              <w:t>ППФО-1</w:t>
            </w:r>
            <w:r>
              <w:rPr>
                <w:rFonts w:ascii="ISOCPEUR" w:hAnsi="ISOCPEUR"/>
                <w:szCs w:val="24"/>
              </w:rPr>
              <w:t>5</w:t>
            </w:r>
            <w:r w:rsidRPr="00B861B6">
              <w:rPr>
                <w:rFonts w:ascii="ISOCPEUR" w:hAnsi="ISOCPEUR"/>
                <w:szCs w:val="24"/>
              </w:rPr>
              <w:t>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C2CF7C6" w14:textId="77777777" w:rsidR="008905E1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42A359C" w14:textId="3005D74D" w:rsidR="008905E1" w:rsidRPr="00E40B6F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2574A82" w14:textId="3198845B" w:rsidR="008905E1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</w:t>
            </w:r>
            <w:r w:rsidRPr="00E40B6F">
              <w:rPr>
                <w:rFonts w:ascii="GOST Common" w:hAnsi="GOST Common" w:cs="Times New Roman"/>
                <w:sz w:val="22"/>
              </w:rPr>
              <w:t>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D236D7" w14:textId="431A5A45" w:rsidR="008905E1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08EB93D" w14:textId="77777777" w:rsidR="008905E1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E65188D" w14:textId="7777777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8905E1" w:rsidRPr="00FD596A" w14:paraId="4C905241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87A8E23" w14:textId="77777777" w:rsidR="008905E1" w:rsidRPr="00D06D3A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0ABCCD3" w14:textId="2AA3F14C" w:rsidR="008905E1" w:rsidRPr="004C02F5" w:rsidRDefault="00927917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Ф</w:t>
            </w:r>
            <w:r w:rsidR="008905E1">
              <w:rPr>
                <w:rFonts w:ascii="GOST Common" w:hAnsi="GOST Common" w:cs="Times New Roman"/>
                <w:sz w:val="22"/>
              </w:rPr>
              <w:t xml:space="preserve">ланцевый адаптер </w:t>
            </w:r>
            <w:r w:rsidR="008905E1" w:rsidRPr="000A1508">
              <w:rPr>
                <w:rFonts w:ascii="GOST Common" w:hAnsi="GOST Common" w:cs="Times New Roman"/>
                <w:sz w:val="22"/>
              </w:rPr>
              <w:t>чугунн</w:t>
            </w:r>
            <w:r w:rsidR="008905E1">
              <w:rPr>
                <w:rFonts w:ascii="GOST Common" w:hAnsi="GOST Common" w:cs="Times New Roman"/>
                <w:sz w:val="22"/>
              </w:rPr>
              <w:t>ый</w:t>
            </w:r>
            <w:r w:rsidR="008905E1" w:rsidRPr="000A1508">
              <w:rPr>
                <w:rFonts w:ascii="GOST Common" w:hAnsi="GOST Common" w:cs="Times New Roman"/>
                <w:sz w:val="22"/>
              </w:rPr>
              <w:t xml:space="preserve"> DN</w:t>
            </w:r>
            <w:r w:rsidR="008905E1">
              <w:rPr>
                <w:rFonts w:ascii="GOST Common" w:hAnsi="GOST Common" w:cs="Times New Roman"/>
                <w:sz w:val="22"/>
              </w:rPr>
              <w:t>25</w:t>
            </w:r>
            <w:r w:rsidR="008905E1" w:rsidRPr="000A1508">
              <w:rPr>
                <w:rFonts w:ascii="GOST Common" w:hAnsi="GOST Common" w:cs="Times New Roman"/>
                <w:sz w:val="22"/>
              </w:rPr>
              <w:t>0 мм, PN16, мм</w:t>
            </w:r>
            <w:r w:rsidR="008905E1">
              <w:rPr>
                <w:rFonts w:ascii="GOST Common" w:hAnsi="GOST Common" w:cs="Times New Roman"/>
                <w:sz w:val="22"/>
              </w:rPr>
              <w:t xml:space="preserve">, </w:t>
            </w:r>
            <w:r w:rsidR="008905E1">
              <w:rPr>
                <w:rFonts w:ascii="GOST Common" w:hAnsi="GOST Common" w:cs="Times New Roman"/>
                <w:sz w:val="22"/>
                <w:lang w:val="en-US"/>
              </w:rPr>
              <w:t>L</w:t>
            </w:r>
            <w:r w:rsidR="008905E1" w:rsidRPr="00396BE7">
              <w:rPr>
                <w:rFonts w:ascii="GOST Common" w:hAnsi="GOST Common" w:cs="Times New Roman"/>
                <w:sz w:val="22"/>
              </w:rPr>
              <w:t>=</w:t>
            </w:r>
            <w:r>
              <w:rPr>
                <w:rFonts w:ascii="GOST Common" w:hAnsi="GOST Common" w:cs="Times New Roman"/>
                <w:sz w:val="22"/>
              </w:rPr>
              <w:t>90</w:t>
            </w:r>
            <w:r w:rsidR="008905E1" w:rsidRPr="00396BE7">
              <w:rPr>
                <w:rFonts w:ascii="GOST Common" w:hAnsi="GOST Common" w:cs="Times New Roman"/>
                <w:sz w:val="22"/>
              </w:rPr>
              <w:t xml:space="preserve"> </w:t>
            </w:r>
            <w:r w:rsidR="008905E1">
              <w:rPr>
                <w:rFonts w:ascii="GOST Common" w:hAnsi="GOST Common" w:cs="Times New Roman"/>
                <w:sz w:val="22"/>
              </w:rPr>
              <w:t>мм</w:t>
            </w:r>
            <w:r w:rsidR="008905E1" w:rsidRPr="000A1508">
              <w:rPr>
                <w:rFonts w:ascii="GOST Common" w:hAnsi="GOST Common" w:cs="Times New Roman"/>
                <w:sz w:val="22"/>
              </w:rPr>
              <w:t xml:space="preserve"> для </w:t>
            </w:r>
            <w:r w:rsidR="008905E1">
              <w:rPr>
                <w:rFonts w:ascii="GOST Common" w:hAnsi="GOST Common" w:cs="Times New Roman"/>
                <w:sz w:val="22"/>
              </w:rPr>
              <w:t xml:space="preserve">установки на чугунную трубу </w:t>
            </w:r>
            <w:r w:rsidR="008905E1" w:rsidRPr="000A1508">
              <w:rPr>
                <w:rFonts w:ascii="GOST Common" w:hAnsi="GOST Common" w:cs="Times New Roman"/>
                <w:sz w:val="22"/>
              </w:rPr>
              <w:t>Ø</w:t>
            </w:r>
            <w:r w:rsidR="008905E1">
              <w:rPr>
                <w:rFonts w:ascii="GOST Common" w:hAnsi="GOST Common" w:cs="Times New Roman"/>
                <w:sz w:val="22"/>
              </w:rPr>
              <w:t>273</w:t>
            </w:r>
            <w:r w:rsidR="008905E1" w:rsidRPr="000A1508">
              <w:rPr>
                <w:rFonts w:ascii="GOST Common" w:hAnsi="GOST Common" w:cs="Times New Roman"/>
                <w:sz w:val="22"/>
              </w:rPr>
              <w:t xml:space="preserve"> мм </w:t>
            </w:r>
            <w:r w:rsidR="008905E1">
              <w:rPr>
                <w:rFonts w:ascii="GOST Common" w:hAnsi="GOST Common" w:cs="Times New Roman"/>
                <w:sz w:val="22"/>
              </w:rPr>
              <w:t>(для диаметра трубы 2</w:t>
            </w:r>
            <w:r>
              <w:rPr>
                <w:rFonts w:ascii="GOST Common" w:hAnsi="GOST Common" w:cs="Times New Roman"/>
                <w:sz w:val="22"/>
              </w:rPr>
              <w:t>72</w:t>
            </w:r>
            <w:r w:rsidR="008905E1">
              <w:rPr>
                <w:rFonts w:ascii="GOST Common" w:hAnsi="GOST Common" w:cs="Times New Roman"/>
                <w:sz w:val="22"/>
              </w:rPr>
              <w:t>-</w:t>
            </w:r>
            <w:r>
              <w:rPr>
                <w:rFonts w:ascii="GOST Common" w:hAnsi="GOST Common" w:cs="Times New Roman"/>
                <w:sz w:val="22"/>
              </w:rPr>
              <w:t>289</w:t>
            </w:r>
            <w:r w:rsidR="008905E1">
              <w:rPr>
                <w:rFonts w:ascii="GOST Common" w:hAnsi="GOST Common" w:cs="Times New Roman"/>
                <w:sz w:val="22"/>
              </w:rPr>
              <w:t xml:space="preserve"> мм) </w:t>
            </w:r>
            <w:r w:rsidR="008905E1" w:rsidRPr="00D06D3A">
              <w:rPr>
                <w:rFonts w:ascii="GOST Common" w:hAnsi="GOST Common" w:cs="Times New Roman"/>
                <w:sz w:val="22"/>
              </w:rPr>
              <w:t xml:space="preserve">(в комплекте с болтами, гайками, </w:t>
            </w:r>
            <w:r w:rsidR="008905E1" w:rsidRPr="00E40B6F">
              <w:rPr>
                <w:rFonts w:ascii="GOST Common" w:hAnsi="GOST Common" w:cs="Times New Roman"/>
                <w:sz w:val="22"/>
              </w:rPr>
              <w:t>шайбами и межфланцевыми прокладками</w:t>
            </w:r>
            <w:r w:rsidR="008905E1" w:rsidRPr="00D06D3A">
              <w:rPr>
                <w:rFonts w:ascii="GOST Common" w:hAnsi="GOST Common" w:cs="Times New Roman"/>
                <w:sz w:val="22"/>
              </w:rPr>
              <w:t>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D2826E3" w14:textId="77777777" w:rsidR="008905E1" w:rsidRDefault="006F144C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Cs w:val="24"/>
                <w:lang w:val="en-US"/>
              </w:rPr>
            </w:pPr>
            <w:r>
              <w:rPr>
                <w:rFonts w:ascii="ISOCPEUR" w:hAnsi="ISOCPEUR"/>
                <w:szCs w:val="24"/>
                <w:lang w:val="en-US"/>
              </w:rPr>
              <w:t>FZ11.10</w:t>
            </w:r>
          </w:p>
          <w:p w14:paraId="19DD9B03" w14:textId="3B63C517" w:rsidR="00247942" w:rsidRPr="006F144C" w:rsidRDefault="00247942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Cs w:val="24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ТУ 28.14.13-014-15861587-18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5908C31" w14:textId="27F97E2F" w:rsidR="008905E1" w:rsidRPr="006F144C" w:rsidRDefault="006F144C" w:rsidP="006F144C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ФА.250/273.16.</w:t>
            </w:r>
            <w:r>
              <w:rPr>
                <w:rFonts w:ascii="GOST Common" w:hAnsi="GOST Common" w:cs="Times New Roman"/>
                <w:sz w:val="22"/>
                <w:lang w:val="en-US"/>
              </w:rPr>
              <w:t xml:space="preserve"> </w:t>
            </w:r>
            <w:r>
              <w:rPr>
                <w:rFonts w:ascii="ISOCPEUR" w:hAnsi="ISOCPEUR"/>
                <w:szCs w:val="24"/>
                <w:lang w:val="en-US"/>
              </w:rPr>
              <w:t>FZ11.10</w:t>
            </w:r>
            <w:r w:rsidRPr="00E40B6F">
              <w:rPr>
                <w:rFonts w:ascii="GOST Common" w:hAnsi="GOST Common" w:cs="Times New Roman"/>
                <w:sz w:val="22"/>
              </w:rPr>
              <w:t xml:space="preserve"> 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5F15F14" w14:textId="77777777" w:rsidR="006F144C" w:rsidRPr="00E40B6F" w:rsidRDefault="006F144C" w:rsidP="006F144C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VGA</w:t>
            </w:r>
            <w:r w:rsidRPr="00E40B6F">
              <w:rPr>
                <w:rFonts w:ascii="GOST Common" w:hAnsi="GOST Common" w:cs="Times New Roman"/>
                <w:sz w:val="22"/>
              </w:rPr>
              <w:t xml:space="preserve"> </w:t>
            </w:r>
          </w:p>
          <w:p w14:paraId="755F264A" w14:textId="3CE88887" w:rsidR="008905E1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40B6F">
              <w:rPr>
                <w:rFonts w:ascii="GOST Common" w:hAnsi="GOST Common" w:cs="Times New Roman"/>
                <w:sz w:val="22"/>
              </w:rPr>
              <w:t>ООО "Сантех-Сервис"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E4CD3B3" w14:textId="3FCA7098" w:rsidR="008905E1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</w:t>
            </w:r>
            <w:r w:rsidRPr="00E40B6F">
              <w:rPr>
                <w:rFonts w:ascii="GOST Common" w:hAnsi="GOST Common" w:cs="Times New Roman"/>
                <w:sz w:val="22"/>
              </w:rPr>
              <w:t>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626CBE" w14:textId="2E884BB3" w:rsidR="008905E1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EF29263" w14:textId="0B065C3E" w:rsidR="008905E1" w:rsidRDefault="00FB525B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13</w:t>
            </w:r>
            <w:r w:rsidR="008905E1">
              <w:rPr>
                <w:rFonts w:ascii="GOST Common" w:hAnsi="GOST Common" w:cs="Times New Roman"/>
                <w:sz w:val="22"/>
              </w:rPr>
              <w:t>,</w:t>
            </w:r>
            <w:r>
              <w:rPr>
                <w:rFonts w:ascii="GOST Common" w:hAnsi="GOST Common" w:cs="Times New Roman"/>
                <w:sz w:val="22"/>
              </w:rPr>
              <w:t>8</w:t>
            </w:r>
            <w:r w:rsidR="008905E1">
              <w:rPr>
                <w:rFonts w:ascii="GOST Common" w:hAnsi="GOST Common" w:cs="Times New Roman"/>
                <w:sz w:val="22"/>
              </w:rPr>
              <w:t>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AE69FE2" w14:textId="7777777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8905E1" w:rsidRPr="00FD596A" w14:paraId="50F7E0B0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CEFC91" w14:textId="77777777" w:rsidR="008905E1" w:rsidRPr="00F137D5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2BC26E2" w14:textId="31A6CA39" w:rsidR="008905E1" w:rsidRPr="00E40B6F" w:rsidRDefault="008905E1" w:rsidP="008905E1">
            <w:pPr>
              <w:pStyle w:val="af5"/>
              <w:jc w:val="left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В</w:t>
            </w:r>
            <w:r w:rsidRPr="00E40B6F">
              <w:rPr>
                <w:rFonts w:ascii="GOST Common" w:hAnsi="GOST Common" w:cs="Times New Roman"/>
                <w:sz w:val="22"/>
              </w:rPr>
              <w:t>ставка демонтажная, чугунная, фланцевая, DN</w:t>
            </w:r>
            <w:r>
              <w:rPr>
                <w:rFonts w:ascii="GOST Common" w:hAnsi="GOST Common" w:cs="Times New Roman"/>
                <w:sz w:val="22"/>
              </w:rPr>
              <w:t>40</w:t>
            </w:r>
            <w:r w:rsidRPr="00E40B6F">
              <w:rPr>
                <w:rFonts w:ascii="GOST Common" w:hAnsi="GOST Common" w:cs="Times New Roman"/>
                <w:sz w:val="22"/>
              </w:rPr>
              <w:t>0 мм, PN10, L=</w:t>
            </w:r>
            <w:r w:rsidR="00CF0F2F" w:rsidRPr="00CF0F2F">
              <w:rPr>
                <w:rFonts w:ascii="GOST Common" w:hAnsi="GOST Common" w:cs="Times New Roman"/>
                <w:sz w:val="22"/>
              </w:rPr>
              <w:t>250</w:t>
            </w:r>
            <w:r w:rsidRPr="00E40B6F">
              <w:rPr>
                <w:rFonts w:ascii="GOST Common" w:hAnsi="GOST Common" w:cs="Times New Roman"/>
                <w:sz w:val="22"/>
              </w:rPr>
              <w:t xml:space="preserve"> ± </w:t>
            </w:r>
            <w:r w:rsidR="00CF0F2F" w:rsidRPr="00CF0F2F">
              <w:rPr>
                <w:rFonts w:ascii="GOST Common" w:hAnsi="GOST Common" w:cs="Times New Roman"/>
                <w:sz w:val="22"/>
              </w:rPr>
              <w:t>25</w:t>
            </w:r>
            <w:r w:rsidRPr="00E40B6F">
              <w:rPr>
                <w:rFonts w:ascii="GOST Common" w:hAnsi="GOST Common" w:cs="Times New Roman"/>
                <w:sz w:val="22"/>
              </w:rPr>
              <w:t xml:space="preserve"> мм (в комплекте с болтами, гайками, шайбами из </w:t>
            </w:r>
            <w:r>
              <w:rPr>
                <w:rFonts w:ascii="GOST Common" w:hAnsi="GOST Common" w:cs="Times New Roman"/>
                <w:sz w:val="22"/>
              </w:rPr>
              <w:t>коррозионностойкой</w:t>
            </w:r>
            <w:r w:rsidRPr="00E40B6F">
              <w:rPr>
                <w:rFonts w:ascii="GOST Common" w:hAnsi="GOST Common" w:cs="Times New Roman"/>
                <w:sz w:val="22"/>
              </w:rPr>
              <w:t xml:space="preserve"> стали и межфланцевыми прокладками)</w:t>
            </w:r>
            <w:r>
              <w:rPr>
                <w:rFonts w:ascii="GOST Common" w:hAnsi="GOST Common" w:cs="Times New Roman"/>
                <w:sz w:val="22"/>
              </w:rPr>
              <w:t xml:space="preserve"> для установки в грунте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481F1C6" w14:textId="77777777" w:rsidR="008905E1" w:rsidRDefault="00525780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FL26.50</w:t>
            </w:r>
          </w:p>
          <w:p w14:paraId="172C8EA3" w14:textId="3F4E482B" w:rsidR="00247942" w:rsidRPr="00247942" w:rsidRDefault="00247942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ТУ 28.14.13-014-15861587-18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368B139" w14:textId="786CAFCE" w:rsidR="008905E1" w:rsidRPr="00525780" w:rsidRDefault="00525780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ВД.400.10.</w:t>
            </w:r>
            <w:r>
              <w:rPr>
                <w:rFonts w:ascii="GOST Common" w:hAnsi="GOST Common" w:cs="Times New Roman"/>
                <w:sz w:val="22"/>
                <w:lang w:val="en-US"/>
              </w:rPr>
              <w:t>FL26.50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503A5AB8" w14:textId="167F001A" w:rsidR="008905E1" w:rsidRPr="00E40B6F" w:rsidRDefault="00CF0F2F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VGA</w:t>
            </w:r>
            <w:r w:rsidR="008905E1" w:rsidRPr="00E40B6F">
              <w:rPr>
                <w:rFonts w:ascii="GOST Common" w:hAnsi="GOST Common" w:cs="Times New Roman"/>
                <w:sz w:val="22"/>
              </w:rPr>
              <w:t xml:space="preserve"> </w:t>
            </w:r>
          </w:p>
          <w:p w14:paraId="02639F6B" w14:textId="69B71FA8" w:rsidR="008905E1" w:rsidRPr="00E40B6F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40B6F">
              <w:rPr>
                <w:rFonts w:ascii="GOST Common" w:hAnsi="GOST Common" w:cs="Times New Roman"/>
                <w:sz w:val="22"/>
              </w:rPr>
              <w:t>ООО "Сантех-Сервис"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2E778D4" w14:textId="5DE7E430" w:rsidR="008905E1" w:rsidRPr="00E40B6F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</w:t>
            </w:r>
            <w:r w:rsidRPr="00E40B6F">
              <w:rPr>
                <w:rFonts w:ascii="GOST Common" w:hAnsi="GOST Common" w:cs="Times New Roman"/>
                <w:sz w:val="22"/>
              </w:rPr>
              <w:t>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5133642" w14:textId="43925540" w:rsidR="008905E1" w:rsidRPr="00E40B6F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D155945" w14:textId="3CE3E4E9" w:rsidR="008905E1" w:rsidRPr="00E40B6F" w:rsidRDefault="00CF0F2F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94</w:t>
            </w:r>
            <w:r w:rsidR="008905E1">
              <w:rPr>
                <w:rFonts w:ascii="GOST Common" w:hAnsi="GOST Common" w:cs="Times New Roman"/>
                <w:sz w:val="22"/>
              </w:rPr>
              <w:t>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70E7700" w14:textId="7777777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  <w:lang w:val="en-US"/>
              </w:rPr>
            </w:pPr>
          </w:p>
        </w:tc>
      </w:tr>
      <w:tr w:rsidR="008905E1" w:rsidRPr="00FD596A" w14:paraId="753DBF9C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FC37439" w14:textId="77777777" w:rsidR="008905E1" w:rsidRPr="00FD596A" w:rsidRDefault="008905E1" w:rsidP="008905E1">
            <w:pPr>
              <w:pStyle w:val="af5"/>
              <w:spacing w:before="0" w:after="0"/>
              <w:ind w:left="777"/>
              <w:jc w:val="right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84EA433" w14:textId="3729C6D3" w:rsidR="008905E1" w:rsidRPr="00FD596A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b/>
                <w:sz w:val="22"/>
              </w:rPr>
              <w:t>2.2 Трубопроводы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FDE4CF" w14:textId="77777777" w:rsidR="008905E1" w:rsidRPr="00FD596A" w:rsidRDefault="008905E1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63FC073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6C6E128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B88C28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0E59F17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41516EA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81CD5AB" w14:textId="7777777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  <w:lang w:val="en-US"/>
              </w:rPr>
            </w:pPr>
          </w:p>
        </w:tc>
      </w:tr>
      <w:tr w:rsidR="008905E1" w:rsidRPr="00FD596A" w14:paraId="3A109A4B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CECB03E" w14:textId="77777777" w:rsidR="008905E1" w:rsidRPr="00FD596A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F321C00" w14:textId="0DAAB364" w:rsidR="008905E1" w:rsidRPr="00547A04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641EB6">
              <w:rPr>
                <w:rFonts w:ascii="GOST Common" w:hAnsi="GOST Common" w:cs="Times New Roman"/>
                <w:sz w:val="22"/>
              </w:rPr>
              <w:t>Труба питьевая ПЭ100 SDR17 Ø</w:t>
            </w:r>
            <w:r>
              <w:rPr>
                <w:rFonts w:ascii="GOST Common" w:hAnsi="GOST Common" w:cs="Times New Roman"/>
                <w:sz w:val="22"/>
              </w:rPr>
              <w:t>160</w:t>
            </w:r>
            <w:r w:rsidRPr="00641EB6">
              <w:rPr>
                <w:rFonts w:ascii="GOST Common" w:hAnsi="GOST Common" w:cs="Times New Roman"/>
                <w:sz w:val="22"/>
              </w:rPr>
              <w:t>x</w:t>
            </w:r>
            <w:r>
              <w:rPr>
                <w:rFonts w:ascii="GOST Common" w:hAnsi="GOST Common" w:cs="Times New Roman"/>
                <w:sz w:val="22"/>
              </w:rPr>
              <w:t>9,5</w:t>
            </w:r>
            <w:r w:rsidRPr="00641EB6">
              <w:rPr>
                <w:rFonts w:ascii="GOST Common" w:hAnsi="GOST Common" w:cs="Times New Roman"/>
                <w:sz w:val="22"/>
              </w:rPr>
              <w:t xml:space="preserve">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693844" w14:textId="2B603228" w:rsidR="008905E1" w:rsidRPr="00FD596A" w:rsidRDefault="008905E1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ГОСТ 18599-2001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FA063BE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71F3E19" w14:textId="2470E3BA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 w:rsidRPr="00641EB6">
              <w:rPr>
                <w:rFonts w:ascii="GOST Common" w:hAnsi="GOST Common" w:cs="Times New Roman"/>
                <w:sz w:val="22"/>
              </w:rPr>
              <w:t>ООО "ИКАПЛАСТ"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9E2943" w14:textId="19DD1D15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2A1C38F" w14:textId="4A31EAF8" w:rsidR="008905E1" w:rsidRPr="00547A04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2D82516" w14:textId="39787081" w:rsidR="008905E1" w:rsidRPr="00547A04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9137231" w14:textId="7466A012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  <w:lang w:val="en-US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с коээф. 1,05</w:t>
            </w:r>
          </w:p>
        </w:tc>
      </w:tr>
      <w:tr w:rsidR="008905E1" w:rsidRPr="00FD596A" w14:paraId="29DF7776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B5114D" w14:textId="77777777" w:rsidR="008905E1" w:rsidRPr="00FD596A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D655B77" w14:textId="1694B533" w:rsidR="008905E1" w:rsidRPr="00CC348F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Труба стальная </w:t>
            </w:r>
            <w:r w:rsidRPr="00641EB6">
              <w:rPr>
                <w:rFonts w:ascii="GOST Common" w:hAnsi="GOST Common" w:cs="Times New Roman"/>
                <w:sz w:val="22"/>
              </w:rPr>
              <w:t>Ø</w:t>
            </w:r>
            <w:r>
              <w:rPr>
                <w:rFonts w:ascii="GOST Common" w:hAnsi="GOST Common" w:cs="Times New Roman"/>
                <w:sz w:val="22"/>
              </w:rPr>
              <w:t>426</w:t>
            </w:r>
            <w:r w:rsidRPr="00641EB6">
              <w:rPr>
                <w:rFonts w:ascii="GOST Common" w:hAnsi="GOST Common" w:cs="Times New Roman"/>
                <w:sz w:val="22"/>
              </w:rPr>
              <w:t>x</w:t>
            </w:r>
            <w:r>
              <w:rPr>
                <w:rFonts w:ascii="GOST Common" w:hAnsi="GOST Common" w:cs="Times New Roman"/>
                <w:sz w:val="22"/>
              </w:rPr>
              <w:t>7</w:t>
            </w:r>
            <w:r w:rsidRPr="00641EB6">
              <w:rPr>
                <w:rFonts w:ascii="GOST Common" w:hAnsi="GOST Common" w:cs="Times New Roman"/>
                <w:sz w:val="22"/>
              </w:rPr>
              <w:t xml:space="preserve"> 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L</w:t>
            </w:r>
            <w:r>
              <w:rPr>
                <w:rFonts w:ascii="GOST Common" w:hAnsi="GOST Common" w:cs="Times New Roman"/>
                <w:sz w:val="22"/>
              </w:rPr>
              <w:t>=11 м с наружным антикоррозийным покрытием (изоляция «усиленная» по ГОСТ 9.602-2016) и с внутренним антикоррозийным покрытием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472A950" w14:textId="3AD422CB" w:rsidR="008905E1" w:rsidRDefault="008905E1" w:rsidP="008905E1">
            <w:pPr>
              <w:ind w:firstLine="0"/>
              <w:jc w:val="center"/>
              <w:rPr>
                <w:rFonts w:ascii="GOST Common" w:hAnsi="GOST Common" w:cs="Times New Roman"/>
                <w:sz w:val="22"/>
              </w:rPr>
            </w:pPr>
            <w:r w:rsidRPr="00CC348F">
              <w:rPr>
                <w:rFonts w:ascii="GOST Common" w:hAnsi="GOST Common" w:cs="Times New Roman"/>
                <w:sz w:val="22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DD6597F" w14:textId="77777777" w:rsidR="008905E1" w:rsidRPr="00CC348F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3344BA8" w14:textId="0F690326" w:rsidR="008905E1" w:rsidRPr="00641EB6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4742E0" w14:textId="65AA2FC1" w:rsidR="008905E1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B17CD7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0DD52DC" w14:textId="06DA3EF3" w:rsidR="008905E1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5C08056" w14:textId="77777777" w:rsidR="008905E1" w:rsidRPr="00547A04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50848DA" w14:textId="343A9FA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футляр</w:t>
            </w:r>
          </w:p>
        </w:tc>
      </w:tr>
      <w:tr w:rsidR="008905E1" w:rsidRPr="00FD596A" w14:paraId="0C486853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74E4B26" w14:textId="77777777" w:rsidR="008905E1" w:rsidRPr="00FD596A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1A5CB64" w14:textId="30E7EF65" w:rsidR="008905E1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Труба стальная </w:t>
            </w:r>
            <w:r w:rsidRPr="00641EB6">
              <w:rPr>
                <w:rFonts w:ascii="GOST Common" w:hAnsi="GOST Common" w:cs="Times New Roman"/>
                <w:sz w:val="22"/>
              </w:rPr>
              <w:t>Ø</w:t>
            </w:r>
            <w:r>
              <w:rPr>
                <w:rFonts w:ascii="GOST Common" w:hAnsi="GOST Common" w:cs="Times New Roman"/>
                <w:sz w:val="22"/>
              </w:rPr>
              <w:t>426</w:t>
            </w:r>
            <w:r w:rsidRPr="00641EB6">
              <w:rPr>
                <w:rFonts w:ascii="GOST Common" w:hAnsi="GOST Common" w:cs="Times New Roman"/>
                <w:sz w:val="22"/>
              </w:rPr>
              <w:t>x</w:t>
            </w:r>
            <w:r>
              <w:rPr>
                <w:rFonts w:ascii="GOST Common" w:hAnsi="GOST Common" w:cs="Times New Roman"/>
                <w:sz w:val="22"/>
              </w:rPr>
              <w:t>7</w:t>
            </w:r>
            <w:r w:rsidRPr="00641EB6">
              <w:rPr>
                <w:rFonts w:ascii="GOST Common" w:hAnsi="GOST Common" w:cs="Times New Roman"/>
                <w:sz w:val="22"/>
              </w:rPr>
              <w:t xml:space="preserve"> 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L</w:t>
            </w:r>
            <w:r>
              <w:rPr>
                <w:rFonts w:ascii="GOST Common" w:hAnsi="GOST Common" w:cs="Times New Roman"/>
                <w:sz w:val="22"/>
              </w:rPr>
              <w:t>=11,50 м с наружным антикоррозийным покрытием (изоляция «усиленная» по ГОСТ 9.602-2016) и с внутренним антикоррозийным покрытием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078AC51" w14:textId="37D32750" w:rsidR="008905E1" w:rsidRPr="00CC348F" w:rsidRDefault="008905E1" w:rsidP="008905E1">
            <w:pPr>
              <w:ind w:firstLine="0"/>
              <w:jc w:val="center"/>
              <w:rPr>
                <w:rFonts w:ascii="GOST Common" w:hAnsi="GOST Common" w:cs="Times New Roman"/>
                <w:sz w:val="22"/>
              </w:rPr>
            </w:pPr>
            <w:r w:rsidRPr="00CC348F">
              <w:rPr>
                <w:rFonts w:ascii="GOST Common" w:hAnsi="GOST Common" w:cs="Times New Roman"/>
                <w:sz w:val="22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0779C56" w14:textId="77777777" w:rsidR="008905E1" w:rsidRPr="00CC348F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7B53AD9" w14:textId="3A97EAC0" w:rsidR="008905E1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E9F8C18" w14:textId="7115948D" w:rsidR="008905E1" w:rsidRPr="00B17CD7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B17CD7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9CE58D3" w14:textId="63F0C607" w:rsidR="008905E1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C3263E7" w14:textId="77777777" w:rsidR="008905E1" w:rsidRPr="00547A04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42F792C" w14:textId="26E9EE75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футляр</w:t>
            </w:r>
          </w:p>
        </w:tc>
      </w:tr>
      <w:tr w:rsidR="008905E1" w:rsidRPr="00FD596A" w14:paraId="11797365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7852A82" w14:textId="77777777" w:rsidR="008905E1" w:rsidRPr="00CC348F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ABCA91F" w14:textId="594A6F9F" w:rsidR="008905E1" w:rsidRPr="00CC348F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Гильза из стальной трубы </w:t>
            </w:r>
            <w:r w:rsidRPr="00641EB6">
              <w:rPr>
                <w:rFonts w:ascii="GOST Common" w:hAnsi="GOST Common" w:cs="Times New Roman"/>
                <w:sz w:val="22"/>
              </w:rPr>
              <w:t>Ø</w:t>
            </w:r>
            <w:r>
              <w:rPr>
                <w:rFonts w:ascii="GOST Common" w:hAnsi="GOST Common" w:cs="Times New Roman"/>
                <w:sz w:val="22"/>
              </w:rPr>
              <w:t>426</w:t>
            </w:r>
            <w:r w:rsidRPr="00641EB6">
              <w:rPr>
                <w:rFonts w:ascii="GOST Common" w:hAnsi="GOST Common" w:cs="Times New Roman"/>
                <w:sz w:val="22"/>
              </w:rPr>
              <w:t>x</w:t>
            </w:r>
            <w:r>
              <w:rPr>
                <w:rFonts w:ascii="GOST Common" w:hAnsi="GOST Common" w:cs="Times New Roman"/>
                <w:sz w:val="22"/>
              </w:rPr>
              <w:t>7</w:t>
            </w:r>
            <w:r w:rsidRPr="00641EB6">
              <w:rPr>
                <w:rFonts w:ascii="GOST Common" w:hAnsi="GOST Common" w:cs="Times New Roman"/>
                <w:sz w:val="22"/>
              </w:rPr>
              <w:t xml:space="preserve"> 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L</w:t>
            </w:r>
            <w:r>
              <w:rPr>
                <w:rFonts w:ascii="GOST Common" w:hAnsi="GOST Common" w:cs="Times New Roman"/>
                <w:sz w:val="22"/>
              </w:rPr>
              <w:t>=240 мм с наружным и внутренним антикоррозийным покрытием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B0F9AE" w14:textId="33AF3ADA" w:rsidR="008905E1" w:rsidRPr="00CC348F" w:rsidRDefault="008905E1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CC348F">
              <w:rPr>
                <w:rFonts w:ascii="GOST Common" w:hAnsi="GOST Common" w:cs="Times New Roman"/>
                <w:sz w:val="22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A6765E0" w14:textId="77777777" w:rsidR="008905E1" w:rsidRPr="00CC348F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BBBF7CD" w14:textId="6471808E" w:rsidR="008905E1" w:rsidRPr="00CC348F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51E3A81" w14:textId="715DACBD" w:rsidR="008905E1" w:rsidRPr="00CC348F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B17CD7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B74832" w14:textId="1EA99507" w:rsidR="008905E1" w:rsidRPr="00CC348F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9597E22" w14:textId="77777777" w:rsidR="008905E1" w:rsidRPr="00CC348F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9489B45" w14:textId="0E285E2F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Гильза для колодца ПГ3</w:t>
            </w:r>
          </w:p>
        </w:tc>
      </w:tr>
      <w:tr w:rsidR="008905E1" w:rsidRPr="00FD596A" w14:paraId="6882A3DA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B1C50DB" w14:textId="77777777" w:rsidR="008905E1" w:rsidRPr="00CC348F" w:rsidRDefault="008905E1" w:rsidP="008905E1">
            <w:pPr>
              <w:pStyle w:val="af5"/>
              <w:spacing w:before="0" w:after="0"/>
              <w:ind w:left="777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856C66A" w14:textId="38DF4726" w:rsidR="008905E1" w:rsidRPr="00FD596A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b/>
                <w:sz w:val="22"/>
              </w:rPr>
              <w:t>2.3 Элементы трубопроводов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40696B7" w14:textId="77777777" w:rsidR="008905E1" w:rsidRPr="00FD596A" w:rsidRDefault="008905E1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BD0CBE4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42AA266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2A50236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52C5AE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5768BE9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FE25278" w14:textId="7777777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  <w:lang w:val="en-US"/>
              </w:rPr>
            </w:pPr>
          </w:p>
        </w:tc>
      </w:tr>
      <w:tr w:rsidR="008905E1" w:rsidRPr="00FD596A" w14:paraId="4078B28B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539D35F" w14:textId="77777777" w:rsidR="008905E1" w:rsidRPr="00FD596A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66EA96B" w14:textId="2B057172" w:rsidR="008905E1" w:rsidRPr="000D6AFE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B17CD7">
              <w:rPr>
                <w:rFonts w:ascii="GOST Common" w:hAnsi="GOST Common" w:cs="Times New Roman"/>
                <w:sz w:val="22"/>
              </w:rPr>
              <w:t>Втулка под фланец ПЭ100 SDR17 Ø1</w:t>
            </w:r>
            <w:r>
              <w:rPr>
                <w:rFonts w:ascii="GOST Common" w:hAnsi="GOST Common" w:cs="Times New Roman"/>
                <w:sz w:val="22"/>
              </w:rPr>
              <w:t>60</w:t>
            </w:r>
            <w:r w:rsidRPr="00B17CD7">
              <w:rPr>
                <w:rFonts w:ascii="GOST Common" w:hAnsi="GOST Common" w:cs="Times New Roman"/>
                <w:sz w:val="22"/>
              </w:rPr>
              <w:t xml:space="preserve">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E6659C5" w14:textId="76DFA3C3" w:rsidR="008905E1" w:rsidRPr="000D6AFE" w:rsidRDefault="008905E1" w:rsidP="00D42959">
            <w:pPr>
              <w:spacing w:line="240" w:lineRule="auto"/>
              <w:ind w:firstLine="0"/>
              <w:jc w:val="center"/>
              <w:rPr>
                <w:rFonts w:ascii="GOST Common" w:hAnsi="GOST Common" w:cs="Times New Roman"/>
                <w:sz w:val="22"/>
              </w:rPr>
            </w:pPr>
            <w:r w:rsidRPr="00B17CD7">
              <w:rPr>
                <w:rFonts w:ascii="GOST Common" w:hAnsi="GOST Common" w:cs="Times New Roman"/>
                <w:sz w:val="22"/>
              </w:rPr>
              <w:t>ТУ 2248-001-50049230-2007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78EA39E" w14:textId="7C9A5D3B" w:rsidR="008905E1" w:rsidRPr="000D6AFE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B17CD7">
              <w:rPr>
                <w:rFonts w:ascii="GOST Common" w:hAnsi="GOST Common" w:cs="Times New Roman"/>
                <w:sz w:val="22"/>
              </w:rPr>
              <w:t xml:space="preserve"> 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627E86C" w14:textId="48F7A821" w:rsidR="008905E1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B17CD7">
              <w:rPr>
                <w:rFonts w:ascii="GOST Common" w:hAnsi="GOST Common" w:cs="Times New Roman"/>
                <w:sz w:val="22"/>
              </w:rPr>
              <w:t>ООО "ИКАПЛАСТ"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0C532C" w14:textId="25B75662" w:rsidR="008905E1" w:rsidRPr="000D6AFE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B17CD7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7DF93F4" w14:textId="7C7B28CB" w:rsidR="008905E1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73BD0BB" w14:textId="77777777" w:rsidR="008905E1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CC36EA7" w14:textId="7777777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  <w:lang w:val="en-US"/>
              </w:rPr>
            </w:pPr>
          </w:p>
        </w:tc>
      </w:tr>
      <w:tr w:rsidR="008905E1" w:rsidRPr="00FD596A" w14:paraId="07118B0D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861063" w14:textId="77777777" w:rsidR="008905E1" w:rsidRPr="00FD596A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52F8EF0" w14:textId="10EAC07E" w:rsidR="008905E1" w:rsidRPr="00B17CD7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B17CD7">
              <w:rPr>
                <w:rFonts w:ascii="GOST Common" w:hAnsi="GOST Common" w:cs="Times New Roman"/>
                <w:sz w:val="22"/>
              </w:rPr>
              <w:t>Фланец стальной с полимерным покрытием для разъемных соединений ПЭ труб Ø</w:t>
            </w:r>
            <w:r>
              <w:rPr>
                <w:rFonts w:ascii="GOST Common" w:hAnsi="GOST Common" w:cs="Times New Roman"/>
                <w:sz w:val="22"/>
              </w:rPr>
              <w:t>160</w:t>
            </w:r>
            <w:r w:rsidRPr="00B17CD7">
              <w:rPr>
                <w:rFonts w:ascii="GOST Common" w:hAnsi="GOST Common" w:cs="Times New Roman"/>
                <w:sz w:val="22"/>
              </w:rPr>
              <w:t xml:space="preserve"> мм (DN</w:t>
            </w:r>
            <w:r>
              <w:rPr>
                <w:rFonts w:ascii="GOST Common" w:hAnsi="GOST Common" w:cs="Times New Roman"/>
                <w:sz w:val="22"/>
              </w:rPr>
              <w:t>150</w:t>
            </w:r>
            <w:r w:rsidRPr="00B17CD7">
              <w:rPr>
                <w:rFonts w:ascii="GOST Common" w:hAnsi="GOST Common" w:cs="Times New Roman"/>
                <w:sz w:val="22"/>
              </w:rPr>
              <w:t>), PN10/16</w:t>
            </w:r>
            <w:r>
              <w:rPr>
                <w:rFonts w:ascii="GOST Common" w:hAnsi="GOST Common" w:cs="Times New Roman"/>
                <w:sz w:val="22"/>
              </w:rPr>
              <w:t xml:space="preserve"> для установки в грунте </w:t>
            </w:r>
            <w:r w:rsidRPr="00E40B6F">
              <w:rPr>
                <w:rFonts w:ascii="GOST Common" w:hAnsi="GOST Common" w:cs="Times New Roman"/>
                <w:sz w:val="22"/>
              </w:rPr>
              <w:t xml:space="preserve">(в комплекте с болтами, гайками, шайбами из </w:t>
            </w:r>
            <w:r>
              <w:rPr>
                <w:rFonts w:ascii="GOST Common" w:hAnsi="GOST Common" w:cs="Times New Roman"/>
                <w:sz w:val="22"/>
              </w:rPr>
              <w:t>коррозионностойкой</w:t>
            </w:r>
            <w:r w:rsidRPr="00E40B6F">
              <w:rPr>
                <w:rFonts w:ascii="GOST Common" w:hAnsi="GOST Common" w:cs="Times New Roman"/>
                <w:sz w:val="22"/>
              </w:rPr>
              <w:t xml:space="preserve"> стали и межфланцевыми прокладками)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C8B7962" w14:textId="48C97616" w:rsidR="008905E1" w:rsidRPr="00B17CD7" w:rsidRDefault="008905E1" w:rsidP="008905E1">
            <w:pPr>
              <w:ind w:firstLine="0"/>
              <w:jc w:val="center"/>
              <w:rPr>
                <w:rFonts w:ascii="GOST Common" w:hAnsi="GOST Common" w:cs="Times New Roman"/>
                <w:sz w:val="22"/>
              </w:rPr>
            </w:pPr>
            <w:r w:rsidRPr="00E94A52">
              <w:rPr>
                <w:rFonts w:ascii="GOST Common" w:hAnsi="GOST Common" w:cs="Times New Roman"/>
                <w:sz w:val="22"/>
              </w:rPr>
              <w:t>ГОСТ 12822-80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DBC8988" w14:textId="77777777" w:rsidR="008905E1" w:rsidRPr="00B17CD7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4F4F3A9" w14:textId="56C8DA38" w:rsidR="008905E1" w:rsidRPr="00B17CD7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B17CD7">
              <w:rPr>
                <w:rFonts w:ascii="GOST Common" w:hAnsi="GOST Common" w:cs="Times New Roman"/>
                <w:sz w:val="22"/>
              </w:rPr>
              <w:t>ООО "ИКАПЛАСТ"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345849" w14:textId="23657983" w:rsidR="008905E1" w:rsidRPr="00B17CD7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</w:t>
            </w:r>
            <w:r w:rsidRPr="00E40B6F">
              <w:rPr>
                <w:rFonts w:ascii="GOST Common" w:hAnsi="GOST Common" w:cs="Times New Roman"/>
                <w:sz w:val="22"/>
              </w:rPr>
              <w:t>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2BC3B6" w14:textId="726ED706" w:rsidR="008905E1" w:rsidRPr="003A61AC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4FFD2C4" w14:textId="77777777" w:rsidR="008905E1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5458523" w14:textId="7777777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8905E1" w:rsidRPr="00FD596A" w14:paraId="528C1AEB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BFE3C2" w14:textId="77777777" w:rsidR="008905E1" w:rsidRPr="00FD596A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8916D6F" w14:textId="719EE53A" w:rsidR="008905E1" w:rsidRPr="003A61AC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Фланец стальной плоский приварной </w:t>
            </w:r>
            <w:r>
              <w:rPr>
                <w:rFonts w:ascii="GOST Common" w:hAnsi="GOST Common" w:cs="Times New Roman"/>
                <w:sz w:val="22"/>
                <w:lang w:val="en-US"/>
              </w:rPr>
              <w:t>DN</w:t>
            </w:r>
            <w:r w:rsidRPr="003A61AC">
              <w:rPr>
                <w:rFonts w:ascii="GOST Common" w:hAnsi="GOST Common" w:cs="Times New Roman"/>
                <w:sz w:val="22"/>
              </w:rPr>
              <w:t>400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PN</w:t>
            </w:r>
            <w:r w:rsidRPr="003A61AC">
              <w:rPr>
                <w:rFonts w:ascii="GOST Common" w:hAnsi="GOST Common" w:cs="Times New Roman"/>
                <w:sz w:val="22"/>
              </w:rPr>
              <w:t>10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E1FFACA" w14:textId="073B245F" w:rsidR="008905E1" w:rsidRPr="00C72BB6" w:rsidRDefault="008905E1" w:rsidP="00D42959">
            <w:pPr>
              <w:spacing w:line="240" w:lineRule="auto"/>
              <w:ind w:firstLine="0"/>
              <w:jc w:val="center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ГОСТ 33259-2015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BE4EB74" w14:textId="77777777" w:rsidR="008905E1" w:rsidRPr="00B17CD7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8299357" w14:textId="6967FA99" w:rsidR="008905E1" w:rsidRPr="003A61A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E062E0C" w14:textId="5F645804" w:rsidR="008905E1" w:rsidRPr="00B17CD7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B17CD7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E215A1A" w14:textId="28CC85EE" w:rsidR="008905E1" w:rsidRPr="003A61AC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08A65D2" w14:textId="77777777" w:rsidR="008905E1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87102FA" w14:textId="7777777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8905E1" w:rsidRPr="00FD596A" w14:paraId="71F6F221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BEA4E3D" w14:textId="77777777" w:rsidR="008905E1" w:rsidRPr="00B17CD7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C86994" w14:textId="24D328F6" w:rsidR="008905E1" w:rsidRPr="000D6AFE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 xml:space="preserve">Тройник </w:t>
            </w:r>
            <w:r>
              <w:rPr>
                <w:rFonts w:ascii="GOST Common" w:hAnsi="GOST Common" w:cs="Times New Roman"/>
                <w:sz w:val="22"/>
              </w:rPr>
              <w:t xml:space="preserve">ВЧШГ </w:t>
            </w:r>
            <w:r w:rsidRPr="000D6AFE">
              <w:rPr>
                <w:rFonts w:ascii="GOST Common" w:hAnsi="GOST Common" w:cs="Times New Roman"/>
                <w:sz w:val="22"/>
              </w:rPr>
              <w:t xml:space="preserve">фланцевый ТФ </w:t>
            </w:r>
            <w:r>
              <w:rPr>
                <w:rFonts w:ascii="GOST Common" w:hAnsi="GOST Common" w:cs="Times New Roman"/>
                <w:sz w:val="22"/>
                <w:lang w:val="en-US"/>
              </w:rPr>
              <w:t>DN</w:t>
            </w:r>
            <w:r w:rsidRPr="00C72BB6">
              <w:rPr>
                <w:rFonts w:ascii="GOST Common" w:hAnsi="GOST Common" w:cs="Times New Roman"/>
                <w:sz w:val="22"/>
              </w:rPr>
              <w:t>25</w:t>
            </w:r>
            <w:r w:rsidRPr="000D6AFE">
              <w:rPr>
                <w:rFonts w:ascii="GOST Common" w:hAnsi="GOST Common" w:cs="Times New Roman"/>
                <w:sz w:val="22"/>
              </w:rPr>
              <w:t>0x1</w:t>
            </w:r>
            <w:r w:rsidRPr="00FB722B">
              <w:rPr>
                <w:rFonts w:ascii="GOST Common" w:hAnsi="GOST Common" w:cs="Times New Roman"/>
                <w:sz w:val="22"/>
              </w:rPr>
              <w:t>5</w:t>
            </w:r>
            <w:r w:rsidRPr="000D6AFE">
              <w:rPr>
                <w:rFonts w:ascii="GOST Common" w:hAnsi="GOST Common" w:cs="Times New Roman"/>
                <w:sz w:val="22"/>
              </w:rPr>
              <w:t>0</w:t>
            </w:r>
            <w:r w:rsidRPr="00FB722B">
              <w:rPr>
                <w:rFonts w:ascii="GOST Common" w:hAnsi="GOST Common" w:cs="Times New Roman"/>
                <w:sz w:val="22"/>
              </w:rPr>
              <w:t xml:space="preserve"> </w:t>
            </w:r>
            <w:r w:rsidRPr="000D6AFE">
              <w:rPr>
                <w:rFonts w:ascii="GOST Common" w:hAnsi="GOST Common" w:cs="Times New Roman"/>
                <w:sz w:val="22"/>
              </w:rPr>
              <w:t>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PN</w:t>
            </w:r>
            <w:r w:rsidRPr="00FB722B">
              <w:rPr>
                <w:rFonts w:ascii="GOST Common" w:hAnsi="GOST Common" w:cs="Times New Roman"/>
                <w:sz w:val="22"/>
              </w:rPr>
              <w:t>10</w:t>
            </w:r>
            <w:r w:rsidRPr="00FF4E1E">
              <w:rPr>
                <w:rFonts w:ascii="GOST Common" w:hAnsi="GOST Common" w:cs="Times New Roman"/>
                <w:sz w:val="22"/>
              </w:rPr>
              <w:t xml:space="preserve"> </w:t>
            </w:r>
            <w:r>
              <w:rPr>
                <w:rFonts w:ascii="GOST Common" w:hAnsi="GOST Common" w:cs="Times New Roman"/>
                <w:sz w:val="22"/>
              </w:rPr>
              <w:t>с внутренним ЦПП и наружным покрытием из цинка и битумного лака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0528120" w14:textId="4BEA6872" w:rsidR="008905E1" w:rsidRPr="000D6AFE" w:rsidRDefault="008905E1" w:rsidP="00875E37">
            <w:pPr>
              <w:spacing w:line="240" w:lineRule="auto"/>
              <w:ind w:firstLine="0"/>
              <w:jc w:val="center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 xml:space="preserve">Тройник ТФ </w:t>
            </w:r>
            <w:r>
              <w:rPr>
                <w:rFonts w:ascii="GOST Common" w:hAnsi="GOST Common" w:cs="Times New Roman"/>
                <w:sz w:val="22"/>
                <w:lang w:val="en-US"/>
              </w:rPr>
              <w:t>25</w:t>
            </w:r>
            <w:r w:rsidRPr="000D6AFE">
              <w:rPr>
                <w:rFonts w:ascii="GOST Common" w:hAnsi="GOST Common" w:cs="Times New Roman"/>
                <w:sz w:val="22"/>
              </w:rPr>
              <w:t>0х1</w:t>
            </w:r>
            <w:r>
              <w:rPr>
                <w:rFonts w:ascii="GOST Common" w:hAnsi="GOST Common" w:cs="Times New Roman"/>
                <w:sz w:val="22"/>
              </w:rPr>
              <w:t>5</w:t>
            </w:r>
            <w:r w:rsidRPr="000D6AFE">
              <w:rPr>
                <w:rFonts w:ascii="GOST Common" w:hAnsi="GOST Common" w:cs="Times New Roman"/>
                <w:sz w:val="22"/>
              </w:rPr>
              <w:t xml:space="preserve">0 </w:t>
            </w:r>
          </w:p>
          <w:p w14:paraId="1187306E" w14:textId="0830998C" w:rsidR="008905E1" w:rsidRPr="000D6AFE" w:rsidRDefault="008905E1" w:rsidP="00875E37">
            <w:pPr>
              <w:spacing w:line="240" w:lineRule="auto"/>
              <w:ind w:firstLine="0"/>
              <w:jc w:val="center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>ГОСТ 5525-88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A59A163" w14:textId="77777777" w:rsidR="008905E1" w:rsidRPr="000D6AFE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B911A00" w14:textId="4B7F3912" w:rsidR="008905E1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ООО </w:t>
            </w:r>
            <w:r w:rsidRPr="000D6AFE">
              <w:rPr>
                <w:rFonts w:ascii="GOST Common" w:hAnsi="GOST Common" w:cs="Times New Roman"/>
                <w:sz w:val="22"/>
              </w:rPr>
              <w:t>"ЛТК "Свободный сокол"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89F2CF7" w14:textId="6ABD3DA1" w:rsidR="008905E1" w:rsidRPr="000D6AFE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8CFE10" w14:textId="2F9DA62D" w:rsidR="008905E1" w:rsidRPr="006E5492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4FB68E0" w14:textId="61FE511B" w:rsidR="008905E1" w:rsidRPr="006E5492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72,60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BF35B00" w14:textId="7777777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  <w:lang w:val="en-US"/>
              </w:rPr>
            </w:pPr>
          </w:p>
        </w:tc>
      </w:tr>
      <w:tr w:rsidR="008905E1" w:rsidRPr="00FD596A" w14:paraId="434A8FBA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6D4CF5D" w14:textId="77777777" w:rsidR="008905E1" w:rsidRPr="00B17CD7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D241593" w14:textId="47560874" w:rsidR="008905E1" w:rsidRPr="00FF4E1E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 xml:space="preserve">Тройник </w:t>
            </w:r>
            <w:r>
              <w:rPr>
                <w:rFonts w:ascii="GOST Common" w:hAnsi="GOST Common" w:cs="Times New Roman"/>
                <w:sz w:val="22"/>
              </w:rPr>
              <w:t xml:space="preserve">ВЧШГ </w:t>
            </w:r>
            <w:r w:rsidRPr="000D6AFE">
              <w:rPr>
                <w:rFonts w:ascii="GOST Common" w:hAnsi="GOST Common" w:cs="Times New Roman"/>
                <w:sz w:val="22"/>
              </w:rPr>
              <w:t xml:space="preserve">фланцевый ТФ </w:t>
            </w:r>
            <w:r>
              <w:rPr>
                <w:rFonts w:ascii="GOST Common" w:hAnsi="GOST Common" w:cs="Times New Roman"/>
                <w:sz w:val="22"/>
                <w:lang w:val="en-US"/>
              </w:rPr>
              <w:t>DN</w:t>
            </w:r>
            <w:r w:rsidRPr="00FB722B">
              <w:rPr>
                <w:rFonts w:ascii="GOST Common" w:hAnsi="GOST Common" w:cs="Times New Roman"/>
                <w:sz w:val="22"/>
              </w:rPr>
              <w:t>4</w:t>
            </w:r>
            <w:r w:rsidRPr="000D6AFE">
              <w:rPr>
                <w:rFonts w:ascii="GOST Common" w:hAnsi="GOST Common" w:cs="Times New Roman"/>
                <w:sz w:val="22"/>
              </w:rPr>
              <w:t>00x1</w:t>
            </w:r>
            <w:r w:rsidRPr="00FB722B">
              <w:rPr>
                <w:rFonts w:ascii="GOST Common" w:hAnsi="GOST Common" w:cs="Times New Roman"/>
                <w:sz w:val="22"/>
              </w:rPr>
              <w:t>5</w:t>
            </w:r>
            <w:r w:rsidRPr="000D6AFE">
              <w:rPr>
                <w:rFonts w:ascii="GOST Common" w:hAnsi="GOST Common" w:cs="Times New Roman"/>
                <w:sz w:val="22"/>
              </w:rPr>
              <w:t>0</w:t>
            </w:r>
            <w:r w:rsidRPr="00FB722B">
              <w:rPr>
                <w:rFonts w:ascii="GOST Common" w:hAnsi="GOST Common" w:cs="Times New Roman"/>
                <w:sz w:val="22"/>
              </w:rPr>
              <w:t xml:space="preserve"> </w:t>
            </w:r>
            <w:r w:rsidRPr="000D6AFE">
              <w:rPr>
                <w:rFonts w:ascii="GOST Common" w:hAnsi="GOST Common" w:cs="Times New Roman"/>
                <w:sz w:val="22"/>
              </w:rPr>
              <w:t>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PN</w:t>
            </w:r>
            <w:r w:rsidRPr="00FB722B">
              <w:rPr>
                <w:rFonts w:ascii="GOST Common" w:hAnsi="GOST Common" w:cs="Times New Roman"/>
                <w:sz w:val="22"/>
              </w:rPr>
              <w:t>10</w:t>
            </w:r>
            <w:r w:rsidRPr="00FF4E1E">
              <w:rPr>
                <w:rFonts w:ascii="GOST Common" w:hAnsi="GOST Common" w:cs="Times New Roman"/>
                <w:sz w:val="22"/>
              </w:rPr>
              <w:t xml:space="preserve"> </w:t>
            </w:r>
            <w:r>
              <w:rPr>
                <w:rFonts w:ascii="GOST Common" w:hAnsi="GOST Common" w:cs="Times New Roman"/>
                <w:sz w:val="22"/>
              </w:rPr>
              <w:t>с внутренним ЦПП и наружным покрытием из цинка и битумного лака для установки в грунте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FD1BE3" w14:textId="6A3E45B7" w:rsidR="008905E1" w:rsidRPr="000D6AFE" w:rsidRDefault="008905E1" w:rsidP="00875E37">
            <w:pPr>
              <w:spacing w:line="240" w:lineRule="auto"/>
              <w:ind w:firstLine="0"/>
              <w:jc w:val="center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 xml:space="preserve">Тройник ТФ </w:t>
            </w:r>
            <w:r>
              <w:rPr>
                <w:rFonts w:ascii="GOST Common" w:hAnsi="GOST Common" w:cs="Times New Roman"/>
                <w:sz w:val="22"/>
              </w:rPr>
              <w:t>4</w:t>
            </w:r>
            <w:r w:rsidRPr="000D6AFE">
              <w:rPr>
                <w:rFonts w:ascii="GOST Common" w:hAnsi="GOST Common" w:cs="Times New Roman"/>
                <w:sz w:val="22"/>
              </w:rPr>
              <w:t>00х1</w:t>
            </w:r>
            <w:r>
              <w:rPr>
                <w:rFonts w:ascii="GOST Common" w:hAnsi="GOST Common" w:cs="Times New Roman"/>
                <w:sz w:val="22"/>
              </w:rPr>
              <w:t>5</w:t>
            </w:r>
            <w:r w:rsidRPr="000D6AFE">
              <w:rPr>
                <w:rFonts w:ascii="GOST Common" w:hAnsi="GOST Common" w:cs="Times New Roman"/>
                <w:sz w:val="22"/>
              </w:rPr>
              <w:t xml:space="preserve">0 </w:t>
            </w:r>
          </w:p>
          <w:p w14:paraId="4C5C8CBB" w14:textId="6723BF49" w:rsidR="008905E1" w:rsidRPr="000D6AFE" w:rsidRDefault="008905E1" w:rsidP="00875E37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>ГОСТ 5525-88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58FC418" w14:textId="77777777" w:rsidR="008905E1" w:rsidRPr="000D6AFE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7627E3F" w14:textId="02B2CC18" w:rsidR="008905E1" w:rsidRPr="000D6AFE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ООО </w:t>
            </w:r>
            <w:r w:rsidRPr="000D6AFE">
              <w:rPr>
                <w:rFonts w:ascii="GOST Common" w:hAnsi="GOST Common" w:cs="Times New Roman"/>
                <w:sz w:val="22"/>
              </w:rPr>
              <w:t>"ЛТК "Свободный сокол"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8921333" w14:textId="5D025ABF" w:rsidR="008905E1" w:rsidRPr="000D6AFE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F75CFA" w14:textId="14B01F16" w:rsidR="008905E1" w:rsidRPr="00E41259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AB6A74E" w14:textId="71DD537F" w:rsidR="008905E1" w:rsidRPr="000D6AFE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120,00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C3D35ED" w14:textId="7777777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  <w:lang w:val="en-US"/>
              </w:rPr>
            </w:pPr>
          </w:p>
        </w:tc>
      </w:tr>
      <w:tr w:rsidR="008905E1" w:rsidRPr="00FD596A" w14:paraId="23E4B708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78A91D" w14:textId="77777777" w:rsidR="008905E1" w:rsidRPr="00FD596A" w:rsidRDefault="008905E1" w:rsidP="008905E1">
            <w:pPr>
              <w:pStyle w:val="af5"/>
              <w:spacing w:before="0" w:after="0"/>
              <w:ind w:left="777"/>
              <w:jc w:val="right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5FC8F82" w14:textId="2BE8C9BD" w:rsidR="008905E1" w:rsidRPr="00FD596A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b/>
                <w:sz w:val="22"/>
              </w:rPr>
              <w:t>2.4 Материалы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51A3D21" w14:textId="77777777" w:rsidR="008905E1" w:rsidRPr="00FD596A" w:rsidRDefault="008905E1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AA7D8BB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4324B30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87B2E55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8AD27B4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5D90067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0F14B5A" w14:textId="7777777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  <w:lang w:val="en-US"/>
              </w:rPr>
            </w:pPr>
          </w:p>
        </w:tc>
      </w:tr>
      <w:tr w:rsidR="00820892" w:rsidRPr="00FD596A" w14:paraId="3A5614D9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4E60A3" w14:textId="77777777" w:rsidR="00820892" w:rsidRPr="00FD596A" w:rsidRDefault="00820892" w:rsidP="00820892">
            <w:pPr>
              <w:pStyle w:val="af5"/>
              <w:spacing w:before="0" w:after="0"/>
              <w:ind w:left="777"/>
              <w:jc w:val="right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1DDFF92" w14:textId="085FD329" w:rsidR="00820892" w:rsidRPr="00EF23A8" w:rsidRDefault="00820892" w:rsidP="0082089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 xml:space="preserve"> </w:t>
            </w:r>
            <w:r w:rsidRPr="00820892">
              <w:rPr>
                <w:rFonts w:ascii="GOST Common" w:hAnsi="GOST Common" w:cs="Times New Roman"/>
                <w:sz w:val="22"/>
              </w:rPr>
              <w:t>Колодец водопроводный из сборных железобетонных</w:t>
            </w:r>
            <w:r w:rsidR="0051037B">
              <w:rPr>
                <w:rFonts w:ascii="GOST Common" w:hAnsi="GOST Common" w:cs="Times New Roman"/>
                <w:sz w:val="22"/>
              </w:rPr>
              <w:t xml:space="preserve"> </w:t>
            </w:r>
            <w:r w:rsidR="0051037B" w:rsidRPr="00B17CD7">
              <w:rPr>
                <w:rFonts w:ascii="GOST Common" w:hAnsi="GOST Common" w:cs="Times New Roman"/>
                <w:sz w:val="22"/>
              </w:rPr>
              <w:t>Ø1</w:t>
            </w:r>
            <w:r w:rsidR="0051037B">
              <w:rPr>
                <w:rFonts w:ascii="GOST Common" w:hAnsi="GOST Common" w:cs="Times New Roman"/>
                <w:sz w:val="22"/>
              </w:rPr>
              <w:t>000</w:t>
            </w:r>
            <w:r w:rsidR="0051037B" w:rsidRPr="00B17CD7">
              <w:rPr>
                <w:rFonts w:ascii="GOST Common" w:hAnsi="GOST Common" w:cs="Times New Roman"/>
                <w:sz w:val="22"/>
              </w:rPr>
              <w:t xml:space="preserve"> 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 w:rsidRPr="00820892">
              <w:rPr>
                <w:rFonts w:ascii="GOST Common" w:hAnsi="GOST Common" w:cs="Times New Roman"/>
                <w:sz w:val="22"/>
              </w:rPr>
              <w:t>в составе: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CA239EA" w14:textId="6445FA70" w:rsidR="00820892" w:rsidRPr="00EF23A8" w:rsidRDefault="00820892" w:rsidP="0082089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820892">
              <w:rPr>
                <w:rFonts w:ascii="GOST Common" w:hAnsi="GOST Common" w:cs="Times New Roman"/>
                <w:sz w:val="22"/>
              </w:rPr>
              <w:t>ТПР 901-09-11.84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694907D" w14:textId="77777777" w:rsidR="00820892" w:rsidRPr="00EF23A8" w:rsidRDefault="00820892" w:rsidP="0082089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C77D404" w14:textId="77777777" w:rsidR="00820892" w:rsidRPr="00EF23A8" w:rsidRDefault="00820892" w:rsidP="0082089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C0D77AB" w14:textId="002C2073" w:rsidR="00820892" w:rsidRPr="00EF23A8" w:rsidRDefault="00820892" w:rsidP="00820892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</w:t>
            </w:r>
            <w:r w:rsidRPr="00E40B6F">
              <w:rPr>
                <w:rFonts w:ascii="GOST Common" w:hAnsi="GOST Common" w:cs="Times New Roman"/>
                <w:sz w:val="22"/>
              </w:rPr>
              <w:t>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B4A946" w14:textId="143D2655" w:rsidR="00820892" w:rsidRPr="00EF23A8" w:rsidRDefault="00820892" w:rsidP="00820892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CCEA736" w14:textId="77777777" w:rsidR="00820892" w:rsidRPr="00EF23A8" w:rsidRDefault="00820892" w:rsidP="0082089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EF1B915" w14:textId="77777777" w:rsidR="00820892" w:rsidRPr="00E419B6" w:rsidRDefault="00820892" w:rsidP="00820892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820892" w:rsidRPr="00FD596A" w14:paraId="55926C92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812818E" w14:textId="77777777" w:rsidR="00820892" w:rsidRPr="00EF23A8" w:rsidRDefault="00820892" w:rsidP="00820892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00E613" w14:textId="553A943B" w:rsidR="00820892" w:rsidRPr="00820892" w:rsidRDefault="00820892" w:rsidP="0082089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 xml:space="preserve">- плита днища ПН10, </w:t>
            </w:r>
            <w:r w:rsidRPr="00B17CD7">
              <w:rPr>
                <w:rFonts w:ascii="GOST Common" w:hAnsi="GOST Common" w:cs="Times New Roman"/>
                <w:sz w:val="22"/>
              </w:rPr>
              <w:t>Ø1</w:t>
            </w:r>
            <w:r>
              <w:rPr>
                <w:rFonts w:ascii="GOST Common" w:hAnsi="GOST Common" w:cs="Times New Roman"/>
                <w:sz w:val="22"/>
              </w:rPr>
              <w:t>500</w:t>
            </w:r>
            <w:r w:rsidRPr="00B17CD7">
              <w:rPr>
                <w:rFonts w:ascii="GOST Common" w:hAnsi="GOST Common" w:cs="Times New Roman"/>
                <w:sz w:val="22"/>
              </w:rPr>
              <w:t xml:space="preserve"> 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820892">
              <w:rPr>
                <w:rFonts w:ascii="GOST Common" w:hAnsi="GOST Common" w:cs="Times New Roman"/>
                <w:sz w:val="22"/>
              </w:rPr>
              <w:t>=</w:t>
            </w:r>
            <w:r>
              <w:rPr>
                <w:rFonts w:ascii="GOST Common" w:hAnsi="GOST Common" w:cs="Times New Roman"/>
                <w:sz w:val="22"/>
              </w:rPr>
              <w:t>100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87374D" w14:textId="092AA640" w:rsidR="00820892" w:rsidRPr="00820892" w:rsidRDefault="00820892" w:rsidP="00820892">
            <w:pPr>
              <w:spacing w:line="240" w:lineRule="auto"/>
              <w:ind w:firstLine="0"/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Серия 3.900.1-14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8615AFD" w14:textId="77777777" w:rsidR="00820892" w:rsidRPr="00EF23A8" w:rsidRDefault="00820892" w:rsidP="0082089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9EC89D5" w14:textId="50E35CFF" w:rsidR="00820892" w:rsidRPr="00EF23A8" w:rsidRDefault="00820892" w:rsidP="00820892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27075C2" w14:textId="3B967981" w:rsidR="00820892" w:rsidRPr="00EF23A8" w:rsidRDefault="00820892" w:rsidP="0082089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F629B52" w14:textId="3FE91013" w:rsidR="00820892" w:rsidRPr="00EF23A8" w:rsidRDefault="00D762E5" w:rsidP="00820892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4ED7EC4" w14:textId="6A6B4169" w:rsidR="00820892" w:rsidRPr="00EF23A8" w:rsidRDefault="00D762E5" w:rsidP="00820892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450,00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6250737" w14:textId="77777777" w:rsidR="00820892" w:rsidRPr="00E419B6" w:rsidRDefault="00820892" w:rsidP="00820892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E11862" w:rsidRPr="00FD596A" w14:paraId="4B87B790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D5C0197" w14:textId="77777777" w:rsidR="00E11862" w:rsidRPr="00EF23A8" w:rsidRDefault="00E11862" w:rsidP="00E11862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DB5F4EA" w14:textId="1F856D5E" w:rsidR="00E11862" w:rsidRPr="00EF23A8" w:rsidRDefault="00E11862" w:rsidP="00E1186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 xml:space="preserve">- кольцо стеновое КС10.6, </w:t>
            </w:r>
            <w:r w:rsidRPr="00B17CD7">
              <w:rPr>
                <w:rFonts w:ascii="GOST Common" w:hAnsi="GOST Common" w:cs="Times New Roman"/>
                <w:sz w:val="22"/>
              </w:rPr>
              <w:t>Ø</w:t>
            </w:r>
            <w:r w:rsidRPr="00E11862">
              <w:rPr>
                <w:rFonts w:ascii="GOST Common" w:hAnsi="GOST Common" w:cs="Times New Roman"/>
                <w:sz w:val="22"/>
                <w:vertAlign w:val="subscript"/>
              </w:rPr>
              <w:t>внеш</w:t>
            </w:r>
            <w:r>
              <w:rPr>
                <w:rFonts w:ascii="GOST Common" w:hAnsi="GOST Common" w:cs="Times New Roman"/>
                <w:sz w:val="22"/>
              </w:rPr>
              <w:t xml:space="preserve">1160 мм, </w:t>
            </w:r>
            <w:r w:rsidRPr="00B17CD7">
              <w:rPr>
                <w:rFonts w:ascii="GOST Common" w:hAnsi="GOST Common" w:cs="Times New Roman"/>
                <w:sz w:val="22"/>
              </w:rPr>
              <w:t>Ø</w:t>
            </w:r>
            <w:r w:rsidRPr="00E11862">
              <w:rPr>
                <w:rFonts w:ascii="GOST Common" w:hAnsi="GOST Common" w:cs="Times New Roman"/>
                <w:sz w:val="22"/>
                <w:vertAlign w:val="subscript"/>
              </w:rPr>
              <w:t>вн</w:t>
            </w:r>
            <w:r>
              <w:rPr>
                <w:rFonts w:ascii="GOST Common" w:hAnsi="GOST Common" w:cs="Times New Roman"/>
                <w:sz w:val="22"/>
                <w:vertAlign w:val="subscript"/>
              </w:rPr>
              <w:t>утр</w:t>
            </w:r>
            <w:r>
              <w:rPr>
                <w:rFonts w:ascii="GOST Common" w:hAnsi="GOST Common" w:cs="Times New Roman"/>
                <w:sz w:val="22"/>
              </w:rPr>
              <w:t xml:space="preserve">1000 </w:t>
            </w:r>
            <w:r w:rsidRPr="00B17CD7">
              <w:rPr>
                <w:rFonts w:ascii="GOST Common" w:hAnsi="GOST Common" w:cs="Times New Roman"/>
                <w:sz w:val="22"/>
              </w:rPr>
              <w:t>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820892">
              <w:rPr>
                <w:rFonts w:ascii="GOST Common" w:hAnsi="GOST Common" w:cs="Times New Roman"/>
                <w:sz w:val="22"/>
              </w:rPr>
              <w:t>=</w:t>
            </w:r>
            <w:r>
              <w:rPr>
                <w:rFonts w:ascii="GOST Common" w:hAnsi="GOST Common" w:cs="Times New Roman"/>
                <w:sz w:val="22"/>
              </w:rPr>
              <w:t>590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881A6F9" w14:textId="40461274" w:rsidR="00E11862" w:rsidRPr="00EF23A8" w:rsidRDefault="00E11862" w:rsidP="00E1186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>Серия 3.900.1-14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0EF82F0" w14:textId="77777777" w:rsidR="00E11862" w:rsidRPr="00EF23A8" w:rsidRDefault="00E11862" w:rsidP="00E1186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7EFAEA" w14:textId="5B3ED1AB" w:rsidR="00E11862" w:rsidRPr="00EF23A8" w:rsidRDefault="00E11862" w:rsidP="00E11862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6CD904" w14:textId="13FE6BAF" w:rsidR="00E11862" w:rsidRPr="00EF23A8" w:rsidRDefault="00E11862" w:rsidP="00E1186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BCE71F3" w14:textId="593906D4" w:rsidR="00E11862" w:rsidRPr="00EF23A8" w:rsidRDefault="00E11862" w:rsidP="00E11862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9F66F16" w14:textId="46D4D6CF" w:rsidR="00E11862" w:rsidRPr="00EF23A8" w:rsidRDefault="00E11862" w:rsidP="00E11862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400,00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E1089EB" w14:textId="77777777" w:rsidR="00E11862" w:rsidRPr="00E419B6" w:rsidRDefault="00E11862" w:rsidP="00E11862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E11862" w:rsidRPr="00FD596A" w14:paraId="70B63578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099FC2F" w14:textId="77777777" w:rsidR="00E11862" w:rsidRPr="00EF23A8" w:rsidRDefault="00E11862" w:rsidP="00E11862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6C6DFE" w14:textId="040905AD" w:rsidR="00E11862" w:rsidRPr="00EF23A8" w:rsidRDefault="00E11862" w:rsidP="00E1186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 xml:space="preserve">- кольцо стеновое КС10.9, </w:t>
            </w:r>
            <w:r w:rsidRPr="00B17CD7">
              <w:rPr>
                <w:rFonts w:ascii="GOST Common" w:hAnsi="GOST Common" w:cs="Times New Roman"/>
                <w:sz w:val="22"/>
              </w:rPr>
              <w:t>Ø</w:t>
            </w:r>
            <w:r w:rsidRPr="00E11862">
              <w:rPr>
                <w:rFonts w:ascii="GOST Common" w:hAnsi="GOST Common" w:cs="Times New Roman"/>
                <w:sz w:val="22"/>
                <w:vertAlign w:val="subscript"/>
              </w:rPr>
              <w:t>внеш</w:t>
            </w:r>
            <w:r>
              <w:rPr>
                <w:rFonts w:ascii="GOST Common" w:hAnsi="GOST Common" w:cs="Times New Roman"/>
                <w:sz w:val="22"/>
              </w:rPr>
              <w:t xml:space="preserve">1160 мм, </w:t>
            </w:r>
            <w:r w:rsidRPr="00B17CD7">
              <w:rPr>
                <w:rFonts w:ascii="GOST Common" w:hAnsi="GOST Common" w:cs="Times New Roman"/>
                <w:sz w:val="22"/>
              </w:rPr>
              <w:t>Ø</w:t>
            </w:r>
            <w:r w:rsidRPr="00E11862">
              <w:rPr>
                <w:rFonts w:ascii="GOST Common" w:hAnsi="GOST Common" w:cs="Times New Roman"/>
                <w:sz w:val="22"/>
                <w:vertAlign w:val="subscript"/>
              </w:rPr>
              <w:t>вн</w:t>
            </w:r>
            <w:r>
              <w:rPr>
                <w:rFonts w:ascii="GOST Common" w:hAnsi="GOST Common" w:cs="Times New Roman"/>
                <w:sz w:val="22"/>
                <w:vertAlign w:val="subscript"/>
              </w:rPr>
              <w:t>утр</w:t>
            </w:r>
            <w:r>
              <w:rPr>
                <w:rFonts w:ascii="GOST Common" w:hAnsi="GOST Common" w:cs="Times New Roman"/>
                <w:sz w:val="22"/>
              </w:rPr>
              <w:t xml:space="preserve">1000 </w:t>
            </w:r>
            <w:r w:rsidRPr="00B17CD7">
              <w:rPr>
                <w:rFonts w:ascii="GOST Common" w:hAnsi="GOST Common" w:cs="Times New Roman"/>
                <w:sz w:val="22"/>
              </w:rPr>
              <w:t>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820892">
              <w:rPr>
                <w:rFonts w:ascii="GOST Common" w:hAnsi="GOST Common" w:cs="Times New Roman"/>
                <w:sz w:val="22"/>
              </w:rPr>
              <w:t>=</w:t>
            </w:r>
            <w:r>
              <w:rPr>
                <w:rFonts w:ascii="GOST Common" w:hAnsi="GOST Common" w:cs="Times New Roman"/>
                <w:sz w:val="22"/>
              </w:rPr>
              <w:t>890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C477B9" w14:textId="4C260D5D" w:rsidR="00E11862" w:rsidRPr="00EF23A8" w:rsidRDefault="00E11862" w:rsidP="00E1186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>Серия 3.900.1-14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C31D4DD" w14:textId="77777777" w:rsidR="00E11862" w:rsidRPr="00EF23A8" w:rsidRDefault="00E11862" w:rsidP="00E1186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C00844" w14:textId="6ADB79C8" w:rsidR="00E11862" w:rsidRPr="00EF23A8" w:rsidRDefault="00E11862" w:rsidP="00E11862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09D459" w14:textId="00DBD510" w:rsidR="00E11862" w:rsidRPr="00EF23A8" w:rsidRDefault="00E11862" w:rsidP="00E1186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C242449" w14:textId="22C44C9F" w:rsidR="00E11862" w:rsidRPr="00EF23A8" w:rsidRDefault="00E11862" w:rsidP="00E11862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190E913" w14:textId="4A39B39A" w:rsidR="00E11862" w:rsidRPr="00EF23A8" w:rsidRDefault="00E11862" w:rsidP="00E11862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600,00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F4A4E99" w14:textId="77777777" w:rsidR="00E11862" w:rsidRPr="00E419B6" w:rsidRDefault="00E11862" w:rsidP="00E11862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0F2477" w:rsidRPr="00FD596A" w14:paraId="38CCE5B6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0E17F1F" w14:textId="77777777" w:rsidR="000F2477" w:rsidRPr="00EF23A8" w:rsidRDefault="000F2477" w:rsidP="000F2477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5D69BE1" w14:textId="4067D5A7" w:rsidR="000F2477" w:rsidRPr="00EF23A8" w:rsidRDefault="000F2477" w:rsidP="000F2477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 xml:space="preserve">- плита перекрытия ПП10-2, </w:t>
            </w:r>
            <w:r w:rsidRPr="00B17CD7">
              <w:rPr>
                <w:rFonts w:ascii="GOST Common" w:hAnsi="GOST Common" w:cs="Times New Roman"/>
                <w:sz w:val="22"/>
              </w:rPr>
              <w:t>Ø1</w:t>
            </w:r>
            <w:r>
              <w:rPr>
                <w:rFonts w:ascii="GOST Common" w:hAnsi="GOST Common" w:cs="Times New Roman"/>
                <w:sz w:val="22"/>
              </w:rPr>
              <w:t>160</w:t>
            </w:r>
            <w:r w:rsidRPr="00B17CD7">
              <w:rPr>
                <w:rFonts w:ascii="GOST Common" w:hAnsi="GOST Common" w:cs="Times New Roman"/>
                <w:sz w:val="22"/>
              </w:rPr>
              <w:t xml:space="preserve"> 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820892">
              <w:rPr>
                <w:rFonts w:ascii="GOST Common" w:hAnsi="GOST Common" w:cs="Times New Roman"/>
                <w:sz w:val="22"/>
              </w:rPr>
              <w:t>=</w:t>
            </w:r>
            <w:r>
              <w:rPr>
                <w:rFonts w:ascii="GOST Common" w:hAnsi="GOST Common" w:cs="Times New Roman"/>
                <w:sz w:val="22"/>
              </w:rPr>
              <w:t>150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526FBDA" w14:textId="4AF67B13" w:rsidR="000F2477" w:rsidRPr="00EF23A8" w:rsidRDefault="000F2477" w:rsidP="000F2477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>Серия 3.900.1-14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398B071" w14:textId="77777777" w:rsidR="000F2477" w:rsidRPr="00EF23A8" w:rsidRDefault="000F2477" w:rsidP="000F247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3B59527" w14:textId="6CDC755F" w:rsidR="000F2477" w:rsidRPr="00EF23A8" w:rsidRDefault="000F2477" w:rsidP="000F2477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27B230" w14:textId="608FA5CF" w:rsidR="000F2477" w:rsidRPr="00EF23A8" w:rsidRDefault="000F2477" w:rsidP="000F2477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EBBE0B" w14:textId="01D8F069" w:rsidR="000F2477" w:rsidRPr="00EF23A8" w:rsidRDefault="000F2477" w:rsidP="000F2477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FE68756" w14:textId="52C3D605" w:rsidR="000F2477" w:rsidRPr="00EF23A8" w:rsidRDefault="000F2477" w:rsidP="000F2477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250,00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9E2B1D3" w14:textId="77777777" w:rsidR="000F2477" w:rsidRPr="00E419B6" w:rsidRDefault="000F2477" w:rsidP="000F2477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290D55" w:rsidRPr="00FD596A" w14:paraId="35266628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7954CD6" w14:textId="77777777" w:rsidR="00290D55" w:rsidRPr="00EF23A8" w:rsidRDefault="00290D55" w:rsidP="00290D55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5B17FCA" w14:textId="3CF984B1" w:rsidR="00290D55" w:rsidRPr="00EF23A8" w:rsidRDefault="00290D55" w:rsidP="00290D55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 xml:space="preserve">- кольцо опорное КО6, </w:t>
            </w:r>
            <w:r w:rsidRPr="00B17CD7">
              <w:rPr>
                <w:rFonts w:ascii="GOST Common" w:hAnsi="GOST Common" w:cs="Times New Roman"/>
                <w:sz w:val="22"/>
              </w:rPr>
              <w:t>Ø</w:t>
            </w:r>
            <w:r w:rsidRPr="00E11862">
              <w:rPr>
                <w:rFonts w:ascii="GOST Common" w:hAnsi="GOST Common" w:cs="Times New Roman"/>
                <w:sz w:val="22"/>
                <w:vertAlign w:val="subscript"/>
              </w:rPr>
              <w:t>внеш</w:t>
            </w:r>
            <w:r w:rsidR="00A01634">
              <w:rPr>
                <w:rFonts w:ascii="GOST Common" w:hAnsi="GOST Common" w:cs="Times New Roman"/>
                <w:sz w:val="22"/>
              </w:rPr>
              <w:t>840</w:t>
            </w:r>
            <w:r>
              <w:rPr>
                <w:rFonts w:ascii="GOST Common" w:hAnsi="GOST Common" w:cs="Times New Roman"/>
                <w:sz w:val="22"/>
              </w:rPr>
              <w:t xml:space="preserve"> мм, </w:t>
            </w:r>
            <w:r w:rsidRPr="00B17CD7">
              <w:rPr>
                <w:rFonts w:ascii="GOST Common" w:hAnsi="GOST Common" w:cs="Times New Roman"/>
                <w:sz w:val="22"/>
              </w:rPr>
              <w:t>Ø</w:t>
            </w:r>
            <w:r w:rsidRPr="00E11862">
              <w:rPr>
                <w:rFonts w:ascii="GOST Common" w:hAnsi="GOST Common" w:cs="Times New Roman"/>
                <w:sz w:val="22"/>
                <w:vertAlign w:val="subscript"/>
              </w:rPr>
              <w:t>вн</w:t>
            </w:r>
            <w:r>
              <w:rPr>
                <w:rFonts w:ascii="GOST Common" w:hAnsi="GOST Common" w:cs="Times New Roman"/>
                <w:sz w:val="22"/>
                <w:vertAlign w:val="subscript"/>
              </w:rPr>
              <w:t>утр</w:t>
            </w:r>
            <w:r w:rsidR="00A01634">
              <w:rPr>
                <w:rFonts w:ascii="GOST Common" w:hAnsi="GOST Common" w:cs="Times New Roman"/>
                <w:sz w:val="22"/>
              </w:rPr>
              <w:t>580</w:t>
            </w:r>
            <w:r>
              <w:rPr>
                <w:rFonts w:ascii="GOST Common" w:hAnsi="GOST Common" w:cs="Times New Roman"/>
                <w:sz w:val="22"/>
              </w:rPr>
              <w:t xml:space="preserve"> </w:t>
            </w:r>
            <w:r w:rsidRPr="00B17CD7">
              <w:rPr>
                <w:rFonts w:ascii="GOST Common" w:hAnsi="GOST Common" w:cs="Times New Roman"/>
                <w:sz w:val="22"/>
              </w:rPr>
              <w:t>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820892">
              <w:rPr>
                <w:rFonts w:ascii="GOST Common" w:hAnsi="GOST Common" w:cs="Times New Roman"/>
                <w:sz w:val="22"/>
              </w:rPr>
              <w:t>=</w:t>
            </w:r>
            <w:r w:rsidR="00A01634">
              <w:rPr>
                <w:rFonts w:ascii="GOST Common" w:hAnsi="GOST Common" w:cs="Times New Roman"/>
                <w:sz w:val="22"/>
              </w:rPr>
              <w:t>70</w:t>
            </w:r>
            <w:r>
              <w:rPr>
                <w:rFonts w:ascii="GOST Common" w:hAnsi="GOST Common" w:cs="Times New Roman"/>
                <w:sz w:val="22"/>
              </w:rPr>
              <w:t xml:space="preserve">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5803E41" w14:textId="5B8CA061" w:rsidR="00290D55" w:rsidRPr="00EF23A8" w:rsidRDefault="00290D55" w:rsidP="00290D55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>Серия 3.900.1-14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3E0FD3C" w14:textId="77777777" w:rsidR="00290D55" w:rsidRPr="00EF23A8" w:rsidRDefault="00290D55" w:rsidP="00290D55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95FB46D" w14:textId="3CF1840D" w:rsidR="00290D55" w:rsidRPr="00EF23A8" w:rsidRDefault="00290D55" w:rsidP="00290D55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79973F7" w14:textId="1863C642" w:rsidR="00290D55" w:rsidRPr="00EF23A8" w:rsidRDefault="00290D55" w:rsidP="00290D55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02B7AD" w14:textId="6A39112B" w:rsidR="00290D55" w:rsidRPr="00EF23A8" w:rsidRDefault="00290D55" w:rsidP="00290D55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44D45BC" w14:textId="4D5FCC42" w:rsidR="00290D55" w:rsidRPr="00EF23A8" w:rsidRDefault="00290D55" w:rsidP="00290D55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50,00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37907A0" w14:textId="77777777" w:rsidR="00290D55" w:rsidRPr="00E419B6" w:rsidRDefault="00290D55" w:rsidP="00290D55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927F2B" w:rsidRPr="00FD596A" w14:paraId="0B752E04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D29EEFD" w14:textId="77777777" w:rsidR="00927F2B" w:rsidRPr="00EF23A8" w:rsidRDefault="00927F2B" w:rsidP="00927F2B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CC22D4F" w14:textId="63B68A0E" w:rsidR="00927F2B" w:rsidRPr="00EF23A8" w:rsidRDefault="00927F2B" w:rsidP="00927F2B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 xml:space="preserve">- кольцо опорное КО7, </w:t>
            </w:r>
            <w:r w:rsidRPr="00B17CD7">
              <w:rPr>
                <w:rFonts w:ascii="GOST Common" w:hAnsi="GOST Common" w:cs="Times New Roman"/>
                <w:sz w:val="22"/>
              </w:rPr>
              <w:t>Ø</w:t>
            </w:r>
            <w:r w:rsidRPr="00E11862">
              <w:rPr>
                <w:rFonts w:ascii="GOST Common" w:hAnsi="GOST Common" w:cs="Times New Roman"/>
                <w:sz w:val="22"/>
                <w:vertAlign w:val="subscript"/>
              </w:rPr>
              <w:t>внеш</w:t>
            </w:r>
            <w:r>
              <w:rPr>
                <w:rFonts w:ascii="GOST Common" w:hAnsi="GOST Common" w:cs="Times New Roman"/>
                <w:sz w:val="22"/>
              </w:rPr>
              <w:t xml:space="preserve">840 мм, </w:t>
            </w:r>
            <w:r w:rsidRPr="00B17CD7">
              <w:rPr>
                <w:rFonts w:ascii="GOST Common" w:hAnsi="GOST Common" w:cs="Times New Roman"/>
                <w:sz w:val="22"/>
              </w:rPr>
              <w:t>Ø</w:t>
            </w:r>
            <w:r w:rsidRPr="00E11862">
              <w:rPr>
                <w:rFonts w:ascii="GOST Common" w:hAnsi="GOST Common" w:cs="Times New Roman"/>
                <w:sz w:val="22"/>
                <w:vertAlign w:val="subscript"/>
              </w:rPr>
              <w:t>вн</w:t>
            </w:r>
            <w:r>
              <w:rPr>
                <w:rFonts w:ascii="GOST Common" w:hAnsi="GOST Common" w:cs="Times New Roman"/>
                <w:sz w:val="22"/>
                <w:vertAlign w:val="subscript"/>
              </w:rPr>
              <w:t>утр</w:t>
            </w:r>
            <w:r>
              <w:rPr>
                <w:rFonts w:ascii="GOST Common" w:hAnsi="GOST Common" w:cs="Times New Roman"/>
                <w:sz w:val="22"/>
              </w:rPr>
              <w:t xml:space="preserve">580 </w:t>
            </w:r>
            <w:r w:rsidRPr="00B17CD7">
              <w:rPr>
                <w:rFonts w:ascii="GOST Common" w:hAnsi="GOST Common" w:cs="Times New Roman"/>
                <w:sz w:val="22"/>
              </w:rPr>
              <w:t>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820892">
              <w:rPr>
                <w:rFonts w:ascii="GOST Common" w:hAnsi="GOST Common" w:cs="Times New Roman"/>
                <w:sz w:val="22"/>
              </w:rPr>
              <w:t>=</w:t>
            </w:r>
            <w:r>
              <w:rPr>
                <w:rFonts w:ascii="GOST Common" w:hAnsi="GOST Common" w:cs="Times New Roman"/>
                <w:sz w:val="22"/>
              </w:rPr>
              <w:t>50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05121E3" w14:textId="76CF8E24" w:rsidR="00927F2B" w:rsidRPr="00EF23A8" w:rsidRDefault="00927F2B" w:rsidP="00927F2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>ГОСТ 8020-2016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38DFAC5" w14:textId="77777777" w:rsidR="00927F2B" w:rsidRPr="00EF23A8" w:rsidRDefault="00927F2B" w:rsidP="00927F2B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8DA5AC5" w14:textId="2D8F3539" w:rsidR="00927F2B" w:rsidRPr="00EF23A8" w:rsidRDefault="00927F2B" w:rsidP="00927F2B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BD8ED24" w14:textId="69F99EE0" w:rsidR="00927F2B" w:rsidRPr="00EF23A8" w:rsidRDefault="00927F2B" w:rsidP="00927F2B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0E530C" w14:textId="44FC5E06" w:rsidR="00927F2B" w:rsidRPr="00EF23A8" w:rsidRDefault="00927F2B" w:rsidP="00927F2B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C94CC73" w14:textId="40B68199" w:rsidR="00927F2B" w:rsidRPr="00EF23A8" w:rsidRDefault="00927F2B" w:rsidP="00927F2B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50,00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374307E" w14:textId="77777777" w:rsidR="00927F2B" w:rsidRPr="00E419B6" w:rsidRDefault="00927F2B" w:rsidP="00927F2B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F71241" w:rsidRPr="00FD596A" w14:paraId="5BFD042A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972F392" w14:textId="77777777" w:rsidR="00F71241" w:rsidRPr="00EF23A8" w:rsidRDefault="00F71241" w:rsidP="00F71241">
            <w:pPr>
              <w:pStyle w:val="af5"/>
              <w:spacing w:before="0" w:after="0"/>
              <w:ind w:left="777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9F6F0A5" w14:textId="0B24A80F" w:rsidR="00F71241" w:rsidRPr="00EF23A8" w:rsidRDefault="00F71241" w:rsidP="00F7124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 xml:space="preserve"> </w:t>
            </w:r>
            <w:r w:rsidRPr="00820892">
              <w:rPr>
                <w:rFonts w:ascii="GOST Common" w:hAnsi="GOST Common" w:cs="Times New Roman"/>
                <w:sz w:val="22"/>
              </w:rPr>
              <w:t>Колодец водопроводный из сборных железобетонных</w:t>
            </w:r>
            <w:r>
              <w:rPr>
                <w:rFonts w:ascii="GOST Common" w:hAnsi="GOST Common" w:cs="Times New Roman"/>
                <w:sz w:val="22"/>
              </w:rPr>
              <w:t xml:space="preserve"> </w:t>
            </w:r>
            <w:r w:rsidRPr="00B17CD7">
              <w:rPr>
                <w:rFonts w:ascii="GOST Common" w:hAnsi="GOST Common" w:cs="Times New Roman"/>
                <w:sz w:val="22"/>
              </w:rPr>
              <w:t>Ø1</w:t>
            </w:r>
            <w:r>
              <w:rPr>
                <w:rFonts w:ascii="GOST Common" w:hAnsi="GOST Common" w:cs="Times New Roman"/>
                <w:sz w:val="22"/>
              </w:rPr>
              <w:t>500</w:t>
            </w:r>
            <w:r w:rsidRPr="00B17CD7">
              <w:rPr>
                <w:rFonts w:ascii="GOST Common" w:hAnsi="GOST Common" w:cs="Times New Roman"/>
                <w:sz w:val="22"/>
              </w:rPr>
              <w:t xml:space="preserve"> 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 w:rsidRPr="00820892">
              <w:rPr>
                <w:rFonts w:ascii="GOST Common" w:hAnsi="GOST Common" w:cs="Times New Roman"/>
                <w:sz w:val="22"/>
              </w:rPr>
              <w:t>в составе: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17AC428" w14:textId="19296E52" w:rsidR="00F71241" w:rsidRPr="00EF23A8" w:rsidRDefault="00F71241" w:rsidP="00F7124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820892">
              <w:rPr>
                <w:rFonts w:ascii="GOST Common" w:hAnsi="GOST Common" w:cs="Times New Roman"/>
                <w:sz w:val="22"/>
              </w:rPr>
              <w:t>ТПР 901-09-11.84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DC400AE" w14:textId="77777777" w:rsidR="00F71241" w:rsidRPr="00EF23A8" w:rsidRDefault="00F71241" w:rsidP="00F7124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35AFE5D" w14:textId="77777777" w:rsidR="00F71241" w:rsidRPr="00EF23A8" w:rsidRDefault="00F71241" w:rsidP="00F7124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4DCDFAC" w14:textId="657A120F" w:rsidR="00F71241" w:rsidRPr="00EF23A8" w:rsidRDefault="00F71241" w:rsidP="00F7124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</w:t>
            </w:r>
            <w:r w:rsidRPr="00E40B6F">
              <w:rPr>
                <w:rFonts w:ascii="GOST Common" w:hAnsi="GOST Common" w:cs="Times New Roman"/>
                <w:sz w:val="22"/>
              </w:rPr>
              <w:t>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87D9191" w14:textId="3953BF75" w:rsidR="00F71241" w:rsidRPr="00EF23A8" w:rsidRDefault="00F71241" w:rsidP="00F7124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446377A" w14:textId="77777777" w:rsidR="00F71241" w:rsidRPr="00EF23A8" w:rsidRDefault="00F71241" w:rsidP="00F7124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4CB07F4" w14:textId="77777777" w:rsidR="00F71241" w:rsidRPr="00E419B6" w:rsidRDefault="00F71241" w:rsidP="00F7124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7D1CD5" w:rsidRPr="00FD596A" w14:paraId="16CFD09C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E61344B" w14:textId="77777777" w:rsidR="007D1CD5" w:rsidRPr="00EF23A8" w:rsidRDefault="007D1CD5" w:rsidP="007D1CD5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220068E" w14:textId="1230D34E" w:rsidR="007D1CD5" w:rsidRPr="00EF23A8" w:rsidRDefault="007D1CD5" w:rsidP="007D1CD5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 xml:space="preserve">- плита днища ПН15, </w:t>
            </w:r>
            <w:r w:rsidRPr="00B17CD7">
              <w:rPr>
                <w:rFonts w:ascii="GOST Common" w:hAnsi="GOST Common" w:cs="Times New Roman"/>
                <w:sz w:val="22"/>
              </w:rPr>
              <w:t>Ø1</w:t>
            </w:r>
            <w:r>
              <w:rPr>
                <w:rFonts w:ascii="GOST Common" w:hAnsi="GOST Common" w:cs="Times New Roman"/>
                <w:sz w:val="22"/>
              </w:rPr>
              <w:t>500</w:t>
            </w:r>
            <w:r w:rsidRPr="00B17CD7">
              <w:rPr>
                <w:rFonts w:ascii="GOST Common" w:hAnsi="GOST Common" w:cs="Times New Roman"/>
                <w:sz w:val="22"/>
              </w:rPr>
              <w:t xml:space="preserve"> 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820892">
              <w:rPr>
                <w:rFonts w:ascii="GOST Common" w:hAnsi="GOST Common" w:cs="Times New Roman"/>
                <w:sz w:val="22"/>
              </w:rPr>
              <w:t>=</w:t>
            </w:r>
            <w:r>
              <w:rPr>
                <w:rFonts w:ascii="GOST Common" w:hAnsi="GOST Common" w:cs="Times New Roman"/>
                <w:sz w:val="22"/>
              </w:rPr>
              <w:t>120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1A818E1" w14:textId="142CDF45" w:rsidR="007D1CD5" w:rsidRPr="00EF23A8" w:rsidRDefault="007D1CD5" w:rsidP="007D1CD5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>Серия 3.900.1-14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8CF386C" w14:textId="77777777" w:rsidR="007D1CD5" w:rsidRPr="00EF23A8" w:rsidRDefault="007D1CD5" w:rsidP="007D1CD5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0B4590E" w14:textId="187E09E0" w:rsidR="007D1CD5" w:rsidRPr="00EF23A8" w:rsidRDefault="007D1CD5" w:rsidP="007D1CD5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C9556A" w14:textId="364D8581" w:rsidR="007D1CD5" w:rsidRPr="00EF23A8" w:rsidRDefault="007D1CD5" w:rsidP="007D1CD5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DE897E" w14:textId="4E972D75" w:rsidR="007D1CD5" w:rsidRPr="00EF23A8" w:rsidRDefault="007D1CD5" w:rsidP="007D1CD5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B4D7346" w14:textId="352673C5" w:rsidR="007D1CD5" w:rsidRPr="00EF23A8" w:rsidRDefault="007D1CD5" w:rsidP="007D1CD5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950,00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54C2FBA" w14:textId="77777777" w:rsidR="007D1CD5" w:rsidRPr="00E419B6" w:rsidRDefault="007D1CD5" w:rsidP="007D1CD5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7D1CD5" w:rsidRPr="00FD596A" w14:paraId="7779453E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D82A293" w14:textId="77777777" w:rsidR="007D1CD5" w:rsidRPr="00EF23A8" w:rsidRDefault="007D1CD5" w:rsidP="007D1CD5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7A3BA31" w14:textId="3439E505" w:rsidR="007D1CD5" w:rsidRPr="00EF23A8" w:rsidRDefault="007D1CD5" w:rsidP="007D1CD5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 xml:space="preserve">- кольцо стеновое КС15.6, </w:t>
            </w:r>
            <w:r w:rsidRPr="00B17CD7">
              <w:rPr>
                <w:rFonts w:ascii="GOST Common" w:hAnsi="GOST Common" w:cs="Times New Roman"/>
                <w:sz w:val="22"/>
              </w:rPr>
              <w:t>Ø</w:t>
            </w:r>
            <w:r w:rsidRPr="00E11862">
              <w:rPr>
                <w:rFonts w:ascii="GOST Common" w:hAnsi="GOST Common" w:cs="Times New Roman"/>
                <w:sz w:val="22"/>
                <w:vertAlign w:val="subscript"/>
              </w:rPr>
              <w:t>внеш</w:t>
            </w:r>
            <w:r>
              <w:rPr>
                <w:rFonts w:ascii="GOST Common" w:hAnsi="GOST Common" w:cs="Times New Roman"/>
                <w:sz w:val="22"/>
              </w:rPr>
              <w:t>1</w:t>
            </w:r>
            <w:r w:rsidR="006749E2">
              <w:rPr>
                <w:rFonts w:ascii="GOST Common" w:hAnsi="GOST Common" w:cs="Times New Roman"/>
                <w:sz w:val="22"/>
              </w:rPr>
              <w:t>68</w:t>
            </w:r>
            <w:r>
              <w:rPr>
                <w:rFonts w:ascii="GOST Common" w:hAnsi="GOST Common" w:cs="Times New Roman"/>
                <w:sz w:val="22"/>
              </w:rPr>
              <w:t xml:space="preserve">0 мм, </w:t>
            </w:r>
            <w:r w:rsidRPr="00B17CD7">
              <w:rPr>
                <w:rFonts w:ascii="GOST Common" w:hAnsi="GOST Common" w:cs="Times New Roman"/>
                <w:sz w:val="22"/>
              </w:rPr>
              <w:t>Ø</w:t>
            </w:r>
            <w:r w:rsidRPr="00E11862">
              <w:rPr>
                <w:rFonts w:ascii="GOST Common" w:hAnsi="GOST Common" w:cs="Times New Roman"/>
                <w:sz w:val="22"/>
                <w:vertAlign w:val="subscript"/>
              </w:rPr>
              <w:t>вн</w:t>
            </w:r>
            <w:r>
              <w:rPr>
                <w:rFonts w:ascii="GOST Common" w:hAnsi="GOST Common" w:cs="Times New Roman"/>
                <w:sz w:val="22"/>
                <w:vertAlign w:val="subscript"/>
              </w:rPr>
              <w:t>утр</w:t>
            </w:r>
            <w:r>
              <w:rPr>
                <w:rFonts w:ascii="GOST Common" w:hAnsi="GOST Common" w:cs="Times New Roman"/>
                <w:sz w:val="22"/>
              </w:rPr>
              <w:t>1</w:t>
            </w:r>
            <w:r w:rsidR="006749E2">
              <w:rPr>
                <w:rFonts w:ascii="GOST Common" w:hAnsi="GOST Common" w:cs="Times New Roman"/>
                <w:sz w:val="22"/>
              </w:rPr>
              <w:t>5</w:t>
            </w:r>
            <w:r>
              <w:rPr>
                <w:rFonts w:ascii="GOST Common" w:hAnsi="GOST Common" w:cs="Times New Roman"/>
                <w:sz w:val="22"/>
              </w:rPr>
              <w:t xml:space="preserve">00 </w:t>
            </w:r>
            <w:r w:rsidRPr="00B17CD7">
              <w:rPr>
                <w:rFonts w:ascii="GOST Common" w:hAnsi="GOST Common" w:cs="Times New Roman"/>
                <w:sz w:val="22"/>
              </w:rPr>
              <w:t>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820892">
              <w:rPr>
                <w:rFonts w:ascii="GOST Common" w:hAnsi="GOST Common" w:cs="Times New Roman"/>
                <w:sz w:val="22"/>
              </w:rPr>
              <w:t>=</w:t>
            </w:r>
            <w:r>
              <w:rPr>
                <w:rFonts w:ascii="GOST Common" w:hAnsi="GOST Common" w:cs="Times New Roman"/>
                <w:sz w:val="22"/>
              </w:rPr>
              <w:t>590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F2ACD02" w14:textId="3FE7C446" w:rsidR="007D1CD5" w:rsidRPr="00EF23A8" w:rsidRDefault="007D1CD5" w:rsidP="007D1CD5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>Серия 3.900.1-14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8078C15" w14:textId="77777777" w:rsidR="007D1CD5" w:rsidRPr="00EF23A8" w:rsidRDefault="007D1CD5" w:rsidP="007D1CD5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495F0FA" w14:textId="39618341" w:rsidR="007D1CD5" w:rsidRPr="00EF23A8" w:rsidRDefault="007D1CD5" w:rsidP="007D1CD5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4A5727" w14:textId="6CF51593" w:rsidR="007D1CD5" w:rsidRPr="00EF23A8" w:rsidRDefault="007D1CD5" w:rsidP="007D1CD5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FE2CB6" w14:textId="0FA7F59C" w:rsidR="007D1CD5" w:rsidRPr="00EF23A8" w:rsidRDefault="007D1CD5" w:rsidP="007D1CD5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7062F24" w14:textId="2CBE0BF5" w:rsidR="007D1CD5" w:rsidRPr="00EF23A8" w:rsidRDefault="007D1CD5" w:rsidP="007D1CD5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660,00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34B3693" w14:textId="77777777" w:rsidR="007D1CD5" w:rsidRPr="00E419B6" w:rsidRDefault="007D1CD5" w:rsidP="007D1CD5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7D1CD5" w:rsidRPr="00FD596A" w14:paraId="32E92019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262634D" w14:textId="77777777" w:rsidR="007D1CD5" w:rsidRPr="00EF23A8" w:rsidRDefault="007D1CD5" w:rsidP="007D1CD5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3882A43" w14:textId="28DF471F" w:rsidR="007D1CD5" w:rsidRPr="00EF23A8" w:rsidRDefault="007D1CD5" w:rsidP="007D1CD5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 xml:space="preserve">- кольцо стеновое КС15.9, </w:t>
            </w:r>
            <w:r w:rsidRPr="00B17CD7">
              <w:rPr>
                <w:rFonts w:ascii="GOST Common" w:hAnsi="GOST Common" w:cs="Times New Roman"/>
                <w:sz w:val="22"/>
              </w:rPr>
              <w:t>Ø</w:t>
            </w:r>
            <w:r w:rsidRPr="00E11862">
              <w:rPr>
                <w:rFonts w:ascii="GOST Common" w:hAnsi="GOST Common" w:cs="Times New Roman"/>
                <w:sz w:val="22"/>
                <w:vertAlign w:val="subscript"/>
              </w:rPr>
              <w:t>внеш</w:t>
            </w:r>
            <w:r>
              <w:rPr>
                <w:rFonts w:ascii="GOST Common" w:hAnsi="GOST Common" w:cs="Times New Roman"/>
                <w:sz w:val="22"/>
              </w:rPr>
              <w:t>1</w:t>
            </w:r>
            <w:r w:rsidR="006749E2">
              <w:rPr>
                <w:rFonts w:ascii="GOST Common" w:hAnsi="GOST Common" w:cs="Times New Roman"/>
                <w:sz w:val="22"/>
              </w:rPr>
              <w:t>68</w:t>
            </w:r>
            <w:r>
              <w:rPr>
                <w:rFonts w:ascii="GOST Common" w:hAnsi="GOST Common" w:cs="Times New Roman"/>
                <w:sz w:val="22"/>
              </w:rPr>
              <w:t xml:space="preserve">0 мм, </w:t>
            </w:r>
            <w:r w:rsidRPr="00B17CD7">
              <w:rPr>
                <w:rFonts w:ascii="GOST Common" w:hAnsi="GOST Common" w:cs="Times New Roman"/>
                <w:sz w:val="22"/>
              </w:rPr>
              <w:t>Ø</w:t>
            </w:r>
            <w:r w:rsidRPr="00E11862">
              <w:rPr>
                <w:rFonts w:ascii="GOST Common" w:hAnsi="GOST Common" w:cs="Times New Roman"/>
                <w:sz w:val="22"/>
                <w:vertAlign w:val="subscript"/>
              </w:rPr>
              <w:t>вн</w:t>
            </w:r>
            <w:r>
              <w:rPr>
                <w:rFonts w:ascii="GOST Common" w:hAnsi="GOST Common" w:cs="Times New Roman"/>
                <w:sz w:val="22"/>
                <w:vertAlign w:val="subscript"/>
              </w:rPr>
              <w:t>утр</w:t>
            </w:r>
            <w:r>
              <w:rPr>
                <w:rFonts w:ascii="GOST Common" w:hAnsi="GOST Common" w:cs="Times New Roman"/>
                <w:sz w:val="22"/>
              </w:rPr>
              <w:t>1</w:t>
            </w:r>
            <w:r w:rsidR="006749E2">
              <w:rPr>
                <w:rFonts w:ascii="GOST Common" w:hAnsi="GOST Common" w:cs="Times New Roman"/>
                <w:sz w:val="22"/>
              </w:rPr>
              <w:t>5</w:t>
            </w:r>
            <w:r>
              <w:rPr>
                <w:rFonts w:ascii="GOST Common" w:hAnsi="GOST Common" w:cs="Times New Roman"/>
                <w:sz w:val="22"/>
              </w:rPr>
              <w:t xml:space="preserve">00 </w:t>
            </w:r>
            <w:r w:rsidRPr="00B17CD7">
              <w:rPr>
                <w:rFonts w:ascii="GOST Common" w:hAnsi="GOST Common" w:cs="Times New Roman"/>
                <w:sz w:val="22"/>
              </w:rPr>
              <w:t>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820892">
              <w:rPr>
                <w:rFonts w:ascii="GOST Common" w:hAnsi="GOST Common" w:cs="Times New Roman"/>
                <w:sz w:val="22"/>
              </w:rPr>
              <w:t>=</w:t>
            </w:r>
            <w:r>
              <w:rPr>
                <w:rFonts w:ascii="GOST Common" w:hAnsi="GOST Common" w:cs="Times New Roman"/>
                <w:sz w:val="22"/>
              </w:rPr>
              <w:t>890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9CA030A" w14:textId="66A56CAC" w:rsidR="007D1CD5" w:rsidRPr="00EF23A8" w:rsidRDefault="007D1CD5" w:rsidP="007D1CD5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>Серия 3.900.1-14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5E3780B" w14:textId="77777777" w:rsidR="007D1CD5" w:rsidRPr="00EF23A8" w:rsidRDefault="007D1CD5" w:rsidP="007D1CD5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280F692" w14:textId="734701EF" w:rsidR="007D1CD5" w:rsidRPr="00EF23A8" w:rsidRDefault="007D1CD5" w:rsidP="007D1CD5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87FF7D6" w14:textId="06222CE8" w:rsidR="007D1CD5" w:rsidRPr="00EF23A8" w:rsidRDefault="007D1CD5" w:rsidP="007D1CD5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0539A72" w14:textId="702DB2EC" w:rsidR="007D1CD5" w:rsidRPr="00EF23A8" w:rsidRDefault="007D1CD5" w:rsidP="007D1CD5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258DFC1" w14:textId="1C1CB220" w:rsidR="007D1CD5" w:rsidRPr="00EF23A8" w:rsidRDefault="000901F5" w:rsidP="007D1CD5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1000</w:t>
            </w:r>
            <w:r w:rsidR="007D1CD5">
              <w:rPr>
                <w:rFonts w:ascii="GOST Common" w:hAnsi="GOST Common" w:cs="Times New Roman"/>
                <w:sz w:val="22"/>
              </w:rPr>
              <w:t>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68CCEE0" w14:textId="77777777" w:rsidR="007D1CD5" w:rsidRPr="00E419B6" w:rsidRDefault="007D1CD5" w:rsidP="007D1CD5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F71241" w:rsidRPr="00FD596A" w14:paraId="76BAC0ED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8125D1" w14:textId="77777777" w:rsidR="00F71241" w:rsidRPr="00EF23A8" w:rsidRDefault="00F71241" w:rsidP="00F7124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9948862" w14:textId="45CD6006" w:rsidR="00F71241" w:rsidRPr="00EF23A8" w:rsidRDefault="00F71241" w:rsidP="00F7124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 xml:space="preserve">- плита перекрытия </w:t>
            </w:r>
            <w:r w:rsidR="00FC5EB4">
              <w:rPr>
                <w:rFonts w:ascii="ISOCPEUR" w:hAnsi="ISOCPEUR"/>
                <w:szCs w:val="24"/>
              </w:rPr>
              <w:t>1</w:t>
            </w:r>
            <w:r>
              <w:rPr>
                <w:rFonts w:ascii="ISOCPEUR" w:hAnsi="ISOCPEUR"/>
                <w:szCs w:val="24"/>
              </w:rPr>
              <w:t>ПП1</w:t>
            </w:r>
            <w:r w:rsidR="00FC5EB4">
              <w:rPr>
                <w:rFonts w:ascii="ISOCPEUR" w:hAnsi="ISOCPEUR"/>
                <w:szCs w:val="24"/>
              </w:rPr>
              <w:t>5</w:t>
            </w:r>
            <w:r>
              <w:rPr>
                <w:rFonts w:ascii="ISOCPEUR" w:hAnsi="ISOCPEUR"/>
                <w:szCs w:val="24"/>
              </w:rPr>
              <w:t xml:space="preserve">-2, </w:t>
            </w:r>
            <w:r w:rsidRPr="00B17CD7">
              <w:rPr>
                <w:rFonts w:ascii="GOST Common" w:hAnsi="GOST Common" w:cs="Times New Roman"/>
                <w:sz w:val="22"/>
              </w:rPr>
              <w:t>Ø1</w:t>
            </w:r>
            <w:r w:rsidR="00FC5EB4">
              <w:rPr>
                <w:rFonts w:ascii="GOST Common" w:hAnsi="GOST Common" w:cs="Times New Roman"/>
                <w:sz w:val="22"/>
              </w:rPr>
              <w:t>68</w:t>
            </w:r>
            <w:r>
              <w:rPr>
                <w:rFonts w:ascii="GOST Common" w:hAnsi="GOST Common" w:cs="Times New Roman"/>
                <w:sz w:val="22"/>
              </w:rPr>
              <w:t>0</w:t>
            </w:r>
            <w:r w:rsidRPr="00B17CD7">
              <w:rPr>
                <w:rFonts w:ascii="GOST Common" w:hAnsi="GOST Common" w:cs="Times New Roman"/>
                <w:sz w:val="22"/>
              </w:rPr>
              <w:t xml:space="preserve"> 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820892">
              <w:rPr>
                <w:rFonts w:ascii="GOST Common" w:hAnsi="GOST Common" w:cs="Times New Roman"/>
                <w:sz w:val="22"/>
              </w:rPr>
              <w:t>=</w:t>
            </w:r>
            <w:r>
              <w:rPr>
                <w:rFonts w:ascii="GOST Common" w:hAnsi="GOST Common" w:cs="Times New Roman"/>
                <w:sz w:val="22"/>
              </w:rPr>
              <w:t>150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241000E" w14:textId="6BB414E0" w:rsidR="00F71241" w:rsidRPr="00EF23A8" w:rsidRDefault="00F71241" w:rsidP="00F7124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>Серия 3.900.1-14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2ABD482" w14:textId="77777777" w:rsidR="00F71241" w:rsidRPr="00EF23A8" w:rsidRDefault="00F71241" w:rsidP="00F7124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5043447" w14:textId="7691C9E3" w:rsidR="00F71241" w:rsidRPr="00EF23A8" w:rsidRDefault="00F71241" w:rsidP="00F7124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565259" w14:textId="51FAF4B0" w:rsidR="00F71241" w:rsidRPr="00EF23A8" w:rsidRDefault="00F71241" w:rsidP="00F7124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A206E8" w14:textId="26C2DCB1" w:rsidR="00F71241" w:rsidRPr="00EF23A8" w:rsidRDefault="00FC5EB4" w:rsidP="00F7124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9EFE5AD" w14:textId="06A60762" w:rsidR="00F71241" w:rsidRPr="00EF23A8" w:rsidRDefault="00FC5EB4" w:rsidP="00F7124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680,00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34AC6D5" w14:textId="77777777" w:rsidR="00F71241" w:rsidRPr="00E419B6" w:rsidRDefault="00F71241" w:rsidP="00F7124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F71241" w:rsidRPr="00FD596A" w14:paraId="32920AF6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5608F97" w14:textId="77777777" w:rsidR="00F71241" w:rsidRPr="00EF23A8" w:rsidRDefault="00F71241" w:rsidP="00F7124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4714502" w14:textId="5E61B50E" w:rsidR="00F71241" w:rsidRPr="00EF23A8" w:rsidRDefault="00F71241" w:rsidP="00F7124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 xml:space="preserve">- кольцо опорное КО6, </w:t>
            </w:r>
            <w:r w:rsidRPr="00B17CD7">
              <w:rPr>
                <w:rFonts w:ascii="GOST Common" w:hAnsi="GOST Common" w:cs="Times New Roman"/>
                <w:sz w:val="22"/>
              </w:rPr>
              <w:t>Ø</w:t>
            </w:r>
            <w:r w:rsidRPr="00E11862">
              <w:rPr>
                <w:rFonts w:ascii="GOST Common" w:hAnsi="GOST Common" w:cs="Times New Roman"/>
                <w:sz w:val="22"/>
                <w:vertAlign w:val="subscript"/>
              </w:rPr>
              <w:t>внеш</w:t>
            </w:r>
            <w:r>
              <w:rPr>
                <w:rFonts w:ascii="GOST Common" w:hAnsi="GOST Common" w:cs="Times New Roman"/>
                <w:sz w:val="22"/>
              </w:rPr>
              <w:t xml:space="preserve">840 мм, </w:t>
            </w:r>
            <w:r w:rsidRPr="00B17CD7">
              <w:rPr>
                <w:rFonts w:ascii="GOST Common" w:hAnsi="GOST Common" w:cs="Times New Roman"/>
                <w:sz w:val="22"/>
              </w:rPr>
              <w:t>Ø</w:t>
            </w:r>
            <w:r w:rsidRPr="00E11862">
              <w:rPr>
                <w:rFonts w:ascii="GOST Common" w:hAnsi="GOST Common" w:cs="Times New Roman"/>
                <w:sz w:val="22"/>
                <w:vertAlign w:val="subscript"/>
              </w:rPr>
              <w:t>вн</w:t>
            </w:r>
            <w:r>
              <w:rPr>
                <w:rFonts w:ascii="GOST Common" w:hAnsi="GOST Common" w:cs="Times New Roman"/>
                <w:sz w:val="22"/>
                <w:vertAlign w:val="subscript"/>
              </w:rPr>
              <w:t>утр</w:t>
            </w:r>
            <w:r>
              <w:rPr>
                <w:rFonts w:ascii="GOST Common" w:hAnsi="GOST Common" w:cs="Times New Roman"/>
                <w:sz w:val="22"/>
              </w:rPr>
              <w:t xml:space="preserve">580 </w:t>
            </w:r>
            <w:r w:rsidRPr="00B17CD7">
              <w:rPr>
                <w:rFonts w:ascii="GOST Common" w:hAnsi="GOST Common" w:cs="Times New Roman"/>
                <w:sz w:val="22"/>
              </w:rPr>
              <w:t>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820892">
              <w:rPr>
                <w:rFonts w:ascii="GOST Common" w:hAnsi="GOST Common" w:cs="Times New Roman"/>
                <w:sz w:val="22"/>
              </w:rPr>
              <w:t>=</w:t>
            </w:r>
            <w:r>
              <w:rPr>
                <w:rFonts w:ascii="GOST Common" w:hAnsi="GOST Common" w:cs="Times New Roman"/>
                <w:sz w:val="22"/>
              </w:rPr>
              <w:t>70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8713D8F" w14:textId="656BC143" w:rsidR="00F71241" w:rsidRPr="00EF23A8" w:rsidRDefault="00F71241" w:rsidP="00F7124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>Серия 3.900.1-14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B537D01" w14:textId="77777777" w:rsidR="00F71241" w:rsidRPr="00EF23A8" w:rsidRDefault="00F71241" w:rsidP="00F7124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CEF5220" w14:textId="71E205BF" w:rsidR="00F71241" w:rsidRPr="00EF23A8" w:rsidRDefault="00F71241" w:rsidP="00F7124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2E6965" w14:textId="07036B7F" w:rsidR="00F71241" w:rsidRPr="00EF23A8" w:rsidRDefault="00F71241" w:rsidP="00F7124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8E2461" w14:textId="651EF3CC" w:rsidR="00F71241" w:rsidRPr="00EF23A8" w:rsidRDefault="00D73610" w:rsidP="00F7124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F166B2A" w14:textId="0A9F2DBE" w:rsidR="00F71241" w:rsidRPr="00EF23A8" w:rsidRDefault="00F71241" w:rsidP="00F7124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50,00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A1A0080" w14:textId="77777777" w:rsidR="00F71241" w:rsidRPr="00E419B6" w:rsidRDefault="00F71241" w:rsidP="00F7124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F71241" w:rsidRPr="00FD596A" w14:paraId="3FC42DFA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7BB5EC1" w14:textId="77777777" w:rsidR="00F71241" w:rsidRPr="00EF23A8" w:rsidRDefault="00F71241" w:rsidP="00F7124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A2ECE5B" w14:textId="17AA82A8" w:rsidR="00F71241" w:rsidRPr="00EF23A8" w:rsidRDefault="00F71241" w:rsidP="00F7124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 xml:space="preserve">- кольцо опорное КО7, </w:t>
            </w:r>
            <w:r w:rsidRPr="00B17CD7">
              <w:rPr>
                <w:rFonts w:ascii="GOST Common" w:hAnsi="GOST Common" w:cs="Times New Roman"/>
                <w:sz w:val="22"/>
              </w:rPr>
              <w:t>Ø</w:t>
            </w:r>
            <w:r w:rsidRPr="00E11862">
              <w:rPr>
                <w:rFonts w:ascii="GOST Common" w:hAnsi="GOST Common" w:cs="Times New Roman"/>
                <w:sz w:val="22"/>
                <w:vertAlign w:val="subscript"/>
              </w:rPr>
              <w:t>внеш</w:t>
            </w:r>
            <w:r>
              <w:rPr>
                <w:rFonts w:ascii="GOST Common" w:hAnsi="GOST Common" w:cs="Times New Roman"/>
                <w:sz w:val="22"/>
              </w:rPr>
              <w:t xml:space="preserve">840 мм, </w:t>
            </w:r>
            <w:r w:rsidRPr="00B17CD7">
              <w:rPr>
                <w:rFonts w:ascii="GOST Common" w:hAnsi="GOST Common" w:cs="Times New Roman"/>
                <w:sz w:val="22"/>
              </w:rPr>
              <w:t>Ø</w:t>
            </w:r>
            <w:r w:rsidRPr="00E11862">
              <w:rPr>
                <w:rFonts w:ascii="GOST Common" w:hAnsi="GOST Common" w:cs="Times New Roman"/>
                <w:sz w:val="22"/>
                <w:vertAlign w:val="subscript"/>
              </w:rPr>
              <w:t>вн</w:t>
            </w:r>
            <w:r>
              <w:rPr>
                <w:rFonts w:ascii="GOST Common" w:hAnsi="GOST Common" w:cs="Times New Roman"/>
                <w:sz w:val="22"/>
                <w:vertAlign w:val="subscript"/>
              </w:rPr>
              <w:t>утр</w:t>
            </w:r>
            <w:r>
              <w:rPr>
                <w:rFonts w:ascii="GOST Common" w:hAnsi="GOST Common" w:cs="Times New Roman"/>
                <w:sz w:val="22"/>
              </w:rPr>
              <w:t xml:space="preserve">580 </w:t>
            </w:r>
            <w:r w:rsidRPr="00B17CD7">
              <w:rPr>
                <w:rFonts w:ascii="GOST Common" w:hAnsi="GOST Common" w:cs="Times New Roman"/>
                <w:sz w:val="22"/>
              </w:rPr>
              <w:t>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820892">
              <w:rPr>
                <w:rFonts w:ascii="GOST Common" w:hAnsi="GOST Common" w:cs="Times New Roman"/>
                <w:sz w:val="22"/>
              </w:rPr>
              <w:t>=</w:t>
            </w:r>
            <w:r>
              <w:rPr>
                <w:rFonts w:ascii="GOST Common" w:hAnsi="GOST Common" w:cs="Times New Roman"/>
                <w:sz w:val="22"/>
              </w:rPr>
              <w:t>50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0AF5465" w14:textId="03631617" w:rsidR="00F71241" w:rsidRPr="00EF23A8" w:rsidRDefault="00F71241" w:rsidP="00F7124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>ГОСТ 8020-2016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14590A3" w14:textId="77777777" w:rsidR="00F71241" w:rsidRPr="00EF23A8" w:rsidRDefault="00F71241" w:rsidP="00F7124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4CAB747" w14:textId="0B532688" w:rsidR="00F71241" w:rsidRPr="00EF23A8" w:rsidRDefault="00F71241" w:rsidP="00F7124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FE5CE39" w14:textId="0FF9EF66" w:rsidR="00F71241" w:rsidRPr="00EF23A8" w:rsidRDefault="00F71241" w:rsidP="00F7124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2539B8" w14:textId="22754DC0" w:rsidR="00F71241" w:rsidRPr="00EF23A8" w:rsidRDefault="00D73610" w:rsidP="00F7124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5243FF5" w14:textId="7E159E0E" w:rsidR="00F71241" w:rsidRPr="00EF23A8" w:rsidRDefault="00F71241" w:rsidP="00F7124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50,00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AB65412" w14:textId="77777777" w:rsidR="00F71241" w:rsidRPr="00E419B6" w:rsidRDefault="00F71241" w:rsidP="00F7124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8905E1" w:rsidRPr="00FD596A" w14:paraId="13E66D3D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A4F1C55" w14:textId="77777777" w:rsidR="008905E1" w:rsidRPr="00EF23A8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FED2AD" w14:textId="4081817E" w:rsidR="008905E1" w:rsidRPr="00EF23A8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6F3649">
              <w:rPr>
                <w:rFonts w:ascii="GOST Common" w:hAnsi="GOST Common"/>
                <w:sz w:val="22"/>
              </w:rPr>
              <w:t xml:space="preserve">Люк чугунный тяжелый Т (С250) – Г-1-60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5E522F9" w14:textId="4D123157" w:rsidR="008905E1" w:rsidRPr="006F3649" w:rsidRDefault="008905E1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6F3649">
              <w:rPr>
                <w:rFonts w:ascii="GOST Common" w:hAnsi="GOST Common"/>
                <w:sz w:val="22"/>
              </w:rPr>
              <w:t>ГОСТ 3634-2019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27B6221" w14:textId="77777777" w:rsidR="008905E1" w:rsidRPr="006F3649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2706442" w14:textId="4DFBAB20" w:rsidR="008905E1" w:rsidRPr="006F3649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6F3649">
              <w:rPr>
                <w:rFonts w:ascii="GOST Common" w:hAnsi="GOST Commo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CC2EA66" w14:textId="506C5DBF" w:rsidR="008905E1" w:rsidRPr="006F3649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6F3649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A7549F" w14:textId="08342BF4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A66447C" w14:textId="0C27C8F1" w:rsidR="008905E1" w:rsidRPr="00EF23A8" w:rsidRDefault="00D73610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100,00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05E1206" w14:textId="7777777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8905E1" w:rsidRPr="00FD596A" w14:paraId="28816510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C228CF6" w14:textId="77777777" w:rsidR="008905E1" w:rsidRPr="00EF23A8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48688B8" w14:textId="5AE737E7" w:rsidR="008905E1" w:rsidRPr="00D7217A" w:rsidRDefault="00D73610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/>
                <w:sz w:val="22"/>
              </w:rPr>
              <w:t>Л</w:t>
            </w:r>
            <w:r w:rsidR="008905E1" w:rsidRPr="00D7217A">
              <w:rPr>
                <w:rFonts w:ascii="GOST Common" w:hAnsi="GOST Common"/>
                <w:sz w:val="22"/>
              </w:rPr>
              <w:t>естница</w:t>
            </w:r>
            <w:r>
              <w:rPr>
                <w:rFonts w:ascii="GOST Common" w:hAnsi="GOST Common"/>
                <w:sz w:val="22"/>
              </w:rPr>
              <w:t xml:space="preserve"> навесная для пожарного гидранта</w:t>
            </w:r>
            <w:r w:rsidR="008905E1" w:rsidRPr="00D7217A">
              <w:rPr>
                <w:rFonts w:ascii="GOST Common" w:hAnsi="GOST Common"/>
                <w:sz w:val="22"/>
              </w:rPr>
              <w:t xml:space="preserve"> Л1, </w:t>
            </w:r>
            <w:r w:rsidR="008905E1" w:rsidRPr="00D7217A">
              <w:rPr>
                <w:rFonts w:ascii="GOST Common" w:hAnsi="GOST Common"/>
                <w:sz w:val="22"/>
                <w:lang w:val="en-US"/>
              </w:rPr>
              <w:t>H</w:t>
            </w:r>
            <w:r w:rsidR="008905E1" w:rsidRPr="00D7217A">
              <w:rPr>
                <w:rFonts w:ascii="GOST Common" w:hAnsi="GOST Common"/>
                <w:sz w:val="22"/>
              </w:rPr>
              <w:t>=</w:t>
            </w:r>
            <w:r>
              <w:rPr>
                <w:rFonts w:ascii="GOST Common" w:hAnsi="GOST Common"/>
                <w:sz w:val="22"/>
              </w:rPr>
              <w:t>1</w:t>
            </w:r>
            <w:r w:rsidR="008905E1" w:rsidRPr="00D7217A">
              <w:rPr>
                <w:rFonts w:ascii="GOST Common" w:hAnsi="GOST Common"/>
                <w:sz w:val="22"/>
              </w:rPr>
              <w:t>,</w:t>
            </w:r>
            <w:r>
              <w:rPr>
                <w:rFonts w:ascii="GOST Common" w:hAnsi="GOST Common"/>
                <w:sz w:val="22"/>
              </w:rPr>
              <w:t>50</w:t>
            </w:r>
            <w:r w:rsidR="008905E1" w:rsidRPr="00D7217A">
              <w:rPr>
                <w:rFonts w:ascii="GOST Common" w:hAnsi="GOST Common"/>
                <w:sz w:val="22"/>
              </w:rPr>
              <w:t xml:space="preserve"> м</w:t>
            </w:r>
            <w:r>
              <w:rPr>
                <w:rFonts w:ascii="GOST Common" w:hAnsi="GOST Common"/>
                <w:sz w:val="22"/>
              </w:rPr>
              <w:t xml:space="preserve"> (с антикоррозийным покрытием)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CF3E703" w14:textId="77777777" w:rsidR="008905E1" w:rsidRPr="0084011E" w:rsidRDefault="008905E1" w:rsidP="00875E37">
            <w:pPr>
              <w:spacing w:line="240" w:lineRule="auto"/>
              <w:ind w:firstLine="0"/>
              <w:jc w:val="center"/>
              <w:rPr>
                <w:rFonts w:ascii="ISOCPEUR" w:hAnsi="ISOCPEUR"/>
                <w:szCs w:val="24"/>
              </w:rPr>
            </w:pPr>
            <w:r w:rsidRPr="0084011E">
              <w:rPr>
                <w:rFonts w:ascii="ISOCPEUR" w:hAnsi="ISOCPEUR"/>
                <w:szCs w:val="24"/>
              </w:rPr>
              <w:t>Л1</w:t>
            </w:r>
          </w:p>
          <w:p w14:paraId="48D43E41" w14:textId="77777777" w:rsidR="008905E1" w:rsidRDefault="008905E1" w:rsidP="00875E37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ISOCPEUR"/>
                <w:color w:val="000000"/>
                <w:szCs w:val="24"/>
              </w:rPr>
            </w:pPr>
            <w:r w:rsidRPr="0084011E">
              <w:rPr>
                <w:rFonts w:ascii="ISOCPEUR" w:hAnsi="ISOCPEUR" w:cs="ISOCPEUR"/>
                <w:color w:val="000000"/>
                <w:szCs w:val="24"/>
              </w:rPr>
              <w:t>ТП 901-9-17.87</w:t>
            </w:r>
          </w:p>
          <w:p w14:paraId="0837BC09" w14:textId="5225237A" w:rsidR="00F32ADD" w:rsidRPr="00EF23A8" w:rsidRDefault="00F32ADD" w:rsidP="00875E37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 w:cs="ISOCPEUR"/>
                <w:color w:val="000000"/>
                <w:szCs w:val="24"/>
              </w:rPr>
              <w:t>АСИ 02.00.000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D3559CB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2C2A73F" w14:textId="091CF36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4011E">
              <w:rPr>
                <w:rFonts w:ascii="ISOCPEUR" w:hAnsi="ISOCPEUR"/>
                <w:szCs w:val="24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97084E" w14:textId="36B26BB1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4011E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26922C" w14:textId="431F9B1C" w:rsidR="008905E1" w:rsidRPr="00EF23A8" w:rsidRDefault="00692FC6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BC262CC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B550A86" w14:textId="7777777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8905E1" w:rsidRPr="00FD596A" w14:paraId="0AE47908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0EDB00" w14:textId="77777777" w:rsidR="008905E1" w:rsidRPr="00EF23A8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FF44DB7" w14:textId="68F46553" w:rsidR="008905E1" w:rsidRPr="00D7217A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D7217A">
              <w:rPr>
                <w:rFonts w:ascii="GOST Common" w:hAnsi="GOST Common"/>
                <w:sz w:val="22"/>
              </w:rPr>
              <w:t>Полухомут МС1 (2 шт в комплекте), устанавливается на ПГ</w:t>
            </w:r>
            <w:r w:rsidR="00692FC6">
              <w:rPr>
                <w:rFonts w:ascii="GOST Common" w:hAnsi="GOST Common"/>
                <w:sz w:val="22"/>
              </w:rPr>
              <w:t xml:space="preserve"> (с антикоррозийным покрытием), в комплекте с болтами, гайками и шайбами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18CB00D" w14:textId="77777777" w:rsidR="008905E1" w:rsidRPr="004C2600" w:rsidRDefault="008905E1" w:rsidP="00875E37">
            <w:pPr>
              <w:spacing w:line="240" w:lineRule="auto"/>
              <w:ind w:firstLine="0"/>
              <w:jc w:val="center"/>
              <w:rPr>
                <w:rFonts w:ascii="ISOCPEUR" w:hAnsi="ISOCPEUR"/>
                <w:szCs w:val="24"/>
              </w:rPr>
            </w:pPr>
            <w:r w:rsidRPr="004C2600">
              <w:rPr>
                <w:rFonts w:ascii="ISOCPEUR" w:hAnsi="ISOCPEUR"/>
                <w:szCs w:val="24"/>
              </w:rPr>
              <w:t>МС1</w:t>
            </w:r>
          </w:p>
          <w:p w14:paraId="0A45CBD8" w14:textId="77777777" w:rsidR="008905E1" w:rsidRDefault="008905E1" w:rsidP="00875E37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ISOCPEUR"/>
                <w:color w:val="000000"/>
                <w:szCs w:val="24"/>
              </w:rPr>
            </w:pPr>
            <w:r w:rsidRPr="004C2600">
              <w:rPr>
                <w:rFonts w:ascii="ISOCPEUR" w:hAnsi="ISOCPEUR" w:cs="ISOCPEUR"/>
                <w:color w:val="000000"/>
                <w:szCs w:val="24"/>
              </w:rPr>
              <w:t>ТПР 901-9-17.87</w:t>
            </w:r>
          </w:p>
          <w:p w14:paraId="3A564098" w14:textId="05718EFD" w:rsidR="00F32ADD" w:rsidRPr="00EF23A8" w:rsidRDefault="00F32ADD" w:rsidP="00875E37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 w:cs="ISOCPEUR"/>
                <w:color w:val="000000"/>
                <w:szCs w:val="24"/>
              </w:rPr>
              <w:t>АСИ 01.00.000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9F8DC44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B26D665" w14:textId="56CEF661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4C2600">
              <w:rPr>
                <w:rFonts w:ascii="ISOCPEUR" w:hAnsi="ISOCPEUR"/>
                <w:szCs w:val="24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FBDBA7" w14:textId="30A830F8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778EC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8264BFE" w14:textId="7E4814C0" w:rsidR="008905E1" w:rsidRPr="00EF23A8" w:rsidRDefault="00692FC6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03E1D32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9F303C5" w14:textId="7777777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8905E1" w:rsidRPr="00FD596A" w14:paraId="0BFB3A54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03E0EC" w14:textId="77777777" w:rsidR="008905E1" w:rsidRPr="00EF23A8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D8C6B5" w14:textId="70ABDA04" w:rsidR="008905E1" w:rsidRPr="00D7217A" w:rsidRDefault="007D4A7A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D7217A">
              <w:rPr>
                <w:rFonts w:ascii="GOST Common" w:hAnsi="GOST Common"/>
                <w:sz w:val="22"/>
              </w:rPr>
              <w:t>Цеметно - песчаный раствор марки М</w:t>
            </w:r>
            <w:r w:rsidRPr="007D4A7A">
              <w:rPr>
                <w:rFonts w:ascii="GOST Common" w:hAnsi="GOST Common"/>
                <w:sz w:val="22"/>
              </w:rPr>
              <w:t>200</w:t>
            </w:r>
            <w:r w:rsidR="006A747F" w:rsidRPr="00C979DA">
              <w:rPr>
                <w:rFonts w:ascii="GOST Common" w:hAnsi="GOST Common" w:cs="Times New Roman"/>
                <w:sz w:val="22"/>
              </w:rPr>
              <w:t xml:space="preserve"> </w:t>
            </w:r>
            <w:r w:rsidRPr="00D7217A">
              <w:rPr>
                <w:rFonts w:ascii="GOST Common" w:hAnsi="GOST Common"/>
                <w:sz w:val="22"/>
              </w:rPr>
              <w:t>на заделку отверстий трубопроводов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44BC2BA" w14:textId="77777777" w:rsidR="008905E1" w:rsidRPr="00EF23A8" w:rsidRDefault="008905E1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97A4386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27D3018" w14:textId="14D995B8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A73428">
              <w:rPr>
                <w:rFonts w:ascii="ISOCPEUR" w:hAnsi="ISOCPEUR"/>
                <w:szCs w:val="24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7AAB5FA" w14:textId="7A51637F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A73428">
              <w:rPr>
                <w:rFonts w:ascii="ISOCPEUR" w:hAnsi="ISOCPEUR"/>
                <w:szCs w:val="24"/>
              </w:rPr>
              <w:t>м</w:t>
            </w:r>
            <w:r w:rsidRPr="00A73428">
              <w:rPr>
                <w:rFonts w:ascii="ISOCPEUR" w:hAnsi="ISOCPEUR"/>
                <w:szCs w:val="24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B140693" w14:textId="51E5ACE7" w:rsidR="008905E1" w:rsidRPr="00EF23A8" w:rsidRDefault="00272B3B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0,16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A4CFC36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674700C" w14:textId="7777777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8905E1" w:rsidRPr="00FD596A" w14:paraId="0636B879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FF9644F" w14:textId="77777777" w:rsidR="008905E1" w:rsidRPr="00EF23A8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D8A0297" w14:textId="1F62ED0F" w:rsidR="008905E1" w:rsidRPr="00D7217A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D7217A">
              <w:rPr>
                <w:rFonts w:ascii="GOST Common" w:hAnsi="GOST Common"/>
                <w:sz w:val="22"/>
              </w:rPr>
              <w:t>Цеметно - песчаный раствор марки М100 для установки ж/б элементов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292372C" w14:textId="77777777" w:rsidR="008905E1" w:rsidRPr="00EF23A8" w:rsidRDefault="008905E1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E5B3E12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D68FD06" w14:textId="312D1DE9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5816D2">
              <w:rPr>
                <w:rFonts w:ascii="ISOCPEUR" w:hAnsi="ISOCPEUR"/>
                <w:szCs w:val="24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BFA9C5" w14:textId="2AE135BC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5816D2">
              <w:rPr>
                <w:rFonts w:ascii="ISOCPEUR" w:hAnsi="ISOCPEUR"/>
                <w:szCs w:val="24"/>
              </w:rPr>
              <w:t>м</w:t>
            </w:r>
            <w:r w:rsidRPr="005816D2">
              <w:rPr>
                <w:rFonts w:ascii="ISOCPEUR" w:hAnsi="ISOCPEUR"/>
                <w:szCs w:val="24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6E0B533" w14:textId="6C8F1CBF" w:rsidR="008905E1" w:rsidRPr="00EF23A8" w:rsidRDefault="000D5233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0,10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59415B5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D1192B9" w14:textId="7777777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8905E1" w:rsidRPr="00FD596A" w14:paraId="73A22D80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4FB7B2" w14:textId="77777777" w:rsidR="008905E1" w:rsidRPr="00EF23A8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9471B48" w14:textId="39932B40" w:rsidR="008905E1" w:rsidRPr="00A825BC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D7217A">
              <w:rPr>
                <w:rFonts w:ascii="GOST Common" w:hAnsi="GOST Common"/>
                <w:sz w:val="22"/>
              </w:rPr>
              <w:t>Бетон для основания под арматуру/упоры</w:t>
            </w:r>
            <w:r w:rsidR="00A825BC" w:rsidRPr="00A825BC">
              <w:rPr>
                <w:rFonts w:ascii="GOST Common" w:hAnsi="GOST Common"/>
                <w:sz w:val="22"/>
              </w:rPr>
              <w:t xml:space="preserve"> </w:t>
            </w:r>
            <w:r w:rsidR="00A825BC">
              <w:rPr>
                <w:rFonts w:ascii="GOST Common" w:hAnsi="GOST Common"/>
                <w:sz w:val="22"/>
              </w:rPr>
              <w:t>марки</w:t>
            </w:r>
            <w:r w:rsidR="00A825BC" w:rsidRPr="00A825BC">
              <w:rPr>
                <w:rFonts w:ascii="GOST Common" w:hAnsi="GOST Common"/>
                <w:sz w:val="22"/>
              </w:rPr>
              <w:t xml:space="preserve"> </w:t>
            </w:r>
            <w:r w:rsidR="00A825BC" w:rsidRPr="00C979DA">
              <w:rPr>
                <w:rFonts w:ascii="GOST Common" w:hAnsi="GOST Common" w:cs="Times New Roman"/>
                <w:sz w:val="22"/>
              </w:rPr>
              <w:t>В10</w:t>
            </w:r>
            <w:r w:rsidR="00A825BC">
              <w:rPr>
                <w:rFonts w:ascii="GOST Common" w:hAnsi="GOST Common" w:cs="Times New Roman"/>
                <w:sz w:val="22"/>
              </w:rPr>
              <w:t xml:space="preserve"> </w:t>
            </w:r>
            <w:r w:rsidR="00A825BC">
              <w:rPr>
                <w:rFonts w:ascii="GOST Common" w:hAnsi="GOST Common" w:cs="Times New Roman"/>
                <w:sz w:val="22"/>
                <w:lang w:val="en-US"/>
              </w:rPr>
              <w:t>F</w:t>
            </w:r>
            <w:r w:rsidR="00A825BC" w:rsidRPr="00A825BC">
              <w:rPr>
                <w:rFonts w:ascii="GOST Common" w:hAnsi="GOST Common" w:cs="Times New Roman"/>
                <w:sz w:val="22"/>
              </w:rPr>
              <w:t>1</w:t>
            </w:r>
            <w:r w:rsidR="00EB6169">
              <w:rPr>
                <w:rFonts w:ascii="GOST Common" w:hAnsi="GOST Common" w:cs="Times New Roman"/>
                <w:sz w:val="22"/>
              </w:rPr>
              <w:t>5</w:t>
            </w:r>
            <w:r w:rsidR="00A825BC" w:rsidRPr="00A825BC">
              <w:rPr>
                <w:rFonts w:ascii="GOST Common" w:hAnsi="GOST Common" w:cs="Times New Roman"/>
                <w:sz w:val="22"/>
              </w:rPr>
              <w:t xml:space="preserve">0 </w:t>
            </w:r>
            <w:r w:rsidR="00A825BC">
              <w:rPr>
                <w:rFonts w:ascii="GOST Common" w:hAnsi="GOST Common" w:cs="Times New Roman"/>
                <w:sz w:val="22"/>
                <w:lang w:val="en-US"/>
              </w:rPr>
              <w:t>W</w:t>
            </w:r>
            <w:r w:rsidR="00EB6169">
              <w:rPr>
                <w:rFonts w:ascii="GOST Common" w:hAnsi="GOST Common" w:cs="Times New Roman"/>
                <w:sz w:val="22"/>
              </w:rPr>
              <w:t>4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7EE571F" w14:textId="5FB85B89" w:rsidR="008905E1" w:rsidRPr="00EF23A8" w:rsidRDefault="008905E1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A73428">
              <w:rPr>
                <w:rFonts w:ascii="ISOCPEUR" w:hAnsi="ISOCPEUR"/>
                <w:szCs w:val="24"/>
              </w:rPr>
              <w:t xml:space="preserve">ГОСТ </w:t>
            </w:r>
            <w:r w:rsidR="00A825BC">
              <w:rPr>
                <w:rFonts w:ascii="ISOCPEUR" w:hAnsi="ISOCPEUR"/>
                <w:szCs w:val="24"/>
              </w:rPr>
              <w:t>26633-2015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D91226A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3E23AC2" w14:textId="48D14EBF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A73428">
              <w:rPr>
                <w:rFonts w:ascii="ISOCPEUR" w:hAnsi="ISOCPEUR"/>
                <w:szCs w:val="24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8F5273A" w14:textId="20C6C4F6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A73428">
              <w:rPr>
                <w:rFonts w:ascii="ISOCPEUR" w:hAnsi="ISOCPEUR"/>
                <w:szCs w:val="24"/>
                <w:lang w:val="en-US"/>
              </w:rPr>
              <w:t>м</w:t>
            </w:r>
            <w:r w:rsidRPr="00A73428">
              <w:rPr>
                <w:rFonts w:ascii="ISOCPEUR" w:hAnsi="ISOCPEUR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FEEB48F" w14:textId="7A2C2B39" w:rsidR="008905E1" w:rsidRPr="00EF23A8" w:rsidRDefault="00936A6B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0,2</w:t>
            </w:r>
            <w:r w:rsidR="0012337E">
              <w:rPr>
                <w:rFonts w:ascii="GOST Common" w:hAnsi="GOST Common" w:cs="Times New Roman"/>
                <w:sz w:val="22"/>
              </w:rPr>
              <w:t>8</w:t>
            </w:r>
            <w:r>
              <w:rPr>
                <w:rFonts w:ascii="GOST Common" w:hAnsi="GOST Common" w:cs="Times New Roman"/>
                <w:sz w:val="22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391BFA6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971F3C9" w14:textId="7777777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8905E1" w:rsidRPr="00FD596A" w14:paraId="1CE7B61B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FB86C48" w14:textId="77777777" w:rsidR="008905E1" w:rsidRPr="00EF23A8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11EC578" w14:textId="7221EDF8" w:rsidR="008905E1" w:rsidRPr="00D7217A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D7217A">
              <w:rPr>
                <w:rFonts w:ascii="GOST Common" w:hAnsi="GOST Common"/>
                <w:sz w:val="22"/>
              </w:rPr>
              <w:t>Гидроизоляция обмазочная для наружных железобетонных поверхностей колодца (</w:t>
            </w:r>
            <w:r w:rsidR="003944AD">
              <w:rPr>
                <w:rFonts w:ascii="GOST Common" w:hAnsi="GOST Common"/>
                <w:sz w:val="22"/>
              </w:rPr>
              <w:t xml:space="preserve">2 </w:t>
            </w:r>
            <w:r w:rsidRPr="00D7217A">
              <w:rPr>
                <w:rFonts w:ascii="GOST Common" w:hAnsi="GOST Common"/>
                <w:sz w:val="22"/>
              </w:rPr>
              <w:t>сло</w:t>
            </w:r>
            <w:r w:rsidR="003944AD">
              <w:rPr>
                <w:rFonts w:ascii="GOST Common" w:hAnsi="GOST Common"/>
                <w:sz w:val="22"/>
              </w:rPr>
              <w:t>я</w:t>
            </w:r>
            <w:r w:rsidRPr="00D7217A">
              <w:rPr>
                <w:rFonts w:ascii="GOST Common" w:hAnsi="GOST Common"/>
                <w:sz w:val="22"/>
              </w:rPr>
              <w:t>, расход 1,1 кг/м</w:t>
            </w:r>
            <w:r w:rsidRPr="00D7217A">
              <w:rPr>
                <w:rFonts w:ascii="GOST Common" w:hAnsi="GOST Common"/>
                <w:sz w:val="22"/>
                <w:vertAlign w:val="superscript"/>
              </w:rPr>
              <w:t>2</w:t>
            </w:r>
            <w:r w:rsidRPr="00D7217A">
              <w:rPr>
                <w:rFonts w:ascii="GOST Common" w:hAnsi="GOST Common"/>
                <w:sz w:val="22"/>
              </w:rPr>
              <w:t>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3826865" w14:textId="77777777" w:rsidR="008905E1" w:rsidRPr="005C7C7F" w:rsidRDefault="008905E1" w:rsidP="00D42959">
            <w:pPr>
              <w:spacing w:before="80" w:line="240" w:lineRule="auto"/>
              <w:ind w:right="-104" w:firstLine="2"/>
              <w:jc w:val="center"/>
              <w:rPr>
                <w:rFonts w:ascii="ISOCPEUR" w:hAnsi="ISOCPEUR"/>
                <w:szCs w:val="24"/>
              </w:rPr>
            </w:pPr>
            <w:r w:rsidRPr="005C7C7F">
              <w:rPr>
                <w:rFonts w:ascii="ISOCPEUR" w:hAnsi="ISOCPEUR"/>
                <w:szCs w:val="24"/>
              </w:rPr>
              <w:t xml:space="preserve">Мастика гидроизоляционная </w:t>
            </w:r>
          </w:p>
          <w:p w14:paraId="248A7918" w14:textId="0CEBABF5" w:rsidR="008905E1" w:rsidRPr="00EF23A8" w:rsidRDefault="008905E1" w:rsidP="00D42959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5C7C7F">
              <w:rPr>
                <w:rFonts w:ascii="ISOCPEUR" w:hAnsi="ISOCPEUR"/>
                <w:szCs w:val="24"/>
              </w:rPr>
              <w:t>ТЕХНОНИКОЛЬ №24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F5441CB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E6CEBCE" w14:textId="4830917F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5C7C7F">
              <w:rPr>
                <w:rFonts w:ascii="ISOCPEUR" w:hAnsi="ISOCPEUR"/>
                <w:szCs w:val="24"/>
              </w:rPr>
              <w:t>ГК "ТехноНИКОЛЬ"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9EF669" w14:textId="0A4A9785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5C7C7F">
              <w:rPr>
                <w:rFonts w:ascii="ISOCPEUR" w:hAnsi="ISOCPEUR"/>
                <w:szCs w:val="24"/>
              </w:rPr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5FD2F2" w14:textId="2802D6EA" w:rsidR="008905E1" w:rsidRPr="00EF23A8" w:rsidRDefault="003944AD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73,30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B2C3540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A03BFF4" w14:textId="7D89E556" w:rsidR="008905E1" w:rsidRPr="00E419B6" w:rsidRDefault="003944AD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18"/>
                <w:szCs w:val="18"/>
                <w:lang w:val="en-US"/>
              </w:rPr>
              <w:t>S</w:t>
            </w:r>
            <w:r>
              <w:rPr>
                <w:rFonts w:ascii="GOST Common" w:hAnsi="GOST Common" w:cs="Times New Roman"/>
                <w:sz w:val="18"/>
                <w:szCs w:val="18"/>
              </w:rPr>
              <w:t>=</w:t>
            </w:r>
            <w:r w:rsidR="00F32ADD" w:rsidRPr="00E419B6">
              <w:rPr>
                <w:rFonts w:ascii="GOST Common" w:hAnsi="GOST Common" w:cs="Times New Roman"/>
                <w:sz w:val="18"/>
                <w:szCs w:val="18"/>
              </w:rPr>
              <w:t>33,31 м</w:t>
            </w:r>
            <w:r w:rsidR="00F32ADD" w:rsidRPr="00E419B6">
              <w:rPr>
                <w:rFonts w:ascii="GOST Common" w:hAnsi="GOST Common" w:cs="Times New Roman"/>
                <w:sz w:val="18"/>
                <w:szCs w:val="18"/>
                <w:vertAlign w:val="superscript"/>
              </w:rPr>
              <w:t>2</w:t>
            </w:r>
          </w:p>
        </w:tc>
      </w:tr>
      <w:tr w:rsidR="008905E1" w:rsidRPr="00FD596A" w14:paraId="45525ECE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5B1892" w14:textId="77777777" w:rsidR="008905E1" w:rsidRPr="00EF23A8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3CA8FA6" w14:textId="6AA38FBF" w:rsidR="008905E1" w:rsidRPr="00D7217A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D7217A">
              <w:rPr>
                <w:rFonts w:ascii="GOST Common" w:hAnsi="GOST Common"/>
                <w:sz w:val="22"/>
              </w:rPr>
              <w:t>Праймер битумный (1 слой, расход 0,4 л/м</w:t>
            </w:r>
            <w:r w:rsidRPr="00866FA1">
              <w:rPr>
                <w:rFonts w:ascii="GOST Common" w:hAnsi="GOST Common"/>
                <w:sz w:val="22"/>
                <w:vertAlign w:val="superscript"/>
              </w:rPr>
              <w:t>2</w:t>
            </w:r>
            <w:r w:rsidRPr="00D7217A">
              <w:rPr>
                <w:rFonts w:ascii="GOST Common" w:hAnsi="GOST Common"/>
                <w:sz w:val="22"/>
              </w:rPr>
              <w:t>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FCE88B3" w14:textId="77777777" w:rsidR="008905E1" w:rsidRPr="005C7C7F" w:rsidRDefault="008905E1" w:rsidP="00D42959">
            <w:pPr>
              <w:spacing w:line="240" w:lineRule="auto"/>
              <w:ind w:right="-104" w:firstLine="2"/>
              <w:jc w:val="center"/>
              <w:rPr>
                <w:rFonts w:ascii="ISOCPEUR" w:hAnsi="ISOCPEUR"/>
                <w:szCs w:val="24"/>
              </w:rPr>
            </w:pPr>
            <w:r w:rsidRPr="005C7C7F">
              <w:rPr>
                <w:rFonts w:ascii="ISOCPEUR" w:hAnsi="ISOCPEUR"/>
                <w:szCs w:val="24"/>
              </w:rPr>
              <w:t xml:space="preserve">Праймер битумный </w:t>
            </w:r>
          </w:p>
          <w:p w14:paraId="3CF5C1C0" w14:textId="515F0D99" w:rsidR="008905E1" w:rsidRPr="00EF23A8" w:rsidRDefault="008905E1" w:rsidP="00D42959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5C7C7F">
              <w:rPr>
                <w:rFonts w:ascii="ISOCPEUR" w:hAnsi="ISOCPEUR"/>
                <w:szCs w:val="24"/>
              </w:rPr>
              <w:t>ТЕХНОНИКОЛЬ №01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B16B2B3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D24F98" w14:textId="469986DD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5C7C7F">
              <w:rPr>
                <w:rFonts w:ascii="ISOCPEUR" w:hAnsi="ISOCPEUR"/>
                <w:szCs w:val="24"/>
              </w:rPr>
              <w:t>ГК "ТехноНИКОЛЬ"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4480DD" w14:textId="0AD7B5CA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5C7C7F">
              <w:rPr>
                <w:rFonts w:ascii="ISOCPEUR" w:hAnsi="ISOCPEUR"/>
                <w:szCs w:val="24"/>
              </w:rPr>
              <w:t>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21087DD" w14:textId="0510D4F5" w:rsidR="008905E1" w:rsidRPr="00EF23A8" w:rsidRDefault="00F32ADD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13,40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F38DA24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3155B09" w14:textId="325EBD4B" w:rsidR="008905E1" w:rsidRPr="00E419B6" w:rsidRDefault="003944AD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18"/>
                <w:szCs w:val="18"/>
                <w:lang w:val="en-US"/>
              </w:rPr>
              <w:t>S</w:t>
            </w:r>
            <w:r>
              <w:rPr>
                <w:rFonts w:ascii="GOST Common" w:hAnsi="GOST Common" w:cs="Times New Roman"/>
                <w:sz w:val="18"/>
                <w:szCs w:val="18"/>
              </w:rPr>
              <w:t>=</w:t>
            </w:r>
            <w:r w:rsidRPr="00E419B6">
              <w:rPr>
                <w:rFonts w:ascii="GOST Common" w:hAnsi="GOST Common" w:cs="Times New Roman"/>
                <w:sz w:val="18"/>
                <w:szCs w:val="18"/>
              </w:rPr>
              <w:t>33,31 м</w:t>
            </w:r>
            <w:r w:rsidRPr="00E419B6">
              <w:rPr>
                <w:rFonts w:ascii="GOST Common" w:hAnsi="GOST Common" w:cs="Times New Roman"/>
                <w:sz w:val="18"/>
                <w:szCs w:val="18"/>
                <w:vertAlign w:val="superscript"/>
              </w:rPr>
              <w:t>2</w:t>
            </w:r>
          </w:p>
        </w:tc>
      </w:tr>
      <w:tr w:rsidR="008905E1" w:rsidRPr="00FD596A" w14:paraId="4A9325AC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0BEC51" w14:textId="77777777" w:rsidR="008905E1" w:rsidRPr="00EF23A8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8758CFB" w14:textId="6D855348" w:rsidR="008905E1" w:rsidRPr="00D7217A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D7217A">
              <w:rPr>
                <w:rFonts w:ascii="GOST Common" w:hAnsi="GOST Common"/>
                <w:sz w:val="22"/>
              </w:rPr>
              <w:t>Щебень М1000-М1200 с крупностью фракций 15-20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0AE63CF" w14:textId="2ED8D017" w:rsidR="008905E1" w:rsidRPr="00D7217A" w:rsidRDefault="008905E1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D7217A">
              <w:rPr>
                <w:rFonts w:ascii="GOST Common" w:hAnsi="GOST Common"/>
                <w:sz w:val="22"/>
              </w:rPr>
              <w:t>ГОСТ 8267-93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D37C1E2" w14:textId="77777777" w:rsidR="008905E1" w:rsidRPr="00D7217A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F15D218" w14:textId="4EB3E197" w:rsidR="008905E1" w:rsidRPr="00D7217A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D7217A">
              <w:rPr>
                <w:rFonts w:ascii="GOST Common" w:hAnsi="GOST Commo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29B824" w14:textId="65E23286" w:rsidR="008905E1" w:rsidRPr="00D7217A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D7217A">
              <w:rPr>
                <w:rFonts w:ascii="GOST Common" w:hAnsi="GOST Common"/>
                <w:sz w:val="22"/>
              </w:rPr>
              <w:t>м</w:t>
            </w:r>
            <w:r w:rsidRPr="00D7217A">
              <w:rPr>
                <w:rFonts w:ascii="GOST Common" w:hAnsi="GOST Commo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289F340" w14:textId="61008261" w:rsidR="008905E1" w:rsidRPr="00D7217A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0,85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145C49A" w14:textId="77777777" w:rsidR="008905E1" w:rsidRPr="00D7217A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C94266E" w14:textId="2664272E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/>
                <w:sz w:val="18"/>
                <w:szCs w:val="18"/>
              </w:rPr>
              <w:t>под устройство колодцев</w:t>
            </w:r>
          </w:p>
        </w:tc>
      </w:tr>
      <w:tr w:rsidR="008905E1" w:rsidRPr="00FD596A" w14:paraId="0388BDDB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BED91E4" w14:textId="77777777" w:rsidR="008905E1" w:rsidRPr="00EF23A8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402BB08" w14:textId="78959B7F" w:rsidR="008905E1" w:rsidRPr="00EF23A8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 </w:t>
            </w:r>
            <w:r w:rsidRPr="0033392D">
              <w:rPr>
                <w:rFonts w:ascii="GOST Common" w:hAnsi="GOST Common" w:cs="Times New Roman"/>
                <w:sz w:val="22"/>
              </w:rPr>
              <w:t xml:space="preserve">Опорно-направляющее кольцо для </w:t>
            </w:r>
            <w:r>
              <w:rPr>
                <w:rFonts w:ascii="GOST Common" w:hAnsi="GOST Common" w:cs="Times New Roman"/>
                <w:sz w:val="22"/>
              </w:rPr>
              <w:t xml:space="preserve">полимерной </w:t>
            </w:r>
            <w:r w:rsidRPr="0033392D">
              <w:rPr>
                <w:rFonts w:ascii="GOST Common" w:hAnsi="GOST Common" w:cs="Times New Roman"/>
                <w:sz w:val="22"/>
              </w:rPr>
              <w:t>трубы Ø</w:t>
            </w:r>
            <w:r>
              <w:rPr>
                <w:rFonts w:ascii="GOST Common" w:hAnsi="GOST Common" w:cs="Times New Roman"/>
                <w:sz w:val="22"/>
              </w:rPr>
              <w:t>160</w:t>
            </w:r>
            <w:r w:rsidRPr="0033392D">
              <w:rPr>
                <w:rFonts w:ascii="GOST Common" w:hAnsi="GOST Common" w:cs="Times New Roman"/>
                <w:sz w:val="22"/>
              </w:rPr>
              <w:t xml:space="preserve"> мм, высота ребра </w:t>
            </w:r>
            <w:r>
              <w:rPr>
                <w:rFonts w:ascii="GOST Common" w:hAnsi="GOST Common" w:cs="Times New Roman"/>
                <w:sz w:val="22"/>
              </w:rPr>
              <w:t>95</w:t>
            </w:r>
            <w:r w:rsidRPr="0033392D">
              <w:rPr>
                <w:rFonts w:ascii="GOST Common" w:hAnsi="GOST Common" w:cs="Times New Roman"/>
                <w:sz w:val="22"/>
              </w:rPr>
              <w:t xml:space="preserve"> мм</w:t>
            </w:r>
            <w:r>
              <w:rPr>
                <w:rFonts w:ascii="GOST Common" w:hAnsi="GOST Common" w:cs="Times New Roman"/>
                <w:sz w:val="22"/>
              </w:rPr>
              <w:t xml:space="preserve"> (в комплекте с прокладкой из резины)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7CE0EA1" w14:textId="77777777" w:rsidR="008905E1" w:rsidRPr="00EF23A8" w:rsidRDefault="008905E1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713FF8C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53F5528" w14:textId="47117F2A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33392D">
              <w:rPr>
                <w:rFonts w:ascii="GOST Common" w:hAnsi="GOST Common" w:cs="Times New Roman"/>
                <w:sz w:val="22"/>
              </w:rPr>
              <w:t>ООО "ФС-Синтез"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9B2BB52" w14:textId="05484BB3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778EC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8C8FFD2" w14:textId="0E8E121E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20AFC9F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A8A37BA" w14:textId="7777777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8905E1" w:rsidRPr="00FD596A" w14:paraId="3F019157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FE82186" w14:textId="77777777" w:rsidR="008905E1" w:rsidRPr="00EF23A8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5AD689" w14:textId="5FBE4D09" w:rsidR="008905E1" w:rsidRPr="00EF23A8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D406E6">
              <w:rPr>
                <w:rFonts w:ascii="GOST Common" w:hAnsi="GOST Common" w:cs="Times New Roman"/>
                <w:sz w:val="22"/>
              </w:rPr>
              <w:t>Уплотнительная</w:t>
            </w:r>
            <w:r>
              <w:rPr>
                <w:rFonts w:ascii="GOST Common" w:hAnsi="GOST Common" w:cs="Times New Roman"/>
                <w:sz w:val="22"/>
              </w:rPr>
              <w:t xml:space="preserve"> (герметизирующая)</w:t>
            </w:r>
            <w:r w:rsidRPr="00D406E6">
              <w:rPr>
                <w:rFonts w:ascii="GOST Common" w:hAnsi="GOST Common" w:cs="Times New Roman"/>
                <w:sz w:val="22"/>
              </w:rPr>
              <w:t xml:space="preserve"> переходная манжета Ø</w:t>
            </w:r>
            <w:r>
              <w:rPr>
                <w:rFonts w:ascii="GOST Common" w:hAnsi="GOST Common" w:cs="Times New Roman"/>
                <w:sz w:val="22"/>
              </w:rPr>
              <w:t>160</w:t>
            </w:r>
            <w:r w:rsidRPr="00D406E6">
              <w:rPr>
                <w:rFonts w:ascii="GOST Common" w:hAnsi="GOST Common" w:cs="Times New Roman"/>
                <w:sz w:val="22"/>
              </w:rPr>
              <w:t>х</w:t>
            </w:r>
            <w:r>
              <w:rPr>
                <w:rFonts w:ascii="GOST Common" w:hAnsi="GOST Common" w:cs="Times New Roman"/>
                <w:sz w:val="22"/>
              </w:rPr>
              <w:t>426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2E54332" w14:textId="77777777" w:rsidR="008905E1" w:rsidRPr="00EF23A8" w:rsidRDefault="008905E1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04FD810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220C43D" w14:textId="4DAA7841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33392D">
              <w:rPr>
                <w:rFonts w:ascii="GOST Common" w:hAnsi="GOST Common" w:cs="Times New Roman"/>
                <w:sz w:val="22"/>
              </w:rPr>
              <w:t>ООО "ФС-Синтез"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153D9C" w14:textId="1FD435D3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778EC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FE987C7" w14:textId="2D92F154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D0AABBD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D6B78AF" w14:textId="7777777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8905E1" w:rsidRPr="00FD596A" w14:paraId="10778962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A318030" w14:textId="77777777" w:rsidR="008905E1" w:rsidRPr="00EF23A8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80F7327" w14:textId="3AE2F31F" w:rsidR="008905E1" w:rsidRPr="00EF23A8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F639FB">
              <w:rPr>
                <w:rFonts w:ascii="GOST Common" w:hAnsi="GOST Common" w:cs="Times New Roman"/>
                <w:sz w:val="22"/>
              </w:rPr>
              <w:t>Герметик «Stopag FN2100 Aquastop», 600 мл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3C15E1C" w14:textId="77777777" w:rsidR="008905E1" w:rsidRPr="00EF23A8" w:rsidRDefault="008905E1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C4421D3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CD28AB2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41FAFD8" w14:textId="2F95C3EE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1D4A2D">
              <w:rPr>
                <w:rFonts w:ascii="ISOCPEUR" w:hAnsi="ISOCPEUR"/>
                <w:szCs w:val="24"/>
                <w:lang w:val="en-US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EA9E1F0" w14:textId="6CF390EA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64D8051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6406BE2" w14:textId="7777777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8905E1" w:rsidRPr="00FD596A" w14:paraId="6831459F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4DE24A1" w14:textId="77777777" w:rsidR="008905E1" w:rsidRPr="00EF23A8" w:rsidRDefault="008905E1" w:rsidP="008905E1">
            <w:pPr>
              <w:pStyle w:val="af5"/>
              <w:spacing w:before="0" w:after="0"/>
              <w:ind w:left="777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9301EE2" w14:textId="049B00E9" w:rsidR="008905E1" w:rsidRPr="00EF23A8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b/>
                <w:sz w:val="22"/>
              </w:rPr>
              <w:t>2.5 Земляные работы</w:t>
            </w:r>
            <w:r w:rsidRPr="00FD596A">
              <w:rPr>
                <w:rFonts w:ascii="GOST Common" w:hAnsi="GOST Common" w:cs="Times New Roman"/>
                <w:b/>
                <w:sz w:val="22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1DC19A" w14:textId="77777777" w:rsidR="008905E1" w:rsidRPr="00EF23A8" w:rsidRDefault="008905E1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E993AA9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76C6035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3B379A3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74E5EBE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4959AE2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A638D51" w14:textId="7777777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8905E1" w:rsidRPr="00FD596A" w14:paraId="07D35EFD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548E5DD" w14:textId="77777777" w:rsidR="008905E1" w:rsidRPr="00EF23A8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8A727DA" w14:textId="2623D978" w:rsidR="008905E1" w:rsidRPr="00EF23A8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 xml:space="preserve"> Разработка грунта </w:t>
            </w:r>
            <w:r w:rsidR="0047517D">
              <w:rPr>
                <w:rFonts w:ascii="GOST Common" w:hAnsi="GOST Common" w:cs="Times New Roman"/>
                <w:sz w:val="22"/>
                <w:lang w:val="en-US"/>
              </w:rPr>
              <w:t>I</w:t>
            </w:r>
            <w:r w:rsidR="0047517D">
              <w:rPr>
                <w:rFonts w:ascii="GOST Common" w:hAnsi="GOST Common" w:cs="Times New Roman"/>
                <w:sz w:val="22"/>
              </w:rPr>
              <w:t xml:space="preserve"> - </w:t>
            </w:r>
            <w:r w:rsidR="0047517D">
              <w:rPr>
                <w:rFonts w:ascii="GOST Common" w:hAnsi="GOST Common" w:cs="Times New Roman"/>
                <w:sz w:val="22"/>
                <w:lang w:val="en-US"/>
              </w:rPr>
              <w:t>II</w:t>
            </w:r>
            <w:r w:rsidR="0047517D" w:rsidRPr="001904B1">
              <w:rPr>
                <w:rFonts w:ascii="GOST Common" w:hAnsi="GOST Common" w:cs="Times New Roman"/>
                <w:sz w:val="22"/>
              </w:rPr>
              <w:t xml:space="preserve"> </w:t>
            </w:r>
            <w:r w:rsidR="0047517D">
              <w:rPr>
                <w:rFonts w:ascii="GOST Common" w:hAnsi="GOST Common" w:cs="Times New Roman"/>
                <w:sz w:val="22"/>
              </w:rPr>
              <w:t>группы</w:t>
            </w:r>
            <w:r w:rsidR="0047517D" w:rsidRPr="008E5BC2">
              <w:rPr>
                <w:rFonts w:ascii="GOST Common" w:hAnsi="GOST Common" w:cs="Times New Roman"/>
                <w:sz w:val="22"/>
              </w:rPr>
              <w:t xml:space="preserve"> </w:t>
            </w:r>
            <w:r w:rsidRPr="008E5BC2">
              <w:rPr>
                <w:rFonts w:ascii="GOST Common" w:hAnsi="GOST Common" w:cs="Times New Roman"/>
                <w:sz w:val="22"/>
              </w:rPr>
              <w:t>механизированным способом при подготовке траншеии под трубопроводы (экскаватором "обратная лопата" с ковшом вместимостью 0,65 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  <w:r w:rsidRPr="008E5BC2">
              <w:rPr>
                <w:rFonts w:ascii="GOST Common" w:hAnsi="GOST Common" w:cs="Times New Roman"/>
                <w:sz w:val="22"/>
              </w:rPr>
              <w:t>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FB0A47E" w14:textId="77777777" w:rsidR="008905E1" w:rsidRPr="00EF23A8" w:rsidRDefault="008905E1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6A36EDC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6E0B5C8" w14:textId="6319DD02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5AA748D" w14:textId="06F8445F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461639" w14:textId="53A5BF9B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73,08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6CF49BF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94CF157" w14:textId="757C913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90% от общего объема</w:t>
            </w:r>
          </w:p>
        </w:tc>
      </w:tr>
      <w:tr w:rsidR="008905E1" w:rsidRPr="00FD596A" w14:paraId="48530734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2EFD538" w14:textId="77777777" w:rsidR="008905E1" w:rsidRPr="00EF23A8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D39FDB" w14:textId="4355C1B3" w:rsidR="008905E1" w:rsidRPr="0047517D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 xml:space="preserve"> Доработка грунта </w:t>
            </w:r>
            <w:r w:rsidR="0047517D">
              <w:rPr>
                <w:rFonts w:ascii="GOST Common" w:hAnsi="GOST Common" w:cs="Times New Roman"/>
                <w:sz w:val="22"/>
                <w:lang w:val="en-US"/>
              </w:rPr>
              <w:t>II</w:t>
            </w:r>
            <w:r w:rsidR="0047517D" w:rsidRPr="001904B1">
              <w:rPr>
                <w:rFonts w:ascii="GOST Common" w:hAnsi="GOST Common" w:cs="Times New Roman"/>
                <w:sz w:val="22"/>
              </w:rPr>
              <w:t xml:space="preserve"> </w:t>
            </w:r>
            <w:r w:rsidR="0047517D">
              <w:rPr>
                <w:rFonts w:ascii="GOST Common" w:hAnsi="GOST Common" w:cs="Times New Roman"/>
                <w:sz w:val="22"/>
              </w:rPr>
              <w:t>группы</w:t>
            </w:r>
            <w:r w:rsidR="0047517D" w:rsidRPr="008E5BC2">
              <w:rPr>
                <w:rFonts w:ascii="GOST Common" w:hAnsi="GOST Common" w:cs="Times New Roman"/>
                <w:sz w:val="22"/>
              </w:rPr>
              <w:t xml:space="preserve"> </w:t>
            </w:r>
            <w:r w:rsidRPr="008E5BC2">
              <w:rPr>
                <w:rFonts w:ascii="GOST Common" w:hAnsi="GOST Common" w:cs="Times New Roman"/>
                <w:sz w:val="22"/>
              </w:rPr>
              <w:t>ручным способом</w:t>
            </w:r>
            <w:r w:rsidR="0047517D">
              <w:rPr>
                <w:rFonts w:ascii="GOST Common" w:hAnsi="GOST Common" w:cs="Times New Roman"/>
                <w:sz w:val="22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2A87E95" w14:textId="77777777" w:rsidR="008905E1" w:rsidRPr="00EF23A8" w:rsidRDefault="008905E1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50CF4CC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D17E157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82CBF63" w14:textId="79ACEBED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B731AC" w14:textId="7C5EFD0E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8,12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9F9854C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47BB170" w14:textId="37546A21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10% от общего объема</w:t>
            </w:r>
          </w:p>
        </w:tc>
      </w:tr>
      <w:tr w:rsidR="008905E1" w:rsidRPr="00FD596A" w14:paraId="006A58A1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4836EC" w14:textId="77777777" w:rsidR="008905E1" w:rsidRPr="00EF23A8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16FDE30" w14:textId="43D3DDE6" w:rsidR="008905E1" w:rsidRPr="00EF23A8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 xml:space="preserve"> Устройство основания песчаного под трубопроводы толщиной 1</w:t>
            </w:r>
            <w:r>
              <w:rPr>
                <w:rFonts w:ascii="GOST Common" w:hAnsi="GOST Common" w:cs="Times New Roman"/>
                <w:sz w:val="22"/>
              </w:rPr>
              <w:t>5</w:t>
            </w:r>
            <w:r w:rsidRPr="008E5BC2">
              <w:rPr>
                <w:rFonts w:ascii="GOST Common" w:hAnsi="GOST Common" w:cs="Times New Roman"/>
                <w:sz w:val="22"/>
              </w:rPr>
              <w:t>0 мм с разравниваем и послойным уплотнением Кcom≥0,95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ABCB34" w14:textId="6F348557" w:rsidR="008905E1" w:rsidRPr="00EF23A8" w:rsidRDefault="008905E1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ГОСТ 8736-2014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89F55B9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3A846CA" w14:textId="4CEC4394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B09025" w14:textId="1EE9710A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96B055" w14:textId="4B37F929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4,20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0F7A55D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78FBDA0" w14:textId="7A3704AC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с коээф. 1,05</w:t>
            </w:r>
          </w:p>
        </w:tc>
      </w:tr>
      <w:tr w:rsidR="008905E1" w:rsidRPr="00FD596A" w14:paraId="6B9EE90C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9F976B5" w14:textId="77777777" w:rsidR="008905E1" w:rsidRPr="00EF23A8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24BC469" w14:textId="2BBB3E96" w:rsidR="008905E1" w:rsidRPr="00EF23A8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 xml:space="preserve"> Обсыпка трубопроводов строительным песком (вокруг трубопровода и над трубопроводом толщиной 300 мм) разравниваем и послойным уплотнением Кcom≥0,95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BAD4FF" w14:textId="495CBCF6" w:rsidR="008905E1" w:rsidRPr="00EF23A8" w:rsidRDefault="008905E1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ГОСТ 8736-2014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D8A2735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80EFDBC" w14:textId="05C9F340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228FB47" w14:textId="2F859579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93C8E70" w14:textId="0FB984D1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19,95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33128A4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FF10022" w14:textId="27D0F873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с коээф. 1,05</w:t>
            </w:r>
          </w:p>
        </w:tc>
      </w:tr>
      <w:tr w:rsidR="008905E1" w:rsidRPr="00FD596A" w14:paraId="0D6B6CB6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69BC554" w14:textId="77777777" w:rsidR="008905E1" w:rsidRPr="00EF23A8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EDD4FF" w14:textId="16D80E60" w:rsidR="008905E1" w:rsidRPr="00EF23A8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 xml:space="preserve"> Окончательная засыпка траншеи строительным песком (до низа дорожной одежды) с послойным уплотнением Кcom≥0,95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111E4A" w14:textId="79AC2DFF" w:rsidR="008905E1" w:rsidRPr="00EF23A8" w:rsidRDefault="008905E1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ГОСТ 8736-2014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EC3ED32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D6FA228" w14:textId="5D6D8785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EACB045" w14:textId="4DF4EB22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1F33BCE" w14:textId="60A6580B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14,70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B4A27AD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6E0E985" w14:textId="75CF3C4A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с коээф. 1,05</w:t>
            </w:r>
          </w:p>
        </w:tc>
      </w:tr>
      <w:tr w:rsidR="008905E1" w:rsidRPr="00FD596A" w14:paraId="03A1EEA9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A373C6A" w14:textId="77777777" w:rsidR="008905E1" w:rsidRPr="00EF23A8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4158AAB" w14:textId="4BB26E94" w:rsidR="008905E1" w:rsidRPr="008E5BC2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5A44E9">
              <w:rPr>
                <w:rFonts w:ascii="GOST Common" w:hAnsi="GOST Common" w:cs="Times New Roman"/>
                <w:sz w:val="22"/>
              </w:rPr>
              <w:t>Окончательная засыпка траншеи извлеченным грунтом (пригодным, диаметр включений не более 200 мм) с послойным уплотнением Кcom≥0,92 (или песком средней крупности)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975AC00" w14:textId="77777777" w:rsidR="008905E1" w:rsidRPr="008E5BC2" w:rsidRDefault="008905E1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254225E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B7239F" w14:textId="77777777" w:rsidR="008905E1" w:rsidRPr="008E5BC2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CDE82CD" w14:textId="65F5BF53" w:rsidR="008905E1" w:rsidRPr="008E5BC2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F4CBC94" w14:textId="16583CF3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31,62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DEB45E4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E4E252E" w14:textId="268708B2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в газоне</w:t>
            </w:r>
          </w:p>
          <w:p w14:paraId="45E52AA6" w14:textId="32404EAE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с коээф. 1,02</w:t>
            </w:r>
          </w:p>
        </w:tc>
      </w:tr>
      <w:tr w:rsidR="008905E1" w:rsidRPr="00FD596A" w14:paraId="0C320906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D3629FA" w14:textId="77777777" w:rsidR="008905E1" w:rsidRPr="00EF23A8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1F54DEF" w14:textId="7BD4A605" w:rsidR="008905E1" w:rsidRPr="007D0F04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 xml:space="preserve"> Вывоз и утилизация извлеченного грунта</w:t>
            </w:r>
            <w:r w:rsidR="007D0F04" w:rsidRPr="007D0F04">
              <w:rPr>
                <w:rFonts w:ascii="GOST Common" w:hAnsi="GOST Common" w:cs="Times New Roman"/>
                <w:sz w:val="22"/>
              </w:rPr>
              <w:t xml:space="preserve"> (</w:t>
            </w:r>
            <w:r w:rsidR="007D0F04">
              <w:rPr>
                <w:rFonts w:ascii="GOST Common" w:hAnsi="GOST Common" w:cs="Times New Roman"/>
                <w:sz w:val="22"/>
                <w:lang w:val="en-US"/>
              </w:rPr>
              <w:t>I</w:t>
            </w:r>
            <w:r w:rsidR="007D0F04" w:rsidRPr="007D10E8">
              <w:rPr>
                <w:rFonts w:ascii="GOST Common" w:hAnsi="GOST Common" w:cs="Times New Roman"/>
                <w:sz w:val="22"/>
              </w:rPr>
              <w:t xml:space="preserve"> - </w:t>
            </w:r>
            <w:r w:rsidR="007D0F04">
              <w:rPr>
                <w:rFonts w:ascii="GOST Common" w:hAnsi="GOST Common" w:cs="Times New Roman"/>
                <w:sz w:val="22"/>
                <w:lang w:val="en-US"/>
              </w:rPr>
              <w:t>II</w:t>
            </w:r>
            <w:r w:rsidR="007D0F04" w:rsidRPr="001904B1">
              <w:rPr>
                <w:rFonts w:ascii="GOST Common" w:hAnsi="GOST Common" w:cs="Times New Roman"/>
                <w:sz w:val="22"/>
              </w:rPr>
              <w:t xml:space="preserve"> </w:t>
            </w:r>
            <w:r w:rsidR="007D0F04">
              <w:rPr>
                <w:rFonts w:ascii="GOST Common" w:hAnsi="GOST Common" w:cs="Times New Roman"/>
                <w:sz w:val="22"/>
              </w:rPr>
              <w:t>группы</w:t>
            </w:r>
            <w:r w:rsidR="007D0F04" w:rsidRPr="007D0F04">
              <w:rPr>
                <w:rFonts w:ascii="GOST Common" w:hAnsi="GOST Common" w:cs="Times New Roman"/>
                <w:sz w:val="22"/>
              </w:rPr>
              <w:t>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ABBBC3D" w14:textId="5828CB15" w:rsidR="008905E1" w:rsidRPr="00EF23A8" w:rsidRDefault="006E0345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25100-2020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F315803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30A3B7D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A99006D" w14:textId="4837006F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AB24384" w14:textId="6A53393A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47,20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3D50AC7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F0B3662" w14:textId="7777777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8905E1" w:rsidRPr="00FD596A" w14:paraId="50FF16FB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690E03A" w14:textId="77777777" w:rsidR="008905E1" w:rsidRPr="00EF23A8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EF701FD" w14:textId="01E470B3" w:rsidR="008905E1" w:rsidRPr="00EF23A8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Демонтаж и монтаж существующего ж.д. полотна для прокладки водопровода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514168F" w14:textId="77777777" w:rsidR="008905E1" w:rsidRPr="00EF23A8" w:rsidRDefault="008905E1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EB24902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8A7C27F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6DD43D9" w14:textId="4D8C755E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п.м.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180C123" w14:textId="6CBEC852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37E255E" w14:textId="77777777" w:rsidR="008905E1" w:rsidRPr="00EF23A8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96C7630" w14:textId="7777777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8905E1" w:rsidRPr="00FD596A" w14:paraId="67DDCFF9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6AA7D8" w14:textId="77777777" w:rsidR="008905E1" w:rsidRPr="00EF23A8" w:rsidRDefault="008905E1" w:rsidP="008905E1">
            <w:pPr>
              <w:pStyle w:val="af5"/>
              <w:spacing w:before="0" w:after="0"/>
              <w:ind w:left="777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DB5C93B" w14:textId="3FDE3C13" w:rsidR="008905E1" w:rsidRPr="00FD596A" w:rsidRDefault="008905E1" w:rsidP="008905E1">
            <w:pPr>
              <w:pStyle w:val="af3"/>
              <w:ind w:left="271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b/>
                <w:sz w:val="22"/>
              </w:rPr>
              <w:t xml:space="preserve">3.  </w:t>
            </w:r>
            <w:r w:rsidRPr="00FD596A">
              <w:rPr>
                <w:rFonts w:ascii="GOST Common" w:hAnsi="GOST Common" w:cs="Times New Roman"/>
                <w:b/>
                <w:sz w:val="22"/>
                <w:u w:val="single"/>
              </w:rPr>
              <w:t xml:space="preserve">Заключение существующего водопровода Вп в футляр с южной стороны </w:t>
            </w:r>
            <w:r w:rsidR="00C75E94">
              <w:rPr>
                <w:rFonts w:ascii="GOST Common" w:hAnsi="GOST Common" w:cs="Times New Roman"/>
                <w:b/>
                <w:sz w:val="22"/>
                <w:u w:val="single"/>
              </w:rPr>
              <w:t>2БКТП-3150/6/04 (</w:t>
            </w:r>
            <w:r w:rsidRPr="00FD596A">
              <w:rPr>
                <w:rFonts w:ascii="GOST Common" w:hAnsi="GOST Common" w:cs="Times New Roman"/>
                <w:b/>
                <w:sz w:val="22"/>
                <w:u w:val="single"/>
              </w:rPr>
              <w:t>поз. 2 по ГП)</w:t>
            </w:r>
            <w:r w:rsidR="00C75E94">
              <w:rPr>
                <w:rFonts w:ascii="GOST Common" w:hAnsi="GOST Common" w:cs="Times New Roman"/>
                <w:b/>
                <w:sz w:val="22"/>
                <w:u w:val="single"/>
              </w:rPr>
              <w:t xml:space="preserve"> и блочной компрессорной </w:t>
            </w:r>
            <w:r w:rsidR="00C75E94">
              <w:rPr>
                <w:rFonts w:ascii="GOST Common" w:hAnsi="GOST Common" w:cs="Times New Roman"/>
                <w:b/>
                <w:sz w:val="22"/>
                <w:u w:val="single"/>
              </w:rPr>
              <w:t>(</w:t>
            </w:r>
            <w:r w:rsidR="00C75E94" w:rsidRPr="00FD596A">
              <w:rPr>
                <w:rFonts w:ascii="GOST Common" w:hAnsi="GOST Common" w:cs="Times New Roman"/>
                <w:b/>
                <w:sz w:val="22"/>
                <w:u w:val="single"/>
              </w:rPr>
              <w:t xml:space="preserve">поз. </w:t>
            </w:r>
            <w:r w:rsidR="00C75E94">
              <w:rPr>
                <w:rFonts w:ascii="GOST Common" w:hAnsi="GOST Common" w:cs="Times New Roman"/>
                <w:b/>
                <w:sz w:val="22"/>
                <w:u w:val="single"/>
              </w:rPr>
              <w:t>3</w:t>
            </w:r>
            <w:r w:rsidR="00C75E94" w:rsidRPr="00FD596A">
              <w:rPr>
                <w:rFonts w:ascii="GOST Common" w:hAnsi="GOST Common" w:cs="Times New Roman"/>
                <w:b/>
                <w:sz w:val="22"/>
                <w:u w:val="single"/>
              </w:rPr>
              <w:t xml:space="preserve"> по ГП)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1F5CC60" w14:textId="77777777" w:rsidR="008905E1" w:rsidRPr="00FD596A" w:rsidRDefault="008905E1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AE671B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6B61D52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38FBA91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BF5162D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460C3D2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F45125A" w14:textId="7777777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8905E1" w:rsidRPr="00FD596A" w14:paraId="7BCA97AB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3807606" w14:textId="77777777" w:rsidR="008905E1" w:rsidRPr="00FD596A" w:rsidRDefault="008905E1" w:rsidP="008905E1">
            <w:pPr>
              <w:pStyle w:val="af5"/>
              <w:spacing w:before="0" w:after="0"/>
              <w:ind w:left="777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23C939B" w14:textId="07096849" w:rsidR="008905E1" w:rsidRPr="00FD596A" w:rsidRDefault="008905E1" w:rsidP="008905E1">
            <w:pPr>
              <w:pStyle w:val="af3"/>
              <w:ind w:left="271" w:right="111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b/>
                <w:sz w:val="22"/>
              </w:rPr>
              <w:t>3.1 Трубопроводы</w:t>
            </w:r>
            <w:r w:rsidRPr="00FD596A">
              <w:rPr>
                <w:rFonts w:ascii="GOST Common" w:hAnsi="GOST Common" w:cs="Times New Roman"/>
                <w:b/>
                <w:sz w:val="22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8F76977" w14:textId="77777777" w:rsidR="008905E1" w:rsidRPr="00FD596A" w:rsidRDefault="008905E1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695D100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C7FAD83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930637E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6597A3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4773144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BA9CA81" w14:textId="7777777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  <w:lang w:val="en-US"/>
              </w:rPr>
            </w:pPr>
          </w:p>
        </w:tc>
      </w:tr>
      <w:tr w:rsidR="008905E1" w:rsidRPr="00FD596A" w14:paraId="1970BC7A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68515D5" w14:textId="77777777" w:rsidR="008905E1" w:rsidRPr="00FD596A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A3652C" w14:textId="3BB436DB" w:rsidR="008905E1" w:rsidRPr="00641EB6" w:rsidRDefault="008905E1" w:rsidP="008905E1">
            <w:pPr>
              <w:pStyle w:val="af5"/>
              <w:jc w:val="left"/>
              <w:rPr>
                <w:rFonts w:ascii="GOST Common" w:hAnsi="GOST Common" w:cs="Times New Roman"/>
                <w:sz w:val="22"/>
              </w:rPr>
            </w:pPr>
            <w:r w:rsidRPr="00641EB6">
              <w:rPr>
                <w:rFonts w:ascii="GOST Common" w:hAnsi="GOST Common" w:cs="Times New Roman"/>
                <w:sz w:val="22"/>
              </w:rPr>
              <w:t>Труба питьевая/техническая ПЭ100 SDR17 Ø</w:t>
            </w:r>
            <w:r>
              <w:rPr>
                <w:rFonts w:ascii="GOST Common" w:hAnsi="GOST Common" w:cs="Times New Roman"/>
                <w:sz w:val="22"/>
              </w:rPr>
              <w:t>225</w:t>
            </w:r>
            <w:r w:rsidRPr="00641EB6">
              <w:rPr>
                <w:rFonts w:ascii="GOST Common" w:hAnsi="GOST Common" w:cs="Times New Roman"/>
                <w:sz w:val="22"/>
              </w:rPr>
              <w:t>x</w:t>
            </w:r>
            <w:r>
              <w:rPr>
                <w:rFonts w:ascii="GOST Common" w:hAnsi="GOST Common" w:cs="Times New Roman"/>
                <w:sz w:val="22"/>
              </w:rPr>
              <w:t>13,4</w:t>
            </w:r>
            <w:r w:rsidRPr="00641EB6">
              <w:rPr>
                <w:rFonts w:ascii="GOST Common" w:hAnsi="GOST Common" w:cs="Times New Roman"/>
                <w:sz w:val="22"/>
              </w:rPr>
              <w:t xml:space="preserve">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96D05D3" w14:textId="6EC17B55" w:rsidR="008905E1" w:rsidRPr="00641EB6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18599-2001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6855C60" w14:textId="77777777" w:rsidR="008905E1" w:rsidRPr="00641EB6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53597DC" w14:textId="56DBAC9A" w:rsidR="008905E1" w:rsidRPr="00641EB6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641EB6">
              <w:rPr>
                <w:rFonts w:ascii="GOST Common" w:hAnsi="GOST Common" w:cs="Times New Roman"/>
                <w:sz w:val="22"/>
              </w:rPr>
              <w:t>ООО "ИКАПЛАСТ"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0F833F" w14:textId="4E31AA65" w:rsidR="008905E1" w:rsidRPr="00641EB6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22B0E29" w14:textId="559F566F" w:rsidR="008905E1" w:rsidRPr="00641EB6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20,2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8CB018E" w14:textId="77777777" w:rsidR="008905E1" w:rsidRPr="00641EB6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F076314" w14:textId="186924C6" w:rsidR="008905E1" w:rsidRPr="00E419B6" w:rsidRDefault="008905E1" w:rsidP="008905E1">
            <w:pPr>
              <w:pStyle w:val="af5"/>
              <w:ind w:right="119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Футляр для трубы Ø57</w:t>
            </w:r>
          </w:p>
        </w:tc>
      </w:tr>
      <w:tr w:rsidR="008905E1" w:rsidRPr="00FD596A" w14:paraId="117FE966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4FB4F5E" w14:textId="77777777" w:rsidR="008905E1" w:rsidRPr="00FD596A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82081B9" w14:textId="01600BD2" w:rsidR="008905E1" w:rsidRPr="00641EB6" w:rsidRDefault="008905E1" w:rsidP="008905E1">
            <w:pPr>
              <w:pStyle w:val="af3"/>
              <w:ind w:right="111"/>
              <w:rPr>
                <w:rFonts w:ascii="GOST Common" w:hAnsi="GOST Common" w:cs="Times New Roman"/>
                <w:sz w:val="22"/>
              </w:rPr>
            </w:pPr>
            <w:r w:rsidRPr="00641EB6">
              <w:rPr>
                <w:rFonts w:ascii="GOST Common" w:hAnsi="GOST Common" w:cs="Times New Roman"/>
                <w:sz w:val="22"/>
              </w:rPr>
              <w:t>Труба питьевая/техническая ПЭ100 SDR17 Ø</w:t>
            </w:r>
            <w:r>
              <w:rPr>
                <w:rFonts w:ascii="GOST Common" w:hAnsi="GOST Common" w:cs="Times New Roman"/>
                <w:sz w:val="22"/>
              </w:rPr>
              <w:t>355</w:t>
            </w:r>
            <w:r w:rsidRPr="00641EB6">
              <w:rPr>
                <w:rFonts w:ascii="GOST Common" w:hAnsi="GOST Common" w:cs="Times New Roman"/>
                <w:sz w:val="22"/>
              </w:rPr>
              <w:t>x</w:t>
            </w:r>
            <w:r>
              <w:rPr>
                <w:rFonts w:ascii="GOST Common" w:hAnsi="GOST Common" w:cs="Times New Roman"/>
                <w:sz w:val="22"/>
              </w:rPr>
              <w:t>21,1</w:t>
            </w:r>
            <w:r w:rsidRPr="00641EB6">
              <w:rPr>
                <w:rFonts w:ascii="GOST Common" w:hAnsi="GOST Common" w:cs="Times New Roman"/>
                <w:sz w:val="22"/>
              </w:rPr>
              <w:t xml:space="preserve">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21D4F00" w14:textId="110F081B" w:rsidR="008905E1" w:rsidRPr="00FD596A" w:rsidRDefault="008905E1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ГОСТ 18599-2001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96CA711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851F883" w14:textId="08B6A3FE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 w:rsidRPr="00641EB6">
              <w:rPr>
                <w:rFonts w:ascii="GOST Common" w:hAnsi="GOST Common" w:cs="Times New Roman"/>
                <w:sz w:val="22"/>
              </w:rPr>
              <w:t>ООО "ИКАПЛАСТ"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B7A269" w14:textId="61BDF2E1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EDE9AD8" w14:textId="50B56D2C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12,5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CE71E52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982FF10" w14:textId="6B1208F6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  <w:lang w:val="en-US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Футляр для трубы Ø114</w:t>
            </w:r>
          </w:p>
        </w:tc>
      </w:tr>
      <w:tr w:rsidR="008905E1" w:rsidRPr="00FD596A" w14:paraId="6A04EC0E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329A6B3" w14:textId="77777777" w:rsidR="008905E1" w:rsidRPr="00FD596A" w:rsidRDefault="008905E1" w:rsidP="008905E1">
            <w:pPr>
              <w:pStyle w:val="af5"/>
              <w:spacing w:before="0" w:after="0"/>
              <w:ind w:left="777"/>
              <w:jc w:val="right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FED0728" w14:textId="266AF86B" w:rsidR="008905E1" w:rsidRPr="00FD596A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b/>
                <w:sz w:val="22"/>
              </w:rPr>
              <w:t>3.2 Материалы</w:t>
            </w:r>
            <w:r w:rsidRPr="00FD596A">
              <w:rPr>
                <w:rFonts w:ascii="GOST Common" w:hAnsi="GOST Common" w:cs="Times New Roman"/>
                <w:b/>
                <w:sz w:val="22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338532F" w14:textId="77777777" w:rsidR="008905E1" w:rsidRPr="00FD596A" w:rsidRDefault="008905E1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2DC211F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1EF5D14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6D2B8A9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D03078F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845BC76" w14:textId="77777777" w:rsidR="008905E1" w:rsidRPr="00FD596A" w:rsidRDefault="008905E1" w:rsidP="008905E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65BC797" w14:textId="7777777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  <w:lang w:val="en-US"/>
              </w:rPr>
            </w:pPr>
          </w:p>
        </w:tc>
      </w:tr>
      <w:tr w:rsidR="008905E1" w:rsidRPr="00E778EC" w14:paraId="446D7C5A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BA98868" w14:textId="77777777" w:rsidR="008905E1" w:rsidRPr="00E778EC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1E2F5AA" w14:textId="79A81709" w:rsidR="008905E1" w:rsidRPr="00E778EC" w:rsidRDefault="008905E1" w:rsidP="008905E1">
            <w:pPr>
              <w:pStyle w:val="af5"/>
              <w:jc w:val="left"/>
              <w:rPr>
                <w:rFonts w:ascii="GOST Common" w:hAnsi="GOST Common" w:cs="Times New Roman"/>
                <w:sz w:val="22"/>
              </w:rPr>
            </w:pPr>
            <w:r w:rsidRPr="00E778EC">
              <w:rPr>
                <w:rFonts w:ascii="GOST Common" w:hAnsi="GOST Common" w:cs="Times New Roman"/>
                <w:sz w:val="22"/>
              </w:rPr>
              <w:t xml:space="preserve"> Люк чугунный тяжелый Т (С250) – </w:t>
            </w:r>
            <w:r>
              <w:rPr>
                <w:rFonts w:ascii="GOST Common" w:hAnsi="GOST Common" w:cs="Times New Roman"/>
                <w:sz w:val="22"/>
              </w:rPr>
              <w:t>В</w:t>
            </w:r>
            <w:r w:rsidRPr="00E778EC">
              <w:rPr>
                <w:rFonts w:ascii="GOST Common" w:hAnsi="GOST Common" w:cs="Times New Roman"/>
                <w:sz w:val="22"/>
              </w:rPr>
              <w:t xml:space="preserve">-1-60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AF76C93" w14:textId="2A2410B2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778EC">
              <w:rPr>
                <w:rFonts w:ascii="GOST Common" w:hAnsi="GOST Common" w:cs="Times New Roman"/>
                <w:sz w:val="22"/>
              </w:rPr>
              <w:t>ГОСТ 3634-2019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10D19DE" w14:textId="77777777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EA64B04" w14:textId="44A1499E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778EC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98AB79" w14:textId="7A91FAC7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778EC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F724AF" w14:textId="45205B67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F4744B7" w14:textId="77777777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C23CC9D" w14:textId="7777777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8905E1" w:rsidRPr="00E778EC" w14:paraId="08C173D4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7484FF4" w14:textId="77777777" w:rsidR="008905E1" w:rsidRPr="00E778EC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C301383" w14:textId="0C35047E" w:rsidR="008905E1" w:rsidRPr="00E778EC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 </w:t>
            </w:r>
            <w:r w:rsidRPr="0033392D">
              <w:rPr>
                <w:rFonts w:ascii="GOST Common" w:hAnsi="GOST Common" w:cs="Times New Roman"/>
                <w:sz w:val="22"/>
              </w:rPr>
              <w:t xml:space="preserve">Опорно-направляющее кольцо для </w:t>
            </w:r>
            <w:r>
              <w:rPr>
                <w:rFonts w:ascii="GOST Common" w:hAnsi="GOST Common" w:cs="Times New Roman"/>
                <w:sz w:val="22"/>
              </w:rPr>
              <w:t xml:space="preserve">стальной </w:t>
            </w:r>
            <w:r w:rsidRPr="0033392D">
              <w:rPr>
                <w:rFonts w:ascii="GOST Common" w:hAnsi="GOST Common" w:cs="Times New Roman"/>
                <w:sz w:val="22"/>
              </w:rPr>
              <w:t>трубы Ø</w:t>
            </w:r>
            <w:r>
              <w:rPr>
                <w:rFonts w:ascii="GOST Common" w:hAnsi="GOST Common" w:cs="Times New Roman"/>
                <w:sz w:val="22"/>
              </w:rPr>
              <w:t>57</w:t>
            </w:r>
            <w:r w:rsidRPr="0033392D">
              <w:rPr>
                <w:rFonts w:ascii="GOST Common" w:hAnsi="GOST Common" w:cs="Times New Roman"/>
                <w:sz w:val="22"/>
              </w:rPr>
              <w:t xml:space="preserve"> мм, высота ребра 3</w:t>
            </w:r>
            <w:r>
              <w:rPr>
                <w:rFonts w:ascii="GOST Common" w:hAnsi="GOST Common" w:cs="Times New Roman"/>
                <w:sz w:val="22"/>
              </w:rPr>
              <w:t>5</w:t>
            </w:r>
            <w:r w:rsidRPr="0033392D">
              <w:rPr>
                <w:rFonts w:ascii="GOST Common" w:hAnsi="GOST Common" w:cs="Times New Roman"/>
                <w:sz w:val="22"/>
              </w:rPr>
              <w:t xml:space="preserve"> мм</w:t>
            </w:r>
            <w:r>
              <w:rPr>
                <w:rFonts w:ascii="GOST Common" w:hAnsi="GOST Common" w:cs="Times New Roman"/>
                <w:sz w:val="22"/>
              </w:rPr>
              <w:t xml:space="preserve"> (в комплекте с прокладкой из резины)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B697A8F" w14:textId="77777777" w:rsidR="008905E1" w:rsidRPr="00E778EC" w:rsidRDefault="008905E1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88F7E10" w14:textId="77777777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3E41BE7" w14:textId="42D01266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33392D">
              <w:rPr>
                <w:rFonts w:ascii="GOST Common" w:hAnsi="GOST Common" w:cs="Times New Roman"/>
                <w:sz w:val="22"/>
              </w:rPr>
              <w:t>ООО "ФС-Синтез"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10F62EE" w14:textId="2EE8FD66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778EC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532187" w14:textId="7265049F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39DC15" w14:textId="77777777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CBCF9A1" w14:textId="7777777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8905E1" w:rsidRPr="00E778EC" w14:paraId="66B9A68F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85336F" w14:textId="77777777" w:rsidR="008905E1" w:rsidRPr="00E778EC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112CB45" w14:textId="7ADB0907" w:rsidR="008905E1" w:rsidRPr="00E778EC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 </w:t>
            </w:r>
            <w:r w:rsidRPr="0033392D">
              <w:rPr>
                <w:rFonts w:ascii="GOST Common" w:hAnsi="GOST Common" w:cs="Times New Roman"/>
                <w:sz w:val="22"/>
              </w:rPr>
              <w:t xml:space="preserve">Опорно-направляющее кольцо для </w:t>
            </w:r>
            <w:r>
              <w:rPr>
                <w:rFonts w:ascii="GOST Common" w:hAnsi="GOST Common" w:cs="Times New Roman"/>
                <w:sz w:val="22"/>
              </w:rPr>
              <w:t xml:space="preserve">стальной </w:t>
            </w:r>
            <w:r w:rsidRPr="0033392D">
              <w:rPr>
                <w:rFonts w:ascii="GOST Common" w:hAnsi="GOST Common" w:cs="Times New Roman"/>
                <w:sz w:val="22"/>
              </w:rPr>
              <w:t>трубы Ø</w:t>
            </w:r>
            <w:r>
              <w:rPr>
                <w:rFonts w:ascii="GOST Common" w:hAnsi="GOST Common" w:cs="Times New Roman"/>
                <w:sz w:val="22"/>
              </w:rPr>
              <w:t>114</w:t>
            </w:r>
            <w:r w:rsidRPr="0033392D">
              <w:rPr>
                <w:rFonts w:ascii="GOST Common" w:hAnsi="GOST Common" w:cs="Times New Roman"/>
                <w:sz w:val="22"/>
              </w:rPr>
              <w:t xml:space="preserve"> мм, высота ребра </w:t>
            </w:r>
            <w:r>
              <w:rPr>
                <w:rFonts w:ascii="GOST Common" w:hAnsi="GOST Common" w:cs="Times New Roman"/>
                <w:sz w:val="22"/>
              </w:rPr>
              <w:t>95</w:t>
            </w:r>
            <w:r w:rsidRPr="0033392D">
              <w:rPr>
                <w:rFonts w:ascii="GOST Common" w:hAnsi="GOST Common" w:cs="Times New Roman"/>
                <w:sz w:val="22"/>
              </w:rPr>
              <w:t xml:space="preserve"> мм</w:t>
            </w:r>
            <w:r>
              <w:rPr>
                <w:rFonts w:ascii="GOST Common" w:hAnsi="GOST Common" w:cs="Times New Roman"/>
                <w:sz w:val="22"/>
              </w:rPr>
              <w:t xml:space="preserve"> (в комплекте с прокладкой из резины)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90CD469" w14:textId="77777777" w:rsidR="008905E1" w:rsidRPr="00E778EC" w:rsidRDefault="008905E1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3D83EB" w14:textId="77777777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FAA04D" w14:textId="15BE4201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33392D">
              <w:rPr>
                <w:rFonts w:ascii="GOST Common" w:hAnsi="GOST Common" w:cs="Times New Roman"/>
                <w:sz w:val="22"/>
              </w:rPr>
              <w:t>ООО "ФС-Синтез"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FE4AEEE" w14:textId="3EF6E2D3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778EC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17D9EC" w14:textId="05F2CBB7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50FF725" w14:textId="77777777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0891A10" w14:textId="7777777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8905E1" w:rsidRPr="00E778EC" w14:paraId="3FF6E559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37B87A" w14:textId="77777777" w:rsidR="008905E1" w:rsidRPr="00E778EC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3AD1C2E" w14:textId="6F0FFAB0" w:rsidR="008905E1" w:rsidRPr="00E778EC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D406E6">
              <w:rPr>
                <w:rFonts w:ascii="GOST Common" w:hAnsi="GOST Common" w:cs="Times New Roman"/>
                <w:sz w:val="22"/>
              </w:rPr>
              <w:t>Уплотнительная</w:t>
            </w:r>
            <w:r>
              <w:rPr>
                <w:rFonts w:ascii="GOST Common" w:hAnsi="GOST Common" w:cs="Times New Roman"/>
                <w:sz w:val="22"/>
              </w:rPr>
              <w:t xml:space="preserve"> (герметизирующая)</w:t>
            </w:r>
            <w:r w:rsidRPr="00D406E6">
              <w:rPr>
                <w:rFonts w:ascii="GOST Common" w:hAnsi="GOST Common" w:cs="Times New Roman"/>
                <w:sz w:val="22"/>
              </w:rPr>
              <w:t xml:space="preserve"> переходная манжета Ø</w:t>
            </w:r>
            <w:r>
              <w:rPr>
                <w:rFonts w:ascii="GOST Common" w:hAnsi="GOST Common" w:cs="Times New Roman"/>
                <w:sz w:val="22"/>
              </w:rPr>
              <w:t>57</w:t>
            </w:r>
            <w:r w:rsidRPr="00D406E6">
              <w:rPr>
                <w:rFonts w:ascii="GOST Common" w:hAnsi="GOST Common" w:cs="Times New Roman"/>
                <w:sz w:val="22"/>
              </w:rPr>
              <w:t>х</w:t>
            </w:r>
            <w:r>
              <w:rPr>
                <w:rFonts w:ascii="GOST Common" w:hAnsi="GOST Common" w:cs="Times New Roman"/>
                <w:sz w:val="22"/>
              </w:rPr>
              <w:t>225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1ECDED" w14:textId="77777777" w:rsidR="008905E1" w:rsidRPr="00E778EC" w:rsidRDefault="008905E1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FCEE64D" w14:textId="77777777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F65CC5A" w14:textId="7AEE2125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33392D">
              <w:rPr>
                <w:rFonts w:ascii="GOST Common" w:hAnsi="GOST Common" w:cs="Times New Roman"/>
                <w:sz w:val="22"/>
              </w:rPr>
              <w:t>ООО "ФС-Синтез"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5D4AE6" w14:textId="46030A7C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778EC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0F27DB" w14:textId="7826ED4E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578CF47" w14:textId="77777777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6B4C503" w14:textId="7777777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8905E1" w:rsidRPr="00E778EC" w14:paraId="7DB8A70F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DC95853" w14:textId="77777777" w:rsidR="008905E1" w:rsidRPr="00E778EC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04E75EB" w14:textId="1ED225E3" w:rsidR="008905E1" w:rsidRPr="00E778EC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D406E6">
              <w:rPr>
                <w:rFonts w:ascii="GOST Common" w:hAnsi="GOST Common" w:cs="Times New Roman"/>
                <w:sz w:val="22"/>
              </w:rPr>
              <w:t>Уплотнительная</w:t>
            </w:r>
            <w:r>
              <w:rPr>
                <w:rFonts w:ascii="GOST Common" w:hAnsi="GOST Common" w:cs="Times New Roman"/>
                <w:sz w:val="22"/>
              </w:rPr>
              <w:t xml:space="preserve"> (герметизирующая)</w:t>
            </w:r>
            <w:r w:rsidRPr="00D406E6">
              <w:rPr>
                <w:rFonts w:ascii="GOST Common" w:hAnsi="GOST Common" w:cs="Times New Roman"/>
                <w:sz w:val="22"/>
              </w:rPr>
              <w:t xml:space="preserve"> переходная манжета Ø</w:t>
            </w:r>
            <w:r>
              <w:rPr>
                <w:rFonts w:ascii="GOST Common" w:hAnsi="GOST Common" w:cs="Times New Roman"/>
                <w:sz w:val="22"/>
              </w:rPr>
              <w:t>114355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0E8552" w14:textId="77777777" w:rsidR="008905E1" w:rsidRPr="00E778EC" w:rsidRDefault="008905E1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11D8989" w14:textId="77777777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5321215" w14:textId="1C7A886C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33392D">
              <w:rPr>
                <w:rFonts w:ascii="GOST Common" w:hAnsi="GOST Common" w:cs="Times New Roman"/>
                <w:sz w:val="22"/>
              </w:rPr>
              <w:t>ООО "ФС-Синтез"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CEC63C8" w14:textId="7DB61348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778EC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3BCB351" w14:textId="2ED47A74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9380516" w14:textId="77777777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52814F4" w14:textId="7777777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8905E1" w:rsidRPr="00E778EC" w14:paraId="308B167A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FEDE329" w14:textId="77777777" w:rsidR="008905E1" w:rsidRPr="00E778EC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4306759" w14:textId="64FB5B97" w:rsidR="008905E1" w:rsidRPr="00E778EC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Проварка ПЭ футляра экструдером по всей длине (с двух сторон)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FF997CC" w14:textId="77777777" w:rsidR="008905E1" w:rsidRPr="00E778EC" w:rsidRDefault="008905E1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5415E7B" w14:textId="77777777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7D24157" w14:textId="77777777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8218A56" w14:textId="11D57C98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п.м.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C4D603" w14:textId="539D62DA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65,4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F5329F2" w14:textId="77777777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47D2897" w14:textId="7777777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8905E1" w:rsidRPr="00E778EC" w14:paraId="7DDD0555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2EA1631" w14:textId="77777777" w:rsidR="008905E1" w:rsidRPr="00E778EC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6247C4" w14:textId="1F17413E" w:rsidR="008905E1" w:rsidRPr="00E778EC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F639FB">
              <w:rPr>
                <w:rFonts w:ascii="GOST Common" w:hAnsi="GOST Common" w:cs="Times New Roman"/>
                <w:sz w:val="22"/>
              </w:rPr>
              <w:t>Герметик «Stopag FN2100 Aquastop», 600 мл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A680E9B" w14:textId="77777777" w:rsidR="008905E1" w:rsidRPr="00E778EC" w:rsidRDefault="008905E1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505396E" w14:textId="77777777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4792B19" w14:textId="77777777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7771469" w14:textId="5A2EB154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1D4A2D">
              <w:rPr>
                <w:rFonts w:ascii="ISOCPEUR" w:hAnsi="ISOCPEUR"/>
                <w:szCs w:val="24"/>
                <w:lang w:val="en-US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E56A7B4" w14:textId="327DA34F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D6CA0FF" w14:textId="77777777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B69332D" w14:textId="7777777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8905E1" w:rsidRPr="00E778EC" w14:paraId="35DA6B5B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32292BB" w14:textId="77777777" w:rsidR="008905E1" w:rsidRPr="00E778EC" w:rsidRDefault="008905E1" w:rsidP="008905E1">
            <w:pPr>
              <w:pStyle w:val="af5"/>
              <w:spacing w:before="0" w:after="0"/>
              <w:ind w:left="777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063C55D" w14:textId="49815098" w:rsidR="008905E1" w:rsidRPr="00E778EC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b/>
                <w:sz w:val="22"/>
              </w:rPr>
              <w:t>3.3 Земляные работы</w:t>
            </w:r>
            <w:r w:rsidRPr="00FD596A">
              <w:rPr>
                <w:rFonts w:ascii="GOST Common" w:hAnsi="GOST Common" w:cs="Times New Roman"/>
                <w:b/>
                <w:sz w:val="22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E972175" w14:textId="77777777" w:rsidR="008905E1" w:rsidRPr="00E778EC" w:rsidRDefault="008905E1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6EB4079" w14:textId="77777777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A15484B" w14:textId="77777777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D83253C" w14:textId="77777777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B384D47" w14:textId="77777777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9F99EDE" w14:textId="77777777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8509114" w14:textId="7777777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8905E1" w:rsidRPr="00E778EC" w14:paraId="5EF38B74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A96DB47" w14:textId="77777777" w:rsidR="008905E1" w:rsidRPr="00E778EC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8670208" w14:textId="0CE14B0E" w:rsidR="008905E1" w:rsidRPr="00E778EC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 xml:space="preserve"> Разработка грунта </w:t>
            </w:r>
            <w:r w:rsidR="007D10E8">
              <w:rPr>
                <w:rFonts w:ascii="GOST Common" w:hAnsi="GOST Common" w:cs="Times New Roman"/>
                <w:sz w:val="22"/>
                <w:lang w:val="en-US"/>
              </w:rPr>
              <w:t>I</w:t>
            </w:r>
            <w:r w:rsidR="007D10E8" w:rsidRPr="007D10E8">
              <w:rPr>
                <w:rFonts w:ascii="GOST Common" w:hAnsi="GOST Common" w:cs="Times New Roman"/>
                <w:sz w:val="22"/>
              </w:rPr>
              <w:t xml:space="preserve"> - </w:t>
            </w:r>
            <w:r w:rsidR="007D10E8">
              <w:rPr>
                <w:rFonts w:ascii="GOST Common" w:hAnsi="GOST Common" w:cs="Times New Roman"/>
                <w:sz w:val="22"/>
                <w:lang w:val="en-US"/>
              </w:rPr>
              <w:t>II</w:t>
            </w:r>
            <w:r w:rsidR="007D10E8" w:rsidRPr="001904B1">
              <w:rPr>
                <w:rFonts w:ascii="GOST Common" w:hAnsi="GOST Common" w:cs="Times New Roman"/>
                <w:sz w:val="22"/>
              </w:rPr>
              <w:t xml:space="preserve"> </w:t>
            </w:r>
            <w:r w:rsidR="007D10E8">
              <w:rPr>
                <w:rFonts w:ascii="GOST Common" w:hAnsi="GOST Common" w:cs="Times New Roman"/>
                <w:sz w:val="22"/>
              </w:rPr>
              <w:t>группы</w:t>
            </w:r>
            <w:r w:rsidR="007D10E8" w:rsidRPr="008E5BC2">
              <w:rPr>
                <w:rFonts w:ascii="GOST Common" w:hAnsi="GOST Common" w:cs="Times New Roman"/>
                <w:sz w:val="22"/>
              </w:rPr>
              <w:t xml:space="preserve"> </w:t>
            </w:r>
            <w:r w:rsidRPr="008E5BC2">
              <w:rPr>
                <w:rFonts w:ascii="GOST Common" w:hAnsi="GOST Common" w:cs="Times New Roman"/>
                <w:sz w:val="22"/>
              </w:rPr>
              <w:t>механизированным способом при подготовке траншеии под трубопроводы (экскаватором "обратная лопата" с ковшом вместимостью 0,65 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  <w:r w:rsidRPr="008E5BC2">
              <w:rPr>
                <w:rFonts w:ascii="GOST Common" w:hAnsi="GOST Common" w:cs="Times New Roman"/>
                <w:sz w:val="22"/>
              </w:rPr>
              <w:t>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C5B6C9" w14:textId="77777777" w:rsidR="008905E1" w:rsidRPr="00E778EC" w:rsidRDefault="008905E1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6021A9B" w14:textId="77777777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9C38122" w14:textId="77777777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C3D9A25" w14:textId="42B65032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24F3809" w14:textId="537085E1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49,50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4258CC2" w14:textId="77777777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F95BFFF" w14:textId="203FE55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90% от общего объема</w:t>
            </w:r>
          </w:p>
        </w:tc>
      </w:tr>
      <w:tr w:rsidR="008905E1" w:rsidRPr="00E778EC" w14:paraId="4EF70810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039B7AF" w14:textId="77777777" w:rsidR="008905E1" w:rsidRPr="00E778EC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48868D" w14:textId="55A97D2F" w:rsidR="008905E1" w:rsidRPr="00E778EC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 xml:space="preserve"> Доработка грунта </w:t>
            </w:r>
            <w:r w:rsidR="007D10E8">
              <w:rPr>
                <w:rFonts w:ascii="GOST Common" w:hAnsi="GOST Common" w:cs="Times New Roman"/>
                <w:sz w:val="22"/>
                <w:lang w:val="en-US"/>
              </w:rPr>
              <w:t>II</w:t>
            </w:r>
            <w:r w:rsidR="007D10E8" w:rsidRPr="001904B1">
              <w:rPr>
                <w:rFonts w:ascii="GOST Common" w:hAnsi="GOST Common" w:cs="Times New Roman"/>
                <w:sz w:val="22"/>
              </w:rPr>
              <w:t xml:space="preserve"> </w:t>
            </w:r>
            <w:r w:rsidR="007D10E8">
              <w:rPr>
                <w:rFonts w:ascii="GOST Common" w:hAnsi="GOST Common" w:cs="Times New Roman"/>
                <w:sz w:val="22"/>
              </w:rPr>
              <w:t>группы</w:t>
            </w:r>
            <w:r w:rsidR="007D10E8" w:rsidRPr="008E5BC2">
              <w:rPr>
                <w:rFonts w:ascii="GOST Common" w:hAnsi="GOST Common" w:cs="Times New Roman"/>
                <w:sz w:val="22"/>
              </w:rPr>
              <w:t xml:space="preserve"> </w:t>
            </w:r>
            <w:r w:rsidRPr="008E5BC2">
              <w:rPr>
                <w:rFonts w:ascii="GOST Common" w:hAnsi="GOST Common" w:cs="Times New Roman"/>
                <w:sz w:val="22"/>
              </w:rPr>
              <w:t>ручным способом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65E77C2" w14:textId="77777777" w:rsidR="008905E1" w:rsidRPr="00E778EC" w:rsidRDefault="008905E1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1253196" w14:textId="77777777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AEBF9D9" w14:textId="77777777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9DCAFB6" w14:textId="20F5334F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24D88BC" w14:textId="6DEFFAE3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5,50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3836B8D" w14:textId="77777777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3C1DAE3" w14:textId="0DED42C5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10% от общего объема</w:t>
            </w:r>
          </w:p>
        </w:tc>
      </w:tr>
      <w:tr w:rsidR="008905E1" w:rsidRPr="00E778EC" w14:paraId="27C832E5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FD203B" w14:textId="77777777" w:rsidR="008905E1" w:rsidRPr="00E778EC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ACA7026" w14:textId="0B30C9C5" w:rsidR="008905E1" w:rsidRPr="00E778EC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 xml:space="preserve"> Устройство основания песчаного под трубопроводы толщиной 1</w:t>
            </w:r>
            <w:r>
              <w:rPr>
                <w:rFonts w:ascii="GOST Common" w:hAnsi="GOST Common" w:cs="Times New Roman"/>
                <w:sz w:val="22"/>
              </w:rPr>
              <w:t>0</w:t>
            </w:r>
            <w:r w:rsidRPr="008E5BC2">
              <w:rPr>
                <w:rFonts w:ascii="GOST Common" w:hAnsi="GOST Common" w:cs="Times New Roman"/>
                <w:sz w:val="22"/>
              </w:rPr>
              <w:t>0 мм с разравниваем и послойным уплотнением Кcom≥0,95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33D06E6" w14:textId="15EC3284" w:rsidR="008905E1" w:rsidRPr="00E778EC" w:rsidRDefault="008905E1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ГОСТ 8736-2014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73E55A9" w14:textId="77777777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D68FF66" w14:textId="215AA13C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1ABF13" w14:textId="2CE845E0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D211FA1" w14:textId="62E19A40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4,20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AC75A9F" w14:textId="77777777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CEC7EC5" w14:textId="1728DB65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с коээф. 1,05</w:t>
            </w:r>
          </w:p>
        </w:tc>
      </w:tr>
      <w:tr w:rsidR="008905E1" w:rsidRPr="00E778EC" w14:paraId="43D87E6C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655412D" w14:textId="77777777" w:rsidR="008905E1" w:rsidRPr="00E778EC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FB227D9" w14:textId="157582D7" w:rsidR="008905E1" w:rsidRPr="00E778EC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 xml:space="preserve"> Обсыпка трубопроводов строительным песком (вокруг трубопровода и над трубопроводом толщиной 300 мм) разравниваем и послойным уплотнением Кcom≥0,95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0AF9B22" w14:textId="58294114" w:rsidR="008905E1" w:rsidRPr="00E778EC" w:rsidRDefault="008905E1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ГОСТ 8736-2014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BDF1F05" w14:textId="77777777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9B60172" w14:textId="41B28757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6256BF" w14:textId="78FEDDBB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A6992F" w14:textId="01633089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19,95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34F519A" w14:textId="77777777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4FA5D41" w14:textId="1DBFB0D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с коээф. 1,05</w:t>
            </w:r>
          </w:p>
        </w:tc>
      </w:tr>
      <w:tr w:rsidR="008905E1" w:rsidRPr="00E778EC" w14:paraId="28E7D559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376E028" w14:textId="77777777" w:rsidR="008905E1" w:rsidRPr="00E778EC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2824016" w14:textId="5DEFF67B" w:rsidR="008905E1" w:rsidRPr="00E778EC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 xml:space="preserve"> Окончательная засыпка траншеи строительным песком (до низа дорожной одежды) с послойным уплотнением Кcom≥0,95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9E178DD" w14:textId="59CFA65F" w:rsidR="008905E1" w:rsidRPr="00E778EC" w:rsidRDefault="008905E1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ГОСТ 8736-2014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9E68D34" w14:textId="77777777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CC3D257" w14:textId="0E2E749D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F693443" w14:textId="273C664E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206D451" w14:textId="009C4728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31,50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B0C096F" w14:textId="77777777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7D2B147" w14:textId="15597D5C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с коээф. 1,05</w:t>
            </w:r>
          </w:p>
        </w:tc>
      </w:tr>
      <w:tr w:rsidR="008905E1" w:rsidRPr="00E778EC" w14:paraId="72B5024D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D5002EA" w14:textId="77777777" w:rsidR="008905E1" w:rsidRPr="00E778EC" w:rsidRDefault="008905E1" w:rsidP="008905E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18CB269" w14:textId="7859FA4A" w:rsidR="008905E1" w:rsidRPr="005F6EF5" w:rsidRDefault="008905E1" w:rsidP="008905E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 xml:space="preserve"> Вывоз и утилизация извлеченного грунта</w:t>
            </w:r>
            <w:r w:rsidR="005F6EF5" w:rsidRPr="005F6EF5">
              <w:rPr>
                <w:rFonts w:ascii="GOST Common" w:hAnsi="GOST Common" w:cs="Times New Roman"/>
                <w:sz w:val="22"/>
              </w:rPr>
              <w:t xml:space="preserve"> (</w:t>
            </w:r>
            <w:r w:rsidR="005F6EF5">
              <w:rPr>
                <w:rFonts w:ascii="GOST Common" w:hAnsi="GOST Common" w:cs="Times New Roman"/>
                <w:sz w:val="22"/>
                <w:lang w:val="en-US"/>
              </w:rPr>
              <w:t>I</w:t>
            </w:r>
            <w:r w:rsidR="005F6EF5" w:rsidRPr="007D10E8">
              <w:rPr>
                <w:rFonts w:ascii="GOST Common" w:hAnsi="GOST Common" w:cs="Times New Roman"/>
                <w:sz w:val="22"/>
              </w:rPr>
              <w:t xml:space="preserve"> - </w:t>
            </w:r>
            <w:r w:rsidR="005F6EF5">
              <w:rPr>
                <w:rFonts w:ascii="GOST Common" w:hAnsi="GOST Common" w:cs="Times New Roman"/>
                <w:sz w:val="22"/>
                <w:lang w:val="en-US"/>
              </w:rPr>
              <w:t>II</w:t>
            </w:r>
            <w:r w:rsidR="005F6EF5" w:rsidRPr="001904B1">
              <w:rPr>
                <w:rFonts w:ascii="GOST Common" w:hAnsi="GOST Common" w:cs="Times New Roman"/>
                <w:sz w:val="22"/>
              </w:rPr>
              <w:t xml:space="preserve"> </w:t>
            </w:r>
            <w:r w:rsidR="005F6EF5">
              <w:rPr>
                <w:rFonts w:ascii="GOST Common" w:hAnsi="GOST Common" w:cs="Times New Roman"/>
                <w:sz w:val="22"/>
              </w:rPr>
              <w:t>группы</w:t>
            </w:r>
            <w:r w:rsidR="005F6EF5" w:rsidRPr="005F6EF5">
              <w:rPr>
                <w:rFonts w:ascii="GOST Common" w:hAnsi="GOST Common" w:cs="Times New Roman"/>
                <w:sz w:val="22"/>
              </w:rPr>
              <w:t>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DA53318" w14:textId="77777777" w:rsidR="008905E1" w:rsidRPr="00E778EC" w:rsidRDefault="008905E1" w:rsidP="008905E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5A60E77" w14:textId="77777777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E85B089" w14:textId="77777777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9D278A6" w14:textId="51C15E87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6B3BF7" w14:textId="430492E0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55,00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E84D65" w14:textId="77777777" w:rsidR="008905E1" w:rsidRPr="00E778EC" w:rsidRDefault="008905E1" w:rsidP="008905E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0EDED49" w14:textId="77777777" w:rsidR="008905E1" w:rsidRPr="00E419B6" w:rsidRDefault="008905E1" w:rsidP="008905E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bookmarkEnd w:id="0"/>
    </w:tbl>
    <w:p w14:paraId="34D665CD" w14:textId="2856BD8E" w:rsidR="004B30D7" w:rsidRDefault="004B30D7" w:rsidP="00687A67">
      <w:pPr>
        <w:jc w:val="left"/>
        <w:rPr>
          <w:rFonts w:ascii="GOST Common" w:hAnsi="GOST Common" w:cs="Times New Roman"/>
          <w:szCs w:val="24"/>
        </w:rPr>
      </w:pPr>
    </w:p>
    <w:p w14:paraId="2AEDFDFD" w14:textId="77777777" w:rsidR="00363295" w:rsidRDefault="00775EB4" w:rsidP="00E815A6">
      <w:pPr>
        <w:pStyle w:val="a6"/>
        <w:spacing w:line="360" w:lineRule="auto"/>
        <w:ind w:left="284" w:right="284" w:firstLine="284"/>
        <w:rPr>
          <w:rFonts w:ascii="GOST Common" w:hAnsi="GOST Common" w:cs="Times New Roman"/>
          <w:szCs w:val="24"/>
        </w:rPr>
      </w:pPr>
      <w:r w:rsidRPr="00775EB4">
        <w:rPr>
          <w:rFonts w:ascii="GOST Common" w:hAnsi="GOST Common" w:cs="Times New Roman"/>
          <w:szCs w:val="24"/>
        </w:rPr>
        <w:t xml:space="preserve">Примечание: </w:t>
      </w:r>
    </w:p>
    <w:p w14:paraId="133C00C4" w14:textId="1FEC7AE1" w:rsidR="00363295" w:rsidRDefault="00363295" w:rsidP="00E815A6">
      <w:pPr>
        <w:pStyle w:val="a6"/>
        <w:spacing w:line="360" w:lineRule="auto"/>
        <w:ind w:left="284" w:right="284" w:firstLine="284"/>
        <w:rPr>
          <w:rFonts w:ascii="GOST Common" w:hAnsi="GOST Common" w:cs="Times New Roman"/>
          <w:szCs w:val="24"/>
        </w:rPr>
      </w:pPr>
      <w:r>
        <w:rPr>
          <w:rFonts w:ascii="GOST Common" w:hAnsi="GOST Common" w:cs="Times New Roman"/>
          <w:szCs w:val="24"/>
        </w:rPr>
        <w:t xml:space="preserve">1. </w:t>
      </w:r>
      <w:r w:rsidRPr="00775EB4">
        <w:rPr>
          <w:rFonts w:ascii="GOST Common" w:hAnsi="GOST Common" w:cs="Times New Roman"/>
          <w:szCs w:val="24"/>
        </w:rPr>
        <w:t xml:space="preserve">Оборудование, изделия и материалы, указанные в спецификации, могут быть заменены на аналогичные по </w:t>
      </w:r>
      <w:r>
        <w:rPr>
          <w:rFonts w:ascii="GOST Common" w:hAnsi="GOST Common" w:cs="Times New Roman"/>
          <w:szCs w:val="24"/>
        </w:rPr>
        <w:t xml:space="preserve">техническим </w:t>
      </w:r>
      <w:r w:rsidRPr="00775EB4">
        <w:rPr>
          <w:rFonts w:ascii="GOST Common" w:hAnsi="GOST Common" w:cs="Times New Roman"/>
          <w:szCs w:val="24"/>
        </w:rPr>
        <w:t>характеристикам</w:t>
      </w:r>
      <w:r>
        <w:rPr>
          <w:rFonts w:ascii="GOST Common" w:hAnsi="GOST Common" w:cs="Times New Roman"/>
          <w:szCs w:val="24"/>
        </w:rPr>
        <w:t xml:space="preserve"> и габаритным размерам</w:t>
      </w:r>
      <w:r w:rsidRPr="00775EB4">
        <w:rPr>
          <w:rFonts w:ascii="GOST Common" w:hAnsi="GOST Common" w:cs="Times New Roman"/>
          <w:szCs w:val="24"/>
        </w:rPr>
        <w:t xml:space="preserve"> по согласованию с Заказчиком</w:t>
      </w:r>
      <w:r>
        <w:rPr>
          <w:rFonts w:ascii="GOST Common" w:hAnsi="GOST Common" w:cs="Times New Roman"/>
          <w:szCs w:val="24"/>
        </w:rPr>
        <w:t>.</w:t>
      </w:r>
    </w:p>
    <w:p w14:paraId="2FEA81A8" w14:textId="467C5B51" w:rsidR="00775EB4" w:rsidRPr="00775EB4" w:rsidRDefault="00363295" w:rsidP="00E815A6">
      <w:pPr>
        <w:pStyle w:val="a6"/>
        <w:spacing w:line="360" w:lineRule="auto"/>
        <w:ind w:left="284" w:right="284" w:firstLine="284"/>
        <w:rPr>
          <w:rFonts w:ascii="GOST Common" w:hAnsi="GOST Common" w:cs="Times New Roman"/>
          <w:szCs w:val="24"/>
        </w:rPr>
      </w:pPr>
      <w:r>
        <w:rPr>
          <w:rFonts w:ascii="GOST Common" w:hAnsi="GOST Common" w:cs="Times New Roman"/>
          <w:szCs w:val="24"/>
        </w:rPr>
        <w:t>2. С</w:t>
      </w:r>
      <w:r w:rsidR="00775EB4" w:rsidRPr="00775EB4">
        <w:rPr>
          <w:rFonts w:ascii="GOST Common" w:hAnsi="GOST Common" w:cs="Times New Roman"/>
          <w:szCs w:val="24"/>
        </w:rPr>
        <w:t xml:space="preserve">огласно </w:t>
      </w:r>
      <w:r w:rsidR="00FF59C0">
        <w:rPr>
          <w:rFonts w:ascii="GOST Common" w:hAnsi="GOST Common" w:cs="Times New Roman"/>
          <w:szCs w:val="24"/>
        </w:rPr>
        <w:t xml:space="preserve">п. 4.6 </w:t>
      </w:r>
      <w:r w:rsidR="00775EB4" w:rsidRPr="00775EB4">
        <w:rPr>
          <w:rFonts w:ascii="GOST Common" w:hAnsi="GOST Common" w:cs="Times New Roman"/>
          <w:szCs w:val="24"/>
        </w:rPr>
        <w:t>ГОСТ 21.110-2013</w:t>
      </w:r>
      <w:r w:rsidR="00FF59C0">
        <w:rPr>
          <w:rFonts w:ascii="GOST Common" w:hAnsi="GOST Common" w:cs="Times New Roman"/>
          <w:szCs w:val="24"/>
        </w:rPr>
        <w:t xml:space="preserve"> </w:t>
      </w:r>
      <w:r w:rsidR="00775EB4" w:rsidRPr="00775EB4">
        <w:rPr>
          <w:rFonts w:ascii="GOST Common" w:hAnsi="GOST Common" w:cs="Times New Roman"/>
          <w:szCs w:val="24"/>
        </w:rPr>
        <w:t xml:space="preserve">и </w:t>
      </w:r>
      <w:r w:rsidR="00FF59C0">
        <w:rPr>
          <w:rFonts w:ascii="GOST Common" w:hAnsi="GOST Common" w:cs="Times New Roman"/>
          <w:szCs w:val="24"/>
        </w:rPr>
        <w:t xml:space="preserve">п. 7.4 </w:t>
      </w:r>
      <w:r w:rsidR="00775EB4" w:rsidRPr="00775EB4">
        <w:rPr>
          <w:rFonts w:ascii="GOST Common" w:hAnsi="GOST Common" w:cs="Times New Roman"/>
          <w:szCs w:val="24"/>
        </w:rPr>
        <w:t>ГОСТ 21.704-2011</w:t>
      </w:r>
      <w:r w:rsidR="00FF59C0">
        <w:rPr>
          <w:rFonts w:ascii="GOST Common" w:hAnsi="GOST Common" w:cs="Times New Roman"/>
          <w:szCs w:val="24"/>
        </w:rPr>
        <w:t xml:space="preserve"> </w:t>
      </w:r>
      <w:r w:rsidR="00775EB4" w:rsidRPr="00775EB4">
        <w:rPr>
          <w:rFonts w:ascii="GOST Common" w:hAnsi="GOST Common" w:cs="Times New Roman"/>
          <w:szCs w:val="24"/>
        </w:rPr>
        <w:t xml:space="preserve">номенклатуру и количество фасонных, соединительных элементов и крепеж уточнить и предусмотреть в процессе строительно-монтажных работ по действующим технологическим и производственным нормам. </w:t>
      </w:r>
    </w:p>
    <w:p w14:paraId="09D30254" w14:textId="77777777" w:rsidR="00775EB4" w:rsidRDefault="00775EB4" w:rsidP="00687A67">
      <w:pPr>
        <w:jc w:val="left"/>
        <w:rPr>
          <w:rFonts w:ascii="GOST Common" w:hAnsi="GOST Common" w:cs="Times New Roman"/>
          <w:szCs w:val="24"/>
        </w:rPr>
      </w:pPr>
    </w:p>
    <w:p w14:paraId="49E3552E" w14:textId="791E3E34" w:rsidR="000003C7" w:rsidRPr="007E3B7B" w:rsidRDefault="000003C7" w:rsidP="000003C7">
      <w:pPr>
        <w:jc w:val="left"/>
      </w:pPr>
    </w:p>
    <w:sectPr w:rsidR="000003C7" w:rsidRPr="007E3B7B" w:rsidSect="004D15AB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851" w:right="284" w:bottom="1135" w:left="1134" w:header="426" w:footer="1247" w:gutter="0"/>
      <w:pgNumType w:start="2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2709F" w14:textId="77777777" w:rsidR="005D52BB" w:rsidRDefault="005D52BB" w:rsidP="009B2CB0">
      <w:pPr>
        <w:spacing w:line="240" w:lineRule="auto"/>
      </w:pPr>
      <w:r>
        <w:separator/>
      </w:r>
    </w:p>
  </w:endnote>
  <w:endnote w:type="continuationSeparator" w:id="0">
    <w:p w14:paraId="4815C263" w14:textId="77777777" w:rsidR="005D52BB" w:rsidRDefault="005D52BB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 Common">
    <w:panose1 w:val="020B0504020202020204"/>
    <w:charset w:val="CC"/>
    <w:family w:val="swiss"/>
    <w:pitch w:val="variable"/>
    <w:sig w:usb0="A00002BF" w:usb1="100020FB" w:usb2="00000000" w:usb3="00000000" w:csb0="0000009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823145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055F6C06" w:rsidR="00823145" w:rsidRPr="009451B1" w:rsidRDefault="00B65E5A" w:rsidP="007C7723">
          <w:pPr>
            <w:pStyle w:val="22"/>
            <w:ind w:left="-57" w:right="-57"/>
            <w:rPr>
              <w:rFonts w:ascii="GOST Common" w:hAnsi="GOST Common" w:cs="Times New Roman"/>
              <w:sz w:val="32"/>
              <w:szCs w:val="32"/>
            </w:rPr>
          </w:pPr>
          <w:r>
            <w:rPr>
              <w:rFonts w:ascii="GOST Common" w:hAnsi="GOST Common"/>
              <w:bCs/>
              <w:sz w:val="32"/>
              <w:szCs w:val="32"/>
            </w:rPr>
            <w:t>1612/2022-Р</w:t>
          </w:r>
          <w:r w:rsidRPr="001627F2">
            <w:rPr>
              <w:rFonts w:ascii="GOST Common" w:hAnsi="GOST Common"/>
              <w:bCs/>
              <w:sz w:val="32"/>
              <w:szCs w:val="32"/>
            </w:rPr>
            <w:t>-</w:t>
          </w:r>
          <w:r>
            <w:rPr>
              <w:rFonts w:ascii="GOST Common" w:hAnsi="GOST Common"/>
              <w:bCs/>
              <w:sz w:val="32"/>
              <w:szCs w:val="32"/>
            </w:rPr>
            <w:t>НВ</w:t>
          </w:r>
          <w:r w:rsidRPr="001627F2">
            <w:rPr>
              <w:rFonts w:ascii="GOST Common" w:hAnsi="GOST Common"/>
              <w:sz w:val="32"/>
              <w:szCs w:val="32"/>
            </w:rPr>
            <w:t>.</w:t>
          </w:r>
          <w:r>
            <w:rPr>
              <w:rFonts w:ascii="GOST Common" w:hAnsi="GOST Common"/>
              <w:sz w:val="32"/>
              <w:szCs w:val="32"/>
            </w:rPr>
            <w:t>СО</w:t>
          </w: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1701" w:type="dxa"/>
            <w:tblLayout w:type="fixed"/>
            <w:tblLook w:val="04A0" w:firstRow="1" w:lastRow="0" w:firstColumn="1" w:lastColumn="0" w:noHBand="0" w:noVBand="1"/>
          </w:tblPr>
          <w:tblGrid>
            <w:gridCol w:w="567"/>
            <w:gridCol w:w="567"/>
            <w:gridCol w:w="567"/>
          </w:tblGrid>
          <w:tr w:rsidR="000B62DF" w:rsidRPr="00FC3DFE" w14:paraId="52ABE6C3" w14:textId="2E79EEA2" w:rsidTr="000B62DF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0B62DF" w:rsidRPr="009451B1" w:rsidRDefault="000B62DF" w:rsidP="006E0345">
                <w:pPr>
                  <w:pStyle w:val="120"/>
                  <w:framePr w:wrap="around" w:x="13031" w:y="15707"/>
                  <w:ind w:left="7" w:right="-57" w:hanging="64"/>
                  <w:rPr>
                    <w:rFonts w:ascii="GOST Common" w:hAnsi="GOST Common" w:cs="Times New Roman"/>
                    <w:sz w:val="22"/>
                    <w:szCs w:val="22"/>
                  </w:rPr>
                </w:pPr>
                <w:r w:rsidRPr="009451B1">
                  <w:rPr>
                    <w:rFonts w:ascii="GOST Common" w:hAnsi="GOST Common" w:cs="Times New Roman"/>
                    <w:sz w:val="22"/>
                    <w:szCs w:val="22"/>
                  </w:rPr>
                  <w:t>Лист</w:t>
                </w:r>
              </w:p>
            </w:tc>
            <w:tc>
              <w:tcPr>
                <w:tcW w:w="567" w:type="dxa"/>
              </w:tcPr>
              <w:p w14:paraId="6D96F32C" w14:textId="77777777" w:rsidR="000B62DF" w:rsidRPr="00DD79DF" w:rsidRDefault="000B62DF" w:rsidP="006E0345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567" w:type="dxa"/>
              </w:tcPr>
              <w:p w14:paraId="16C47D5E" w14:textId="59BAC7FC" w:rsidR="000B62DF" w:rsidRPr="00DD79DF" w:rsidRDefault="000B62DF" w:rsidP="006E0345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0B62DF" w:rsidRPr="00FC3DFE" w14:paraId="26BB2409" w14:textId="0B0A41B0" w:rsidTr="000B62DF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59AAD5BF" w:rsidR="000B62DF" w:rsidRPr="009451B1" w:rsidRDefault="000B62DF" w:rsidP="006E0345">
                <w:pPr>
                  <w:pStyle w:val="120"/>
                  <w:framePr w:wrap="around" w:x="13031" w:y="15707"/>
                  <w:ind w:left="-57" w:right="-57"/>
                  <w:rPr>
                    <w:rFonts w:ascii="GOST Common" w:hAnsi="GOST Common" w:cs="Times New Roman"/>
                    <w:lang w:val="en-US"/>
                  </w:rPr>
                </w:pPr>
                <w:r w:rsidRPr="009451B1">
                  <w:rPr>
                    <w:rFonts w:ascii="GOST Common" w:hAnsi="GOST Common" w:cs="Times New Roman"/>
                    <w:lang w:val="en-US"/>
                  </w:rPr>
                  <w:fldChar w:fldCharType="begin"/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instrText xml:space="preserve"> =</w:instrText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fldChar w:fldCharType="begin"/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instrText xml:space="preserve"> page </w:instrText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fldChar w:fldCharType="separate"/>
                </w:r>
                <w:r w:rsidR="00414C19">
                  <w:rPr>
                    <w:rFonts w:ascii="GOST Common" w:hAnsi="GOST Common" w:cs="Times New Roman"/>
                    <w:noProof/>
                    <w:lang w:val="en-US"/>
                  </w:rPr>
                  <w:instrText>25</w:instrText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fldChar w:fldCharType="end"/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instrText xml:space="preserve"> - </w:instrText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fldChar w:fldCharType="begin"/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instrText xml:space="preserve"> pageRef R1 </w:instrText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fldChar w:fldCharType="separate"/>
                </w:r>
                <w:r w:rsidR="00414C19">
                  <w:rPr>
                    <w:rFonts w:ascii="GOST Common" w:hAnsi="GOST Common" w:cs="Times New Roman"/>
                    <w:noProof/>
                    <w:lang w:val="en-US"/>
                  </w:rPr>
                  <w:instrText>21</w:instrText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fldChar w:fldCharType="end"/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instrText xml:space="preserve"> +1</w:instrText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fldChar w:fldCharType="separate"/>
                </w:r>
                <w:r w:rsidR="00414C19">
                  <w:rPr>
                    <w:rFonts w:ascii="GOST Common" w:hAnsi="GOST Common" w:cs="Times New Roman"/>
                    <w:noProof/>
                    <w:lang w:val="en-US"/>
                  </w:rPr>
                  <w:t>5</w:t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fldChar w:fldCharType="end"/>
                </w:r>
              </w:p>
            </w:tc>
            <w:tc>
              <w:tcPr>
                <w:tcW w:w="567" w:type="dxa"/>
              </w:tcPr>
              <w:p w14:paraId="235AAA03" w14:textId="77777777" w:rsidR="000B62DF" w:rsidRPr="00DD79DF" w:rsidRDefault="000B62DF" w:rsidP="006E0345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  <w:tc>
              <w:tcPr>
                <w:tcW w:w="567" w:type="dxa"/>
              </w:tcPr>
              <w:p w14:paraId="2386BBCE" w14:textId="52FBDD03" w:rsidR="000B62DF" w:rsidRPr="00DD79DF" w:rsidRDefault="000B62DF" w:rsidP="006E0345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</w:tr>
        </w:tbl>
        <w:p w14:paraId="74623BB7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77777777" w:rsidR="00823145" w:rsidRPr="009451B1" w:rsidRDefault="007C7723" w:rsidP="009451B1">
          <w:pPr>
            <w:pStyle w:val="9"/>
            <w:rPr>
              <w:rFonts w:ascii="GOST Common" w:hAnsi="GOST Common"/>
              <w:sz w:val="22"/>
              <w:szCs w:val="22"/>
            </w:rPr>
          </w:pPr>
          <w:r w:rsidRPr="009451B1">
            <w:rPr>
              <w:rFonts w:ascii="GOST Common" w:hAnsi="GOST Common"/>
              <w:sz w:val="22"/>
              <w:szCs w:val="22"/>
            </w:rPr>
            <w:t>Изм</w:t>
          </w:r>
          <w:r w:rsidR="005D26DB" w:rsidRPr="009451B1">
            <w:rPr>
              <w:rFonts w:ascii="GOST Common" w:hAnsi="GOST Common"/>
              <w:sz w:val="22"/>
              <w:szCs w:val="22"/>
            </w:rPr>
            <w:t>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823145" w:rsidRPr="009451B1" w:rsidRDefault="007C7723" w:rsidP="009451B1">
          <w:pPr>
            <w:pStyle w:val="9"/>
            <w:rPr>
              <w:rFonts w:ascii="GOST Common" w:hAnsi="GOST Common"/>
              <w:sz w:val="22"/>
              <w:szCs w:val="22"/>
            </w:rPr>
          </w:pPr>
          <w:r w:rsidRPr="009451B1">
            <w:rPr>
              <w:rFonts w:ascii="GOST Common" w:hAnsi="GOST Common"/>
              <w:sz w:val="22"/>
              <w:szCs w:val="22"/>
            </w:rPr>
            <w:t>Кол.</w:t>
          </w:r>
          <w:r w:rsidR="005D26DB" w:rsidRPr="009451B1">
            <w:rPr>
              <w:rFonts w:ascii="GOST Common" w:hAnsi="GOST Common"/>
              <w:sz w:val="22"/>
              <w:szCs w:val="22"/>
            </w:rPr>
            <w:t xml:space="preserve"> </w:t>
          </w:r>
          <w:r w:rsidRPr="009451B1">
            <w:rPr>
              <w:rFonts w:ascii="GOST Common" w:hAnsi="GOST Common"/>
              <w:sz w:val="22"/>
              <w:szCs w:val="22"/>
            </w:rPr>
            <w:t>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823145" w:rsidRPr="009451B1" w:rsidRDefault="007C7723" w:rsidP="009451B1">
          <w:pPr>
            <w:pStyle w:val="9"/>
            <w:rPr>
              <w:rFonts w:ascii="GOST Common" w:hAnsi="GOST Common"/>
              <w:sz w:val="22"/>
              <w:szCs w:val="22"/>
            </w:rPr>
          </w:pPr>
          <w:r w:rsidRPr="009451B1">
            <w:rPr>
              <w:rFonts w:ascii="GOST Common" w:hAnsi="GOST Common"/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187A0EDC" w:rsidR="00823145" w:rsidRPr="009451B1" w:rsidRDefault="007C7723" w:rsidP="009451B1">
          <w:pPr>
            <w:pStyle w:val="9"/>
            <w:rPr>
              <w:rFonts w:ascii="GOST Common" w:hAnsi="GOST Common"/>
              <w:sz w:val="22"/>
              <w:szCs w:val="22"/>
            </w:rPr>
          </w:pPr>
          <w:r w:rsidRPr="009451B1">
            <w:rPr>
              <w:rFonts w:ascii="GOST Common" w:hAnsi="GOST Common"/>
              <w:sz w:val="20"/>
              <w:szCs w:val="20"/>
            </w:rPr>
            <w:t>№док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823145" w:rsidRPr="009451B1" w:rsidRDefault="007C7723" w:rsidP="009451B1">
          <w:pPr>
            <w:pStyle w:val="9"/>
            <w:rPr>
              <w:rFonts w:ascii="GOST Common" w:hAnsi="GOST Common"/>
              <w:sz w:val="22"/>
              <w:szCs w:val="22"/>
            </w:rPr>
          </w:pPr>
          <w:r w:rsidRPr="009451B1">
            <w:rPr>
              <w:rFonts w:ascii="GOST Common" w:hAnsi="GOST Common"/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823145" w:rsidRPr="009451B1" w:rsidRDefault="007C7723" w:rsidP="009451B1">
          <w:pPr>
            <w:pStyle w:val="9"/>
            <w:rPr>
              <w:rFonts w:ascii="GOST Common" w:hAnsi="GOST Common"/>
              <w:sz w:val="22"/>
              <w:szCs w:val="22"/>
            </w:rPr>
          </w:pPr>
          <w:r w:rsidRPr="009451B1">
            <w:rPr>
              <w:rFonts w:ascii="GOST Common" w:hAnsi="GOST Common"/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2E637664" w:rsidR="00DF3EC8" w:rsidRPr="000B62DF" w:rsidRDefault="000B62DF" w:rsidP="000B62DF">
    <w:pPr>
      <w:pStyle w:val="a6"/>
      <w:tabs>
        <w:tab w:val="clear" w:pos="4677"/>
        <w:tab w:val="center" w:pos="2552"/>
      </w:tabs>
      <w:ind w:left="2127" w:hanging="1134"/>
      <w:jc w:val="right"/>
      <w:rPr>
        <w:rFonts w:cs="Times New Roman"/>
      </w:rPr>
    </w:pPr>
    <w:r>
      <w:rPr>
        <w:rFonts w:cs="Times New Roman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91CD4" w14:textId="3D30F009" w:rsidR="00AE39AB" w:rsidRDefault="00F503AE" w:rsidP="000B62DF">
    <w:pPr>
      <w:pStyle w:val="a6"/>
      <w:tabs>
        <w:tab w:val="clear" w:pos="4677"/>
        <w:tab w:val="center" w:pos="9498"/>
      </w:tabs>
      <w:ind w:left="1276" w:hanging="1276"/>
      <w:jc w:val="right"/>
      <w:rPr>
        <w:rFonts w:cs="Times New Roman"/>
      </w:rPr>
    </w:pPr>
    <w:r w:rsidRPr="00B94929">
      <w:rPr>
        <w:noProof/>
        <w:color w:val="FF0000"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bookmarkStart w:id="1" w:name="R1"/>
                        <w:p w14:paraId="7FCDC52E" w14:textId="77777777" w:rsidR="00F503AE" w:rsidRPr="00DF38BE" w:rsidRDefault="00F503AE" w:rsidP="00044B69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10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  <w:bookmarkEnd w:id="1"/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O74K5XgAAAACwEAAA8AAAAAAAAAAAAAAAAAMQQAAGRycy9kb3ducmV2LnhtbFBLBQYAAAAABAAE&#10;APMAAAA+BQAAAAA=&#10;" filled="f" stroked="f">
              <v:textbox inset="0,0,0,0">
                <w:txbxContent>
                  <w:bookmarkStart w:id="2" w:name="R1"/>
                  <w:p w14:paraId="7FCDC52E" w14:textId="77777777" w:rsidR="00F503AE" w:rsidRPr="00DF38BE" w:rsidRDefault="00F503AE" w:rsidP="00044B69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10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  <w:bookmarkEnd w:id="2"/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0B62DF">
      <w:rPr>
        <w:rFonts w:cs="Times New Roman"/>
      </w:rPr>
      <w:tab/>
    </w:r>
  </w:p>
  <w:p w14:paraId="21B3A791" w14:textId="77777777" w:rsidR="007454E1" w:rsidRDefault="007454E1" w:rsidP="00C01140">
    <w:pPr>
      <w:pStyle w:val="a6"/>
      <w:rPr>
        <w:rFonts w:cs="Times New Roman"/>
      </w:rPr>
    </w:pPr>
  </w:p>
  <w:p w14:paraId="04302226" w14:textId="56A7463C" w:rsidR="00E20B4A" w:rsidRDefault="00E20B4A" w:rsidP="00C01140">
    <w:pPr>
      <w:pStyle w:val="a6"/>
      <w:rPr>
        <w:rFonts w:cs="Times New Roman"/>
      </w:rPr>
    </w:pPr>
  </w:p>
  <w:p w14:paraId="459AAF52" w14:textId="21A39D7C" w:rsidR="007454E1" w:rsidRDefault="007454E1" w:rsidP="00C01140">
    <w:pPr>
      <w:pStyle w:val="a6"/>
      <w:rPr>
        <w:rFonts w:cs="Times New Roman"/>
      </w:rPr>
    </w:pPr>
  </w:p>
  <w:p w14:paraId="5A44BA60" w14:textId="77777777" w:rsidR="007454E1" w:rsidRDefault="007454E1" w:rsidP="00C01140">
    <w:pPr>
      <w:pStyle w:val="a6"/>
      <w:rPr>
        <w:rFonts w:cs="Times New Roman"/>
      </w:rPr>
    </w:pPr>
  </w:p>
  <w:p w14:paraId="19AEC9B2" w14:textId="77777777" w:rsidR="007454E1" w:rsidRDefault="007454E1" w:rsidP="00C01140">
    <w:pPr>
      <w:pStyle w:val="a6"/>
      <w:rPr>
        <w:rFonts w:cs="Times New Roman"/>
      </w:rPr>
    </w:pPr>
  </w:p>
  <w:p w14:paraId="617C7CD1" w14:textId="77777777" w:rsidR="007454E1" w:rsidRDefault="007454E1" w:rsidP="00C01140">
    <w:pPr>
      <w:pStyle w:val="a6"/>
      <w:rPr>
        <w:rFonts w:cs="Times New Roman"/>
      </w:rPr>
    </w:pPr>
  </w:p>
  <w:p w14:paraId="7FCD3EE1" w14:textId="77777777" w:rsidR="007454E1" w:rsidRDefault="007454E1" w:rsidP="00C01140">
    <w:pPr>
      <w:pStyle w:val="a6"/>
      <w:rPr>
        <w:rFonts w:cs="Times New Roman"/>
      </w:rPr>
    </w:pPr>
  </w:p>
  <w:p w14:paraId="7FF23F96" w14:textId="77777777" w:rsidR="007454E1" w:rsidRDefault="007454E1" w:rsidP="00C01140">
    <w:pPr>
      <w:pStyle w:val="a6"/>
      <w:rPr>
        <w:rFonts w:cs="Times New Roman"/>
      </w:rPr>
    </w:pPr>
  </w:p>
  <w:p w14:paraId="0B7E5575" w14:textId="19DE4DA8" w:rsidR="007454E1" w:rsidRPr="00A53C6A" w:rsidRDefault="003B0EC2" w:rsidP="003B0EC2">
    <w:pPr>
      <w:pStyle w:val="a6"/>
      <w:tabs>
        <w:tab w:val="clear" w:pos="4677"/>
        <w:tab w:val="clear" w:pos="9355"/>
        <w:tab w:val="left" w:pos="10863"/>
      </w:tabs>
      <w:rPr>
        <w:rFonts w:cs="Times New Roman"/>
      </w:rPr>
    </w:pPr>
    <w:r>
      <w:rPr>
        <w:rFonts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F143F" w14:textId="77777777" w:rsidR="005D52BB" w:rsidRDefault="005D52BB" w:rsidP="009B2CB0">
      <w:pPr>
        <w:spacing w:line="240" w:lineRule="auto"/>
      </w:pPr>
      <w:r>
        <w:separator/>
      </w:r>
    </w:p>
  </w:footnote>
  <w:footnote w:type="continuationSeparator" w:id="0">
    <w:p w14:paraId="05D05BD3" w14:textId="77777777" w:rsidR="005D52BB" w:rsidRDefault="005D52BB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672C0" w14:textId="52B8CF53" w:rsidR="00D4698B" w:rsidRPr="009A3615" w:rsidRDefault="006307B3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3031" w:tblpY="13428"/>
      <w:tblW w:w="1304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  <w:gridCol w:w="2552"/>
    </w:tblGrid>
    <w:tr w:rsidR="00044B69" w:rsidRPr="00FC3DFE" w14:paraId="76DA1AC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02236BEF" w:rsidR="00044B69" w:rsidRPr="001627F2" w:rsidRDefault="00AC7F39" w:rsidP="00044B69">
          <w:pPr>
            <w:pStyle w:val="22"/>
            <w:rPr>
              <w:rFonts w:ascii="GOST Common" w:hAnsi="GOST Common" w:cs="Times New Roman"/>
              <w:sz w:val="32"/>
              <w:szCs w:val="32"/>
            </w:rPr>
          </w:pPr>
          <w:r>
            <w:rPr>
              <w:rFonts w:ascii="GOST Common" w:hAnsi="GOST Common"/>
              <w:bCs/>
              <w:sz w:val="32"/>
              <w:szCs w:val="32"/>
            </w:rPr>
            <w:t>1612/2022</w:t>
          </w:r>
          <w:r w:rsidR="005A3A4E">
            <w:rPr>
              <w:rFonts w:ascii="GOST Common" w:hAnsi="GOST Common"/>
              <w:bCs/>
              <w:sz w:val="32"/>
              <w:szCs w:val="32"/>
            </w:rPr>
            <w:t>-</w:t>
          </w:r>
          <w:r>
            <w:rPr>
              <w:rFonts w:ascii="GOST Common" w:hAnsi="GOST Common"/>
              <w:bCs/>
              <w:sz w:val="32"/>
              <w:szCs w:val="32"/>
            </w:rPr>
            <w:t>Р</w:t>
          </w:r>
          <w:r w:rsidR="00B05C2B" w:rsidRPr="001627F2">
            <w:rPr>
              <w:rFonts w:ascii="GOST Common" w:hAnsi="GOST Common"/>
              <w:bCs/>
              <w:sz w:val="32"/>
              <w:szCs w:val="32"/>
            </w:rPr>
            <w:t>-</w:t>
          </w:r>
          <w:r w:rsidR="00B65E5A">
            <w:rPr>
              <w:rFonts w:ascii="GOST Common" w:hAnsi="GOST Common"/>
              <w:bCs/>
              <w:sz w:val="32"/>
              <w:szCs w:val="32"/>
            </w:rPr>
            <w:t>НВ</w:t>
          </w:r>
          <w:r w:rsidR="000162DB" w:rsidRPr="001627F2">
            <w:rPr>
              <w:rFonts w:ascii="GOST Common" w:hAnsi="GOST Common"/>
              <w:sz w:val="32"/>
              <w:szCs w:val="32"/>
            </w:rPr>
            <w:t>.</w:t>
          </w:r>
          <w:r w:rsidR="009451B1">
            <w:rPr>
              <w:rFonts w:ascii="GOST Common" w:hAnsi="GOST Common"/>
              <w:sz w:val="32"/>
              <w:szCs w:val="32"/>
            </w:rPr>
            <w:t>СО</w:t>
          </w:r>
        </w:p>
      </w:tc>
    </w:tr>
    <w:tr w:rsidR="00044B69" w:rsidRPr="00FC3DFE" w14:paraId="45AA0A9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044B69" w:rsidRPr="00FC3DFE" w:rsidRDefault="00044B69" w:rsidP="00044B69">
          <w:pPr>
            <w:pStyle w:val="22"/>
            <w:rPr>
              <w:rFonts w:ascii="ISOCPEUR" w:hAnsi="ISOCPEUR"/>
            </w:rPr>
          </w:pPr>
        </w:p>
      </w:tc>
    </w:tr>
    <w:tr w:rsidR="00044B69" w:rsidRPr="00FC3DFE" w14:paraId="45933D1E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40CD014C" w:rsidR="00044B69" w:rsidRPr="005A3A4E" w:rsidRDefault="00AC7F39" w:rsidP="00044B69">
          <w:pPr>
            <w:pStyle w:val="14"/>
            <w:framePr w:wrap="auto" w:vAnchor="margin" w:hAnchor="text" w:xAlign="left" w:yAlign="inline"/>
            <w:suppressOverlap w:val="0"/>
            <w:rPr>
              <w:rFonts w:ascii="GOST Common" w:hAnsi="GOST Common" w:cs="Times New Roman"/>
              <w:sz w:val="20"/>
              <w:szCs w:val="20"/>
            </w:rPr>
          </w:pPr>
          <w:r w:rsidRPr="00AC7F39">
            <w:rPr>
              <w:rFonts w:ascii="GOST Common" w:hAnsi="GOST Common" w:cs="Times New Roman"/>
              <w:sz w:val="20"/>
              <w:szCs w:val="20"/>
            </w:rPr>
            <w:t>Р</w:t>
          </w:r>
          <w:r>
            <w:rPr>
              <w:rFonts w:ascii="GOST Common" w:hAnsi="GOST Common" w:cs="Times New Roman"/>
              <w:sz w:val="20"/>
              <w:szCs w:val="20"/>
            </w:rPr>
            <w:t>еконструкция нежилого</w:t>
          </w:r>
          <w:r w:rsidRPr="00AC7F39">
            <w:rPr>
              <w:rFonts w:ascii="GOST Common" w:hAnsi="GOST Common" w:cs="Times New Roman"/>
              <w:sz w:val="20"/>
              <w:szCs w:val="20"/>
            </w:rPr>
            <w:t xml:space="preserve"> </w:t>
          </w:r>
          <w:r>
            <w:rPr>
              <w:rFonts w:ascii="GOST Common" w:hAnsi="GOST Common" w:cs="Times New Roman"/>
              <w:sz w:val="20"/>
              <w:szCs w:val="20"/>
            </w:rPr>
            <w:t>здания</w:t>
          </w:r>
          <w:r w:rsidRPr="00AC7F39">
            <w:rPr>
              <w:rFonts w:ascii="GOST Common" w:hAnsi="GOST Common" w:cs="Times New Roman"/>
              <w:sz w:val="20"/>
              <w:szCs w:val="20"/>
            </w:rPr>
            <w:t xml:space="preserve"> </w:t>
          </w:r>
          <w:r>
            <w:rPr>
              <w:rFonts w:ascii="GOST Common" w:hAnsi="GOST Common" w:cs="Times New Roman"/>
              <w:sz w:val="20"/>
              <w:szCs w:val="20"/>
            </w:rPr>
            <w:t>с</w:t>
          </w:r>
          <w:r w:rsidRPr="00AC7F39">
            <w:rPr>
              <w:rFonts w:ascii="GOST Common" w:hAnsi="GOST Common" w:cs="Times New Roman"/>
              <w:sz w:val="20"/>
              <w:szCs w:val="20"/>
            </w:rPr>
            <w:t xml:space="preserve"> </w:t>
          </w:r>
          <w:r>
            <w:rPr>
              <w:rFonts w:ascii="GOST Common" w:hAnsi="GOST Common" w:cs="Times New Roman"/>
              <w:sz w:val="20"/>
              <w:szCs w:val="20"/>
            </w:rPr>
            <w:t>кадастровым</w:t>
          </w:r>
          <w:r w:rsidRPr="00AC7F39">
            <w:rPr>
              <w:rFonts w:ascii="GOST Common" w:hAnsi="GOST Common" w:cs="Times New Roman"/>
              <w:sz w:val="20"/>
              <w:szCs w:val="20"/>
            </w:rPr>
            <w:t xml:space="preserve"> </w:t>
          </w:r>
          <w:r>
            <w:rPr>
              <w:rFonts w:ascii="GOST Common" w:hAnsi="GOST Common" w:cs="Times New Roman"/>
              <w:sz w:val="20"/>
              <w:szCs w:val="20"/>
            </w:rPr>
            <w:t>номером</w:t>
          </w:r>
          <w:r w:rsidRPr="00AC7F39">
            <w:rPr>
              <w:rFonts w:ascii="GOST Common" w:hAnsi="GOST Common" w:cs="Times New Roman"/>
              <w:sz w:val="20"/>
              <w:szCs w:val="20"/>
            </w:rPr>
            <w:t xml:space="preserve"> 61:55:0020503:272, </w:t>
          </w:r>
          <w:r>
            <w:rPr>
              <w:rFonts w:ascii="GOST Common" w:hAnsi="GOST Common" w:cs="Times New Roman"/>
              <w:sz w:val="20"/>
              <w:szCs w:val="20"/>
            </w:rPr>
            <w:t>на</w:t>
          </w:r>
          <w:r w:rsidRPr="00AC7F39">
            <w:rPr>
              <w:rFonts w:ascii="GOST Common" w:hAnsi="GOST Common" w:cs="Times New Roman"/>
              <w:sz w:val="20"/>
              <w:szCs w:val="20"/>
            </w:rPr>
            <w:t xml:space="preserve"> </w:t>
          </w:r>
          <w:r>
            <w:rPr>
              <w:rFonts w:ascii="GOST Common" w:hAnsi="GOST Common" w:cs="Times New Roman"/>
              <w:sz w:val="20"/>
              <w:szCs w:val="20"/>
            </w:rPr>
            <w:t>земельном участке по адресу: г. Новочеркасск,</w:t>
          </w:r>
          <w:r>
            <w:rPr>
              <w:rFonts w:ascii="GOST Common" w:hAnsi="GOST Common" w:cs="Times New Roman"/>
              <w:sz w:val="20"/>
              <w:szCs w:val="20"/>
            </w:rPr>
            <w:br/>
          </w:r>
          <w:r w:rsidRPr="00FD596A">
            <w:rPr>
              <w:rFonts w:ascii="GOST Common" w:hAnsi="GOST Common" w:cs="Times New Roman"/>
              <w:sz w:val="18"/>
              <w:szCs w:val="18"/>
            </w:rPr>
            <w:t>ул</w:t>
          </w:r>
          <w:r>
            <w:rPr>
              <w:rFonts w:ascii="GOST Common" w:hAnsi="GOST Common" w:cs="Times New Roman"/>
              <w:sz w:val="20"/>
              <w:szCs w:val="20"/>
            </w:rPr>
            <w:t>. Машиностроителей,</w:t>
          </w:r>
          <w:r w:rsidRPr="00AC7F39">
            <w:rPr>
              <w:rFonts w:ascii="GOST Common" w:hAnsi="GOST Common" w:cs="Times New Roman"/>
              <w:sz w:val="20"/>
              <w:szCs w:val="20"/>
            </w:rPr>
            <w:t xml:space="preserve"> 7А</w:t>
          </w:r>
        </w:p>
      </w:tc>
    </w:tr>
    <w:tr w:rsidR="00044B69" w:rsidRPr="00FC3DFE" w14:paraId="7512E68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044B69" w:rsidRPr="001627F2" w:rsidRDefault="00044B69" w:rsidP="00044B69">
          <w:pPr>
            <w:rPr>
              <w:rFonts w:ascii="GOST Common" w:hAnsi="GOST Common"/>
              <w:sz w:val="22"/>
            </w:rPr>
          </w:pPr>
        </w:p>
      </w:tc>
    </w:tr>
    <w:tr w:rsidR="00044B69" w:rsidRPr="00FC3DFE" w14:paraId="6851C9D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71238576" w14:textId="77777777" w:rsidR="00044B69" w:rsidRPr="001627F2" w:rsidRDefault="007C7723" w:rsidP="009451B1">
          <w:pPr>
            <w:pStyle w:val="9"/>
            <w:rPr>
              <w:rFonts w:ascii="GOST Common" w:hAnsi="GOST Common"/>
              <w:sz w:val="20"/>
              <w:szCs w:val="20"/>
            </w:rPr>
          </w:pPr>
          <w:r w:rsidRPr="001627F2">
            <w:rPr>
              <w:rFonts w:ascii="GOST Common" w:hAnsi="GOST Common"/>
              <w:sz w:val="20"/>
              <w:szCs w:val="20"/>
            </w:rPr>
            <w:t>Изм.</w:t>
          </w:r>
        </w:p>
      </w:tc>
      <w:tc>
        <w:tcPr>
          <w:tcW w:w="567" w:type="dxa"/>
          <w:vAlign w:val="center"/>
        </w:tcPr>
        <w:p w14:paraId="7AC402C3" w14:textId="77777777" w:rsidR="00044B69" w:rsidRPr="001627F2" w:rsidRDefault="007C7723" w:rsidP="009451B1">
          <w:pPr>
            <w:pStyle w:val="9"/>
            <w:rPr>
              <w:rFonts w:ascii="GOST Common" w:hAnsi="GOST Common"/>
              <w:sz w:val="20"/>
              <w:szCs w:val="20"/>
            </w:rPr>
          </w:pPr>
          <w:r w:rsidRPr="001627F2">
            <w:rPr>
              <w:rFonts w:ascii="GOST Common" w:hAnsi="GOST Common"/>
              <w:sz w:val="20"/>
              <w:szCs w:val="20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044B69" w:rsidRPr="001627F2" w:rsidRDefault="007C7723" w:rsidP="009451B1">
          <w:pPr>
            <w:pStyle w:val="9"/>
            <w:rPr>
              <w:rFonts w:ascii="GOST Common" w:hAnsi="GOST Common"/>
              <w:sz w:val="20"/>
              <w:szCs w:val="20"/>
            </w:rPr>
          </w:pPr>
          <w:r w:rsidRPr="001627F2">
            <w:rPr>
              <w:rFonts w:ascii="GOST Common" w:hAnsi="GOST Common"/>
              <w:sz w:val="20"/>
              <w:szCs w:val="20"/>
            </w:rPr>
            <w:t>Лист</w:t>
          </w:r>
        </w:p>
      </w:tc>
      <w:tc>
        <w:tcPr>
          <w:tcW w:w="567" w:type="dxa"/>
          <w:vAlign w:val="center"/>
        </w:tcPr>
        <w:p w14:paraId="571DA904" w14:textId="51880BF6" w:rsidR="00044B69" w:rsidRPr="001627F2" w:rsidRDefault="007C7723" w:rsidP="009451B1">
          <w:pPr>
            <w:pStyle w:val="9"/>
            <w:rPr>
              <w:rFonts w:ascii="GOST Common" w:hAnsi="GOST Common"/>
              <w:sz w:val="20"/>
              <w:szCs w:val="20"/>
            </w:rPr>
          </w:pPr>
          <w:r w:rsidRPr="001627F2">
            <w:rPr>
              <w:rFonts w:ascii="GOST Common" w:hAnsi="GOST Common"/>
              <w:sz w:val="20"/>
              <w:szCs w:val="20"/>
            </w:rPr>
            <w:t>№док.</w:t>
          </w:r>
        </w:p>
      </w:tc>
      <w:tc>
        <w:tcPr>
          <w:tcW w:w="850" w:type="dxa"/>
          <w:vAlign w:val="center"/>
        </w:tcPr>
        <w:p w14:paraId="27E9DD04" w14:textId="77777777" w:rsidR="00044B69" w:rsidRPr="001627F2" w:rsidRDefault="007C7723" w:rsidP="009451B1">
          <w:pPr>
            <w:pStyle w:val="9"/>
            <w:rPr>
              <w:rFonts w:ascii="GOST Common" w:hAnsi="GOST Common"/>
              <w:sz w:val="20"/>
              <w:szCs w:val="20"/>
            </w:rPr>
          </w:pPr>
          <w:r w:rsidRPr="001627F2">
            <w:rPr>
              <w:rFonts w:ascii="GOST Common" w:hAnsi="GOST Common"/>
              <w:sz w:val="20"/>
              <w:szCs w:val="20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044B69" w:rsidRPr="001627F2" w:rsidRDefault="007C7723" w:rsidP="009451B1">
          <w:pPr>
            <w:pStyle w:val="9"/>
            <w:rPr>
              <w:rFonts w:ascii="GOST Common" w:hAnsi="GOST Common"/>
              <w:sz w:val="20"/>
              <w:szCs w:val="20"/>
            </w:rPr>
          </w:pPr>
          <w:r w:rsidRPr="001627F2">
            <w:rPr>
              <w:rFonts w:ascii="GOST Common" w:hAnsi="GOST Common"/>
              <w:sz w:val="20"/>
              <w:szCs w:val="20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044B69" w:rsidRPr="001627F2" w:rsidRDefault="00044B69" w:rsidP="00044B69">
          <w:pPr>
            <w:rPr>
              <w:rFonts w:ascii="GOST Common" w:hAnsi="GOST Common"/>
              <w:sz w:val="22"/>
            </w:rPr>
          </w:pPr>
        </w:p>
      </w:tc>
    </w:tr>
    <w:tr w:rsidR="00791155" w:rsidRPr="00C633E7" w14:paraId="1BEED283" w14:textId="77777777" w:rsidTr="00193554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77777777" w:rsidR="00791155" w:rsidRPr="001627F2" w:rsidRDefault="00791155" w:rsidP="00791155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  <w:r w:rsidRPr="001627F2">
            <w:rPr>
              <w:rFonts w:ascii="GOST Common" w:hAnsi="GOST Common"/>
              <w:sz w:val="20"/>
              <w:szCs w:val="20"/>
            </w:rPr>
            <w:t>Разраб.</w:t>
          </w:r>
        </w:p>
      </w:tc>
      <w:tc>
        <w:tcPr>
          <w:tcW w:w="1134" w:type="dxa"/>
          <w:gridSpan w:val="2"/>
          <w:vAlign w:val="center"/>
        </w:tcPr>
        <w:p w14:paraId="6AD4BD8B" w14:textId="36E30BF0" w:rsidR="00791155" w:rsidRPr="001627F2" w:rsidRDefault="00B65E5A" w:rsidP="00B65E5A">
          <w:pPr>
            <w:pStyle w:val="91"/>
            <w:framePr w:wrap="auto" w:vAnchor="margin" w:hAnchor="text" w:xAlign="left" w:yAlign="inline"/>
            <w:ind w:left="0" w:firstLine="6"/>
            <w:rPr>
              <w:rFonts w:ascii="GOST Common" w:hAnsi="GOST Common"/>
              <w:sz w:val="20"/>
              <w:szCs w:val="20"/>
            </w:rPr>
          </w:pPr>
          <w:r>
            <w:rPr>
              <w:rFonts w:ascii="GOST Common" w:hAnsi="GOST Common"/>
              <w:sz w:val="20"/>
              <w:szCs w:val="20"/>
            </w:rPr>
            <w:t xml:space="preserve"> Поминов</w:t>
          </w:r>
        </w:p>
      </w:tc>
      <w:tc>
        <w:tcPr>
          <w:tcW w:w="850" w:type="dxa"/>
          <w:vAlign w:val="center"/>
        </w:tcPr>
        <w:p w14:paraId="7E78614C" w14:textId="2214A8D5" w:rsidR="00791155" w:rsidRPr="001627F2" w:rsidRDefault="003B1ECF" w:rsidP="003B1ECF">
          <w:pPr>
            <w:pStyle w:val="91"/>
            <w:framePr w:wrap="auto" w:vAnchor="margin" w:hAnchor="text" w:xAlign="left" w:yAlign="inline"/>
            <w:jc w:val="center"/>
            <w:rPr>
              <w:rFonts w:ascii="GOST Common" w:hAnsi="GOST Common"/>
              <w:sz w:val="20"/>
              <w:szCs w:val="20"/>
            </w:rPr>
          </w:pPr>
          <w:r w:rsidRPr="00DE23A9">
            <w:rPr>
              <w:rFonts w:ascii="ISOCPEUR" w:hAnsi="ISOCPEUR" w:cs="Arial"/>
              <w:noProof/>
              <w:lang w:eastAsia="ru-RU"/>
            </w:rPr>
            <w:drawing>
              <wp:inline distT="0" distB="0" distL="0" distR="0" wp14:anchorId="0D9DC1D5" wp14:editId="7821C2AC">
                <wp:extent cx="341630" cy="180340"/>
                <wp:effectExtent l="0" t="0" r="1270" b="0"/>
                <wp:docPr id="22" name="Рисунок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1630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" w:type="dxa"/>
          <w:vAlign w:val="center"/>
        </w:tcPr>
        <w:p w14:paraId="6B399EB6" w14:textId="020400C0" w:rsidR="00791155" w:rsidRPr="001627F2" w:rsidRDefault="00AC7F39" w:rsidP="00791155">
          <w:pPr>
            <w:pStyle w:val="9"/>
            <w:rPr>
              <w:rFonts w:ascii="GOST Common" w:hAnsi="GOST Common"/>
              <w:sz w:val="20"/>
              <w:szCs w:val="20"/>
            </w:rPr>
          </w:pPr>
          <w:r>
            <w:rPr>
              <w:rFonts w:ascii="GOST Common" w:hAnsi="GOST Common"/>
              <w:sz w:val="20"/>
              <w:szCs w:val="20"/>
            </w:rPr>
            <w:t>11</w:t>
          </w:r>
          <w:r w:rsidR="00791155" w:rsidRPr="001627F2">
            <w:rPr>
              <w:rFonts w:ascii="GOST Common" w:hAnsi="GOST Common"/>
              <w:sz w:val="20"/>
              <w:szCs w:val="20"/>
            </w:rPr>
            <w:t>.2</w:t>
          </w:r>
          <w:r w:rsidR="00B20C88" w:rsidRPr="001627F2">
            <w:rPr>
              <w:rFonts w:ascii="GOST Common" w:hAnsi="GOST Common"/>
              <w:sz w:val="20"/>
              <w:szCs w:val="20"/>
            </w:rPr>
            <w:t>3</w:t>
          </w:r>
        </w:p>
      </w:tc>
      <w:tc>
        <w:tcPr>
          <w:tcW w:w="3969" w:type="dxa"/>
          <w:vMerge w:val="restart"/>
          <w:vAlign w:val="center"/>
        </w:tcPr>
        <w:p w14:paraId="0D4CAB32" w14:textId="1CAE2BD5" w:rsidR="00791155" w:rsidRPr="001627F2" w:rsidRDefault="00B65E5A" w:rsidP="003B0EC2">
          <w:pPr>
            <w:pStyle w:val="9"/>
            <w:rPr>
              <w:rFonts w:ascii="GOST Common" w:hAnsi="GOST Common"/>
              <w:sz w:val="22"/>
              <w:szCs w:val="22"/>
            </w:rPr>
          </w:pPr>
          <w:r w:rsidRPr="00B65E5A">
            <w:rPr>
              <w:rFonts w:ascii="GOST Common" w:hAnsi="GOST Common"/>
              <w:sz w:val="22"/>
              <w:szCs w:val="22"/>
            </w:rPr>
            <w:t>Наружные сети водоснабжения</w:t>
          </w:r>
        </w:p>
      </w:tc>
      <w:tc>
        <w:tcPr>
          <w:tcW w:w="850" w:type="dxa"/>
          <w:vAlign w:val="center"/>
        </w:tcPr>
        <w:p w14:paraId="515063BF" w14:textId="77777777" w:rsidR="00791155" w:rsidRPr="001627F2" w:rsidRDefault="00791155" w:rsidP="00791155">
          <w:pPr>
            <w:pStyle w:val="120"/>
            <w:framePr w:wrap="auto" w:vAnchor="margin" w:hAnchor="text" w:xAlign="left" w:yAlign="inline"/>
            <w:suppressOverlap w:val="0"/>
            <w:rPr>
              <w:rFonts w:ascii="GOST Common" w:hAnsi="GOST Common" w:cs="Times New Roman"/>
              <w:sz w:val="22"/>
              <w:szCs w:val="22"/>
            </w:rPr>
          </w:pPr>
          <w:r w:rsidRPr="001627F2">
            <w:rPr>
              <w:rFonts w:ascii="GOST Common" w:hAnsi="GOST Common" w:cs="Times New Roman"/>
              <w:sz w:val="22"/>
              <w:szCs w:val="22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791155" w:rsidRPr="001627F2" w:rsidRDefault="00791155" w:rsidP="00791155">
          <w:pPr>
            <w:pStyle w:val="120"/>
            <w:framePr w:wrap="auto" w:vAnchor="margin" w:hAnchor="text" w:xAlign="left" w:yAlign="inline"/>
            <w:suppressOverlap w:val="0"/>
            <w:rPr>
              <w:rFonts w:ascii="GOST Common" w:hAnsi="GOST Common" w:cs="Times New Roman"/>
              <w:sz w:val="22"/>
              <w:szCs w:val="22"/>
            </w:rPr>
          </w:pPr>
          <w:r w:rsidRPr="001627F2">
            <w:rPr>
              <w:rFonts w:ascii="GOST Common" w:hAnsi="GOST Common" w:cs="Times New Roman"/>
              <w:sz w:val="22"/>
              <w:szCs w:val="22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791155" w:rsidRPr="001627F2" w:rsidRDefault="00791155" w:rsidP="00791155">
          <w:pPr>
            <w:pStyle w:val="120"/>
            <w:framePr w:wrap="auto" w:vAnchor="margin" w:hAnchor="text" w:xAlign="left" w:yAlign="inline"/>
            <w:suppressOverlap w:val="0"/>
            <w:rPr>
              <w:rFonts w:ascii="GOST Common" w:hAnsi="GOST Common" w:cs="Times New Roman"/>
              <w:sz w:val="22"/>
              <w:szCs w:val="22"/>
            </w:rPr>
          </w:pPr>
          <w:r w:rsidRPr="001627F2">
            <w:rPr>
              <w:rFonts w:ascii="GOST Common" w:hAnsi="GOST Common" w:cs="Times New Roman"/>
              <w:sz w:val="22"/>
              <w:szCs w:val="22"/>
            </w:rPr>
            <w:t>Листов</w:t>
          </w:r>
        </w:p>
      </w:tc>
    </w:tr>
    <w:tr w:rsidR="00791155" w:rsidRPr="00C633E7" w14:paraId="3D5DCAC2" w14:textId="77777777" w:rsidTr="00193554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762B778F" w:rsidR="00791155" w:rsidRPr="001627F2" w:rsidRDefault="00B65E5A" w:rsidP="00791155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  <w:r>
            <w:rPr>
              <w:rFonts w:ascii="GOST Common" w:hAnsi="GOST Common"/>
              <w:sz w:val="20"/>
              <w:szCs w:val="20"/>
            </w:rPr>
            <w:t>Проверил</w:t>
          </w:r>
        </w:p>
      </w:tc>
      <w:tc>
        <w:tcPr>
          <w:tcW w:w="1134" w:type="dxa"/>
          <w:gridSpan w:val="2"/>
          <w:vAlign w:val="center"/>
        </w:tcPr>
        <w:p w14:paraId="3143B1FA" w14:textId="6F2D6AB5" w:rsidR="00791155" w:rsidRPr="001627F2" w:rsidRDefault="00B65E5A" w:rsidP="00791155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  <w:r>
            <w:rPr>
              <w:rFonts w:ascii="GOST Common" w:hAnsi="GOST Common"/>
              <w:sz w:val="20"/>
              <w:szCs w:val="20"/>
            </w:rPr>
            <w:t xml:space="preserve"> Смирнов</w:t>
          </w:r>
        </w:p>
      </w:tc>
      <w:tc>
        <w:tcPr>
          <w:tcW w:w="850" w:type="dxa"/>
          <w:vAlign w:val="center"/>
        </w:tcPr>
        <w:p w14:paraId="0D0F8FA7" w14:textId="50E4E9BC" w:rsidR="00791155" w:rsidRPr="001627F2" w:rsidRDefault="003B1ECF" w:rsidP="003B1ECF">
          <w:pPr>
            <w:pStyle w:val="91"/>
            <w:framePr w:wrap="auto" w:vAnchor="margin" w:hAnchor="text" w:xAlign="left" w:yAlign="inline"/>
            <w:jc w:val="center"/>
            <w:rPr>
              <w:rFonts w:ascii="GOST Common" w:hAnsi="GOST Common"/>
              <w:sz w:val="20"/>
              <w:szCs w:val="20"/>
            </w:rPr>
          </w:pPr>
          <w:r w:rsidRPr="00DE23A9">
            <w:rPr>
              <w:rFonts w:ascii="Arial" w:hAnsi="Arial" w:cs="Arial"/>
              <w:noProof/>
              <w:lang w:eastAsia="ru-RU"/>
            </w:rPr>
            <w:drawing>
              <wp:inline distT="0" distB="0" distL="0" distR="0" wp14:anchorId="78E7AB5C" wp14:editId="6AA5CEFF">
                <wp:extent cx="434340" cy="138488"/>
                <wp:effectExtent l="38100" t="0" r="41910" b="33020"/>
                <wp:docPr id="19" name="Рисунок 19" descr="C:\Users\Smirnovd\Desktop\02-04_Планы водоснабжения-Mode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5" descr="C:\Users\Smirnovd\Desktop\02-04_Планы водоснабжения-Mode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4340" cy="138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50800" dir="5400000" algn="ctr" rotWithShape="0">
                            <a:srgbClr val="000000">
                              <a:alpha val="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" w:type="dxa"/>
          <w:vAlign w:val="center"/>
        </w:tcPr>
        <w:p w14:paraId="2906A641" w14:textId="4101F938" w:rsidR="00791155" w:rsidRPr="001627F2" w:rsidRDefault="00B65E5A" w:rsidP="00791155">
          <w:pPr>
            <w:pStyle w:val="9"/>
            <w:rPr>
              <w:rFonts w:ascii="GOST Common" w:hAnsi="GOST Common"/>
              <w:sz w:val="20"/>
              <w:szCs w:val="20"/>
            </w:rPr>
          </w:pPr>
          <w:r>
            <w:rPr>
              <w:rFonts w:ascii="GOST Common" w:hAnsi="GOST Common"/>
              <w:sz w:val="20"/>
              <w:szCs w:val="20"/>
            </w:rPr>
            <w:t>11</w:t>
          </w:r>
          <w:r w:rsidRPr="001627F2">
            <w:rPr>
              <w:rFonts w:ascii="GOST Common" w:hAnsi="GOST Common"/>
              <w:sz w:val="20"/>
              <w:szCs w:val="20"/>
            </w:rPr>
            <w:t>.23</w:t>
          </w:r>
        </w:p>
      </w:tc>
      <w:tc>
        <w:tcPr>
          <w:tcW w:w="3969" w:type="dxa"/>
          <w:vMerge/>
          <w:vAlign w:val="center"/>
        </w:tcPr>
        <w:p w14:paraId="7F24C202" w14:textId="77777777" w:rsidR="00791155" w:rsidRPr="001627F2" w:rsidRDefault="00791155" w:rsidP="00791155">
          <w:pPr>
            <w:rPr>
              <w:rFonts w:ascii="GOST Common" w:hAnsi="GOST Common"/>
              <w:sz w:val="22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6BB7A9B7" w:rsidR="00791155" w:rsidRPr="001627F2" w:rsidRDefault="00FE3484" w:rsidP="00791155">
          <w:pPr>
            <w:pStyle w:val="120"/>
            <w:framePr w:wrap="auto" w:vAnchor="margin" w:hAnchor="text" w:xAlign="left" w:yAlign="inline"/>
            <w:suppressOverlap w:val="0"/>
            <w:rPr>
              <w:rFonts w:ascii="GOST Common" w:hAnsi="GOST Common" w:cs="Times New Roman"/>
              <w:sz w:val="22"/>
              <w:szCs w:val="22"/>
            </w:rPr>
          </w:pPr>
          <w:r>
            <w:rPr>
              <w:rFonts w:ascii="GOST Common" w:hAnsi="GOST Common" w:cs="Times New Roman"/>
              <w:sz w:val="22"/>
              <w:szCs w:val="22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CA5B2BF" w14:textId="5E13779D" w:rsidR="00791155" w:rsidRPr="001627F2" w:rsidRDefault="00791155" w:rsidP="00791155">
          <w:pPr>
            <w:pStyle w:val="120"/>
            <w:framePr w:wrap="auto" w:vAnchor="margin" w:hAnchor="text" w:xAlign="left" w:yAlign="inline"/>
            <w:suppressOverlap w:val="0"/>
            <w:rPr>
              <w:rFonts w:ascii="GOST Common" w:hAnsi="GOST Common" w:cs="Times New Roman"/>
              <w:sz w:val="22"/>
              <w:szCs w:val="22"/>
            </w:rPr>
          </w:pP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fldChar w:fldCharType="begin"/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instrText xml:space="preserve"> =</w:instrText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fldChar w:fldCharType="begin"/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instrText xml:space="preserve"> page </w:instrText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fldChar w:fldCharType="separate"/>
          </w:r>
          <w:r w:rsidR="00414C19">
            <w:rPr>
              <w:rFonts w:ascii="GOST Common" w:hAnsi="GOST Common" w:cs="Times New Roman"/>
              <w:noProof/>
              <w:sz w:val="22"/>
              <w:szCs w:val="22"/>
              <w:lang w:val="en-US"/>
            </w:rPr>
            <w:instrText>21</w:instrText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fldChar w:fldCharType="end"/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instrText xml:space="preserve"> - </w:instrText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fldChar w:fldCharType="begin"/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instrText xml:space="preserve"> pageRef R1 </w:instrText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fldChar w:fldCharType="separate"/>
          </w:r>
          <w:r w:rsidR="00414C19">
            <w:rPr>
              <w:rFonts w:ascii="GOST Common" w:hAnsi="GOST Common" w:cs="Times New Roman"/>
              <w:noProof/>
              <w:sz w:val="22"/>
              <w:szCs w:val="22"/>
              <w:lang w:val="en-US"/>
            </w:rPr>
            <w:instrText>21</w:instrText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fldChar w:fldCharType="end"/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instrText xml:space="preserve"> +1</w:instrText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fldChar w:fldCharType="separate"/>
          </w:r>
          <w:r w:rsidR="00414C19">
            <w:rPr>
              <w:rFonts w:ascii="GOST Common" w:hAnsi="GOST Common" w:cs="Times New Roman"/>
              <w:noProof/>
              <w:sz w:val="22"/>
              <w:szCs w:val="22"/>
              <w:lang w:val="en-US"/>
            </w:rPr>
            <w:t>1</w:t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55F93124" w:rsidR="00791155" w:rsidRPr="001627F2" w:rsidRDefault="00412DFD" w:rsidP="00791155">
          <w:pPr>
            <w:pStyle w:val="120"/>
            <w:framePr w:wrap="auto" w:vAnchor="margin" w:hAnchor="text" w:xAlign="left" w:yAlign="inline"/>
            <w:suppressOverlap w:val="0"/>
            <w:rPr>
              <w:rFonts w:ascii="GOST Common" w:hAnsi="GOST Common" w:cs="Times New Roman"/>
              <w:sz w:val="22"/>
              <w:szCs w:val="22"/>
            </w:rPr>
          </w:pPr>
          <w:r>
            <w:rPr>
              <w:rStyle w:val="af7"/>
            </w:rPr>
            <w:fldChar w:fldCharType="begin"/>
          </w:r>
          <w:r>
            <w:rPr>
              <w:rStyle w:val="af7"/>
            </w:rPr>
            <w:instrText xml:space="preserve"> NUMPAGES   \* MERGEFORMAT </w:instrText>
          </w:r>
          <w:r>
            <w:rPr>
              <w:rStyle w:val="af7"/>
            </w:rPr>
            <w:fldChar w:fldCharType="separate"/>
          </w:r>
          <w:r>
            <w:rPr>
              <w:rStyle w:val="af7"/>
            </w:rPr>
            <w:t>2</w:t>
          </w:r>
          <w:r>
            <w:rPr>
              <w:rStyle w:val="af7"/>
            </w:rPr>
            <w:fldChar w:fldCharType="end"/>
          </w:r>
        </w:p>
      </w:tc>
    </w:tr>
    <w:tr w:rsidR="00044B69" w:rsidRPr="00FC3DFE" w14:paraId="0D727031" w14:textId="77777777" w:rsidTr="00193554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77777777" w:rsidR="00044B69" w:rsidRPr="001627F2" w:rsidRDefault="00044B69" w:rsidP="00044B69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53697EE2" w14:textId="77777777" w:rsidR="00044B69" w:rsidRPr="001627F2" w:rsidRDefault="00044B69" w:rsidP="00044B69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</w:p>
      </w:tc>
      <w:tc>
        <w:tcPr>
          <w:tcW w:w="850" w:type="dxa"/>
          <w:vAlign w:val="bottom"/>
        </w:tcPr>
        <w:p w14:paraId="11358E34" w14:textId="77777777" w:rsidR="00044B69" w:rsidRPr="001627F2" w:rsidRDefault="00044B69" w:rsidP="00044B69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4E9D1C29" w14:textId="77777777" w:rsidR="00044B69" w:rsidRPr="001627F2" w:rsidRDefault="00044B69" w:rsidP="00044B69">
          <w:pPr>
            <w:pStyle w:val="9"/>
            <w:rPr>
              <w:rFonts w:ascii="GOST Common" w:hAnsi="GOST Common"/>
              <w:sz w:val="20"/>
              <w:szCs w:val="20"/>
            </w:rPr>
          </w:pPr>
        </w:p>
      </w:tc>
      <w:tc>
        <w:tcPr>
          <w:tcW w:w="3969" w:type="dxa"/>
          <w:vMerge/>
          <w:vAlign w:val="center"/>
        </w:tcPr>
        <w:p w14:paraId="7C4E1E5E" w14:textId="77777777" w:rsidR="00044B69" w:rsidRPr="001627F2" w:rsidRDefault="00044B69" w:rsidP="00044B69">
          <w:pPr>
            <w:rPr>
              <w:rFonts w:ascii="GOST Common" w:hAnsi="GOST Common"/>
              <w:sz w:val="22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044B69" w:rsidRPr="00FC3DFE" w:rsidRDefault="00044B69" w:rsidP="00044B6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044B69" w:rsidRPr="00FC3DFE" w:rsidRDefault="00044B69" w:rsidP="00044B6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044B69" w:rsidRPr="00FC3DFE" w:rsidRDefault="00044B69" w:rsidP="00044B6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3B1ECF" w:rsidRPr="00FC3DFE" w14:paraId="30380457" w14:textId="2B7152FD" w:rsidTr="00D271C8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3B1ECF" w:rsidRPr="001627F2" w:rsidRDefault="003B1ECF" w:rsidP="003B1ECF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3B1ECF" w:rsidRPr="001627F2" w:rsidRDefault="003B1ECF" w:rsidP="003B1ECF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</w:p>
      </w:tc>
      <w:tc>
        <w:tcPr>
          <w:tcW w:w="850" w:type="dxa"/>
        </w:tcPr>
        <w:p w14:paraId="0CD58180" w14:textId="5B71DCBB" w:rsidR="003B1ECF" w:rsidRPr="001627F2" w:rsidRDefault="003B1ECF" w:rsidP="003B1ECF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  <w:r w:rsidRPr="009E6082">
            <w:rPr>
              <w:noProof/>
              <w:sz w:val="20"/>
              <w:szCs w:val="20"/>
            </w:rPr>
            <w:drawing>
              <wp:anchor distT="0" distB="0" distL="114300" distR="114300" simplePos="0" relativeHeight="251687936" behindDoc="1" locked="0" layoutInCell="1" allowOverlap="1" wp14:anchorId="3A2DCF38" wp14:editId="0A7376A8">
                <wp:simplePos x="0" y="0"/>
                <wp:positionH relativeFrom="column">
                  <wp:posOffset>55514</wp:posOffset>
                </wp:positionH>
                <wp:positionV relativeFrom="paragraph">
                  <wp:posOffset>145523</wp:posOffset>
                </wp:positionV>
                <wp:extent cx="419735" cy="277495"/>
                <wp:effectExtent l="0" t="0" r="0" b="0"/>
                <wp:wrapNone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3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4">
                                  <a14:imgEffect>
                                    <a14:backgroundRemoval t="10000" b="90000" l="10000" r="90000">
                                      <a14:foregroundMark x1="50806" y1="17647" x2="82258" y2="36029"/>
                                      <a14:foregroundMark x1="47581" y1="21324" x2="13710" y2="69118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9735" cy="2774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67" w:type="dxa"/>
          <w:vAlign w:val="center"/>
        </w:tcPr>
        <w:p w14:paraId="75D5C80A" w14:textId="77777777" w:rsidR="003B1ECF" w:rsidRPr="001627F2" w:rsidRDefault="003B1ECF" w:rsidP="003B1ECF">
          <w:pPr>
            <w:pStyle w:val="9"/>
            <w:rPr>
              <w:rFonts w:ascii="GOST Common" w:hAnsi="GOST Common"/>
              <w:sz w:val="20"/>
              <w:szCs w:val="20"/>
            </w:rPr>
          </w:pPr>
        </w:p>
      </w:tc>
      <w:tc>
        <w:tcPr>
          <w:tcW w:w="3969" w:type="dxa"/>
          <w:vMerge w:val="restart"/>
          <w:vAlign w:val="center"/>
        </w:tcPr>
        <w:p w14:paraId="26741E03" w14:textId="48BEFC7B" w:rsidR="003B1ECF" w:rsidRPr="001627F2" w:rsidRDefault="003B1ECF" w:rsidP="003B1ECF">
          <w:pPr>
            <w:pStyle w:val="14"/>
            <w:framePr w:wrap="auto" w:vAnchor="margin" w:hAnchor="text" w:xAlign="left" w:yAlign="inline"/>
            <w:suppressOverlap w:val="0"/>
            <w:rPr>
              <w:rFonts w:ascii="GOST Common" w:hAnsi="GOST Common"/>
              <w:sz w:val="22"/>
              <w:szCs w:val="22"/>
            </w:rPr>
          </w:pPr>
          <w:r>
            <w:rPr>
              <w:rFonts w:ascii="GOST Common" w:hAnsi="GOST Common" w:cs="Times New Roman"/>
              <w:sz w:val="22"/>
              <w:szCs w:val="22"/>
            </w:rPr>
            <w:t xml:space="preserve">Спецификация оборудования, </w:t>
          </w:r>
          <w:r>
            <w:rPr>
              <w:rFonts w:ascii="GOST Common" w:hAnsi="GOST Common" w:cs="Times New Roman"/>
              <w:sz w:val="22"/>
              <w:szCs w:val="22"/>
            </w:rPr>
            <w:br/>
            <w:t xml:space="preserve">изделий и материалов </w:t>
          </w:r>
        </w:p>
      </w:tc>
      <w:tc>
        <w:tcPr>
          <w:tcW w:w="2834" w:type="dxa"/>
          <w:gridSpan w:val="3"/>
          <w:vMerge w:val="restart"/>
          <w:vAlign w:val="bottom"/>
        </w:tcPr>
        <w:p w14:paraId="4FB00EE3" w14:textId="54C68D1E" w:rsidR="003B1ECF" w:rsidRPr="00FC3DFE" w:rsidRDefault="003B1ECF" w:rsidP="003B1ECF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7C81F2BD" wp14:editId="78F20EF3">
                <wp:extent cx="1630359" cy="473710"/>
                <wp:effectExtent l="0" t="0" r="8255" b="2540"/>
                <wp:docPr id="148047596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659" cy="48193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</w:tcPr>
        <w:p w14:paraId="3B390C1F" w14:textId="77777777" w:rsidR="003B1ECF" w:rsidRDefault="003B1ECF" w:rsidP="003B1ECF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1692D70F" w14:textId="77777777" w:rsidR="003B1ECF" w:rsidRDefault="003B1ECF" w:rsidP="003B1ECF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ООО «ГРИН Проектирование»</w:t>
          </w:r>
        </w:p>
        <w:p w14:paraId="1A510D1A" w14:textId="77777777" w:rsidR="003B1ECF" w:rsidRDefault="003B1ECF" w:rsidP="003B1ECF">
          <w:pPr>
            <w:pStyle w:val="af6"/>
          </w:pPr>
          <w:r>
            <w:t>191025, Санкт-Петербург</w:t>
          </w:r>
        </w:p>
        <w:p w14:paraId="32707031" w14:textId="77777777" w:rsidR="003B1ECF" w:rsidRDefault="003B1ECF" w:rsidP="003B1ECF">
          <w:pPr>
            <w:pStyle w:val="af6"/>
          </w:pPr>
          <w:r>
            <w:t>БЦ Вестник</w:t>
          </w:r>
        </w:p>
        <w:p w14:paraId="1E8CE829" w14:textId="77777777" w:rsidR="003B1ECF" w:rsidRDefault="003B1ECF" w:rsidP="003B1ECF">
          <w:pPr>
            <w:pStyle w:val="af6"/>
          </w:pPr>
          <w:r>
            <w:t>Невский проспект, д. 102, лит. С</w:t>
          </w:r>
        </w:p>
        <w:p w14:paraId="35896D3B" w14:textId="1EB33700" w:rsidR="003B1ECF" w:rsidRPr="00FC3DFE" w:rsidRDefault="003B1ECF" w:rsidP="003B1ECF">
          <w:pPr>
            <w:spacing w:after="200" w:line="276" w:lineRule="auto"/>
            <w:ind w:firstLine="0"/>
            <w:contextualSpacing w:val="0"/>
            <w:jc w:val="left"/>
          </w:pPr>
          <w:r>
            <w:t>+7 812 317 73 14</w:t>
          </w:r>
        </w:p>
      </w:tc>
    </w:tr>
    <w:tr w:rsidR="003B1ECF" w:rsidRPr="00FC3DFE" w14:paraId="00F2FEED" w14:textId="77777777" w:rsidTr="00D271C8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77777777" w:rsidR="003B1ECF" w:rsidRPr="001627F2" w:rsidRDefault="003B1ECF" w:rsidP="003B1ECF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  <w:r w:rsidRPr="001627F2">
            <w:rPr>
              <w:rFonts w:ascii="GOST Common" w:hAnsi="GOST Common"/>
              <w:sz w:val="20"/>
              <w:szCs w:val="20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7C2F78B7" w14:textId="0CFEECEC" w:rsidR="003B1ECF" w:rsidRPr="001627F2" w:rsidRDefault="003B1ECF" w:rsidP="003B1ECF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  <w:r>
            <w:rPr>
              <w:rFonts w:ascii="GOST Common" w:hAnsi="GOST Common"/>
              <w:sz w:val="20"/>
              <w:szCs w:val="20"/>
            </w:rPr>
            <w:t xml:space="preserve"> </w:t>
          </w:r>
          <w:r w:rsidRPr="001627F2">
            <w:rPr>
              <w:rFonts w:ascii="GOST Common" w:hAnsi="GOST Common"/>
              <w:sz w:val="20"/>
              <w:szCs w:val="20"/>
            </w:rPr>
            <w:t>Баданина</w:t>
          </w:r>
        </w:p>
      </w:tc>
      <w:tc>
        <w:tcPr>
          <w:tcW w:w="850" w:type="dxa"/>
        </w:tcPr>
        <w:p w14:paraId="4436FC97" w14:textId="4C096132" w:rsidR="003B1ECF" w:rsidRPr="001627F2" w:rsidRDefault="003B1ECF" w:rsidP="003B1ECF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C850D4B" w14:textId="7652C79A" w:rsidR="003B1ECF" w:rsidRPr="001627F2" w:rsidRDefault="003B1ECF" w:rsidP="003B1ECF">
          <w:pPr>
            <w:pStyle w:val="9"/>
            <w:rPr>
              <w:rFonts w:ascii="GOST Common" w:hAnsi="GOST Common"/>
              <w:sz w:val="20"/>
              <w:szCs w:val="20"/>
            </w:rPr>
          </w:pPr>
          <w:r>
            <w:rPr>
              <w:rFonts w:ascii="GOST Common" w:hAnsi="GOST Common"/>
              <w:sz w:val="20"/>
              <w:szCs w:val="20"/>
            </w:rPr>
            <w:t>11</w:t>
          </w:r>
          <w:r w:rsidRPr="001627F2">
            <w:rPr>
              <w:rFonts w:ascii="GOST Common" w:hAnsi="GOST Common"/>
              <w:sz w:val="20"/>
              <w:szCs w:val="20"/>
            </w:rPr>
            <w:t>.23</w:t>
          </w:r>
        </w:p>
      </w:tc>
      <w:tc>
        <w:tcPr>
          <w:tcW w:w="3969" w:type="dxa"/>
          <w:vMerge/>
        </w:tcPr>
        <w:p w14:paraId="675BA0F4" w14:textId="77777777" w:rsidR="003B1ECF" w:rsidRPr="00FC3DFE" w:rsidRDefault="003B1ECF" w:rsidP="003B1ECF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3B1ECF" w:rsidRPr="00FC3DFE" w:rsidRDefault="003B1ECF" w:rsidP="003B1ECF">
          <w:pPr>
            <w:rPr>
              <w:rFonts w:ascii="ISOCPEUR" w:hAnsi="ISOCPEUR"/>
            </w:rPr>
          </w:pPr>
        </w:p>
      </w:tc>
    </w:tr>
    <w:tr w:rsidR="00193554" w:rsidRPr="00FC3DFE" w14:paraId="47F38721" w14:textId="77777777" w:rsidTr="00193554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77777777" w:rsidR="00193554" w:rsidRPr="001627F2" w:rsidRDefault="00193554" w:rsidP="00193554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  <w:r w:rsidRPr="001627F2">
            <w:rPr>
              <w:rFonts w:ascii="GOST Common" w:hAnsi="GOST Common"/>
              <w:sz w:val="20"/>
              <w:szCs w:val="20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4790DF90" w14:textId="7A0A618F" w:rsidR="00193554" w:rsidRPr="001627F2" w:rsidRDefault="00B65E5A" w:rsidP="00193554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  <w:r>
            <w:rPr>
              <w:rFonts w:ascii="GOST Common" w:hAnsi="GOST Common"/>
              <w:sz w:val="20"/>
              <w:szCs w:val="20"/>
            </w:rPr>
            <w:t xml:space="preserve"> </w:t>
          </w:r>
          <w:r w:rsidR="00AC7F39">
            <w:rPr>
              <w:rFonts w:ascii="GOST Common" w:hAnsi="GOST Common"/>
              <w:sz w:val="20"/>
              <w:szCs w:val="20"/>
            </w:rPr>
            <w:t>Счастков</w:t>
          </w:r>
        </w:p>
      </w:tc>
      <w:tc>
        <w:tcPr>
          <w:tcW w:w="850" w:type="dxa"/>
          <w:vAlign w:val="bottom"/>
        </w:tcPr>
        <w:p w14:paraId="1BDD68B8" w14:textId="29D1CC5F" w:rsidR="00193554" w:rsidRPr="001627F2" w:rsidRDefault="00120537" w:rsidP="00193554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  <w:r w:rsidRPr="00274493">
            <w:rPr>
              <w:noProof/>
            </w:rPr>
            <w:drawing>
              <wp:anchor distT="0" distB="0" distL="114300" distR="114300" simplePos="0" relativeHeight="251689984" behindDoc="0" locked="0" layoutInCell="1" allowOverlap="1" wp14:anchorId="709A2CCE" wp14:editId="632FBD5D">
                <wp:simplePos x="0" y="0"/>
                <wp:positionH relativeFrom="column">
                  <wp:posOffset>128270</wp:posOffset>
                </wp:positionH>
                <wp:positionV relativeFrom="paragraph">
                  <wp:posOffset>-64135</wp:posOffset>
                </wp:positionV>
                <wp:extent cx="276225" cy="258445"/>
                <wp:effectExtent l="0" t="0" r="9525" b="8255"/>
                <wp:wrapNone/>
                <wp:docPr id="368502680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49" t="14163" r="41154" b="34156"/>
                        <a:stretch/>
                      </pic:blipFill>
                      <pic:spPr bwMode="auto">
                        <a:xfrm>
                          <a:off x="0" y="0"/>
                          <a:ext cx="276225" cy="25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67" w:type="dxa"/>
          <w:vAlign w:val="center"/>
        </w:tcPr>
        <w:p w14:paraId="1807276C" w14:textId="6334F605" w:rsidR="00193554" w:rsidRPr="001627F2" w:rsidRDefault="00AC7F39" w:rsidP="00193554">
          <w:pPr>
            <w:pStyle w:val="9"/>
            <w:rPr>
              <w:rFonts w:ascii="GOST Common" w:hAnsi="GOST Common"/>
              <w:sz w:val="20"/>
              <w:szCs w:val="20"/>
            </w:rPr>
          </w:pPr>
          <w:r>
            <w:rPr>
              <w:rFonts w:ascii="GOST Common" w:hAnsi="GOST Common"/>
              <w:sz w:val="20"/>
              <w:szCs w:val="20"/>
            </w:rPr>
            <w:t>11</w:t>
          </w:r>
          <w:r w:rsidR="00193554" w:rsidRPr="001627F2">
            <w:rPr>
              <w:rFonts w:ascii="GOST Common" w:hAnsi="GOST Common"/>
              <w:sz w:val="20"/>
              <w:szCs w:val="20"/>
            </w:rPr>
            <w:t>.2</w:t>
          </w:r>
          <w:r w:rsidR="00B20C88" w:rsidRPr="001627F2">
            <w:rPr>
              <w:rFonts w:ascii="GOST Common" w:hAnsi="GOST Common"/>
              <w:sz w:val="20"/>
              <w:szCs w:val="20"/>
            </w:rPr>
            <w:t>3</w:t>
          </w:r>
        </w:p>
      </w:tc>
      <w:tc>
        <w:tcPr>
          <w:tcW w:w="3969" w:type="dxa"/>
          <w:vMerge/>
        </w:tcPr>
        <w:p w14:paraId="65802623" w14:textId="77777777" w:rsidR="00193554" w:rsidRPr="00FC3DFE" w:rsidRDefault="00193554" w:rsidP="00193554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193554" w:rsidRPr="00FC3DFE" w:rsidRDefault="00193554" w:rsidP="00193554">
          <w:pPr>
            <w:rPr>
              <w:rFonts w:ascii="ISOCPEUR" w:hAnsi="ISOCPEUR"/>
            </w:rPr>
          </w:pPr>
        </w:p>
      </w:tc>
    </w:tr>
  </w:tbl>
  <w:p w14:paraId="39425C61" w14:textId="2A212987" w:rsidR="00F503AE" w:rsidRPr="009A3615" w:rsidRDefault="006307B3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7A3CF48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8715" cy="10687050"/>
          <wp:effectExtent l="0" t="0" r="0" b="0"/>
          <wp:wrapNone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6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871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5ED15B5"/>
    <w:multiLevelType w:val="multilevel"/>
    <w:tmpl w:val="38E887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95" w:hanging="72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107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6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00" w:hanging="1800"/>
      </w:pPr>
      <w:rPr>
        <w:rFonts w:hint="default"/>
      </w:rPr>
    </w:lvl>
  </w:abstractNum>
  <w:abstractNum w:abstractNumId="2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7C97C0C"/>
    <w:multiLevelType w:val="hybridMultilevel"/>
    <w:tmpl w:val="5C48B104"/>
    <w:lvl w:ilvl="0" w:tplc="0419000F">
      <w:start w:val="1"/>
      <w:numFmt w:val="decimal"/>
      <w:lvlText w:val="%1."/>
      <w:lvlJc w:val="left"/>
      <w:pPr>
        <w:ind w:left="1137" w:hanging="360"/>
      </w:p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5" w15:restartNumberingAfterBreak="0">
    <w:nsid w:val="4F5A7C85"/>
    <w:multiLevelType w:val="hybridMultilevel"/>
    <w:tmpl w:val="6ACED4A8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337006730">
    <w:abstractNumId w:val="0"/>
  </w:num>
  <w:num w:numId="2" w16cid:durableId="1532915237">
    <w:abstractNumId w:val="2"/>
  </w:num>
  <w:num w:numId="3" w16cid:durableId="1752584224">
    <w:abstractNumId w:val="2"/>
  </w:num>
  <w:num w:numId="4" w16cid:durableId="476916315">
    <w:abstractNumId w:val="2"/>
  </w:num>
  <w:num w:numId="5" w16cid:durableId="887453322">
    <w:abstractNumId w:val="3"/>
  </w:num>
  <w:num w:numId="6" w16cid:durableId="1715739271">
    <w:abstractNumId w:val="5"/>
  </w:num>
  <w:num w:numId="7" w16cid:durableId="56368290">
    <w:abstractNumId w:val="4"/>
  </w:num>
  <w:num w:numId="8" w16cid:durableId="1962682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DF"/>
    <w:rsid w:val="000003C7"/>
    <w:rsid w:val="0000114F"/>
    <w:rsid w:val="00012D1B"/>
    <w:rsid w:val="000162DB"/>
    <w:rsid w:val="000204AB"/>
    <w:rsid w:val="000210B3"/>
    <w:rsid w:val="00021F06"/>
    <w:rsid w:val="000228D2"/>
    <w:rsid w:val="000300D6"/>
    <w:rsid w:val="000340FA"/>
    <w:rsid w:val="00034E41"/>
    <w:rsid w:val="00035813"/>
    <w:rsid w:val="000426C7"/>
    <w:rsid w:val="0004365A"/>
    <w:rsid w:val="00044B69"/>
    <w:rsid w:val="00044B88"/>
    <w:rsid w:val="00050263"/>
    <w:rsid w:val="00066B52"/>
    <w:rsid w:val="0007292A"/>
    <w:rsid w:val="00077221"/>
    <w:rsid w:val="00086ECA"/>
    <w:rsid w:val="000874A5"/>
    <w:rsid w:val="000901F5"/>
    <w:rsid w:val="00091C2F"/>
    <w:rsid w:val="000A1508"/>
    <w:rsid w:val="000A2B05"/>
    <w:rsid w:val="000B1BF5"/>
    <w:rsid w:val="000B2A6D"/>
    <w:rsid w:val="000B5B80"/>
    <w:rsid w:val="000B5E48"/>
    <w:rsid w:val="000B62DF"/>
    <w:rsid w:val="000B7A57"/>
    <w:rsid w:val="000B7B4D"/>
    <w:rsid w:val="000C0C0D"/>
    <w:rsid w:val="000C3F94"/>
    <w:rsid w:val="000C6181"/>
    <w:rsid w:val="000D2FB0"/>
    <w:rsid w:val="000D5233"/>
    <w:rsid w:val="000D5CA4"/>
    <w:rsid w:val="000D6126"/>
    <w:rsid w:val="000D6AFE"/>
    <w:rsid w:val="000E02B4"/>
    <w:rsid w:val="000E0A20"/>
    <w:rsid w:val="000E22ED"/>
    <w:rsid w:val="000E377F"/>
    <w:rsid w:val="000E469B"/>
    <w:rsid w:val="000F0211"/>
    <w:rsid w:val="000F2477"/>
    <w:rsid w:val="000F41A3"/>
    <w:rsid w:val="000F57B1"/>
    <w:rsid w:val="000F5FA8"/>
    <w:rsid w:val="00100FCA"/>
    <w:rsid w:val="00100FEF"/>
    <w:rsid w:val="001068A5"/>
    <w:rsid w:val="00111B1A"/>
    <w:rsid w:val="00112D12"/>
    <w:rsid w:val="001132D9"/>
    <w:rsid w:val="00120537"/>
    <w:rsid w:val="0012337E"/>
    <w:rsid w:val="00126500"/>
    <w:rsid w:val="00130070"/>
    <w:rsid w:val="001328F7"/>
    <w:rsid w:val="00136312"/>
    <w:rsid w:val="00147F6C"/>
    <w:rsid w:val="001627F2"/>
    <w:rsid w:val="00175935"/>
    <w:rsid w:val="00177C44"/>
    <w:rsid w:val="00183FFB"/>
    <w:rsid w:val="00187D56"/>
    <w:rsid w:val="001904B1"/>
    <w:rsid w:val="00190517"/>
    <w:rsid w:val="00190784"/>
    <w:rsid w:val="00193554"/>
    <w:rsid w:val="00193F54"/>
    <w:rsid w:val="00197DB4"/>
    <w:rsid w:val="001A48C3"/>
    <w:rsid w:val="001A7844"/>
    <w:rsid w:val="001B466D"/>
    <w:rsid w:val="001B7179"/>
    <w:rsid w:val="001C27A6"/>
    <w:rsid w:val="001C7472"/>
    <w:rsid w:val="001D10C0"/>
    <w:rsid w:val="001E0013"/>
    <w:rsid w:val="001E6EF7"/>
    <w:rsid w:val="001E6FFC"/>
    <w:rsid w:val="001F002F"/>
    <w:rsid w:val="001F170A"/>
    <w:rsid w:val="001F60A1"/>
    <w:rsid w:val="00200D5E"/>
    <w:rsid w:val="00201342"/>
    <w:rsid w:val="00203E3A"/>
    <w:rsid w:val="00205410"/>
    <w:rsid w:val="00213A05"/>
    <w:rsid w:val="00214AD4"/>
    <w:rsid w:val="00222402"/>
    <w:rsid w:val="002303B7"/>
    <w:rsid w:val="002370E0"/>
    <w:rsid w:val="00237AAC"/>
    <w:rsid w:val="002435DF"/>
    <w:rsid w:val="002456E6"/>
    <w:rsid w:val="00247942"/>
    <w:rsid w:val="0025577B"/>
    <w:rsid w:val="00263DA1"/>
    <w:rsid w:val="00264646"/>
    <w:rsid w:val="00265589"/>
    <w:rsid w:val="00265E3C"/>
    <w:rsid w:val="00270781"/>
    <w:rsid w:val="00270D5D"/>
    <w:rsid w:val="00272B3B"/>
    <w:rsid w:val="00272D21"/>
    <w:rsid w:val="00275C81"/>
    <w:rsid w:val="00281BF6"/>
    <w:rsid w:val="0028228A"/>
    <w:rsid w:val="002843CA"/>
    <w:rsid w:val="00290D55"/>
    <w:rsid w:val="00290F26"/>
    <w:rsid w:val="002925F5"/>
    <w:rsid w:val="002A251C"/>
    <w:rsid w:val="002A2F83"/>
    <w:rsid w:val="002A3C15"/>
    <w:rsid w:val="002A7FFD"/>
    <w:rsid w:val="002B35EC"/>
    <w:rsid w:val="002B42E0"/>
    <w:rsid w:val="002B42E4"/>
    <w:rsid w:val="002C7131"/>
    <w:rsid w:val="002D01E0"/>
    <w:rsid w:val="002D4A32"/>
    <w:rsid w:val="002E3025"/>
    <w:rsid w:val="002E4B09"/>
    <w:rsid w:val="002E7A2B"/>
    <w:rsid w:val="002F0320"/>
    <w:rsid w:val="00300F54"/>
    <w:rsid w:val="00303A0D"/>
    <w:rsid w:val="00303B1E"/>
    <w:rsid w:val="003100CF"/>
    <w:rsid w:val="00314496"/>
    <w:rsid w:val="00320CAF"/>
    <w:rsid w:val="0033392D"/>
    <w:rsid w:val="00333AB1"/>
    <w:rsid w:val="0033527D"/>
    <w:rsid w:val="00335848"/>
    <w:rsid w:val="00352BFD"/>
    <w:rsid w:val="00357DA9"/>
    <w:rsid w:val="00360354"/>
    <w:rsid w:val="00363295"/>
    <w:rsid w:val="00366503"/>
    <w:rsid w:val="003721D8"/>
    <w:rsid w:val="003761FB"/>
    <w:rsid w:val="00385BCD"/>
    <w:rsid w:val="00390ACC"/>
    <w:rsid w:val="00393992"/>
    <w:rsid w:val="00393F1A"/>
    <w:rsid w:val="003944AD"/>
    <w:rsid w:val="00396BE7"/>
    <w:rsid w:val="003A1D53"/>
    <w:rsid w:val="003A29F7"/>
    <w:rsid w:val="003A588C"/>
    <w:rsid w:val="003A5FEB"/>
    <w:rsid w:val="003A61AC"/>
    <w:rsid w:val="003B0EC2"/>
    <w:rsid w:val="003B1ECF"/>
    <w:rsid w:val="003B2580"/>
    <w:rsid w:val="003B3316"/>
    <w:rsid w:val="003C26A6"/>
    <w:rsid w:val="003C2A5B"/>
    <w:rsid w:val="003D01D4"/>
    <w:rsid w:val="003D225E"/>
    <w:rsid w:val="003D2721"/>
    <w:rsid w:val="003D47C1"/>
    <w:rsid w:val="00404580"/>
    <w:rsid w:val="00405FB0"/>
    <w:rsid w:val="00406963"/>
    <w:rsid w:val="00407347"/>
    <w:rsid w:val="00412DFD"/>
    <w:rsid w:val="00414C19"/>
    <w:rsid w:val="00415303"/>
    <w:rsid w:val="0042673A"/>
    <w:rsid w:val="004351CC"/>
    <w:rsid w:val="00440D5C"/>
    <w:rsid w:val="004410C5"/>
    <w:rsid w:val="004435C2"/>
    <w:rsid w:val="00444506"/>
    <w:rsid w:val="00456050"/>
    <w:rsid w:val="0047517D"/>
    <w:rsid w:val="00483FE2"/>
    <w:rsid w:val="00486075"/>
    <w:rsid w:val="0049052B"/>
    <w:rsid w:val="00492B2F"/>
    <w:rsid w:val="00493DD3"/>
    <w:rsid w:val="0049777A"/>
    <w:rsid w:val="004A414B"/>
    <w:rsid w:val="004A6368"/>
    <w:rsid w:val="004B30D7"/>
    <w:rsid w:val="004B7173"/>
    <w:rsid w:val="004C02F5"/>
    <w:rsid w:val="004C2735"/>
    <w:rsid w:val="004C549F"/>
    <w:rsid w:val="004C6768"/>
    <w:rsid w:val="004D15AB"/>
    <w:rsid w:val="004D2454"/>
    <w:rsid w:val="004D2969"/>
    <w:rsid w:val="004E3A75"/>
    <w:rsid w:val="004E57D9"/>
    <w:rsid w:val="004F37ED"/>
    <w:rsid w:val="004F3BED"/>
    <w:rsid w:val="0050017F"/>
    <w:rsid w:val="0051037B"/>
    <w:rsid w:val="005136AC"/>
    <w:rsid w:val="0051470F"/>
    <w:rsid w:val="00521E98"/>
    <w:rsid w:val="00525780"/>
    <w:rsid w:val="00527793"/>
    <w:rsid w:val="00530CB1"/>
    <w:rsid w:val="00535793"/>
    <w:rsid w:val="005469E3"/>
    <w:rsid w:val="00547A04"/>
    <w:rsid w:val="00553FA3"/>
    <w:rsid w:val="00561788"/>
    <w:rsid w:val="00561A24"/>
    <w:rsid w:val="005711AA"/>
    <w:rsid w:val="00575002"/>
    <w:rsid w:val="00587F60"/>
    <w:rsid w:val="00594698"/>
    <w:rsid w:val="005A3A4E"/>
    <w:rsid w:val="005A44E9"/>
    <w:rsid w:val="005A6F5A"/>
    <w:rsid w:val="005B710B"/>
    <w:rsid w:val="005C04D6"/>
    <w:rsid w:val="005C1CB7"/>
    <w:rsid w:val="005C6F56"/>
    <w:rsid w:val="005D26DB"/>
    <w:rsid w:val="005D52BB"/>
    <w:rsid w:val="005D711D"/>
    <w:rsid w:val="005E169B"/>
    <w:rsid w:val="005E1721"/>
    <w:rsid w:val="005E5744"/>
    <w:rsid w:val="005F2A3D"/>
    <w:rsid w:val="005F2AB0"/>
    <w:rsid w:val="005F3057"/>
    <w:rsid w:val="005F6EF5"/>
    <w:rsid w:val="005F72A1"/>
    <w:rsid w:val="00601505"/>
    <w:rsid w:val="00603286"/>
    <w:rsid w:val="006062BB"/>
    <w:rsid w:val="00606314"/>
    <w:rsid w:val="00606C2C"/>
    <w:rsid w:val="00607B96"/>
    <w:rsid w:val="006204A2"/>
    <w:rsid w:val="006307B3"/>
    <w:rsid w:val="00632FC2"/>
    <w:rsid w:val="00635C16"/>
    <w:rsid w:val="00641CDD"/>
    <w:rsid w:val="00641EB6"/>
    <w:rsid w:val="006442AF"/>
    <w:rsid w:val="0064604D"/>
    <w:rsid w:val="00646788"/>
    <w:rsid w:val="00661F06"/>
    <w:rsid w:val="00663CE6"/>
    <w:rsid w:val="006651CB"/>
    <w:rsid w:val="00666EE0"/>
    <w:rsid w:val="006749E2"/>
    <w:rsid w:val="006764DD"/>
    <w:rsid w:val="00680F37"/>
    <w:rsid w:val="00682571"/>
    <w:rsid w:val="0068335F"/>
    <w:rsid w:val="00686BF0"/>
    <w:rsid w:val="00687A67"/>
    <w:rsid w:val="00692FC6"/>
    <w:rsid w:val="006942C4"/>
    <w:rsid w:val="006A747F"/>
    <w:rsid w:val="006B001F"/>
    <w:rsid w:val="006B0EA9"/>
    <w:rsid w:val="006B1391"/>
    <w:rsid w:val="006B31FD"/>
    <w:rsid w:val="006B5277"/>
    <w:rsid w:val="006B53AC"/>
    <w:rsid w:val="006B7EC8"/>
    <w:rsid w:val="006C202D"/>
    <w:rsid w:val="006C4A08"/>
    <w:rsid w:val="006C52FA"/>
    <w:rsid w:val="006D25BA"/>
    <w:rsid w:val="006D28A0"/>
    <w:rsid w:val="006D31F3"/>
    <w:rsid w:val="006E0345"/>
    <w:rsid w:val="006E5492"/>
    <w:rsid w:val="006E5ADE"/>
    <w:rsid w:val="006E754D"/>
    <w:rsid w:val="006F144C"/>
    <w:rsid w:val="006F3649"/>
    <w:rsid w:val="006F56C3"/>
    <w:rsid w:val="007128B4"/>
    <w:rsid w:val="00730D4C"/>
    <w:rsid w:val="00733A89"/>
    <w:rsid w:val="007371C0"/>
    <w:rsid w:val="007374E8"/>
    <w:rsid w:val="00743254"/>
    <w:rsid w:val="007454E1"/>
    <w:rsid w:val="00746323"/>
    <w:rsid w:val="00750254"/>
    <w:rsid w:val="00753BDB"/>
    <w:rsid w:val="007561CF"/>
    <w:rsid w:val="007647F3"/>
    <w:rsid w:val="00766C42"/>
    <w:rsid w:val="0077017C"/>
    <w:rsid w:val="00775EB4"/>
    <w:rsid w:val="00781DA1"/>
    <w:rsid w:val="007859F0"/>
    <w:rsid w:val="00791155"/>
    <w:rsid w:val="0079339F"/>
    <w:rsid w:val="00794098"/>
    <w:rsid w:val="007A47D5"/>
    <w:rsid w:val="007A58D0"/>
    <w:rsid w:val="007A7CFC"/>
    <w:rsid w:val="007A7EF7"/>
    <w:rsid w:val="007B1007"/>
    <w:rsid w:val="007C15FF"/>
    <w:rsid w:val="007C5BA3"/>
    <w:rsid w:val="007C7723"/>
    <w:rsid w:val="007D0F04"/>
    <w:rsid w:val="007D10E8"/>
    <w:rsid w:val="007D1CD5"/>
    <w:rsid w:val="007D2124"/>
    <w:rsid w:val="007D3229"/>
    <w:rsid w:val="007D4A7A"/>
    <w:rsid w:val="007D5F18"/>
    <w:rsid w:val="007E3B7B"/>
    <w:rsid w:val="007F022A"/>
    <w:rsid w:val="007F2B3A"/>
    <w:rsid w:val="007F359B"/>
    <w:rsid w:val="007F4F72"/>
    <w:rsid w:val="0080215B"/>
    <w:rsid w:val="0080320C"/>
    <w:rsid w:val="008078C3"/>
    <w:rsid w:val="00820892"/>
    <w:rsid w:val="00821688"/>
    <w:rsid w:val="00822D72"/>
    <w:rsid w:val="00823145"/>
    <w:rsid w:val="00840359"/>
    <w:rsid w:val="0084718E"/>
    <w:rsid w:val="00862710"/>
    <w:rsid w:val="00865F1E"/>
    <w:rsid w:val="00866FA1"/>
    <w:rsid w:val="00870DAF"/>
    <w:rsid w:val="00875E37"/>
    <w:rsid w:val="00886583"/>
    <w:rsid w:val="00886BFA"/>
    <w:rsid w:val="008905E1"/>
    <w:rsid w:val="00890A3D"/>
    <w:rsid w:val="00893126"/>
    <w:rsid w:val="00893695"/>
    <w:rsid w:val="00893DA9"/>
    <w:rsid w:val="00897B55"/>
    <w:rsid w:val="008A264F"/>
    <w:rsid w:val="008A3385"/>
    <w:rsid w:val="008B02E9"/>
    <w:rsid w:val="008B07E3"/>
    <w:rsid w:val="008B6973"/>
    <w:rsid w:val="008B72A8"/>
    <w:rsid w:val="008C58C9"/>
    <w:rsid w:val="008E0A8D"/>
    <w:rsid w:val="008E4B9A"/>
    <w:rsid w:val="008E5BC2"/>
    <w:rsid w:val="00904954"/>
    <w:rsid w:val="009060CD"/>
    <w:rsid w:val="00906A5F"/>
    <w:rsid w:val="00907C65"/>
    <w:rsid w:val="0091279F"/>
    <w:rsid w:val="00921EB4"/>
    <w:rsid w:val="00927917"/>
    <w:rsid w:val="00927F2B"/>
    <w:rsid w:val="009338F5"/>
    <w:rsid w:val="00936A6B"/>
    <w:rsid w:val="009451B1"/>
    <w:rsid w:val="0095175D"/>
    <w:rsid w:val="009550F2"/>
    <w:rsid w:val="00956703"/>
    <w:rsid w:val="00956F67"/>
    <w:rsid w:val="00957CEA"/>
    <w:rsid w:val="00967B05"/>
    <w:rsid w:val="00975C82"/>
    <w:rsid w:val="00976F9B"/>
    <w:rsid w:val="00977AE1"/>
    <w:rsid w:val="00981860"/>
    <w:rsid w:val="00981B94"/>
    <w:rsid w:val="009835F6"/>
    <w:rsid w:val="00984FC7"/>
    <w:rsid w:val="009851E6"/>
    <w:rsid w:val="00986DBE"/>
    <w:rsid w:val="00986DE4"/>
    <w:rsid w:val="00991643"/>
    <w:rsid w:val="0099427B"/>
    <w:rsid w:val="00994F9A"/>
    <w:rsid w:val="00995557"/>
    <w:rsid w:val="00997A8E"/>
    <w:rsid w:val="009A06EA"/>
    <w:rsid w:val="009A2EF4"/>
    <w:rsid w:val="009A3615"/>
    <w:rsid w:val="009B136E"/>
    <w:rsid w:val="009B2CB0"/>
    <w:rsid w:val="009B3FAF"/>
    <w:rsid w:val="009B4569"/>
    <w:rsid w:val="009B5C20"/>
    <w:rsid w:val="009D177E"/>
    <w:rsid w:val="009D4FD9"/>
    <w:rsid w:val="009D5E84"/>
    <w:rsid w:val="009E1426"/>
    <w:rsid w:val="009E40F4"/>
    <w:rsid w:val="009F250C"/>
    <w:rsid w:val="00A01634"/>
    <w:rsid w:val="00A13385"/>
    <w:rsid w:val="00A23286"/>
    <w:rsid w:val="00A2720F"/>
    <w:rsid w:val="00A350CC"/>
    <w:rsid w:val="00A53C6A"/>
    <w:rsid w:val="00A60A0B"/>
    <w:rsid w:val="00A67D1A"/>
    <w:rsid w:val="00A769EB"/>
    <w:rsid w:val="00A825BC"/>
    <w:rsid w:val="00A90028"/>
    <w:rsid w:val="00A90D34"/>
    <w:rsid w:val="00A94CAB"/>
    <w:rsid w:val="00AA0169"/>
    <w:rsid w:val="00AA1FBC"/>
    <w:rsid w:val="00AB05D8"/>
    <w:rsid w:val="00AB0697"/>
    <w:rsid w:val="00AC5A7A"/>
    <w:rsid w:val="00AC7F39"/>
    <w:rsid w:val="00AD61A3"/>
    <w:rsid w:val="00AE0E99"/>
    <w:rsid w:val="00AE12F0"/>
    <w:rsid w:val="00AE39AB"/>
    <w:rsid w:val="00AF34E1"/>
    <w:rsid w:val="00B00977"/>
    <w:rsid w:val="00B043E0"/>
    <w:rsid w:val="00B05C2B"/>
    <w:rsid w:val="00B06C70"/>
    <w:rsid w:val="00B100AA"/>
    <w:rsid w:val="00B13749"/>
    <w:rsid w:val="00B14123"/>
    <w:rsid w:val="00B15E73"/>
    <w:rsid w:val="00B17CD7"/>
    <w:rsid w:val="00B20C88"/>
    <w:rsid w:val="00B23E3E"/>
    <w:rsid w:val="00B250D7"/>
    <w:rsid w:val="00B30D7F"/>
    <w:rsid w:val="00B34CB1"/>
    <w:rsid w:val="00B35F30"/>
    <w:rsid w:val="00B41E21"/>
    <w:rsid w:val="00B42F00"/>
    <w:rsid w:val="00B52AE9"/>
    <w:rsid w:val="00B6593A"/>
    <w:rsid w:val="00B65E5A"/>
    <w:rsid w:val="00B75370"/>
    <w:rsid w:val="00B757B8"/>
    <w:rsid w:val="00B7787B"/>
    <w:rsid w:val="00B80531"/>
    <w:rsid w:val="00B849DA"/>
    <w:rsid w:val="00B91555"/>
    <w:rsid w:val="00B94929"/>
    <w:rsid w:val="00BA1759"/>
    <w:rsid w:val="00BA4DE8"/>
    <w:rsid w:val="00BC21B7"/>
    <w:rsid w:val="00BC5E37"/>
    <w:rsid w:val="00BC6235"/>
    <w:rsid w:val="00BC66FD"/>
    <w:rsid w:val="00BD2EA7"/>
    <w:rsid w:val="00BD423A"/>
    <w:rsid w:val="00BD7CB5"/>
    <w:rsid w:val="00BE1531"/>
    <w:rsid w:val="00BE298A"/>
    <w:rsid w:val="00BE2EEE"/>
    <w:rsid w:val="00BE4F70"/>
    <w:rsid w:val="00C01140"/>
    <w:rsid w:val="00C04013"/>
    <w:rsid w:val="00C05DF8"/>
    <w:rsid w:val="00C064AB"/>
    <w:rsid w:val="00C12B08"/>
    <w:rsid w:val="00C14DEE"/>
    <w:rsid w:val="00C34B13"/>
    <w:rsid w:val="00C35E37"/>
    <w:rsid w:val="00C36B01"/>
    <w:rsid w:val="00C408C4"/>
    <w:rsid w:val="00C410B7"/>
    <w:rsid w:val="00C47D73"/>
    <w:rsid w:val="00C633E7"/>
    <w:rsid w:val="00C72BB6"/>
    <w:rsid w:val="00C73C41"/>
    <w:rsid w:val="00C75E94"/>
    <w:rsid w:val="00C979DA"/>
    <w:rsid w:val="00C97E3E"/>
    <w:rsid w:val="00CA2347"/>
    <w:rsid w:val="00CA7269"/>
    <w:rsid w:val="00CB2060"/>
    <w:rsid w:val="00CB49B2"/>
    <w:rsid w:val="00CB71D0"/>
    <w:rsid w:val="00CB7EF8"/>
    <w:rsid w:val="00CB7F87"/>
    <w:rsid w:val="00CC348F"/>
    <w:rsid w:val="00CD0DC9"/>
    <w:rsid w:val="00CD133D"/>
    <w:rsid w:val="00CD1C13"/>
    <w:rsid w:val="00CD405C"/>
    <w:rsid w:val="00CD49F6"/>
    <w:rsid w:val="00CD7802"/>
    <w:rsid w:val="00CE4B88"/>
    <w:rsid w:val="00CF0F2F"/>
    <w:rsid w:val="00CF186F"/>
    <w:rsid w:val="00CF2FD5"/>
    <w:rsid w:val="00CF58AF"/>
    <w:rsid w:val="00D05CA7"/>
    <w:rsid w:val="00D06D3A"/>
    <w:rsid w:val="00D122C4"/>
    <w:rsid w:val="00D12DC9"/>
    <w:rsid w:val="00D1746F"/>
    <w:rsid w:val="00D269A5"/>
    <w:rsid w:val="00D31A76"/>
    <w:rsid w:val="00D32F45"/>
    <w:rsid w:val="00D400E7"/>
    <w:rsid w:val="00D406E6"/>
    <w:rsid w:val="00D42959"/>
    <w:rsid w:val="00D433D0"/>
    <w:rsid w:val="00D440FB"/>
    <w:rsid w:val="00D441B7"/>
    <w:rsid w:val="00D457A3"/>
    <w:rsid w:val="00D4698B"/>
    <w:rsid w:val="00D474DB"/>
    <w:rsid w:val="00D57D4B"/>
    <w:rsid w:val="00D62844"/>
    <w:rsid w:val="00D646E4"/>
    <w:rsid w:val="00D71C80"/>
    <w:rsid w:val="00D7217A"/>
    <w:rsid w:val="00D73610"/>
    <w:rsid w:val="00D762E5"/>
    <w:rsid w:val="00D9298B"/>
    <w:rsid w:val="00D92F68"/>
    <w:rsid w:val="00D93A03"/>
    <w:rsid w:val="00DA3904"/>
    <w:rsid w:val="00DA61DC"/>
    <w:rsid w:val="00DA6256"/>
    <w:rsid w:val="00DA6C72"/>
    <w:rsid w:val="00DB0A1E"/>
    <w:rsid w:val="00DB494B"/>
    <w:rsid w:val="00DB72B2"/>
    <w:rsid w:val="00DB74BB"/>
    <w:rsid w:val="00DB75A2"/>
    <w:rsid w:val="00DD0BD2"/>
    <w:rsid w:val="00DD27F1"/>
    <w:rsid w:val="00DD463B"/>
    <w:rsid w:val="00DD79DF"/>
    <w:rsid w:val="00DE025A"/>
    <w:rsid w:val="00DE2941"/>
    <w:rsid w:val="00DE2A7E"/>
    <w:rsid w:val="00DF38BE"/>
    <w:rsid w:val="00DF3DB2"/>
    <w:rsid w:val="00DF3EC8"/>
    <w:rsid w:val="00DF617D"/>
    <w:rsid w:val="00E03FBD"/>
    <w:rsid w:val="00E11862"/>
    <w:rsid w:val="00E138B6"/>
    <w:rsid w:val="00E14FA4"/>
    <w:rsid w:val="00E20B4A"/>
    <w:rsid w:val="00E217AB"/>
    <w:rsid w:val="00E23CC5"/>
    <w:rsid w:val="00E26627"/>
    <w:rsid w:val="00E30621"/>
    <w:rsid w:val="00E32F4D"/>
    <w:rsid w:val="00E35366"/>
    <w:rsid w:val="00E37EBF"/>
    <w:rsid w:val="00E409F3"/>
    <w:rsid w:val="00E40B6F"/>
    <w:rsid w:val="00E41259"/>
    <w:rsid w:val="00E419B6"/>
    <w:rsid w:val="00E60FD8"/>
    <w:rsid w:val="00E66432"/>
    <w:rsid w:val="00E66F64"/>
    <w:rsid w:val="00E76CBB"/>
    <w:rsid w:val="00E778EC"/>
    <w:rsid w:val="00E815A6"/>
    <w:rsid w:val="00E861FA"/>
    <w:rsid w:val="00E87105"/>
    <w:rsid w:val="00E90201"/>
    <w:rsid w:val="00E94A52"/>
    <w:rsid w:val="00EA1EF1"/>
    <w:rsid w:val="00EA33F1"/>
    <w:rsid w:val="00EA4CD6"/>
    <w:rsid w:val="00EA7B74"/>
    <w:rsid w:val="00EB099F"/>
    <w:rsid w:val="00EB6169"/>
    <w:rsid w:val="00EC3520"/>
    <w:rsid w:val="00ED55F0"/>
    <w:rsid w:val="00ED5FD2"/>
    <w:rsid w:val="00EE60FF"/>
    <w:rsid w:val="00EF1C91"/>
    <w:rsid w:val="00EF23A8"/>
    <w:rsid w:val="00EF55A3"/>
    <w:rsid w:val="00F0423A"/>
    <w:rsid w:val="00F04FF5"/>
    <w:rsid w:val="00F04FF9"/>
    <w:rsid w:val="00F05C4D"/>
    <w:rsid w:val="00F06B14"/>
    <w:rsid w:val="00F137D5"/>
    <w:rsid w:val="00F32ADD"/>
    <w:rsid w:val="00F32CFC"/>
    <w:rsid w:val="00F4596E"/>
    <w:rsid w:val="00F503AE"/>
    <w:rsid w:val="00F5065C"/>
    <w:rsid w:val="00F52255"/>
    <w:rsid w:val="00F60E0C"/>
    <w:rsid w:val="00F61A81"/>
    <w:rsid w:val="00F639FB"/>
    <w:rsid w:val="00F641F8"/>
    <w:rsid w:val="00F71241"/>
    <w:rsid w:val="00F719A7"/>
    <w:rsid w:val="00F8464D"/>
    <w:rsid w:val="00F8534D"/>
    <w:rsid w:val="00F8761C"/>
    <w:rsid w:val="00F972BA"/>
    <w:rsid w:val="00FA1903"/>
    <w:rsid w:val="00FA21BB"/>
    <w:rsid w:val="00FA52B2"/>
    <w:rsid w:val="00FA575C"/>
    <w:rsid w:val="00FB1074"/>
    <w:rsid w:val="00FB525B"/>
    <w:rsid w:val="00FB6EF0"/>
    <w:rsid w:val="00FB722B"/>
    <w:rsid w:val="00FC013C"/>
    <w:rsid w:val="00FC3DFE"/>
    <w:rsid w:val="00FC5A4F"/>
    <w:rsid w:val="00FC5EB4"/>
    <w:rsid w:val="00FC6276"/>
    <w:rsid w:val="00FD0C0E"/>
    <w:rsid w:val="00FD1C0A"/>
    <w:rsid w:val="00FD596A"/>
    <w:rsid w:val="00FD7089"/>
    <w:rsid w:val="00FD72D2"/>
    <w:rsid w:val="00FE3484"/>
    <w:rsid w:val="00FE3781"/>
    <w:rsid w:val="00FE5FE7"/>
    <w:rsid w:val="00FE646F"/>
    <w:rsid w:val="00FE6844"/>
    <w:rsid w:val="00FF4E1E"/>
    <w:rsid w:val="00FF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af6">
    <w:name w:val="Колонтитул наверху"/>
    <w:basedOn w:val="a0"/>
    <w:qFormat/>
    <w:rsid w:val="00193554"/>
    <w:pPr>
      <w:spacing w:line="240" w:lineRule="auto"/>
      <w:ind w:left="-110" w:firstLine="0"/>
      <w:contextualSpacing w:val="0"/>
      <w:jc w:val="left"/>
    </w:pPr>
    <w:rPr>
      <w:rFonts w:ascii="Arial" w:hAnsi="Arial"/>
      <w:color w:val="000000" w:themeColor="text1"/>
      <w:sz w:val="16"/>
      <w:szCs w:val="16"/>
    </w:rPr>
  </w:style>
  <w:style w:type="character" w:styleId="af7">
    <w:name w:val="page number"/>
    <w:rsid w:val="00412DFD"/>
    <w:rPr>
      <w:rFonts w:ascii="Times New Roman" w:hAnsi="Times New Roman" w:cs="Times New Roman"/>
      <w:sz w:val="24"/>
      <w:szCs w:val="24"/>
    </w:rPr>
  </w:style>
  <w:style w:type="paragraph" w:styleId="af8">
    <w:name w:val="Title"/>
    <w:basedOn w:val="1"/>
    <w:next w:val="af9"/>
    <w:link w:val="afa"/>
    <w:rsid w:val="00E40B6F"/>
    <w:pPr>
      <w:keepNext/>
      <w:numPr>
        <w:numId w:val="0"/>
      </w:numPr>
      <w:tabs>
        <w:tab w:val="clear" w:pos="1418"/>
      </w:tabs>
      <w:suppressAutoHyphens w:val="0"/>
      <w:spacing w:before="360" w:line="240" w:lineRule="auto"/>
      <w:jc w:val="center"/>
    </w:pPr>
    <w:rPr>
      <w:rFonts w:ascii="Arial" w:eastAsia="Times New Roman" w:hAnsi="Arial" w:cs="Times New Roman"/>
      <w:bCs/>
      <w:caps/>
      <w:kern w:val="32"/>
      <w:sz w:val="28"/>
      <w:szCs w:val="28"/>
      <w:lang w:val="x-none" w:eastAsia="x-none"/>
    </w:rPr>
  </w:style>
  <w:style w:type="character" w:customStyle="1" w:styleId="afa">
    <w:name w:val="Заголовок Знак"/>
    <w:basedOn w:val="a1"/>
    <w:link w:val="af8"/>
    <w:rsid w:val="00E40B6F"/>
    <w:rPr>
      <w:rFonts w:ascii="Arial" w:eastAsia="Times New Roman" w:hAnsi="Arial" w:cs="Times New Roman"/>
      <w:b/>
      <w:bCs/>
      <w:caps/>
      <w:kern w:val="32"/>
      <w:sz w:val="28"/>
      <w:szCs w:val="28"/>
      <w:lang w:val="x-none" w:eastAsia="x-none"/>
    </w:rPr>
  </w:style>
  <w:style w:type="paragraph" w:styleId="af9">
    <w:name w:val="Body Text"/>
    <w:basedOn w:val="a0"/>
    <w:link w:val="afb"/>
    <w:uiPriority w:val="99"/>
    <w:semiHidden/>
    <w:unhideWhenUsed/>
    <w:rsid w:val="00E40B6F"/>
    <w:pPr>
      <w:spacing w:after="120"/>
    </w:pPr>
  </w:style>
  <w:style w:type="character" w:customStyle="1" w:styleId="afb">
    <w:name w:val="Основной текст Знак"/>
    <w:basedOn w:val="a1"/>
    <w:link w:val="af9"/>
    <w:uiPriority w:val="99"/>
    <w:semiHidden/>
    <w:rsid w:val="00E40B6F"/>
    <w:rPr>
      <w:rFonts w:ascii="Times New Roman" w:hAnsi="Times New Roman"/>
      <w:sz w:val="24"/>
    </w:rPr>
  </w:style>
  <w:style w:type="paragraph" w:styleId="afc">
    <w:name w:val="caption"/>
    <w:basedOn w:val="a0"/>
    <w:qFormat/>
    <w:rsid w:val="00CC348F"/>
    <w:pPr>
      <w:spacing w:line="240" w:lineRule="auto"/>
      <w:ind w:firstLine="0"/>
      <w:contextualSpacing w:val="0"/>
      <w:jc w:val="center"/>
    </w:pPr>
    <w:rPr>
      <w:rFonts w:ascii="Arial" w:eastAsia="Times New Roman" w:hAnsi="Arial" w:cs="Times New Roman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3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7.tiff"/><Relationship Id="rId2" Type="http://schemas.openxmlformats.org/officeDocument/2006/relationships/image" Target="media/image3.jpeg"/><Relationship Id="rId1" Type="http://schemas.openxmlformats.org/officeDocument/2006/relationships/image" Target="media/image2.emf"/><Relationship Id="rId6" Type="http://schemas.openxmlformats.org/officeDocument/2006/relationships/image" Target="media/image6.emf"/><Relationship Id="rId5" Type="http://schemas.openxmlformats.org/officeDocument/2006/relationships/image" Target="media/image5.png"/><Relationship Id="rId4" Type="http://schemas.microsoft.com/office/2007/relationships/hdphoto" Target="media/hdphoto1.wd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46193-7864-474E-9C1F-50DDF039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17243</TotalTime>
  <Pages>7</Pages>
  <Words>2229</Words>
  <Characters>12707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Pominov Yuriy</cp:lastModifiedBy>
  <cp:revision>287</cp:revision>
  <cp:lastPrinted>2023-12-06T13:50:00Z</cp:lastPrinted>
  <dcterms:created xsi:type="dcterms:W3CDTF">2022-08-04T13:48:00Z</dcterms:created>
  <dcterms:modified xsi:type="dcterms:W3CDTF">2023-12-06T13:55:00Z</dcterms:modified>
</cp:coreProperties>
</file>