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5642"/>
        <w:gridCol w:w="1128"/>
        <w:gridCol w:w="1110"/>
        <w:gridCol w:w="1680"/>
      </w:tblGrid>
      <w:tr w:rsidR="00401F6E" w:rsidRPr="0042444F" w14:paraId="180BD14F" w14:textId="77777777" w:rsidTr="00E55C96">
        <w:trPr>
          <w:trHeight w:val="680"/>
          <w:tblHeader/>
        </w:trPr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42444F" w:rsidRPr="0042444F" w14:paraId="72DB128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329BE97D" w:rsidR="0042444F" w:rsidRPr="0042444F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b/>
                <w:bCs/>
                <w:sz w:val="20"/>
                <w:u w:val="single"/>
              </w:rPr>
              <w:t>1. Хозяйственно-питьевой водопровод В1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074D612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3E4532D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579DD9" w14:textId="28769DB6" w:rsidR="00C71D3B" w:rsidRPr="0042444F" w:rsidRDefault="00C71D3B" w:rsidP="00C71D3B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1.1 </w:t>
            </w:r>
            <w:r w:rsidRPr="00C71D3B">
              <w:rPr>
                <w:rFonts w:ascii="ISOCPEUR" w:hAnsi="ISOCPEUR"/>
                <w:b/>
                <w:bCs/>
                <w:sz w:val="20"/>
                <w:u w:val="single"/>
              </w:rPr>
              <w:t>Земляные работы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014F3FAA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584A0837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2A0D4F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6CBC10BB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69D4C4C3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Разработка грунта I-II группы механизированным способом при подготовке траншеии под трубопроводы (экскаватором "обратная лопата" с ковшом вместимостью 0,65 м3)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630F5F61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м</w:t>
            </w:r>
            <w:r w:rsidRPr="002F096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5FCAECF8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87,08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796E5DB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9F5C9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7726BE" w14:textId="4BB4EB4E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Доработка грунта II группы ручным способом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161147" w14:textId="06F1D30B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м</w:t>
            </w:r>
            <w:r w:rsidRPr="002F096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A1AADB" w14:textId="063A0486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9,68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247A23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077F1075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6BD6E6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1FF923" w14:textId="013C7002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Устройство основания песчаного под трубопроводы толщиной 150 мм с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A5ADC6" w14:textId="7ACC2CA4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м</w:t>
            </w:r>
            <w:r w:rsidRPr="002F096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85ABA" w14:textId="05D996FA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7,70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8D4439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209ACC0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D560C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5AF2F7" w14:textId="1370AD15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279C2F" w14:textId="0781B0FE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м</w:t>
            </w:r>
            <w:r w:rsidRPr="002F096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9FA898" w14:textId="156FAE48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42,58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1389CF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1CD65484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835AB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1FA6E2" w14:textId="20A37DD5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1E3B2" w14:textId="787DC7DC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м</w:t>
            </w:r>
            <w:r w:rsidRPr="002F096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91B53" w14:textId="0C693C9C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27,60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BA1C24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0FFF9B5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F02C1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971DD" w14:textId="62537CF6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21DA1" w14:textId="3C46DF8C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м</w:t>
            </w:r>
            <w:r w:rsidRPr="002F096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976429" w14:textId="05FAE484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35,11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EA34FE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18DCA79A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E9912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D300A2" w14:textId="4B527361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Вывоз и утилизация извлеченного грунта (I - II группы)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CC3BEE" w14:textId="051D4997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м</w:t>
            </w:r>
            <w:r w:rsidRPr="002F096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23D914" w14:textId="4F9CCAB8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61,65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4B8FE9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538ECF8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6A0A77" w14:textId="77777777" w:rsidR="00C71D3B" w:rsidRPr="0042444F" w:rsidRDefault="00C71D3B" w:rsidP="00C71D3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203651" w14:textId="392425E2" w:rsidR="00C71D3B" w:rsidRPr="00C71D3B" w:rsidRDefault="00C71D3B" w:rsidP="00C71D3B">
            <w:pPr>
              <w:pStyle w:val="113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Демонтаж и монтаж существующего ж.д. полотна для прокладки водопровода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D0BF61" w14:textId="4D19DCC5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п.м.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AD31D" w14:textId="743748EE" w:rsidR="00C71D3B" w:rsidRPr="00C71D3B" w:rsidRDefault="00C71D3B" w:rsidP="00C71D3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91E870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4725B" w:rsidRPr="0042444F" w14:paraId="5E2CD27F" w14:textId="77777777" w:rsidTr="00D83EB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9DFBA" w14:textId="77777777" w:rsidR="0084725B" w:rsidRPr="0042444F" w:rsidRDefault="0084725B" w:rsidP="0084725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88E9AA" w14:textId="0651A610" w:rsidR="0084725B" w:rsidRPr="00C71D3B" w:rsidRDefault="0084725B" w:rsidP="0084725B">
            <w:pPr>
              <w:pStyle w:val="113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Геодезическая разбивка оси трассы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90BC8" w14:textId="055C6FFC" w:rsidR="0084725B" w:rsidRPr="00C71D3B" w:rsidRDefault="0084725B" w:rsidP="0084725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BC5B626" w14:textId="1099421F" w:rsidR="0084725B" w:rsidRPr="00C71D3B" w:rsidRDefault="0084725B" w:rsidP="0084725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1E28BC">
              <w:rPr>
                <w:rFonts w:ascii="ISOCPEUR" w:hAnsi="ISOCPEUR"/>
                <w:sz w:val="20"/>
              </w:rPr>
              <w:t>40,0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E99604" w14:textId="77777777" w:rsidR="0084725B" w:rsidRPr="0042444F" w:rsidRDefault="0084725B" w:rsidP="0084725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4725B" w:rsidRPr="0042444F" w14:paraId="2401C8A2" w14:textId="77777777" w:rsidTr="00D83EB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B71B4" w14:textId="77777777" w:rsidR="0084725B" w:rsidRPr="0042444F" w:rsidRDefault="0084725B" w:rsidP="0084725B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35BA9D" w14:textId="4640C48E" w:rsidR="0084725B" w:rsidRPr="00C71D3B" w:rsidRDefault="0084725B" w:rsidP="0084725B">
            <w:pPr>
              <w:pStyle w:val="113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Контрольно-исполнительная съемка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450A07" w14:textId="3DC1434B" w:rsidR="0084725B" w:rsidRPr="00C71D3B" w:rsidRDefault="0084725B" w:rsidP="0084725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109E8517" w14:textId="628A62C5" w:rsidR="0084725B" w:rsidRPr="00C71D3B" w:rsidRDefault="0084725B" w:rsidP="0084725B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1E28BC">
              <w:rPr>
                <w:rFonts w:ascii="ISOCPEUR" w:hAnsi="ISOCPEUR"/>
                <w:sz w:val="20"/>
              </w:rPr>
              <w:t>40,0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646EF7" w14:textId="77777777" w:rsidR="0084725B" w:rsidRPr="0042444F" w:rsidRDefault="0084725B" w:rsidP="0084725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2F096D" w:rsidRPr="0042444F" w14:paraId="255A458A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5715E" w14:textId="77777777" w:rsidR="002F096D" w:rsidRPr="0042444F" w:rsidRDefault="002F096D" w:rsidP="002F09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9AE515" w14:textId="7143578F" w:rsidR="002F096D" w:rsidRPr="0042444F" w:rsidRDefault="00F45B91" w:rsidP="002F096D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1.2 </w:t>
            </w:r>
            <w:r w:rsidR="002F096D" w:rsidRPr="002F096D">
              <w:rPr>
                <w:rFonts w:ascii="ISOCPEUR" w:hAnsi="ISOCPEUR"/>
                <w:b/>
                <w:bCs/>
                <w:sz w:val="20"/>
                <w:u w:val="single"/>
              </w:rPr>
              <w:t>Монтаж трубопроводов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350D6" w14:textId="77777777" w:rsidR="002F096D" w:rsidRPr="00C71D3B" w:rsidRDefault="002F096D" w:rsidP="002F096D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0565" w14:textId="77777777" w:rsidR="002F096D" w:rsidRPr="00C71D3B" w:rsidRDefault="002F096D" w:rsidP="002F096D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48E3DC" w14:textId="77777777" w:rsidR="002F096D" w:rsidRPr="0042444F" w:rsidRDefault="002F096D" w:rsidP="002F09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2F096D" w:rsidRPr="0042444F" w14:paraId="008B4052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0BD76" w14:textId="77777777" w:rsidR="002F096D" w:rsidRPr="0042444F" w:rsidRDefault="002F096D" w:rsidP="00F45B91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C12BC9" w14:textId="6C88712B" w:rsidR="002F096D" w:rsidRPr="002F096D" w:rsidRDefault="00FC29A4" w:rsidP="002F096D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Труба </w:t>
            </w:r>
            <w:r w:rsidR="002F096D" w:rsidRPr="002F096D">
              <w:rPr>
                <w:rFonts w:ascii="ISOCPEUR" w:hAnsi="ISOCPEUR"/>
                <w:sz w:val="20"/>
              </w:rPr>
              <w:t>ПЭ100 SDR 17 ПНД питьевая Ø280х16,6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B9A8A5" w14:textId="5898FE03" w:rsidR="002F096D" w:rsidRPr="00C71D3B" w:rsidRDefault="00FC29A4" w:rsidP="002F096D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п.м.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787A0" w14:textId="496B19B2" w:rsidR="00FC29A4" w:rsidRPr="00C71D3B" w:rsidRDefault="00FC29A4" w:rsidP="00FC29A4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40,0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6ADC1E" w14:textId="77777777" w:rsidR="002F096D" w:rsidRPr="0042444F" w:rsidRDefault="002F096D" w:rsidP="002F09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29A4" w:rsidRPr="0042444F" w14:paraId="6B96B747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0E33D" w14:textId="77777777" w:rsidR="00FC29A4" w:rsidRPr="0042444F" w:rsidRDefault="00FC29A4" w:rsidP="00F45B91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4A7586" w14:textId="0E6726D3" w:rsidR="00FC29A4" w:rsidRPr="002F096D" w:rsidRDefault="00FC29A4" w:rsidP="00FC29A4">
            <w:pPr>
              <w:pStyle w:val="113"/>
              <w:rPr>
                <w:rFonts w:ascii="ISOCPEUR" w:hAnsi="ISOCPEUR"/>
                <w:sz w:val="20"/>
              </w:rPr>
            </w:pPr>
            <w:r w:rsidRPr="00FC29A4">
              <w:rPr>
                <w:rFonts w:ascii="ISOCPEUR" w:hAnsi="ISOCPEUR"/>
                <w:sz w:val="20"/>
              </w:rPr>
              <w:t>Труба чугунная напорная высокопрочная (из ВЧШГ) с приварными фланцами DN250 мм, PN 10, L=5500 мм с внутренним ЦПП и наруж-ным покрытием из цинка и битумного лака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B71C4" w14:textId="13D9EABB" w:rsidR="00FC29A4" w:rsidRPr="00C71D3B" w:rsidRDefault="00FC29A4" w:rsidP="00FC29A4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984F1C" w14:textId="1FA443A2" w:rsidR="00FC29A4" w:rsidRDefault="00FC29A4" w:rsidP="00FC29A4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1FB605" w14:textId="77777777" w:rsidR="00FC29A4" w:rsidRPr="0042444F" w:rsidRDefault="00FC29A4" w:rsidP="00FC29A4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29A4" w:rsidRPr="0042444F" w14:paraId="5FE7221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FD506" w14:textId="77777777" w:rsidR="00FC29A4" w:rsidRPr="0042444F" w:rsidRDefault="00FC29A4" w:rsidP="00FC29A4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BC32B4" w14:textId="706AF05E" w:rsidR="00FC29A4" w:rsidRPr="002F096D" w:rsidRDefault="00F45B91" w:rsidP="00FC29A4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1.3 </w:t>
            </w:r>
            <w:r w:rsidR="00FC29A4" w:rsidRPr="002F096D">
              <w:rPr>
                <w:rFonts w:ascii="ISOCPEUR" w:hAnsi="ISOCPEUR"/>
                <w:b/>
                <w:bCs/>
                <w:sz w:val="20"/>
                <w:u w:val="single"/>
              </w:rPr>
              <w:t>Монтаж футляров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1F00B" w14:textId="77777777" w:rsidR="00FC29A4" w:rsidRPr="00C71D3B" w:rsidRDefault="00FC29A4" w:rsidP="00FC29A4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2A8DF" w14:textId="77777777" w:rsidR="00FC29A4" w:rsidRPr="00C71D3B" w:rsidRDefault="00FC29A4" w:rsidP="00FC29A4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652271" w14:textId="77777777" w:rsidR="00FC29A4" w:rsidRPr="0042444F" w:rsidRDefault="00FC29A4" w:rsidP="00FC29A4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29A4" w:rsidRPr="0042444F" w14:paraId="2EDADFF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02E2B1" w14:textId="77777777" w:rsidR="00FC29A4" w:rsidRPr="0042444F" w:rsidRDefault="00FC29A4" w:rsidP="00F91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BF96EA" w14:textId="60BB1F29" w:rsidR="00FC29A4" w:rsidRPr="002F096D" w:rsidRDefault="00FC29A4" w:rsidP="00FC29A4">
            <w:pPr>
              <w:pStyle w:val="113"/>
              <w:rPr>
                <w:rFonts w:ascii="ISOCPEUR" w:hAnsi="ISOCPEUR"/>
                <w:sz w:val="20"/>
              </w:rPr>
            </w:pPr>
            <w:r w:rsidRPr="00FC29A4">
              <w:rPr>
                <w:rFonts w:ascii="ISOCPEUR" w:hAnsi="ISOCPEUR"/>
                <w:sz w:val="20"/>
              </w:rPr>
              <w:t>Труба стальная Ø530x8 мм, L=12 м с наружным антикоррозийным покрытием (изоляция «усиленная» по ГОСТ 9.602-2016) и с внутрен-ним антикоррозийным покрытием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0D572A" w14:textId="3D401549" w:rsidR="00FC29A4" w:rsidRPr="00C71D3B" w:rsidRDefault="00FC29A4" w:rsidP="00FC29A4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C29A4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5BD06" w14:textId="5E7D600B" w:rsidR="00FC29A4" w:rsidRPr="00C71D3B" w:rsidRDefault="00FC29A4" w:rsidP="00FC29A4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C29A4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C1760F" w14:textId="77777777" w:rsidR="00FC29A4" w:rsidRPr="0042444F" w:rsidRDefault="00FC29A4" w:rsidP="00FC29A4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45CB13CE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88BBFF" w14:textId="77777777" w:rsidR="00745C9E" w:rsidRPr="0042444F" w:rsidRDefault="00745C9E" w:rsidP="00745C9E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A12C96" w14:textId="69854864" w:rsidR="00745C9E" w:rsidRPr="00745C9E" w:rsidRDefault="00745C9E" w:rsidP="00745C9E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1.4 </w:t>
            </w:r>
            <w:r w:rsidRPr="00745C9E">
              <w:rPr>
                <w:rFonts w:ascii="ISOCPEUR" w:hAnsi="ISOCPEUR"/>
                <w:b/>
                <w:bCs/>
                <w:sz w:val="20"/>
                <w:u w:val="single"/>
              </w:rPr>
              <w:t>Протаскивание в футляр трубопроводов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82F36" w14:textId="77777777" w:rsidR="00745C9E" w:rsidRPr="00FC29A4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817B8" w14:textId="77777777" w:rsidR="00745C9E" w:rsidRPr="00FC29A4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32A405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A3482" w:rsidRPr="0042444F" w14:paraId="4750D46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6B5E47" w14:textId="77777777" w:rsidR="003A3482" w:rsidRPr="0042444F" w:rsidRDefault="003A3482" w:rsidP="003A3482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0CBF22" w14:textId="20958AB8" w:rsidR="003A3482" w:rsidRPr="002F096D" w:rsidRDefault="003A3482" w:rsidP="003A3482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Труба </w:t>
            </w:r>
            <w:r w:rsidRPr="002F096D">
              <w:rPr>
                <w:rFonts w:ascii="ISOCPEUR" w:hAnsi="ISOCPEUR"/>
                <w:sz w:val="20"/>
              </w:rPr>
              <w:t>ПЭ100 SDR 17 ПНД питьевая Ø280х16,6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0D4010" w14:textId="791C94D8" w:rsidR="003A3482" w:rsidRPr="00FC29A4" w:rsidRDefault="003A3482" w:rsidP="003A348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71D3B">
              <w:rPr>
                <w:rFonts w:ascii="ISOCPEUR" w:hAnsi="ISOCPEUR"/>
                <w:sz w:val="20"/>
              </w:rPr>
              <w:t>п.м.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F6EF2" w14:textId="39014CF0" w:rsidR="003A3482" w:rsidRPr="00FC29A4" w:rsidRDefault="003A3482" w:rsidP="003A348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24,0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2FF82E" w14:textId="77777777" w:rsidR="003A3482" w:rsidRPr="0042444F" w:rsidRDefault="003A3482" w:rsidP="003A3482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28A1330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7F87C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F45668" w14:textId="5D84C964" w:rsidR="00745C9E" w:rsidRPr="0042444F" w:rsidRDefault="00745C9E" w:rsidP="00745C9E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1.5 </w:t>
            </w:r>
            <w:r w:rsidRPr="00F91C9E">
              <w:rPr>
                <w:rFonts w:ascii="ISOCPEUR" w:hAnsi="ISOCPEUR"/>
                <w:b/>
                <w:bCs/>
                <w:sz w:val="20"/>
                <w:u w:val="single"/>
              </w:rPr>
              <w:t>Монтаж фасонных частей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DA3B7CF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CCF6CD9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8F82FE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6DE6939C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3DF950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921C3F" w14:textId="362E1B9E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в</w:t>
            </w:r>
            <w:r w:rsidRPr="00F91C9E">
              <w:rPr>
                <w:rFonts w:ascii="ISOCPEUR" w:hAnsi="ISOCPEUR"/>
                <w:sz w:val="20"/>
              </w:rPr>
              <w:t>тулк</w:t>
            </w:r>
            <w:r>
              <w:rPr>
                <w:rFonts w:ascii="ISOCPEUR" w:hAnsi="ISOCPEUR"/>
                <w:sz w:val="20"/>
              </w:rPr>
              <w:t>и</w:t>
            </w:r>
            <w:r w:rsidRPr="00F91C9E">
              <w:rPr>
                <w:rFonts w:ascii="ISOCPEUR" w:hAnsi="ISOCPEUR"/>
                <w:sz w:val="20"/>
              </w:rPr>
              <w:t xml:space="preserve"> под фланец ПЭ100 SDR17 Ø280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280D7" w14:textId="40A157F3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5AC2B" w14:textId="08B7E603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4AD552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47074C14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BC1864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09D74" w14:textId="56E670DB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фланца</w:t>
            </w:r>
            <w:r w:rsidRPr="00F91C9E">
              <w:rPr>
                <w:rFonts w:ascii="ISOCPEUR" w:hAnsi="ISOCPEUR"/>
                <w:sz w:val="20"/>
              </w:rPr>
              <w:t xml:space="preserve"> стально</w:t>
            </w:r>
            <w:r>
              <w:rPr>
                <w:rFonts w:ascii="ISOCPEUR" w:hAnsi="ISOCPEUR"/>
                <w:sz w:val="20"/>
              </w:rPr>
              <w:t>го</w:t>
            </w:r>
            <w:r w:rsidRPr="00F91C9E">
              <w:rPr>
                <w:rFonts w:ascii="ISOCPEUR" w:hAnsi="ISOCPEUR"/>
                <w:sz w:val="20"/>
              </w:rPr>
              <w:t xml:space="preserve"> с полимерным покрытием для разъемных соединений ПЭ труб Ø280 мм (DN250), PN10 для установки в грунте (в комплекте с болтами, гайками, шайбами из коррозионностойкой стали и межфланцевыми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A53EEA" w14:textId="11FFC7AD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B4D55" w14:textId="1C9BEF5F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8283CE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0A2DAEF6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8AB76C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ABADF6" w14:textId="669965E0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фланца</w:t>
            </w:r>
            <w:r w:rsidRPr="00F91C9E">
              <w:rPr>
                <w:rFonts w:ascii="ISOCPEUR" w:hAnsi="ISOCPEUR"/>
                <w:sz w:val="20"/>
              </w:rPr>
              <w:t xml:space="preserve"> </w:t>
            </w:r>
            <w:r>
              <w:rPr>
                <w:rFonts w:ascii="ISOCPEUR" w:hAnsi="ISOCPEUR"/>
                <w:sz w:val="20"/>
              </w:rPr>
              <w:t>стального плоского приварного</w:t>
            </w:r>
            <w:r w:rsidRPr="00F91C9E">
              <w:rPr>
                <w:rFonts w:ascii="ISOCPEUR" w:hAnsi="ISOCPEUR"/>
                <w:sz w:val="20"/>
              </w:rPr>
              <w:t xml:space="preserve"> DN400, PN10 (в комплекте с болтами, гайками, шайбами и межфланцевыми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D766E" w14:textId="253AD9D8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53F69" w14:textId="5DC3EE23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8E9D19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257F0516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FC250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9E37A8" w14:textId="1F029E1B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т</w:t>
            </w:r>
            <w:r w:rsidRPr="00F91C9E">
              <w:rPr>
                <w:rFonts w:ascii="ISOCPEUR" w:hAnsi="ISOCPEUR"/>
                <w:sz w:val="20"/>
              </w:rPr>
              <w:t>ройник</w:t>
            </w:r>
            <w:r>
              <w:rPr>
                <w:rFonts w:ascii="ISOCPEUR" w:hAnsi="ISOCPEUR"/>
                <w:sz w:val="20"/>
              </w:rPr>
              <w:t>а</w:t>
            </w:r>
            <w:r w:rsidRPr="00F91C9E">
              <w:rPr>
                <w:rFonts w:ascii="ISOCPEUR" w:hAnsi="ISOCPEUR"/>
                <w:sz w:val="20"/>
              </w:rPr>
              <w:t xml:space="preserve"> ВЧШГ </w:t>
            </w:r>
            <w:r>
              <w:rPr>
                <w:rFonts w:ascii="ISOCPEUR" w:hAnsi="ISOCPEUR"/>
                <w:sz w:val="20"/>
              </w:rPr>
              <w:t>фланцевого</w:t>
            </w:r>
            <w:r w:rsidRPr="00F91C9E">
              <w:rPr>
                <w:rFonts w:ascii="ISOCPEUR" w:hAnsi="ISOCPEUR"/>
                <w:sz w:val="20"/>
              </w:rPr>
              <w:t xml:space="preserve"> ТФ DN400x250 мм, PN10 с внутренним ЦПП и наружным покрытием из цинка и битумного лака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9CB2D" w14:textId="4093972C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843818" w14:textId="791B4062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68BF48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0B37400F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CAFF1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467364" w14:textId="71B92B4D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о</w:t>
            </w:r>
            <w:r w:rsidRPr="00F91C9E">
              <w:rPr>
                <w:rFonts w:ascii="ISOCPEUR" w:hAnsi="ISOCPEUR"/>
                <w:sz w:val="20"/>
              </w:rPr>
              <w:t>твод</w:t>
            </w:r>
            <w:r>
              <w:rPr>
                <w:rFonts w:ascii="ISOCPEUR" w:hAnsi="ISOCPEUR"/>
                <w:sz w:val="20"/>
              </w:rPr>
              <w:t>а</w:t>
            </w:r>
            <w:r w:rsidRPr="00F91C9E">
              <w:rPr>
                <w:rFonts w:ascii="ISOCPEUR" w:hAnsi="ISOCPEUR"/>
                <w:sz w:val="20"/>
              </w:rPr>
              <w:t xml:space="preserve"> сварн</w:t>
            </w:r>
            <w:r>
              <w:rPr>
                <w:rFonts w:ascii="ISOCPEUR" w:hAnsi="ISOCPEUR"/>
                <w:sz w:val="20"/>
              </w:rPr>
              <w:t>ого</w:t>
            </w:r>
            <w:r w:rsidRPr="00F91C9E">
              <w:rPr>
                <w:rFonts w:ascii="ISOCPEUR" w:hAnsi="ISOCPEUR"/>
                <w:sz w:val="20"/>
              </w:rPr>
              <w:t xml:space="preserve"> односекционн</w:t>
            </w:r>
            <w:r>
              <w:rPr>
                <w:rFonts w:ascii="ISOCPEUR" w:hAnsi="ISOCPEUR"/>
                <w:sz w:val="20"/>
              </w:rPr>
              <w:t xml:space="preserve">ого </w:t>
            </w:r>
            <w:r w:rsidRPr="00F91C9E">
              <w:rPr>
                <w:rFonts w:ascii="ISOCPEUR" w:hAnsi="ISOCPEUR"/>
                <w:sz w:val="20"/>
              </w:rPr>
              <w:t>27° ПЭ100 SDR17 Ø280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C577B4" w14:textId="2581E1CB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8E0CF4" w14:textId="02BFFBB2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93E14D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489B9EEE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94BCF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FE2EAD" w14:textId="08778E3F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отвода</w:t>
            </w:r>
            <w:r w:rsidRPr="00F91C9E">
              <w:rPr>
                <w:rFonts w:ascii="ISOCPEUR" w:hAnsi="ISOCPEUR"/>
                <w:sz w:val="20"/>
              </w:rPr>
              <w:t xml:space="preserve"> электросварно</w:t>
            </w:r>
            <w:r>
              <w:rPr>
                <w:rFonts w:ascii="ISOCPEUR" w:hAnsi="ISOCPEUR"/>
                <w:sz w:val="20"/>
              </w:rPr>
              <w:t>го</w:t>
            </w:r>
            <w:r w:rsidRPr="00F91C9E">
              <w:rPr>
                <w:rFonts w:ascii="ISOCPEUR" w:hAnsi="ISOCPEUR"/>
                <w:sz w:val="20"/>
              </w:rPr>
              <w:t xml:space="preserve"> 45° с закладными нагревателями ПЭ100 SDR11 Ø280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15A98" w14:textId="1A279211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0D5873" w14:textId="7B1B44B5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72ECF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429EE7F2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E5C3C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A54F79" w14:textId="65C55078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колена</w:t>
            </w:r>
            <w:r w:rsidRPr="00F91C9E">
              <w:rPr>
                <w:rFonts w:ascii="ISOCPEUR" w:hAnsi="ISOCPEUR"/>
                <w:sz w:val="20"/>
              </w:rPr>
              <w:t xml:space="preserve"> ВЧШГ раструбно</w:t>
            </w:r>
            <w:r>
              <w:rPr>
                <w:rFonts w:ascii="ISOCPEUR" w:hAnsi="ISOCPEUR"/>
                <w:sz w:val="20"/>
              </w:rPr>
              <w:t>го</w:t>
            </w:r>
            <w:r w:rsidRPr="00F91C9E">
              <w:rPr>
                <w:rFonts w:ascii="ISOCPEUR" w:hAnsi="ISOCPEUR"/>
                <w:sz w:val="20"/>
              </w:rPr>
              <w:t xml:space="preserve"> 90° под соединение "RJ" DN250 мм с внутренним ЦПП и наружным покрытием из цинка и битумного лака, установка в грунте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6C173" w14:textId="6027BCE0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985994" w14:textId="6F85D795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B165E5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7BB92C2D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3F7BDC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7F8376" w14:textId="38B80321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уплотнительного резинового </w:t>
            </w:r>
            <w:r w:rsidRPr="00F91C9E">
              <w:rPr>
                <w:rFonts w:ascii="ISOCPEUR" w:hAnsi="ISOCPEUR"/>
                <w:sz w:val="20"/>
              </w:rPr>
              <w:t>типа "BPC" под соединение "RJ" DN250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305DB" w14:textId="7CAC52C8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64810C" w14:textId="79F0B2F8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B75EB6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16B6C17C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45893E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AEF92C" w14:textId="4737F12C" w:rsidR="00745C9E" w:rsidRPr="00F91C9E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</w:t>
            </w:r>
            <w:r w:rsidRPr="00F91C9E">
              <w:rPr>
                <w:rFonts w:ascii="ISOCPEUR" w:hAnsi="ISOCPEUR"/>
                <w:sz w:val="20"/>
              </w:rPr>
              <w:t>стопоров для труб из ВЧШГ для соединения «RJ» DN250 мм с резиновым фиксатором (стопор правый – 1 шт, стопор левый со стопорной проволкой – 1 шт)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9EB2C" w14:textId="220EDF16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DFB6D2" w14:textId="2F9126BC" w:rsidR="00745C9E" w:rsidRPr="00F91C9E" w:rsidRDefault="00745C9E" w:rsidP="00745C9E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91C9E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758D32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537E81A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93680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C9A5A" w14:textId="3783B3B0" w:rsidR="00745C9E" w:rsidRPr="00664B44" w:rsidRDefault="00745C9E" w:rsidP="00745C9E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1.</w:t>
            </w:r>
            <w:r w:rsidR="0053777A">
              <w:rPr>
                <w:rFonts w:ascii="ISOCPEUR" w:hAnsi="ISOCPEUR"/>
                <w:b/>
                <w:bCs/>
                <w:sz w:val="20"/>
                <w:u w:val="single"/>
              </w:rPr>
              <w:t>6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Pr="00664B44">
              <w:rPr>
                <w:rFonts w:ascii="ISOCPEUR" w:hAnsi="ISOCPEUR"/>
                <w:b/>
                <w:bCs/>
                <w:sz w:val="20"/>
                <w:u w:val="single"/>
              </w:rPr>
              <w:t>Монтаж запорной арматуры: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35A3DF9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80833AD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B352DC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2D1EC0F6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6A979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403C01" w14:textId="5076209F" w:rsidR="00745C9E" w:rsidRPr="00664B44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 w:rsidRPr="00F50340">
              <w:rPr>
                <w:rFonts w:ascii="ISOCPEUR" w:hAnsi="ISOCPEUR"/>
                <w:sz w:val="20"/>
              </w:rPr>
              <w:t>Монта</w:t>
            </w:r>
            <w:r>
              <w:rPr>
                <w:rFonts w:ascii="ISOCPEUR" w:hAnsi="ISOCPEUR"/>
                <w:sz w:val="20"/>
              </w:rPr>
              <w:t>ж у</w:t>
            </w:r>
            <w:r w:rsidRPr="00A161D7">
              <w:rPr>
                <w:rFonts w:ascii="ISOCPEUR" w:hAnsi="ISOCPEUR"/>
                <w:sz w:val="20"/>
              </w:rPr>
              <w:t>пруго-запирающ</w:t>
            </w:r>
            <w:r>
              <w:rPr>
                <w:rFonts w:ascii="ISOCPEUR" w:hAnsi="ISOCPEUR"/>
                <w:sz w:val="20"/>
              </w:rPr>
              <w:t>ей</w:t>
            </w:r>
            <w:r w:rsidRPr="00A161D7">
              <w:rPr>
                <w:rFonts w:ascii="ISOCPEUR" w:hAnsi="ISOCPEUR"/>
                <w:sz w:val="20"/>
              </w:rPr>
              <w:t>яся клинов</w:t>
            </w:r>
            <w:r>
              <w:rPr>
                <w:rFonts w:ascii="ISOCPEUR" w:hAnsi="ISOCPEUR"/>
                <w:sz w:val="20"/>
              </w:rPr>
              <w:t>ой</w:t>
            </w:r>
            <w:r w:rsidRPr="00A161D7">
              <w:rPr>
                <w:rFonts w:ascii="ISOCPEUR" w:hAnsi="ISOCPEUR"/>
                <w:sz w:val="20"/>
              </w:rPr>
              <w:t xml:space="preserve"> чугунн</w:t>
            </w:r>
            <w:r>
              <w:rPr>
                <w:rFonts w:ascii="ISOCPEUR" w:hAnsi="ISOCPEUR"/>
                <w:sz w:val="20"/>
              </w:rPr>
              <w:t>ой</w:t>
            </w:r>
            <w:r w:rsidRPr="00A161D7">
              <w:rPr>
                <w:rFonts w:ascii="ISOCPEUR" w:hAnsi="ISOCPEUR"/>
                <w:sz w:val="20"/>
              </w:rPr>
              <w:t xml:space="preserve"> задвижк</w:t>
            </w:r>
            <w:r>
              <w:rPr>
                <w:rFonts w:ascii="ISOCPEUR" w:hAnsi="ISOCPEUR"/>
                <w:sz w:val="20"/>
              </w:rPr>
              <w:t>и</w:t>
            </w:r>
            <w:r w:rsidRPr="00A161D7">
              <w:rPr>
                <w:rFonts w:ascii="ISOCPEUR" w:hAnsi="ISOCPEUR"/>
                <w:sz w:val="20"/>
              </w:rPr>
              <w:t xml:space="preserve"> фланцев</w:t>
            </w:r>
            <w:r>
              <w:rPr>
                <w:rFonts w:ascii="ISOCPEUR" w:hAnsi="ISOCPEUR"/>
                <w:sz w:val="20"/>
              </w:rPr>
              <w:t>ой</w:t>
            </w:r>
            <w:r w:rsidRPr="00A161D7">
              <w:rPr>
                <w:rFonts w:ascii="ISOCPEUR" w:hAnsi="ISOCPEUR"/>
                <w:sz w:val="20"/>
              </w:rPr>
              <w:t xml:space="preserve"> с невыдвижным шпинделем короткая DN250, PN10, L=250 мм для установки в колодце (в комплекте с болтами, гайками, шайбами и меж-фланцевыми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4AE349" w14:textId="5ECE4236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E10CF" w14:textId="29CEF24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D78BE7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23B61825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D44AB0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4204A0" w14:textId="03314D69" w:rsidR="00745C9E" w:rsidRPr="00664B44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 w:rsidRPr="00F50340">
              <w:rPr>
                <w:rFonts w:ascii="ISOCPEUR" w:hAnsi="ISOCPEUR"/>
                <w:sz w:val="20"/>
              </w:rPr>
              <w:t>Монта</w:t>
            </w:r>
            <w:r>
              <w:rPr>
                <w:rFonts w:ascii="ISOCPEUR" w:hAnsi="ISOCPEUR"/>
                <w:sz w:val="20"/>
              </w:rPr>
              <w:t>ж у</w:t>
            </w:r>
            <w:r w:rsidRPr="00A161D7">
              <w:rPr>
                <w:rFonts w:ascii="ISOCPEUR" w:hAnsi="ISOCPEUR"/>
                <w:sz w:val="20"/>
              </w:rPr>
              <w:t>пруго-запирающ</w:t>
            </w:r>
            <w:r>
              <w:rPr>
                <w:rFonts w:ascii="ISOCPEUR" w:hAnsi="ISOCPEUR"/>
                <w:sz w:val="20"/>
              </w:rPr>
              <w:t>ей</w:t>
            </w:r>
            <w:r w:rsidRPr="00A161D7">
              <w:rPr>
                <w:rFonts w:ascii="ISOCPEUR" w:hAnsi="ISOCPEUR"/>
                <w:sz w:val="20"/>
              </w:rPr>
              <w:t>яся клинов</w:t>
            </w:r>
            <w:r>
              <w:rPr>
                <w:rFonts w:ascii="ISOCPEUR" w:hAnsi="ISOCPEUR"/>
                <w:sz w:val="20"/>
              </w:rPr>
              <w:t>ой</w:t>
            </w:r>
            <w:r w:rsidRPr="00A161D7">
              <w:rPr>
                <w:rFonts w:ascii="ISOCPEUR" w:hAnsi="ISOCPEUR"/>
                <w:sz w:val="20"/>
              </w:rPr>
              <w:t xml:space="preserve"> чугунн</w:t>
            </w:r>
            <w:r>
              <w:rPr>
                <w:rFonts w:ascii="ISOCPEUR" w:hAnsi="ISOCPEUR"/>
                <w:sz w:val="20"/>
              </w:rPr>
              <w:t>ой</w:t>
            </w:r>
            <w:r w:rsidRPr="00A161D7">
              <w:rPr>
                <w:rFonts w:ascii="ISOCPEUR" w:hAnsi="ISOCPEUR"/>
                <w:sz w:val="20"/>
              </w:rPr>
              <w:t xml:space="preserve"> задвижк</w:t>
            </w:r>
            <w:r>
              <w:rPr>
                <w:rFonts w:ascii="ISOCPEUR" w:hAnsi="ISOCPEUR"/>
                <w:sz w:val="20"/>
              </w:rPr>
              <w:t>и</w:t>
            </w:r>
            <w:r w:rsidRPr="00A161D7">
              <w:rPr>
                <w:rFonts w:ascii="ISOCPEUR" w:hAnsi="ISOCPEUR"/>
                <w:sz w:val="20"/>
              </w:rPr>
              <w:t xml:space="preserve"> фланцев</w:t>
            </w:r>
            <w:r>
              <w:rPr>
                <w:rFonts w:ascii="ISOCPEUR" w:hAnsi="ISOCPEUR"/>
                <w:sz w:val="20"/>
              </w:rPr>
              <w:t>ой</w:t>
            </w:r>
            <w:r w:rsidRPr="00A161D7">
              <w:rPr>
                <w:rFonts w:ascii="ISOCPEUR" w:hAnsi="ISOCPEUR"/>
                <w:sz w:val="20"/>
              </w:rPr>
              <w:t xml:space="preserve"> с невыдвижным шпинделем короткая DN</w:t>
            </w:r>
            <w:r>
              <w:rPr>
                <w:rFonts w:ascii="ISOCPEUR" w:hAnsi="ISOCPEUR"/>
                <w:sz w:val="20"/>
              </w:rPr>
              <w:t>400</w:t>
            </w:r>
            <w:r w:rsidRPr="00A161D7">
              <w:rPr>
                <w:rFonts w:ascii="ISOCPEUR" w:hAnsi="ISOCPEUR"/>
                <w:sz w:val="20"/>
              </w:rPr>
              <w:t>, PN10, L=250 мм для установки в колодце (в комплекте с болтами, гайками, шайбами и меж-фланцевыми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B83AED" w14:textId="157370CA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976E9" w14:textId="08BABF58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36FD5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146B3CB3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5A3A7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6428F6" w14:textId="7F4B41CC" w:rsidR="00745C9E" w:rsidRPr="00664B44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маховика для задвижки </w:t>
            </w:r>
            <w:r w:rsidRPr="00BB3AFD">
              <w:rPr>
                <w:rFonts w:ascii="ISOCPEUR" w:hAnsi="ISOCPEUR"/>
                <w:sz w:val="20"/>
              </w:rPr>
              <w:t>DN250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469C5" w14:textId="05281D1C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DA5C8B" w14:textId="6EF16128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1D2041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1DFE6BAD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FA404B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816E9C" w14:textId="3D293F41" w:rsidR="00745C9E" w:rsidRPr="00664B44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маховика для задвижки </w:t>
            </w:r>
            <w:r w:rsidRPr="00BB3AFD">
              <w:rPr>
                <w:rFonts w:ascii="ISOCPEUR" w:hAnsi="ISOCPEUR"/>
                <w:sz w:val="20"/>
              </w:rPr>
              <w:t>DN</w:t>
            </w:r>
            <w:r>
              <w:rPr>
                <w:rFonts w:ascii="ISOCPEUR" w:hAnsi="ISOCPEUR"/>
                <w:sz w:val="20"/>
              </w:rPr>
              <w:t>400</w:t>
            </w:r>
            <w:r w:rsidRPr="00BB3AFD">
              <w:rPr>
                <w:rFonts w:ascii="ISOCPEUR" w:hAnsi="ISOCPEUR"/>
                <w:sz w:val="20"/>
              </w:rPr>
              <w:t xml:space="preserve">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D500F" w14:textId="726C870A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750CD0" w14:textId="48857016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797EB3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3A23A76B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0037D" w14:textId="77777777" w:rsidR="00745C9E" w:rsidRPr="0042444F" w:rsidRDefault="00745C9E" w:rsidP="00745C9E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E2B310" w14:textId="4229D3BC" w:rsidR="00745C9E" w:rsidRPr="00F50340" w:rsidRDefault="00745C9E" w:rsidP="00745C9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вставки</w:t>
            </w:r>
            <w:r w:rsidRPr="003E0AB3">
              <w:rPr>
                <w:rFonts w:ascii="ISOCPEUR" w:hAnsi="ISOCPEUR"/>
                <w:sz w:val="20"/>
              </w:rPr>
              <w:t xml:space="preserve"> демонтажн</w:t>
            </w:r>
            <w:r>
              <w:rPr>
                <w:rFonts w:ascii="ISOCPEUR" w:hAnsi="ISOCPEUR"/>
                <w:sz w:val="20"/>
              </w:rPr>
              <w:t>ой</w:t>
            </w:r>
            <w:r w:rsidRPr="003E0AB3">
              <w:rPr>
                <w:rFonts w:ascii="ISOCPEUR" w:hAnsi="ISOCPEUR"/>
                <w:sz w:val="20"/>
              </w:rPr>
              <w:t>, чугунн</w:t>
            </w:r>
            <w:r>
              <w:rPr>
                <w:rFonts w:ascii="ISOCPEUR" w:hAnsi="ISOCPEUR"/>
                <w:sz w:val="20"/>
              </w:rPr>
              <w:t>ой</w:t>
            </w:r>
            <w:r w:rsidRPr="003E0AB3">
              <w:rPr>
                <w:rFonts w:ascii="ISOCPEUR" w:hAnsi="ISOCPEUR"/>
                <w:sz w:val="20"/>
              </w:rPr>
              <w:t>, фланцев</w:t>
            </w:r>
            <w:r>
              <w:rPr>
                <w:rFonts w:ascii="ISOCPEUR" w:hAnsi="ISOCPEUR"/>
                <w:sz w:val="20"/>
              </w:rPr>
              <w:t>ой</w:t>
            </w:r>
            <w:r w:rsidRPr="003E0AB3">
              <w:rPr>
                <w:rFonts w:ascii="ISOCPEUR" w:hAnsi="ISOCPEUR"/>
                <w:sz w:val="20"/>
              </w:rPr>
              <w:t>я, DN400 мм, PN10, L=250 ± 25 мм (в комплекте с болтами, гайками, шайбами и меж-фланцевыми прокладками) для установки в колодце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FC7928" w14:textId="59ACA1AC" w:rsidR="00745C9E" w:rsidRPr="00A161D7" w:rsidRDefault="00745C9E" w:rsidP="00745C9E">
            <w:pPr>
              <w:pStyle w:val="114"/>
              <w:rPr>
                <w:rFonts w:ascii="ISOCPEUR" w:hAnsi="ISOCPEUR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C0AF40" w14:textId="4EC31D2C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0FFB2D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338E3852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4A4F" w14:textId="77777777" w:rsidR="00745C9E" w:rsidRPr="0042444F" w:rsidRDefault="00745C9E" w:rsidP="00F008CE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AE6A88" w14:textId="08400011" w:rsidR="00745C9E" w:rsidRPr="00F008CE" w:rsidRDefault="00F008CE" w:rsidP="00F008CE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1.</w:t>
            </w:r>
            <w:r w:rsidR="0053777A">
              <w:rPr>
                <w:rFonts w:ascii="ISOCPEUR" w:hAnsi="ISOCPEUR"/>
                <w:b/>
                <w:bCs/>
                <w:sz w:val="20"/>
                <w:u w:val="single"/>
              </w:rPr>
              <w:t>7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Pr="00F008CE">
              <w:rPr>
                <w:rFonts w:ascii="ISOCPEUR" w:hAnsi="ISOCPEUR"/>
                <w:b/>
                <w:bCs/>
                <w:sz w:val="20"/>
                <w:u w:val="single"/>
              </w:rPr>
              <w:t>Монтаж материалов и изделий: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98EDE" w14:textId="5B1EE0B4" w:rsidR="00745C9E" w:rsidRPr="00A161D7" w:rsidRDefault="00745C9E" w:rsidP="00745C9E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2A9B9D" w14:textId="4AFCB0FE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A09C05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6B38C1CA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8FA757" w14:textId="77777777" w:rsidR="008C4140" w:rsidRPr="0042444F" w:rsidRDefault="008C4140" w:rsidP="008C4140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139F4E" w14:textId="13565BAB" w:rsidR="008C4140" w:rsidRPr="00F50340" w:rsidRDefault="004F285C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о</w:t>
            </w:r>
            <w:r w:rsidR="008C4140" w:rsidRPr="00F008CE">
              <w:rPr>
                <w:rFonts w:ascii="ISOCPEUR" w:hAnsi="ISOCPEUR"/>
                <w:sz w:val="20"/>
              </w:rPr>
              <w:t>порно-направляюще</w:t>
            </w:r>
            <w:r>
              <w:rPr>
                <w:rFonts w:ascii="ISOCPEUR" w:hAnsi="ISOCPEUR"/>
                <w:sz w:val="20"/>
              </w:rPr>
              <w:t>го</w:t>
            </w:r>
            <w:r w:rsidR="008C4140" w:rsidRPr="00F008CE">
              <w:rPr>
                <w:rFonts w:ascii="ISOCPEUR" w:hAnsi="ISOCPEUR"/>
                <w:sz w:val="20"/>
              </w:rPr>
              <w:t xml:space="preserve"> кольц</w:t>
            </w:r>
            <w:r>
              <w:rPr>
                <w:rFonts w:ascii="ISOCPEUR" w:hAnsi="ISOCPEUR"/>
                <w:sz w:val="20"/>
              </w:rPr>
              <w:t>а</w:t>
            </w:r>
            <w:r w:rsidR="008C4140" w:rsidRPr="00F008CE">
              <w:rPr>
                <w:rFonts w:ascii="ISOCPEUR" w:hAnsi="ISOCPEUR"/>
                <w:sz w:val="20"/>
              </w:rPr>
              <w:t xml:space="preserve"> для полимерной трубы Ø280 мм, высота ребра 95 мм (в комплекте с прокладкой из резины)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33FFD" w14:textId="3A740D0B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A9FC9" w14:textId="11251FE3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E09173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17B82FAA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EE79B" w14:textId="77777777" w:rsidR="008C4140" w:rsidRPr="0042444F" w:rsidRDefault="008C4140" w:rsidP="008C4140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07F868" w14:textId="53F09B9B" w:rsidR="008C4140" w:rsidRPr="00F50340" w:rsidRDefault="004F285C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Мотаж у</w:t>
            </w:r>
            <w:r w:rsidR="008C4140" w:rsidRPr="00F008CE">
              <w:rPr>
                <w:rFonts w:ascii="ISOCPEUR" w:hAnsi="ISOCPEUR"/>
                <w:sz w:val="20"/>
              </w:rPr>
              <w:t>плотнительн</w:t>
            </w:r>
            <w:r>
              <w:rPr>
                <w:rFonts w:ascii="ISOCPEUR" w:hAnsi="ISOCPEUR"/>
                <w:sz w:val="20"/>
              </w:rPr>
              <w:t>ой</w:t>
            </w:r>
            <w:r w:rsidR="008C4140" w:rsidRPr="00F008CE">
              <w:rPr>
                <w:rFonts w:ascii="ISOCPEUR" w:hAnsi="ISOCPEUR"/>
                <w:sz w:val="20"/>
              </w:rPr>
              <w:t xml:space="preserve"> (герметизирующ</w:t>
            </w:r>
            <w:r>
              <w:rPr>
                <w:rFonts w:ascii="ISOCPEUR" w:hAnsi="ISOCPEUR"/>
                <w:sz w:val="20"/>
              </w:rPr>
              <w:t>ей</w:t>
            </w:r>
            <w:r w:rsidR="008C4140" w:rsidRPr="00F008CE">
              <w:rPr>
                <w:rFonts w:ascii="ISOCPEUR" w:hAnsi="ISOCPEUR"/>
                <w:sz w:val="20"/>
              </w:rPr>
              <w:t>) переходная манжет</w:t>
            </w:r>
            <w:r>
              <w:rPr>
                <w:rFonts w:ascii="ISOCPEUR" w:hAnsi="ISOCPEUR"/>
                <w:sz w:val="20"/>
              </w:rPr>
              <w:t>ы</w:t>
            </w:r>
            <w:r w:rsidR="008C4140" w:rsidRPr="00F008CE">
              <w:rPr>
                <w:rFonts w:ascii="ISOCPEUR" w:hAnsi="ISOCPEUR"/>
                <w:sz w:val="20"/>
              </w:rPr>
              <w:t xml:space="preserve"> Ø280х530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1721E" w14:textId="5845067A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3B58C" w14:textId="6B166D4E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28B518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4496922E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05829F" w14:textId="77777777" w:rsidR="008C4140" w:rsidRPr="0042444F" w:rsidRDefault="008C4140" w:rsidP="008C4140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106A0" w14:textId="19A25DB0" w:rsidR="008C4140" w:rsidRPr="00F50340" w:rsidRDefault="004F285C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г</w:t>
            </w:r>
            <w:r w:rsidR="008C4140" w:rsidRPr="00F008CE">
              <w:rPr>
                <w:rFonts w:ascii="ISOCPEUR" w:hAnsi="ISOCPEUR"/>
                <w:sz w:val="20"/>
              </w:rPr>
              <w:t>ерметик «Stopag FN2100 Aquastop», 600 мл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17F214" w14:textId="566C3442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ECDD2" w14:textId="101DA99D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1AC223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68DB5540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E1E4B" w14:textId="77777777" w:rsidR="008C4140" w:rsidRPr="0042444F" w:rsidRDefault="008C4140" w:rsidP="008C4140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8CF106" w14:textId="4833876E" w:rsidR="008C4140" w:rsidRPr="00F008CE" w:rsidRDefault="004F285C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бетонныйх </w:t>
            </w:r>
            <w:r w:rsidR="008C4140" w:rsidRPr="00F008CE">
              <w:rPr>
                <w:rFonts w:ascii="ISOCPEUR" w:hAnsi="ISOCPEUR"/>
                <w:sz w:val="20"/>
              </w:rPr>
              <w:t>основани</w:t>
            </w:r>
            <w:r>
              <w:rPr>
                <w:rFonts w:ascii="ISOCPEUR" w:hAnsi="ISOCPEUR"/>
                <w:sz w:val="20"/>
              </w:rPr>
              <w:t>й</w:t>
            </w:r>
            <w:r w:rsidR="008C4140" w:rsidRPr="00F008CE">
              <w:rPr>
                <w:rFonts w:ascii="ISOCPEUR" w:hAnsi="ISOCPEUR"/>
                <w:sz w:val="20"/>
              </w:rPr>
              <w:t xml:space="preserve"> под арматуру/упоры марки В10 F150 W4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073B7C" w14:textId="5D009325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м</w:t>
            </w:r>
            <w:r w:rsidRPr="00256CC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81E8C1" w14:textId="7A19EB99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0,60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CAEC63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3A0AC194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478C3" w14:textId="77777777" w:rsidR="008C4140" w:rsidRPr="0042444F" w:rsidRDefault="008C4140" w:rsidP="008C4140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B9957A" w14:textId="0A54B6BE" w:rsidR="008C4140" w:rsidRPr="000B4D1E" w:rsidRDefault="007E777F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Заделка отверстий трубопроводов ц</w:t>
            </w:r>
            <w:r w:rsidR="008C4140" w:rsidRPr="00F008CE">
              <w:rPr>
                <w:rFonts w:ascii="ISOCPEUR" w:hAnsi="ISOCPEUR"/>
                <w:sz w:val="20"/>
              </w:rPr>
              <w:t>еметно - песчаны</w:t>
            </w:r>
            <w:r>
              <w:rPr>
                <w:rFonts w:ascii="ISOCPEUR" w:hAnsi="ISOCPEUR"/>
                <w:sz w:val="20"/>
              </w:rPr>
              <w:t>м</w:t>
            </w:r>
            <w:r w:rsidR="008C4140" w:rsidRPr="00F008CE">
              <w:rPr>
                <w:rFonts w:ascii="ISOCPEUR" w:hAnsi="ISOCPEUR"/>
                <w:sz w:val="20"/>
              </w:rPr>
              <w:t xml:space="preserve"> раствор</w:t>
            </w:r>
            <w:r>
              <w:rPr>
                <w:rFonts w:ascii="ISOCPEUR" w:hAnsi="ISOCPEUR"/>
                <w:sz w:val="20"/>
              </w:rPr>
              <w:t>ом</w:t>
            </w:r>
            <w:r w:rsidR="008C4140" w:rsidRPr="00F008CE">
              <w:rPr>
                <w:rFonts w:ascii="ISOCPEUR" w:hAnsi="ISOCPEUR"/>
                <w:sz w:val="20"/>
              </w:rPr>
              <w:t xml:space="preserve"> марки М200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8427D" w14:textId="4F7041C5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м</w:t>
            </w:r>
            <w:r w:rsidRPr="00256CCD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0B6EBA" w14:textId="2097FFB4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0,01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A3D40D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677D42CC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5D7A4" w14:textId="77777777" w:rsidR="008C4140" w:rsidRPr="0042444F" w:rsidRDefault="008C4140" w:rsidP="008C4140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3EB094" w14:textId="2D6CF0D3" w:rsidR="008C4140" w:rsidRPr="00F50340" w:rsidRDefault="00633243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Устройств б</w:t>
            </w:r>
            <w:r w:rsidR="008C4140" w:rsidRPr="00F008CE">
              <w:rPr>
                <w:rFonts w:ascii="ISOCPEUR" w:hAnsi="ISOCPEUR"/>
                <w:sz w:val="20"/>
              </w:rPr>
              <w:t>ентонитов</w:t>
            </w:r>
            <w:r>
              <w:rPr>
                <w:rFonts w:ascii="ISOCPEUR" w:hAnsi="ISOCPEUR"/>
                <w:sz w:val="20"/>
              </w:rPr>
              <w:t>ого</w:t>
            </w:r>
            <w:r w:rsidR="008C4140" w:rsidRPr="00F008CE">
              <w:rPr>
                <w:rFonts w:ascii="ISOCPEUR" w:hAnsi="ISOCPEUR"/>
                <w:sz w:val="20"/>
              </w:rPr>
              <w:t xml:space="preserve"> шнур</w:t>
            </w:r>
            <w:r>
              <w:rPr>
                <w:rFonts w:ascii="ISOCPEUR" w:hAnsi="ISOCPEUR"/>
                <w:sz w:val="20"/>
              </w:rPr>
              <w:t>а</w:t>
            </w:r>
            <w:r w:rsidR="008C4140" w:rsidRPr="00F008CE">
              <w:rPr>
                <w:rFonts w:ascii="ISOCPEUR" w:hAnsi="ISOCPEUR"/>
                <w:sz w:val="20"/>
              </w:rPr>
              <w:t xml:space="preserve"> тип</w:t>
            </w:r>
            <w:r>
              <w:rPr>
                <w:rFonts w:ascii="ISOCPEUR" w:hAnsi="ISOCPEUR"/>
                <w:sz w:val="20"/>
              </w:rPr>
              <w:t>а</w:t>
            </w:r>
            <w:r w:rsidR="008C4140" w:rsidRPr="00F008CE">
              <w:rPr>
                <w:rFonts w:ascii="ISOCPEUR" w:hAnsi="ISOCPEUR"/>
                <w:sz w:val="20"/>
              </w:rPr>
              <w:t xml:space="preserve"> «Люкс» 19х25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8FD4C" w14:textId="02396DC4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EA3D3A" w14:textId="7034B5B7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3BB436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1D0BB0A3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345B3" w14:textId="77777777" w:rsidR="008C4140" w:rsidRPr="0042444F" w:rsidRDefault="008C4140" w:rsidP="008C4140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A5DAA4" w14:textId="0ED2BD2F" w:rsidR="008C4140" w:rsidRPr="00F50340" w:rsidRDefault="0042411C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у</w:t>
            </w:r>
            <w:r w:rsidR="008C4140" w:rsidRPr="00F008CE">
              <w:rPr>
                <w:rFonts w:ascii="ISOCPEUR" w:hAnsi="ISOCPEUR"/>
                <w:sz w:val="20"/>
              </w:rPr>
              <w:t>пор</w:t>
            </w:r>
            <w:r>
              <w:rPr>
                <w:rFonts w:ascii="ISOCPEUR" w:hAnsi="ISOCPEUR"/>
                <w:sz w:val="20"/>
              </w:rPr>
              <w:t>а</w:t>
            </w:r>
            <w:r w:rsidR="008C4140" w:rsidRPr="00F008CE">
              <w:rPr>
                <w:rFonts w:ascii="ISOCPEUR" w:hAnsi="ISOCPEUR"/>
                <w:sz w:val="20"/>
              </w:rPr>
              <w:t xml:space="preserve"> бетонн</w:t>
            </w:r>
            <w:r w:rsidR="00256CCD">
              <w:rPr>
                <w:rFonts w:ascii="ISOCPEUR" w:hAnsi="ISOCPEUR"/>
                <w:sz w:val="20"/>
              </w:rPr>
              <w:t>ого</w:t>
            </w:r>
            <w:r w:rsidR="008C4140" w:rsidRPr="00F008CE">
              <w:rPr>
                <w:rFonts w:ascii="ISOCPEUR" w:hAnsi="ISOCPEUR"/>
                <w:sz w:val="20"/>
              </w:rPr>
              <w:t xml:space="preserve"> УН-29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18DAA" w14:textId="312C328F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45C32" w14:textId="079C52EC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31AECC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4140" w:rsidRPr="0042444F" w14:paraId="57ADFA94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3EEA4" w14:textId="77777777" w:rsidR="008C4140" w:rsidRPr="0042444F" w:rsidRDefault="008C4140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66F121" w14:textId="36080ABD" w:rsidR="008C4140" w:rsidRPr="00F50340" w:rsidRDefault="00633243" w:rsidP="008C414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т</w:t>
            </w:r>
            <w:r w:rsidR="008C4140" w:rsidRPr="00F008CE">
              <w:rPr>
                <w:rFonts w:ascii="ISOCPEUR" w:hAnsi="ISOCPEUR"/>
                <w:sz w:val="20"/>
              </w:rPr>
              <w:t>рубн</w:t>
            </w:r>
            <w:r>
              <w:rPr>
                <w:rFonts w:ascii="ISOCPEUR" w:hAnsi="ISOCPEUR"/>
                <w:sz w:val="20"/>
              </w:rPr>
              <w:t>ого</w:t>
            </w:r>
            <w:r w:rsidR="008C4140" w:rsidRPr="00F008CE">
              <w:rPr>
                <w:rFonts w:ascii="ISOCPEUR" w:hAnsi="ISOCPEUR"/>
                <w:sz w:val="20"/>
              </w:rPr>
              <w:t xml:space="preserve"> хомут</w:t>
            </w:r>
            <w:r>
              <w:rPr>
                <w:rFonts w:ascii="ISOCPEUR" w:hAnsi="ISOCPEUR"/>
                <w:sz w:val="20"/>
              </w:rPr>
              <w:t>а</w:t>
            </w:r>
            <w:r w:rsidR="008C4140" w:rsidRPr="00F008CE">
              <w:rPr>
                <w:rFonts w:ascii="ISOCPEUR" w:hAnsi="ISOCPEUR"/>
                <w:sz w:val="20"/>
              </w:rPr>
              <w:t xml:space="preserve"> из коррозионностойкой стали для трубопровода Ø274 мм, резьбовая шпилька, забивной анкер, гайки и шайбы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D59E1" w14:textId="1325D957" w:rsidR="008C4140" w:rsidRPr="00A161D7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ADCCE1" w14:textId="2E0F9B86" w:rsidR="008C4140" w:rsidRPr="008C4140" w:rsidRDefault="008C4140" w:rsidP="008C4140">
            <w:pPr>
              <w:pStyle w:val="114"/>
              <w:rPr>
                <w:rFonts w:ascii="ISOCPEUR" w:hAnsi="ISOCPEUR"/>
                <w:sz w:val="20"/>
              </w:rPr>
            </w:pPr>
            <w:r w:rsidRPr="008C4140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89999CD" w14:textId="77777777" w:rsidR="008C4140" w:rsidRPr="0042444F" w:rsidRDefault="008C4140" w:rsidP="008C414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0BF12B0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7777777" w:rsidR="00745C9E" w:rsidRPr="0042444F" w:rsidRDefault="00745C9E" w:rsidP="00F008CE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3604ECBA" w:rsidR="00745C9E" w:rsidRPr="0042444F" w:rsidRDefault="005C593E" w:rsidP="005C593E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5C593E">
              <w:rPr>
                <w:rFonts w:ascii="ISOCPEUR" w:hAnsi="ISOCPEUR"/>
                <w:b/>
                <w:bCs/>
                <w:sz w:val="20"/>
                <w:u w:val="single"/>
              </w:rPr>
              <w:t>2. Противопожарный водопровод В2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0C2666BF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136B0834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5753E4F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77777777" w:rsidR="00745C9E" w:rsidRPr="0042444F" w:rsidRDefault="00745C9E" w:rsidP="00F008C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7E3118EE" w:rsidR="00745C9E" w:rsidRPr="0042444F" w:rsidRDefault="005C593E" w:rsidP="005C593E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2.1 </w:t>
            </w:r>
            <w:r w:rsidRPr="00C71D3B">
              <w:rPr>
                <w:rFonts w:ascii="ISOCPEUR" w:hAnsi="ISOCPEUR"/>
                <w:b/>
                <w:bCs/>
                <w:sz w:val="20"/>
                <w:u w:val="single"/>
              </w:rPr>
              <w:t>Земляные работы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6ADE3C73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F9ABC" w14:textId="17106422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75EA244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7F2DC6A3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Разработка грунта I - II группы механизированным способом при подготовке траншеии под трубопроводы (экскаватором "обратная лопата" с ковшом вместимостью 0,65 м3)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56AA3B43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м</w:t>
            </w:r>
            <w:r w:rsidRPr="007543AC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5BB06529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73,08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1874359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593E8DC4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 xml:space="preserve">Доработка грунта II группы ручным способом 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1925BE59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м</w:t>
            </w:r>
            <w:r w:rsidRPr="007543AC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580417C0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8,12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4128085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539CE745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Устройство основания песчаного под трубопроводы толщиной 150 мм с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300FFC2A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м</w:t>
            </w:r>
            <w:r w:rsidRPr="007543AC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7049A1CF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4,20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0EE5A1B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4E330722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53D17823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м</w:t>
            </w:r>
            <w:r w:rsidRPr="007543AC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25FAACF6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19,95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08496DA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2A8D6365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1CCA0F78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м</w:t>
            </w:r>
            <w:r w:rsidRPr="007543AC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0EC0279E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14,70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7EEF7D6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0320299E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7CBC94A3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м</w:t>
            </w:r>
            <w:r w:rsidRPr="007543AC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699F32EA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31,62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2FB1663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2AD2DA66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Вывоз и утилизация извлеченного грунта (I - II группы)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1B712509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м</w:t>
            </w:r>
            <w:r w:rsidRPr="007543AC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5EA67E91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47,20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1CE340E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77777777" w:rsidR="007543AC" w:rsidRPr="0042444F" w:rsidRDefault="007543AC" w:rsidP="007543AC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25530943" w:rsidR="007543AC" w:rsidRPr="007543AC" w:rsidRDefault="007543AC" w:rsidP="007543AC">
            <w:pPr>
              <w:pStyle w:val="113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Демонтаж и монтаж существующего ж.д. полотна для прокладки водопровода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345278A3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п.м.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6F4A87B3" w:rsidR="007543AC" w:rsidRPr="007543AC" w:rsidRDefault="007543AC" w:rsidP="007543AC">
            <w:pPr>
              <w:pStyle w:val="114"/>
              <w:rPr>
                <w:rFonts w:ascii="ISOCPEUR" w:hAnsi="ISOCPEUR"/>
                <w:sz w:val="20"/>
              </w:rPr>
            </w:pPr>
            <w:r w:rsidRPr="007543AC">
              <w:rPr>
                <w:rFonts w:ascii="ISOCPEUR" w:hAnsi="ISOCPEUR"/>
                <w:sz w:val="20"/>
              </w:rPr>
              <w:t>12</w:t>
            </w:r>
            <w:r w:rsidR="00976AF9">
              <w:rPr>
                <w:rFonts w:ascii="ISOCPEUR" w:hAnsi="ISOCPEUR"/>
                <w:sz w:val="20"/>
              </w:rPr>
              <w:t>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62799" w:rsidRPr="0042444F" w14:paraId="2A3F1D2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62F7C" w14:textId="77777777" w:rsidR="00962799" w:rsidRPr="0042444F" w:rsidRDefault="00962799" w:rsidP="00962799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89D89" w14:textId="7DC57D2D" w:rsidR="00962799" w:rsidRPr="007543AC" w:rsidRDefault="00962799" w:rsidP="00962799">
            <w:pPr>
              <w:pStyle w:val="113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Геодезическая разбивка оси трассы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0636B" w14:textId="1C60278D" w:rsidR="00962799" w:rsidRPr="007543AC" w:rsidRDefault="00962799" w:rsidP="00962799">
            <w:pPr>
              <w:pStyle w:val="114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42C0C2" w14:textId="248277DF" w:rsidR="00962799" w:rsidRPr="007543AC" w:rsidRDefault="00962799" w:rsidP="00962799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30</w:t>
            </w:r>
            <w:r w:rsidR="004B5609">
              <w:rPr>
                <w:rFonts w:ascii="ISOCPEUR" w:hAnsi="ISOCPEUR"/>
                <w:sz w:val="20"/>
              </w:rPr>
              <w:t>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9B7DB" w14:textId="77777777" w:rsidR="00962799" w:rsidRPr="0042444F" w:rsidRDefault="00962799" w:rsidP="0096279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62799" w:rsidRPr="0042444F" w14:paraId="23AA7BD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7A8E0" w14:textId="77777777" w:rsidR="00962799" w:rsidRPr="0042444F" w:rsidRDefault="00962799" w:rsidP="00962799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F68C63" w14:textId="2FDA1DF9" w:rsidR="00962799" w:rsidRPr="007543AC" w:rsidRDefault="00962799" w:rsidP="00962799">
            <w:pPr>
              <w:pStyle w:val="113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Контрольно-исполнительная съемка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74AB46" w14:textId="5DBC9373" w:rsidR="00962799" w:rsidRPr="007543AC" w:rsidRDefault="00962799" w:rsidP="00962799">
            <w:pPr>
              <w:pStyle w:val="114"/>
              <w:rPr>
                <w:rFonts w:ascii="ISOCPEUR" w:hAnsi="ISOCPEUR"/>
                <w:sz w:val="20"/>
              </w:rPr>
            </w:pPr>
            <w:r w:rsidRPr="0096279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B7930" w14:textId="0743E737" w:rsidR="00962799" w:rsidRPr="007543AC" w:rsidRDefault="00962799" w:rsidP="00962799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30</w:t>
            </w:r>
            <w:r w:rsidR="004B5609">
              <w:rPr>
                <w:rFonts w:ascii="ISOCPEUR" w:hAnsi="ISOCPEUR"/>
                <w:sz w:val="20"/>
              </w:rPr>
              <w:t>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C521B3" w14:textId="77777777" w:rsidR="00962799" w:rsidRPr="0042444F" w:rsidRDefault="00962799" w:rsidP="0096279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43AC" w:rsidRPr="0042444F" w14:paraId="00F2842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77777777" w:rsidR="007543AC" w:rsidRPr="0042444F" w:rsidRDefault="007543AC" w:rsidP="007543A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348EC5B9" w:rsidR="007543AC" w:rsidRPr="008F1C00" w:rsidRDefault="007543AC" w:rsidP="008F1C00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F1C00"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="008F1C00" w:rsidRPr="008F1C00">
              <w:rPr>
                <w:rFonts w:ascii="ISOCPEUR" w:hAnsi="ISOCPEUR"/>
                <w:b/>
                <w:bCs/>
                <w:sz w:val="20"/>
                <w:u w:val="single"/>
              </w:rPr>
              <w:t>2</w:t>
            </w:r>
            <w:r w:rsidR="008F1C00">
              <w:rPr>
                <w:rFonts w:ascii="ISOCPEUR" w:hAnsi="ISOCPEUR"/>
                <w:b/>
                <w:bCs/>
                <w:sz w:val="20"/>
                <w:u w:val="single"/>
              </w:rPr>
              <w:t xml:space="preserve">.2 </w:t>
            </w:r>
            <w:r w:rsidR="008F1C00" w:rsidRPr="002F096D">
              <w:rPr>
                <w:rFonts w:ascii="ISOCPEUR" w:hAnsi="ISOCPEUR"/>
                <w:b/>
                <w:bCs/>
                <w:sz w:val="20"/>
                <w:u w:val="single"/>
              </w:rPr>
              <w:t>Монтаж трубопроводов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6D70788B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422DADC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7543AC" w:rsidRPr="0042444F" w:rsidRDefault="007543AC" w:rsidP="007543A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3262D" w:rsidRPr="0042444F" w14:paraId="15D85DE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6207B" w14:textId="77777777" w:rsidR="00F3262D" w:rsidRPr="0042444F" w:rsidRDefault="00F3262D" w:rsidP="00F3262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B8CC0D" w14:textId="7A094195" w:rsidR="00F3262D" w:rsidRPr="008F1C00" w:rsidRDefault="00F3262D" w:rsidP="00F3262D">
            <w:pPr>
              <w:pStyle w:val="113"/>
              <w:rPr>
                <w:rFonts w:ascii="ISOCPEUR" w:hAnsi="ISOCPEUR"/>
                <w:sz w:val="20"/>
              </w:rPr>
            </w:pPr>
            <w:r w:rsidRPr="008F1C00">
              <w:rPr>
                <w:rFonts w:ascii="ISOCPEUR" w:hAnsi="ISOCPEUR"/>
                <w:sz w:val="20"/>
              </w:rPr>
              <w:t>Труба питьевая ПЭ100 SDR17 Ø160x9,5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78DF7F" w14:textId="1ABC7B65" w:rsidR="00F3262D" w:rsidRPr="00F3262D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  <w:r w:rsidRPr="00F3262D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2DDA2" w14:textId="39E14FD5" w:rsidR="00F3262D" w:rsidRPr="00F3262D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  <w:r w:rsidRPr="00F3262D">
              <w:rPr>
                <w:rFonts w:ascii="ISOCPEUR" w:hAnsi="ISOCPEUR"/>
                <w:sz w:val="20"/>
              </w:rPr>
              <w:t>30</w:t>
            </w:r>
            <w:r w:rsidR="00976AF9">
              <w:rPr>
                <w:rFonts w:ascii="ISOCPEUR" w:hAnsi="ISOCPEUR"/>
                <w:sz w:val="20"/>
              </w:rPr>
              <w:t>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D692B" w14:textId="77777777" w:rsidR="00F3262D" w:rsidRPr="0042444F" w:rsidRDefault="00F3262D" w:rsidP="00F3262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225D4EA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6F7E3BE6" w:rsidR="00745C9E" w:rsidRPr="0042444F" w:rsidRDefault="00F3262D" w:rsidP="00745C9E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2.3 </w:t>
            </w:r>
            <w:r w:rsidRPr="002F096D">
              <w:rPr>
                <w:rFonts w:ascii="ISOCPEUR" w:hAnsi="ISOCPEUR"/>
                <w:b/>
                <w:bCs/>
                <w:sz w:val="20"/>
                <w:u w:val="single"/>
              </w:rPr>
              <w:t>Монтаж футляров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3262D" w:rsidRPr="0042444F" w14:paraId="58ED8B6C" w14:textId="77777777" w:rsidTr="00CC4060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77777777" w:rsidR="00F3262D" w:rsidRPr="0042444F" w:rsidRDefault="00F3262D" w:rsidP="00F3262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5B65B4B4" w:rsidR="00F3262D" w:rsidRPr="00255C7E" w:rsidRDefault="00F3262D" w:rsidP="00F3262D">
            <w:pPr>
              <w:pStyle w:val="113"/>
              <w:rPr>
                <w:rFonts w:ascii="ISOCPEUR" w:hAnsi="ISOCPEUR"/>
                <w:sz w:val="20"/>
              </w:rPr>
            </w:pPr>
            <w:r w:rsidRPr="008F1C00">
              <w:rPr>
                <w:rFonts w:ascii="ISOCPEUR" w:hAnsi="ISOCPEUR"/>
                <w:sz w:val="20"/>
              </w:rPr>
              <w:t>Труба стальная Ø426x7 мм, L=11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67D23C66" w:rsidR="00F3262D" w:rsidRPr="00255C7E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  <w:r w:rsidRPr="00F3262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0763FB30" w:rsidR="00F3262D" w:rsidRPr="00255C7E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  <w:r w:rsidRPr="00F3262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F3262D" w:rsidRPr="0042444F" w:rsidRDefault="00F3262D" w:rsidP="00F3262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3262D" w:rsidRPr="0042444F" w14:paraId="407C4AF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3E539AFA" w:rsidR="00F3262D" w:rsidRPr="0042444F" w:rsidRDefault="00F3262D" w:rsidP="00F3262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21A803A8" w:rsidR="00F3262D" w:rsidRPr="00255C7E" w:rsidRDefault="00F3262D" w:rsidP="00F3262D">
            <w:pPr>
              <w:pStyle w:val="113"/>
              <w:rPr>
                <w:rFonts w:ascii="ISOCPEUR" w:hAnsi="ISOCPEUR"/>
                <w:sz w:val="20"/>
              </w:rPr>
            </w:pPr>
            <w:r w:rsidRPr="008F1C00">
              <w:rPr>
                <w:rFonts w:ascii="ISOCPEUR" w:hAnsi="ISOCPEUR"/>
                <w:sz w:val="20"/>
              </w:rPr>
              <w:t>Труба стальная Ø426x7 мм, L=11,50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45A105BE" w:rsidR="00F3262D" w:rsidRPr="00255C7E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  <w:r w:rsidRPr="00F3262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4D662F53" w:rsidR="00F3262D" w:rsidRPr="00255C7E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  <w:r w:rsidRPr="00F3262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77777777" w:rsidR="00F3262D" w:rsidRPr="0042444F" w:rsidRDefault="00F3262D" w:rsidP="00F3262D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88288" behindDoc="0" locked="0" layoutInCell="1" allowOverlap="1" wp14:anchorId="1634E4CC" wp14:editId="553287F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262D" w:rsidRPr="0042444F" w14:paraId="2726DA42" w14:textId="77777777" w:rsidTr="00487AF2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6CAD018B" w:rsidR="00F3262D" w:rsidRPr="0042444F" w:rsidRDefault="00F3262D" w:rsidP="00F3262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05999FB6" w:rsidR="00F3262D" w:rsidRPr="00255C7E" w:rsidRDefault="00F3262D" w:rsidP="00F3262D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2.4 </w:t>
            </w:r>
            <w:r w:rsidRPr="00745C9E">
              <w:rPr>
                <w:rFonts w:ascii="ISOCPEUR" w:hAnsi="ISOCPEUR"/>
                <w:b/>
                <w:bCs/>
                <w:sz w:val="20"/>
                <w:u w:val="single"/>
              </w:rPr>
              <w:t>Протаскивание в футляр трубопроводов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0471EA40" w:rsidR="00F3262D" w:rsidRPr="00255C7E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286D4EB9" w:rsidR="00F3262D" w:rsidRPr="00255C7E" w:rsidRDefault="00F3262D" w:rsidP="00F3262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77777777" w:rsidR="00F3262D" w:rsidRPr="0042444F" w:rsidRDefault="00F3262D" w:rsidP="00F3262D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90336" behindDoc="0" locked="0" layoutInCell="1" allowOverlap="1" wp14:anchorId="2B68E26F" wp14:editId="010FC62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262D" w:rsidRPr="0042444F" w14:paraId="213B0540" w14:textId="77777777" w:rsidTr="00487AF2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7CD48CE3" w:rsidR="00F3262D" w:rsidRPr="0042444F" w:rsidRDefault="00F3262D" w:rsidP="0053777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7ADB6E5C" w:rsidR="00F3262D" w:rsidRPr="00255C7E" w:rsidRDefault="00F3262D" w:rsidP="00F3262D">
            <w:pPr>
              <w:pStyle w:val="113"/>
              <w:rPr>
                <w:rFonts w:ascii="ISOCPEUR" w:hAnsi="ISOCPEUR"/>
                <w:sz w:val="20"/>
              </w:rPr>
            </w:pPr>
            <w:r w:rsidRPr="008F1C00">
              <w:rPr>
                <w:rFonts w:ascii="ISOCPEUR" w:hAnsi="ISOCPEUR"/>
                <w:sz w:val="20"/>
              </w:rPr>
              <w:t>Труба питьевая ПЭ100 SDR17 Ø160x9,5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10140DA6" w:rsidR="00F3262D" w:rsidRPr="00255C7E" w:rsidRDefault="00976AF9" w:rsidP="00F3262D">
            <w:pPr>
              <w:pStyle w:val="114"/>
              <w:rPr>
                <w:rFonts w:ascii="ISOCPEUR" w:hAnsi="ISOCPEUR"/>
                <w:sz w:val="20"/>
              </w:rPr>
            </w:pPr>
            <w:r w:rsidRPr="00F3262D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0C1AFE7C" w:rsidR="00F3262D" w:rsidRPr="00255C7E" w:rsidRDefault="00976AF9" w:rsidP="00F3262D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23,0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777777" w:rsidR="00F3262D" w:rsidRPr="0042444F" w:rsidRDefault="00F3262D" w:rsidP="00F3262D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91360" behindDoc="0" locked="0" layoutInCell="1" allowOverlap="1" wp14:anchorId="7683131E" wp14:editId="0532987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5C9E" w:rsidRPr="0042444F" w14:paraId="7D2DD5C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554AD1BC" w:rsidR="00745C9E" w:rsidRPr="00735F01" w:rsidRDefault="00745C9E" w:rsidP="00F3262D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5C1AEEFC" w:rsidR="00745C9E" w:rsidRPr="00735F01" w:rsidRDefault="0053777A" w:rsidP="00745C9E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2.5 </w:t>
            </w:r>
            <w:r w:rsidRPr="00F91C9E">
              <w:rPr>
                <w:rFonts w:ascii="ISOCPEUR" w:hAnsi="ISOCPEUR"/>
                <w:b/>
                <w:bCs/>
                <w:sz w:val="20"/>
                <w:u w:val="single"/>
              </w:rPr>
              <w:t>Монтаж фасонных частей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82144" behindDoc="0" locked="0" layoutInCell="1" allowOverlap="1" wp14:anchorId="5E7801A7" wp14:editId="423EFB1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777A" w:rsidRPr="0042444F" w14:paraId="03C14144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527742B1" w:rsidR="0053777A" w:rsidRPr="0042444F" w:rsidRDefault="0053777A" w:rsidP="0053777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162461EA" w:rsidR="0053777A" w:rsidRPr="00735F01" w:rsidRDefault="00C16107" w:rsidP="0053777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в</w:t>
            </w:r>
            <w:r w:rsidR="0053777A" w:rsidRPr="0053777A">
              <w:rPr>
                <w:rFonts w:ascii="ISOCPEUR" w:hAnsi="ISOCPEUR"/>
                <w:sz w:val="20"/>
              </w:rPr>
              <w:t>тулк</w:t>
            </w:r>
            <w:r>
              <w:rPr>
                <w:rFonts w:ascii="ISOCPEUR" w:hAnsi="ISOCPEUR"/>
                <w:sz w:val="20"/>
              </w:rPr>
              <w:t>и</w:t>
            </w:r>
            <w:r w:rsidR="0053777A" w:rsidRPr="0053777A">
              <w:rPr>
                <w:rFonts w:ascii="ISOCPEUR" w:hAnsi="ISOCPEUR"/>
                <w:sz w:val="20"/>
              </w:rPr>
              <w:t xml:space="preserve"> под фланец ПЭ100 SDR17 Ø160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42564021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01E71C9E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77777777" w:rsidR="0053777A" w:rsidRPr="0042444F" w:rsidRDefault="0053777A" w:rsidP="0053777A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95456" behindDoc="0" locked="0" layoutInCell="1" allowOverlap="1" wp14:anchorId="38708089" wp14:editId="72DDCE4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777A" w:rsidRPr="0042444F" w14:paraId="797259BB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E7C34" w14:textId="77777777" w:rsidR="0053777A" w:rsidRPr="0042444F" w:rsidRDefault="0053777A" w:rsidP="0053777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FA2CC" w14:textId="2BCE81B2" w:rsidR="0053777A" w:rsidRPr="00735F01" w:rsidRDefault="00C16107" w:rsidP="0053777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фланца стального </w:t>
            </w:r>
            <w:r w:rsidR="0053777A" w:rsidRPr="0053777A">
              <w:rPr>
                <w:rFonts w:ascii="ISOCPEUR" w:hAnsi="ISOCPEUR"/>
                <w:sz w:val="20"/>
              </w:rPr>
              <w:t>с полимерным покрытием для разъемных соединений ПЭ труб Ø160 мм (DN150), PN10/16 для установки в грунте (в комплекте с болтами, гайками, шайбами из коррозионностойкой стали и межфланцевыми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51FA8" w14:textId="1A4178B9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C6F0A" w14:textId="5CC101D6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2C818A" w14:textId="77777777" w:rsidR="0053777A" w:rsidRPr="0042444F" w:rsidRDefault="0053777A" w:rsidP="0053777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3777A" w:rsidRPr="0042444F" w14:paraId="3D8960E5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5994E2" w14:textId="77777777" w:rsidR="0053777A" w:rsidRPr="0042444F" w:rsidRDefault="0053777A" w:rsidP="0053777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1872D" w14:textId="3293CABB" w:rsidR="0053777A" w:rsidRPr="00735F01" w:rsidRDefault="00C16107" w:rsidP="0053777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флана стального плоского</w:t>
            </w:r>
            <w:r w:rsidR="0053777A" w:rsidRPr="0053777A">
              <w:rPr>
                <w:rFonts w:ascii="ISOCPEUR" w:hAnsi="ISOCPEUR"/>
                <w:sz w:val="20"/>
              </w:rPr>
              <w:t xml:space="preserve"> приварно</w:t>
            </w:r>
            <w:r>
              <w:rPr>
                <w:rFonts w:ascii="ISOCPEUR" w:hAnsi="ISOCPEUR"/>
                <w:sz w:val="20"/>
              </w:rPr>
              <w:t>го</w:t>
            </w:r>
            <w:r w:rsidR="0053777A" w:rsidRPr="0053777A">
              <w:rPr>
                <w:rFonts w:ascii="ISOCPEUR" w:hAnsi="ISOCPEUR"/>
                <w:sz w:val="20"/>
              </w:rPr>
              <w:t xml:space="preserve"> DN400, PN10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9BCAE6" w14:textId="73705B29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C3B5A4" w14:textId="38662DBB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C377D" w14:textId="77777777" w:rsidR="0053777A" w:rsidRPr="0042444F" w:rsidRDefault="0053777A" w:rsidP="0053777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3777A" w:rsidRPr="0042444F" w14:paraId="5B21AEDE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35957" w14:textId="77777777" w:rsidR="0053777A" w:rsidRPr="0042444F" w:rsidRDefault="0053777A" w:rsidP="0053777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7470F" w14:textId="50223FE4" w:rsidR="0053777A" w:rsidRPr="00735F01" w:rsidRDefault="00C16107" w:rsidP="0053777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тройника</w:t>
            </w:r>
            <w:r w:rsidR="0053777A" w:rsidRPr="0053777A">
              <w:rPr>
                <w:rFonts w:ascii="ISOCPEUR" w:hAnsi="ISOCPEUR"/>
                <w:sz w:val="20"/>
              </w:rPr>
              <w:t xml:space="preserve"> ВЧШГ фланцев</w:t>
            </w:r>
            <w:r>
              <w:rPr>
                <w:rFonts w:ascii="ISOCPEUR" w:hAnsi="ISOCPEUR"/>
                <w:sz w:val="20"/>
              </w:rPr>
              <w:t>ого</w:t>
            </w:r>
            <w:r w:rsidR="0053777A" w:rsidRPr="0053777A">
              <w:rPr>
                <w:rFonts w:ascii="ISOCPEUR" w:hAnsi="ISOCPEUR"/>
                <w:sz w:val="20"/>
              </w:rPr>
              <w:t xml:space="preserve"> ТФ DN250x150 мм, PN10 с внутренним ЦПП и наружным покрытием из цинка и битумного лака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DC604" w14:textId="42F51FE6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270CD" w14:textId="50D58089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1E514C" w14:textId="77777777" w:rsidR="0053777A" w:rsidRPr="0042444F" w:rsidRDefault="0053777A" w:rsidP="0053777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3777A" w:rsidRPr="0042444F" w14:paraId="4B0C78D7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C54575" w14:textId="77777777" w:rsidR="0053777A" w:rsidRPr="0042444F" w:rsidRDefault="0053777A" w:rsidP="0053777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6857A" w14:textId="0E156516" w:rsidR="0053777A" w:rsidRPr="00735F01" w:rsidRDefault="00C16107" w:rsidP="0053777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тройника</w:t>
            </w:r>
            <w:r w:rsidRPr="0053777A">
              <w:rPr>
                <w:rFonts w:ascii="ISOCPEUR" w:hAnsi="ISOCPEUR"/>
                <w:sz w:val="20"/>
              </w:rPr>
              <w:t xml:space="preserve"> ВЧШГ фланцев</w:t>
            </w:r>
            <w:r>
              <w:rPr>
                <w:rFonts w:ascii="ISOCPEUR" w:hAnsi="ISOCPEUR"/>
                <w:sz w:val="20"/>
              </w:rPr>
              <w:t>ого</w:t>
            </w:r>
            <w:r w:rsidRPr="0053777A">
              <w:rPr>
                <w:rFonts w:ascii="ISOCPEUR" w:hAnsi="ISOCPEUR"/>
                <w:sz w:val="20"/>
              </w:rPr>
              <w:t xml:space="preserve"> ТФ </w:t>
            </w:r>
            <w:r w:rsidR="0053777A" w:rsidRPr="0053777A">
              <w:rPr>
                <w:rFonts w:ascii="ISOCPEUR" w:hAnsi="ISOCPEUR"/>
                <w:sz w:val="20"/>
              </w:rPr>
              <w:t>DN400x150 мм, PN10 с внутренним ЦПП и наружным покрытием из цинка и битумного лака для установки в грунте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3B6958" w14:textId="29B0FAA3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452E83" w14:textId="058C0427" w:rsidR="0053777A" w:rsidRPr="00735F01" w:rsidRDefault="0053777A" w:rsidP="0053777A">
            <w:pPr>
              <w:pStyle w:val="114"/>
              <w:rPr>
                <w:rFonts w:ascii="ISOCPEUR" w:hAnsi="ISOCPEUR"/>
                <w:sz w:val="20"/>
              </w:rPr>
            </w:pPr>
            <w:r w:rsidRPr="0053777A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60D63" w14:textId="77777777" w:rsidR="0053777A" w:rsidRPr="0042444F" w:rsidRDefault="0053777A" w:rsidP="0053777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05A0FA5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14C6F02C" w:rsidR="00745C9E" w:rsidRPr="0042444F" w:rsidRDefault="00745C9E" w:rsidP="0053777A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77D8A92A" w14:textId="25ADCEAA" w:rsidR="00745C9E" w:rsidRPr="00735F01" w:rsidRDefault="0088294D" w:rsidP="0088294D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2.6 </w:t>
            </w:r>
            <w:r w:rsidRPr="00664B44">
              <w:rPr>
                <w:rFonts w:ascii="ISOCPEUR" w:hAnsi="ISOCPEUR"/>
                <w:b/>
                <w:bCs/>
                <w:sz w:val="20"/>
                <w:u w:val="single"/>
              </w:rPr>
              <w:t>Монтаж запорной арматуры: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DDE9D5A" w14:textId="6137906D" w:rsidR="00745C9E" w:rsidRPr="00735F01" w:rsidRDefault="00745C9E" w:rsidP="00745C9E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7ABDDF97" w:rsidR="00745C9E" w:rsidRPr="00735F01" w:rsidRDefault="00745C9E" w:rsidP="00745C9E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2A15311F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0A9A" w:rsidRPr="0042444F" w14:paraId="26D1A448" w14:textId="77777777" w:rsidTr="00D744F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77777777" w:rsidR="006F0A9A" w:rsidRPr="0042444F" w:rsidRDefault="006F0A9A" w:rsidP="006F0A9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08C2" w14:textId="64806D09" w:rsidR="006F0A9A" w:rsidRPr="00735F01" w:rsidRDefault="006F0A9A" w:rsidP="006F0A9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противопожарного гидранта</w:t>
            </w:r>
            <w:r w:rsidRPr="006F0A9A">
              <w:rPr>
                <w:rFonts w:ascii="ISOCPEUR" w:hAnsi="ISOCPEUR"/>
                <w:sz w:val="20"/>
              </w:rPr>
              <w:t>Пожарный гидран</w:t>
            </w:r>
            <w:r>
              <w:rPr>
                <w:rFonts w:ascii="ISOCPEUR" w:hAnsi="ISOCPEUR"/>
                <w:sz w:val="20"/>
              </w:rPr>
              <w:t>та подземного</w:t>
            </w:r>
            <w:r w:rsidRPr="006F0A9A">
              <w:rPr>
                <w:rFonts w:ascii="ISOCPEUR" w:hAnsi="ISOCPEUR"/>
                <w:sz w:val="20"/>
              </w:rPr>
              <w:t xml:space="preserve"> DN125, PN10, высотой 1000 мм с интегрированным узлом двойного запирания (ИУДЗ) и с автоматическим дренажом, нижний фланец по ГОСТ 5525-88 (в комплекте с болтами, гайками, шайбами и межфланцевыми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4BECC509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7CAC4809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6F0A9A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6F0A9A" w:rsidRPr="0042444F" w:rsidRDefault="006F0A9A" w:rsidP="006F0A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0A9A" w:rsidRPr="0042444F" w14:paraId="41B4D0B5" w14:textId="77777777" w:rsidTr="00D744F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19048056" w:rsidR="006F0A9A" w:rsidRPr="0042444F" w:rsidRDefault="006F0A9A" w:rsidP="006F0A9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71F6B7A1" w:rsidR="006F0A9A" w:rsidRPr="00735F01" w:rsidRDefault="006F0A9A" w:rsidP="006F0A9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у</w:t>
            </w:r>
            <w:r w:rsidRPr="006F0A9A">
              <w:rPr>
                <w:rFonts w:ascii="ISOCPEUR" w:hAnsi="ISOCPEUR"/>
                <w:sz w:val="20"/>
              </w:rPr>
              <w:t>пруго-запирающ</w:t>
            </w:r>
            <w:r>
              <w:rPr>
                <w:rFonts w:ascii="ISOCPEUR" w:hAnsi="ISOCPEUR"/>
                <w:sz w:val="20"/>
              </w:rPr>
              <w:t>ейся</w:t>
            </w:r>
            <w:r w:rsidRPr="006F0A9A">
              <w:rPr>
                <w:rFonts w:ascii="ISOCPEUR" w:hAnsi="ISOCPEUR"/>
                <w:sz w:val="20"/>
              </w:rPr>
              <w:t xml:space="preserve"> клинов</w:t>
            </w:r>
            <w:r>
              <w:rPr>
                <w:rFonts w:ascii="ISOCPEUR" w:hAnsi="ISOCPEUR"/>
                <w:sz w:val="20"/>
              </w:rPr>
              <w:t>ой</w:t>
            </w:r>
            <w:r w:rsidRPr="006F0A9A">
              <w:rPr>
                <w:rFonts w:ascii="ISOCPEUR" w:hAnsi="ISOCPEUR"/>
                <w:sz w:val="20"/>
              </w:rPr>
              <w:t xml:space="preserve"> чугунн</w:t>
            </w:r>
            <w:r>
              <w:rPr>
                <w:rFonts w:ascii="ISOCPEUR" w:hAnsi="ISOCPEUR"/>
                <w:sz w:val="20"/>
              </w:rPr>
              <w:t>ой</w:t>
            </w:r>
            <w:r w:rsidRPr="006F0A9A">
              <w:rPr>
                <w:rFonts w:ascii="ISOCPEUR" w:hAnsi="ISOCPEUR"/>
                <w:sz w:val="20"/>
              </w:rPr>
              <w:t xml:space="preserve"> задвижк</w:t>
            </w:r>
            <w:r>
              <w:rPr>
                <w:rFonts w:ascii="ISOCPEUR" w:hAnsi="ISOCPEUR"/>
                <w:sz w:val="20"/>
              </w:rPr>
              <w:t>и</w:t>
            </w:r>
            <w:r w:rsidRPr="006F0A9A">
              <w:rPr>
                <w:rFonts w:ascii="ISOCPEUR" w:hAnsi="ISOCPEUR"/>
                <w:sz w:val="20"/>
              </w:rPr>
              <w:t xml:space="preserve"> с невыдвижным шпинделем фланцевая короткая DN150, PN10/16, L=210 мм для установки в колодце (в комплекте с болтами, гайками, шайбами и межфланцевыми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66C2FD1A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5962D9E2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6F0A9A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0400F93F" w:rsidR="006F0A9A" w:rsidRPr="0042444F" w:rsidRDefault="006F0A9A" w:rsidP="006F0A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0A9A" w:rsidRPr="0042444F" w14:paraId="63C97A63" w14:textId="77777777" w:rsidTr="00D744F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5CFDDF6D" w:rsidR="006F0A9A" w:rsidRPr="0042444F" w:rsidRDefault="006F0A9A" w:rsidP="006F0A9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322C0" w14:textId="56731215" w:rsidR="006F0A9A" w:rsidRPr="00735F01" w:rsidRDefault="006F0A9A" w:rsidP="006F0A9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м</w:t>
            </w:r>
            <w:r w:rsidRPr="006F0A9A">
              <w:rPr>
                <w:rFonts w:ascii="ISOCPEUR" w:hAnsi="ISOCPEUR"/>
                <w:sz w:val="20"/>
              </w:rPr>
              <w:t>аховик/штурвал</w:t>
            </w:r>
            <w:r>
              <w:rPr>
                <w:rFonts w:ascii="ISOCPEUR" w:hAnsi="ISOCPEUR"/>
                <w:sz w:val="20"/>
              </w:rPr>
              <w:t>а</w:t>
            </w:r>
            <w:r w:rsidRPr="006F0A9A">
              <w:rPr>
                <w:rFonts w:ascii="ISOCPEUR" w:hAnsi="ISOCPEUR"/>
                <w:sz w:val="20"/>
              </w:rPr>
              <w:t xml:space="preserve"> для задвижки DN150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88EA62" w14:textId="0AC7EF44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461C8" w14:textId="7BA03A26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6F0A9A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770E9D06" w:rsidR="006F0A9A" w:rsidRPr="0042444F" w:rsidRDefault="006F0A9A" w:rsidP="006F0A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0A9A" w:rsidRPr="0042444F" w14:paraId="29A3B6E6" w14:textId="77777777" w:rsidTr="006F0A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90C12" w14:textId="449704B2" w:rsidR="006F0A9A" w:rsidRPr="0042444F" w:rsidRDefault="006F0A9A" w:rsidP="006F0A9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0DBCB" w14:textId="7C04F26A" w:rsidR="006F0A9A" w:rsidRPr="00735F01" w:rsidRDefault="006F0A9A" w:rsidP="006F0A9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подставки </w:t>
            </w:r>
            <w:r w:rsidRPr="006F0A9A">
              <w:rPr>
                <w:rFonts w:ascii="ISOCPEUR" w:hAnsi="ISOCPEUR"/>
                <w:sz w:val="20"/>
              </w:rPr>
              <w:t>пожарн</w:t>
            </w:r>
            <w:r>
              <w:rPr>
                <w:rFonts w:ascii="ISOCPEUR" w:hAnsi="ISOCPEUR"/>
                <w:sz w:val="20"/>
              </w:rPr>
              <w:t>ой</w:t>
            </w:r>
            <w:r w:rsidRPr="006F0A9A">
              <w:rPr>
                <w:rFonts w:ascii="ISOCPEUR" w:hAnsi="ISOCPEUR"/>
                <w:sz w:val="20"/>
              </w:rPr>
              <w:t xml:space="preserve"> фланцев</w:t>
            </w:r>
            <w:r>
              <w:rPr>
                <w:rFonts w:ascii="ISOCPEUR" w:hAnsi="ISOCPEUR"/>
                <w:sz w:val="20"/>
              </w:rPr>
              <w:t>ой</w:t>
            </w:r>
            <w:r w:rsidRPr="006F0A9A">
              <w:rPr>
                <w:rFonts w:ascii="ISOCPEUR" w:hAnsi="ISOCPEUR"/>
                <w:sz w:val="20"/>
              </w:rPr>
              <w:t xml:space="preserve"> чугунная/стальная односторонняя DN150 мм, PN10/16, фланец под гидрант по ГОСТ 5525-88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CB8A3" w14:textId="0AD80884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41297C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42068" w14:textId="57C99F25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6F0A9A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BEB6E" w14:textId="2E0CB2F6" w:rsidR="006F0A9A" w:rsidRPr="0042444F" w:rsidRDefault="006F0A9A" w:rsidP="006F0A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0A9A" w:rsidRPr="0042444F" w14:paraId="007C44BE" w14:textId="77777777" w:rsidTr="006F0A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C6A87" w14:textId="3E7004F4" w:rsidR="006F0A9A" w:rsidRPr="0042444F" w:rsidRDefault="006F0A9A" w:rsidP="006F0A9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F6FC5" w14:textId="41636723" w:rsidR="006F0A9A" w:rsidRPr="00735F01" w:rsidRDefault="006F0A9A" w:rsidP="006F0A9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адаптера чугунного</w:t>
            </w:r>
            <w:r w:rsidRPr="006F0A9A">
              <w:rPr>
                <w:rFonts w:ascii="ISOCPEUR" w:hAnsi="ISOCPEUR"/>
                <w:sz w:val="20"/>
              </w:rPr>
              <w:t xml:space="preserve"> DN250 мм, PN16, мм, L=90 мм для установки на чугунную трубу Ø273 мм (для диаметра трубы 272-289 мм) (в комплекте с болтами, гайками, шайбами и межфланцевыми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FB149" w14:textId="4483C42C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41297C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0F364" w14:textId="187755A9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6F0A9A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6342B" w14:textId="616D97A3" w:rsidR="006F0A9A" w:rsidRPr="0042444F" w:rsidRDefault="006F0A9A" w:rsidP="006F0A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0A9A" w:rsidRPr="0042444F" w14:paraId="7765BC58" w14:textId="77777777" w:rsidTr="006F0A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5EEE3" w14:textId="3E4E0ED9" w:rsidR="006F0A9A" w:rsidRPr="0042444F" w:rsidRDefault="006F0A9A" w:rsidP="006F0A9A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A4757" w14:textId="14548CE8" w:rsidR="006F0A9A" w:rsidRPr="00735F01" w:rsidRDefault="006F0A9A" w:rsidP="006F0A9A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вставки демонтажной</w:t>
            </w:r>
            <w:r w:rsidRPr="006F0A9A">
              <w:rPr>
                <w:rFonts w:ascii="ISOCPEUR" w:hAnsi="ISOCPEUR"/>
                <w:sz w:val="20"/>
              </w:rPr>
              <w:t>, чугунн</w:t>
            </w:r>
            <w:r>
              <w:rPr>
                <w:rFonts w:ascii="ISOCPEUR" w:hAnsi="ISOCPEUR"/>
                <w:sz w:val="20"/>
              </w:rPr>
              <w:t>ой</w:t>
            </w:r>
            <w:r w:rsidRPr="006F0A9A">
              <w:rPr>
                <w:rFonts w:ascii="ISOCPEUR" w:hAnsi="ISOCPEUR"/>
                <w:sz w:val="20"/>
              </w:rPr>
              <w:t>, фланцев</w:t>
            </w:r>
            <w:r>
              <w:rPr>
                <w:rFonts w:ascii="ISOCPEUR" w:hAnsi="ISOCPEUR"/>
                <w:sz w:val="20"/>
              </w:rPr>
              <w:t>ой</w:t>
            </w:r>
            <w:r w:rsidRPr="006F0A9A">
              <w:rPr>
                <w:rFonts w:ascii="ISOCPEUR" w:hAnsi="ISOCPEUR"/>
                <w:sz w:val="20"/>
              </w:rPr>
              <w:t>, DN400 мм, PN10, L=250 ± 25 мм (в комплекте с болтами, гайками, шайбами из коррозионностойкой стали и межфланцевыми прокладками) для установки в грунте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FC7D9" w14:textId="2350BFA5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41297C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29166" w14:textId="5B03FD43" w:rsidR="006F0A9A" w:rsidRPr="00735F01" w:rsidRDefault="006F0A9A" w:rsidP="006F0A9A">
            <w:pPr>
              <w:pStyle w:val="114"/>
              <w:rPr>
                <w:rFonts w:ascii="ISOCPEUR" w:hAnsi="ISOCPEUR"/>
                <w:sz w:val="20"/>
              </w:rPr>
            </w:pPr>
            <w:r w:rsidRPr="006F0A9A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0A70E" w14:textId="76BA5AF8" w:rsidR="006F0A9A" w:rsidRPr="0042444F" w:rsidRDefault="006F0A9A" w:rsidP="006F0A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45C9E" w:rsidRPr="0042444F" w14:paraId="4F23BD3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77777777" w:rsidR="00745C9E" w:rsidRPr="0042444F" w:rsidRDefault="00745C9E" w:rsidP="0053777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08F98942" w:rsidR="00745C9E" w:rsidRPr="0042444F" w:rsidRDefault="00E82D6D" w:rsidP="00745C9E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2.7 </w:t>
            </w:r>
            <w:r w:rsidRPr="00F008CE">
              <w:rPr>
                <w:rFonts w:ascii="ISOCPEUR" w:hAnsi="ISOCPEUR"/>
                <w:b/>
                <w:bCs/>
                <w:sz w:val="20"/>
                <w:u w:val="single"/>
              </w:rPr>
              <w:t>Монтаж материалов и изделий: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745C9E" w:rsidRPr="0042444F" w:rsidRDefault="00745C9E" w:rsidP="00745C9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68923621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570CE344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 xml:space="preserve"> Колодец водопроводный из сборных железобетонных Ø1000 мм, в составе: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3DC82" w14:textId="4C633BE6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15FDC1E5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5649261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A05C0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B52C5" w14:textId="2477934D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плита днища ПН10, Ø1500 мм, h=100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315FF" w14:textId="430431C7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FCDF2" w14:textId="12F672FE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CB5DA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60383B1C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FF957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D7E48" w14:textId="1A5AC485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стеновое КС10.6, Øвнеш1160 мм, Øвнутр1000 мм, h=590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127DC6" w14:textId="13A629A2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700B2A" w14:textId="6897D788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693C3A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51D17DF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C886E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ACFDC" w14:textId="2731EA19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стеновое КС10.9, Øвнеш1160 мм, Øвнутр1000 мм, h=890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64F3FA" w14:textId="243478A4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09B7C" w14:textId="0C04E534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99978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59791A5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9FCA9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EB890" w14:textId="40EE9B5F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плита перекрытия ПП10-2, Ø1160 мм, h=150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25A3" w14:textId="32D9A327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2F8FF9" w14:textId="6254EFE6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2E7F3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5CD368D2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5167E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CC081" w14:textId="1CCB60A2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опорное КО6, Øвнеш840 мм, Øвнутр580 мм, h=70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201CF" w14:textId="6F84377F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C4015" w14:textId="3E52076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35653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7D5B2109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8B32A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E29D9" w14:textId="4146E784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опорное КО7, Øвнеш840 мм, Øвнутр580 мм, h=50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850A3" w14:textId="6BF22B5E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A38C9" w14:textId="44769D26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13A01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145361D3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7248A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E194A0" w14:textId="582C836D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 xml:space="preserve"> Колодец водопроводный из сборных железобетонных Ø1500 мм, в составе: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FBDCE" w14:textId="15779924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14F17" w14:textId="283AC7DB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41B98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012C826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4A311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0C03A" w14:textId="3EBAC996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плита днища ПН15, Ø1500 мм, h=120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B7758" w14:textId="7211E4DD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E31A1" w14:textId="3385D6FD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2ABFB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2EB9FC0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32DF0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60B16" w14:textId="1ED442EE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стеновое КС15.6, Øвнеш1680 мм, Øвнутр1500 мм, h=590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3F5A1" w14:textId="3095868C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2E287" w14:textId="73576C24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921FF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11BC3DEB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36BD5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CA75D" w14:textId="50186A38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стеновое КС15.9, Øвнеш1680 мм, Øвнутр1500 мм, h=890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D8496" w14:textId="7BDCA59F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43440" w14:textId="5ACAD167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55936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0D196C58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386EEE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48671" w14:textId="53AFC44E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плита перекрытия 1ПП15-2, Ø1680 мм, h=150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658B2" w14:textId="31D0340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56E9E" w14:textId="1B681788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187F3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7CC9866C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28E9F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60EDA" w14:textId="190AB5A3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опорное КО6, Øвнеш840 мм, Øвнутр580 мм, h=70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497AB" w14:textId="035B77FA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B2B3A" w14:textId="671674CE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61B13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19B03AB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2B26C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3A810" w14:textId="4AE6E4C3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- кольцо опорное КО7, Øвнеш840 мм, Øвнутр580 мм, h=50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32495" w14:textId="638BEB82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6F5FDE" w14:textId="09D6D0EB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D8550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782B5C3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A8BFD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91365" w14:textId="16E2EFAC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 xml:space="preserve">Люк чугунный тяжелый Т (С250) – Г-1-60 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B9E329" w14:textId="1119700F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C4ABA" w14:textId="17ECBB21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B8933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5E1E9E60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2D1A4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14EE0" w14:textId="1B11635E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Лестница навесная для пожарного гидранта Л1, H=1,50 м (с антикоррозийным покрытием)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BE076" w14:textId="6FD3A5FF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ED6B9" w14:textId="25940CA4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05878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0511974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C9F8D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1A69D" w14:textId="051DC460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Полухомут МС1 (2 шт в комплекте), устанавливается на ПГ (с антикоррозийным покрытием), в комплекте с болтами, гайками и шайбами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185F7" w14:textId="3BB5C3B9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D1FA9" w14:textId="4722695F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146273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42E1A7E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B308C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26CDC" w14:textId="62034554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Цеметно - песчаный раствор марки М200 на заделку отверстий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71375" w14:textId="0E31413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239AE" w14:textId="129EF348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0,16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BC1AC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4C6F67F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9DD12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12B588" w14:textId="32879908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Цеметно - песчаный раствор марки М100 для установки ж/б элементов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B12E0" w14:textId="76E7DC02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FE794" w14:textId="37F0242D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0,10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3E830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4DA80AF0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0A7F20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BBE1DD" w14:textId="1706A8DE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Бетон для основания под арматуру/упоры марки В10 F150 W4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4C30F" w14:textId="12A8981C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C063E" w14:textId="68E021C4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0,284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852A9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789575EF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6353C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050BAC" w14:textId="758901C5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Гидроизоляция обмазочная для наружных железобетонных поверхностей колодца (2 слоя, расход 1,1 кг/м2)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DAD42" w14:textId="797C53DC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CACC6" w14:textId="31AA223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73,30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4CDBB5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3E0617E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B6066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E001E" w14:textId="2415DA74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Праймер битумный (1 слой, расход 0,4 л/м2)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5781A7" w14:textId="66EEBAFE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595CB" w14:textId="6F88928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13,40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07A72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05E598CF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5039E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8B8E9" w14:textId="756A5F97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Щебень М1000-М1200 с крупностью фракций 15-20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AADDD" w14:textId="6569AF89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CF4B7" w14:textId="22801607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0,85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4ED04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1AFDF198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196FD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2A17C9" w14:textId="45638636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Опорно-направляющее кольцо для полимерной трубы Ø160 мм, высота ребра 95 мм (в комплекте с прокладкой из резины)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F7CD8" w14:textId="26D9DCAB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54A02" w14:textId="0EF34299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B4D28C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1472ADD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C6C65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7615D" w14:textId="5A0CCB17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Уплотнительная (герметизирующая) переходная манжета Ø160х426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FF2499" w14:textId="254E9D15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BC611" w14:textId="53ECFCA1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A54C4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417CE28F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ECB45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8F0F4" w14:textId="37D81250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Герметик «Stopag FN2100 Aquastop», 600 мл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0BE25" w14:textId="45A489B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B74DE" w14:textId="5443705E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F6A47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6DE52FEC" w14:textId="77777777" w:rsidTr="007E2165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73D84" w14:textId="77777777" w:rsidR="00E82D6D" w:rsidRPr="0042444F" w:rsidRDefault="00E82D6D" w:rsidP="00E82D6D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FF042" w14:textId="4649BBFE" w:rsidR="00E82D6D" w:rsidRPr="000F68AD" w:rsidRDefault="00E82D6D" w:rsidP="00E82D6D">
            <w:pPr>
              <w:pStyle w:val="113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Гильза из стальной трубы Ø426x7 мм, L=240 мм с наружным и внутренним антикоррозийным покрытием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0DEC1" w14:textId="678F5B7B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E7698" w14:textId="01B566E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  <w:r w:rsidRPr="00E82D6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86EF3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4204DD0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58BDB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3200F" w14:textId="7CE31E86" w:rsidR="00E82D6D" w:rsidRPr="008C11C8" w:rsidRDefault="008C11C8" w:rsidP="008C11C8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C11C8">
              <w:rPr>
                <w:rFonts w:ascii="ISOCPEUR" w:hAnsi="ISOCPEUR"/>
                <w:b/>
                <w:bCs/>
                <w:sz w:val="20"/>
                <w:u w:val="single"/>
              </w:rPr>
              <w:t>3.  Заключение существующего водопровода Вп в футляр с южной стороны 2БКТП-3150/6/04 (поз. 2 по ГП) и блочной компрессорной (поз. 3 по ГП)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EF1AE93" w14:textId="24531399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3100C" w14:textId="677F93B9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B839C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710C9F3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FB1D5" w14:textId="77777777" w:rsidR="008C11C8" w:rsidRPr="0042444F" w:rsidRDefault="008C11C8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628EC" w14:textId="7500A5B0" w:rsidR="008C11C8" w:rsidRPr="008C11C8" w:rsidRDefault="008C11C8" w:rsidP="008C11C8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3.1 </w:t>
            </w:r>
            <w:r w:rsidRPr="00C71D3B">
              <w:rPr>
                <w:rFonts w:ascii="ISOCPEUR" w:hAnsi="ISOCPEUR"/>
                <w:b/>
                <w:bCs/>
                <w:sz w:val="20"/>
                <w:u w:val="single"/>
              </w:rPr>
              <w:t>Земляные работы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72CB8D4" w14:textId="77777777" w:rsidR="008C11C8" w:rsidRPr="000F68AD" w:rsidRDefault="008C11C8" w:rsidP="00E82D6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B87B7" w14:textId="77777777" w:rsidR="008C11C8" w:rsidRPr="000F68AD" w:rsidRDefault="008C11C8" w:rsidP="00E82D6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524421" w14:textId="77777777" w:rsidR="008C11C8" w:rsidRPr="0042444F" w:rsidRDefault="008C11C8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3F7B146D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7ACEE" w14:textId="77777777" w:rsidR="008C11C8" w:rsidRPr="008C11C8" w:rsidRDefault="008C11C8" w:rsidP="008C11C8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81D332" w14:textId="5F255F74" w:rsidR="008C11C8" w:rsidRPr="008C11C8" w:rsidRDefault="008C11C8" w:rsidP="008C11C8">
            <w:pPr>
              <w:pStyle w:val="113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 xml:space="preserve"> Разработка грунта I - II группы механизированным способом при подготовке траншеии под трубопроводы (экскаватором "обратная лопата" с ковшом вместимостью 0,65 м3)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FE97F" w14:textId="37CBD5C2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FDA028" w14:textId="21D44D8B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49,50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5CB0B" w14:textId="77777777" w:rsidR="008C11C8" w:rsidRPr="0042444F" w:rsidRDefault="008C11C8" w:rsidP="008C11C8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7C5C018E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9331C" w14:textId="77777777" w:rsidR="008C11C8" w:rsidRPr="008C11C8" w:rsidRDefault="008C11C8" w:rsidP="008C11C8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A7677" w14:textId="68AF8DB5" w:rsidR="008C11C8" w:rsidRPr="008C11C8" w:rsidRDefault="008C11C8" w:rsidP="008C11C8">
            <w:pPr>
              <w:pStyle w:val="113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 xml:space="preserve"> Доработка грунта II группы ручным способом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F7D0A" w14:textId="31DC4C25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C98E3" w14:textId="6B61F6CA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5,50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21569" w14:textId="77777777" w:rsidR="008C11C8" w:rsidRPr="0042444F" w:rsidRDefault="008C11C8" w:rsidP="008C11C8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2F81D83A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4A244C" w14:textId="77777777" w:rsidR="008C11C8" w:rsidRPr="008C11C8" w:rsidRDefault="008C11C8" w:rsidP="008C11C8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F30B4" w14:textId="28458AEF" w:rsidR="008C11C8" w:rsidRPr="008C11C8" w:rsidRDefault="008C11C8" w:rsidP="008C11C8">
            <w:pPr>
              <w:pStyle w:val="113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 xml:space="preserve"> Устройство основания песчаного под трубопроводы толщиной 100 мм с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C52F7" w14:textId="0EEFCDDE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67A506" w14:textId="20B9655D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4,20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32A21C" w14:textId="77777777" w:rsidR="008C11C8" w:rsidRPr="0042444F" w:rsidRDefault="008C11C8" w:rsidP="008C11C8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6E2D9BB1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BAC89" w14:textId="77777777" w:rsidR="008C11C8" w:rsidRPr="008C11C8" w:rsidRDefault="008C11C8" w:rsidP="008C11C8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6B8F8" w14:textId="03725E9B" w:rsidR="008C11C8" w:rsidRPr="008C11C8" w:rsidRDefault="008C11C8" w:rsidP="008C11C8">
            <w:pPr>
              <w:pStyle w:val="113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82DA96" w14:textId="55A40E2A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873D2" w14:textId="11C04165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19,95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503C7F" w14:textId="77777777" w:rsidR="008C11C8" w:rsidRPr="0042444F" w:rsidRDefault="008C11C8" w:rsidP="008C11C8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3D373ECC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0A009C" w14:textId="77777777" w:rsidR="008C11C8" w:rsidRPr="008C11C8" w:rsidRDefault="008C11C8" w:rsidP="008C11C8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6406F" w14:textId="179974E5" w:rsidR="008C11C8" w:rsidRPr="008C11C8" w:rsidRDefault="008C11C8" w:rsidP="008C11C8">
            <w:pPr>
              <w:pStyle w:val="113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29B0C" w14:textId="75262751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22E218" w14:textId="53BF3C1F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31,50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8782C" w14:textId="77777777" w:rsidR="008C11C8" w:rsidRPr="0042444F" w:rsidRDefault="008C11C8" w:rsidP="008C11C8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55403A68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54E8A7" w14:textId="77777777" w:rsidR="008C11C8" w:rsidRPr="008C11C8" w:rsidRDefault="008C11C8" w:rsidP="008C11C8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E43A2" w14:textId="6A72481A" w:rsidR="008C11C8" w:rsidRPr="008C11C8" w:rsidRDefault="008C11C8" w:rsidP="008C11C8">
            <w:pPr>
              <w:pStyle w:val="113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 xml:space="preserve"> Вывоз и утилизация извлеченного грунта (I - II группы)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56616" w14:textId="3D44FB4A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м</w:t>
            </w:r>
            <w:r w:rsidRPr="008C11C8">
              <w:rPr>
                <w:rFonts w:ascii="ISOCPEUR" w:hAnsi="ISOCPEUR"/>
                <w:sz w:val="2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A115E" w14:textId="1A692AAA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  <w:r w:rsidRPr="008C11C8">
              <w:rPr>
                <w:rFonts w:ascii="ISOCPEUR" w:hAnsi="ISOCPEUR"/>
                <w:sz w:val="20"/>
              </w:rPr>
              <w:t>55,00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08FF8A" w14:textId="77777777" w:rsidR="008C11C8" w:rsidRPr="0042444F" w:rsidRDefault="008C11C8" w:rsidP="008C11C8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11C8" w:rsidRPr="0042444F" w14:paraId="6C0E3AF9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7FB871" w14:textId="77777777" w:rsidR="008C11C8" w:rsidRPr="0042444F" w:rsidRDefault="008C11C8" w:rsidP="008C11C8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D3895C" w14:textId="4C59B1DF" w:rsidR="008C11C8" w:rsidRPr="008C11C8" w:rsidRDefault="008C11C8" w:rsidP="008C11C8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3.</w:t>
            </w:r>
            <w:r w:rsidR="00CC503B">
              <w:rPr>
                <w:rFonts w:ascii="ISOCPEUR" w:hAnsi="ISOCPEUR"/>
                <w:b/>
                <w:bCs/>
                <w:sz w:val="20"/>
                <w:u w:val="single"/>
              </w:rPr>
              <w:t>2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Pr="002F096D">
              <w:rPr>
                <w:rFonts w:ascii="ISOCPEUR" w:hAnsi="ISOCPEUR"/>
                <w:b/>
                <w:bCs/>
                <w:sz w:val="20"/>
                <w:u w:val="single"/>
              </w:rPr>
              <w:t>Монтаж футляров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49851D" w14:textId="4F433B3B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45239" w14:textId="29AC3A3F" w:rsidR="008C11C8" w:rsidRPr="000F68AD" w:rsidRDefault="008C11C8" w:rsidP="008C11C8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532063" w14:textId="77777777" w:rsidR="008C11C8" w:rsidRPr="0042444F" w:rsidRDefault="008C11C8" w:rsidP="008C11C8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6310F" w:rsidRPr="0042444F" w14:paraId="560ABE9B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62911" w14:textId="77777777" w:rsidR="00B6310F" w:rsidRPr="00B6310F" w:rsidRDefault="00B6310F" w:rsidP="00B6310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23C1B" w14:textId="32D4D924" w:rsidR="00B6310F" w:rsidRPr="00B6310F" w:rsidRDefault="00B6310F" w:rsidP="00B6310F">
            <w:pPr>
              <w:pStyle w:val="113"/>
              <w:rPr>
                <w:rFonts w:ascii="ISOCPEUR" w:hAnsi="ISOCPEUR"/>
                <w:sz w:val="20"/>
              </w:rPr>
            </w:pPr>
            <w:r w:rsidRPr="00B6310F">
              <w:rPr>
                <w:rFonts w:ascii="ISOCPEUR" w:hAnsi="ISOCPEUR"/>
                <w:sz w:val="20"/>
              </w:rPr>
              <w:t>Труба питьевая/техническая ПЭ100 SDR17 Ø225x13,4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38A3DD" w14:textId="2CA8E470" w:rsidR="00B6310F" w:rsidRPr="000F68AD" w:rsidRDefault="00B6310F" w:rsidP="00B6310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B6310F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316C5" w14:textId="66507AA6" w:rsidR="00B6310F" w:rsidRPr="000F68AD" w:rsidRDefault="00B6310F" w:rsidP="00B6310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B6310F">
              <w:rPr>
                <w:rFonts w:ascii="ISOCPEUR" w:hAnsi="ISOCPEUR"/>
                <w:sz w:val="20"/>
              </w:rPr>
              <w:t>20,2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BD7A54" w14:textId="77777777" w:rsidR="00B6310F" w:rsidRPr="0042444F" w:rsidRDefault="00B6310F" w:rsidP="00B6310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6310F" w:rsidRPr="0042444F" w14:paraId="1EC1AA38" w14:textId="77777777" w:rsidTr="005F01D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BA1AB" w14:textId="77777777" w:rsidR="00B6310F" w:rsidRPr="00B6310F" w:rsidRDefault="00B6310F" w:rsidP="00B6310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E5EFFE" w14:textId="2A9B13FE" w:rsidR="00B6310F" w:rsidRPr="00B6310F" w:rsidRDefault="00B6310F" w:rsidP="00B6310F">
            <w:pPr>
              <w:pStyle w:val="113"/>
              <w:rPr>
                <w:rFonts w:ascii="ISOCPEUR" w:hAnsi="ISOCPEUR"/>
                <w:sz w:val="20"/>
              </w:rPr>
            </w:pPr>
            <w:r w:rsidRPr="00B6310F">
              <w:rPr>
                <w:rFonts w:ascii="ISOCPEUR" w:hAnsi="ISOCPEUR"/>
                <w:sz w:val="20"/>
              </w:rPr>
              <w:t>Труба питьевая/техническая ПЭ100 SDR17 Ø355x21,1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34B911" w14:textId="387E1A9B" w:rsidR="00B6310F" w:rsidRPr="000F68AD" w:rsidRDefault="00B6310F" w:rsidP="00B6310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B6310F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AC9A31" w14:textId="58CF8027" w:rsidR="00B6310F" w:rsidRPr="000F68AD" w:rsidRDefault="00B6310F" w:rsidP="00B6310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B6310F">
              <w:rPr>
                <w:rFonts w:ascii="ISOCPEUR" w:hAnsi="ISOCPEUR"/>
                <w:sz w:val="20"/>
              </w:rPr>
              <w:t>12,5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41B8C" w14:textId="77777777" w:rsidR="00B6310F" w:rsidRPr="0042444F" w:rsidRDefault="00B6310F" w:rsidP="00B6310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2D6D" w:rsidRPr="0042444F" w14:paraId="2505A4C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FB07F5" w14:textId="77777777" w:rsidR="00E82D6D" w:rsidRPr="0042444F" w:rsidRDefault="00E82D6D" w:rsidP="00E82D6D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D13E6" w14:textId="50BDDA06" w:rsidR="00E82D6D" w:rsidRPr="000F68AD" w:rsidRDefault="00C9628C" w:rsidP="008C11C8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3.3 </w:t>
            </w:r>
            <w:r w:rsidRPr="00F008CE">
              <w:rPr>
                <w:rFonts w:ascii="ISOCPEUR" w:hAnsi="ISOCPEUR"/>
                <w:b/>
                <w:bCs/>
                <w:sz w:val="20"/>
                <w:u w:val="single"/>
              </w:rPr>
              <w:t>Монтаж материалов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CA14CD9" w14:textId="6BB052FA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E0910" w14:textId="4C54C903" w:rsidR="00E82D6D" w:rsidRPr="000F68AD" w:rsidRDefault="00E82D6D" w:rsidP="00E82D6D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E5166" w14:textId="77777777" w:rsidR="00E82D6D" w:rsidRPr="0042444F" w:rsidRDefault="00E82D6D" w:rsidP="00E82D6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16F" w:rsidRPr="0042444F" w14:paraId="2B4029AB" w14:textId="77777777" w:rsidTr="004E196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8FEA43" w14:textId="77777777" w:rsidR="0097116F" w:rsidRPr="0097116F" w:rsidRDefault="0097116F" w:rsidP="0097116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B0F3E" w14:textId="5F567AEE" w:rsidR="0097116F" w:rsidRPr="000F68AD" w:rsidRDefault="0097116F" w:rsidP="0097116F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люка</w:t>
            </w:r>
            <w:r w:rsidRPr="00C9628C">
              <w:rPr>
                <w:rFonts w:ascii="ISOCPEUR" w:hAnsi="ISOCPEUR"/>
                <w:sz w:val="20"/>
              </w:rPr>
              <w:t xml:space="preserve"> чугунн</w:t>
            </w:r>
            <w:r>
              <w:rPr>
                <w:rFonts w:ascii="ISOCPEUR" w:hAnsi="ISOCPEUR"/>
                <w:sz w:val="20"/>
              </w:rPr>
              <w:t>ого</w:t>
            </w:r>
            <w:r w:rsidRPr="00C9628C">
              <w:rPr>
                <w:rFonts w:ascii="ISOCPEUR" w:hAnsi="ISOCPEUR"/>
                <w:sz w:val="20"/>
              </w:rPr>
              <w:t xml:space="preserve"> тяжел</w:t>
            </w:r>
            <w:r>
              <w:rPr>
                <w:rFonts w:ascii="ISOCPEUR" w:hAnsi="ISOCPEUR"/>
                <w:sz w:val="20"/>
              </w:rPr>
              <w:t>ого</w:t>
            </w:r>
            <w:r w:rsidRPr="00C9628C">
              <w:rPr>
                <w:rFonts w:ascii="ISOCPEUR" w:hAnsi="ISOCPEUR"/>
                <w:sz w:val="20"/>
              </w:rPr>
              <w:t xml:space="preserve"> Т (С250) – В-1-60 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3247D97" w14:textId="30C7F833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A607A2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2C8F2" w14:textId="3BA16F65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3C381" w14:textId="77777777" w:rsidR="0097116F" w:rsidRPr="0042444F" w:rsidRDefault="0097116F" w:rsidP="0097116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16F" w:rsidRPr="0042444F" w14:paraId="4C5042CB" w14:textId="77777777" w:rsidTr="004E196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BE1D6" w14:textId="77777777" w:rsidR="0097116F" w:rsidRPr="0097116F" w:rsidRDefault="0097116F" w:rsidP="0097116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E3CEA5" w14:textId="17BE3810" w:rsidR="0097116F" w:rsidRPr="000F68AD" w:rsidRDefault="0097116F" w:rsidP="0097116F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</w:t>
            </w:r>
            <w:r w:rsidRPr="00C9628C">
              <w:rPr>
                <w:rFonts w:ascii="ISOCPEUR" w:hAnsi="ISOCPEUR"/>
                <w:sz w:val="20"/>
              </w:rPr>
              <w:t xml:space="preserve"> </w:t>
            </w:r>
            <w:r>
              <w:rPr>
                <w:rFonts w:ascii="ISOCPEUR" w:hAnsi="ISOCPEUR"/>
                <w:sz w:val="20"/>
              </w:rPr>
              <w:t>о</w:t>
            </w:r>
            <w:r w:rsidRPr="00C9628C">
              <w:rPr>
                <w:rFonts w:ascii="ISOCPEUR" w:hAnsi="ISOCPEUR"/>
                <w:sz w:val="20"/>
              </w:rPr>
              <w:t>порно-направляюще</w:t>
            </w:r>
            <w:r>
              <w:rPr>
                <w:rFonts w:ascii="ISOCPEUR" w:hAnsi="ISOCPEUR"/>
                <w:sz w:val="20"/>
              </w:rPr>
              <w:t>го</w:t>
            </w:r>
            <w:r w:rsidRPr="00C9628C">
              <w:rPr>
                <w:rFonts w:ascii="ISOCPEUR" w:hAnsi="ISOCPEUR"/>
                <w:sz w:val="20"/>
              </w:rPr>
              <w:t xml:space="preserve"> кольц</w:t>
            </w:r>
            <w:r>
              <w:rPr>
                <w:rFonts w:ascii="ISOCPEUR" w:hAnsi="ISOCPEUR"/>
                <w:sz w:val="20"/>
              </w:rPr>
              <w:t>а</w:t>
            </w:r>
            <w:r w:rsidRPr="00C9628C">
              <w:rPr>
                <w:rFonts w:ascii="ISOCPEUR" w:hAnsi="ISOCPEUR"/>
                <w:sz w:val="20"/>
              </w:rPr>
              <w:t xml:space="preserve"> для стальной трубы Ø57 мм, высота ребра 35 мм (в комплекте с прокладкой из резины)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77B6C1B" w14:textId="72D34BE5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A607A2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F0B52" w14:textId="6EF0B45C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21584" w14:textId="77777777" w:rsidR="0097116F" w:rsidRPr="0042444F" w:rsidRDefault="0097116F" w:rsidP="0097116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16F" w:rsidRPr="0042444F" w14:paraId="5426AC35" w14:textId="77777777" w:rsidTr="004E196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7C503E" w14:textId="77777777" w:rsidR="0097116F" w:rsidRPr="0097116F" w:rsidRDefault="0097116F" w:rsidP="0097116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F5735" w14:textId="7C5F8DC2" w:rsidR="0097116F" w:rsidRPr="000F68AD" w:rsidRDefault="0097116F" w:rsidP="0097116F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</w:t>
            </w:r>
            <w:r w:rsidRPr="00C9628C">
              <w:rPr>
                <w:rFonts w:ascii="ISOCPEUR" w:hAnsi="ISOCPEUR"/>
                <w:sz w:val="20"/>
              </w:rPr>
              <w:t xml:space="preserve"> </w:t>
            </w:r>
            <w:r>
              <w:rPr>
                <w:rFonts w:ascii="ISOCPEUR" w:hAnsi="ISOCPEUR"/>
                <w:sz w:val="20"/>
              </w:rPr>
              <w:t>о</w:t>
            </w:r>
            <w:r w:rsidRPr="00C9628C">
              <w:rPr>
                <w:rFonts w:ascii="ISOCPEUR" w:hAnsi="ISOCPEUR"/>
                <w:sz w:val="20"/>
              </w:rPr>
              <w:t>порно-направляюще</w:t>
            </w:r>
            <w:r>
              <w:rPr>
                <w:rFonts w:ascii="ISOCPEUR" w:hAnsi="ISOCPEUR"/>
                <w:sz w:val="20"/>
              </w:rPr>
              <w:t>го</w:t>
            </w:r>
            <w:r w:rsidRPr="00C9628C">
              <w:rPr>
                <w:rFonts w:ascii="ISOCPEUR" w:hAnsi="ISOCPEUR"/>
                <w:sz w:val="20"/>
              </w:rPr>
              <w:t xml:space="preserve"> кольц</w:t>
            </w:r>
            <w:r>
              <w:rPr>
                <w:rFonts w:ascii="ISOCPEUR" w:hAnsi="ISOCPEUR"/>
                <w:sz w:val="20"/>
              </w:rPr>
              <w:t>а</w:t>
            </w:r>
            <w:r w:rsidRPr="00C9628C">
              <w:rPr>
                <w:rFonts w:ascii="ISOCPEUR" w:hAnsi="ISOCPEUR"/>
                <w:sz w:val="20"/>
              </w:rPr>
              <w:t xml:space="preserve"> для стальной трубы Ø114 мм, высота ребра 95 мм (в комплекте с прокладкой из резины)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D614953" w14:textId="1CCDF8FD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A607A2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46AA0D" w14:textId="0566F530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F697B5" w14:textId="77777777" w:rsidR="0097116F" w:rsidRPr="0042444F" w:rsidRDefault="0097116F" w:rsidP="0097116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16F" w:rsidRPr="0042444F" w14:paraId="631D8956" w14:textId="77777777" w:rsidTr="00EE759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70206" w14:textId="77777777" w:rsidR="0097116F" w:rsidRPr="0097116F" w:rsidRDefault="0097116F" w:rsidP="0097116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1569AF" w14:textId="2A4CE8E7" w:rsidR="0097116F" w:rsidRPr="000F68AD" w:rsidRDefault="0097116F" w:rsidP="0097116F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герметизирующей манжеты </w:t>
            </w:r>
            <w:r w:rsidRPr="00C9628C">
              <w:rPr>
                <w:rFonts w:ascii="ISOCPEUR" w:hAnsi="ISOCPEUR"/>
                <w:sz w:val="20"/>
              </w:rPr>
              <w:t>Ø57х225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B843FAF" w14:textId="35E9E3CB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16A41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8BDFA3" w14:textId="736317DF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0F3980" w14:textId="77777777" w:rsidR="0097116F" w:rsidRPr="0042444F" w:rsidRDefault="0097116F" w:rsidP="0097116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16F" w:rsidRPr="0042444F" w14:paraId="5A0C1253" w14:textId="77777777" w:rsidTr="00EE759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466D5" w14:textId="77777777" w:rsidR="0097116F" w:rsidRPr="0097116F" w:rsidRDefault="0097116F" w:rsidP="0097116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9CE20" w14:textId="400B4C81" w:rsidR="0097116F" w:rsidRPr="000F68AD" w:rsidRDefault="0097116F" w:rsidP="0097116F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 xml:space="preserve">Монтаж герметизирующей манжеты </w:t>
            </w:r>
            <w:r w:rsidRPr="00C9628C">
              <w:rPr>
                <w:rFonts w:ascii="ISOCPEUR" w:hAnsi="ISOCPEUR"/>
                <w:sz w:val="20"/>
              </w:rPr>
              <w:t>Ø114</w:t>
            </w:r>
            <w:r>
              <w:rPr>
                <w:rFonts w:ascii="ISOCPEUR" w:hAnsi="ISOCPEUR"/>
                <w:sz w:val="20"/>
              </w:rPr>
              <w:t>х</w:t>
            </w:r>
            <w:r w:rsidRPr="00C9628C">
              <w:rPr>
                <w:rFonts w:ascii="ISOCPEUR" w:hAnsi="ISOCPEUR"/>
                <w:sz w:val="20"/>
              </w:rPr>
              <w:t>355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5E565D0" w14:textId="44F1B10D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F16A41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F9B47" w14:textId="47FDE4C4" w:rsidR="0097116F" w:rsidRPr="000F68AD" w:rsidRDefault="0097116F" w:rsidP="0097116F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4CDE8" w14:textId="77777777" w:rsidR="0097116F" w:rsidRPr="0042444F" w:rsidRDefault="0097116F" w:rsidP="0097116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9628C" w:rsidRPr="0042444F" w14:paraId="5E90782F" w14:textId="77777777" w:rsidTr="0054726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901C2" w14:textId="77777777" w:rsidR="00C9628C" w:rsidRPr="0097116F" w:rsidRDefault="00C9628C" w:rsidP="0097116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455010" w14:textId="38F06534" w:rsidR="00C9628C" w:rsidRPr="000F68AD" w:rsidRDefault="00C9628C" w:rsidP="00C9628C">
            <w:pPr>
              <w:pStyle w:val="113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Проварка ПЭ футляра экструдером по всей длине (с двух сторон)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1D2E76" w14:textId="723E0911" w:rsidR="00C9628C" w:rsidRPr="000F68AD" w:rsidRDefault="00C9628C" w:rsidP="00C9628C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п.м.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8C24A1" w14:textId="50EED786" w:rsidR="00C9628C" w:rsidRPr="000F68AD" w:rsidRDefault="00C9628C" w:rsidP="00C9628C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65,4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66246E" w14:textId="77777777" w:rsidR="00C9628C" w:rsidRPr="0042444F" w:rsidRDefault="00C9628C" w:rsidP="00C9628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9628C" w:rsidRPr="0042444F" w14:paraId="2D3E2214" w14:textId="77777777" w:rsidTr="0054726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94750F" w14:textId="77777777" w:rsidR="00C9628C" w:rsidRPr="0097116F" w:rsidRDefault="00C9628C" w:rsidP="0097116F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5BBFAD" w14:textId="6AEA3BC1" w:rsidR="00C9628C" w:rsidRPr="000F68AD" w:rsidRDefault="00C9628C" w:rsidP="00C9628C">
            <w:pPr>
              <w:pStyle w:val="113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Герметик «Stopag FN2100 Aquastop», 600 мл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D53A05" w14:textId="75CEFD61" w:rsidR="00C9628C" w:rsidRPr="000F68AD" w:rsidRDefault="00C9628C" w:rsidP="00C9628C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FBA7D" w14:textId="20DB59F1" w:rsidR="00C9628C" w:rsidRPr="000F68AD" w:rsidRDefault="00C9628C" w:rsidP="00C9628C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C9628C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2442B" w14:textId="77777777" w:rsidR="00C9628C" w:rsidRPr="0042444F" w:rsidRDefault="00C9628C" w:rsidP="00C9628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4C336EEC" w14:textId="77777777" w:rsidR="0012500C" w:rsidRPr="0042444F" w:rsidRDefault="0012500C" w:rsidP="00FA3426">
      <w:pPr>
        <w:rPr>
          <w:rFonts w:ascii="ISOCPEUR" w:hAnsi="ISOCPEUR"/>
          <w:sz w:val="20"/>
          <w:szCs w:val="20"/>
        </w:rPr>
      </w:pPr>
    </w:p>
    <w:sectPr w:rsidR="0012500C" w:rsidRPr="0042444F" w:rsidSect="00426F3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1DCCC475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0B4D1E">
            <w:rPr>
              <w:bCs/>
              <w:sz w:val="32"/>
              <w:szCs w:val="32"/>
            </w:rPr>
            <w:t>Н</w:t>
          </w:r>
          <w:r w:rsidR="00CE1ECB">
            <w:rPr>
              <w:bCs/>
              <w:sz w:val="32"/>
              <w:szCs w:val="32"/>
            </w:rPr>
            <w:t>В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31A3C588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0B4D1E">
                                  <w:rPr>
                                    <w:rFonts w:ascii="ISOCPEUR" w:hAnsi="ISOCPEUR"/>
                                    <w:noProof/>
                                  </w:rPr>
                                  <w:t>6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31A3C588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0B4D1E">
                            <w:rPr>
                              <w:rFonts w:ascii="ISOCPEUR" w:hAnsi="ISOCPEUR"/>
                              <w:noProof/>
                            </w:rPr>
                            <w:t>6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07B4123F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F50340">
            <w:rPr>
              <w:bCs/>
              <w:sz w:val="32"/>
              <w:szCs w:val="32"/>
            </w:rPr>
            <w:t>Н</w:t>
          </w:r>
          <w:r w:rsidR="00E64DD3" w:rsidRPr="00E64DD3">
            <w:rPr>
              <w:bCs/>
              <w:sz w:val="32"/>
              <w:szCs w:val="32"/>
            </w:rPr>
            <w:t>В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EEF62BA" w:rsidR="00D451D7" w:rsidRPr="00DA7501" w:rsidRDefault="00E64DD3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Михайлова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66645443" w:rsidR="00D451D7" w:rsidRPr="00A45C3F" w:rsidRDefault="00F50340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>
            <w:rPr>
              <w:sz w:val="24"/>
              <w:szCs w:val="24"/>
            </w:rPr>
            <w:t>Наружные сети водоснабжения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1E68F5E3" w:rsidR="004F3CB7" w:rsidRPr="00DA7501" w:rsidRDefault="00E64DD3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Смирнов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492E98D6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5A80D284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0B4D1E">
            <w:rPr>
              <w:noProof/>
              <w:sz w:val="22"/>
            </w:rPr>
            <w:t>6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769802A9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5AB48656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1EFB38BD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0B4D1E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0B4D1E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0B4D1E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7FC70D8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0B4D1E">
            <w:rPr>
              <w:rFonts w:ascii="ISOCPEUR" w:hAnsi="ISOCPEUR"/>
              <w:noProof/>
            </w:rPr>
            <w:t>6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6B294B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D96399"/>
    <w:multiLevelType w:val="hybridMultilevel"/>
    <w:tmpl w:val="4508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5CB5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1DD726B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A975699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8" w15:restartNumberingAfterBreak="0">
    <w:nsid w:val="34183C60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9CD031F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41F23"/>
    <w:multiLevelType w:val="hybridMultilevel"/>
    <w:tmpl w:val="367A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46C92"/>
    <w:multiLevelType w:val="hybridMultilevel"/>
    <w:tmpl w:val="589CF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117C7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DA329CC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887304906">
    <w:abstractNumId w:val="6"/>
  </w:num>
  <w:num w:numId="2" w16cid:durableId="74784497">
    <w:abstractNumId w:val="6"/>
  </w:num>
  <w:num w:numId="3" w16cid:durableId="567618281">
    <w:abstractNumId w:val="6"/>
  </w:num>
  <w:num w:numId="4" w16cid:durableId="709452287">
    <w:abstractNumId w:val="6"/>
  </w:num>
  <w:num w:numId="5" w16cid:durableId="921448561">
    <w:abstractNumId w:val="7"/>
  </w:num>
  <w:num w:numId="6" w16cid:durableId="858130283">
    <w:abstractNumId w:val="6"/>
  </w:num>
  <w:num w:numId="7" w16cid:durableId="1147092208">
    <w:abstractNumId w:val="6"/>
  </w:num>
  <w:num w:numId="8" w16cid:durableId="331760477">
    <w:abstractNumId w:val="6"/>
  </w:num>
  <w:num w:numId="9" w16cid:durableId="1707219147">
    <w:abstractNumId w:val="6"/>
  </w:num>
  <w:num w:numId="10" w16cid:durableId="1038046285">
    <w:abstractNumId w:val="7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10"/>
  </w:num>
  <w:num w:numId="13" w16cid:durableId="919675232">
    <w:abstractNumId w:val="2"/>
  </w:num>
  <w:num w:numId="14" w16cid:durableId="1355233139">
    <w:abstractNumId w:val="12"/>
  </w:num>
  <w:num w:numId="15" w16cid:durableId="1383097654">
    <w:abstractNumId w:val="11"/>
  </w:num>
  <w:num w:numId="16" w16cid:durableId="498694422">
    <w:abstractNumId w:val="3"/>
  </w:num>
  <w:num w:numId="17" w16cid:durableId="968710683">
    <w:abstractNumId w:val="1"/>
  </w:num>
  <w:num w:numId="18" w16cid:durableId="1294755879">
    <w:abstractNumId w:val="13"/>
  </w:num>
  <w:num w:numId="19" w16cid:durableId="977144539">
    <w:abstractNumId w:val="5"/>
  </w:num>
  <w:num w:numId="20" w16cid:durableId="585697047">
    <w:abstractNumId w:val="8"/>
  </w:num>
  <w:num w:numId="21" w16cid:durableId="1459105938">
    <w:abstractNumId w:val="14"/>
  </w:num>
  <w:num w:numId="22" w16cid:durableId="1707946470">
    <w:abstractNumId w:val="4"/>
  </w:num>
  <w:num w:numId="23" w16cid:durableId="17916325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94736"/>
    <w:rsid w:val="000A263E"/>
    <w:rsid w:val="000B4D1E"/>
    <w:rsid w:val="000F68AD"/>
    <w:rsid w:val="0012500C"/>
    <w:rsid w:val="00152EA2"/>
    <w:rsid w:val="00154E35"/>
    <w:rsid w:val="0015736F"/>
    <w:rsid w:val="00191483"/>
    <w:rsid w:val="00197C82"/>
    <w:rsid w:val="001B1AEA"/>
    <w:rsid w:val="001E2F0D"/>
    <w:rsid w:val="001F33C8"/>
    <w:rsid w:val="00201E1B"/>
    <w:rsid w:val="00232D4D"/>
    <w:rsid w:val="00236422"/>
    <w:rsid w:val="00241449"/>
    <w:rsid w:val="0024749C"/>
    <w:rsid w:val="00252C7C"/>
    <w:rsid w:val="00255C7E"/>
    <w:rsid w:val="00256CCD"/>
    <w:rsid w:val="002A5596"/>
    <w:rsid w:val="002D5A87"/>
    <w:rsid w:val="002F096D"/>
    <w:rsid w:val="002F4929"/>
    <w:rsid w:val="002F561D"/>
    <w:rsid w:val="003A3482"/>
    <w:rsid w:val="003A3518"/>
    <w:rsid w:val="003E0AB3"/>
    <w:rsid w:val="003F5C6A"/>
    <w:rsid w:val="00401F6E"/>
    <w:rsid w:val="0042411C"/>
    <w:rsid w:val="0042444F"/>
    <w:rsid w:val="00426F35"/>
    <w:rsid w:val="00430B94"/>
    <w:rsid w:val="00435982"/>
    <w:rsid w:val="00443A04"/>
    <w:rsid w:val="00443AFA"/>
    <w:rsid w:val="00465708"/>
    <w:rsid w:val="004657F2"/>
    <w:rsid w:val="004B0532"/>
    <w:rsid w:val="004B5609"/>
    <w:rsid w:val="004D77FD"/>
    <w:rsid w:val="004F285C"/>
    <w:rsid w:val="004F3CB7"/>
    <w:rsid w:val="00501CF5"/>
    <w:rsid w:val="00510324"/>
    <w:rsid w:val="00517774"/>
    <w:rsid w:val="0053777A"/>
    <w:rsid w:val="00550E21"/>
    <w:rsid w:val="00556BB0"/>
    <w:rsid w:val="00562C5E"/>
    <w:rsid w:val="0057175C"/>
    <w:rsid w:val="00593916"/>
    <w:rsid w:val="005C096F"/>
    <w:rsid w:val="005C593E"/>
    <w:rsid w:val="0060551C"/>
    <w:rsid w:val="00622CAE"/>
    <w:rsid w:val="00633243"/>
    <w:rsid w:val="00664B44"/>
    <w:rsid w:val="006745BC"/>
    <w:rsid w:val="006C1CC7"/>
    <w:rsid w:val="006C51E9"/>
    <w:rsid w:val="006F0A9A"/>
    <w:rsid w:val="006F12E6"/>
    <w:rsid w:val="006F27B9"/>
    <w:rsid w:val="00725B56"/>
    <w:rsid w:val="00735283"/>
    <w:rsid w:val="00735F01"/>
    <w:rsid w:val="00745C9E"/>
    <w:rsid w:val="007543AC"/>
    <w:rsid w:val="00771623"/>
    <w:rsid w:val="007A5B7D"/>
    <w:rsid w:val="007B2B09"/>
    <w:rsid w:val="007E777F"/>
    <w:rsid w:val="00822B5C"/>
    <w:rsid w:val="0084725B"/>
    <w:rsid w:val="00851C21"/>
    <w:rsid w:val="0088294D"/>
    <w:rsid w:val="00884252"/>
    <w:rsid w:val="00884372"/>
    <w:rsid w:val="008B3FDA"/>
    <w:rsid w:val="008C0D9A"/>
    <w:rsid w:val="008C11C8"/>
    <w:rsid w:val="008C4140"/>
    <w:rsid w:val="008C7524"/>
    <w:rsid w:val="008E73D6"/>
    <w:rsid w:val="008E7B49"/>
    <w:rsid w:val="008F1C00"/>
    <w:rsid w:val="00927CCB"/>
    <w:rsid w:val="00962799"/>
    <w:rsid w:val="0097116F"/>
    <w:rsid w:val="00971EE3"/>
    <w:rsid w:val="00976AF9"/>
    <w:rsid w:val="00981EF1"/>
    <w:rsid w:val="00997897"/>
    <w:rsid w:val="00A06426"/>
    <w:rsid w:val="00A161D7"/>
    <w:rsid w:val="00A27DEE"/>
    <w:rsid w:val="00A45C3F"/>
    <w:rsid w:val="00A568B1"/>
    <w:rsid w:val="00A65DBC"/>
    <w:rsid w:val="00AB1C41"/>
    <w:rsid w:val="00AB2926"/>
    <w:rsid w:val="00AD0B5B"/>
    <w:rsid w:val="00B50D19"/>
    <w:rsid w:val="00B6310F"/>
    <w:rsid w:val="00B64506"/>
    <w:rsid w:val="00B730BD"/>
    <w:rsid w:val="00BB0B0F"/>
    <w:rsid w:val="00BB3AFD"/>
    <w:rsid w:val="00BC5E57"/>
    <w:rsid w:val="00BC77DA"/>
    <w:rsid w:val="00BE20A3"/>
    <w:rsid w:val="00BF40D6"/>
    <w:rsid w:val="00C12A59"/>
    <w:rsid w:val="00C16107"/>
    <w:rsid w:val="00C4098C"/>
    <w:rsid w:val="00C43CE2"/>
    <w:rsid w:val="00C46CAA"/>
    <w:rsid w:val="00C7175C"/>
    <w:rsid w:val="00C71D3B"/>
    <w:rsid w:val="00C833E8"/>
    <w:rsid w:val="00C85F7B"/>
    <w:rsid w:val="00C9628C"/>
    <w:rsid w:val="00CB45C4"/>
    <w:rsid w:val="00CC503B"/>
    <w:rsid w:val="00CE1ECB"/>
    <w:rsid w:val="00CF7674"/>
    <w:rsid w:val="00D451D7"/>
    <w:rsid w:val="00D56712"/>
    <w:rsid w:val="00D97070"/>
    <w:rsid w:val="00DA5E47"/>
    <w:rsid w:val="00DA7501"/>
    <w:rsid w:val="00DD206E"/>
    <w:rsid w:val="00DE3B98"/>
    <w:rsid w:val="00E1688B"/>
    <w:rsid w:val="00E32538"/>
    <w:rsid w:val="00E47FFA"/>
    <w:rsid w:val="00E538BB"/>
    <w:rsid w:val="00E55C96"/>
    <w:rsid w:val="00E578F9"/>
    <w:rsid w:val="00E64DD3"/>
    <w:rsid w:val="00E82D6D"/>
    <w:rsid w:val="00EB5D69"/>
    <w:rsid w:val="00ED32E5"/>
    <w:rsid w:val="00F008CE"/>
    <w:rsid w:val="00F3262D"/>
    <w:rsid w:val="00F45B91"/>
    <w:rsid w:val="00F4693E"/>
    <w:rsid w:val="00F50340"/>
    <w:rsid w:val="00F52670"/>
    <w:rsid w:val="00F57B2B"/>
    <w:rsid w:val="00F63893"/>
    <w:rsid w:val="00F71405"/>
    <w:rsid w:val="00F753D5"/>
    <w:rsid w:val="00F7704B"/>
    <w:rsid w:val="00F91C9E"/>
    <w:rsid w:val="00FA3426"/>
    <w:rsid w:val="00F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3D26E1-AF38-4F41-8CBE-536DF39E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360</TotalTime>
  <Pages>6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Mikhailova Yuliya</cp:lastModifiedBy>
  <cp:revision>79</cp:revision>
  <cp:lastPrinted>2022-10-12T13:31:00Z</cp:lastPrinted>
  <dcterms:created xsi:type="dcterms:W3CDTF">2022-09-06T09:51:00Z</dcterms:created>
  <dcterms:modified xsi:type="dcterms:W3CDTF">2024-02-15T06:52:00Z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