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4D15AB" w:rsidRPr="009451B1" w14:paraId="7B0C9CBC" w14:textId="77777777" w:rsidTr="00641EB6">
        <w:trPr>
          <w:trHeight w:hRule="exact" w:val="1462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33477C23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722A8C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D722EA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Тип, марка,</w:t>
            </w:r>
          </w:p>
          <w:p w14:paraId="0E632D9F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обозначение документа,</w:t>
            </w:r>
          </w:p>
          <w:p w14:paraId="0DD9F299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3C9625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Код</w:t>
            </w:r>
          </w:p>
          <w:p w14:paraId="1858FCFC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EE069F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80C8A5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Ед.</w:t>
            </w:r>
          </w:p>
          <w:p w14:paraId="3D9E3556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изме-</w:t>
            </w:r>
          </w:p>
          <w:p w14:paraId="79710472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C4924E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2DB525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Масса,</w:t>
            </w:r>
          </w:p>
          <w:p w14:paraId="7B8B1B30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1 ед.,</w:t>
            </w:r>
          </w:p>
          <w:p w14:paraId="229EFCF8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85B8BBD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Примечание</w:t>
            </w:r>
          </w:p>
        </w:tc>
      </w:tr>
      <w:tr w:rsidR="004D15AB" w:rsidRPr="009451B1" w14:paraId="6C786D3C" w14:textId="77777777" w:rsidTr="00641EB6">
        <w:trPr>
          <w:trHeight w:hRule="exact" w:val="454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2DE5D8A7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  <w:lang w:eastAsia="ru-RU"/>
              </w:rPr>
            </w:pPr>
            <w:r w:rsidRPr="009451B1">
              <w:rPr>
                <w:rFonts w:ascii="GOST Common" w:hAnsi="GOST Common" w:cs="Times New Roman"/>
                <w:sz w:val="22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B537FC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  <w:lang w:eastAsia="ru-RU"/>
              </w:rPr>
            </w:pPr>
            <w:r w:rsidRPr="009451B1">
              <w:rPr>
                <w:rFonts w:ascii="GOST Common" w:hAnsi="GOST Common" w:cs="Times New Roman"/>
                <w:sz w:val="22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31BD06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2D8066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A38E36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93A08E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835A01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2099D9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DBB1098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9</w:t>
            </w:r>
          </w:p>
        </w:tc>
      </w:tr>
      <w:tr w:rsidR="00FD596A" w:rsidRPr="00FD596A" w14:paraId="65ED8E23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FD082E" w14:textId="77777777" w:rsidR="00FD596A" w:rsidRPr="009451B1" w:rsidRDefault="00FD596A" w:rsidP="007A7EF7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  <w:bookmarkStart w:id="0" w:name="_Hlk94355903"/>
          </w:p>
        </w:tc>
        <w:tc>
          <w:tcPr>
            <w:tcW w:w="7361" w:type="dxa"/>
            <w:shd w:val="clear" w:color="auto" w:fill="auto"/>
            <w:vAlign w:val="center"/>
          </w:tcPr>
          <w:p w14:paraId="442FC0DA" w14:textId="1F5436C9" w:rsidR="00FD596A" w:rsidRPr="00FD596A" w:rsidRDefault="007F4211" w:rsidP="00FD596A">
            <w:pPr>
              <w:keepLines/>
              <w:numPr>
                <w:ilvl w:val="0"/>
                <w:numId w:val="8"/>
              </w:numPr>
              <w:spacing w:line="240" w:lineRule="auto"/>
              <w:ind w:right="83" w:hanging="89"/>
              <w:contextualSpacing w:val="0"/>
              <w:jc w:val="left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Бытовая канализация</w:t>
            </w:r>
            <w:r w:rsidR="00FD596A" w:rsidRPr="00FD596A">
              <w:rPr>
                <w:rFonts w:ascii="GOST Common" w:hAnsi="GOST Common" w:cs="Times New Roman"/>
                <w:b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b/>
                <w:sz w:val="22"/>
              </w:rPr>
              <w:t>К1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063380" w14:textId="77777777" w:rsidR="00FD596A" w:rsidRPr="00FD596A" w:rsidRDefault="00FD596A" w:rsidP="00FD596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F29A34" w14:textId="77777777" w:rsidR="00FD596A" w:rsidRPr="00FD596A" w:rsidRDefault="00FD596A" w:rsidP="00FD596A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129B86" w14:textId="77777777" w:rsidR="00FD596A" w:rsidRPr="00FD596A" w:rsidRDefault="00FD596A" w:rsidP="00FD596A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E54D54" w14:textId="77777777" w:rsidR="00FD596A" w:rsidRPr="00FD596A" w:rsidRDefault="00FD596A" w:rsidP="00FD596A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46DB3" w14:textId="77777777" w:rsidR="00FD596A" w:rsidRPr="00FD596A" w:rsidRDefault="00FD596A" w:rsidP="00FD596A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081523B" w14:textId="77777777" w:rsidR="00FD596A" w:rsidRPr="00FD596A" w:rsidRDefault="00FD596A" w:rsidP="00FD596A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3C71FB" w14:textId="77777777" w:rsidR="00FD596A" w:rsidRPr="00E419B6" w:rsidRDefault="00FD596A" w:rsidP="00FD596A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4C2735" w:rsidRPr="00FD596A" w14:paraId="3248FEC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AA1E97" w14:textId="77777777" w:rsidR="004C2735" w:rsidRPr="00FD596A" w:rsidRDefault="004C2735" w:rsidP="004C2735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645FCB" w14:textId="255A52DA" w:rsidR="004C2735" w:rsidRPr="00FD596A" w:rsidRDefault="00EA7B74" w:rsidP="004C2735">
            <w:pPr>
              <w:pStyle w:val="af3"/>
              <w:ind w:left="136" w:right="111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1</w:t>
            </w:r>
            <w:r w:rsidR="004C2735">
              <w:rPr>
                <w:rFonts w:ascii="GOST Common" w:hAnsi="GOST Common" w:cs="Times New Roman"/>
                <w:b/>
                <w:sz w:val="22"/>
              </w:rPr>
              <w:t>.</w:t>
            </w:r>
            <w:r w:rsidR="007F4211">
              <w:rPr>
                <w:rFonts w:ascii="GOST Common" w:hAnsi="GOST Common" w:cs="Times New Roman"/>
                <w:b/>
                <w:sz w:val="22"/>
              </w:rPr>
              <w:t>1</w:t>
            </w:r>
            <w:r w:rsidR="004C2735">
              <w:rPr>
                <w:rFonts w:ascii="GOST Common" w:hAnsi="GOST Common" w:cs="Times New Roman"/>
                <w:b/>
                <w:sz w:val="22"/>
              </w:rPr>
              <w:t xml:space="preserve"> Трубопроводы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BBDFE3" w14:textId="77777777" w:rsidR="004C2735" w:rsidRPr="00FD596A" w:rsidRDefault="004C2735" w:rsidP="004C273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88EBF1" w14:textId="77777777" w:rsidR="004C2735" w:rsidRPr="00FD596A" w:rsidRDefault="004C2735" w:rsidP="004C2735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D06CA5" w14:textId="77777777" w:rsidR="004C2735" w:rsidRPr="00FD596A" w:rsidRDefault="004C2735" w:rsidP="004C2735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E4C597" w14:textId="77777777" w:rsidR="004C2735" w:rsidRPr="00FD596A" w:rsidRDefault="004C2735" w:rsidP="004C2735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7D0EEA" w14:textId="77777777" w:rsidR="004C2735" w:rsidRPr="00FD596A" w:rsidRDefault="004C2735" w:rsidP="004C2735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FB217C5" w14:textId="77777777" w:rsidR="004C2735" w:rsidRPr="00FD596A" w:rsidRDefault="004C2735" w:rsidP="004C2735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46EEED" w14:textId="77777777" w:rsidR="004C2735" w:rsidRPr="00E419B6" w:rsidRDefault="004C2735" w:rsidP="004C2735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536CF1" w:rsidRPr="00FD596A" w14:paraId="3861BF1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27819C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A43EA0" w14:textId="32183DBB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 Труба канализационная полипропиленовая двухслойная гофрированная со структурированной стенкой DN/OD=200/174 мм, SN10, l=6000 мм, раструбная (в комплекте с 1 </w:t>
            </w:r>
            <w:r w:rsidR="004F7AC5">
              <w:rPr>
                <w:rFonts w:ascii="GOST Common" w:hAnsi="GOST Common" w:cs="Times New Roman"/>
                <w:sz w:val="22"/>
              </w:rPr>
              <w:t>резиновым уплотнителем</w:t>
            </w:r>
            <w:r w:rsidRPr="004F7AC5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AC5BB1" w14:textId="77777777" w:rsidR="00536CF1" w:rsidRPr="004F7AC5" w:rsidRDefault="00536CF1" w:rsidP="00536CF1">
            <w:pPr>
              <w:keepLines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ГОСТ Р 54475-2011</w:t>
            </w:r>
          </w:p>
          <w:p w14:paraId="7B034AD3" w14:textId="7FC016CE" w:rsidR="00536CF1" w:rsidRPr="00536CF1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ТУ 22.21.21.-010-50049230-2020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5A8487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9AFCE5" w14:textId="5D27D4F5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ООО "ИКАПЛАСТ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E4AC76" w14:textId="5C219DD5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5475D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931D1" w14:textId="0DDB9E61" w:rsidR="00536CF1" w:rsidRPr="004C2735" w:rsidRDefault="00BF61B4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B8D7A5" w14:textId="2C4CB60D" w:rsidR="00536CF1" w:rsidRPr="00536CF1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10</w:t>
            </w:r>
            <w:r>
              <w:rPr>
                <w:rFonts w:ascii="GOST Common" w:hAnsi="GOST Common" w:cs="Times New Roman"/>
                <w:sz w:val="22"/>
              </w:rPr>
              <w:t>,60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35C209" w14:textId="4639F0B1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536CF1" w:rsidRPr="00FD596A" w14:paraId="0CEA38F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78AFC3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FB9319" w14:textId="051BB311" w:rsidR="00536CF1" w:rsidRPr="00641EB6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стальная </w:t>
            </w:r>
            <w:r w:rsidRPr="00641EB6">
              <w:rPr>
                <w:rFonts w:ascii="GOST Common" w:hAnsi="GOST Common" w:cs="Times New Roman"/>
                <w:sz w:val="22"/>
              </w:rPr>
              <w:t>Ø</w:t>
            </w:r>
            <w:r>
              <w:rPr>
                <w:rFonts w:ascii="GOST Common" w:hAnsi="GOST Common" w:cs="Times New Roman"/>
                <w:sz w:val="22"/>
              </w:rPr>
              <w:t>426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>
              <w:rPr>
                <w:rFonts w:ascii="GOST Common" w:hAnsi="GOST Common" w:cs="Times New Roman"/>
                <w:sz w:val="22"/>
              </w:rPr>
              <w:t>7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L</w:t>
            </w:r>
            <w:r>
              <w:rPr>
                <w:rFonts w:ascii="GOST Common" w:hAnsi="GOST Common" w:cs="Times New Roman"/>
                <w:sz w:val="22"/>
              </w:rPr>
              <w:t>=11,30 м с наружным антикоррозийным покрытием (изоляция «усиленная» по ГОСТ 9.602-2016) и с внутренним антикоррозийным покрытием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46F5F6" w14:textId="362FB7AC" w:rsidR="00536CF1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CC348F"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56839B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03B5B6" w14:textId="5FA60D29" w:rsidR="00536CF1" w:rsidRPr="00641EB6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5EF03E" w14:textId="0053C945" w:rsidR="00536CF1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334E5E" w14:textId="17BAA108" w:rsidR="00536CF1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524FCE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CC5BC9" w14:textId="73D665E6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футляр</w:t>
            </w:r>
          </w:p>
        </w:tc>
      </w:tr>
      <w:tr w:rsidR="00536CF1" w:rsidRPr="00FD596A" w14:paraId="669C71C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CCF874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645E2B" w14:textId="5C23BAA3" w:rsidR="00536CF1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стальная </w:t>
            </w:r>
            <w:r w:rsidRPr="00641EB6">
              <w:rPr>
                <w:rFonts w:ascii="GOST Common" w:hAnsi="GOST Common" w:cs="Times New Roman"/>
                <w:sz w:val="22"/>
              </w:rPr>
              <w:t>Ø</w:t>
            </w:r>
            <w:r>
              <w:rPr>
                <w:rFonts w:ascii="GOST Common" w:hAnsi="GOST Common" w:cs="Times New Roman"/>
                <w:sz w:val="22"/>
              </w:rPr>
              <w:t>426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>
              <w:rPr>
                <w:rFonts w:ascii="GOST Common" w:hAnsi="GOST Common" w:cs="Times New Roman"/>
                <w:sz w:val="22"/>
              </w:rPr>
              <w:t>7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L</w:t>
            </w:r>
            <w:r>
              <w:rPr>
                <w:rFonts w:ascii="GOST Common" w:hAnsi="GOST Common" w:cs="Times New Roman"/>
                <w:sz w:val="22"/>
              </w:rPr>
              <w:t>=12,20 м с наружным антикоррозийным покрытием (изоляция «усиленная» по ГОСТ 9.602-2016) и с внутренним антикоррозийным покрытием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7D8445" w14:textId="60F4003F" w:rsidR="00536CF1" w:rsidRPr="00CC348F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CC348F"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5480D13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2A9314" w14:textId="0BBA6E2C" w:rsidR="00536CF1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5945CD" w14:textId="0A213613" w:rsidR="00536CF1" w:rsidRPr="00B17CD7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D793A7" w14:textId="37243133" w:rsidR="00536CF1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C4840C3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E96389" w14:textId="02803125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футляр</w:t>
            </w:r>
          </w:p>
        </w:tc>
      </w:tr>
      <w:tr w:rsidR="00536CF1" w:rsidRPr="00FD596A" w14:paraId="5964F86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E47F46" w14:textId="77777777" w:rsidR="00536CF1" w:rsidRPr="004C2735" w:rsidRDefault="00536CF1" w:rsidP="00536CF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F346DE" w14:textId="0168C354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1.2 Элементы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F29374" w14:textId="77777777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0FBD0F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D49BD9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6BC4E7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6D8910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E301F07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31EE5" w14:textId="7777777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6D3B16" w:rsidRPr="00FD596A" w14:paraId="6A047C1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997C21" w14:textId="77777777" w:rsidR="006D3B16" w:rsidRPr="004C2735" w:rsidRDefault="006D3B16" w:rsidP="006D3B16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3BBE20" w14:textId="6B2FA3E7" w:rsidR="006D3B16" w:rsidRPr="004C2735" w:rsidRDefault="006D3B16" w:rsidP="006D3B1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6D3B16">
              <w:rPr>
                <w:rFonts w:ascii="GOST Common" w:hAnsi="GOST Common" w:cs="Times New Roman"/>
                <w:sz w:val="22"/>
              </w:rPr>
              <w:t xml:space="preserve">Муфта соединительная </w:t>
            </w:r>
            <w:r>
              <w:rPr>
                <w:rFonts w:ascii="GOST Common" w:hAnsi="GOST Common" w:cs="Times New Roman"/>
                <w:sz w:val="22"/>
              </w:rPr>
              <w:t xml:space="preserve">с упором </w:t>
            </w:r>
            <w:r w:rsidRPr="006D3B16">
              <w:rPr>
                <w:rFonts w:ascii="GOST Common" w:hAnsi="GOST Common" w:cs="Times New Roman"/>
                <w:sz w:val="22"/>
              </w:rPr>
              <w:t>DN/</w:t>
            </w:r>
            <w:r>
              <w:rPr>
                <w:rFonts w:ascii="GOST Common" w:hAnsi="GOST Common" w:cs="Times New Roman"/>
                <w:sz w:val="22"/>
                <w:lang w:val="en-US"/>
              </w:rPr>
              <w:t>O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D=200/174 мм </w:t>
            </w:r>
            <w:r w:rsidR="004F7AC5">
              <w:rPr>
                <w:rFonts w:ascii="GOST Common" w:hAnsi="GOST Common" w:cs="Times New Roman"/>
                <w:sz w:val="22"/>
              </w:rPr>
              <w:t xml:space="preserve">в комплекте 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с 2 </w:t>
            </w:r>
            <w:r w:rsidR="004F7AC5">
              <w:rPr>
                <w:rFonts w:ascii="GOST Common" w:hAnsi="GOST Common" w:cs="Times New Roman"/>
                <w:sz w:val="22"/>
              </w:rPr>
              <w:t xml:space="preserve">резиновыми </w:t>
            </w:r>
            <w:r w:rsidRPr="006D3B16">
              <w:rPr>
                <w:rFonts w:ascii="GOST Common" w:hAnsi="GOST Common" w:cs="Times New Roman"/>
                <w:sz w:val="22"/>
              </w:rPr>
              <w:t>уплотнител</w:t>
            </w:r>
            <w:r w:rsidR="004F7AC5">
              <w:rPr>
                <w:rFonts w:ascii="GOST Common" w:hAnsi="GOST Common" w:cs="Times New Roman"/>
                <w:sz w:val="22"/>
              </w:rPr>
              <w:t>ями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F9BE0C" w14:textId="5285EC03" w:rsidR="006D3B16" w:rsidRPr="004C2735" w:rsidRDefault="006D3B16" w:rsidP="006D3B1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5FCA5D5" w14:textId="26F650C9" w:rsidR="006D3B16" w:rsidRPr="004C2735" w:rsidRDefault="006D3B16" w:rsidP="006D3B1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729D31" w14:textId="5B0E128D" w:rsidR="006D3B16" w:rsidRPr="004C2735" w:rsidRDefault="006D3B16" w:rsidP="006D3B1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ООО "ИКАПЛАСТ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053F37" w14:textId="2F5D5048" w:rsidR="006D3B16" w:rsidRPr="004C2735" w:rsidRDefault="006D3B16" w:rsidP="006D3B1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56CF5D" w14:textId="6697A595" w:rsidR="006D3B16" w:rsidRPr="004C2735" w:rsidRDefault="006D3B16" w:rsidP="006D3B16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5DE6F9" w14:textId="77777777" w:rsidR="006D3B16" w:rsidRPr="004C2735" w:rsidRDefault="006D3B16" w:rsidP="006D3B1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729D2D" w14:textId="77777777" w:rsidR="006D3B16" w:rsidRPr="00E419B6" w:rsidRDefault="006D3B16" w:rsidP="006D3B16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9B265F" w:rsidRPr="00FD596A" w14:paraId="278A0C8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8566A9" w14:textId="77777777" w:rsidR="009B265F" w:rsidRPr="004C2735" w:rsidRDefault="009B265F" w:rsidP="009B265F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C045F2" w14:textId="31E145FF" w:rsidR="009B265F" w:rsidRPr="004F7AC5" w:rsidRDefault="009B265F" w:rsidP="009B265F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Муфта для прохода через стенку ж/б колодца </w:t>
            </w:r>
            <w:r w:rsidRPr="006D3B16">
              <w:rPr>
                <w:rFonts w:ascii="GOST Common" w:hAnsi="GOST Common" w:cs="Times New Roman"/>
                <w:sz w:val="22"/>
              </w:rPr>
              <w:t>DN/</w:t>
            </w:r>
            <w:r>
              <w:rPr>
                <w:rFonts w:ascii="GOST Common" w:hAnsi="GOST Common" w:cs="Times New Roman"/>
                <w:sz w:val="22"/>
                <w:lang w:val="en-US"/>
              </w:rPr>
              <w:t>O</w:t>
            </w:r>
            <w:r w:rsidRPr="006D3B16">
              <w:rPr>
                <w:rFonts w:ascii="GOST Common" w:hAnsi="GOST Common" w:cs="Times New Roman"/>
                <w:sz w:val="22"/>
              </w:rPr>
              <w:t>D=</w:t>
            </w:r>
            <w:r>
              <w:rPr>
                <w:rFonts w:ascii="GOST Common" w:hAnsi="GOST Common" w:cs="Times New Roman"/>
                <w:sz w:val="22"/>
              </w:rPr>
              <w:t>110</w:t>
            </w:r>
            <w:r w:rsidRPr="006D3B16">
              <w:rPr>
                <w:rFonts w:ascii="GOST Common" w:hAnsi="GOST Common" w:cs="Times New Roman"/>
                <w:sz w:val="22"/>
              </w:rPr>
              <w:t>/</w:t>
            </w:r>
            <w:r>
              <w:rPr>
                <w:rFonts w:ascii="GOST Common" w:hAnsi="GOST Common" w:cs="Times New Roman"/>
                <w:sz w:val="22"/>
              </w:rPr>
              <w:t>91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 мм </w:t>
            </w:r>
            <w:r>
              <w:rPr>
                <w:rFonts w:ascii="GOST Common" w:hAnsi="GOST Common" w:cs="Times New Roman"/>
                <w:sz w:val="22"/>
              </w:rPr>
              <w:t xml:space="preserve">в комплекте 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с 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 xml:space="preserve">резиновым </w:t>
            </w:r>
            <w:r w:rsidRPr="006D3B16">
              <w:rPr>
                <w:rFonts w:ascii="GOST Common" w:hAnsi="GOST Common" w:cs="Times New Roman"/>
                <w:sz w:val="22"/>
              </w:rPr>
              <w:t>уплотнител</w:t>
            </w:r>
            <w:r>
              <w:rPr>
                <w:rFonts w:ascii="GOST Common" w:hAnsi="GOST Common" w:cs="Times New Roman"/>
                <w:sz w:val="22"/>
              </w:rPr>
              <w:t>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484BFB" w14:textId="77777777" w:rsidR="009B265F" w:rsidRPr="004C2735" w:rsidRDefault="009B265F" w:rsidP="009B265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78159" w14:textId="77777777" w:rsidR="009B265F" w:rsidRPr="004C2735" w:rsidRDefault="009B265F" w:rsidP="009B265F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4A10C4" w14:textId="4D26EC72" w:rsidR="009B265F" w:rsidRPr="004F7AC5" w:rsidRDefault="009B265F" w:rsidP="009B265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ООО "ИКАПЛАСТ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21C72" w14:textId="6949C075" w:rsidR="009B265F" w:rsidRPr="00E778EC" w:rsidRDefault="009B265F" w:rsidP="009B265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BA3B52" w14:textId="063E6871" w:rsidR="009B265F" w:rsidRDefault="009B265F" w:rsidP="009B265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82A702" w14:textId="77777777" w:rsidR="009B265F" w:rsidRPr="004C2735" w:rsidRDefault="009B265F" w:rsidP="009B265F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4DD8FC" w14:textId="01F5FD5F" w:rsidR="009B265F" w:rsidRPr="00E419B6" w:rsidRDefault="009B265F" w:rsidP="009B265F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выпусков</w:t>
            </w:r>
          </w:p>
        </w:tc>
      </w:tr>
      <w:tr w:rsidR="004F7AC5" w:rsidRPr="00FD596A" w14:paraId="79AE582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2B4B59" w14:textId="77777777" w:rsidR="004F7AC5" w:rsidRPr="004C2735" w:rsidRDefault="004F7AC5" w:rsidP="004F7AC5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66E0C" w14:textId="44B2F662" w:rsidR="004F7AC5" w:rsidRPr="004C2735" w:rsidRDefault="004F7AC5" w:rsidP="004F7AC5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Муфта для прохода через стенку ж/б колодца </w:t>
            </w:r>
            <w:r w:rsidRPr="006D3B16">
              <w:rPr>
                <w:rFonts w:ascii="GOST Common" w:hAnsi="GOST Common" w:cs="Times New Roman"/>
                <w:sz w:val="22"/>
              </w:rPr>
              <w:t>DN/</w:t>
            </w:r>
            <w:r>
              <w:rPr>
                <w:rFonts w:ascii="GOST Common" w:hAnsi="GOST Common" w:cs="Times New Roman"/>
                <w:sz w:val="22"/>
                <w:lang w:val="en-US"/>
              </w:rPr>
              <w:t>O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D=200/174 мм </w:t>
            </w:r>
            <w:r>
              <w:rPr>
                <w:rFonts w:ascii="GOST Common" w:hAnsi="GOST Common" w:cs="Times New Roman"/>
                <w:sz w:val="22"/>
              </w:rPr>
              <w:t xml:space="preserve">в комплекте 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с 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 xml:space="preserve">резиновым </w:t>
            </w:r>
            <w:r w:rsidRPr="006D3B16">
              <w:rPr>
                <w:rFonts w:ascii="GOST Common" w:hAnsi="GOST Common" w:cs="Times New Roman"/>
                <w:sz w:val="22"/>
              </w:rPr>
              <w:t>уплотнител</w:t>
            </w:r>
            <w:r>
              <w:rPr>
                <w:rFonts w:ascii="GOST Common" w:hAnsi="GOST Common" w:cs="Times New Roman"/>
                <w:sz w:val="22"/>
              </w:rPr>
              <w:t>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E89E99" w14:textId="31B119B3" w:rsidR="004F7AC5" w:rsidRPr="004C2735" w:rsidRDefault="004F7AC5" w:rsidP="004F7AC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191E10" w14:textId="77777777" w:rsidR="004F7AC5" w:rsidRPr="004C2735" w:rsidRDefault="004F7AC5" w:rsidP="004F7AC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A3146A" w14:textId="306F8944" w:rsidR="004F7AC5" w:rsidRPr="004C2735" w:rsidRDefault="004F7AC5" w:rsidP="004F7AC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ООО "ИКАПЛАСТ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532715" w14:textId="41F1C7D4" w:rsidR="004F7AC5" w:rsidRPr="004C2735" w:rsidRDefault="004F7AC5" w:rsidP="004F7AC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0F4525" w14:textId="166F98BE" w:rsidR="004F7AC5" w:rsidRPr="004C2735" w:rsidRDefault="00D248FB" w:rsidP="004F7AC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FDC6139" w14:textId="77777777" w:rsidR="004F7AC5" w:rsidRPr="004C2735" w:rsidRDefault="004F7AC5" w:rsidP="004F7AC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48ABE2C" w14:textId="77777777" w:rsidR="004F7AC5" w:rsidRPr="00E419B6" w:rsidRDefault="004F7AC5" w:rsidP="004F7AC5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536CF1" w:rsidRPr="00FD596A" w14:paraId="793ED01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33A2F4" w14:textId="77777777" w:rsidR="00536CF1" w:rsidRPr="004C2735" w:rsidRDefault="00536CF1" w:rsidP="00536CF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FF4168" w14:textId="6C86A937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1.3 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7D19A9" w14:textId="77777777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4E2AEF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D1D1B1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6635FC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31F7B5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9F8E1EC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000EA7" w14:textId="7777777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7F437B" w:rsidRPr="00FD596A" w14:paraId="5B3B757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B791F6" w14:textId="77777777" w:rsidR="007F437B" w:rsidRPr="004C2735" w:rsidRDefault="007F437B" w:rsidP="007F437B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675B5D" w14:textId="6E9A55AF" w:rsidR="007F437B" w:rsidRDefault="007F437B" w:rsidP="007F437B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 </w:t>
            </w:r>
            <w:r w:rsidRPr="00820892">
              <w:rPr>
                <w:rFonts w:ascii="GOST Common" w:hAnsi="GOST Common" w:cs="Times New Roman"/>
                <w:sz w:val="22"/>
              </w:rPr>
              <w:t xml:space="preserve">Колодец </w:t>
            </w:r>
            <w:r>
              <w:rPr>
                <w:rFonts w:ascii="GOST Common" w:hAnsi="GOST Common" w:cs="Times New Roman"/>
                <w:sz w:val="22"/>
              </w:rPr>
              <w:t>канализационный</w:t>
            </w:r>
            <w:r w:rsidRPr="00820892">
              <w:rPr>
                <w:rFonts w:ascii="GOST Common" w:hAnsi="GOST Common" w:cs="Times New Roman"/>
                <w:sz w:val="22"/>
              </w:rPr>
              <w:t xml:space="preserve"> из сборных железобетонных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B17CD7">
              <w:rPr>
                <w:rFonts w:ascii="GOST Common" w:hAnsi="GOST Common" w:cs="Times New Roman"/>
                <w:sz w:val="22"/>
              </w:rPr>
              <w:t>Ø1</w:t>
            </w:r>
            <w:r>
              <w:rPr>
                <w:rFonts w:ascii="GOST Common" w:hAnsi="GOST Common" w:cs="Times New Roman"/>
                <w:sz w:val="22"/>
              </w:rPr>
              <w:t>000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 w:rsidRPr="00820892">
              <w:rPr>
                <w:rFonts w:ascii="GOST Common" w:hAnsi="GOST Common" w:cs="Times New Roman"/>
                <w:sz w:val="22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28E630" w14:textId="1A54D9B2" w:rsidR="007F437B" w:rsidRPr="004C2735" w:rsidRDefault="007F437B" w:rsidP="007F437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20892">
              <w:rPr>
                <w:rFonts w:ascii="GOST Common" w:hAnsi="GOST Common" w:cs="Times New Roman"/>
                <w:sz w:val="22"/>
              </w:rPr>
              <w:t>ТПР 90</w:t>
            </w:r>
            <w:r>
              <w:rPr>
                <w:rFonts w:ascii="GOST Common" w:hAnsi="GOST Common" w:cs="Times New Roman"/>
                <w:sz w:val="22"/>
              </w:rPr>
              <w:t>2</w:t>
            </w:r>
            <w:r w:rsidRPr="00820892">
              <w:rPr>
                <w:rFonts w:ascii="GOST Common" w:hAnsi="GOST Common" w:cs="Times New Roman"/>
                <w:sz w:val="22"/>
              </w:rPr>
              <w:t>-09-</w:t>
            </w:r>
            <w:r>
              <w:rPr>
                <w:rFonts w:ascii="GOST Common" w:hAnsi="GOST Common" w:cs="Times New Roman"/>
                <w:sz w:val="22"/>
              </w:rPr>
              <w:t>22.</w:t>
            </w:r>
            <w:r w:rsidRPr="00820892">
              <w:rPr>
                <w:rFonts w:ascii="GOST Common" w:hAnsi="GOST Common" w:cs="Times New Roman"/>
                <w:sz w:val="22"/>
              </w:rPr>
              <w:t>84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138C64" w14:textId="77777777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FDA0B6" w14:textId="77777777" w:rsidR="007F437B" w:rsidRPr="0033392D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0B2B6D" w14:textId="0366C176" w:rsidR="007F437B" w:rsidRPr="00E778EC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8DCF1C" w14:textId="37626EA4" w:rsidR="007F437B" w:rsidRDefault="0009009D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84F4F31" w14:textId="77777777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9E0BE7" w14:textId="77777777" w:rsidR="007F437B" w:rsidRPr="00E419B6" w:rsidRDefault="007F437B" w:rsidP="007F437B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7F437B" w:rsidRPr="00FD596A" w14:paraId="08D964A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0BB1FC" w14:textId="77777777" w:rsidR="007F437B" w:rsidRPr="004C2735" w:rsidRDefault="007F437B" w:rsidP="007F437B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B813D2" w14:textId="1818851D" w:rsidR="007F437B" w:rsidRDefault="007F437B" w:rsidP="007F437B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плита днища ПН10, </w:t>
            </w:r>
            <w:r w:rsidRPr="00B17CD7">
              <w:rPr>
                <w:rFonts w:ascii="GOST Common" w:hAnsi="GOST Common" w:cs="Times New Roman"/>
                <w:sz w:val="22"/>
              </w:rPr>
              <w:t>Ø1</w:t>
            </w:r>
            <w:r>
              <w:rPr>
                <w:rFonts w:ascii="GOST Common" w:hAnsi="GOST Common" w:cs="Times New Roman"/>
                <w:sz w:val="22"/>
              </w:rPr>
              <w:t>500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DD421F" w14:textId="7FB77AAE" w:rsidR="007F437B" w:rsidRPr="004C2735" w:rsidRDefault="007F437B" w:rsidP="007F437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3E6924" w14:textId="77777777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5467AB" w14:textId="3CEA5A8D" w:rsidR="007F437B" w:rsidRPr="0033392D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19B993" w14:textId="05A09816" w:rsidR="007F437B" w:rsidRPr="00E778EC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F12DEB" w14:textId="04FDC099" w:rsidR="007F437B" w:rsidRDefault="0009009D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7B7168" w14:textId="7CF734B1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BA5EF4" w14:textId="77777777" w:rsidR="007F437B" w:rsidRPr="00E419B6" w:rsidRDefault="007F437B" w:rsidP="007F437B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6A0BAD" w:rsidRPr="00FD596A" w14:paraId="2481621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B426206" w14:textId="77777777" w:rsidR="006A0BAD" w:rsidRPr="004C2735" w:rsidRDefault="006A0BAD" w:rsidP="006A0BAD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B72FE8" w14:textId="6378FCAF" w:rsidR="006A0BAD" w:rsidRDefault="006A0BAD" w:rsidP="006A0BAD">
            <w:pPr>
              <w:pStyle w:val="af3"/>
              <w:ind w:left="136" w:right="111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КС7.3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840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700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290 мм</w:t>
            </w:r>
            <w:r w:rsidR="00A61A5E">
              <w:rPr>
                <w:rFonts w:ascii="GOST Common" w:hAnsi="GOST Common" w:cs="Times New Roman"/>
                <w:sz w:val="22"/>
              </w:rPr>
              <w:t xml:space="preserve"> (с отверстиями под ходовые скобы)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B5CC2B" w14:textId="2DE9D906" w:rsidR="006A0BAD" w:rsidRDefault="006A0BAD" w:rsidP="006A0BAD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667540" w14:textId="77777777" w:rsidR="006A0BAD" w:rsidRPr="004C2735" w:rsidRDefault="006A0BAD" w:rsidP="006A0BAD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ACD3D2" w14:textId="7F378EDF" w:rsidR="006A0BAD" w:rsidRDefault="006A0BAD" w:rsidP="006A0BAD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46E246" w14:textId="1170FD19" w:rsidR="006A0BAD" w:rsidRPr="000D6AFE" w:rsidRDefault="006A0BAD" w:rsidP="006A0BAD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63801B" w14:textId="40E08535" w:rsidR="006A0BAD" w:rsidRDefault="006A0BAD" w:rsidP="006A0BAD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365C22" w14:textId="24A4B70D" w:rsidR="006A0BAD" w:rsidRDefault="006A0BAD" w:rsidP="006A0BAD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130,00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795367" w14:textId="77777777" w:rsidR="006A0BAD" w:rsidRPr="00E419B6" w:rsidRDefault="006A0BAD" w:rsidP="006A0BAD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7F437B" w:rsidRPr="00FD596A" w14:paraId="2346250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6E85F24" w14:textId="77777777" w:rsidR="007F437B" w:rsidRPr="004C2735" w:rsidRDefault="007F437B" w:rsidP="007F437B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96A92C" w14:textId="32AD6D0D" w:rsidR="007F437B" w:rsidRDefault="007F437B" w:rsidP="007F437B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КС10.6,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1160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1000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590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E4D8C6" w14:textId="423D6437" w:rsidR="007F437B" w:rsidRPr="004C2735" w:rsidRDefault="007F437B" w:rsidP="007F437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5CEAF6" w14:textId="77777777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AEC0B3" w14:textId="483A5950" w:rsidR="007F437B" w:rsidRPr="0033392D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236B11" w14:textId="018128E9" w:rsidR="007F437B" w:rsidRPr="00E778EC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CF556C" w14:textId="5CA58586" w:rsidR="007F437B" w:rsidRDefault="001F5205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70CFFF3" w14:textId="530B13C3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8C406D0" w14:textId="77777777" w:rsidR="007F437B" w:rsidRPr="00E419B6" w:rsidRDefault="007F437B" w:rsidP="007F437B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7F437B" w:rsidRPr="00FD596A" w14:paraId="60141375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8BBF4E" w14:textId="77777777" w:rsidR="007F437B" w:rsidRPr="004C2735" w:rsidRDefault="007F437B" w:rsidP="007F437B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36DABE" w14:textId="6B02049E" w:rsidR="007F437B" w:rsidRDefault="007F437B" w:rsidP="007F437B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КС10.9,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1160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1000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890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7288D6" w14:textId="47781277" w:rsidR="007F437B" w:rsidRPr="004C2735" w:rsidRDefault="007F437B" w:rsidP="007F437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F83D1A" w14:textId="77777777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4CF399" w14:textId="64693CD0" w:rsidR="007F437B" w:rsidRPr="0033392D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2A16AA" w14:textId="344EF2BF" w:rsidR="007F437B" w:rsidRPr="00E778EC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B448AE" w14:textId="2A66C1A1" w:rsidR="007F437B" w:rsidRDefault="001F5205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551BA5" w14:textId="53C3548A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125A03" w14:textId="77777777" w:rsidR="007F437B" w:rsidRPr="00E419B6" w:rsidRDefault="007F437B" w:rsidP="007F437B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7F437B" w:rsidRPr="00FD596A" w14:paraId="1204229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B03A9D" w14:textId="77777777" w:rsidR="007F437B" w:rsidRPr="004C2735" w:rsidRDefault="007F437B" w:rsidP="007F437B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AC5605E" w14:textId="078F1318" w:rsidR="007F437B" w:rsidRDefault="007F437B" w:rsidP="007F437B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плита перекрытия ПП10-2, </w:t>
            </w:r>
            <w:r w:rsidRPr="00B17CD7">
              <w:rPr>
                <w:rFonts w:ascii="GOST Common" w:hAnsi="GOST Common" w:cs="Times New Roman"/>
                <w:sz w:val="22"/>
              </w:rPr>
              <w:t>Ø1</w:t>
            </w:r>
            <w:r>
              <w:rPr>
                <w:rFonts w:ascii="GOST Common" w:hAnsi="GOST Common" w:cs="Times New Roman"/>
                <w:sz w:val="22"/>
              </w:rPr>
              <w:t>160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0ECCFE" w14:textId="16DC34D9" w:rsidR="007F437B" w:rsidRPr="004C2735" w:rsidRDefault="007F437B" w:rsidP="007F437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DAF3C1" w14:textId="77777777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C617E4" w14:textId="18E413FE" w:rsidR="007F437B" w:rsidRPr="0033392D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8F6B81" w14:textId="00DFC2BB" w:rsidR="007F437B" w:rsidRPr="00E778EC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1C205C" w14:textId="59A06E69" w:rsidR="007F437B" w:rsidRDefault="0009009D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1243DD" w14:textId="233E300A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1C231FB" w14:textId="77777777" w:rsidR="007F437B" w:rsidRPr="00E419B6" w:rsidRDefault="007F437B" w:rsidP="007F437B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7F437B" w:rsidRPr="00FD596A" w14:paraId="525CDB27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6D7D2E" w14:textId="77777777" w:rsidR="007F437B" w:rsidRPr="004C2735" w:rsidRDefault="007F437B" w:rsidP="007F437B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683617" w14:textId="23C5BAA4" w:rsidR="007F437B" w:rsidRDefault="007F437B" w:rsidP="007F437B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опорное КО6,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840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580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70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EFC4CD" w14:textId="7395DDBC" w:rsidR="007F437B" w:rsidRPr="004C2735" w:rsidRDefault="007F437B" w:rsidP="007F437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5DF25E" w14:textId="77777777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27F0C5" w14:textId="576867AC" w:rsidR="007F437B" w:rsidRPr="0033392D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4C6958" w14:textId="5B5E2925" w:rsidR="007F437B" w:rsidRPr="00E778EC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721C27" w14:textId="7B02A31A" w:rsidR="007F437B" w:rsidRDefault="001F5205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AECD12" w14:textId="465D4D5A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FE21A1" w14:textId="77777777" w:rsidR="007F437B" w:rsidRPr="00E419B6" w:rsidRDefault="007F437B" w:rsidP="007F437B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7F437B" w:rsidRPr="00FD596A" w14:paraId="468CBCE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5053D0" w14:textId="77777777" w:rsidR="007F437B" w:rsidRPr="004C2735" w:rsidRDefault="007F437B" w:rsidP="007F437B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AC3AF0" w14:textId="288B5A82" w:rsidR="007F437B" w:rsidRDefault="007F437B" w:rsidP="007F437B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опорное КО7,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840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580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 w:rsidR="001F5205">
              <w:rPr>
                <w:rFonts w:ascii="GOST Common" w:hAnsi="GOST Common" w:cs="Times New Roman"/>
                <w:sz w:val="22"/>
              </w:rPr>
              <w:t>6</w:t>
            </w:r>
            <w:r>
              <w:rPr>
                <w:rFonts w:ascii="GOST Common" w:hAnsi="GOST Common" w:cs="Times New Roman"/>
                <w:sz w:val="22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5DE401" w14:textId="71E9FCEB" w:rsidR="007F437B" w:rsidRPr="004C2735" w:rsidRDefault="007F437B" w:rsidP="007F437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ГОСТ 8020-2016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00B388" w14:textId="77777777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F458F2" w14:textId="3898C752" w:rsidR="007F437B" w:rsidRPr="0033392D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053585" w14:textId="582369AF" w:rsidR="007F437B" w:rsidRPr="00E778EC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E32807" w14:textId="2B000A7F" w:rsidR="007F437B" w:rsidRDefault="001F5205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835FEB" w14:textId="619A30B2" w:rsidR="007F437B" w:rsidRPr="004C2735" w:rsidRDefault="007F437B" w:rsidP="007F437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603B03C" w14:textId="77777777" w:rsidR="007F437B" w:rsidRPr="00E419B6" w:rsidRDefault="007F437B" w:rsidP="007F437B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1F5205" w:rsidRPr="00FD596A" w14:paraId="3B64548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A74BDB" w14:textId="77777777" w:rsidR="001F5205" w:rsidRPr="004C2735" w:rsidRDefault="001F5205" w:rsidP="001F5205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15E47B" w14:textId="6FE3E88C" w:rsidR="001F5205" w:rsidRDefault="001F5205" w:rsidP="001F5205">
            <w:pPr>
              <w:pStyle w:val="af3"/>
              <w:ind w:left="136" w:right="111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 xml:space="preserve">- кольцо опорное КО7,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840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580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80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B06F1" w14:textId="7CE8C9D0" w:rsidR="001F5205" w:rsidRDefault="001F5205" w:rsidP="001F520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ГОСТ 8020-2016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763799" w14:textId="77777777" w:rsidR="001F5205" w:rsidRPr="004C2735" w:rsidRDefault="001F5205" w:rsidP="001F520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3FBF93" w14:textId="09932F58" w:rsidR="001F5205" w:rsidRDefault="001F5205" w:rsidP="001F520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A53FD2" w14:textId="6E8C0354" w:rsidR="001F5205" w:rsidRPr="000D6AFE" w:rsidRDefault="001F5205" w:rsidP="001F520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8E37D3" w14:textId="3F226F0B" w:rsidR="001F5205" w:rsidRDefault="001F5205" w:rsidP="001F520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008002" w14:textId="4A00FB85" w:rsidR="001F5205" w:rsidRDefault="001F5205" w:rsidP="001F520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90,00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3B84D9" w14:textId="77777777" w:rsidR="001F5205" w:rsidRPr="00E419B6" w:rsidRDefault="001F5205" w:rsidP="001F5205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A12EA" w:rsidRPr="00FD596A" w14:paraId="716404A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67260EB" w14:textId="77777777" w:rsidR="008A12EA" w:rsidRPr="004C2735" w:rsidRDefault="008A12EA" w:rsidP="008A12EA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FCD8F0" w14:textId="117746A0" w:rsidR="008A12EA" w:rsidRDefault="008A12EA" w:rsidP="008A12EA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 xml:space="preserve"> Люк чугунный легкий Л (А15)–</w:t>
            </w:r>
            <w:r w:rsidR="00FF7865">
              <w:rPr>
                <w:rFonts w:ascii="GOST Common" w:hAnsi="GOST Common" w:cs="Times New Roman"/>
                <w:sz w:val="22"/>
              </w:rPr>
              <w:t>К</w:t>
            </w:r>
            <w:r w:rsidRPr="008A12EA">
              <w:rPr>
                <w:rFonts w:ascii="GOST Common" w:hAnsi="GOST Common" w:cs="Times New Roman"/>
                <w:sz w:val="22"/>
              </w:rPr>
              <w:t>-1-60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1B2030" w14:textId="2D25D9C7" w:rsidR="008A12EA" w:rsidRPr="008A12EA" w:rsidRDefault="008A12EA" w:rsidP="008A12E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 w:rsidRPr="008A12EA">
              <w:rPr>
                <w:rFonts w:ascii="ISOCPEUR" w:hAnsi="ISOCPEUR"/>
                <w:szCs w:val="24"/>
              </w:rPr>
              <w:t>ГОСТ 3634-2019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AAEC9B3" w14:textId="77777777" w:rsidR="008A12EA" w:rsidRPr="004C2735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7C9FF5" w14:textId="20206F74" w:rsidR="008A12EA" w:rsidRPr="0033392D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11623A" w14:textId="1760658C" w:rsidR="008A12EA" w:rsidRPr="00E778EC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F23E50" w14:textId="4DF2D5CA" w:rsidR="008A12EA" w:rsidRDefault="00FF7865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4D44A1" w14:textId="111C8A67" w:rsidR="008A12EA" w:rsidRPr="004C2735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>60</w:t>
            </w:r>
            <w:r w:rsidR="00343B9F">
              <w:rPr>
                <w:rFonts w:ascii="GOST Common" w:hAnsi="GOST Common" w:cs="Times New Roman"/>
                <w:sz w:val="22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A4E857E" w14:textId="77777777" w:rsidR="008A12EA" w:rsidRPr="00E419B6" w:rsidRDefault="008A12EA" w:rsidP="008A12EA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A12EA" w:rsidRPr="00FD596A" w14:paraId="539AA39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14026B" w14:textId="77777777" w:rsidR="008A12EA" w:rsidRPr="004C2735" w:rsidRDefault="008A12EA" w:rsidP="008A12EA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AD84BD" w14:textId="7C7E45AD" w:rsidR="008A12EA" w:rsidRDefault="008A12EA" w:rsidP="008A12EA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 xml:space="preserve"> Люк чугунный тяжелый Т (С250)–</w:t>
            </w:r>
            <w:r w:rsidR="00FF7865">
              <w:rPr>
                <w:rFonts w:ascii="GOST Common" w:hAnsi="GOST Common" w:cs="Times New Roman"/>
                <w:sz w:val="22"/>
              </w:rPr>
              <w:t>К</w:t>
            </w:r>
            <w:r w:rsidRPr="008A12EA">
              <w:rPr>
                <w:rFonts w:ascii="GOST Common" w:hAnsi="GOST Common" w:cs="Times New Roman"/>
                <w:sz w:val="22"/>
              </w:rPr>
              <w:t>-1-60 (с запорным устройством и эластичной прокладкой)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C9ED2D" w14:textId="231ECB90" w:rsidR="008A12EA" w:rsidRPr="008A12EA" w:rsidRDefault="008A12EA" w:rsidP="008A12E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 w:rsidRPr="008A12EA">
              <w:rPr>
                <w:rFonts w:ascii="ISOCPEUR" w:hAnsi="ISOCPEUR"/>
                <w:szCs w:val="24"/>
              </w:rPr>
              <w:t>ГОСТ 3634-2019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9C98C2" w14:textId="77777777" w:rsidR="008A12EA" w:rsidRPr="004C2735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9D3A45" w14:textId="6F74201D" w:rsidR="008A12EA" w:rsidRPr="0033392D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D14335" w14:textId="5500D957" w:rsidR="008A12EA" w:rsidRPr="00E778EC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0C0F6F" w14:textId="407468EA" w:rsidR="008A12EA" w:rsidRDefault="00FF7865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7B90497" w14:textId="38E32460" w:rsidR="008A12EA" w:rsidRPr="004C2735" w:rsidRDefault="00343B9F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F20AF2" w14:textId="77777777" w:rsidR="008A12EA" w:rsidRPr="00E419B6" w:rsidRDefault="008A12EA" w:rsidP="008A12EA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A12EA" w:rsidRPr="00FD596A" w14:paraId="145D169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825169" w14:textId="77777777" w:rsidR="008A12EA" w:rsidRPr="004C2735" w:rsidRDefault="008A12EA" w:rsidP="008A12EA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7A1186" w14:textId="1015E704" w:rsidR="008A12EA" w:rsidRDefault="008A12EA" w:rsidP="008A12EA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 xml:space="preserve"> Скоба </w:t>
            </w:r>
            <w:r w:rsidR="0054446B">
              <w:rPr>
                <w:rFonts w:ascii="GOST Common" w:hAnsi="GOST Common" w:cs="Times New Roman"/>
                <w:sz w:val="22"/>
              </w:rPr>
              <w:t xml:space="preserve">ходовая МН1 </w:t>
            </w:r>
            <w:r w:rsidR="00C843C9">
              <w:rPr>
                <w:rFonts w:ascii="GOST Common" w:hAnsi="GOST Common" w:cs="Times New Roman"/>
                <w:sz w:val="22"/>
              </w:rPr>
              <w:t>металлическая (</w:t>
            </w:r>
            <w:r w:rsidR="0054446B">
              <w:rPr>
                <w:rFonts w:ascii="GOST Common" w:hAnsi="GOST Common"/>
                <w:sz w:val="22"/>
              </w:rPr>
              <w:t>с антикоррозийным покрытием)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FEF635" w14:textId="6C141E81" w:rsidR="008A12EA" w:rsidRPr="008A12EA" w:rsidRDefault="00E40FE3" w:rsidP="008A12E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Серия 3.900.1-14.1-45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380F64" w14:textId="77777777" w:rsidR="008A12EA" w:rsidRPr="004C2735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B35BC0" w14:textId="72C91CD2" w:rsidR="008A12EA" w:rsidRPr="0033392D" w:rsidRDefault="00C843C9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D3A839" w14:textId="5403862D" w:rsidR="008A12EA" w:rsidRPr="00E778EC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E95386" w14:textId="4257C2D9" w:rsidR="008A12EA" w:rsidRDefault="001B662C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D35F3BA" w14:textId="689EE121" w:rsidR="008A12EA" w:rsidRPr="004C2735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>0,82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D3FB51" w14:textId="77777777" w:rsidR="008A12EA" w:rsidRPr="00E419B6" w:rsidRDefault="008A12EA" w:rsidP="008A12EA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A12EA" w:rsidRPr="00FD596A" w14:paraId="0EC2928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3943C0" w14:textId="77777777" w:rsidR="008A12EA" w:rsidRPr="004C2735" w:rsidRDefault="008A12EA" w:rsidP="008A12EA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E8F7DC" w14:textId="0F65C5D2" w:rsidR="008A12EA" w:rsidRDefault="008A12EA" w:rsidP="008A12EA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 xml:space="preserve"> </w:t>
            </w:r>
            <w:r w:rsidR="001B662C">
              <w:rPr>
                <w:rFonts w:ascii="GOST Common" w:hAnsi="GOST Common" w:cs="Times New Roman"/>
                <w:sz w:val="22"/>
              </w:rPr>
              <w:t>М</w:t>
            </w:r>
            <w:r w:rsidR="00973086">
              <w:rPr>
                <w:rFonts w:ascii="GOST Common" w:hAnsi="GOST Common" w:cs="Times New Roman"/>
                <w:sz w:val="22"/>
              </w:rPr>
              <w:t xml:space="preserve">еталлическая </w:t>
            </w:r>
            <w:r w:rsidRPr="008A12EA">
              <w:rPr>
                <w:rFonts w:ascii="GOST Common" w:hAnsi="GOST Common" w:cs="Times New Roman"/>
                <w:sz w:val="22"/>
              </w:rPr>
              <w:t>стремянка</w:t>
            </w:r>
            <w:r w:rsidR="001B662C">
              <w:rPr>
                <w:rFonts w:ascii="GOST Common" w:hAnsi="GOST Common" w:cs="Times New Roman"/>
                <w:sz w:val="22"/>
              </w:rPr>
              <w:t>/лестница для канализационного колодца</w:t>
            </w:r>
            <w:r w:rsidRPr="008A12EA">
              <w:rPr>
                <w:rFonts w:ascii="GOST Common" w:hAnsi="GOST Common" w:cs="Times New Roman"/>
                <w:sz w:val="22"/>
              </w:rPr>
              <w:t>, H=1,</w:t>
            </w:r>
            <w:r w:rsidR="001B662C">
              <w:rPr>
                <w:rFonts w:ascii="GOST Common" w:hAnsi="GOST Common" w:cs="Times New Roman"/>
                <w:sz w:val="22"/>
              </w:rPr>
              <w:t>5</w:t>
            </w:r>
            <w:r w:rsidRPr="008A12EA">
              <w:rPr>
                <w:rFonts w:ascii="GOST Common" w:hAnsi="GOST Common" w:cs="Times New Roman"/>
                <w:sz w:val="22"/>
              </w:rPr>
              <w:t>0 м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/>
                <w:sz w:val="22"/>
              </w:rPr>
              <w:t>(с антикоррозийным покрытием</w:t>
            </w:r>
            <w:r w:rsidR="00973086">
              <w:rPr>
                <w:rFonts w:ascii="GOST Common" w:hAnsi="GOST Common"/>
                <w:sz w:val="22"/>
              </w:rPr>
              <w:t xml:space="preserve"> и металлом для крепления к элементам колодца</w:t>
            </w:r>
            <w:r>
              <w:rPr>
                <w:rFonts w:ascii="GOST Common" w:hAnsi="GOST Commo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6755C3" w14:textId="4174FD1E" w:rsidR="008A12EA" w:rsidRPr="008A12EA" w:rsidRDefault="008A12EA" w:rsidP="001B662C">
            <w:pPr>
              <w:spacing w:line="240" w:lineRule="auto"/>
              <w:ind w:firstLine="0"/>
              <w:jc w:val="center"/>
              <w:rPr>
                <w:rFonts w:ascii="ISOCPEUR" w:hAnsi="ISOCPEUR"/>
                <w:szCs w:val="24"/>
              </w:rPr>
            </w:pPr>
            <w:r w:rsidRPr="008A12EA">
              <w:rPr>
                <w:rFonts w:ascii="ISOCPEUR" w:hAnsi="ISOCPEUR"/>
                <w:szCs w:val="24"/>
              </w:rPr>
              <w:t>С1-0</w:t>
            </w:r>
            <w:r w:rsidR="001B662C">
              <w:rPr>
                <w:rFonts w:ascii="ISOCPEUR" w:hAnsi="ISOCPEUR"/>
                <w:szCs w:val="24"/>
              </w:rPr>
              <w:t>3</w:t>
            </w:r>
          </w:p>
          <w:p w14:paraId="7979AE53" w14:textId="485209C8" w:rsidR="008A12EA" w:rsidRPr="008A12EA" w:rsidRDefault="008A12EA" w:rsidP="001B662C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 w:rsidRPr="008A12EA">
              <w:rPr>
                <w:rFonts w:ascii="ISOCPEUR" w:hAnsi="ISOCPEUR"/>
                <w:szCs w:val="24"/>
              </w:rPr>
              <w:t>ТПР 902-09-22.84-КЖИ.С1.СБ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21ACA6" w14:textId="77777777" w:rsidR="008A12EA" w:rsidRPr="004C2735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E937F1" w14:textId="0E4E25BC" w:rsidR="008A12EA" w:rsidRPr="0033392D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13F803" w14:textId="670A5C3C" w:rsidR="008A12EA" w:rsidRPr="00E778EC" w:rsidRDefault="008A12EA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1E4E4E" w14:textId="3D3B9ED5" w:rsidR="008A12EA" w:rsidRDefault="001B662C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AEB731" w14:textId="7F567F0E" w:rsidR="008A12EA" w:rsidRPr="004C2735" w:rsidRDefault="001B662C" w:rsidP="008A12EA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16,20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3B696C4" w14:textId="77777777" w:rsidR="008A12EA" w:rsidRPr="00E419B6" w:rsidRDefault="008A12EA" w:rsidP="008A12EA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FE278E" w:rsidRPr="00FD596A" w14:paraId="72BA881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7B8AB8" w14:textId="77777777" w:rsidR="00FE278E" w:rsidRPr="004C2735" w:rsidRDefault="00FE278E" w:rsidP="00FE278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85A17D" w14:textId="3C556F23" w:rsidR="00FE278E" w:rsidRPr="00D25B49" w:rsidRDefault="00FE278E" w:rsidP="00FE278E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FE278E">
              <w:rPr>
                <w:rFonts w:ascii="GOST Common" w:hAnsi="GOST Common"/>
                <w:sz w:val="22"/>
              </w:rPr>
              <w:t xml:space="preserve"> Бетон на лоток</w:t>
            </w:r>
            <w:r w:rsidR="00163903">
              <w:rPr>
                <w:rFonts w:ascii="GOST Common" w:hAnsi="GOST Common"/>
                <w:sz w:val="22"/>
              </w:rPr>
              <w:t xml:space="preserve"> </w:t>
            </w:r>
            <w:r w:rsidR="00163903" w:rsidRPr="00FE278E">
              <w:rPr>
                <w:rFonts w:ascii="GOST Common" w:hAnsi="GOST Common"/>
                <w:sz w:val="22"/>
              </w:rPr>
              <w:t>марки В20</w:t>
            </w:r>
            <w:r w:rsidR="00163903">
              <w:rPr>
                <w:rFonts w:ascii="GOST Common" w:hAnsi="GOST Common"/>
                <w:sz w:val="22"/>
              </w:rPr>
              <w:t xml:space="preserve"> </w:t>
            </w:r>
            <w:r w:rsidR="00163903">
              <w:rPr>
                <w:rFonts w:ascii="GOST Common" w:hAnsi="GOST Common"/>
                <w:sz w:val="22"/>
                <w:lang w:val="en-US"/>
              </w:rPr>
              <w:t>F</w:t>
            </w:r>
            <w:r w:rsidR="00163903" w:rsidRPr="00163903">
              <w:rPr>
                <w:rFonts w:ascii="GOST Common" w:hAnsi="GOST Common"/>
                <w:sz w:val="22"/>
              </w:rPr>
              <w:t xml:space="preserve">200 </w:t>
            </w:r>
            <w:r w:rsidR="00163903">
              <w:rPr>
                <w:rFonts w:ascii="GOST Common" w:hAnsi="GOST Common"/>
                <w:sz w:val="22"/>
                <w:lang w:val="en-US"/>
              </w:rPr>
              <w:t>W</w:t>
            </w:r>
            <w:r w:rsidR="00D25B49" w:rsidRPr="00D25B49">
              <w:rPr>
                <w:rFonts w:ascii="GOST Common" w:hAnsi="GOST Common"/>
                <w:sz w:val="22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89120C8" w14:textId="6C9F5880" w:rsidR="00FE278E" w:rsidRPr="00FE278E" w:rsidRDefault="00FE278E" w:rsidP="00FE278E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  <w:r w:rsidRPr="00FE278E">
              <w:rPr>
                <w:rFonts w:ascii="GOST Common" w:hAnsi="GOST Common"/>
                <w:sz w:val="22"/>
              </w:rPr>
              <w:t xml:space="preserve">ГОСТ </w:t>
            </w:r>
            <w:r w:rsidR="00367193">
              <w:rPr>
                <w:rFonts w:ascii="GOST Common" w:hAnsi="GOST Common"/>
                <w:sz w:val="22"/>
              </w:rPr>
              <w:t>26633-2015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A399E9" w14:textId="77777777" w:rsidR="00FE278E" w:rsidRPr="004C2735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543FC8" w14:textId="631EC1B6" w:rsidR="00FE278E" w:rsidRPr="0033392D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816D2">
              <w:rPr>
                <w:rFonts w:ascii="ISOCPEUR" w:hAnsi="ISOCPEUR"/>
                <w:szCs w:val="24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1FC814" w14:textId="0E854D64" w:rsidR="00FE278E" w:rsidRPr="00E778EC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A73428">
              <w:rPr>
                <w:rFonts w:ascii="ISOCPEUR" w:hAnsi="ISOCPEUR"/>
                <w:szCs w:val="24"/>
              </w:rPr>
              <w:t>м</w:t>
            </w:r>
            <w:r w:rsidRPr="00A73428">
              <w:rPr>
                <w:rFonts w:ascii="ISOCPEUR" w:hAnsi="ISOCPEUR"/>
                <w:szCs w:val="24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4B7ACF" w14:textId="730642E6" w:rsidR="00FE278E" w:rsidRPr="00446E52" w:rsidRDefault="00446E52" w:rsidP="00FE278E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0,896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B34558" w14:textId="77777777" w:rsidR="00FE278E" w:rsidRPr="004C2735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8781B42" w14:textId="77777777" w:rsidR="00FE278E" w:rsidRPr="00E419B6" w:rsidRDefault="00FE278E" w:rsidP="00FE278E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FE278E" w:rsidRPr="00FD596A" w14:paraId="3FB31AE5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03E7BE" w14:textId="77777777" w:rsidR="00FE278E" w:rsidRPr="004C2735" w:rsidRDefault="00FE278E" w:rsidP="00FE278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DE5AF0" w14:textId="1FD85A1B" w:rsidR="00FE278E" w:rsidRDefault="00FE278E" w:rsidP="00FE278E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Цеметно - песчаный раствор марки М</w:t>
            </w:r>
            <w:r w:rsidRPr="007D4A7A">
              <w:rPr>
                <w:rFonts w:ascii="GOST Common" w:hAnsi="GOST Common"/>
                <w:sz w:val="22"/>
              </w:rPr>
              <w:t>200</w:t>
            </w:r>
            <w:r w:rsidRPr="00D7217A">
              <w:rPr>
                <w:rFonts w:ascii="GOST Common" w:hAnsi="GOST Common"/>
                <w:sz w:val="22"/>
              </w:rPr>
              <w:t xml:space="preserve"> на заделку отверстий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5366DA" w14:textId="77777777" w:rsidR="00FE278E" w:rsidRPr="004C2735" w:rsidRDefault="00FE278E" w:rsidP="00FE278E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09DA5D7" w14:textId="77777777" w:rsidR="00FE278E" w:rsidRPr="004C2735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F0117A" w14:textId="6C7E3586" w:rsidR="00FE278E" w:rsidRPr="0033392D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A73428">
              <w:rPr>
                <w:rFonts w:ascii="ISOCPEUR" w:hAnsi="ISOCPEUR"/>
                <w:szCs w:val="24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DB767F" w14:textId="40D84553" w:rsidR="00FE278E" w:rsidRPr="00E778EC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A73428">
              <w:rPr>
                <w:rFonts w:ascii="ISOCPEUR" w:hAnsi="ISOCPEUR"/>
                <w:szCs w:val="24"/>
              </w:rPr>
              <w:t>м</w:t>
            </w:r>
            <w:r w:rsidRPr="00A73428">
              <w:rPr>
                <w:rFonts w:ascii="ISOCPEUR" w:hAnsi="ISOCPEUR"/>
                <w:szCs w:val="24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5DC5AC" w14:textId="20AD1941" w:rsidR="00FE278E" w:rsidRDefault="00633E37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</w:t>
            </w:r>
            <w:r w:rsidR="00297FA6">
              <w:rPr>
                <w:rFonts w:ascii="GOST Common" w:hAnsi="GOST Common" w:cs="Times New Roman"/>
                <w:sz w:val="22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47521AB" w14:textId="77777777" w:rsidR="00FE278E" w:rsidRPr="004C2735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C9949DB" w14:textId="77777777" w:rsidR="00FE278E" w:rsidRPr="00E419B6" w:rsidRDefault="00FE278E" w:rsidP="00FE278E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FE278E" w:rsidRPr="00FD596A" w14:paraId="365897C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1B8FD8" w14:textId="77777777" w:rsidR="00FE278E" w:rsidRPr="004C2735" w:rsidRDefault="00FE278E" w:rsidP="00FE278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6A2458" w14:textId="43E84D81" w:rsidR="00FE278E" w:rsidRDefault="00FE278E" w:rsidP="00FE278E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Цеметно - песчаный раствор марки М100 для установки ж/б элементов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00F367" w14:textId="77777777" w:rsidR="00FE278E" w:rsidRPr="004C2735" w:rsidRDefault="00FE278E" w:rsidP="00FE278E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866912" w14:textId="77777777" w:rsidR="00FE278E" w:rsidRPr="004C2735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79A94A" w14:textId="41F22B39" w:rsidR="00FE278E" w:rsidRPr="0033392D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816D2">
              <w:rPr>
                <w:rFonts w:ascii="ISOCPEUR" w:hAnsi="ISOCPEUR"/>
                <w:szCs w:val="24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6035E0" w14:textId="02710FFD" w:rsidR="00FE278E" w:rsidRPr="00E778EC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816D2">
              <w:rPr>
                <w:rFonts w:ascii="ISOCPEUR" w:hAnsi="ISOCPEUR"/>
                <w:szCs w:val="24"/>
              </w:rPr>
              <w:t>м</w:t>
            </w:r>
            <w:r w:rsidRPr="005816D2">
              <w:rPr>
                <w:rFonts w:ascii="ISOCPEUR" w:hAnsi="ISOCPEUR"/>
                <w:szCs w:val="24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FFC2D8" w14:textId="077D6B47" w:rsidR="00FE278E" w:rsidRDefault="00F34A55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</w:t>
            </w:r>
            <w:r w:rsidR="00456FD0">
              <w:rPr>
                <w:rFonts w:ascii="GOST Common" w:hAnsi="GOST Common" w:cs="Times New Roman"/>
                <w:sz w:val="22"/>
              </w:rPr>
              <w:t>3</w:t>
            </w:r>
            <w:r>
              <w:rPr>
                <w:rFonts w:ascii="GOST Common" w:hAnsi="GOST Common" w:cs="Times New Roman"/>
                <w:sz w:val="22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E2A4AD" w14:textId="77777777" w:rsidR="00FE278E" w:rsidRPr="004C2735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D429E9" w14:textId="77777777" w:rsidR="00FE278E" w:rsidRPr="00E419B6" w:rsidRDefault="00FE278E" w:rsidP="00FE278E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FE278E" w:rsidRPr="00FD596A" w14:paraId="43B67FE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C6A8A" w14:textId="77777777" w:rsidR="00FE278E" w:rsidRPr="004C2735" w:rsidRDefault="00FE278E" w:rsidP="00FE278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501224" w14:textId="31C0671E" w:rsidR="00FE278E" w:rsidRDefault="00FE278E" w:rsidP="00FE278E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Гидроизоляция обмазочная для наружных железобетонных поверхностей колодца (</w:t>
            </w:r>
            <w:r>
              <w:rPr>
                <w:rFonts w:ascii="GOST Common" w:hAnsi="GOST Common"/>
                <w:sz w:val="22"/>
              </w:rPr>
              <w:t xml:space="preserve">2 </w:t>
            </w:r>
            <w:r w:rsidRPr="00D7217A">
              <w:rPr>
                <w:rFonts w:ascii="GOST Common" w:hAnsi="GOST Common"/>
                <w:sz w:val="22"/>
              </w:rPr>
              <w:t>сло</w:t>
            </w:r>
            <w:r>
              <w:rPr>
                <w:rFonts w:ascii="GOST Common" w:hAnsi="GOST Common"/>
                <w:sz w:val="22"/>
              </w:rPr>
              <w:t>я</w:t>
            </w:r>
            <w:r w:rsidRPr="00D7217A">
              <w:rPr>
                <w:rFonts w:ascii="GOST Common" w:hAnsi="GOST Common"/>
                <w:sz w:val="22"/>
              </w:rPr>
              <w:t>, расход 1,1 кг/м</w:t>
            </w:r>
            <w:r w:rsidRPr="00D7217A">
              <w:rPr>
                <w:rFonts w:ascii="GOST Common" w:hAnsi="GOST Common"/>
                <w:sz w:val="22"/>
                <w:vertAlign w:val="superscript"/>
              </w:rPr>
              <w:t>2</w:t>
            </w:r>
            <w:r w:rsidRPr="00D7217A">
              <w:rPr>
                <w:rFonts w:ascii="GOST Common" w:hAnsi="GOST Commo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72E8CE" w14:textId="77777777" w:rsidR="00FE278E" w:rsidRPr="005C7C7F" w:rsidRDefault="00FE278E" w:rsidP="00FE278E">
            <w:pPr>
              <w:spacing w:before="80" w:line="240" w:lineRule="auto"/>
              <w:ind w:right="-104" w:firstLine="2"/>
              <w:jc w:val="center"/>
              <w:rPr>
                <w:rFonts w:ascii="ISOCPEUR" w:hAnsi="ISOCPEUR"/>
                <w:szCs w:val="24"/>
              </w:rPr>
            </w:pPr>
            <w:r w:rsidRPr="005C7C7F">
              <w:rPr>
                <w:rFonts w:ascii="ISOCPEUR" w:hAnsi="ISOCPEUR"/>
                <w:szCs w:val="24"/>
              </w:rPr>
              <w:t xml:space="preserve">Мастика гидроизоляционная </w:t>
            </w:r>
          </w:p>
          <w:p w14:paraId="76D4B908" w14:textId="3E5A1368" w:rsidR="00FE278E" w:rsidRPr="004C2735" w:rsidRDefault="00FE278E" w:rsidP="00FE278E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ТЕХНОНИКОЛЬ №24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CB4C75" w14:textId="77777777" w:rsidR="00FE278E" w:rsidRPr="004C2735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411BB6" w14:textId="20A75E31" w:rsidR="00FE278E" w:rsidRPr="0033392D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ГК "ТехноНИКОЛЬ"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D114F2" w14:textId="4FD5365F" w:rsidR="00FE278E" w:rsidRPr="00E778EC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1D5D1C" w14:textId="6410CE01" w:rsidR="00FE278E" w:rsidRDefault="005C5240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73,10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89C2CD" w14:textId="77777777" w:rsidR="00FE278E" w:rsidRPr="004C2735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03252F" w14:textId="2B2393B7" w:rsidR="00FE278E" w:rsidRPr="00446E52" w:rsidRDefault="00446E52" w:rsidP="00FE278E">
            <w:pPr>
              <w:pStyle w:val="af5"/>
              <w:rPr>
                <w:rFonts w:ascii="GOST Common" w:hAnsi="GOST Common" w:cs="Times New Roman"/>
                <w:sz w:val="18"/>
                <w:szCs w:val="18"/>
                <w:vertAlign w:val="superscript"/>
              </w:rPr>
            </w:pPr>
            <w:r>
              <w:rPr>
                <w:rFonts w:ascii="GOST Common" w:hAnsi="GOST Common" w:cs="Times New Roman"/>
                <w:sz w:val="18"/>
                <w:szCs w:val="18"/>
                <w:lang w:val="en-US"/>
              </w:rPr>
              <w:t>S=33</w:t>
            </w:r>
            <w:r>
              <w:rPr>
                <w:rFonts w:ascii="GOST Common" w:hAnsi="GOST Common" w:cs="Times New Roman"/>
                <w:sz w:val="18"/>
                <w:szCs w:val="18"/>
              </w:rPr>
              <w:t>,19 м</w:t>
            </w:r>
            <w:r>
              <w:rPr>
                <w:rFonts w:ascii="GOST Common" w:hAnsi="GOST Commo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FE278E" w:rsidRPr="00FD596A" w14:paraId="6A3428BF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547B55" w14:textId="77777777" w:rsidR="00FE278E" w:rsidRPr="004C2735" w:rsidRDefault="00FE278E" w:rsidP="00FE278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0C463F" w14:textId="4193B9AC" w:rsidR="00FE278E" w:rsidRDefault="00FE278E" w:rsidP="00FE278E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Праймер битумный (1 слой, расход 0,4 л/м</w:t>
            </w:r>
            <w:r w:rsidRPr="00866FA1">
              <w:rPr>
                <w:rFonts w:ascii="GOST Common" w:hAnsi="GOST Common"/>
                <w:sz w:val="22"/>
                <w:vertAlign w:val="superscript"/>
              </w:rPr>
              <w:t>2</w:t>
            </w:r>
            <w:r w:rsidRPr="00D7217A">
              <w:rPr>
                <w:rFonts w:ascii="GOST Common" w:hAnsi="GOST Commo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46C92F" w14:textId="77777777" w:rsidR="00FE278E" w:rsidRPr="005C7C7F" w:rsidRDefault="00FE278E" w:rsidP="00FE278E">
            <w:pPr>
              <w:spacing w:line="240" w:lineRule="auto"/>
              <w:ind w:right="-104" w:firstLine="2"/>
              <w:jc w:val="center"/>
              <w:rPr>
                <w:rFonts w:ascii="ISOCPEUR" w:hAnsi="ISOCPEUR"/>
                <w:szCs w:val="24"/>
              </w:rPr>
            </w:pPr>
            <w:r w:rsidRPr="005C7C7F">
              <w:rPr>
                <w:rFonts w:ascii="ISOCPEUR" w:hAnsi="ISOCPEUR"/>
                <w:szCs w:val="24"/>
              </w:rPr>
              <w:t xml:space="preserve">Праймер битумный </w:t>
            </w:r>
          </w:p>
          <w:p w14:paraId="08EF949D" w14:textId="45A0F7C6" w:rsidR="00FE278E" w:rsidRPr="004C2735" w:rsidRDefault="00FE278E" w:rsidP="00FE278E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ТЕХНОНИКОЛЬ №01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250794" w14:textId="77777777" w:rsidR="00FE278E" w:rsidRPr="004C2735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A0A09C" w14:textId="4B4E4FC1" w:rsidR="00FE278E" w:rsidRPr="0033392D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ГК "ТехноНИКОЛЬ"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3E41CA" w14:textId="16567D60" w:rsidR="00FE278E" w:rsidRPr="00E778EC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6E8FF0" w14:textId="3F73330E" w:rsidR="00FE278E" w:rsidRDefault="005C5240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13,30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94D4D0" w14:textId="77777777" w:rsidR="00FE278E" w:rsidRPr="004C2735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5B4F552" w14:textId="2A97FD60" w:rsidR="00FE278E" w:rsidRPr="00E419B6" w:rsidRDefault="00446E52" w:rsidP="00FE278E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  <w:lang w:val="en-US"/>
              </w:rPr>
              <w:t>S=33</w:t>
            </w:r>
            <w:r>
              <w:rPr>
                <w:rFonts w:ascii="GOST Common" w:hAnsi="GOST Common" w:cs="Times New Roman"/>
                <w:sz w:val="18"/>
                <w:szCs w:val="18"/>
              </w:rPr>
              <w:t>,19 м</w:t>
            </w:r>
            <w:r>
              <w:rPr>
                <w:rFonts w:ascii="GOST Common" w:hAnsi="GOST Commo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FE278E" w:rsidRPr="00FD596A" w14:paraId="2711311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846E01" w14:textId="77777777" w:rsidR="00FE278E" w:rsidRPr="004C2735" w:rsidRDefault="00FE278E" w:rsidP="00FE278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7CFAFF" w14:textId="0F1492B0" w:rsidR="00FE278E" w:rsidRDefault="00FE278E" w:rsidP="00FE278E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Щебень М1000-М1200 с крупностью фракций 15-20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B5F248" w14:textId="234C1001" w:rsidR="00FE278E" w:rsidRPr="004C2735" w:rsidRDefault="00FE278E" w:rsidP="00FE278E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ГОСТ 8267-93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1CB8B5" w14:textId="77777777" w:rsidR="00FE278E" w:rsidRPr="004C2735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E6B7AB" w14:textId="380EB454" w:rsidR="00FE278E" w:rsidRPr="0033392D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20F2A3" w14:textId="2728DCAC" w:rsidR="00FE278E" w:rsidRPr="00E778EC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м</w:t>
            </w:r>
            <w:r w:rsidRPr="00D7217A">
              <w:rPr>
                <w:rFonts w:ascii="GOST Common" w:hAnsi="GOST Commo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09370D" w14:textId="3F8A9813" w:rsidR="00FE278E" w:rsidRDefault="00E236A2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1,03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91AD69" w14:textId="77777777" w:rsidR="00FE278E" w:rsidRPr="004C2735" w:rsidRDefault="00FE278E" w:rsidP="00FE278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B67E1E" w14:textId="65A68A60" w:rsidR="00FE278E" w:rsidRPr="00E419B6" w:rsidRDefault="00FE278E" w:rsidP="00FE278E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/>
                <w:sz w:val="18"/>
                <w:szCs w:val="18"/>
              </w:rPr>
              <w:t>под устройство колодцев</w:t>
            </w:r>
          </w:p>
        </w:tc>
      </w:tr>
      <w:tr w:rsidR="00536CF1" w:rsidRPr="00FD596A" w14:paraId="773FC2E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C10D3D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25E11B" w14:textId="027765B1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Опорно-направляющее кольцо для </w:t>
            </w:r>
            <w:r>
              <w:rPr>
                <w:rFonts w:ascii="GOST Common" w:hAnsi="GOST Common" w:cs="Times New Roman"/>
                <w:sz w:val="22"/>
              </w:rPr>
              <w:t xml:space="preserve">полимерной </w:t>
            </w:r>
            <w:r w:rsidRPr="0033392D">
              <w:rPr>
                <w:rFonts w:ascii="GOST Common" w:hAnsi="GOST Common" w:cs="Times New Roman"/>
                <w:sz w:val="22"/>
              </w:rPr>
              <w:t>трубы Ø</w:t>
            </w:r>
            <w:r>
              <w:rPr>
                <w:rFonts w:ascii="GOST Common" w:hAnsi="GOST Common" w:cs="Times New Roman"/>
                <w:sz w:val="22"/>
              </w:rPr>
              <w:t>2</w:t>
            </w:r>
            <w:r w:rsidR="004C69D1">
              <w:rPr>
                <w:rFonts w:ascii="GOST Common" w:hAnsi="GOST Common" w:cs="Times New Roman"/>
                <w:sz w:val="22"/>
              </w:rPr>
              <w:t>0</w:t>
            </w:r>
            <w:r>
              <w:rPr>
                <w:rFonts w:ascii="GOST Common" w:hAnsi="GOST Common" w:cs="Times New Roman"/>
                <w:sz w:val="22"/>
              </w:rPr>
              <w:t>0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 мм, высота ребра </w:t>
            </w:r>
            <w:r>
              <w:rPr>
                <w:rFonts w:ascii="GOST Common" w:hAnsi="GOST Common" w:cs="Times New Roman"/>
                <w:sz w:val="22"/>
              </w:rPr>
              <w:t>95</w:t>
            </w:r>
            <w:r w:rsidRPr="0033392D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 (в комплекте с прокладкой из резины)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39C412" w14:textId="77777777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23925F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B32A51" w14:textId="57A7F0A6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33392D">
              <w:rPr>
                <w:rFonts w:ascii="GOST Common" w:hAnsi="GOST Common" w:cs="Times New Roman"/>
                <w:sz w:val="22"/>
              </w:rPr>
              <w:t>ООО "ФС-Синтез"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6B3D2B" w14:textId="60C8075D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668FF" w14:textId="0066A80D" w:rsidR="00536CF1" w:rsidRPr="004C2735" w:rsidRDefault="00BF5BBF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C6D854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65D240" w14:textId="7777777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536CF1" w:rsidRPr="00FD596A" w14:paraId="02EC4463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3C3DC8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1AD607" w14:textId="46556E17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D406E6">
              <w:rPr>
                <w:rFonts w:ascii="GOST Common" w:hAnsi="GOST Common" w:cs="Times New Roman"/>
                <w:sz w:val="22"/>
              </w:rPr>
              <w:t>Уплотнительная</w:t>
            </w:r>
            <w:r>
              <w:rPr>
                <w:rFonts w:ascii="GOST Common" w:hAnsi="GOST Common" w:cs="Times New Roman"/>
                <w:sz w:val="22"/>
              </w:rPr>
              <w:t xml:space="preserve"> (герметизирующая)</w:t>
            </w:r>
            <w:r w:rsidRPr="00D406E6">
              <w:rPr>
                <w:rFonts w:ascii="GOST Common" w:hAnsi="GOST Common" w:cs="Times New Roman"/>
                <w:sz w:val="22"/>
              </w:rPr>
              <w:t xml:space="preserve"> переходная манжета Ø</w:t>
            </w:r>
            <w:r>
              <w:rPr>
                <w:rFonts w:ascii="GOST Common" w:hAnsi="GOST Common" w:cs="Times New Roman"/>
                <w:sz w:val="22"/>
              </w:rPr>
              <w:t>2</w:t>
            </w:r>
            <w:r w:rsidR="00FA12A2">
              <w:rPr>
                <w:rFonts w:ascii="GOST Common" w:hAnsi="GOST Common" w:cs="Times New Roman"/>
                <w:sz w:val="22"/>
              </w:rPr>
              <w:t>0</w:t>
            </w:r>
            <w:r>
              <w:rPr>
                <w:rFonts w:ascii="GOST Common" w:hAnsi="GOST Common" w:cs="Times New Roman"/>
                <w:sz w:val="22"/>
              </w:rPr>
              <w:t>0</w:t>
            </w:r>
            <w:r w:rsidRPr="00D406E6">
              <w:rPr>
                <w:rFonts w:ascii="GOST Common" w:hAnsi="GOST Common" w:cs="Times New Roman"/>
                <w:sz w:val="22"/>
              </w:rPr>
              <w:t>х</w:t>
            </w:r>
            <w:r w:rsidR="00FA12A2">
              <w:rPr>
                <w:rFonts w:ascii="GOST Common" w:hAnsi="GOST Common" w:cs="Times New Roman"/>
                <w:sz w:val="22"/>
              </w:rPr>
              <w:t>426</w:t>
            </w:r>
            <w:r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91C979" w14:textId="77777777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EAF541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CFB7B3" w14:textId="54890648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33392D">
              <w:rPr>
                <w:rFonts w:ascii="GOST Common" w:hAnsi="GOST Common" w:cs="Times New Roman"/>
                <w:sz w:val="22"/>
              </w:rPr>
              <w:t>ООО "ФС-Синтез"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C715E3" w14:textId="27C2E57A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9F605D" w14:textId="5D7994B0" w:rsidR="00536CF1" w:rsidRPr="004C2735" w:rsidRDefault="00FA12A2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407A6B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2857F6" w14:textId="7777777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536CF1" w:rsidRPr="00FD596A" w14:paraId="460F736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082C0F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8F07BA" w14:textId="7AEA53AE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F639FB">
              <w:rPr>
                <w:rFonts w:ascii="GOST Common" w:hAnsi="GOST Common" w:cs="Times New Roman"/>
                <w:sz w:val="22"/>
              </w:rPr>
              <w:t>Герметик «Stopag FN2100 Aquastop», 600 мл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C3800F" w14:textId="77777777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14BDDC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C43E85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9F447E" w14:textId="0A993CAA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C979DA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136485" w14:textId="76E7C79E" w:rsidR="00536CF1" w:rsidRPr="004C2735" w:rsidRDefault="00FA12A2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043ED8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EBE079" w14:textId="7777777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9953F1" w:rsidRPr="00FD596A" w14:paraId="7E61723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497396" w14:textId="77777777" w:rsidR="009953F1" w:rsidRPr="004C2735" w:rsidRDefault="009953F1" w:rsidP="009953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E412B7" w14:textId="2FF627DE" w:rsidR="009953F1" w:rsidRPr="00F639FB" w:rsidRDefault="009953F1" w:rsidP="009953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Реконструкция существующего канализационного к</w:t>
            </w:r>
            <w:r w:rsidRPr="00820892">
              <w:rPr>
                <w:rFonts w:ascii="GOST Common" w:hAnsi="GOST Common" w:cs="Times New Roman"/>
                <w:sz w:val="22"/>
              </w:rPr>
              <w:t>олод</w:t>
            </w:r>
            <w:r>
              <w:rPr>
                <w:rFonts w:ascii="GOST Common" w:hAnsi="GOST Common" w:cs="Times New Roman"/>
                <w:sz w:val="22"/>
              </w:rPr>
              <w:t>ца</w:t>
            </w:r>
            <w:r w:rsidRPr="00820892">
              <w:rPr>
                <w:rFonts w:ascii="GOST Common" w:hAnsi="GOST Common" w:cs="Times New Roman"/>
                <w:sz w:val="22"/>
              </w:rPr>
              <w:t xml:space="preserve"> из сборных железобетонных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B17CD7">
              <w:rPr>
                <w:rFonts w:ascii="GOST Common" w:hAnsi="GOST Common" w:cs="Times New Roman"/>
                <w:sz w:val="22"/>
              </w:rPr>
              <w:t>Ø1</w:t>
            </w:r>
            <w:r>
              <w:rPr>
                <w:rFonts w:ascii="GOST Common" w:hAnsi="GOST Common" w:cs="Times New Roman"/>
                <w:sz w:val="22"/>
              </w:rPr>
              <w:t>500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 w:rsidR="005E2871">
              <w:rPr>
                <w:rFonts w:ascii="GOST Common" w:hAnsi="GOST Common" w:cs="Times New Roman"/>
                <w:sz w:val="22"/>
              </w:rPr>
              <w:t xml:space="preserve">, </w:t>
            </w:r>
            <w:r w:rsidR="005E2871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="005E2871">
              <w:rPr>
                <w:rFonts w:ascii="GOST Common" w:hAnsi="GOST Common" w:cs="Times New Roman"/>
                <w:sz w:val="22"/>
              </w:rPr>
              <w:t>полн=3,30 м</w:t>
            </w:r>
            <w:r>
              <w:rPr>
                <w:rFonts w:ascii="GOST Common" w:hAnsi="GOST Common" w:cs="Times New Roman"/>
                <w:sz w:val="22"/>
              </w:rPr>
              <w:t xml:space="preserve"> в точке подключения к существующей сети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AECC6D" w14:textId="77777777" w:rsidR="009953F1" w:rsidRPr="004C2735" w:rsidRDefault="009953F1" w:rsidP="009953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E53230" w14:textId="77777777" w:rsidR="009953F1" w:rsidRPr="004C2735" w:rsidRDefault="009953F1" w:rsidP="009953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C324F2" w14:textId="77777777" w:rsidR="009953F1" w:rsidRPr="004C2735" w:rsidRDefault="009953F1" w:rsidP="009953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6D12A8" w14:textId="7FE82D1C" w:rsidR="009953F1" w:rsidRPr="00C979DA" w:rsidRDefault="009953F1" w:rsidP="009953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71A075" w14:textId="09179199" w:rsidR="009953F1" w:rsidRDefault="009953F1" w:rsidP="009953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2571C8" w14:textId="77777777" w:rsidR="009953F1" w:rsidRPr="004C2735" w:rsidRDefault="009953F1" w:rsidP="009953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8AF839" w14:textId="5A5FC97B" w:rsidR="009953F1" w:rsidRPr="00E419B6" w:rsidRDefault="00B13DE3" w:rsidP="009953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/>
                <w:sz w:val="18"/>
                <w:szCs w:val="18"/>
              </w:rPr>
              <w:t xml:space="preserve">при необходимости, </w:t>
            </w:r>
            <w:r w:rsidR="009953F1">
              <w:rPr>
                <w:rFonts w:ascii="GOST Common" w:hAnsi="GOST Common"/>
                <w:sz w:val="18"/>
                <w:szCs w:val="18"/>
              </w:rPr>
              <w:t xml:space="preserve">уточняется в ходе </w:t>
            </w:r>
            <w:r>
              <w:rPr>
                <w:rFonts w:ascii="GOST Common" w:hAnsi="GOST Common"/>
                <w:sz w:val="18"/>
                <w:szCs w:val="18"/>
              </w:rPr>
              <w:t>осуществления подключения</w:t>
            </w:r>
          </w:p>
        </w:tc>
      </w:tr>
      <w:tr w:rsidR="00536CF1" w:rsidRPr="00FD596A" w14:paraId="539DE64F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7A9078" w14:textId="77777777" w:rsidR="00536CF1" w:rsidRPr="004C2735" w:rsidRDefault="00536CF1" w:rsidP="00536CF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054367" w14:textId="6AEDFF38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1.4 Земляные работы</w:t>
            </w:r>
            <w:r w:rsidRPr="00FD596A">
              <w:rPr>
                <w:rFonts w:ascii="GOST Common" w:hAnsi="GOST Common" w:cs="Times New Roman"/>
                <w:b/>
                <w:sz w:val="22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F7B145" w14:textId="77777777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A58584A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3FFFE1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480AEB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D7AB57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ED51DDE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E7B1D5" w14:textId="7777777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536CF1" w:rsidRPr="00FD596A" w14:paraId="68358963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469786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2FF74D" w14:textId="0B2E01E8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Разработка грунта</w:t>
            </w:r>
            <w:r w:rsidR="00390D2C">
              <w:rPr>
                <w:rFonts w:ascii="GOST Common" w:hAnsi="GOST Common" w:cs="Times New Roman"/>
                <w:sz w:val="22"/>
              </w:rPr>
              <w:t xml:space="preserve"> </w:t>
            </w:r>
            <w:r w:rsidR="00390D2C"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="00390D2C" w:rsidRPr="001904B1">
              <w:rPr>
                <w:rFonts w:ascii="GOST Common" w:hAnsi="GOST Common" w:cs="Times New Roman"/>
                <w:sz w:val="22"/>
              </w:rPr>
              <w:t>-</w:t>
            </w:r>
            <w:r w:rsidR="00390D2C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390D2C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390D2C">
              <w:rPr>
                <w:rFonts w:ascii="GOST Common" w:hAnsi="GOST Common" w:cs="Times New Roman"/>
                <w:sz w:val="22"/>
              </w:rPr>
              <w:t>группы</w:t>
            </w:r>
            <w:r w:rsidRPr="008E5BC2">
              <w:rPr>
                <w:rFonts w:ascii="GOST Common" w:hAnsi="GOST Common" w:cs="Times New Roman"/>
                <w:sz w:val="22"/>
              </w:rPr>
              <w:t xml:space="preserve"> механизированным способом при подготовке траншеии под трубопроводы (экскаватором "обратная лопата" с ковшом вместимостью 0,65 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  <w:r w:rsidRPr="008E5BC2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2F161E" w14:textId="77777777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C70723D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DB52DE" w14:textId="66F69AB2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06FE25" w14:textId="429C566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508FB6" w14:textId="50AA0527" w:rsidR="00536CF1" w:rsidRPr="004C2735" w:rsidRDefault="002175B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113,25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A5EA6C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1EF8A4" w14:textId="0AF4CF31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90% от общего объема</w:t>
            </w:r>
          </w:p>
        </w:tc>
      </w:tr>
      <w:tr w:rsidR="00536CF1" w:rsidRPr="00FD596A" w14:paraId="40FDA275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E484B0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C33918" w14:textId="4F3F0449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</w:t>
            </w:r>
            <w:r w:rsidR="00390D2C" w:rsidRPr="008E5BC2">
              <w:rPr>
                <w:rFonts w:ascii="GOST Common" w:hAnsi="GOST Common" w:cs="Times New Roman"/>
                <w:sz w:val="22"/>
              </w:rPr>
              <w:t>Доработка грунта</w:t>
            </w:r>
            <w:r w:rsidR="00390D2C">
              <w:rPr>
                <w:rFonts w:ascii="GOST Common" w:hAnsi="GOST Common" w:cs="Times New Roman"/>
                <w:sz w:val="22"/>
              </w:rPr>
              <w:t xml:space="preserve"> </w:t>
            </w:r>
            <w:r w:rsidR="00390D2C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390D2C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390D2C">
              <w:rPr>
                <w:rFonts w:ascii="GOST Common" w:hAnsi="GOST Common" w:cs="Times New Roman"/>
                <w:sz w:val="22"/>
              </w:rPr>
              <w:t>группы</w:t>
            </w:r>
            <w:r w:rsidR="00390D2C" w:rsidRPr="008E5BC2">
              <w:rPr>
                <w:rFonts w:ascii="GOST Common" w:hAnsi="GOST Common" w:cs="Times New Roman"/>
                <w:sz w:val="22"/>
              </w:rPr>
              <w:t xml:space="preserve"> ручным способом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72096F" w14:textId="77777777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E0DE9D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BC8E71A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56C7E1" w14:textId="35D6D242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3EF142" w14:textId="01F72DB0" w:rsidR="00536CF1" w:rsidRPr="004C2735" w:rsidRDefault="002175B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12,58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BA47BF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5F2AE6" w14:textId="5CF2C876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10% от общего объема</w:t>
            </w:r>
          </w:p>
        </w:tc>
      </w:tr>
      <w:tr w:rsidR="00536CF1" w:rsidRPr="00FD596A" w14:paraId="43AE653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4E385F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D5747F" w14:textId="690142D6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Устройство основания песчаного под трубопроводы толщиной 1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8E5BC2">
              <w:rPr>
                <w:rFonts w:ascii="GOST Common" w:hAnsi="GOST Common" w:cs="Times New Roman"/>
                <w:sz w:val="22"/>
              </w:rPr>
              <w:t>0 мм с разравниваем и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E2F9C3" w14:textId="706E0220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5948E92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2E63FC" w14:textId="4754858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BE9896" w14:textId="10936848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F06465" w14:textId="61F498A6" w:rsidR="00536CF1" w:rsidRPr="004C2735" w:rsidRDefault="00F94A9A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10,04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484F7B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1E04E4" w14:textId="6232A1D2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536CF1" w:rsidRPr="00FD596A" w14:paraId="4E1EB46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6CAB6C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7F8FE91" w14:textId="4B76CF81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Обсыпка трубопроводов строительным песком (вокруг трубопровода и над трубопроводом толщиной 300 мм) разравниваем и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4ABA39" w14:textId="28036D05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BD6E35D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DDD4BA4" w14:textId="267A1489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AB98C8" w14:textId="34729CB1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11386D" w14:textId="6D83D5D9" w:rsidR="00536CF1" w:rsidRPr="004C2735" w:rsidRDefault="00897A43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33,73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AE8C89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9521C91" w14:textId="00C58760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536CF1" w:rsidRPr="00FD596A" w14:paraId="286CE2E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B5B061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3C6728" w14:textId="34E70F85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Окончательная засыпка траншеи строительным песком (до низа дорожной одежды) с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4E555B" w14:textId="1F4B2A26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2D4638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EBBB19" w14:textId="219CC810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755F03" w14:textId="16B3DE40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CAC105" w14:textId="04F09081" w:rsidR="00536CF1" w:rsidRPr="004C2735" w:rsidRDefault="00897A43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39,95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85BA8DE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6A347F" w14:textId="042FD0B8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536CF1" w:rsidRPr="00FD596A" w14:paraId="212E16F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4967A5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1A19D4" w14:textId="3966E86A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5A44E9">
              <w:rPr>
                <w:rFonts w:ascii="GOST Common" w:hAnsi="GOST Common" w:cs="Times New Roman"/>
                <w:sz w:val="22"/>
              </w:rPr>
              <w:t>Окончательная засыпка траншеи извлеченным грунтом (пригодным, диаметр включений не более 200 мм) с послойным уплотнением Кcom≥0,92 (или песком средней крупности)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5DC1A4" w14:textId="77777777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DA9270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308EB4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DF7C2F" w14:textId="3BEF0A3B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AC0D62" w14:textId="322FFD60" w:rsidR="00536CF1" w:rsidRPr="004C2735" w:rsidRDefault="00037069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42,10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28A619C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6B1B43C" w14:textId="7777777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в газоне</w:t>
            </w:r>
          </w:p>
          <w:p w14:paraId="51CF84FF" w14:textId="0A5C3C50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1,02</w:t>
            </w:r>
          </w:p>
        </w:tc>
      </w:tr>
      <w:tr w:rsidR="00536CF1" w:rsidRPr="00FD596A" w14:paraId="22658D27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348E0E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3A4DA7" w14:textId="30407E92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Вывоз и утилизация извлеченного грунта</w:t>
            </w:r>
            <w:r w:rsidR="007455DD">
              <w:rPr>
                <w:rFonts w:ascii="GOST Common" w:hAnsi="GOST Common" w:cs="Times New Roman"/>
                <w:sz w:val="22"/>
              </w:rPr>
              <w:t xml:space="preserve"> </w:t>
            </w:r>
            <w:r w:rsidR="007455DD" w:rsidRPr="007D0F04">
              <w:rPr>
                <w:rFonts w:ascii="GOST Common" w:hAnsi="GOST Common" w:cs="Times New Roman"/>
                <w:sz w:val="22"/>
              </w:rPr>
              <w:t>(</w:t>
            </w:r>
            <w:r w:rsidR="007455DD"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="007455DD" w:rsidRPr="007D10E8">
              <w:rPr>
                <w:rFonts w:ascii="GOST Common" w:hAnsi="GOST Common" w:cs="Times New Roman"/>
                <w:sz w:val="22"/>
              </w:rPr>
              <w:t xml:space="preserve"> - </w:t>
            </w:r>
            <w:r w:rsidR="007455DD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7455DD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7455DD">
              <w:rPr>
                <w:rFonts w:ascii="GOST Common" w:hAnsi="GOST Common" w:cs="Times New Roman"/>
                <w:sz w:val="22"/>
              </w:rPr>
              <w:t>группы</w:t>
            </w:r>
            <w:r w:rsidR="007455DD" w:rsidRPr="007D0F04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C20412" w14:textId="77777777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22E6E7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0106E2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71D336" w14:textId="1E5D6FDF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C0808D" w14:textId="2B09AC90" w:rsidR="00536CF1" w:rsidRPr="004C2735" w:rsidRDefault="00037069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83,73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109B6E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927AEB1" w14:textId="7777777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536CF1" w:rsidRPr="00FD596A" w14:paraId="672052D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E4C445" w14:textId="77777777" w:rsidR="00536CF1" w:rsidRPr="004C2735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4A6042" w14:textId="45989DAC" w:rsidR="00536CF1" w:rsidRPr="004C2735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Демонтаж и монтаж существующего ж.д. полотна для прокладки </w:t>
            </w:r>
            <w:r w:rsidR="008F194A">
              <w:rPr>
                <w:rFonts w:ascii="GOST Common" w:hAnsi="GOST Common" w:cs="Times New Roman"/>
                <w:sz w:val="22"/>
              </w:rPr>
              <w:t>сети бытовой канализации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5BB1F9" w14:textId="77777777" w:rsidR="00536CF1" w:rsidRPr="004C2735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C769CF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330790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5DF3B" w14:textId="27ED3911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п.м.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418B97" w14:textId="0FD4701A" w:rsidR="00536CF1" w:rsidRPr="004C2735" w:rsidRDefault="00FE278E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94D953" w14:textId="77777777" w:rsidR="00536CF1" w:rsidRPr="004C2735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E622B35" w14:textId="7777777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536CF1" w:rsidRPr="00FD596A" w14:paraId="03BE08E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3DC5B9" w14:textId="77777777" w:rsidR="00536CF1" w:rsidRPr="004C2735" w:rsidRDefault="00536CF1" w:rsidP="00536CF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7D72FAA" w14:textId="2FA8F861" w:rsidR="00536CF1" w:rsidRPr="00FD596A" w:rsidRDefault="00536CF1" w:rsidP="00536CF1">
            <w:pPr>
              <w:pStyle w:val="af3"/>
              <w:ind w:left="1137" w:right="111" w:hanging="866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 Дождевая канализация К2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4C3E23" w14:textId="77777777" w:rsidR="00536CF1" w:rsidRPr="00FD596A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F89317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2FB30C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F49718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55555A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DB8422D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CF8215" w14:textId="7777777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536CF1" w:rsidRPr="00FD596A" w14:paraId="753DBF9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C37439" w14:textId="77777777" w:rsidR="00536CF1" w:rsidRPr="00FD596A" w:rsidRDefault="00536CF1" w:rsidP="00536CF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4EA433" w14:textId="38D59BC3" w:rsidR="00536CF1" w:rsidRPr="00FD596A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2.1 Трубопроводы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DE4CF" w14:textId="77777777" w:rsidR="00536CF1" w:rsidRPr="00FD596A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63FC073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C6E128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B88C28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E59F17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41516EA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1CD5AB" w14:textId="7777777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01417F" w:rsidRPr="00FD596A" w14:paraId="3A109A4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ECB03E" w14:textId="77777777" w:rsidR="0001417F" w:rsidRPr="00FD596A" w:rsidRDefault="0001417F" w:rsidP="0001417F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321C00" w14:textId="3857AC55" w:rsidR="0001417F" w:rsidRPr="00547A04" w:rsidRDefault="0001417F" w:rsidP="0001417F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 Труба канализационная полипропиленовая двухслойная гофрированная со структурированной стенкой DN/</w:t>
            </w:r>
            <w:r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Pr="004F7AC5">
              <w:rPr>
                <w:rFonts w:ascii="GOST Common" w:hAnsi="GOST Common" w:cs="Times New Roman"/>
                <w:sz w:val="22"/>
              </w:rPr>
              <w:t>D=2</w:t>
            </w:r>
            <w:r w:rsidRPr="0001417F">
              <w:rPr>
                <w:rFonts w:ascii="GOST Common" w:hAnsi="GOST Common" w:cs="Times New Roman"/>
                <w:sz w:val="22"/>
              </w:rPr>
              <w:t>25</w:t>
            </w:r>
            <w:r w:rsidRPr="004F7AC5">
              <w:rPr>
                <w:rFonts w:ascii="GOST Common" w:hAnsi="GOST Common" w:cs="Times New Roman"/>
                <w:sz w:val="22"/>
              </w:rPr>
              <w:t>/</w:t>
            </w:r>
            <w:r w:rsidRPr="0001417F">
              <w:rPr>
                <w:rFonts w:ascii="GOST Common" w:hAnsi="GOST Common" w:cs="Times New Roman"/>
                <w:sz w:val="22"/>
              </w:rPr>
              <w:t>200</w:t>
            </w:r>
            <w:r w:rsidRPr="004F7AC5">
              <w:rPr>
                <w:rFonts w:ascii="GOST Common" w:hAnsi="GOST Common" w:cs="Times New Roman"/>
                <w:sz w:val="22"/>
              </w:rPr>
              <w:t xml:space="preserve"> мм, SN10, l=6000 мм, раструбная (в комплекте с 1 </w:t>
            </w:r>
            <w:r>
              <w:rPr>
                <w:rFonts w:ascii="GOST Common" w:hAnsi="GOST Common" w:cs="Times New Roman"/>
                <w:sz w:val="22"/>
              </w:rPr>
              <w:t>резиновым уплотнителем</w:t>
            </w:r>
            <w:r w:rsidRPr="004F7AC5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652223" w14:textId="77777777" w:rsidR="0001417F" w:rsidRPr="004F7AC5" w:rsidRDefault="0001417F" w:rsidP="0001417F">
            <w:pPr>
              <w:keepLines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ГОСТ Р 54475-2011</w:t>
            </w:r>
          </w:p>
          <w:p w14:paraId="40693844" w14:textId="6CDB661D" w:rsidR="0001417F" w:rsidRPr="00FD596A" w:rsidRDefault="0001417F" w:rsidP="0001417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ТУ 22.21.21.-010-50049230-2020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A063BE" w14:textId="77777777" w:rsidR="0001417F" w:rsidRPr="00FD596A" w:rsidRDefault="0001417F" w:rsidP="0001417F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1F3E19" w14:textId="37E958BA" w:rsidR="0001417F" w:rsidRPr="00FD596A" w:rsidRDefault="0001417F" w:rsidP="0001417F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ООО "ИКАПЛАСТ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9E2943" w14:textId="0DFDAA85" w:rsidR="0001417F" w:rsidRPr="00FD596A" w:rsidRDefault="0001417F" w:rsidP="0001417F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 w:rsidRPr="0085475D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A1C38F" w14:textId="0C335C02" w:rsidR="0001417F" w:rsidRPr="005B0CC2" w:rsidRDefault="0048527C" w:rsidP="0001417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1</w:t>
            </w:r>
            <w:r w:rsidR="005B0CC2"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D82516" w14:textId="39787081" w:rsidR="0001417F" w:rsidRPr="00547A04" w:rsidRDefault="0001417F" w:rsidP="0001417F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137231" w14:textId="6C01BF4E" w:rsidR="0001417F" w:rsidRPr="00E419B6" w:rsidRDefault="0001417F" w:rsidP="0001417F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623FF1" w:rsidRPr="00FD596A" w14:paraId="51235567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679286" w14:textId="77777777" w:rsidR="00623FF1" w:rsidRPr="00FD596A" w:rsidRDefault="00623FF1" w:rsidP="00623F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6CDD65" w14:textId="75AD9A72" w:rsidR="00623FF1" w:rsidRPr="004F7AC5" w:rsidRDefault="00623FF1" w:rsidP="00623F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 Труба канализационная полипропиленовая двухслойная гофрированная со структурированной стенкой DN/</w:t>
            </w:r>
            <w:r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Pr="004F7AC5">
              <w:rPr>
                <w:rFonts w:ascii="GOST Common" w:hAnsi="GOST Common" w:cs="Times New Roman"/>
                <w:sz w:val="22"/>
              </w:rPr>
              <w:t>D=2</w:t>
            </w:r>
            <w:r w:rsidRPr="00623FF1">
              <w:rPr>
                <w:rFonts w:ascii="GOST Common" w:hAnsi="GOST Common" w:cs="Times New Roman"/>
                <w:sz w:val="22"/>
              </w:rPr>
              <w:t>85</w:t>
            </w:r>
            <w:r w:rsidRPr="004F7AC5">
              <w:rPr>
                <w:rFonts w:ascii="GOST Common" w:hAnsi="GOST Common" w:cs="Times New Roman"/>
                <w:sz w:val="22"/>
              </w:rPr>
              <w:t>/</w:t>
            </w:r>
            <w:r w:rsidRPr="00623FF1">
              <w:rPr>
                <w:rFonts w:ascii="GOST Common" w:hAnsi="GOST Common" w:cs="Times New Roman"/>
                <w:sz w:val="22"/>
              </w:rPr>
              <w:t>250</w:t>
            </w:r>
            <w:r w:rsidRPr="004F7AC5">
              <w:rPr>
                <w:rFonts w:ascii="GOST Common" w:hAnsi="GOST Common" w:cs="Times New Roman"/>
                <w:sz w:val="22"/>
              </w:rPr>
              <w:t xml:space="preserve"> мм, SN10, l=6000 мм, раструбная (в комплекте с 1 </w:t>
            </w:r>
            <w:r>
              <w:rPr>
                <w:rFonts w:ascii="GOST Common" w:hAnsi="GOST Common" w:cs="Times New Roman"/>
                <w:sz w:val="22"/>
              </w:rPr>
              <w:t>резиновым уплотнителем</w:t>
            </w:r>
            <w:r w:rsidRPr="004F7AC5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E8A40E" w14:textId="77777777" w:rsidR="00623FF1" w:rsidRPr="004F7AC5" w:rsidRDefault="00623FF1" w:rsidP="00623FF1">
            <w:pPr>
              <w:keepLines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ГОСТ Р 54475-2011</w:t>
            </w:r>
          </w:p>
          <w:p w14:paraId="4E7646CE" w14:textId="40EAA845" w:rsidR="00623FF1" w:rsidRPr="004F7AC5" w:rsidRDefault="00623FF1" w:rsidP="00623FF1">
            <w:pPr>
              <w:keepLines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ТУ 22.21.21.-010-50049230-2020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8721E2" w14:textId="77777777" w:rsidR="00623FF1" w:rsidRPr="00FD596A" w:rsidRDefault="00623FF1" w:rsidP="00623F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2B94CC" w14:textId="05462A39" w:rsidR="00623FF1" w:rsidRPr="004F7AC5" w:rsidRDefault="00623FF1" w:rsidP="00623F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ООО "ИКАПЛАСТ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F82AB4" w14:textId="6FCE874C" w:rsidR="00623FF1" w:rsidRPr="0085475D" w:rsidRDefault="00623FF1" w:rsidP="00623FF1">
            <w:pPr>
              <w:pStyle w:val="af5"/>
              <w:rPr>
                <w:rFonts w:ascii="ISOCPEUR" w:hAnsi="ISOCPEUR"/>
                <w:szCs w:val="24"/>
              </w:rPr>
            </w:pPr>
            <w:r w:rsidRPr="0085475D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8B1800" w14:textId="39F3B9AF" w:rsidR="00623FF1" w:rsidRPr="00E85645" w:rsidRDefault="00E85645" w:rsidP="00623F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24A551" w14:textId="77777777" w:rsidR="00623FF1" w:rsidRPr="00547A04" w:rsidRDefault="00623FF1" w:rsidP="00623F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9E71528" w14:textId="77777777" w:rsidR="00623FF1" w:rsidRPr="00E419B6" w:rsidRDefault="00623FF1" w:rsidP="00623FF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623FF1" w:rsidRPr="00FD596A" w14:paraId="64A9442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F09717" w14:textId="77777777" w:rsidR="00623FF1" w:rsidRPr="00FD596A" w:rsidRDefault="00623FF1" w:rsidP="00623F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E1253F" w14:textId="18FBAF0A" w:rsidR="00623FF1" w:rsidRPr="004F7AC5" w:rsidRDefault="00623FF1" w:rsidP="00623F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 Труба канализационная полипропиленовая двухслойная гофрированная со структурированной стенкой DN/OD=</w:t>
            </w:r>
            <w:r w:rsidRPr="00623FF1">
              <w:rPr>
                <w:rFonts w:ascii="GOST Common" w:hAnsi="GOST Common" w:cs="Times New Roman"/>
                <w:sz w:val="22"/>
              </w:rPr>
              <w:t>4</w:t>
            </w:r>
            <w:r w:rsidRPr="004F7AC5">
              <w:rPr>
                <w:rFonts w:ascii="GOST Common" w:hAnsi="GOST Common" w:cs="Times New Roman"/>
                <w:sz w:val="22"/>
              </w:rPr>
              <w:t>00/</w:t>
            </w:r>
            <w:r w:rsidRPr="00623FF1">
              <w:rPr>
                <w:rFonts w:ascii="GOST Common" w:hAnsi="GOST Common" w:cs="Times New Roman"/>
                <w:sz w:val="22"/>
              </w:rPr>
              <w:t>348</w:t>
            </w:r>
            <w:r w:rsidRPr="004F7AC5">
              <w:rPr>
                <w:rFonts w:ascii="GOST Common" w:hAnsi="GOST Common" w:cs="Times New Roman"/>
                <w:sz w:val="22"/>
              </w:rPr>
              <w:t xml:space="preserve"> мм, SN10, l=6000 мм, раструбная (в комплекте с 1 </w:t>
            </w:r>
            <w:r>
              <w:rPr>
                <w:rFonts w:ascii="GOST Common" w:hAnsi="GOST Common" w:cs="Times New Roman"/>
                <w:sz w:val="22"/>
              </w:rPr>
              <w:t>резиновым уплотнителем</w:t>
            </w:r>
            <w:r w:rsidRPr="004F7AC5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A8634B" w14:textId="77777777" w:rsidR="00623FF1" w:rsidRPr="004F7AC5" w:rsidRDefault="00623FF1" w:rsidP="00623FF1">
            <w:pPr>
              <w:keepLines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ГОСТ Р 54475-2011</w:t>
            </w:r>
          </w:p>
          <w:p w14:paraId="675EBE32" w14:textId="59F6302D" w:rsidR="00623FF1" w:rsidRPr="004F7AC5" w:rsidRDefault="00623FF1" w:rsidP="00623FF1">
            <w:pPr>
              <w:keepLines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ТУ 22.21.21.-010-50049230-2020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8B37BFA" w14:textId="77777777" w:rsidR="00623FF1" w:rsidRPr="00FD596A" w:rsidRDefault="00623FF1" w:rsidP="00623F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A7EA4E" w14:textId="54A318D2" w:rsidR="00623FF1" w:rsidRPr="004F7AC5" w:rsidRDefault="00623FF1" w:rsidP="00623F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ООО "ИКАПЛАСТ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D48CED" w14:textId="0FFC0E67" w:rsidR="00623FF1" w:rsidRPr="0085475D" w:rsidRDefault="00623FF1" w:rsidP="00623FF1">
            <w:pPr>
              <w:pStyle w:val="af5"/>
              <w:rPr>
                <w:rFonts w:ascii="ISOCPEUR" w:hAnsi="ISOCPEUR"/>
                <w:szCs w:val="24"/>
              </w:rPr>
            </w:pPr>
            <w:r w:rsidRPr="0085475D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2F2ABA" w14:textId="5F62A858" w:rsidR="00623FF1" w:rsidRPr="00BA1C20" w:rsidRDefault="00BA1C20" w:rsidP="00623F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86F81D" w14:textId="77777777" w:rsidR="00623FF1" w:rsidRPr="00547A04" w:rsidRDefault="00623FF1" w:rsidP="00623F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E94281" w14:textId="77777777" w:rsidR="00623FF1" w:rsidRPr="00E419B6" w:rsidRDefault="00623FF1" w:rsidP="00623FF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623FF1" w:rsidRPr="00FD596A" w14:paraId="021259B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D96397" w14:textId="77777777" w:rsidR="00623FF1" w:rsidRPr="00FD596A" w:rsidRDefault="00623FF1" w:rsidP="00623F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E81E1" w14:textId="04C21F70" w:rsidR="00623FF1" w:rsidRPr="004F7AC5" w:rsidRDefault="00623FF1" w:rsidP="00623F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 Труба канализационная полипропиленовая двухслойная гофрированная со структурированной стенкой DN/</w:t>
            </w:r>
            <w:r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Pr="004F7AC5">
              <w:rPr>
                <w:rFonts w:ascii="GOST Common" w:hAnsi="GOST Common" w:cs="Times New Roman"/>
                <w:sz w:val="22"/>
              </w:rPr>
              <w:t>D=</w:t>
            </w:r>
            <w:r w:rsidRPr="00623FF1">
              <w:rPr>
                <w:rFonts w:ascii="GOST Common" w:hAnsi="GOST Common" w:cs="Times New Roman"/>
                <w:sz w:val="22"/>
              </w:rPr>
              <w:t>450</w:t>
            </w:r>
            <w:r w:rsidRPr="004F7AC5">
              <w:rPr>
                <w:rFonts w:ascii="GOST Common" w:hAnsi="GOST Common" w:cs="Times New Roman"/>
                <w:sz w:val="22"/>
              </w:rPr>
              <w:t>/</w:t>
            </w:r>
            <w:r w:rsidRPr="00623FF1">
              <w:rPr>
                <w:rFonts w:ascii="GOST Common" w:hAnsi="GOST Common" w:cs="Times New Roman"/>
                <w:sz w:val="22"/>
              </w:rPr>
              <w:t>4</w:t>
            </w:r>
            <w:r w:rsidRPr="00D765DF">
              <w:rPr>
                <w:rFonts w:ascii="GOST Common" w:hAnsi="GOST Common" w:cs="Times New Roman"/>
                <w:sz w:val="22"/>
              </w:rPr>
              <w:t>0</w:t>
            </w:r>
            <w:r w:rsidRPr="00623FF1">
              <w:rPr>
                <w:rFonts w:ascii="GOST Common" w:hAnsi="GOST Common" w:cs="Times New Roman"/>
                <w:sz w:val="22"/>
              </w:rPr>
              <w:t>0</w:t>
            </w:r>
            <w:r w:rsidRPr="004F7AC5">
              <w:rPr>
                <w:rFonts w:ascii="GOST Common" w:hAnsi="GOST Common" w:cs="Times New Roman"/>
                <w:sz w:val="22"/>
              </w:rPr>
              <w:t xml:space="preserve"> мм, SN10, l=6000 мм, раструбная (в комплекте с 1 </w:t>
            </w:r>
            <w:r>
              <w:rPr>
                <w:rFonts w:ascii="GOST Common" w:hAnsi="GOST Common" w:cs="Times New Roman"/>
                <w:sz w:val="22"/>
              </w:rPr>
              <w:t>резиновым уплотнителем</w:t>
            </w:r>
            <w:r w:rsidRPr="004F7AC5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A5B24A" w14:textId="77777777" w:rsidR="00623FF1" w:rsidRPr="004F7AC5" w:rsidRDefault="00623FF1" w:rsidP="00623FF1">
            <w:pPr>
              <w:keepLines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ГОСТ Р 54475-2011</w:t>
            </w:r>
          </w:p>
          <w:p w14:paraId="10596F68" w14:textId="78B5861D" w:rsidR="00623FF1" w:rsidRPr="004F7AC5" w:rsidRDefault="00623FF1" w:rsidP="00623FF1">
            <w:pPr>
              <w:keepLines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ТУ 22.21.21.-010-50049230-2020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139404" w14:textId="77777777" w:rsidR="00623FF1" w:rsidRPr="00FD596A" w:rsidRDefault="00623FF1" w:rsidP="00623F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222FE0" w14:textId="66E70071" w:rsidR="00623FF1" w:rsidRPr="004F7AC5" w:rsidRDefault="00623FF1" w:rsidP="00623F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ООО "ИКАПЛАСТ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9376B9" w14:textId="4708DD45" w:rsidR="00623FF1" w:rsidRPr="0085475D" w:rsidRDefault="00623FF1" w:rsidP="00623FF1">
            <w:pPr>
              <w:pStyle w:val="af5"/>
              <w:rPr>
                <w:rFonts w:ascii="ISOCPEUR" w:hAnsi="ISOCPEUR"/>
                <w:szCs w:val="24"/>
              </w:rPr>
            </w:pPr>
            <w:r w:rsidRPr="0085475D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3E6296" w14:textId="40A6D769" w:rsidR="00623FF1" w:rsidRPr="00E85645" w:rsidRDefault="00E85645" w:rsidP="00623F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58E3FF" w14:textId="77777777" w:rsidR="00623FF1" w:rsidRPr="00547A04" w:rsidRDefault="00623FF1" w:rsidP="00623F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2F5666" w14:textId="77777777" w:rsidR="00623FF1" w:rsidRPr="00E419B6" w:rsidRDefault="00623FF1" w:rsidP="00623FF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DE6256" w:rsidRPr="00FD596A" w14:paraId="6E5A44A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4D28436" w14:textId="77777777" w:rsidR="00DE6256" w:rsidRPr="00FD596A" w:rsidRDefault="00DE6256" w:rsidP="00DE6256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26F364" w14:textId="636CEB74" w:rsidR="00DE6256" w:rsidRPr="004F7AC5" w:rsidRDefault="00DE6256" w:rsidP="00DE625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641EB6">
              <w:rPr>
                <w:rFonts w:ascii="GOST Common" w:hAnsi="GOST Common" w:cs="Times New Roman"/>
                <w:sz w:val="22"/>
              </w:rPr>
              <w:t>Труба питьевая ПЭ100 SDR17 Ø</w:t>
            </w:r>
            <w:r>
              <w:rPr>
                <w:rFonts w:ascii="GOST Common" w:hAnsi="GOST Common" w:cs="Times New Roman"/>
                <w:sz w:val="22"/>
              </w:rPr>
              <w:t>160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>
              <w:rPr>
                <w:rFonts w:ascii="GOST Common" w:hAnsi="GOST Common" w:cs="Times New Roman"/>
                <w:sz w:val="22"/>
              </w:rPr>
              <w:t>9,5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543320" w14:textId="2F76F88C" w:rsidR="00DE6256" w:rsidRPr="004F7AC5" w:rsidRDefault="00DE6256" w:rsidP="00DE6256">
            <w:pPr>
              <w:keepLines/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18599-2001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3A0667" w14:textId="77777777" w:rsidR="00DE6256" w:rsidRPr="00FD596A" w:rsidRDefault="00DE6256" w:rsidP="00DE6256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14649B" w14:textId="0229EDAD" w:rsidR="00DE6256" w:rsidRPr="004F7AC5" w:rsidRDefault="00DE6256" w:rsidP="00DE625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641EB6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643F3C" w14:textId="1D8FBF05" w:rsidR="00DE6256" w:rsidRPr="0085475D" w:rsidRDefault="00DE6256" w:rsidP="00DE6256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DAD218" w14:textId="4812691E" w:rsidR="00DE6256" w:rsidRPr="00DE6256" w:rsidRDefault="00DE6256" w:rsidP="00DE6256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BA9F69" w14:textId="77777777" w:rsidR="00DE6256" w:rsidRPr="00547A04" w:rsidRDefault="00DE6256" w:rsidP="00DE625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2825DEE" w14:textId="13B4283D" w:rsidR="00DE6256" w:rsidRPr="00DE6256" w:rsidRDefault="00DE6256" w:rsidP="00DE6256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перепада в колодце от выпуска К2-1</w:t>
            </w:r>
          </w:p>
        </w:tc>
      </w:tr>
      <w:tr w:rsidR="00DE6256" w:rsidRPr="00FD596A" w14:paraId="1DCDC3F5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A2BF6F" w14:textId="77777777" w:rsidR="00DE6256" w:rsidRPr="00C476CD" w:rsidRDefault="00DE6256" w:rsidP="00DE6256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796ED2D" w14:textId="2300206C" w:rsidR="00DE6256" w:rsidRPr="00641EB6" w:rsidRDefault="00DE6256" w:rsidP="00DE625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641EB6">
              <w:rPr>
                <w:rFonts w:ascii="GOST Common" w:hAnsi="GOST Common" w:cs="Times New Roman"/>
                <w:sz w:val="22"/>
              </w:rPr>
              <w:t>Труба питьевая ПЭ100 SDR17 Ø</w:t>
            </w:r>
            <w:r>
              <w:rPr>
                <w:rFonts w:ascii="GOST Common" w:hAnsi="GOST Common" w:cs="Times New Roman"/>
                <w:sz w:val="22"/>
              </w:rPr>
              <w:t>250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>
              <w:rPr>
                <w:rFonts w:ascii="GOST Common" w:hAnsi="GOST Common" w:cs="Times New Roman"/>
                <w:sz w:val="22"/>
              </w:rPr>
              <w:t>14,8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15A7E6" w14:textId="231C62DE" w:rsidR="00DE6256" w:rsidRDefault="00DE6256" w:rsidP="00DE6256">
            <w:pPr>
              <w:keepLines/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18599-2001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DD6E026" w14:textId="77777777" w:rsidR="00DE6256" w:rsidRPr="00FD596A" w:rsidRDefault="00DE6256" w:rsidP="00DE6256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61D11E" w14:textId="13099892" w:rsidR="00DE6256" w:rsidRPr="00641EB6" w:rsidRDefault="00DE6256" w:rsidP="00DE625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641EB6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A05865" w14:textId="722EDC2C" w:rsidR="00DE6256" w:rsidRDefault="00DE6256" w:rsidP="00DE6256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6BF521" w14:textId="0AC17A99" w:rsidR="00DE6256" w:rsidRDefault="00DE6256" w:rsidP="00DE6256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A7D60A" w14:textId="77777777" w:rsidR="00DE6256" w:rsidRPr="00547A04" w:rsidRDefault="00DE6256" w:rsidP="00DE625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1CB42C7" w14:textId="19B0D382" w:rsidR="00DE6256" w:rsidRDefault="00DE6256" w:rsidP="00DE6256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перепада в колодце от выпуска К2-3</w:t>
            </w:r>
          </w:p>
        </w:tc>
      </w:tr>
      <w:tr w:rsidR="00536CF1" w:rsidRPr="00FD596A" w14:paraId="29DF777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B5114D" w14:textId="77777777" w:rsidR="00536CF1" w:rsidRPr="00DE6256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655B77" w14:textId="5970870C" w:rsidR="00536CF1" w:rsidRPr="00CC348F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стальная </w:t>
            </w:r>
            <w:r w:rsidRPr="00641EB6">
              <w:rPr>
                <w:rFonts w:ascii="GOST Common" w:hAnsi="GOST Common" w:cs="Times New Roman"/>
                <w:sz w:val="22"/>
              </w:rPr>
              <w:t>Ø</w:t>
            </w:r>
            <w:r w:rsidR="009E755C">
              <w:rPr>
                <w:rFonts w:ascii="GOST Common" w:hAnsi="GOST Common" w:cs="Times New Roman"/>
                <w:sz w:val="22"/>
              </w:rPr>
              <w:t>530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 w:rsidR="009E755C">
              <w:rPr>
                <w:rFonts w:ascii="GOST Common" w:hAnsi="GOST Common" w:cs="Times New Roman"/>
                <w:sz w:val="22"/>
              </w:rPr>
              <w:t>8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L</w:t>
            </w:r>
            <w:r>
              <w:rPr>
                <w:rFonts w:ascii="GOST Common" w:hAnsi="GOST Common" w:cs="Times New Roman"/>
                <w:sz w:val="22"/>
              </w:rPr>
              <w:t>=1</w:t>
            </w:r>
            <w:r w:rsidR="009E755C">
              <w:rPr>
                <w:rFonts w:ascii="GOST Common" w:hAnsi="GOST Common" w:cs="Times New Roman"/>
                <w:sz w:val="22"/>
              </w:rPr>
              <w:t>3,60</w:t>
            </w:r>
            <w:r>
              <w:rPr>
                <w:rFonts w:ascii="GOST Common" w:hAnsi="GOST Common" w:cs="Times New Roman"/>
                <w:sz w:val="22"/>
              </w:rPr>
              <w:t xml:space="preserve"> м с наружным антикоррозийным покрытием (изоляция «усиленная» по ГОСТ 9.602-2016) и с внутренним антикоррозийным покрытием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72A950" w14:textId="3AD422CB" w:rsidR="00536CF1" w:rsidRDefault="00536CF1" w:rsidP="00536CF1">
            <w:pPr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CC348F"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D6597F" w14:textId="77777777" w:rsidR="00536CF1" w:rsidRPr="00CC348F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344BA8" w14:textId="0F690326" w:rsidR="00536CF1" w:rsidRPr="00641EB6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4742E0" w14:textId="41AFEE1F" w:rsidR="00536CF1" w:rsidRDefault="009A1E4B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5475D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DD52DC" w14:textId="07515EA2" w:rsidR="00536CF1" w:rsidRDefault="009E755C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C08056" w14:textId="77777777" w:rsidR="00536CF1" w:rsidRPr="00547A04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0848DA" w14:textId="343A9FA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футляр</w:t>
            </w:r>
          </w:p>
        </w:tc>
      </w:tr>
      <w:tr w:rsidR="00536CF1" w:rsidRPr="00FD596A" w14:paraId="0C486853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4E4B26" w14:textId="77777777" w:rsidR="00536CF1" w:rsidRPr="00FD596A" w:rsidRDefault="00536CF1" w:rsidP="00536CF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A5CB64" w14:textId="17B91BD6" w:rsidR="00536CF1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стальная </w:t>
            </w:r>
            <w:r w:rsidRPr="00641EB6">
              <w:rPr>
                <w:rFonts w:ascii="GOST Common" w:hAnsi="GOST Common" w:cs="Times New Roman"/>
                <w:sz w:val="22"/>
              </w:rPr>
              <w:t>Ø</w:t>
            </w:r>
            <w:r w:rsidR="009E755C">
              <w:rPr>
                <w:rFonts w:ascii="GOST Common" w:hAnsi="GOST Common" w:cs="Times New Roman"/>
                <w:sz w:val="22"/>
              </w:rPr>
              <w:t>530</w:t>
            </w:r>
            <w:r w:rsidRPr="00641EB6">
              <w:rPr>
                <w:rFonts w:ascii="GOST Common" w:hAnsi="GOST Common" w:cs="Times New Roman"/>
                <w:sz w:val="22"/>
              </w:rPr>
              <w:t>x</w:t>
            </w:r>
            <w:r w:rsidR="009E755C">
              <w:rPr>
                <w:rFonts w:ascii="GOST Common" w:hAnsi="GOST Common" w:cs="Times New Roman"/>
                <w:sz w:val="22"/>
              </w:rPr>
              <w:t>8</w:t>
            </w:r>
            <w:r w:rsidRPr="00641EB6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L</w:t>
            </w:r>
            <w:r>
              <w:rPr>
                <w:rFonts w:ascii="GOST Common" w:hAnsi="GOST Common" w:cs="Times New Roman"/>
                <w:sz w:val="22"/>
              </w:rPr>
              <w:t>=1</w:t>
            </w:r>
            <w:r w:rsidR="009E755C">
              <w:rPr>
                <w:rFonts w:ascii="GOST Common" w:hAnsi="GOST Common" w:cs="Times New Roman"/>
                <w:sz w:val="22"/>
              </w:rPr>
              <w:t>3</w:t>
            </w:r>
            <w:r>
              <w:rPr>
                <w:rFonts w:ascii="GOST Common" w:hAnsi="GOST Common" w:cs="Times New Roman"/>
                <w:sz w:val="22"/>
              </w:rPr>
              <w:t>,</w:t>
            </w:r>
            <w:r w:rsidR="009E755C">
              <w:rPr>
                <w:rFonts w:ascii="GOST Common" w:hAnsi="GOST Common" w:cs="Times New Roman"/>
                <w:sz w:val="22"/>
              </w:rPr>
              <w:t>8</w:t>
            </w:r>
            <w:r>
              <w:rPr>
                <w:rFonts w:ascii="GOST Common" w:hAnsi="GOST Common" w:cs="Times New Roman"/>
                <w:sz w:val="22"/>
              </w:rPr>
              <w:t>0 м с наружным антикоррозийным покрытием (изоляция «усиленная» по ГОСТ 9.602-2016) и с внутренним антикоррозийным покрытием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78AC51" w14:textId="37D32750" w:rsidR="00536CF1" w:rsidRPr="00CC348F" w:rsidRDefault="00536CF1" w:rsidP="00536CF1">
            <w:pPr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 w:rsidRPr="00CC348F"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779C56" w14:textId="77777777" w:rsidR="00536CF1" w:rsidRPr="00CC348F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B53AD9" w14:textId="3A97EAC0" w:rsidR="00536CF1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9F8C18" w14:textId="3324719D" w:rsidR="00536CF1" w:rsidRPr="00B17CD7" w:rsidRDefault="009A1E4B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5475D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E58D3" w14:textId="716D06B1" w:rsidR="00536CF1" w:rsidRDefault="00602B2A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C3263E7" w14:textId="77777777" w:rsidR="00536CF1" w:rsidRPr="00547A04" w:rsidRDefault="00536CF1" w:rsidP="00536CF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42F792C" w14:textId="26E9EE75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футляр</w:t>
            </w:r>
          </w:p>
        </w:tc>
      </w:tr>
      <w:tr w:rsidR="00536CF1" w:rsidRPr="00FD596A" w14:paraId="6882A3D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1C50DB" w14:textId="77777777" w:rsidR="00536CF1" w:rsidRPr="00CC348F" w:rsidRDefault="00536CF1" w:rsidP="00536CF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56C66A" w14:textId="72C0B89D" w:rsidR="00536CF1" w:rsidRPr="00FD596A" w:rsidRDefault="00536CF1" w:rsidP="00536CF1">
            <w:pPr>
              <w:pStyle w:val="af3"/>
              <w:ind w:left="136" w:right="111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2.2 Элементы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0696B7" w14:textId="77777777" w:rsidR="00536CF1" w:rsidRPr="00FD596A" w:rsidRDefault="00536CF1" w:rsidP="00536CF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D0CBE4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AA266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A50236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52C5AE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5768BE9" w14:textId="77777777" w:rsidR="00536CF1" w:rsidRPr="00FD596A" w:rsidRDefault="00536CF1" w:rsidP="00536CF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E25278" w14:textId="77777777" w:rsidR="00536CF1" w:rsidRPr="00E419B6" w:rsidRDefault="00536CF1" w:rsidP="00536CF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D765DF" w:rsidRPr="00FD596A" w14:paraId="4078B28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39D35F" w14:textId="77777777" w:rsidR="00D765DF" w:rsidRPr="00FD596A" w:rsidRDefault="00D765DF" w:rsidP="00D765DF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EA96B" w14:textId="66D0B1C6" w:rsidR="00D765DF" w:rsidRPr="000D6AFE" w:rsidRDefault="00D765DF" w:rsidP="00D765DF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6D3B16">
              <w:rPr>
                <w:rFonts w:ascii="GOST Common" w:hAnsi="GOST Common" w:cs="Times New Roman"/>
                <w:sz w:val="22"/>
              </w:rPr>
              <w:t xml:space="preserve">Муфта соединительная </w:t>
            </w:r>
            <w:r>
              <w:rPr>
                <w:rFonts w:ascii="GOST Common" w:hAnsi="GOST Common" w:cs="Times New Roman"/>
                <w:sz w:val="22"/>
              </w:rPr>
              <w:t xml:space="preserve">с упором </w:t>
            </w:r>
            <w:r w:rsidRPr="006D3B16">
              <w:rPr>
                <w:rFonts w:ascii="GOST Common" w:hAnsi="GOST Common" w:cs="Times New Roman"/>
                <w:sz w:val="22"/>
              </w:rPr>
              <w:t>DN/</w:t>
            </w:r>
            <w:r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Pr="006D3B16">
              <w:rPr>
                <w:rFonts w:ascii="GOST Common" w:hAnsi="GOST Common" w:cs="Times New Roman"/>
                <w:sz w:val="22"/>
              </w:rPr>
              <w:t>D=2</w:t>
            </w:r>
            <w:r w:rsidRPr="00D765DF">
              <w:rPr>
                <w:rFonts w:ascii="GOST Common" w:hAnsi="GOST Common" w:cs="Times New Roman"/>
                <w:sz w:val="22"/>
              </w:rPr>
              <w:t>25</w:t>
            </w:r>
            <w:r w:rsidRPr="006D3B16">
              <w:rPr>
                <w:rFonts w:ascii="GOST Common" w:hAnsi="GOST Common" w:cs="Times New Roman"/>
                <w:sz w:val="22"/>
              </w:rPr>
              <w:t>/</w:t>
            </w:r>
            <w:r w:rsidRPr="00D765DF">
              <w:rPr>
                <w:rFonts w:ascii="GOST Common" w:hAnsi="GOST Common" w:cs="Times New Roman"/>
                <w:sz w:val="22"/>
              </w:rPr>
              <w:t>200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 мм </w:t>
            </w:r>
            <w:r>
              <w:rPr>
                <w:rFonts w:ascii="GOST Common" w:hAnsi="GOST Common" w:cs="Times New Roman"/>
                <w:sz w:val="22"/>
              </w:rPr>
              <w:t xml:space="preserve">в комплекте 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с 2 </w:t>
            </w:r>
            <w:r>
              <w:rPr>
                <w:rFonts w:ascii="GOST Common" w:hAnsi="GOST Common" w:cs="Times New Roman"/>
                <w:sz w:val="22"/>
              </w:rPr>
              <w:t xml:space="preserve">резиновыми </w:t>
            </w:r>
            <w:r w:rsidRPr="006D3B16">
              <w:rPr>
                <w:rFonts w:ascii="GOST Common" w:hAnsi="GOST Common" w:cs="Times New Roman"/>
                <w:sz w:val="22"/>
              </w:rPr>
              <w:t>уплотнител</w:t>
            </w:r>
            <w:r>
              <w:rPr>
                <w:rFonts w:ascii="GOST Common" w:hAnsi="GOST Common" w:cs="Times New Roman"/>
                <w:sz w:val="22"/>
              </w:rPr>
              <w:t>ями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6659C5" w14:textId="0D4A0CC6" w:rsidR="00D765DF" w:rsidRPr="000D6AFE" w:rsidRDefault="00D765DF" w:rsidP="00D765DF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8EA39E" w14:textId="7E7C9AC2" w:rsidR="00D765DF" w:rsidRPr="000D6AFE" w:rsidRDefault="00D765DF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27E86C" w14:textId="24B6D031" w:rsidR="00D765DF" w:rsidRDefault="00D765DF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ООО "ИКАПЛАСТ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0C532C" w14:textId="145DA65E" w:rsidR="00D765DF" w:rsidRPr="000D6AFE" w:rsidRDefault="00D765DF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DF93F4" w14:textId="3272B75F" w:rsidR="00D765DF" w:rsidRPr="007E3A33" w:rsidRDefault="003E0F30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3BD0BB" w14:textId="77777777" w:rsidR="00D765DF" w:rsidRDefault="00D765DF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C36EA7" w14:textId="536FA62F" w:rsidR="00D765DF" w:rsidRPr="003E0F30" w:rsidRDefault="003E0F30" w:rsidP="00D765DF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в т.ч. и для перепадных колодцев</w:t>
            </w:r>
          </w:p>
        </w:tc>
      </w:tr>
      <w:tr w:rsidR="00D765DF" w:rsidRPr="00FD596A" w14:paraId="5E1D4BA7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4FF6356" w14:textId="77777777" w:rsidR="00D765DF" w:rsidRPr="003E0F30" w:rsidRDefault="00D765DF" w:rsidP="00D765DF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92B98D" w14:textId="11AFB86D" w:rsidR="00D765DF" w:rsidRPr="006D3B16" w:rsidRDefault="00D765DF" w:rsidP="00D765DF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6D3B16">
              <w:rPr>
                <w:rFonts w:ascii="GOST Common" w:hAnsi="GOST Common" w:cs="Times New Roman"/>
                <w:sz w:val="22"/>
              </w:rPr>
              <w:t xml:space="preserve">Муфта соединительная </w:t>
            </w:r>
            <w:r>
              <w:rPr>
                <w:rFonts w:ascii="GOST Common" w:hAnsi="GOST Common" w:cs="Times New Roman"/>
                <w:sz w:val="22"/>
              </w:rPr>
              <w:t xml:space="preserve">с упором </w:t>
            </w:r>
            <w:r w:rsidRPr="006D3B16">
              <w:rPr>
                <w:rFonts w:ascii="GOST Common" w:hAnsi="GOST Common" w:cs="Times New Roman"/>
                <w:sz w:val="22"/>
              </w:rPr>
              <w:t>DN/</w:t>
            </w:r>
            <w:r>
              <w:rPr>
                <w:rFonts w:ascii="GOST Common" w:hAnsi="GOST Common" w:cs="Times New Roman"/>
                <w:sz w:val="22"/>
                <w:lang w:val="en-US"/>
              </w:rPr>
              <w:t>O</w:t>
            </w:r>
            <w:r w:rsidRPr="006D3B16">
              <w:rPr>
                <w:rFonts w:ascii="GOST Common" w:hAnsi="GOST Common" w:cs="Times New Roman"/>
                <w:sz w:val="22"/>
              </w:rPr>
              <w:t>D=</w:t>
            </w:r>
            <w:r w:rsidRPr="00D765DF">
              <w:rPr>
                <w:rFonts w:ascii="GOST Common" w:hAnsi="GOST Common" w:cs="Times New Roman"/>
                <w:sz w:val="22"/>
              </w:rPr>
              <w:t>400</w:t>
            </w:r>
            <w:r w:rsidRPr="006D3B16">
              <w:rPr>
                <w:rFonts w:ascii="GOST Common" w:hAnsi="GOST Common" w:cs="Times New Roman"/>
                <w:sz w:val="22"/>
              </w:rPr>
              <w:t>/</w:t>
            </w:r>
            <w:r w:rsidRPr="0048527C">
              <w:rPr>
                <w:rFonts w:ascii="GOST Common" w:hAnsi="GOST Common" w:cs="Times New Roman"/>
                <w:sz w:val="22"/>
              </w:rPr>
              <w:t>348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 мм </w:t>
            </w:r>
            <w:r>
              <w:rPr>
                <w:rFonts w:ascii="GOST Common" w:hAnsi="GOST Common" w:cs="Times New Roman"/>
                <w:sz w:val="22"/>
              </w:rPr>
              <w:t xml:space="preserve">в комплекте 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с 2 </w:t>
            </w:r>
            <w:r>
              <w:rPr>
                <w:rFonts w:ascii="GOST Common" w:hAnsi="GOST Common" w:cs="Times New Roman"/>
                <w:sz w:val="22"/>
              </w:rPr>
              <w:t xml:space="preserve">резиновыми </w:t>
            </w:r>
            <w:r w:rsidRPr="006D3B16">
              <w:rPr>
                <w:rFonts w:ascii="GOST Common" w:hAnsi="GOST Common" w:cs="Times New Roman"/>
                <w:sz w:val="22"/>
              </w:rPr>
              <w:t>уплотнител</w:t>
            </w:r>
            <w:r>
              <w:rPr>
                <w:rFonts w:ascii="GOST Common" w:hAnsi="GOST Common" w:cs="Times New Roman"/>
                <w:sz w:val="22"/>
              </w:rPr>
              <w:t>ями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E531DB" w14:textId="77777777" w:rsidR="00D765DF" w:rsidRPr="000D6AFE" w:rsidRDefault="00D765DF" w:rsidP="00D765DF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B6A462" w14:textId="77777777" w:rsidR="00D765DF" w:rsidRPr="000D6AFE" w:rsidRDefault="00D765DF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CD06F6" w14:textId="165DCA65" w:rsidR="00D765DF" w:rsidRPr="004F7AC5" w:rsidRDefault="00D765DF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ООО "ИКАПЛАСТ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90F084" w14:textId="272A3DA4" w:rsidR="00D765DF" w:rsidRPr="00E778EC" w:rsidRDefault="00D765DF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680067" w14:textId="1391FAA3" w:rsidR="00D765DF" w:rsidRPr="00BA1C20" w:rsidRDefault="00BA1C20" w:rsidP="00D765DF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E41A0D" w14:textId="77777777" w:rsidR="00D765DF" w:rsidRDefault="00D765DF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C84C20" w14:textId="77777777" w:rsidR="00D765DF" w:rsidRPr="00E419B6" w:rsidRDefault="00D765DF" w:rsidP="00D765DF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D765DF" w:rsidRPr="00FD596A" w14:paraId="07118B0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861063" w14:textId="77777777" w:rsidR="00D765DF" w:rsidRPr="00FD596A" w:rsidRDefault="00D765DF" w:rsidP="00D765DF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2F8EF0" w14:textId="2AE58D6F" w:rsidR="00D765DF" w:rsidRPr="00B17CD7" w:rsidRDefault="00D765DF" w:rsidP="00D765DF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Муфта для прохода через стенку ж/б колодца </w:t>
            </w:r>
            <w:r w:rsidR="00495719" w:rsidRPr="006D3B16">
              <w:rPr>
                <w:rFonts w:ascii="GOST Common" w:hAnsi="GOST Common" w:cs="Times New Roman"/>
                <w:sz w:val="22"/>
              </w:rPr>
              <w:t>DN/</w:t>
            </w:r>
            <w:r w:rsidR="00495719"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="00495719" w:rsidRPr="006D3B16">
              <w:rPr>
                <w:rFonts w:ascii="GOST Common" w:hAnsi="GOST Common" w:cs="Times New Roman"/>
                <w:sz w:val="22"/>
              </w:rPr>
              <w:t>D</w:t>
            </w:r>
            <w:r w:rsidRPr="006D3B16">
              <w:rPr>
                <w:rFonts w:ascii="GOST Common" w:hAnsi="GOST Common" w:cs="Times New Roman"/>
                <w:sz w:val="22"/>
              </w:rPr>
              <w:t>=</w:t>
            </w:r>
            <w:r w:rsidR="00495719" w:rsidRPr="006D3B16">
              <w:rPr>
                <w:rFonts w:ascii="GOST Common" w:hAnsi="GOST Common" w:cs="Times New Roman"/>
                <w:sz w:val="22"/>
              </w:rPr>
              <w:t>2</w:t>
            </w:r>
            <w:r w:rsidR="00495719" w:rsidRPr="00D765DF">
              <w:rPr>
                <w:rFonts w:ascii="GOST Common" w:hAnsi="GOST Common" w:cs="Times New Roman"/>
                <w:sz w:val="22"/>
              </w:rPr>
              <w:t>25</w:t>
            </w:r>
            <w:r w:rsidR="00495719" w:rsidRPr="006D3B16">
              <w:rPr>
                <w:rFonts w:ascii="GOST Common" w:hAnsi="GOST Common" w:cs="Times New Roman"/>
                <w:sz w:val="22"/>
              </w:rPr>
              <w:t>/</w:t>
            </w:r>
            <w:r w:rsidR="00495719" w:rsidRPr="00D765DF">
              <w:rPr>
                <w:rFonts w:ascii="GOST Common" w:hAnsi="GOST Common" w:cs="Times New Roman"/>
                <w:sz w:val="22"/>
              </w:rPr>
              <w:t>200</w:t>
            </w:r>
            <w:r w:rsidR="00495719" w:rsidRPr="006D3B16">
              <w:rPr>
                <w:rFonts w:ascii="GOST Common" w:hAnsi="GOST Common" w:cs="Times New Roman"/>
                <w:sz w:val="22"/>
              </w:rPr>
              <w:t xml:space="preserve"> 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мм </w:t>
            </w:r>
            <w:r>
              <w:rPr>
                <w:rFonts w:ascii="GOST Common" w:hAnsi="GOST Common" w:cs="Times New Roman"/>
                <w:sz w:val="22"/>
              </w:rPr>
              <w:t xml:space="preserve">в комплекте 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с 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 xml:space="preserve">резиновым </w:t>
            </w:r>
            <w:r w:rsidRPr="006D3B16">
              <w:rPr>
                <w:rFonts w:ascii="GOST Common" w:hAnsi="GOST Common" w:cs="Times New Roman"/>
                <w:sz w:val="22"/>
              </w:rPr>
              <w:t>уплотнител</w:t>
            </w:r>
            <w:r>
              <w:rPr>
                <w:rFonts w:ascii="GOST Common" w:hAnsi="GOST Common" w:cs="Times New Roman"/>
                <w:sz w:val="22"/>
              </w:rPr>
              <w:t>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8B7962" w14:textId="50E7F723" w:rsidR="00D765DF" w:rsidRPr="00B17CD7" w:rsidRDefault="00D765DF" w:rsidP="00D765DF">
            <w:pPr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DBC8988" w14:textId="77777777" w:rsidR="00D765DF" w:rsidRPr="00B17CD7" w:rsidRDefault="00D765DF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F4F3A9" w14:textId="6CA51A70" w:rsidR="00D765DF" w:rsidRPr="00B17CD7" w:rsidRDefault="00D765DF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ООО "ИКАПЛАСТ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345849" w14:textId="14F41A00" w:rsidR="00D765DF" w:rsidRPr="00B17CD7" w:rsidRDefault="00D765DF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BC3B6" w14:textId="49DCA8D5" w:rsidR="00D765DF" w:rsidRPr="003A61AC" w:rsidRDefault="00C403B9" w:rsidP="00D765DF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FFD2C4" w14:textId="77777777" w:rsidR="00D765DF" w:rsidRDefault="00D765DF" w:rsidP="00D765DF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458523" w14:textId="77777777" w:rsidR="00D765DF" w:rsidRPr="00E419B6" w:rsidRDefault="00D765DF" w:rsidP="00D765DF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55702B" w:rsidRPr="00FD596A" w14:paraId="311636F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163819" w14:textId="77777777" w:rsidR="0055702B" w:rsidRPr="00FD596A" w:rsidRDefault="0055702B" w:rsidP="0055702B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72E143" w14:textId="64B5D5C0" w:rsidR="0055702B" w:rsidRPr="004F7AC5" w:rsidRDefault="0055702B" w:rsidP="0055702B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Муфта для прохода через стенку ж/б колодца </w:t>
            </w:r>
            <w:r w:rsidRPr="006D3B16">
              <w:rPr>
                <w:rFonts w:ascii="GOST Common" w:hAnsi="GOST Common" w:cs="Times New Roman"/>
                <w:sz w:val="22"/>
              </w:rPr>
              <w:t>DN/</w:t>
            </w:r>
            <w:r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Pr="006D3B16">
              <w:rPr>
                <w:rFonts w:ascii="GOST Common" w:hAnsi="GOST Common" w:cs="Times New Roman"/>
                <w:sz w:val="22"/>
              </w:rPr>
              <w:t>D=2</w:t>
            </w:r>
            <w:r w:rsidRPr="0055702B">
              <w:rPr>
                <w:rFonts w:ascii="GOST Common" w:hAnsi="GOST Common" w:cs="Times New Roman"/>
                <w:sz w:val="22"/>
              </w:rPr>
              <w:t>8</w:t>
            </w:r>
            <w:r w:rsidRPr="00D765DF">
              <w:rPr>
                <w:rFonts w:ascii="GOST Common" w:hAnsi="GOST Common" w:cs="Times New Roman"/>
                <w:sz w:val="22"/>
              </w:rPr>
              <w:t>5</w:t>
            </w:r>
            <w:r w:rsidRPr="006D3B16">
              <w:rPr>
                <w:rFonts w:ascii="GOST Common" w:hAnsi="GOST Common" w:cs="Times New Roman"/>
                <w:sz w:val="22"/>
              </w:rPr>
              <w:t>/</w:t>
            </w:r>
            <w:r w:rsidRPr="00D765DF">
              <w:rPr>
                <w:rFonts w:ascii="GOST Common" w:hAnsi="GOST Common" w:cs="Times New Roman"/>
                <w:sz w:val="22"/>
              </w:rPr>
              <w:t>2</w:t>
            </w:r>
            <w:r w:rsidRPr="0055702B">
              <w:rPr>
                <w:rFonts w:ascii="GOST Common" w:hAnsi="GOST Common" w:cs="Times New Roman"/>
                <w:sz w:val="22"/>
              </w:rPr>
              <w:t>5</w:t>
            </w:r>
            <w:r w:rsidRPr="00D765DF">
              <w:rPr>
                <w:rFonts w:ascii="GOST Common" w:hAnsi="GOST Common" w:cs="Times New Roman"/>
                <w:sz w:val="22"/>
              </w:rPr>
              <w:t>0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 мм </w:t>
            </w:r>
            <w:r>
              <w:rPr>
                <w:rFonts w:ascii="GOST Common" w:hAnsi="GOST Common" w:cs="Times New Roman"/>
                <w:sz w:val="22"/>
              </w:rPr>
              <w:t xml:space="preserve">в комплекте 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с 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 xml:space="preserve">резиновым </w:t>
            </w:r>
            <w:r w:rsidRPr="006D3B16">
              <w:rPr>
                <w:rFonts w:ascii="GOST Common" w:hAnsi="GOST Common" w:cs="Times New Roman"/>
                <w:sz w:val="22"/>
              </w:rPr>
              <w:t>уплотнител</w:t>
            </w:r>
            <w:r>
              <w:rPr>
                <w:rFonts w:ascii="GOST Common" w:hAnsi="GOST Common" w:cs="Times New Roman"/>
                <w:sz w:val="22"/>
              </w:rPr>
              <w:t>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389A70" w14:textId="77777777" w:rsidR="0055702B" w:rsidRPr="00B17CD7" w:rsidRDefault="0055702B" w:rsidP="0055702B">
            <w:pPr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897F05" w14:textId="77777777" w:rsidR="0055702B" w:rsidRPr="00B17CD7" w:rsidRDefault="0055702B" w:rsidP="0055702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DAD5D5" w14:textId="1E83CB18" w:rsidR="0055702B" w:rsidRPr="004F7AC5" w:rsidRDefault="0055702B" w:rsidP="0055702B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ООО "ИКАПЛАСТ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4A1F3F" w14:textId="411328F1" w:rsidR="0055702B" w:rsidRPr="00E778EC" w:rsidRDefault="0055702B" w:rsidP="0055702B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9DB00C" w14:textId="7C0DAB39" w:rsidR="0055702B" w:rsidRPr="003A61AC" w:rsidRDefault="00EF0AC6" w:rsidP="0055702B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776F17" w14:textId="77777777" w:rsidR="0055702B" w:rsidRDefault="0055702B" w:rsidP="0055702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ED77B6" w14:textId="77777777" w:rsidR="0055702B" w:rsidRPr="00E419B6" w:rsidRDefault="0055702B" w:rsidP="0055702B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95719" w:rsidRPr="00FD596A" w14:paraId="528C1AE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BFE3C2" w14:textId="77777777" w:rsidR="00495719" w:rsidRPr="00FD596A" w:rsidRDefault="00495719" w:rsidP="00495719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916D6F" w14:textId="25595E52" w:rsidR="00495719" w:rsidRPr="003A61AC" w:rsidRDefault="00495719" w:rsidP="00495719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Муфта для прохода через стенку ж/б колодца </w:t>
            </w:r>
            <w:r w:rsidRPr="006D3B16">
              <w:rPr>
                <w:rFonts w:ascii="GOST Common" w:hAnsi="GOST Common" w:cs="Times New Roman"/>
                <w:sz w:val="22"/>
              </w:rPr>
              <w:t>DN/</w:t>
            </w:r>
            <w:r>
              <w:rPr>
                <w:rFonts w:ascii="GOST Common" w:hAnsi="GOST Common" w:cs="Times New Roman"/>
                <w:sz w:val="22"/>
                <w:lang w:val="en-US"/>
              </w:rPr>
              <w:t>O</w:t>
            </w:r>
            <w:r w:rsidRPr="006D3B16">
              <w:rPr>
                <w:rFonts w:ascii="GOST Common" w:hAnsi="GOST Common" w:cs="Times New Roman"/>
                <w:sz w:val="22"/>
              </w:rPr>
              <w:t>D=</w:t>
            </w:r>
            <w:r w:rsidRPr="00495719">
              <w:rPr>
                <w:rFonts w:ascii="GOST Common" w:hAnsi="GOST Common" w:cs="Times New Roman"/>
                <w:sz w:val="22"/>
              </w:rPr>
              <w:t>400</w:t>
            </w:r>
            <w:r w:rsidRPr="006D3B16">
              <w:rPr>
                <w:rFonts w:ascii="GOST Common" w:hAnsi="GOST Common" w:cs="Times New Roman"/>
                <w:sz w:val="22"/>
              </w:rPr>
              <w:t>/</w:t>
            </w:r>
            <w:r w:rsidRPr="00495719">
              <w:rPr>
                <w:rFonts w:ascii="GOST Common" w:hAnsi="GOST Common" w:cs="Times New Roman"/>
                <w:sz w:val="22"/>
              </w:rPr>
              <w:t>348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 мм </w:t>
            </w:r>
            <w:r>
              <w:rPr>
                <w:rFonts w:ascii="GOST Common" w:hAnsi="GOST Common" w:cs="Times New Roman"/>
                <w:sz w:val="22"/>
              </w:rPr>
              <w:t xml:space="preserve">в комплекте 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с 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 xml:space="preserve">резиновым </w:t>
            </w:r>
            <w:r w:rsidRPr="006D3B16">
              <w:rPr>
                <w:rFonts w:ascii="GOST Common" w:hAnsi="GOST Common" w:cs="Times New Roman"/>
                <w:sz w:val="22"/>
              </w:rPr>
              <w:t>уплотнител</w:t>
            </w:r>
            <w:r>
              <w:rPr>
                <w:rFonts w:ascii="GOST Common" w:hAnsi="GOST Common" w:cs="Times New Roman"/>
                <w:sz w:val="22"/>
              </w:rPr>
              <w:t>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1FFACA" w14:textId="6DAB7D14" w:rsidR="00495719" w:rsidRPr="00495719" w:rsidRDefault="00495719" w:rsidP="00495719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E4EB74" w14:textId="77777777" w:rsidR="00495719" w:rsidRPr="00B17CD7" w:rsidRDefault="00495719" w:rsidP="0049571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299357" w14:textId="7C000615" w:rsidR="00495719" w:rsidRPr="003A61AC" w:rsidRDefault="00495719" w:rsidP="00495719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ООО "ИКАПЛАСТ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062E0C" w14:textId="27F64E70" w:rsidR="00495719" w:rsidRPr="00B17CD7" w:rsidRDefault="00495719" w:rsidP="00495719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215A1A" w14:textId="2208CB21" w:rsidR="00495719" w:rsidRPr="003A61AC" w:rsidRDefault="0005380E" w:rsidP="00495719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8A65D2" w14:textId="77777777" w:rsidR="00495719" w:rsidRDefault="00495719" w:rsidP="0049571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87102FA" w14:textId="77777777" w:rsidR="00495719" w:rsidRPr="00E419B6" w:rsidRDefault="00495719" w:rsidP="00495719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0151D" w:rsidRPr="00FD596A" w14:paraId="71F6F22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EA4E3D" w14:textId="77777777" w:rsidR="0040151D" w:rsidRPr="00B17CD7" w:rsidRDefault="0040151D" w:rsidP="0040151D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C86994" w14:textId="632A68B9" w:rsidR="0040151D" w:rsidRPr="000D6AFE" w:rsidRDefault="0040151D" w:rsidP="0040151D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Муфта для прохода через стенку ж/б колодца </w:t>
            </w:r>
            <w:r w:rsidRPr="006D3B16">
              <w:rPr>
                <w:rFonts w:ascii="GOST Common" w:hAnsi="GOST Common" w:cs="Times New Roman"/>
                <w:sz w:val="22"/>
              </w:rPr>
              <w:t>DN/</w:t>
            </w:r>
            <w:r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Pr="006D3B16">
              <w:rPr>
                <w:rFonts w:ascii="GOST Common" w:hAnsi="GOST Common" w:cs="Times New Roman"/>
                <w:sz w:val="22"/>
              </w:rPr>
              <w:t>D=</w:t>
            </w:r>
            <w:r w:rsidRPr="0040151D">
              <w:rPr>
                <w:rFonts w:ascii="GOST Common" w:hAnsi="GOST Common" w:cs="Times New Roman"/>
                <w:sz w:val="22"/>
              </w:rPr>
              <w:t>450</w:t>
            </w:r>
            <w:r w:rsidRPr="006D3B16">
              <w:rPr>
                <w:rFonts w:ascii="GOST Common" w:hAnsi="GOST Common" w:cs="Times New Roman"/>
                <w:sz w:val="22"/>
              </w:rPr>
              <w:t>/</w:t>
            </w:r>
            <w:r w:rsidRPr="0040151D">
              <w:rPr>
                <w:rFonts w:ascii="GOST Common" w:hAnsi="GOST Common" w:cs="Times New Roman"/>
                <w:sz w:val="22"/>
              </w:rPr>
              <w:t>40</w:t>
            </w:r>
            <w:r w:rsidRPr="00D765DF">
              <w:rPr>
                <w:rFonts w:ascii="GOST Common" w:hAnsi="GOST Common" w:cs="Times New Roman"/>
                <w:sz w:val="22"/>
              </w:rPr>
              <w:t>0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 мм </w:t>
            </w:r>
            <w:r>
              <w:rPr>
                <w:rFonts w:ascii="GOST Common" w:hAnsi="GOST Common" w:cs="Times New Roman"/>
                <w:sz w:val="22"/>
              </w:rPr>
              <w:t xml:space="preserve">в комплекте 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с 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Pr="006D3B1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 xml:space="preserve">резиновым </w:t>
            </w:r>
            <w:r w:rsidRPr="006D3B16">
              <w:rPr>
                <w:rFonts w:ascii="GOST Common" w:hAnsi="GOST Common" w:cs="Times New Roman"/>
                <w:sz w:val="22"/>
              </w:rPr>
              <w:t>уплотнител</w:t>
            </w:r>
            <w:r>
              <w:rPr>
                <w:rFonts w:ascii="GOST Common" w:hAnsi="GOST Common" w:cs="Times New Roman"/>
                <w:sz w:val="22"/>
              </w:rPr>
              <w:t>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87306E" w14:textId="3B3EF8B0" w:rsidR="0040151D" w:rsidRPr="000D6AFE" w:rsidRDefault="0040151D" w:rsidP="0040151D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59A163" w14:textId="77777777" w:rsidR="0040151D" w:rsidRPr="000D6AFE" w:rsidRDefault="0040151D" w:rsidP="0040151D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911A00" w14:textId="22B04B35" w:rsidR="0040151D" w:rsidRDefault="0040151D" w:rsidP="0040151D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ООО "ИКАПЛАСТ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9F2CF7" w14:textId="6041F749" w:rsidR="0040151D" w:rsidRPr="000D6AFE" w:rsidRDefault="0040151D" w:rsidP="0040151D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8CFE10" w14:textId="67D402ED" w:rsidR="0040151D" w:rsidRPr="006E5492" w:rsidRDefault="003C7383" w:rsidP="0040151D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FB68E0" w14:textId="45AEA3B2" w:rsidR="0040151D" w:rsidRPr="006E5492" w:rsidRDefault="0040151D" w:rsidP="0040151D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BF35B00" w14:textId="77777777" w:rsidR="0040151D" w:rsidRPr="00E419B6" w:rsidRDefault="0040151D" w:rsidP="0040151D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080221" w:rsidRPr="00FD596A" w14:paraId="7BA61E3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FAAE36" w14:textId="77777777" w:rsidR="00080221" w:rsidRPr="00B17CD7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FA4BB8" w14:textId="5E5998C6" w:rsidR="00080221" w:rsidRPr="00A032C0" w:rsidRDefault="00080221" w:rsidP="00080221">
            <w:pPr>
              <w:pStyle w:val="af3"/>
              <w:ind w:left="136" w:right="111"/>
              <w:rPr>
                <w:rFonts w:ascii="ISOCPEUR" w:hAnsi="ISOCPEUR"/>
                <w:szCs w:val="24"/>
              </w:rPr>
            </w:pPr>
            <w:r w:rsidRPr="00A032C0">
              <w:rPr>
                <w:rFonts w:ascii="ISOCPEUR" w:hAnsi="ISOCPEUR"/>
                <w:szCs w:val="24"/>
              </w:rPr>
              <w:t>Муфта защитная для прохода ПЭ трубы через стену ж/б колодца Ø</w:t>
            </w:r>
            <w:r w:rsidRPr="00080221">
              <w:rPr>
                <w:rFonts w:ascii="ISOCPEUR" w:hAnsi="ISOCPEUR"/>
                <w:szCs w:val="24"/>
              </w:rPr>
              <w:t>160</w:t>
            </w:r>
            <w:r w:rsidRPr="00A032C0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37C6A9" w14:textId="77777777" w:rsidR="00080221" w:rsidRPr="000D6AFE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CCFBC5" w14:textId="77777777" w:rsidR="00080221" w:rsidRPr="000D6AFE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E354C9" w14:textId="2C7C357A" w:rsidR="00080221" w:rsidRPr="004F7AC5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ООО "ИКАПЛАСТ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3880E8" w14:textId="341C5200" w:rsidR="00080221" w:rsidRPr="00B17CD7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B6259C" w14:textId="4E97EB2B" w:rsidR="00080221" w:rsidRDefault="00080221" w:rsidP="0008022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CDD000" w14:textId="77777777" w:rsidR="00080221" w:rsidRPr="000D6AFE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B1736E" w14:textId="5E66186B" w:rsidR="00080221" w:rsidRPr="00773830" w:rsidRDefault="00773830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выпуска</w:t>
            </w:r>
            <w:r w:rsidR="001055C7">
              <w:rPr>
                <w:rFonts w:ascii="GOST Common" w:hAnsi="GOST Common" w:cs="Times New Roman"/>
                <w:sz w:val="18"/>
                <w:szCs w:val="18"/>
              </w:rPr>
              <w:t xml:space="preserve"> К2-1</w:t>
            </w:r>
          </w:p>
        </w:tc>
      </w:tr>
      <w:tr w:rsidR="00080221" w:rsidRPr="00FD596A" w14:paraId="434A8FB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4CF5D" w14:textId="77777777" w:rsidR="00080221" w:rsidRPr="00B17CD7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241593" w14:textId="75520A90" w:rsidR="00080221" w:rsidRPr="00FF4E1E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A032C0">
              <w:rPr>
                <w:rFonts w:ascii="ISOCPEUR" w:hAnsi="ISOCPEUR"/>
                <w:szCs w:val="24"/>
              </w:rPr>
              <w:t>Муфта защитная для прохода ПЭ трубы через стену ж/б колодца Ø</w:t>
            </w:r>
            <w:r w:rsidRPr="00080221">
              <w:rPr>
                <w:rFonts w:ascii="ISOCPEUR" w:hAnsi="ISOCPEUR"/>
                <w:szCs w:val="24"/>
              </w:rPr>
              <w:t>250</w:t>
            </w:r>
            <w:r w:rsidRPr="00A032C0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5C8CBB" w14:textId="465CC5E0" w:rsidR="00080221" w:rsidRPr="000D6AFE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8FC418" w14:textId="77777777" w:rsidR="00080221" w:rsidRPr="000D6AFE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627E3F" w14:textId="095D9913" w:rsidR="00080221" w:rsidRPr="000D6AFE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>ООО "ИКАПЛАСТ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921333" w14:textId="461BE406" w:rsidR="00080221" w:rsidRPr="000D6AFE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F75CFA" w14:textId="59132720" w:rsidR="00080221" w:rsidRPr="00080221" w:rsidRDefault="00080221" w:rsidP="0008022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B6A74E" w14:textId="526C47DB" w:rsidR="00080221" w:rsidRPr="000D6AFE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3D35ED" w14:textId="5138CB6E" w:rsidR="00080221" w:rsidRPr="001055C7" w:rsidRDefault="00773830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выпусков</w:t>
            </w:r>
            <w:r w:rsidR="001055C7">
              <w:rPr>
                <w:rFonts w:ascii="GOST Common" w:hAnsi="GOST Common" w:cs="Times New Roman"/>
                <w:sz w:val="18"/>
                <w:szCs w:val="18"/>
              </w:rPr>
              <w:t xml:space="preserve"> К2-2 и К2-3</w:t>
            </w:r>
          </w:p>
        </w:tc>
      </w:tr>
      <w:tr w:rsidR="00FE5C3E" w:rsidRPr="00FD596A" w14:paraId="4532A44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599BE3" w14:textId="77777777" w:rsidR="00FE5C3E" w:rsidRPr="00B17CD7" w:rsidRDefault="00FE5C3E" w:rsidP="00FE5C3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BE1207" w14:textId="4CDC536A" w:rsidR="00FE5C3E" w:rsidRPr="00A032C0" w:rsidRDefault="00FE5C3E" w:rsidP="00FE5C3E">
            <w:pPr>
              <w:pStyle w:val="af3"/>
              <w:ind w:left="136" w:right="111"/>
              <w:rPr>
                <w:rFonts w:ascii="ISOCPEUR" w:hAnsi="ISOCPEUR"/>
                <w:szCs w:val="24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 </w:t>
            </w:r>
            <w:r w:rsidR="00F06DA5">
              <w:rPr>
                <w:rFonts w:ascii="GOST Common" w:hAnsi="GOST Common" w:cs="Times New Roman"/>
                <w:sz w:val="22"/>
              </w:rPr>
              <w:t>Тройник ПП 90</w:t>
            </w:r>
            <w:r w:rsidR="00F06DA5">
              <w:rPr>
                <w:rFonts w:ascii="GOST Common" w:hAnsi="GOST Common" w:cs="Times New Roman"/>
                <w:sz w:val="22"/>
                <w:vertAlign w:val="superscript"/>
              </w:rPr>
              <w:t>0</w:t>
            </w:r>
            <w:r w:rsidRPr="004F7AC5">
              <w:rPr>
                <w:rFonts w:ascii="GOST Common" w:hAnsi="GOST Common" w:cs="Times New Roman"/>
                <w:sz w:val="22"/>
              </w:rPr>
              <w:t xml:space="preserve"> DN/</w:t>
            </w:r>
            <w:r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Pr="004F7AC5">
              <w:rPr>
                <w:rFonts w:ascii="GOST Common" w:hAnsi="GOST Common" w:cs="Times New Roman"/>
                <w:sz w:val="22"/>
              </w:rPr>
              <w:t>D=2</w:t>
            </w:r>
            <w:r w:rsidRPr="0001417F">
              <w:rPr>
                <w:rFonts w:ascii="GOST Common" w:hAnsi="GOST Common" w:cs="Times New Roman"/>
                <w:sz w:val="22"/>
              </w:rPr>
              <w:t>25</w:t>
            </w:r>
            <w:r w:rsidRPr="004F7AC5">
              <w:rPr>
                <w:rFonts w:ascii="GOST Common" w:hAnsi="GOST Common" w:cs="Times New Roman"/>
                <w:sz w:val="22"/>
              </w:rPr>
              <w:t>/</w:t>
            </w:r>
            <w:r w:rsidRPr="0001417F">
              <w:rPr>
                <w:rFonts w:ascii="GOST Common" w:hAnsi="GOST Common" w:cs="Times New Roman"/>
                <w:sz w:val="22"/>
              </w:rPr>
              <w:t>200</w:t>
            </w:r>
            <w:r w:rsidRPr="004F7AC5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C68A16" w14:textId="59EFD388" w:rsidR="00FE5C3E" w:rsidRPr="000D6AFE" w:rsidRDefault="00FE5C3E" w:rsidP="00FE5C3E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AC24E9" w14:textId="77777777" w:rsidR="00FE5C3E" w:rsidRPr="000D6AFE" w:rsidRDefault="00FE5C3E" w:rsidP="00FE5C3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110450" w14:textId="33484920" w:rsidR="00FE5C3E" w:rsidRPr="004F7AC5" w:rsidRDefault="00FE5C3E" w:rsidP="00FE5C3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4F7AC5">
              <w:rPr>
                <w:rFonts w:ascii="GOST Common" w:hAnsi="GOST Common" w:cs="Times New Roman"/>
                <w:sz w:val="22"/>
              </w:rPr>
              <w:t xml:space="preserve">ООО "ИКАПЛАСТ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DF7310" w14:textId="3BCD4378" w:rsidR="00FE5C3E" w:rsidRPr="00B17CD7" w:rsidRDefault="00FE5C3E" w:rsidP="00FE5C3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4E0C58" w14:textId="3F5C2AC3" w:rsidR="00FE5C3E" w:rsidRPr="00FE5C3E" w:rsidRDefault="00FE5C3E" w:rsidP="00FE5C3E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3C7C84" w14:textId="77777777" w:rsidR="00FE5C3E" w:rsidRPr="000D6AFE" w:rsidRDefault="00FE5C3E" w:rsidP="00FE5C3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A8180B0" w14:textId="29021901" w:rsidR="00FE5C3E" w:rsidRDefault="00FE5C3E" w:rsidP="00FE5C3E">
            <w:pPr>
              <w:pStyle w:val="af5"/>
              <w:ind w:right="11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ля перепадных колодцев от Д5 – Д9</w:t>
            </w:r>
          </w:p>
        </w:tc>
      </w:tr>
      <w:tr w:rsidR="002C6CC5" w:rsidRPr="00FD596A" w14:paraId="3E5C19A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96BCE8" w14:textId="77777777" w:rsidR="002C6CC5" w:rsidRPr="00B17CD7" w:rsidRDefault="002C6CC5" w:rsidP="002C6CC5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D9E5C7" w14:textId="71519F1F" w:rsidR="002C6CC5" w:rsidRDefault="002C6CC5" w:rsidP="002C6CC5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Тройник</w:t>
            </w:r>
            <w:r w:rsidRPr="0050017F">
              <w:rPr>
                <w:rFonts w:ascii="GOST Common" w:hAnsi="GOST Common" w:cs="Times New Roman"/>
                <w:sz w:val="22"/>
              </w:rPr>
              <w:t xml:space="preserve"> электросварной с закладными нагревателями ПЭ100 SDR</w:t>
            </w:r>
            <w:r>
              <w:rPr>
                <w:rFonts w:ascii="GOST Common" w:hAnsi="GOST Common" w:cs="Times New Roman"/>
                <w:sz w:val="22"/>
              </w:rPr>
              <w:t>17/</w:t>
            </w:r>
            <w:r w:rsidRPr="0050017F">
              <w:rPr>
                <w:rFonts w:ascii="GOST Common" w:hAnsi="GOST Common" w:cs="Times New Roman"/>
                <w:sz w:val="22"/>
              </w:rPr>
              <w:t>11 Ø</w:t>
            </w:r>
            <w:r>
              <w:rPr>
                <w:rFonts w:ascii="GOST Common" w:hAnsi="GOST Common" w:cs="Times New Roman"/>
                <w:sz w:val="22"/>
              </w:rPr>
              <w:t>160</w:t>
            </w:r>
            <w:r w:rsidRPr="0050017F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50C070" w14:textId="21880FAC" w:rsidR="002C6CC5" w:rsidRPr="000D6AFE" w:rsidRDefault="002C6CC5" w:rsidP="002C6CC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50017F">
              <w:rPr>
                <w:rFonts w:ascii="GOST Common" w:hAnsi="GOST Common" w:cs="Times New Roman"/>
                <w:sz w:val="22"/>
              </w:rPr>
              <w:t>FRIALEN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F3448E" w14:textId="00B3DFEA" w:rsidR="002C6CC5" w:rsidRPr="000D6AFE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615277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299DA73" w14:textId="46FD0850" w:rsidR="002C6CC5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5E1F9B" w14:textId="5444CA77" w:rsidR="002C6CC5" w:rsidRPr="000D6AFE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EF4F21" w14:textId="6E18139D" w:rsidR="002C6CC5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BB8C51" w14:textId="77777777" w:rsidR="002C6CC5" w:rsidRPr="000D6AFE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02C56A" w14:textId="5F6F5C1A" w:rsidR="002C6CC5" w:rsidRDefault="002C6CC5" w:rsidP="002C6CC5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перепада в колодце от выпуска К2-1</w:t>
            </w:r>
          </w:p>
        </w:tc>
      </w:tr>
      <w:tr w:rsidR="002C6CC5" w:rsidRPr="00FD596A" w14:paraId="385B6D2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719FBC" w14:textId="77777777" w:rsidR="002C6CC5" w:rsidRPr="00B17CD7" w:rsidRDefault="002C6CC5" w:rsidP="002C6CC5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09B893" w14:textId="7F3C6495" w:rsidR="002C6CC5" w:rsidRPr="00A032C0" w:rsidRDefault="002C6CC5" w:rsidP="002C6CC5">
            <w:pPr>
              <w:pStyle w:val="af3"/>
              <w:ind w:left="136" w:right="111"/>
              <w:rPr>
                <w:rFonts w:ascii="ISOCPEUR" w:hAnsi="ISOCPEUR"/>
                <w:szCs w:val="24"/>
              </w:rPr>
            </w:pPr>
            <w:r>
              <w:rPr>
                <w:rFonts w:ascii="GOST Common" w:hAnsi="GOST Common" w:cs="Times New Roman"/>
                <w:sz w:val="22"/>
              </w:rPr>
              <w:t>Тройник</w:t>
            </w:r>
            <w:r w:rsidRPr="0050017F">
              <w:rPr>
                <w:rFonts w:ascii="GOST Common" w:hAnsi="GOST Common" w:cs="Times New Roman"/>
                <w:sz w:val="22"/>
              </w:rPr>
              <w:t xml:space="preserve"> электросварной с закладными нагревателями ПЭ100 SDR</w:t>
            </w:r>
            <w:r>
              <w:rPr>
                <w:rFonts w:ascii="GOST Common" w:hAnsi="GOST Common" w:cs="Times New Roman"/>
                <w:sz w:val="22"/>
              </w:rPr>
              <w:t>17/</w:t>
            </w:r>
            <w:r w:rsidRPr="0050017F">
              <w:rPr>
                <w:rFonts w:ascii="GOST Common" w:hAnsi="GOST Common" w:cs="Times New Roman"/>
                <w:sz w:val="22"/>
              </w:rPr>
              <w:t>11 Ø</w:t>
            </w:r>
            <w:r>
              <w:rPr>
                <w:rFonts w:ascii="GOST Common" w:hAnsi="GOST Common" w:cs="Times New Roman"/>
                <w:sz w:val="22"/>
              </w:rPr>
              <w:t>250</w:t>
            </w:r>
            <w:r w:rsidRPr="0050017F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FAD1F7" w14:textId="77F215D7" w:rsidR="002C6CC5" w:rsidRPr="000D6AFE" w:rsidRDefault="002C6CC5" w:rsidP="002C6CC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50017F">
              <w:rPr>
                <w:rFonts w:ascii="GOST Common" w:hAnsi="GOST Common" w:cs="Times New Roman"/>
                <w:sz w:val="22"/>
              </w:rPr>
              <w:t>FRIALEN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55E698" w14:textId="21DD6A93" w:rsidR="002C6CC5" w:rsidRPr="000D6AFE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616413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F7C246A" w14:textId="2EED97A2" w:rsidR="002C6CC5" w:rsidRPr="004F7AC5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8DF67C" w14:textId="2E64889D" w:rsidR="002C6CC5" w:rsidRPr="00B17CD7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35D62D" w14:textId="53C4AFFE" w:rsidR="002C6CC5" w:rsidRPr="00471C42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66621B" w14:textId="77777777" w:rsidR="002C6CC5" w:rsidRPr="000D6AFE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CE4C8C" w14:textId="0D226C3C" w:rsidR="002C6CC5" w:rsidRDefault="002C6CC5" w:rsidP="002C6CC5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перепада в колодце от выпуска К2-3</w:t>
            </w:r>
          </w:p>
        </w:tc>
      </w:tr>
      <w:tr w:rsidR="002C6CC5" w:rsidRPr="00FD596A" w14:paraId="2D4DDAD7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00F59E" w14:textId="77777777" w:rsidR="002C6CC5" w:rsidRPr="00B17CD7" w:rsidRDefault="002C6CC5" w:rsidP="002C6CC5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DB8D69" w14:textId="7B3BCEB6" w:rsidR="002C6CC5" w:rsidRDefault="002C6CC5" w:rsidP="002C6CC5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50017F">
              <w:rPr>
                <w:rFonts w:ascii="GOST Common" w:hAnsi="GOST Common" w:cs="Times New Roman"/>
                <w:sz w:val="22"/>
              </w:rPr>
              <w:t xml:space="preserve">Отвод электросварной </w:t>
            </w:r>
            <w:r>
              <w:rPr>
                <w:rFonts w:ascii="GOST Common" w:hAnsi="GOST Common" w:cs="Times New Roman"/>
                <w:sz w:val="22"/>
              </w:rPr>
              <w:t>90</w:t>
            </w:r>
            <w:r w:rsidRPr="0050017F">
              <w:rPr>
                <w:rFonts w:ascii="GOST Common" w:hAnsi="GOST Common" w:cs="Times New Roman"/>
                <w:sz w:val="22"/>
              </w:rPr>
              <w:t>° с закладными нагревателями ПЭ100 SDR</w:t>
            </w:r>
            <w:r>
              <w:rPr>
                <w:rFonts w:ascii="GOST Common" w:hAnsi="GOST Common" w:cs="Times New Roman"/>
                <w:sz w:val="22"/>
              </w:rPr>
              <w:t>17/</w:t>
            </w:r>
            <w:r w:rsidRPr="0050017F">
              <w:rPr>
                <w:rFonts w:ascii="GOST Common" w:hAnsi="GOST Common" w:cs="Times New Roman"/>
                <w:sz w:val="22"/>
              </w:rPr>
              <w:t>11 Ø</w:t>
            </w:r>
            <w:r>
              <w:rPr>
                <w:rFonts w:ascii="GOST Common" w:hAnsi="GOST Common" w:cs="Times New Roman"/>
                <w:sz w:val="22"/>
              </w:rPr>
              <w:t>160</w:t>
            </w:r>
            <w:r w:rsidRPr="0050017F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CCB4E9" w14:textId="3BE91DC8" w:rsidR="002C6CC5" w:rsidRPr="000D6AFE" w:rsidRDefault="002C6CC5" w:rsidP="002C6CC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50017F">
              <w:rPr>
                <w:rFonts w:ascii="GOST Common" w:hAnsi="GOST Common" w:cs="Times New Roman"/>
                <w:sz w:val="22"/>
              </w:rPr>
              <w:t>FRIALEN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645183A" w14:textId="18048D09" w:rsidR="002C6CC5" w:rsidRPr="000D6AFE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615276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3BF2AC9" w14:textId="1E2AF337" w:rsidR="002C6CC5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D91FF6" w14:textId="70C13A67" w:rsidR="002C6CC5" w:rsidRPr="000D6AFE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ABEA05" w14:textId="5AB775F8" w:rsidR="002C6CC5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3DB0DD" w14:textId="77777777" w:rsidR="002C6CC5" w:rsidRPr="000D6AFE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6B6C91C" w14:textId="35E34277" w:rsidR="002C6CC5" w:rsidRDefault="002C6CC5" w:rsidP="002C6CC5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перепада в колодце от выпуска К2-1</w:t>
            </w:r>
          </w:p>
        </w:tc>
      </w:tr>
      <w:tr w:rsidR="002C6CC5" w:rsidRPr="00FD596A" w14:paraId="5FAF1AF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26E47F" w14:textId="77777777" w:rsidR="002C6CC5" w:rsidRPr="00B17CD7" w:rsidRDefault="002C6CC5" w:rsidP="002C6CC5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18BEAC" w14:textId="0AA12C88" w:rsidR="002C6CC5" w:rsidRPr="0050017F" w:rsidRDefault="002C6CC5" w:rsidP="002C6CC5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50017F">
              <w:rPr>
                <w:rFonts w:ascii="GOST Common" w:hAnsi="GOST Common" w:cs="Times New Roman"/>
                <w:sz w:val="22"/>
              </w:rPr>
              <w:t xml:space="preserve">Отвод электросварной </w:t>
            </w:r>
            <w:r>
              <w:rPr>
                <w:rFonts w:ascii="GOST Common" w:hAnsi="GOST Common" w:cs="Times New Roman"/>
                <w:sz w:val="22"/>
              </w:rPr>
              <w:t>90</w:t>
            </w:r>
            <w:r w:rsidRPr="0050017F">
              <w:rPr>
                <w:rFonts w:ascii="GOST Common" w:hAnsi="GOST Common" w:cs="Times New Roman"/>
                <w:sz w:val="22"/>
              </w:rPr>
              <w:t>° с закладными нагревателями ПЭ100 SDR</w:t>
            </w:r>
            <w:r>
              <w:rPr>
                <w:rFonts w:ascii="GOST Common" w:hAnsi="GOST Common" w:cs="Times New Roman"/>
                <w:sz w:val="22"/>
              </w:rPr>
              <w:t>17/</w:t>
            </w:r>
            <w:r w:rsidRPr="0050017F">
              <w:rPr>
                <w:rFonts w:ascii="GOST Common" w:hAnsi="GOST Common" w:cs="Times New Roman"/>
                <w:sz w:val="22"/>
              </w:rPr>
              <w:t>11 Ø</w:t>
            </w:r>
            <w:r>
              <w:rPr>
                <w:rFonts w:ascii="GOST Common" w:hAnsi="GOST Common" w:cs="Times New Roman"/>
                <w:sz w:val="22"/>
              </w:rPr>
              <w:t>250</w:t>
            </w:r>
            <w:r w:rsidRPr="0050017F">
              <w:rPr>
                <w:rFonts w:ascii="GOST Common" w:hAnsi="GOST Common" w:cs="Times New Roman"/>
                <w:sz w:val="22"/>
              </w:rPr>
              <w:t xml:space="preserve">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577A7E" w14:textId="512E24B7" w:rsidR="002C6CC5" w:rsidRPr="0050017F" w:rsidRDefault="002C6CC5" w:rsidP="002C6CC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50017F">
              <w:rPr>
                <w:rFonts w:ascii="GOST Common" w:hAnsi="GOST Common" w:cs="Times New Roman"/>
                <w:sz w:val="22"/>
              </w:rPr>
              <w:t>FRIALEN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02FB7B" w14:textId="2638FD54" w:rsidR="002C6CC5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616408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0767101" w14:textId="206225A1" w:rsidR="002C6CC5" w:rsidRPr="00B17CD7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B17CD7">
              <w:rPr>
                <w:rFonts w:ascii="GOST Common" w:hAnsi="GOST Common" w:cs="Times New Roman"/>
                <w:sz w:val="22"/>
              </w:rPr>
              <w:t>ООО "ИКАПЛАСТ"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DA0C9A" w14:textId="704A67BA" w:rsidR="002C6CC5" w:rsidRPr="000D6AFE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225699" w14:textId="6F68FC25" w:rsidR="002C6CC5" w:rsidRPr="00A056ED" w:rsidRDefault="002C6CC5" w:rsidP="002C6CC5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60FFBB" w14:textId="77777777" w:rsidR="002C6CC5" w:rsidRPr="000D6AFE" w:rsidRDefault="002C6CC5" w:rsidP="002C6CC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3F5BBB" w14:textId="48F50799" w:rsidR="002C6CC5" w:rsidRDefault="00A056ED" w:rsidP="002C6CC5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перепада в колодце от выпуска К2-3</w:t>
            </w:r>
          </w:p>
        </w:tc>
      </w:tr>
      <w:tr w:rsidR="00080221" w:rsidRPr="00FD596A" w14:paraId="23E4B70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8A91D" w14:textId="77777777" w:rsidR="00080221" w:rsidRPr="002C6CC5" w:rsidRDefault="00080221" w:rsidP="0008022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FC8F82" w14:textId="3EB780F1" w:rsidR="00080221" w:rsidRPr="00FD596A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2.3 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1A3D21" w14:textId="77777777" w:rsidR="00080221" w:rsidRPr="00FD596A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A7D8BB" w14:textId="77777777" w:rsidR="00080221" w:rsidRPr="00FD596A" w:rsidRDefault="00080221" w:rsidP="0008022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324B30" w14:textId="77777777" w:rsidR="00080221" w:rsidRPr="00FD596A" w:rsidRDefault="00080221" w:rsidP="0008022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7B2E55" w14:textId="77777777" w:rsidR="00080221" w:rsidRPr="00FD596A" w:rsidRDefault="00080221" w:rsidP="0008022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AD27B4" w14:textId="77777777" w:rsidR="00080221" w:rsidRPr="00FD596A" w:rsidRDefault="00080221" w:rsidP="0008022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5D90067" w14:textId="77777777" w:rsidR="00080221" w:rsidRPr="00FD596A" w:rsidRDefault="00080221" w:rsidP="00080221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F14B5A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080221" w:rsidRPr="00FD596A" w14:paraId="3A5614D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4E60A3" w14:textId="77777777" w:rsidR="00080221" w:rsidRPr="00FD596A" w:rsidRDefault="00080221" w:rsidP="0008022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DDFF92" w14:textId="78A488CC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 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Колодец </w:t>
            </w:r>
            <w:r w:rsidR="006F13FE" w:rsidRPr="00EB6070">
              <w:rPr>
                <w:rFonts w:ascii="GOST Common" w:hAnsi="GOST Common" w:cs="Times New Roman"/>
                <w:sz w:val="22"/>
              </w:rPr>
              <w:t>дождеприемный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 из сборных железобетонных Ø1000 мм, 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A239EA" w14:textId="31EDDB83" w:rsidR="00080221" w:rsidRPr="00EB6070" w:rsidRDefault="00D21364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ТПР 902-09-</w:t>
            </w:r>
            <w:r w:rsidR="006F13FE" w:rsidRPr="00EB6070">
              <w:rPr>
                <w:rFonts w:ascii="GOST Common" w:hAnsi="GOST Common" w:cs="Times New Roman"/>
                <w:sz w:val="22"/>
              </w:rPr>
              <w:t>46</w:t>
            </w:r>
            <w:r w:rsidRPr="00EB6070">
              <w:rPr>
                <w:rFonts w:ascii="GOST Common" w:hAnsi="GOST Common" w:cs="Times New Roman"/>
                <w:sz w:val="22"/>
              </w:rPr>
              <w:t>.8</w:t>
            </w:r>
            <w:r w:rsidR="006F13FE" w:rsidRPr="00EB6070"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694907D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77D404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0D77AB" w14:textId="002C2073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B4A946" w14:textId="33CF53F3" w:rsidR="00080221" w:rsidRPr="00EB6070" w:rsidRDefault="006F13FE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CCEA736" w14:textId="77777777" w:rsidR="00080221" w:rsidRPr="00EF23A8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EF1B915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6F13FE" w:rsidRPr="00FD596A" w14:paraId="0454FFE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04B221" w14:textId="77777777" w:rsidR="006F13FE" w:rsidRPr="00EF23A8" w:rsidRDefault="006F13FE" w:rsidP="006F13F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329213" w14:textId="53FBB891" w:rsidR="006F13FE" w:rsidRPr="00EB6070" w:rsidRDefault="006F13FE" w:rsidP="006F13FE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плита днища ПН10, 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Ø1500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=100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1AC6EE" w14:textId="7AE47F52" w:rsidR="006F13FE" w:rsidRPr="00EB6070" w:rsidRDefault="006F13FE" w:rsidP="006F13FE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4E851B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55452F" w14:textId="2AF5552A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4BF6F6" w14:textId="20D10726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4E21DE" w14:textId="429EEF25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8762E13" w14:textId="0E0BFCF2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450,00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8D23C03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6F13FE" w:rsidRPr="00FD596A" w14:paraId="4DED46A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E1E972" w14:textId="77777777" w:rsidR="006F13FE" w:rsidRPr="00EF23A8" w:rsidRDefault="006F13FE" w:rsidP="006F13F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C5A351" w14:textId="6757019A" w:rsidR="006F13FE" w:rsidRPr="00803F2E" w:rsidRDefault="006F13FE" w:rsidP="006F13FE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стеновое КС10.6,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1160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1000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=590 мм</w:t>
            </w:r>
            <w:r w:rsidR="00803F2E" w:rsidRPr="00803F2E">
              <w:rPr>
                <w:rFonts w:ascii="GOST Common" w:hAnsi="GOST Common" w:cs="Times New Roman"/>
                <w:sz w:val="22"/>
              </w:rPr>
              <w:t xml:space="preserve"> </w:t>
            </w:r>
            <w:r w:rsidR="00803F2E">
              <w:rPr>
                <w:rFonts w:ascii="GOST Common" w:hAnsi="GOST Common" w:cs="Times New Roman"/>
                <w:sz w:val="22"/>
              </w:rPr>
              <w:t>(с отверстиями под ходовые скобы)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17194A" w14:textId="27CD44EE" w:rsidR="006F13FE" w:rsidRPr="00EB6070" w:rsidRDefault="006F13FE" w:rsidP="006F13FE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3214F0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59E1A0" w14:textId="08DA1F6D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3197EF" w14:textId="32F45E95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9E7961" w14:textId="4AA17E64" w:rsidR="006F13FE" w:rsidRPr="00803F2E" w:rsidRDefault="00803F2E" w:rsidP="006F13FE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A331A4" w14:textId="63DD46A1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400,00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B42B48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6F13FE" w:rsidRPr="00FD596A" w14:paraId="24DEDAA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8ADC55" w14:textId="77777777" w:rsidR="006F13FE" w:rsidRPr="00EF23A8" w:rsidRDefault="006F13FE" w:rsidP="006F13F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33693E" w14:textId="4F589A44" w:rsidR="006F13FE" w:rsidRPr="00803F2E" w:rsidRDefault="006F13FE" w:rsidP="006F13FE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стеновое КС10.9,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1160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1000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=890 мм</w:t>
            </w:r>
            <w:r w:rsidR="00803F2E" w:rsidRPr="00803F2E">
              <w:rPr>
                <w:rFonts w:ascii="GOST Common" w:hAnsi="GOST Common" w:cs="Times New Roman"/>
                <w:sz w:val="22"/>
              </w:rPr>
              <w:t xml:space="preserve"> </w:t>
            </w:r>
            <w:r w:rsidR="00803F2E">
              <w:rPr>
                <w:rFonts w:ascii="GOST Common" w:hAnsi="GOST Common" w:cs="Times New Roman"/>
                <w:sz w:val="22"/>
              </w:rPr>
              <w:t>(с отверстиями под ходовые скобы)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594A7C" w14:textId="76ABF20D" w:rsidR="006F13FE" w:rsidRPr="00EB6070" w:rsidRDefault="006F13FE" w:rsidP="006F13FE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8B6484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9C0440" w14:textId="3D71DB5A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5C0574" w14:textId="53F8E4A2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4A3D29" w14:textId="6FB90D67" w:rsidR="006F13FE" w:rsidRPr="00803F2E" w:rsidRDefault="00803F2E" w:rsidP="006F13FE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1917D9" w14:textId="0E680BFF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600,00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B4C464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6F13FE" w:rsidRPr="00FD596A" w14:paraId="6422D99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77774A" w14:textId="77777777" w:rsidR="006F13FE" w:rsidRPr="00EF23A8" w:rsidRDefault="006F13FE" w:rsidP="006F13F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2808F4" w14:textId="48A0F3C1" w:rsidR="006F13FE" w:rsidRPr="00EB6070" w:rsidRDefault="006F13FE" w:rsidP="006F13FE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плита перекрытия ПП10-2, 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Ø1160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=150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EC65E4" w14:textId="61B3FCD7" w:rsidR="006F13FE" w:rsidRPr="00EB6070" w:rsidRDefault="006F13FE" w:rsidP="006F13FE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00D88DC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2484021" w14:textId="50F7BA1E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D11485" w14:textId="4AABEDF6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0D06AF" w14:textId="398C2480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6C655A5" w14:textId="40D4C0C5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250,00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1D06E42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6F13FE" w:rsidRPr="00FD596A" w14:paraId="6A1306B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BEE3A1" w14:textId="77777777" w:rsidR="006F13FE" w:rsidRPr="00EF23A8" w:rsidRDefault="006F13FE" w:rsidP="006F13F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2F8016" w14:textId="3CF42D91" w:rsidR="006F13FE" w:rsidRPr="00EB6070" w:rsidRDefault="006F13FE" w:rsidP="006F13FE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опорное КО6,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840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580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=70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51BBB7" w14:textId="7E84F202" w:rsidR="006F13FE" w:rsidRPr="00EB6070" w:rsidRDefault="006F13FE" w:rsidP="006F13FE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19B0849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99CA30" w14:textId="4D452ADD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EE72F9" w14:textId="718A4F1A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BD84A2" w14:textId="41E5D758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4963450" w14:textId="62098B15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61A566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803F2E" w:rsidRPr="00FD596A" w14:paraId="7EC56B35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0E319E" w14:textId="77777777" w:rsidR="00803F2E" w:rsidRPr="00EF23A8" w:rsidRDefault="00803F2E" w:rsidP="00803F2E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2494C" w14:textId="17B4AF71" w:rsidR="00803F2E" w:rsidRPr="00EB6070" w:rsidRDefault="00803F2E" w:rsidP="00803F2E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опорное КО7,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840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580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80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2CCB6" w14:textId="09BB505B" w:rsidR="00803F2E" w:rsidRPr="00EB6070" w:rsidRDefault="00803F2E" w:rsidP="00803F2E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>
              <w:rPr>
                <w:rFonts w:ascii="ISOCPEUR" w:hAnsi="ISOCPEUR"/>
                <w:szCs w:val="24"/>
              </w:rPr>
              <w:t>ГОСТ 8020-2016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54455BB" w14:textId="77777777" w:rsidR="00803F2E" w:rsidRPr="00EB6070" w:rsidRDefault="00803F2E" w:rsidP="00803F2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99CB43" w14:textId="72065F6A" w:rsidR="00803F2E" w:rsidRPr="00EB6070" w:rsidRDefault="00803F2E" w:rsidP="00803F2E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17AB7F" w14:textId="798753B9" w:rsidR="00803F2E" w:rsidRPr="00EB6070" w:rsidRDefault="00803F2E" w:rsidP="00803F2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1AFF08" w14:textId="57A3E7E7" w:rsidR="00803F2E" w:rsidRPr="00EB6070" w:rsidRDefault="00803F2E" w:rsidP="00803F2E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B68BDC" w14:textId="460460F5" w:rsidR="00803F2E" w:rsidRPr="00EB6070" w:rsidRDefault="00803F2E" w:rsidP="00803F2E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90,00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202202" w14:textId="77777777" w:rsidR="00803F2E" w:rsidRPr="00EB6070" w:rsidRDefault="00803F2E" w:rsidP="00803F2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EB6070" w:rsidRPr="00FD596A" w14:paraId="55134EA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F5209F" w14:textId="77777777" w:rsidR="00EB6070" w:rsidRPr="00EF23A8" w:rsidRDefault="00EB6070" w:rsidP="00EB607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F16FEB" w14:textId="6C8F92AB" w:rsidR="00EB6070" w:rsidRPr="00EB6070" w:rsidRDefault="00EB6070" w:rsidP="00EB6070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</w:t>
            </w:r>
            <w:r w:rsidR="00FB3060">
              <w:rPr>
                <w:rFonts w:ascii="GOST Common" w:hAnsi="GOST Common"/>
                <w:sz w:val="22"/>
              </w:rPr>
              <w:t xml:space="preserve">дождеприемник круглый чугунный тяжелый ДМ1 </w:t>
            </w:r>
            <w:r w:rsidRPr="00EB6070">
              <w:rPr>
                <w:rFonts w:ascii="GOST Common" w:hAnsi="GOST Common"/>
                <w:sz w:val="22"/>
              </w:rPr>
              <w:t>(С250) -1-60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5F6376" w14:textId="4736B5F7" w:rsidR="00EB6070" w:rsidRPr="00EB6070" w:rsidRDefault="00EB6070" w:rsidP="00EB6070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ГОСТ 3634-99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F777E95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3FF65D" w14:textId="18EF99B4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DB3EA1" w14:textId="3AE8411E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FE6F17" w14:textId="54CE5036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Arial"/>
                <w:bCs/>
                <w:sz w:val="22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F8C5EE" w14:textId="4B2F6181" w:rsidR="00EB6070" w:rsidRPr="00EB6070" w:rsidRDefault="00FB306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128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4CE2FF9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C843C9" w:rsidRPr="00FD596A" w14:paraId="4F988CC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800AEC" w14:textId="77777777" w:rsidR="00C843C9" w:rsidRPr="00EF23A8" w:rsidRDefault="00C843C9" w:rsidP="00C843C9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2FD2AD" w14:textId="21A4BFE5" w:rsidR="00C843C9" w:rsidRPr="00EB6070" w:rsidRDefault="00C843C9" w:rsidP="00C843C9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 xml:space="preserve"> </w:t>
            </w:r>
            <w:r w:rsidR="007C256C">
              <w:rPr>
                <w:rFonts w:ascii="GOST Common" w:hAnsi="GOST Common" w:cs="Times New Roman"/>
                <w:sz w:val="22"/>
              </w:rPr>
              <w:t>- с</w:t>
            </w:r>
            <w:r w:rsidRPr="008A12EA">
              <w:rPr>
                <w:rFonts w:ascii="GOST Common" w:hAnsi="GOST Common" w:cs="Times New Roman"/>
                <w:sz w:val="22"/>
              </w:rPr>
              <w:t xml:space="preserve">коба </w:t>
            </w:r>
            <w:r>
              <w:rPr>
                <w:rFonts w:ascii="GOST Common" w:hAnsi="GOST Common" w:cs="Times New Roman"/>
                <w:sz w:val="22"/>
              </w:rPr>
              <w:t>ходовая МН1 металлическая (</w:t>
            </w:r>
            <w:r>
              <w:rPr>
                <w:rFonts w:ascii="GOST Common" w:hAnsi="GOST Common"/>
                <w:sz w:val="22"/>
              </w:rPr>
              <w:t>с антикоррозийным покрытием)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B239FA" w14:textId="2D279775" w:rsidR="00C843C9" w:rsidRPr="00EB6070" w:rsidRDefault="00C843C9" w:rsidP="00C843C9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3.900.1-14.1-45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66DA80" w14:textId="77777777" w:rsidR="00C843C9" w:rsidRPr="00EB6070" w:rsidRDefault="00C843C9" w:rsidP="00C843C9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7D9408F" w14:textId="5EBE8522" w:rsidR="00C843C9" w:rsidRPr="00EB6070" w:rsidRDefault="00C843C9" w:rsidP="00C843C9">
            <w:pPr>
              <w:pStyle w:val="af5"/>
              <w:rPr>
                <w:rFonts w:ascii="GOST Common" w:hAnsi="GOST Commo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8E828C" w14:textId="0FF3E6A8" w:rsidR="00C843C9" w:rsidRPr="00EB6070" w:rsidRDefault="007C256C" w:rsidP="00C843C9">
            <w:pPr>
              <w:pStyle w:val="af5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32EB1C" w14:textId="5F1EAC03" w:rsidR="00C843C9" w:rsidRPr="00EB6070" w:rsidRDefault="007C256C" w:rsidP="00C843C9">
            <w:pPr>
              <w:pStyle w:val="af5"/>
              <w:rPr>
                <w:rFonts w:ascii="GOST Common" w:hAnsi="GOST Common" w:cs="Arial"/>
                <w:bCs/>
                <w:sz w:val="22"/>
              </w:rPr>
            </w:pPr>
            <w:r>
              <w:rPr>
                <w:rFonts w:ascii="GOST Common" w:hAnsi="GOST Common" w:cs="Arial"/>
                <w:bCs/>
                <w:sz w:val="22"/>
              </w:rPr>
              <w:t>28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E725821" w14:textId="1AF14293" w:rsidR="00C843C9" w:rsidRDefault="007C256C" w:rsidP="00C843C9">
            <w:pPr>
              <w:pStyle w:val="af5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0,</w:t>
            </w:r>
            <w:r w:rsidR="00E433E1">
              <w:rPr>
                <w:rFonts w:ascii="ISOCPEUR" w:hAnsi="ISOCPEUR"/>
                <w:szCs w:val="24"/>
              </w:rPr>
              <w:t>82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3ABC45A" w14:textId="77777777" w:rsidR="00C843C9" w:rsidRPr="00EB6070" w:rsidRDefault="00C843C9" w:rsidP="00C843C9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B6070" w:rsidRPr="00FD596A" w14:paraId="445F3C6F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E4047" w14:textId="77777777" w:rsidR="00EB6070" w:rsidRPr="00EF23A8" w:rsidRDefault="00EB6070" w:rsidP="00EB607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B4C02D" w14:textId="74E7D9DF" w:rsidR="00EB6070" w:rsidRPr="00EB6070" w:rsidRDefault="00EB6070" w:rsidP="00EB6070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</w:t>
            </w:r>
            <w:r w:rsidR="00803F2E">
              <w:rPr>
                <w:rFonts w:ascii="GOST Common" w:hAnsi="GOST Common"/>
                <w:sz w:val="22"/>
              </w:rPr>
              <w:t>б</w:t>
            </w:r>
            <w:r w:rsidR="00803F2E" w:rsidRPr="00FE278E">
              <w:rPr>
                <w:rFonts w:ascii="GOST Common" w:hAnsi="GOST Common"/>
                <w:sz w:val="22"/>
              </w:rPr>
              <w:t>етон на лоток</w:t>
            </w:r>
            <w:r w:rsidR="00803F2E">
              <w:rPr>
                <w:rFonts w:ascii="GOST Common" w:hAnsi="GOST Common"/>
                <w:sz w:val="22"/>
              </w:rPr>
              <w:t xml:space="preserve"> </w:t>
            </w:r>
            <w:r w:rsidR="00803F2E" w:rsidRPr="00FE278E">
              <w:rPr>
                <w:rFonts w:ascii="GOST Common" w:hAnsi="GOST Common"/>
                <w:sz w:val="22"/>
              </w:rPr>
              <w:t>марки В20</w:t>
            </w:r>
            <w:r w:rsidR="00803F2E">
              <w:rPr>
                <w:rFonts w:ascii="GOST Common" w:hAnsi="GOST Common"/>
                <w:sz w:val="22"/>
              </w:rPr>
              <w:t xml:space="preserve"> </w:t>
            </w:r>
            <w:r w:rsidR="00803F2E">
              <w:rPr>
                <w:rFonts w:ascii="GOST Common" w:hAnsi="GOST Common"/>
                <w:sz w:val="22"/>
                <w:lang w:val="en-US"/>
              </w:rPr>
              <w:t>F</w:t>
            </w:r>
            <w:r w:rsidR="00803F2E" w:rsidRPr="00163903">
              <w:rPr>
                <w:rFonts w:ascii="GOST Common" w:hAnsi="GOST Common"/>
                <w:sz w:val="22"/>
              </w:rPr>
              <w:t xml:space="preserve">200 </w:t>
            </w:r>
            <w:r w:rsidR="00803F2E">
              <w:rPr>
                <w:rFonts w:ascii="GOST Common" w:hAnsi="GOST Common"/>
                <w:sz w:val="22"/>
                <w:lang w:val="en-US"/>
              </w:rPr>
              <w:t>W</w:t>
            </w:r>
            <w:r w:rsidR="00803F2E" w:rsidRPr="00D25B49">
              <w:rPr>
                <w:rFonts w:ascii="GOST Common" w:hAnsi="GOST Common"/>
                <w:sz w:val="22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3D7D21" w14:textId="3EE4EF90" w:rsidR="00EB6070" w:rsidRPr="00EB6070" w:rsidRDefault="00367193" w:rsidP="00EB6070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FE278E">
              <w:rPr>
                <w:rFonts w:ascii="GOST Common" w:hAnsi="GOST Common"/>
                <w:sz w:val="22"/>
              </w:rPr>
              <w:t xml:space="preserve">ГОСТ </w:t>
            </w:r>
            <w:r>
              <w:rPr>
                <w:rFonts w:ascii="GOST Common" w:hAnsi="GOST Common"/>
                <w:sz w:val="22"/>
              </w:rPr>
              <w:t>26633-2015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F61B5A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8426A8" w14:textId="33EBC45B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CBE881" w14:textId="76D8B10B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м</w:t>
            </w:r>
            <w:r w:rsidRPr="00EB6070">
              <w:rPr>
                <w:rFonts w:ascii="GOST Common" w:hAnsi="GOST Commo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A35ECD" w14:textId="4ABAFACC" w:rsidR="00EB6070" w:rsidRPr="00EB6070" w:rsidRDefault="00FF0B98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0,83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278B251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B5DB115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B6070" w:rsidRPr="00FD596A" w14:paraId="47A328B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9E44F2" w14:textId="77777777" w:rsidR="00EB6070" w:rsidRPr="00EF23A8" w:rsidRDefault="00EB6070" w:rsidP="00EB607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C7AA7E" w14:textId="6AB7A9EC" w:rsidR="00EB6070" w:rsidRPr="00EB6070" w:rsidRDefault="00EB6070" w:rsidP="00EB6070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- цеметно - песчаный раствор марки М200 на заделку отверстий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E46E8E" w14:textId="77777777" w:rsidR="00EB6070" w:rsidRPr="00EB6070" w:rsidRDefault="00EB6070" w:rsidP="00EB6070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71FBB4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D1F220" w14:textId="0EC70093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425EE9" w14:textId="036DD329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м</w:t>
            </w:r>
            <w:r w:rsidRPr="00EB6070">
              <w:rPr>
                <w:rFonts w:ascii="GOST Common" w:hAnsi="GOST Commo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3FEDB5" w14:textId="3D80486D" w:rsidR="00EB6070" w:rsidRPr="00EB6070" w:rsidRDefault="00D879AA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68F0329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78FD89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B6070" w:rsidRPr="00FD596A" w14:paraId="1D06D8D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A309A33" w14:textId="77777777" w:rsidR="00EB6070" w:rsidRPr="00EF23A8" w:rsidRDefault="00EB6070" w:rsidP="00EB607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985E9C" w14:textId="6DF1691B" w:rsidR="00EB6070" w:rsidRPr="00EB6070" w:rsidRDefault="00EB6070" w:rsidP="00EB6070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- цеметно - песчаный раствор марки М100 для установки ж/б элементов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725678" w14:textId="77777777" w:rsidR="00EB6070" w:rsidRPr="00EB6070" w:rsidRDefault="00EB6070" w:rsidP="00EB6070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6C2497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1C49D62" w14:textId="615A2BB0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D67B11" w14:textId="5B4AFAF1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м</w:t>
            </w:r>
            <w:r w:rsidRPr="00EB6070">
              <w:rPr>
                <w:rFonts w:ascii="GOST Common" w:hAnsi="GOST Commo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3BF312" w14:textId="22AA6AFF" w:rsidR="00EB6070" w:rsidRPr="00EB6070" w:rsidRDefault="002B417C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2,50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7E8E6B5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E7A08B" w14:textId="39542446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B6070" w:rsidRPr="00FD596A" w14:paraId="276E3AF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AB8F8CF" w14:textId="77777777" w:rsidR="00EB6070" w:rsidRPr="00EF23A8" w:rsidRDefault="00EB6070" w:rsidP="00EB607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2DF518" w14:textId="27282FEA" w:rsidR="00EB6070" w:rsidRPr="00EB6070" w:rsidRDefault="00EB6070" w:rsidP="00EB6070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>
              <w:rPr>
                <w:rFonts w:ascii="GOST Common" w:hAnsi="GOST Common"/>
                <w:sz w:val="22"/>
              </w:rPr>
              <w:t>- г</w:t>
            </w:r>
            <w:r w:rsidRPr="00EB6070">
              <w:rPr>
                <w:rFonts w:ascii="GOST Common" w:hAnsi="GOST Common"/>
                <w:sz w:val="22"/>
              </w:rPr>
              <w:t>идроизоляция обмазочная для наружных железобетонных поверхностей колодца (2 слоя, расход 1,1 кг/м</w:t>
            </w:r>
            <w:r w:rsidRPr="00EB6070">
              <w:rPr>
                <w:rFonts w:ascii="GOST Common" w:hAnsi="GOST Common"/>
                <w:sz w:val="22"/>
                <w:vertAlign w:val="superscript"/>
              </w:rPr>
              <w:t>2</w:t>
            </w:r>
            <w:r w:rsidRPr="00EB6070">
              <w:rPr>
                <w:rFonts w:ascii="GOST Common" w:hAnsi="GOST Commo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097642" w14:textId="77777777" w:rsidR="00EB6070" w:rsidRPr="00EB6070" w:rsidRDefault="00EB6070" w:rsidP="00EB6070">
            <w:pPr>
              <w:spacing w:before="80" w:line="240" w:lineRule="auto"/>
              <w:ind w:right="-104" w:firstLine="2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Мастика гидроизоляционная </w:t>
            </w:r>
          </w:p>
          <w:p w14:paraId="1F204FAB" w14:textId="5B0A97C5" w:rsidR="00EB6070" w:rsidRPr="00EB6070" w:rsidRDefault="00EB6070" w:rsidP="00EB6070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ТЕХНОНИКОЛЬ №24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59D2492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90B985" w14:textId="3946DAE0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ГК "ТехноНИКОЛЬ"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2A2445" w14:textId="4D612D6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BE35B2" w14:textId="7888FA88" w:rsidR="00EB6070" w:rsidRPr="00EB6070" w:rsidRDefault="00FF0B98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164,40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1EC434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59F73A" w14:textId="10A2C4DB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B6070">
              <w:rPr>
                <w:rFonts w:ascii="GOST Common" w:hAnsi="GOST Common" w:cs="Arial"/>
                <w:bCs/>
                <w:sz w:val="18"/>
                <w:szCs w:val="18"/>
              </w:rPr>
              <w:t>S=</w:t>
            </w:r>
            <w:r w:rsidR="00FF0B98">
              <w:rPr>
                <w:rFonts w:ascii="GOST Common" w:hAnsi="GOST Common" w:cs="Arial"/>
                <w:bCs/>
                <w:sz w:val="18"/>
                <w:szCs w:val="18"/>
              </w:rPr>
              <w:t xml:space="preserve">74,69 </w:t>
            </w:r>
            <w:r w:rsidRPr="00EB6070">
              <w:rPr>
                <w:rFonts w:ascii="GOST Common" w:hAnsi="GOST Common" w:cs="Arial"/>
                <w:bCs/>
                <w:sz w:val="18"/>
                <w:szCs w:val="18"/>
              </w:rPr>
              <w:t>м</w:t>
            </w:r>
            <w:r w:rsidRPr="00EB6070">
              <w:rPr>
                <w:rFonts w:ascii="GOST Common" w:hAnsi="GOST Common" w:cs="Arial"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EB6070" w:rsidRPr="00FD596A" w14:paraId="65C72E6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819639" w14:textId="77777777" w:rsidR="00EB6070" w:rsidRPr="00EF23A8" w:rsidRDefault="00EB6070" w:rsidP="00EB607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6CF8DF" w14:textId="123DD346" w:rsidR="00EB6070" w:rsidRPr="00EB6070" w:rsidRDefault="00EB6070" w:rsidP="00EB6070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>
              <w:rPr>
                <w:rFonts w:ascii="GOST Common" w:hAnsi="GOST Common"/>
                <w:sz w:val="22"/>
              </w:rPr>
              <w:t>- п</w:t>
            </w:r>
            <w:r w:rsidRPr="00EB6070">
              <w:rPr>
                <w:rFonts w:ascii="GOST Common" w:hAnsi="GOST Common"/>
                <w:sz w:val="22"/>
              </w:rPr>
              <w:t>раймер битумный (1 слой, расход 0,4 л/м</w:t>
            </w:r>
            <w:r w:rsidRPr="00EB6070">
              <w:rPr>
                <w:rFonts w:ascii="GOST Common" w:hAnsi="GOST Common"/>
                <w:sz w:val="22"/>
                <w:vertAlign w:val="superscript"/>
              </w:rPr>
              <w:t>2</w:t>
            </w:r>
            <w:r w:rsidRPr="00EB6070">
              <w:rPr>
                <w:rFonts w:ascii="GOST Common" w:hAnsi="GOST Commo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AD6730" w14:textId="77777777" w:rsidR="00EB6070" w:rsidRPr="00EB6070" w:rsidRDefault="00EB6070" w:rsidP="00EB6070">
            <w:pPr>
              <w:spacing w:line="240" w:lineRule="auto"/>
              <w:ind w:right="-104" w:firstLine="2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Праймер битумный </w:t>
            </w:r>
          </w:p>
          <w:p w14:paraId="35947FFE" w14:textId="125C6499" w:rsidR="00EB6070" w:rsidRPr="00EB6070" w:rsidRDefault="00EB6070" w:rsidP="00EB6070">
            <w:pPr>
              <w:spacing w:before="80"/>
              <w:ind w:right="-104"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ТЕХНОНИКОЛЬ №01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FF0C37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8464C1" w14:textId="7D8BF1FB" w:rsidR="00EB6070" w:rsidRPr="00EB6070" w:rsidRDefault="00EB6070" w:rsidP="00EB6070">
            <w:pPr>
              <w:pStyle w:val="af5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ГК "ТехноНИКОЛЬ"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1A4AF5" w14:textId="7CCF376C" w:rsidR="00EB6070" w:rsidRPr="00EB6070" w:rsidRDefault="00EB6070" w:rsidP="00EB6070">
            <w:pPr>
              <w:pStyle w:val="af5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BA62CF" w14:textId="32C1B5E4" w:rsidR="00EB6070" w:rsidRPr="00EB6070" w:rsidRDefault="00FF0B98" w:rsidP="00EB6070">
            <w:pPr>
              <w:pStyle w:val="af5"/>
              <w:rPr>
                <w:rFonts w:ascii="GOST Common" w:hAnsi="GOST Common" w:cs="Arial"/>
                <w:bCs/>
                <w:sz w:val="22"/>
              </w:rPr>
            </w:pPr>
            <w:r>
              <w:rPr>
                <w:rFonts w:ascii="GOST Common" w:hAnsi="GOST Common" w:cs="Arial"/>
                <w:bCs/>
                <w:sz w:val="22"/>
              </w:rPr>
              <w:t>29,90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56D75D2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34DABDD" w14:textId="650D93DA" w:rsidR="00EB6070" w:rsidRPr="00EB6070" w:rsidRDefault="00FF0B98" w:rsidP="00EB6070">
            <w:pPr>
              <w:pStyle w:val="af5"/>
              <w:rPr>
                <w:rFonts w:ascii="GOST Common" w:hAnsi="GOST Common" w:cs="Arial"/>
                <w:bCs/>
                <w:sz w:val="18"/>
                <w:szCs w:val="18"/>
              </w:rPr>
            </w:pPr>
            <w:r w:rsidRPr="00EB6070">
              <w:rPr>
                <w:rFonts w:ascii="GOST Common" w:hAnsi="GOST Common" w:cs="Arial"/>
                <w:bCs/>
                <w:sz w:val="18"/>
                <w:szCs w:val="18"/>
              </w:rPr>
              <w:t>S=</w:t>
            </w:r>
            <w:r>
              <w:rPr>
                <w:rFonts w:ascii="GOST Common" w:hAnsi="GOST Common" w:cs="Arial"/>
                <w:bCs/>
                <w:sz w:val="18"/>
                <w:szCs w:val="18"/>
              </w:rPr>
              <w:t xml:space="preserve">74,69 </w:t>
            </w:r>
            <w:r w:rsidRPr="00EB6070">
              <w:rPr>
                <w:rFonts w:ascii="GOST Common" w:hAnsi="GOST Common" w:cs="Arial"/>
                <w:bCs/>
                <w:sz w:val="18"/>
                <w:szCs w:val="18"/>
              </w:rPr>
              <w:t>м</w:t>
            </w:r>
            <w:r w:rsidRPr="00EB6070">
              <w:rPr>
                <w:rFonts w:ascii="GOST Common" w:hAnsi="GOST Common" w:cs="Arial"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EB6070" w:rsidRPr="00FD596A" w14:paraId="3A5090C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D92033" w14:textId="77777777" w:rsidR="00EB6070" w:rsidRPr="00EF23A8" w:rsidRDefault="00EB6070" w:rsidP="00EB607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B511C8" w14:textId="4D526600" w:rsidR="00EB6070" w:rsidRPr="00EB6070" w:rsidRDefault="00EB6070" w:rsidP="00EB6070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- щебень М1000-М1200 с крупностью фракций 15-20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77E38B" w14:textId="6D1FE72A" w:rsidR="00EB6070" w:rsidRPr="00EB6070" w:rsidRDefault="00EB6070" w:rsidP="00EB6070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ГОСТ 8267-93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1614D0B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D5A172" w14:textId="7BF415F0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9F7564" w14:textId="5DFA96BD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м</w:t>
            </w:r>
            <w:r w:rsidRPr="00EB6070">
              <w:rPr>
                <w:rFonts w:ascii="GOST Common" w:hAnsi="GOST Commo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677B83" w14:textId="37201C85" w:rsidR="00EB6070" w:rsidRPr="00EB6070" w:rsidRDefault="00196E22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2,31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F9FF92" w14:textId="77777777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CE599C" w14:textId="4EA9CDAA" w:rsidR="00EB6070" w:rsidRPr="00EB6070" w:rsidRDefault="00EB6070" w:rsidP="00EB6070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B6070">
              <w:rPr>
                <w:rFonts w:ascii="GOST Common" w:hAnsi="GOST Common"/>
                <w:sz w:val="18"/>
                <w:szCs w:val="18"/>
              </w:rPr>
              <w:t>под устройство колодцев</w:t>
            </w:r>
          </w:p>
        </w:tc>
      </w:tr>
      <w:tr w:rsidR="006F13FE" w:rsidRPr="00FD596A" w14:paraId="02B2D8C5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A86411" w14:textId="77777777" w:rsidR="006F13FE" w:rsidRPr="00EF23A8" w:rsidRDefault="006F13FE" w:rsidP="006F13FE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13D224" w14:textId="0EDCBEA0" w:rsidR="006F13FE" w:rsidRPr="00EB6070" w:rsidRDefault="006F13FE" w:rsidP="006F13FE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 </w:t>
            </w:r>
            <w:r w:rsidRPr="00EB6070">
              <w:rPr>
                <w:rFonts w:ascii="GOST Common" w:hAnsi="GOST Common" w:cs="Times New Roman"/>
                <w:sz w:val="22"/>
              </w:rPr>
              <w:t>Колодец канализационный из сборных железобетонных Ø1000 мм, 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71938F" w14:textId="4589B939" w:rsidR="006F13FE" w:rsidRPr="00EB6070" w:rsidRDefault="006F13FE" w:rsidP="006F13FE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ТПР 902-09-22.84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3369EAE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7248DC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861FCFC" w14:textId="4F939149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3319F3" w14:textId="7BEEF74F" w:rsidR="006F13FE" w:rsidRPr="00EB6070" w:rsidRDefault="00872105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776748" w14:textId="77777777" w:rsidR="006F13FE" w:rsidRPr="00EB6070" w:rsidRDefault="006F13FE" w:rsidP="006F13FE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8C1ED21" w14:textId="77777777" w:rsidR="006F13FE" w:rsidRPr="00E419B6" w:rsidRDefault="006F13FE" w:rsidP="006F13FE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55926C92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12818E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00E613" w14:textId="553A943B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плита днища ПН10, 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Ø1500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=100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87374D" w14:textId="092AA640" w:rsidR="00080221" w:rsidRPr="00EB6070" w:rsidRDefault="00080221" w:rsidP="00080221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615AFD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EC89D5" w14:textId="50E35CFF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7075C2" w14:textId="3B967981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629B52" w14:textId="46362627" w:rsidR="00080221" w:rsidRPr="00EB6070" w:rsidRDefault="00872105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ED7EC4" w14:textId="6A6B4169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450,00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6250737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4B87B79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5C0197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B5F4EA" w14:textId="1F856D5E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стеновое КС10.6,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1160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1000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=590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81A6F9" w14:textId="40461274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EF82F0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7EFAEA" w14:textId="5B3ED1AB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6CD904" w14:textId="13FE6BAF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CE71F3" w14:textId="18E3C710" w:rsidR="00080221" w:rsidRPr="00EB6070" w:rsidRDefault="00872105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F66F16" w14:textId="46D4D6CF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400,00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E1089EB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70B6357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99FC2F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6C6DFE" w14:textId="040905AD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стеновое КС10.9,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1160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1000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=890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C477B9" w14:textId="4C260D5D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31D4DD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C00844" w14:textId="6ADB79C8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9D459" w14:textId="00DBD510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242449" w14:textId="335EE59D" w:rsidR="00080221" w:rsidRPr="00EB6070" w:rsidRDefault="00872105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90E913" w14:textId="4A39B39A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600,00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4A4E99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38CCE5B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E17F1F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D69BE1" w14:textId="4067D5A7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плита перекрытия ПП10-2, 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Ø1160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=150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26FBDA" w14:textId="4AF67B13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398B071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3B59527" w14:textId="6CDC755F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27B230" w14:textId="608FA5CF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EBBE0B" w14:textId="0F2B5D7E" w:rsidR="00080221" w:rsidRPr="00EB6070" w:rsidRDefault="00872105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E68756" w14:textId="52C3D605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250,00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E2B1D3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3526662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954CD6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B17FCA" w14:textId="3CF984B1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опорное КО6,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840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580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=70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803E41" w14:textId="5B8CA061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E0FD3C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5FB46D" w14:textId="3CF1840D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9973F7" w14:textId="1863C642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02B7AD" w14:textId="055106DA" w:rsidR="00080221" w:rsidRPr="00EB6070" w:rsidRDefault="00872105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4D45BC" w14:textId="4D5FCC42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37907A0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0B752E0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29EEFD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C22D4F" w14:textId="7160E98D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840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580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</w:t>
            </w:r>
            <w:r w:rsidR="00872105">
              <w:rPr>
                <w:rFonts w:ascii="GOST Common" w:hAnsi="GOST Common" w:cs="Times New Roman"/>
                <w:sz w:val="22"/>
              </w:rPr>
              <w:t>4</w:t>
            </w:r>
            <w:r w:rsidRPr="00EB6070">
              <w:rPr>
                <w:rFonts w:ascii="GOST Common" w:hAnsi="GOST Common" w:cs="Times New Roman"/>
                <w:sz w:val="22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5121E3" w14:textId="76CF8E24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ГОСТ 8020-2016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38DFAC5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DA5AC5" w14:textId="2D8F3539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D8ED24" w14:textId="69F99EE0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0E530C" w14:textId="38B40715" w:rsidR="00080221" w:rsidRPr="00EB6070" w:rsidRDefault="00872105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94CC73" w14:textId="4957BD66" w:rsidR="00080221" w:rsidRPr="00EB6070" w:rsidRDefault="00872105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36</w:t>
            </w:r>
            <w:r w:rsidR="00080221" w:rsidRPr="00EB6070">
              <w:rPr>
                <w:rFonts w:ascii="GOST Common" w:hAnsi="GOST Common" w:cs="Times New Roman"/>
                <w:sz w:val="22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74307E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72105" w:rsidRPr="00FD596A" w14:paraId="6BFA857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B845AC" w14:textId="77777777" w:rsidR="00872105" w:rsidRPr="00EF23A8" w:rsidRDefault="00872105" w:rsidP="00872105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5581E5" w14:textId="06850D48" w:rsidR="00872105" w:rsidRPr="00EB6070" w:rsidRDefault="00872105" w:rsidP="00872105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840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580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10</w:t>
            </w:r>
            <w:r w:rsidRPr="00EB6070">
              <w:rPr>
                <w:rFonts w:ascii="GOST Common" w:hAnsi="GOST Common" w:cs="Times New Roman"/>
                <w:sz w:val="22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6500AF" w14:textId="5D7A78F9" w:rsidR="00872105" w:rsidRPr="00EB6070" w:rsidRDefault="00872105" w:rsidP="0087210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ГОСТ 8020-2016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BD83940" w14:textId="77777777" w:rsidR="00872105" w:rsidRPr="00EB6070" w:rsidRDefault="00872105" w:rsidP="0087210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1939DF" w14:textId="3E7FE1FE" w:rsidR="00872105" w:rsidRPr="00EB6070" w:rsidRDefault="00872105" w:rsidP="0087210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CDEFE2" w14:textId="4B0D9893" w:rsidR="00872105" w:rsidRPr="00EB6070" w:rsidRDefault="00872105" w:rsidP="0087210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78A312" w14:textId="1A7FFC19" w:rsidR="00872105" w:rsidRDefault="00872105" w:rsidP="0087210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14A7A8" w14:textId="22FBB5B8" w:rsidR="00872105" w:rsidRDefault="00872105" w:rsidP="0087210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80</w:t>
            </w:r>
            <w:r w:rsidRPr="00EB6070">
              <w:rPr>
                <w:rFonts w:ascii="GOST Common" w:hAnsi="GOST Common" w:cs="Times New Roman"/>
                <w:sz w:val="22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70A1C3" w14:textId="77777777" w:rsidR="00872105" w:rsidRPr="00E419B6" w:rsidRDefault="00872105" w:rsidP="00872105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5BFD042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72F392" w14:textId="77777777" w:rsidR="00080221" w:rsidRPr="00EF23A8" w:rsidRDefault="00080221" w:rsidP="00080221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F6F0A5" w14:textId="1655160C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 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Колодец </w:t>
            </w:r>
            <w:r w:rsidR="00D21364" w:rsidRPr="00EB6070">
              <w:rPr>
                <w:rFonts w:ascii="GOST Common" w:hAnsi="GOST Common" w:cs="Times New Roman"/>
                <w:sz w:val="22"/>
              </w:rPr>
              <w:t>канализационный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 из сборных железобетонных Ø1500 мм, 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7AC428" w14:textId="4009BE30" w:rsidR="00080221" w:rsidRPr="00EB6070" w:rsidRDefault="00D21364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ТПР 902-09-22.84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C400AE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35AFE5D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DCDFAC" w14:textId="657A120F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7D9191" w14:textId="20B35C60" w:rsidR="00080221" w:rsidRPr="00EB6070" w:rsidRDefault="00872105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446377A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4CB07F4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16CFD09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61344B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20068E" w14:textId="1230D34E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плита днища ПН15, 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Ø1500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=120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A818E1" w14:textId="142CDF45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CF386C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B4590E" w14:textId="187E09E0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C9556A" w14:textId="364D8581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DE897E" w14:textId="7C9FA272" w:rsidR="00080221" w:rsidRPr="00EB6070" w:rsidRDefault="009B29FB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4D7346" w14:textId="352673C5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950,00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4C2FBA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72105" w:rsidRPr="00FD596A" w14:paraId="4E97A84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3D96148" w14:textId="77777777" w:rsidR="00872105" w:rsidRPr="00EF23A8" w:rsidRDefault="00872105" w:rsidP="00872105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75FBD2" w14:textId="2B304F2E" w:rsidR="00872105" w:rsidRPr="00EB6070" w:rsidRDefault="00872105" w:rsidP="00872105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- кольцо стеновое КС</w:t>
            </w:r>
            <w:r>
              <w:rPr>
                <w:rFonts w:ascii="GOST Common" w:hAnsi="GOST Common"/>
                <w:sz w:val="22"/>
              </w:rPr>
              <w:t>7</w:t>
            </w:r>
            <w:r w:rsidRPr="00EB6070">
              <w:rPr>
                <w:rFonts w:ascii="GOST Common" w:hAnsi="GOST Common"/>
                <w:sz w:val="22"/>
              </w:rPr>
              <w:t>.</w:t>
            </w:r>
            <w:r>
              <w:rPr>
                <w:rFonts w:ascii="GOST Common" w:hAnsi="GOST Common"/>
                <w:sz w:val="22"/>
              </w:rPr>
              <w:t>3</w:t>
            </w:r>
            <w:r w:rsidRPr="00EB6070">
              <w:rPr>
                <w:rFonts w:ascii="GOST Common" w:hAnsi="GOST Common"/>
                <w:sz w:val="22"/>
              </w:rPr>
              <w:t xml:space="preserve">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="009B29FB">
              <w:rPr>
                <w:rFonts w:ascii="GOST Common" w:hAnsi="GOST Common" w:cs="Times New Roman"/>
                <w:sz w:val="22"/>
              </w:rPr>
              <w:t>840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="009B29FB">
              <w:rPr>
                <w:rFonts w:ascii="GOST Common" w:hAnsi="GOST Common" w:cs="Times New Roman"/>
                <w:sz w:val="22"/>
              </w:rPr>
              <w:t>700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</w:t>
            </w:r>
            <w:r w:rsidR="009B29FB">
              <w:rPr>
                <w:rFonts w:ascii="GOST Common" w:hAnsi="GOST Common" w:cs="Times New Roman"/>
                <w:sz w:val="22"/>
              </w:rPr>
              <w:t>2</w:t>
            </w:r>
            <w:r w:rsidRPr="00EB6070">
              <w:rPr>
                <w:rFonts w:ascii="GOST Common" w:hAnsi="GOST Common" w:cs="Times New Roman"/>
                <w:sz w:val="22"/>
              </w:rPr>
              <w:t>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4A7A03" w14:textId="15F4A872" w:rsidR="00872105" w:rsidRPr="00EB6070" w:rsidRDefault="00872105" w:rsidP="0087210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6378CF3" w14:textId="77777777" w:rsidR="00872105" w:rsidRPr="00EB6070" w:rsidRDefault="00872105" w:rsidP="00872105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27012C" w14:textId="65EED5AF" w:rsidR="00872105" w:rsidRPr="00EB6070" w:rsidRDefault="00872105" w:rsidP="0087210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64C5FC" w14:textId="1688843A" w:rsidR="00872105" w:rsidRPr="00EB6070" w:rsidRDefault="00872105" w:rsidP="00872105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0C1595" w14:textId="281171E6" w:rsidR="00872105" w:rsidRPr="00EB6070" w:rsidRDefault="009B29FB" w:rsidP="0087210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A4E873" w14:textId="2B11DD14" w:rsidR="00872105" w:rsidRPr="00EB6070" w:rsidRDefault="00872105" w:rsidP="00872105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130,00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B7625E0" w14:textId="77777777" w:rsidR="00872105" w:rsidRPr="00E419B6" w:rsidRDefault="00872105" w:rsidP="00872105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7779453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82A293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A3BA31" w14:textId="3439E505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стеновое КС15.6,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1680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1500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=590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F2ACD02" w14:textId="3FE7C446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8078C15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95F0FA" w14:textId="39618341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4A5727" w14:textId="6CF51593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FE2CB6" w14:textId="19FE586F" w:rsidR="00080221" w:rsidRPr="00EB6070" w:rsidRDefault="008320A3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062F24" w14:textId="2CBE0BF5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660,00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34B3693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32E9201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62634D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882A43" w14:textId="28DF471F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стеновое КС15.9,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1680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1500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=890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CA030A" w14:textId="66A56CAC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5E3780B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80F692" w14:textId="734701EF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7FF7D6" w14:textId="06222CE8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539A72" w14:textId="6A74DF1E" w:rsidR="00080221" w:rsidRPr="00EB6070" w:rsidRDefault="008320A3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58DFC1" w14:textId="212854F2" w:rsidR="00080221" w:rsidRPr="00EB6070" w:rsidRDefault="00054C2C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1000</w:t>
            </w:r>
            <w:r w:rsidR="00080221" w:rsidRPr="00EB6070">
              <w:rPr>
                <w:rFonts w:ascii="GOST Common" w:hAnsi="GOST Common" w:cs="Times New Roman"/>
                <w:sz w:val="22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8CCEE0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8320A3" w:rsidRPr="00FD596A" w14:paraId="7A838D33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1D1747" w14:textId="77777777" w:rsidR="008320A3" w:rsidRPr="00EF23A8" w:rsidRDefault="008320A3" w:rsidP="008320A3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812C095" w14:textId="5F2D8815" w:rsidR="008320A3" w:rsidRPr="00EB6070" w:rsidRDefault="008320A3" w:rsidP="008320A3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- кольцо стеновое КС15.</w:t>
            </w:r>
            <w:r>
              <w:rPr>
                <w:rFonts w:ascii="GOST Common" w:hAnsi="GOST Common"/>
                <w:sz w:val="22"/>
              </w:rPr>
              <w:t>18</w:t>
            </w:r>
            <w:r w:rsidRPr="00EB6070">
              <w:rPr>
                <w:rFonts w:ascii="GOST Common" w:hAnsi="GOST Common"/>
                <w:sz w:val="22"/>
              </w:rPr>
              <w:t xml:space="preserve">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1680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1500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17</w:t>
            </w:r>
            <w:r w:rsidRPr="00EB6070">
              <w:rPr>
                <w:rFonts w:ascii="GOST Common" w:hAnsi="GOST Common" w:cs="Times New Roman"/>
                <w:sz w:val="22"/>
              </w:rPr>
              <w:t>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72DA0A" w14:textId="62F7D0A6" w:rsidR="008320A3" w:rsidRPr="00EB6070" w:rsidRDefault="008320A3" w:rsidP="008320A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B23772A" w14:textId="77777777" w:rsidR="008320A3" w:rsidRPr="00EB6070" w:rsidRDefault="008320A3" w:rsidP="008320A3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9F75AE" w14:textId="580C6258" w:rsidR="008320A3" w:rsidRPr="00EB6070" w:rsidRDefault="008320A3" w:rsidP="008320A3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724B82" w14:textId="6E25B557" w:rsidR="008320A3" w:rsidRPr="00EB6070" w:rsidRDefault="008320A3" w:rsidP="008320A3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C79604" w14:textId="729FB4B6" w:rsidR="008320A3" w:rsidRDefault="008320A3" w:rsidP="008320A3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D2DE7C" w14:textId="1E5FCEBB" w:rsidR="008320A3" w:rsidRDefault="008320A3" w:rsidP="008320A3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2010</w:t>
            </w:r>
            <w:r w:rsidRPr="00EB6070">
              <w:rPr>
                <w:rFonts w:ascii="GOST Common" w:hAnsi="GOST Common" w:cs="Times New Roman"/>
                <w:sz w:val="22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8AE1C60" w14:textId="77777777" w:rsidR="008320A3" w:rsidRPr="00E419B6" w:rsidRDefault="008320A3" w:rsidP="008320A3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76BAC0E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8125D1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948862" w14:textId="45CD6006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плита перекрытия 1ПП15-2, 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Ø1680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=150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41000E" w14:textId="6BB414E0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ABD482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043447" w14:textId="7691C9E3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565259" w14:textId="51FAF4B0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A206E8" w14:textId="295F5C1A" w:rsidR="00080221" w:rsidRPr="00EB6070" w:rsidRDefault="00872105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EFE5AD" w14:textId="06A60762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680,00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34AC6D5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32920AF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608F97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714502" w14:textId="5E61B50E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опорное КО6,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840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580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=70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713D8F" w14:textId="656BC143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537D01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EF5220" w14:textId="71E205BF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2E6965" w14:textId="07036B7F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8E2461" w14:textId="2718754A" w:rsidR="00080221" w:rsidRPr="00EB6070" w:rsidRDefault="00C40264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166B2A" w14:textId="0A9F2DBE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A1A0080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C40264" w:rsidRPr="00FD596A" w14:paraId="204CA64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0BCDAE" w14:textId="77777777" w:rsidR="00C40264" w:rsidRPr="00EF23A8" w:rsidRDefault="00C40264" w:rsidP="00C4026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DE6B5F" w14:textId="43A1AD86" w:rsidR="00C40264" w:rsidRPr="00EB6070" w:rsidRDefault="00C40264" w:rsidP="00C40264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840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580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4</w:t>
            </w:r>
            <w:r w:rsidRPr="00EB6070">
              <w:rPr>
                <w:rFonts w:ascii="GOST Common" w:hAnsi="GOST Common" w:cs="Times New Roman"/>
                <w:sz w:val="22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C9E937" w14:textId="2C8ABAB5" w:rsidR="00C40264" w:rsidRPr="00EB6070" w:rsidRDefault="00C40264" w:rsidP="00C4026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ГОСТ 8020-2016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904A452" w14:textId="77777777" w:rsidR="00C40264" w:rsidRPr="00EB6070" w:rsidRDefault="00C40264" w:rsidP="00C402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20A041" w14:textId="6129811A" w:rsidR="00C40264" w:rsidRPr="00EB6070" w:rsidRDefault="00C40264" w:rsidP="00C402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B09583" w14:textId="104AAA00" w:rsidR="00C40264" w:rsidRPr="00EB6070" w:rsidRDefault="00C40264" w:rsidP="00C402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648965" w14:textId="3AA873A1" w:rsidR="00C40264" w:rsidRDefault="00C40264" w:rsidP="00C4026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F7DA7C" w14:textId="1197D92F" w:rsidR="00C40264" w:rsidRPr="00EB6070" w:rsidRDefault="00C40264" w:rsidP="00C4026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36</w:t>
            </w:r>
            <w:r w:rsidRPr="00EB6070">
              <w:rPr>
                <w:rFonts w:ascii="GOST Common" w:hAnsi="GOST Common" w:cs="Times New Roman"/>
                <w:sz w:val="22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858503" w14:textId="77777777" w:rsidR="00C40264" w:rsidRPr="00E419B6" w:rsidRDefault="00C40264" w:rsidP="00C4026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3FC42DF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BB5EC1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A2ECE5B" w14:textId="17AA82A8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840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580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AF5465" w14:textId="03631617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ГОСТ 8020-2016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14590A3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CAB747" w14:textId="0B532688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E5CE39" w14:textId="0FF9EF66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2539B8" w14:textId="76BCA47F" w:rsidR="00080221" w:rsidRPr="00EB6070" w:rsidRDefault="00C40264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5243FF5" w14:textId="71532336" w:rsidR="00080221" w:rsidRPr="00EB6070" w:rsidRDefault="00C40264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  <w:r w:rsidR="00080221" w:rsidRPr="00EB6070">
              <w:rPr>
                <w:rFonts w:ascii="GOST Common" w:hAnsi="GOST Common" w:cs="Times New Roman"/>
                <w:sz w:val="22"/>
              </w:rPr>
              <w:t>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B65412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584FBC" w:rsidRPr="00FD596A" w14:paraId="71F6546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35BD85" w14:textId="77777777" w:rsidR="00584FBC" w:rsidRPr="00EF23A8" w:rsidRDefault="00584FBC" w:rsidP="00584FB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B470A1" w14:textId="5A92BDC3" w:rsidR="00584FBC" w:rsidRPr="00EB6070" w:rsidRDefault="00584FBC" w:rsidP="00584FBC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840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580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9</w:t>
            </w:r>
            <w:r w:rsidRPr="00EB6070">
              <w:rPr>
                <w:rFonts w:ascii="GOST Common" w:hAnsi="GOST Common" w:cs="Times New Roman"/>
                <w:sz w:val="22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51BE1C" w14:textId="5AA2D5A2" w:rsidR="00584FBC" w:rsidRPr="00EB6070" w:rsidRDefault="00584FBC" w:rsidP="00584FBC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ГОСТ 8020-2016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F70820" w14:textId="77777777" w:rsidR="00584FBC" w:rsidRPr="00EB6070" w:rsidRDefault="00584FBC" w:rsidP="00584FBC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FF5FD5" w14:textId="33EA9F10" w:rsidR="00584FBC" w:rsidRPr="00EB6070" w:rsidRDefault="00584FBC" w:rsidP="00584FBC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0C4EAA" w14:textId="4AE50247" w:rsidR="00584FBC" w:rsidRPr="00EB6070" w:rsidRDefault="00584FBC" w:rsidP="00584FBC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32A9E6" w14:textId="4E9532FC" w:rsidR="00584FBC" w:rsidRDefault="00584FBC" w:rsidP="00584FB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6ACA3BD" w14:textId="5AF0635B" w:rsidR="00584FBC" w:rsidRDefault="00584FBC" w:rsidP="00584FB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70</w:t>
            </w:r>
            <w:r w:rsidRPr="00EB6070">
              <w:rPr>
                <w:rFonts w:ascii="GOST Common" w:hAnsi="GOST Common" w:cs="Times New Roman"/>
                <w:sz w:val="22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8125290" w14:textId="77777777" w:rsidR="00584FBC" w:rsidRPr="00E419B6" w:rsidRDefault="00584FBC" w:rsidP="00584FBC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584FBC" w:rsidRPr="00FD596A" w14:paraId="195CE75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3B0550" w14:textId="77777777" w:rsidR="00584FBC" w:rsidRPr="00EF23A8" w:rsidRDefault="00584FBC" w:rsidP="00584FB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477AA4" w14:textId="6C8AEF7C" w:rsidR="00584FBC" w:rsidRPr="00EB6070" w:rsidRDefault="00584FBC" w:rsidP="00584FBC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840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580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10</w:t>
            </w:r>
            <w:r w:rsidRPr="00EB6070">
              <w:rPr>
                <w:rFonts w:ascii="GOST Common" w:hAnsi="GOST Common" w:cs="Times New Roman"/>
                <w:sz w:val="22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38E8B4" w14:textId="29125AD7" w:rsidR="00584FBC" w:rsidRPr="00EB6070" w:rsidRDefault="00584FBC" w:rsidP="00584FBC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ГОСТ 8020-2016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441670" w14:textId="77777777" w:rsidR="00584FBC" w:rsidRPr="00EB6070" w:rsidRDefault="00584FBC" w:rsidP="00584FBC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1D8061" w14:textId="4033A812" w:rsidR="00584FBC" w:rsidRPr="00EB6070" w:rsidRDefault="00584FBC" w:rsidP="00584FBC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D30433" w14:textId="18C39CB3" w:rsidR="00584FBC" w:rsidRPr="00EB6070" w:rsidRDefault="00584FBC" w:rsidP="00584FBC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54CEDA" w14:textId="235F308F" w:rsidR="00584FBC" w:rsidRDefault="00584FBC" w:rsidP="00584FB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4904F20" w14:textId="15D693E7" w:rsidR="00584FBC" w:rsidRDefault="00584FBC" w:rsidP="00584FB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80</w:t>
            </w:r>
            <w:r w:rsidRPr="00EB6070">
              <w:rPr>
                <w:rFonts w:ascii="GOST Common" w:hAnsi="GOST Common" w:cs="Times New Roman"/>
                <w:sz w:val="22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382E81" w14:textId="77777777" w:rsidR="00584FBC" w:rsidRPr="00E419B6" w:rsidRDefault="00584FBC" w:rsidP="00584FBC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955157" w:rsidRPr="00FD596A" w14:paraId="1B3B620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2205C2" w14:textId="77777777" w:rsidR="00955157" w:rsidRPr="00EF23A8" w:rsidRDefault="00955157" w:rsidP="0095515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439828" w14:textId="7C17E7EB" w:rsidR="00955157" w:rsidRPr="00EB6070" w:rsidRDefault="00955157" w:rsidP="00955157">
            <w:pPr>
              <w:pStyle w:val="af3"/>
              <w:ind w:left="136" w:right="111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  <w:sz w:val="22"/>
              </w:rPr>
              <w:t>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  <w:sz w:val="22"/>
              </w:rPr>
              <w:t>840 мм, Ø</w:t>
            </w:r>
            <w:r w:rsidRPr="00EB6070">
              <w:rPr>
                <w:rFonts w:ascii="GOST Common" w:hAnsi="GOST Common" w:cs="Times New Roman"/>
                <w:sz w:val="22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580 мм, </w:t>
            </w:r>
            <w:r w:rsidRPr="00EB607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11</w:t>
            </w:r>
            <w:r w:rsidRPr="00EB6070">
              <w:rPr>
                <w:rFonts w:ascii="GOST Common" w:hAnsi="GOST Common" w:cs="Times New Roman"/>
                <w:sz w:val="22"/>
              </w:rPr>
              <w:t>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30DE3F" w14:textId="764A9408" w:rsidR="00955157" w:rsidRPr="00EB6070" w:rsidRDefault="00955157" w:rsidP="0095515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ГОСТ 8020-2016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CAD4B5" w14:textId="77777777" w:rsidR="00955157" w:rsidRPr="00EB6070" w:rsidRDefault="00955157" w:rsidP="0095515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4ED19D" w14:textId="261DDDDC" w:rsidR="00955157" w:rsidRPr="00EB6070" w:rsidRDefault="00955157" w:rsidP="0095515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CC2DCE" w14:textId="62D50A93" w:rsidR="00955157" w:rsidRPr="00EB6070" w:rsidRDefault="00955157" w:rsidP="0095515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061EE6" w14:textId="22039873" w:rsidR="00955157" w:rsidRDefault="00955157" w:rsidP="0095515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DC30A7" w14:textId="4E97E4FA" w:rsidR="00955157" w:rsidRDefault="00955157" w:rsidP="0095515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85</w:t>
            </w:r>
            <w:r w:rsidRPr="00EB6070">
              <w:rPr>
                <w:rFonts w:ascii="GOST Common" w:hAnsi="GOST Common" w:cs="Times New Roman"/>
                <w:sz w:val="22"/>
              </w:rPr>
              <w:t>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433B00" w14:textId="77777777" w:rsidR="00955157" w:rsidRPr="00E419B6" w:rsidRDefault="00955157" w:rsidP="0095515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D21364" w:rsidRPr="00FD596A" w14:paraId="0BFB3A5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03E0EC" w14:textId="77777777" w:rsidR="00D21364" w:rsidRPr="00EF23A8" w:rsidRDefault="00D21364" w:rsidP="00D2136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D8C6B5" w14:textId="1AD4CC50" w:rsidR="00D21364" w:rsidRPr="00EB6070" w:rsidRDefault="00D21364" w:rsidP="00D2136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 xml:space="preserve"> Люк чугунный тяжелый Т (С250)–</w:t>
            </w:r>
            <w:r w:rsidR="00CC0D73" w:rsidRPr="00EB6070">
              <w:rPr>
                <w:rFonts w:ascii="GOST Common" w:hAnsi="GOST Common" w:cs="Times New Roman"/>
                <w:sz w:val="22"/>
              </w:rPr>
              <w:t>Д</w:t>
            </w:r>
            <w:r w:rsidRPr="00EB6070">
              <w:rPr>
                <w:rFonts w:ascii="GOST Common" w:hAnsi="GOST Common" w:cs="Times New Roman"/>
                <w:sz w:val="22"/>
              </w:rPr>
              <w:t>-1-60 (с запорным устройством и эластичной прокладкой)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4BC2BA" w14:textId="6DE2415A" w:rsidR="00D21364" w:rsidRPr="00EB6070" w:rsidRDefault="00D21364" w:rsidP="00D2136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ГОСТ 3634-2019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7A4386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7D3018" w14:textId="1BF20E21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AAB5FA" w14:textId="3014B6AB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140693" w14:textId="553D890F" w:rsidR="00D21364" w:rsidRPr="00EB6070" w:rsidRDefault="00CC0D73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4CFC36" w14:textId="03B11F4F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100,00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74700C" w14:textId="77777777" w:rsidR="00D21364" w:rsidRPr="00E419B6" w:rsidRDefault="00D21364" w:rsidP="00D2136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1C67E0" w:rsidRPr="00FD596A" w14:paraId="0636B87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F9644F" w14:textId="77777777" w:rsidR="001C67E0" w:rsidRPr="00EF23A8" w:rsidRDefault="001C67E0" w:rsidP="001C67E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A0297" w14:textId="05BA8F2F" w:rsidR="001C67E0" w:rsidRPr="00EB6070" w:rsidRDefault="001C67E0" w:rsidP="001C67E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 xml:space="preserve"> Скоба </w:t>
            </w:r>
            <w:r>
              <w:rPr>
                <w:rFonts w:ascii="GOST Common" w:hAnsi="GOST Common" w:cs="Times New Roman"/>
                <w:sz w:val="22"/>
              </w:rPr>
              <w:t xml:space="preserve">ходовая МН1 </w:t>
            </w:r>
            <w:r w:rsidR="00C843C9">
              <w:rPr>
                <w:rFonts w:ascii="GOST Common" w:hAnsi="GOST Common" w:cs="Times New Roman"/>
                <w:sz w:val="22"/>
              </w:rPr>
              <w:t>металлическая (</w:t>
            </w:r>
            <w:r>
              <w:rPr>
                <w:rFonts w:ascii="GOST Common" w:hAnsi="GOST Common"/>
                <w:sz w:val="22"/>
              </w:rPr>
              <w:t>с антикоррозийным покрытием)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292372C" w14:textId="307824F8" w:rsidR="001C67E0" w:rsidRPr="00EB6070" w:rsidRDefault="001C67E0" w:rsidP="001C67E0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3.900.1-14.1-45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5B3E12" w14:textId="77777777" w:rsidR="001C67E0" w:rsidRPr="00EB6070" w:rsidRDefault="001C67E0" w:rsidP="001C67E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68FD06" w14:textId="2FFE6F2B" w:rsidR="001C67E0" w:rsidRPr="00EB6070" w:rsidRDefault="001C67E0" w:rsidP="001C67E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BFA9C5" w14:textId="5E7D1555" w:rsidR="001C67E0" w:rsidRPr="00EB6070" w:rsidRDefault="001C67E0" w:rsidP="001C67E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A12EA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E0B533" w14:textId="41BAAC14" w:rsidR="001C67E0" w:rsidRPr="00EB6070" w:rsidRDefault="00271CAC" w:rsidP="001C67E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9415B5" w14:textId="29CCFCFC" w:rsidR="001C67E0" w:rsidRPr="00EB6070" w:rsidRDefault="001C67E0" w:rsidP="001C67E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0,82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1192B9" w14:textId="77777777" w:rsidR="001C67E0" w:rsidRPr="00E419B6" w:rsidRDefault="001C67E0" w:rsidP="001C67E0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D21364" w:rsidRPr="00FD596A" w14:paraId="1CE7B61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B86C48" w14:textId="77777777" w:rsidR="00D21364" w:rsidRPr="00EF23A8" w:rsidRDefault="00D21364" w:rsidP="00D2136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1EC578" w14:textId="38120C17" w:rsidR="00D21364" w:rsidRPr="00EB6070" w:rsidRDefault="00D21364" w:rsidP="00D2136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 xml:space="preserve"> Навесная металлическая лестница-стремянка, H=1,20 м </w:t>
            </w:r>
            <w:r w:rsidRPr="00EB6070">
              <w:rPr>
                <w:rFonts w:ascii="GOST Common" w:hAnsi="GOST Common"/>
                <w:sz w:val="22"/>
              </w:rPr>
              <w:t>(с антикоррозийным покрытием и металлом для крепления к элементам колодца)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669F34" w14:textId="77777777" w:rsidR="00D21364" w:rsidRPr="00EB6070" w:rsidRDefault="00D21364" w:rsidP="00271CAC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С1-02</w:t>
            </w:r>
          </w:p>
          <w:p w14:paraId="248A7918" w14:textId="26F6675B" w:rsidR="00D21364" w:rsidRPr="00EB6070" w:rsidRDefault="00D21364" w:rsidP="00271CAC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ТПР 902-09-22.84-КЖИ.С1.СБ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5441CB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6CEBCE" w14:textId="55E7E340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9EF669" w14:textId="3C05FC3F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5FD2F2" w14:textId="1862D5E9" w:rsidR="00D21364" w:rsidRPr="00EB6070" w:rsidRDefault="00271CAC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2C3540" w14:textId="0167A222" w:rsidR="00D21364" w:rsidRPr="00EB6070" w:rsidRDefault="00271CAC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12,90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A03BFF4" w14:textId="1A712F16" w:rsidR="00D21364" w:rsidRPr="00E419B6" w:rsidRDefault="00D21364" w:rsidP="00D2136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271CAC" w:rsidRPr="00FD596A" w14:paraId="5818849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0B665D" w14:textId="77777777" w:rsidR="00271CAC" w:rsidRPr="00EF23A8" w:rsidRDefault="00271CAC" w:rsidP="00271C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62DBD2" w14:textId="0C4E7012" w:rsidR="00271CAC" w:rsidRPr="00EB6070" w:rsidRDefault="00271CAC" w:rsidP="00271CAC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 xml:space="preserve"> Навесная металлическая лестница-стремянка, H=1,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0 м </w:t>
            </w:r>
            <w:r w:rsidRPr="00EB6070">
              <w:rPr>
                <w:rFonts w:ascii="GOST Common" w:hAnsi="GOST Common"/>
                <w:sz w:val="22"/>
              </w:rPr>
              <w:t>(с антикоррозийным покрытием и металлом для крепления к элементам колодца)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B5B058" w14:textId="1D77DADC" w:rsidR="00271CAC" w:rsidRPr="00EB6070" w:rsidRDefault="00271CAC" w:rsidP="00271CAC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С1-0</w:t>
            </w:r>
            <w:r>
              <w:rPr>
                <w:rFonts w:ascii="GOST Common" w:hAnsi="GOST Common"/>
                <w:sz w:val="22"/>
              </w:rPr>
              <w:t>3</w:t>
            </w:r>
          </w:p>
          <w:p w14:paraId="5A97DF8E" w14:textId="473AE188" w:rsidR="00271CAC" w:rsidRPr="00EB6070" w:rsidRDefault="00271CAC" w:rsidP="00271CAC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ТПР 902-09-22.84-КЖИ.С1.СБ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682361" w14:textId="77777777" w:rsidR="00271CAC" w:rsidRPr="00EB6070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21FD15" w14:textId="38EAF5C6" w:rsidR="00271CAC" w:rsidRPr="00EB6070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F6D4FD" w14:textId="28E37ED4" w:rsidR="00271CAC" w:rsidRPr="00EB6070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55B6E3" w14:textId="4278A52E" w:rsidR="00271CAC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561F85" w14:textId="51EF3503" w:rsidR="00271CAC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16,20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04114D" w14:textId="77777777" w:rsidR="00271CAC" w:rsidRPr="00E419B6" w:rsidRDefault="00271CAC" w:rsidP="00271CAC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271CAC" w:rsidRPr="00FD596A" w14:paraId="6020BFF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BF7329" w14:textId="77777777" w:rsidR="00271CAC" w:rsidRPr="00EF23A8" w:rsidRDefault="00271CAC" w:rsidP="00271C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B1CF41" w14:textId="3F2F41DC" w:rsidR="00271CAC" w:rsidRPr="00EB6070" w:rsidRDefault="00271CAC" w:rsidP="00271CAC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 xml:space="preserve"> Навесная металлическая лестница-стремянка, H=1,</w:t>
            </w:r>
            <w:r>
              <w:rPr>
                <w:rFonts w:ascii="GOST Common" w:hAnsi="GOST Common" w:cs="Times New Roman"/>
                <w:sz w:val="22"/>
              </w:rPr>
              <w:t>8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0 м </w:t>
            </w:r>
            <w:r w:rsidRPr="00EB6070">
              <w:rPr>
                <w:rFonts w:ascii="GOST Common" w:hAnsi="GOST Common"/>
                <w:sz w:val="22"/>
              </w:rPr>
              <w:t>(с антикоррозийным покрытием и металлом для крепления к элементам колодца)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9C8C8D" w14:textId="0A64A43B" w:rsidR="00271CAC" w:rsidRPr="00EB6070" w:rsidRDefault="00271CAC" w:rsidP="00271CAC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С1-0</w:t>
            </w:r>
            <w:r>
              <w:rPr>
                <w:rFonts w:ascii="GOST Common" w:hAnsi="GOST Common"/>
                <w:sz w:val="22"/>
              </w:rPr>
              <w:t>4</w:t>
            </w:r>
          </w:p>
          <w:p w14:paraId="3F689E8B" w14:textId="3BC8C0A9" w:rsidR="00271CAC" w:rsidRPr="00EB6070" w:rsidRDefault="00271CAC" w:rsidP="00271CAC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ТПР 902-09-22.84-КЖИ.С1.СБ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972199" w14:textId="77777777" w:rsidR="00271CAC" w:rsidRPr="00EB6070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F0C206" w14:textId="1F93D928" w:rsidR="00271CAC" w:rsidRPr="00EB6070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50390C" w14:textId="05FE8B22" w:rsidR="00271CAC" w:rsidRPr="00EB6070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A9452B" w14:textId="0F5B4967" w:rsidR="00271CAC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CF6B38" w14:textId="2F5D0786" w:rsidR="00271CAC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19,50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51330F" w14:textId="77777777" w:rsidR="00271CAC" w:rsidRPr="00E419B6" w:rsidRDefault="00271CAC" w:rsidP="00271CAC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271CAC" w:rsidRPr="00FD596A" w14:paraId="0151387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480CEC" w14:textId="77777777" w:rsidR="00271CAC" w:rsidRPr="00EF23A8" w:rsidRDefault="00271CAC" w:rsidP="00271C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248017" w14:textId="12A2A012" w:rsidR="00271CAC" w:rsidRPr="00EB6070" w:rsidRDefault="00271CAC" w:rsidP="00271CAC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 xml:space="preserve"> Навесная металлическая лестница-стремянка, H=</w:t>
            </w:r>
            <w:r>
              <w:rPr>
                <w:rFonts w:ascii="GOST Common" w:hAnsi="GOST Common" w:cs="Times New Roman"/>
                <w:sz w:val="22"/>
              </w:rPr>
              <w:t>2</w:t>
            </w:r>
            <w:r w:rsidRPr="00EB6070">
              <w:rPr>
                <w:rFonts w:ascii="GOST Common" w:hAnsi="GOST Common" w:cs="Times New Roman"/>
                <w:sz w:val="22"/>
              </w:rPr>
              <w:t>,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Pr="00EB6070">
              <w:rPr>
                <w:rFonts w:ascii="GOST Common" w:hAnsi="GOST Common" w:cs="Times New Roman"/>
                <w:sz w:val="22"/>
              </w:rPr>
              <w:t xml:space="preserve">0 м </w:t>
            </w:r>
            <w:r w:rsidRPr="00EB6070">
              <w:rPr>
                <w:rFonts w:ascii="GOST Common" w:hAnsi="GOST Common"/>
                <w:sz w:val="22"/>
              </w:rPr>
              <w:t>(с антикоррозийным покрытием и металлом для крепления к элементам колодца)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653816" w14:textId="33A46D13" w:rsidR="00271CAC" w:rsidRPr="00EB6070" w:rsidRDefault="00271CAC" w:rsidP="00271CAC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С1-0</w:t>
            </w:r>
            <w:r>
              <w:rPr>
                <w:rFonts w:ascii="GOST Common" w:hAnsi="GOST Common"/>
                <w:sz w:val="22"/>
              </w:rPr>
              <w:t>5</w:t>
            </w:r>
          </w:p>
          <w:p w14:paraId="0A52E1B4" w14:textId="612598CE" w:rsidR="00271CAC" w:rsidRPr="00EB6070" w:rsidRDefault="00271CAC" w:rsidP="00271CAC">
            <w:pPr>
              <w:spacing w:line="240" w:lineRule="auto"/>
              <w:ind w:firstLine="0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ТПР 902-09-22.84-КЖИ.С1.СБ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A966B9" w14:textId="77777777" w:rsidR="00271CAC" w:rsidRPr="00EB6070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680C1" w14:textId="7A63F77D" w:rsidR="00271CAC" w:rsidRPr="00EB6070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1632C6" w14:textId="681A82C0" w:rsidR="00271CAC" w:rsidRPr="00EB6070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A6946C" w14:textId="4B97D922" w:rsidR="00271CAC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98B971" w14:textId="33B4E069" w:rsidR="00271CAC" w:rsidRDefault="00271CAC" w:rsidP="00271CAC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22,70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E0F0575" w14:textId="77777777" w:rsidR="00271CAC" w:rsidRPr="00E419B6" w:rsidRDefault="00271CAC" w:rsidP="00271CAC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D21364" w:rsidRPr="00FD596A" w14:paraId="45525EC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5B1892" w14:textId="77777777" w:rsidR="00D21364" w:rsidRPr="00EF23A8" w:rsidRDefault="00D21364" w:rsidP="00D2136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CA8FA6" w14:textId="1C9A9872" w:rsidR="00D21364" w:rsidRPr="00EB6070" w:rsidRDefault="00D21364" w:rsidP="00D2136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 </w:t>
            </w:r>
            <w:r w:rsidR="00510A57">
              <w:rPr>
                <w:rFonts w:ascii="GOST Common" w:hAnsi="GOST Common"/>
                <w:sz w:val="22"/>
              </w:rPr>
              <w:t>Б</w:t>
            </w:r>
            <w:r w:rsidR="00510A57" w:rsidRPr="00FE278E">
              <w:rPr>
                <w:rFonts w:ascii="GOST Common" w:hAnsi="GOST Common"/>
                <w:sz w:val="22"/>
              </w:rPr>
              <w:t>етон на лоток</w:t>
            </w:r>
            <w:r w:rsidR="00510A57">
              <w:rPr>
                <w:rFonts w:ascii="GOST Common" w:hAnsi="GOST Common"/>
                <w:sz w:val="22"/>
              </w:rPr>
              <w:t xml:space="preserve"> </w:t>
            </w:r>
            <w:r w:rsidR="00510A57" w:rsidRPr="00FE278E">
              <w:rPr>
                <w:rFonts w:ascii="GOST Common" w:hAnsi="GOST Common"/>
                <w:sz w:val="22"/>
              </w:rPr>
              <w:t>марки В20</w:t>
            </w:r>
            <w:r w:rsidR="00510A57">
              <w:rPr>
                <w:rFonts w:ascii="GOST Common" w:hAnsi="GOST Common"/>
                <w:sz w:val="22"/>
              </w:rPr>
              <w:t xml:space="preserve"> </w:t>
            </w:r>
            <w:r w:rsidR="00510A57">
              <w:rPr>
                <w:rFonts w:ascii="GOST Common" w:hAnsi="GOST Common"/>
                <w:sz w:val="22"/>
                <w:lang w:val="en-US"/>
              </w:rPr>
              <w:t>F</w:t>
            </w:r>
            <w:r w:rsidR="00510A57" w:rsidRPr="00163903">
              <w:rPr>
                <w:rFonts w:ascii="GOST Common" w:hAnsi="GOST Common"/>
                <w:sz w:val="22"/>
              </w:rPr>
              <w:t xml:space="preserve">200 </w:t>
            </w:r>
            <w:r w:rsidR="00510A57">
              <w:rPr>
                <w:rFonts w:ascii="GOST Common" w:hAnsi="GOST Common"/>
                <w:sz w:val="22"/>
                <w:lang w:val="en-US"/>
              </w:rPr>
              <w:t>W</w:t>
            </w:r>
            <w:r w:rsidR="00510A57" w:rsidRPr="00D25B49">
              <w:rPr>
                <w:rFonts w:ascii="GOST Common" w:hAnsi="GOST Common"/>
                <w:sz w:val="22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F5C1C0" w14:textId="48F9E93D" w:rsidR="00D21364" w:rsidRPr="00EB6070" w:rsidRDefault="00367193" w:rsidP="00D2136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FE278E">
              <w:rPr>
                <w:rFonts w:ascii="GOST Common" w:hAnsi="GOST Common"/>
                <w:sz w:val="22"/>
              </w:rPr>
              <w:t xml:space="preserve">ГОСТ </w:t>
            </w:r>
            <w:r>
              <w:rPr>
                <w:rFonts w:ascii="GOST Common" w:hAnsi="GOST Common"/>
                <w:sz w:val="22"/>
              </w:rPr>
              <w:t>26633-2015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B16B2B3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D24F98" w14:textId="75C2029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480DD" w14:textId="2EEA58BD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м</w:t>
            </w:r>
            <w:r w:rsidRPr="00EB6070">
              <w:rPr>
                <w:rFonts w:ascii="GOST Common" w:hAnsi="GOST Commo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1087DD" w14:textId="6E0127AD" w:rsidR="00D21364" w:rsidRPr="00EB6070" w:rsidRDefault="00510A57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5,54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38DA24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3155B09" w14:textId="03281817" w:rsidR="00D21364" w:rsidRPr="00E419B6" w:rsidRDefault="00D21364" w:rsidP="00D2136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D21364" w:rsidRPr="00FD596A" w14:paraId="21C67CC8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09DA13" w14:textId="77777777" w:rsidR="00D21364" w:rsidRPr="00EF23A8" w:rsidRDefault="00D21364" w:rsidP="00D2136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FFDF1F" w14:textId="4F46492D" w:rsidR="00D21364" w:rsidRPr="00EB6070" w:rsidRDefault="00D21364" w:rsidP="00D2136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Цеметно - песчаный раствор марки М200 на заделку отверстий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1F9F66" w14:textId="77777777" w:rsidR="00D21364" w:rsidRPr="00EB6070" w:rsidRDefault="00D21364" w:rsidP="00D2136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32DEB4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966048" w14:textId="11BA4C0B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F8692B" w14:textId="330404C2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м</w:t>
            </w:r>
            <w:r w:rsidRPr="00EB6070">
              <w:rPr>
                <w:rFonts w:ascii="GOST Common" w:hAnsi="GOST Commo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E78D9C" w14:textId="4BA9C692" w:rsidR="00FE5979" w:rsidRPr="00EB6070" w:rsidRDefault="00FE5979" w:rsidP="00FE5979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0,70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1305E3C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9BDEFE" w14:textId="77777777" w:rsidR="00D21364" w:rsidRPr="00E419B6" w:rsidRDefault="00D21364" w:rsidP="00D2136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D21364" w:rsidRPr="00FD596A" w14:paraId="44BE7D0E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ADDB92" w14:textId="77777777" w:rsidR="00D21364" w:rsidRPr="00EF23A8" w:rsidRDefault="00D21364" w:rsidP="00D2136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CD64DA" w14:textId="3C375A3F" w:rsidR="00D21364" w:rsidRPr="00EB6070" w:rsidRDefault="00D21364" w:rsidP="00D2136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Цеметно - песчаный раствор марки М100 для установки ж/б элементов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A2DFDA" w14:textId="77777777" w:rsidR="00D21364" w:rsidRPr="00EB6070" w:rsidRDefault="00D21364" w:rsidP="00D2136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72942C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AB3E11" w14:textId="328DFF93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78E319" w14:textId="0C927855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м</w:t>
            </w:r>
            <w:r w:rsidRPr="00EB6070">
              <w:rPr>
                <w:rFonts w:ascii="GOST Common" w:hAnsi="GOST Commo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AD1683" w14:textId="7576B6C7" w:rsidR="00D21364" w:rsidRPr="00EB6070" w:rsidRDefault="002B417C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2,18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8459706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BFAF8D" w14:textId="0D418C14" w:rsidR="00D21364" w:rsidRPr="00E419B6" w:rsidRDefault="00D21364" w:rsidP="00D2136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D21364" w:rsidRPr="00FD596A" w14:paraId="769CD300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D04AD7" w14:textId="77777777" w:rsidR="00D21364" w:rsidRPr="00EF23A8" w:rsidRDefault="00D21364" w:rsidP="00D2136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D40243" w14:textId="6A1F04C1" w:rsidR="00D21364" w:rsidRPr="00EB6070" w:rsidRDefault="00D21364" w:rsidP="00D2136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Гидроизоляция обмазочная для наружных железобетонных поверхностей колодца (2 слоя, расход 1,1 кг/м</w:t>
            </w:r>
            <w:r w:rsidRPr="00EB6070">
              <w:rPr>
                <w:rFonts w:ascii="GOST Common" w:hAnsi="GOST Common"/>
                <w:sz w:val="22"/>
                <w:vertAlign w:val="superscript"/>
              </w:rPr>
              <w:t>2</w:t>
            </w:r>
            <w:r w:rsidRPr="00EB6070">
              <w:rPr>
                <w:rFonts w:ascii="GOST Common" w:hAnsi="GOST Commo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0662F0" w14:textId="77777777" w:rsidR="00D21364" w:rsidRPr="00EB6070" w:rsidRDefault="00D21364" w:rsidP="00D21364">
            <w:pPr>
              <w:spacing w:before="80" w:line="240" w:lineRule="auto"/>
              <w:ind w:right="-104" w:firstLine="2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Мастика гидроизоляционная </w:t>
            </w:r>
          </w:p>
          <w:p w14:paraId="776763E2" w14:textId="670E7092" w:rsidR="00D21364" w:rsidRPr="00EB6070" w:rsidRDefault="00D21364" w:rsidP="00D2136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ТЕХНОНИКОЛЬ №24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46FC0FF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4BE60E" w14:textId="300173A5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ГК "ТехноНИКОЛЬ"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C584C0" w14:textId="42BE5C4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826F2C" w14:textId="44DCB42F" w:rsidR="00D21364" w:rsidRPr="00EB6070" w:rsidRDefault="00036138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AEFD862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4CE292" w14:textId="74E1876C" w:rsidR="00D21364" w:rsidRPr="00E419B6" w:rsidRDefault="00036138" w:rsidP="00D2136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B6070">
              <w:rPr>
                <w:rFonts w:ascii="GOST Common" w:hAnsi="GOST Common" w:cs="Arial"/>
                <w:bCs/>
                <w:sz w:val="18"/>
                <w:szCs w:val="18"/>
              </w:rPr>
              <w:t>S=</w:t>
            </w:r>
            <w:r>
              <w:rPr>
                <w:rFonts w:ascii="GOST Common" w:hAnsi="GOST Common" w:cs="Arial"/>
                <w:bCs/>
                <w:sz w:val="18"/>
                <w:szCs w:val="18"/>
              </w:rPr>
              <w:t xml:space="preserve">190,72 </w:t>
            </w:r>
            <w:r w:rsidRPr="00EB6070">
              <w:rPr>
                <w:rFonts w:ascii="GOST Common" w:hAnsi="GOST Common" w:cs="Arial"/>
                <w:bCs/>
                <w:sz w:val="18"/>
                <w:szCs w:val="18"/>
              </w:rPr>
              <w:t>м</w:t>
            </w:r>
            <w:r w:rsidRPr="00EB6070">
              <w:rPr>
                <w:rFonts w:ascii="GOST Common" w:hAnsi="GOST Common" w:cs="Arial"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D21364" w:rsidRPr="00FD596A" w14:paraId="33ACC70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57B0A4" w14:textId="77777777" w:rsidR="00D21364" w:rsidRPr="00EF23A8" w:rsidRDefault="00D21364" w:rsidP="00D2136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207758" w14:textId="1BE6F9BE" w:rsidR="00D21364" w:rsidRPr="00EB6070" w:rsidRDefault="00D21364" w:rsidP="00D2136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Праймер битумный (1 слой, расход 0,4 л/м</w:t>
            </w:r>
            <w:r w:rsidRPr="00EB6070">
              <w:rPr>
                <w:rFonts w:ascii="GOST Common" w:hAnsi="GOST Common"/>
                <w:sz w:val="22"/>
                <w:vertAlign w:val="superscript"/>
              </w:rPr>
              <w:t>2</w:t>
            </w:r>
            <w:r w:rsidRPr="00EB6070">
              <w:rPr>
                <w:rFonts w:ascii="GOST Common" w:hAnsi="GOST Commo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07C1B9" w14:textId="77777777" w:rsidR="00D21364" w:rsidRPr="00EB6070" w:rsidRDefault="00D21364" w:rsidP="00D21364">
            <w:pPr>
              <w:spacing w:line="240" w:lineRule="auto"/>
              <w:ind w:right="-104" w:firstLine="2"/>
              <w:jc w:val="center"/>
              <w:rPr>
                <w:rFonts w:ascii="GOST Common" w:hAnsi="GOST Commo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 xml:space="preserve">Праймер битумный </w:t>
            </w:r>
          </w:p>
          <w:p w14:paraId="5C8F36DF" w14:textId="4F9F8590" w:rsidR="00D21364" w:rsidRPr="00EB6070" w:rsidRDefault="00D21364" w:rsidP="00D2136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ТЕХНОНИКОЛЬ №01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38E2EC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6676BE" w14:textId="35D3B75C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ГК "ТехноНИКОЛЬ"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E60602" w14:textId="162E1A4B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8129EE" w14:textId="145AADEA" w:rsidR="00D21364" w:rsidRPr="00EB6070" w:rsidRDefault="00036138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76,3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C3279EF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7CA402" w14:textId="4FF9CE95" w:rsidR="00D21364" w:rsidRPr="00E419B6" w:rsidRDefault="00036138" w:rsidP="00D2136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B6070">
              <w:rPr>
                <w:rFonts w:ascii="GOST Common" w:hAnsi="GOST Common" w:cs="Arial"/>
                <w:bCs/>
                <w:sz w:val="18"/>
                <w:szCs w:val="18"/>
              </w:rPr>
              <w:t>S=</w:t>
            </w:r>
            <w:r>
              <w:rPr>
                <w:rFonts w:ascii="GOST Common" w:hAnsi="GOST Common" w:cs="Arial"/>
                <w:bCs/>
                <w:sz w:val="18"/>
                <w:szCs w:val="18"/>
              </w:rPr>
              <w:t xml:space="preserve">190,72 </w:t>
            </w:r>
            <w:r w:rsidRPr="00EB6070">
              <w:rPr>
                <w:rFonts w:ascii="GOST Common" w:hAnsi="GOST Common" w:cs="Arial"/>
                <w:bCs/>
                <w:sz w:val="18"/>
                <w:szCs w:val="18"/>
              </w:rPr>
              <w:t>м</w:t>
            </w:r>
            <w:r w:rsidRPr="00EB6070">
              <w:rPr>
                <w:rFonts w:ascii="GOST Common" w:hAnsi="GOST Common" w:cs="Arial"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D21364" w:rsidRPr="00FD596A" w14:paraId="1A86ED9F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5B48E2" w14:textId="77777777" w:rsidR="00D21364" w:rsidRPr="00EF23A8" w:rsidRDefault="00D21364" w:rsidP="00D21364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07BF92" w14:textId="01B368DF" w:rsidR="00D21364" w:rsidRPr="00EB6070" w:rsidRDefault="00D21364" w:rsidP="00D21364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Щебень М1000-М1200 с крупностью фракций 15-20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4D2A16" w14:textId="5ACADA46" w:rsidR="00D21364" w:rsidRPr="00EB6070" w:rsidRDefault="00D21364" w:rsidP="00D21364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ГОСТ 8267-93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E549D7B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2A4B88" w14:textId="3324902A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A05DB3" w14:textId="1CBB78D9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</w:rPr>
              <w:t>м</w:t>
            </w:r>
            <w:r w:rsidRPr="00EB6070">
              <w:rPr>
                <w:rFonts w:ascii="GOST Common" w:hAnsi="GOST Commo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3765D6" w14:textId="7E549FEA" w:rsidR="00D21364" w:rsidRPr="00EB6070" w:rsidRDefault="0085667E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3,90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4A72FE" w14:textId="77777777" w:rsidR="00D21364" w:rsidRPr="00EB6070" w:rsidRDefault="00D21364" w:rsidP="00D21364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2A7995" w14:textId="2EDEA10A" w:rsidR="00D21364" w:rsidRPr="00E419B6" w:rsidRDefault="00D21364" w:rsidP="00D21364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/>
                <w:sz w:val="18"/>
                <w:szCs w:val="18"/>
              </w:rPr>
              <w:t>под устройство колодцев</w:t>
            </w:r>
          </w:p>
        </w:tc>
      </w:tr>
      <w:tr w:rsidR="00080221" w:rsidRPr="00FD596A" w14:paraId="0388BDDB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ED91E4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02BB08" w14:textId="7B1B9A2E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 xml:space="preserve"> Опорно-направляющее кольцо для полимерной трубы Ø225 мм, высота ребра 95 мм (в комплекте с прокладкой из резины)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CE0EA1" w14:textId="77777777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713FF8C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3F5528" w14:textId="47117F2A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ООО "ФС-Синтез"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B2BB52" w14:textId="05484BB3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C8FFD2" w14:textId="17757982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0AFC9F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A8A37BA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3F019157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E82186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5AD689" w14:textId="7ACDA435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Уплотнительная (герметизирующая) переходная манжета Ø225х530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E54332" w14:textId="77777777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4FD810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220C43D" w14:textId="4DAA7841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ООО "ФС-Синтез"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153D9C" w14:textId="1FD435D3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E987C7" w14:textId="148D5D3F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0AABBD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6B78AF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80221" w:rsidRPr="00FD596A" w14:paraId="10778962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318030" w14:textId="77777777" w:rsidR="00080221" w:rsidRPr="00EF23A8" w:rsidRDefault="00080221" w:rsidP="0008022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0F7327" w14:textId="3AE2F31F" w:rsidR="00080221" w:rsidRPr="00EB6070" w:rsidRDefault="00080221" w:rsidP="0008022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Герметик «Stopag FN2100 Aquastop», 600 мл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C15E1C" w14:textId="77777777" w:rsidR="00080221" w:rsidRPr="00EB6070" w:rsidRDefault="00080221" w:rsidP="0008022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4421D3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D28AB2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1FAFD8" w14:textId="2F95C3EE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  <w:lang w:val="en-US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A9E1F0" w14:textId="4737D781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4D8051" w14:textId="77777777" w:rsidR="00080221" w:rsidRPr="00EB6070" w:rsidRDefault="00080221" w:rsidP="0008022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6406BE2" w14:textId="77777777" w:rsidR="00080221" w:rsidRPr="00E419B6" w:rsidRDefault="00080221" w:rsidP="0008022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0B32A1" w:rsidRPr="00FD596A" w14:paraId="65320303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3568CD" w14:textId="77777777" w:rsidR="000B32A1" w:rsidRPr="00EF23A8" w:rsidRDefault="000B32A1" w:rsidP="000B32A1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024628" w14:textId="2850FF95" w:rsidR="000B32A1" w:rsidRPr="00EB6070" w:rsidRDefault="000B32A1" w:rsidP="000B32A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Реконструкция существующего канализационного к</w:t>
            </w:r>
            <w:r w:rsidRPr="00820892">
              <w:rPr>
                <w:rFonts w:ascii="GOST Common" w:hAnsi="GOST Common" w:cs="Times New Roman"/>
                <w:sz w:val="22"/>
              </w:rPr>
              <w:t>олод</w:t>
            </w:r>
            <w:r>
              <w:rPr>
                <w:rFonts w:ascii="GOST Common" w:hAnsi="GOST Common" w:cs="Times New Roman"/>
                <w:sz w:val="22"/>
              </w:rPr>
              <w:t>ца</w:t>
            </w:r>
            <w:r w:rsidRPr="00820892">
              <w:rPr>
                <w:rFonts w:ascii="GOST Common" w:hAnsi="GOST Common" w:cs="Times New Roman"/>
                <w:sz w:val="22"/>
              </w:rPr>
              <w:t xml:space="preserve"> из сборных железобетонных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>
              <w:rPr>
                <w:rFonts w:ascii="GOST Common" w:hAnsi="GOST Common" w:cs="Times New Roman"/>
                <w:sz w:val="22"/>
              </w:rPr>
              <w:t>2000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 w:rsidR="006009F0">
              <w:rPr>
                <w:rFonts w:ascii="GOST Common" w:hAnsi="GOST Common" w:cs="Times New Roman"/>
                <w:sz w:val="22"/>
              </w:rPr>
              <w:t xml:space="preserve">, </w:t>
            </w:r>
            <w:r w:rsidR="006009F0"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="006009F0">
              <w:rPr>
                <w:rFonts w:ascii="GOST Common" w:hAnsi="GOST Common" w:cs="Times New Roman"/>
                <w:sz w:val="22"/>
              </w:rPr>
              <w:t xml:space="preserve">полн=5,12 м </w:t>
            </w:r>
            <w:r>
              <w:rPr>
                <w:rFonts w:ascii="GOST Common" w:hAnsi="GOST Common" w:cs="Times New Roman"/>
                <w:sz w:val="22"/>
              </w:rPr>
              <w:t>в точке подключения к существующей сети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4A4387" w14:textId="77777777" w:rsidR="000B32A1" w:rsidRPr="00EB6070" w:rsidRDefault="000B32A1" w:rsidP="000B32A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0D411A" w14:textId="77777777" w:rsidR="000B32A1" w:rsidRPr="00EB6070" w:rsidRDefault="000B32A1" w:rsidP="000B32A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87389E" w14:textId="77777777" w:rsidR="000B32A1" w:rsidRPr="00EB6070" w:rsidRDefault="000B32A1" w:rsidP="000B32A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93EBBF" w14:textId="3C4B7AD8" w:rsidR="000B32A1" w:rsidRPr="00EB6070" w:rsidRDefault="000B32A1" w:rsidP="000B32A1">
            <w:pPr>
              <w:pStyle w:val="af5"/>
              <w:rPr>
                <w:rFonts w:ascii="GOST Common" w:hAnsi="GOST Common"/>
                <w:sz w:val="22"/>
                <w:lang w:val="en-US"/>
              </w:rPr>
            </w:pPr>
            <w:r w:rsidRPr="00E778EC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C8033C" w14:textId="36B496E6" w:rsidR="000B32A1" w:rsidRPr="00EB6070" w:rsidRDefault="000B32A1" w:rsidP="000B32A1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30F097" w14:textId="77777777" w:rsidR="000B32A1" w:rsidRPr="00EB6070" w:rsidRDefault="000B32A1" w:rsidP="000B32A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8A7187" w14:textId="490DB4A5" w:rsidR="000B32A1" w:rsidRPr="00E419B6" w:rsidRDefault="000B32A1" w:rsidP="000B32A1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/>
                <w:sz w:val="18"/>
                <w:szCs w:val="18"/>
              </w:rPr>
              <w:t>при необходимости, уточняется в ходе осуществления подключения</w:t>
            </w:r>
          </w:p>
        </w:tc>
      </w:tr>
      <w:tr w:rsidR="0096313B" w:rsidRPr="00FD596A" w14:paraId="041D021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A854" w14:textId="77777777" w:rsidR="0096313B" w:rsidRPr="00EF23A8" w:rsidRDefault="0096313B" w:rsidP="0096313B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AC6387" w14:textId="29CF1162" w:rsidR="0096313B" w:rsidRPr="0096313B" w:rsidRDefault="0096313B" w:rsidP="0096313B">
            <w:pPr>
              <w:pStyle w:val="af3"/>
              <w:ind w:right="111"/>
              <w:rPr>
                <w:rFonts w:ascii="GOST Common" w:hAnsi="GOST Common" w:cs="Times New Roman"/>
                <w:sz w:val="22"/>
              </w:rPr>
            </w:pPr>
            <w:r w:rsidRPr="0096313B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Лист стальной 1500х550х12 мм (с антикоррозийным покрытием)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72F0B0" w14:textId="01012375" w:rsidR="0096313B" w:rsidRPr="00EB6070" w:rsidRDefault="00A74AD2" w:rsidP="0096313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19903-2015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883DB8" w14:textId="77777777" w:rsidR="0096313B" w:rsidRPr="00EB6070" w:rsidRDefault="0096313B" w:rsidP="0096313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B49501" w14:textId="77777777" w:rsidR="0096313B" w:rsidRPr="00EB6070" w:rsidRDefault="0096313B" w:rsidP="0096313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C54D6A" w14:textId="006C91B7" w:rsidR="0096313B" w:rsidRPr="00E778EC" w:rsidRDefault="0096313B" w:rsidP="0096313B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/>
                <w:sz w:val="22"/>
                <w:lang w:val="en-US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378D57" w14:textId="02A656B2" w:rsidR="0096313B" w:rsidRDefault="0096313B" w:rsidP="0096313B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35EE11" w14:textId="77777777" w:rsidR="0096313B" w:rsidRPr="00EB6070" w:rsidRDefault="0096313B" w:rsidP="0096313B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FAC323" w14:textId="1A836EA7" w:rsidR="0096313B" w:rsidRDefault="0096313B" w:rsidP="0096313B">
            <w:pPr>
              <w:pStyle w:val="af5"/>
              <w:rPr>
                <w:rFonts w:ascii="GOST Common" w:hAnsi="GOST Common"/>
                <w:sz w:val="18"/>
                <w:szCs w:val="18"/>
              </w:rPr>
            </w:pPr>
            <w:r>
              <w:rPr>
                <w:rFonts w:ascii="GOST Common" w:hAnsi="GOST Common"/>
                <w:sz w:val="18"/>
                <w:szCs w:val="18"/>
              </w:rPr>
              <w:t>водобойная плита для перепадного колодца</w:t>
            </w:r>
          </w:p>
        </w:tc>
      </w:tr>
      <w:tr w:rsidR="00C476CD" w:rsidRPr="00FD596A" w14:paraId="089D892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86EF18" w14:textId="77777777" w:rsidR="00C476CD" w:rsidRPr="00EF23A8" w:rsidRDefault="00C476CD" w:rsidP="00C476CD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68F634E" w14:textId="486BF8FD" w:rsidR="00C476CD" w:rsidRDefault="00C476CD" w:rsidP="000B32A1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2.4 Крепеж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17D47" w14:textId="77777777" w:rsidR="00C476CD" w:rsidRPr="00EB6070" w:rsidRDefault="00C476CD" w:rsidP="000B32A1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8FF3BF" w14:textId="77777777" w:rsidR="00C476CD" w:rsidRPr="00EB6070" w:rsidRDefault="00C476CD" w:rsidP="000B32A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86AFE5" w14:textId="77777777" w:rsidR="00C476CD" w:rsidRPr="00EB6070" w:rsidRDefault="00C476CD" w:rsidP="000B32A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169EF0" w14:textId="77777777" w:rsidR="00C476CD" w:rsidRPr="00E778EC" w:rsidRDefault="00C476CD" w:rsidP="000B32A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DC2040" w14:textId="77777777" w:rsidR="00C476CD" w:rsidRDefault="00C476CD" w:rsidP="000B32A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ECE0087" w14:textId="77777777" w:rsidR="00C476CD" w:rsidRPr="00EB6070" w:rsidRDefault="00C476CD" w:rsidP="000B32A1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F72D9C" w14:textId="29A6BC67" w:rsidR="00C476CD" w:rsidRDefault="00C476CD" w:rsidP="000B32A1">
            <w:pPr>
              <w:pStyle w:val="af5"/>
              <w:rPr>
                <w:rFonts w:ascii="GOST Common" w:hAnsi="GOST Common"/>
                <w:sz w:val="18"/>
                <w:szCs w:val="18"/>
              </w:rPr>
            </w:pPr>
            <w:r>
              <w:rPr>
                <w:rFonts w:ascii="GOST Common" w:hAnsi="GOST Common"/>
                <w:sz w:val="18"/>
                <w:szCs w:val="18"/>
              </w:rPr>
              <w:t>для перепадных колодцев</w:t>
            </w:r>
          </w:p>
        </w:tc>
      </w:tr>
      <w:tr w:rsidR="00C77B27" w:rsidRPr="00FD596A" w14:paraId="06ECA942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4A4C5C" w14:textId="77777777" w:rsidR="00C77B27" w:rsidRPr="00EF23A8" w:rsidRDefault="00C77B27" w:rsidP="00C77B2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6605BE3" w14:textId="0BA62A60" w:rsidR="00C77B27" w:rsidRPr="00C77B27" w:rsidRDefault="00C77B27" w:rsidP="00C77B2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C77B27">
              <w:rPr>
                <w:rFonts w:ascii="GOST Common" w:hAnsi="GOST Common" w:cs="Times New Roman"/>
                <w:sz w:val="22"/>
              </w:rPr>
              <w:t xml:space="preserve"> Монтажные системы крепежа для полимерных труб Ø1</w:t>
            </w:r>
            <w:r>
              <w:rPr>
                <w:rFonts w:ascii="GOST Common" w:hAnsi="GOST Common" w:cs="Times New Roman"/>
                <w:sz w:val="22"/>
              </w:rPr>
              <w:t>6</w:t>
            </w:r>
            <w:r w:rsidRPr="00C77B27">
              <w:rPr>
                <w:rFonts w:ascii="GOST Common" w:hAnsi="GOST Common" w:cs="Times New Roman"/>
                <w:sz w:val="22"/>
              </w:rPr>
              <w:t>0 мм (хомуты, шпильки, гайки, шайбы, анкера и т.д. из коррозионностойкой стали)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B1CDAF" w14:textId="77777777" w:rsidR="00C77B27" w:rsidRPr="00EB6070" w:rsidRDefault="00C77B27" w:rsidP="00C77B2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2C9196" w14:textId="77777777" w:rsidR="00C77B27" w:rsidRPr="00EB6070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D9E741" w14:textId="3A343D06" w:rsidR="00C77B27" w:rsidRPr="00EB6070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89988E" w14:textId="5216416F" w:rsidR="00C77B27" w:rsidRPr="00E778EC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AE67AA" w14:textId="215374D5" w:rsidR="00C77B27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CBA3B2" w14:textId="77777777" w:rsidR="00C77B27" w:rsidRPr="00EB6070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53D3AF" w14:textId="77777777" w:rsidR="00C77B27" w:rsidRDefault="00C77B27" w:rsidP="00C77B27">
            <w:pPr>
              <w:pStyle w:val="af5"/>
              <w:rPr>
                <w:rFonts w:ascii="GOST Common" w:hAnsi="GOST Common"/>
                <w:sz w:val="18"/>
                <w:szCs w:val="18"/>
              </w:rPr>
            </w:pPr>
          </w:p>
        </w:tc>
      </w:tr>
      <w:tr w:rsidR="009313C0" w:rsidRPr="00FD596A" w14:paraId="4B359BB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3C7180" w14:textId="77777777" w:rsidR="009313C0" w:rsidRPr="00EF23A8" w:rsidRDefault="009313C0" w:rsidP="009313C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DB0827" w14:textId="65C30734" w:rsidR="009313C0" w:rsidRDefault="009313C0" w:rsidP="009313C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C77B27">
              <w:rPr>
                <w:rFonts w:ascii="GOST Common" w:hAnsi="GOST Common" w:cs="Times New Roman"/>
                <w:sz w:val="22"/>
              </w:rPr>
              <w:t xml:space="preserve"> Монтажные системы крепежа для полимерных труб Ø</w:t>
            </w:r>
            <w:r>
              <w:rPr>
                <w:rFonts w:ascii="GOST Common" w:hAnsi="GOST Common" w:cs="Times New Roman"/>
                <w:sz w:val="22"/>
              </w:rPr>
              <w:t>225</w:t>
            </w:r>
            <w:r w:rsidRPr="00C77B27">
              <w:rPr>
                <w:rFonts w:ascii="GOST Common" w:hAnsi="GOST Common" w:cs="Times New Roman"/>
                <w:sz w:val="22"/>
              </w:rPr>
              <w:t xml:space="preserve"> мм (хомуты, шпильки, гайки, шайбы, анкера и т.д. из коррозионностойкой стали)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D49309" w14:textId="77777777" w:rsidR="009313C0" w:rsidRPr="00EB6070" w:rsidRDefault="009313C0" w:rsidP="009313C0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19BC6E" w14:textId="77777777" w:rsidR="009313C0" w:rsidRPr="00EB6070" w:rsidRDefault="009313C0" w:rsidP="009313C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E7A9D" w14:textId="2F3D6882" w:rsidR="009313C0" w:rsidRPr="00EB6070" w:rsidRDefault="009313C0" w:rsidP="009313C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92AAC9" w14:textId="61DF0C6E" w:rsidR="009313C0" w:rsidRPr="00E778EC" w:rsidRDefault="009313C0" w:rsidP="009313C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AE9B04" w14:textId="6B681034" w:rsidR="009313C0" w:rsidRDefault="009313C0" w:rsidP="009313C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7DB28F" w14:textId="77777777" w:rsidR="009313C0" w:rsidRPr="00EB6070" w:rsidRDefault="009313C0" w:rsidP="009313C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37E414" w14:textId="77777777" w:rsidR="009313C0" w:rsidRDefault="009313C0" w:rsidP="009313C0">
            <w:pPr>
              <w:pStyle w:val="af5"/>
              <w:rPr>
                <w:rFonts w:ascii="GOST Common" w:hAnsi="GOST Common"/>
                <w:sz w:val="18"/>
                <w:szCs w:val="18"/>
              </w:rPr>
            </w:pPr>
          </w:p>
        </w:tc>
      </w:tr>
      <w:tr w:rsidR="00C77B27" w:rsidRPr="00FD596A" w14:paraId="36BE1C0A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E121E8" w14:textId="77777777" w:rsidR="00C77B27" w:rsidRPr="00EF23A8" w:rsidRDefault="00C77B27" w:rsidP="00C77B2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7DE9701" w14:textId="15466538" w:rsidR="00C77B27" w:rsidRDefault="00C77B27" w:rsidP="00C77B2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C77B27">
              <w:rPr>
                <w:rFonts w:ascii="GOST Common" w:hAnsi="GOST Common" w:cs="Times New Roman"/>
                <w:sz w:val="22"/>
              </w:rPr>
              <w:t xml:space="preserve"> Монтажные системы крепежа для полимерных труб Ø</w:t>
            </w:r>
            <w:r>
              <w:rPr>
                <w:rFonts w:ascii="GOST Common" w:hAnsi="GOST Common" w:cs="Times New Roman"/>
                <w:sz w:val="22"/>
              </w:rPr>
              <w:t>25</w:t>
            </w:r>
            <w:r w:rsidRPr="00C77B27">
              <w:rPr>
                <w:rFonts w:ascii="GOST Common" w:hAnsi="GOST Common" w:cs="Times New Roman"/>
                <w:sz w:val="22"/>
              </w:rPr>
              <w:t>0 мм (хомуты, шпильки, гайки, шайбы, анкера и т.д. из коррозионностойкой стали)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53AD0C" w14:textId="77777777" w:rsidR="00C77B27" w:rsidRPr="00EB6070" w:rsidRDefault="00C77B27" w:rsidP="00C77B2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227B3B" w14:textId="77777777" w:rsidR="00C77B27" w:rsidRPr="00EB6070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DE400E" w14:textId="3A5E6DB7" w:rsidR="00C77B27" w:rsidRPr="00EB6070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4C26B7" w14:textId="53A3D175" w:rsidR="00C77B27" w:rsidRPr="00E778EC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EB6070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75F4DA" w14:textId="4EA75663" w:rsidR="00C77B27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3F15C7" w14:textId="77777777" w:rsidR="00C77B27" w:rsidRPr="00EB6070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33512D" w14:textId="77777777" w:rsidR="00C77B27" w:rsidRDefault="00C77B27" w:rsidP="00C77B27">
            <w:pPr>
              <w:pStyle w:val="af5"/>
              <w:rPr>
                <w:rFonts w:ascii="GOST Common" w:hAnsi="GOST Common"/>
                <w:sz w:val="18"/>
                <w:szCs w:val="18"/>
              </w:rPr>
            </w:pPr>
          </w:p>
        </w:tc>
      </w:tr>
      <w:tr w:rsidR="00C77B27" w:rsidRPr="00FD596A" w14:paraId="6831459F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DE24A1" w14:textId="77777777" w:rsidR="00C77B27" w:rsidRPr="00EF23A8" w:rsidRDefault="00C77B27" w:rsidP="00C77B27">
            <w:pPr>
              <w:pStyle w:val="af5"/>
              <w:spacing w:before="0" w:after="0"/>
              <w:ind w:left="777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301EE2" w14:textId="775B74E0" w:rsidR="00C77B27" w:rsidRPr="00EF23A8" w:rsidRDefault="00C77B27" w:rsidP="00C77B2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2.5 Земляные работы</w:t>
            </w:r>
            <w:r w:rsidRPr="00FD596A">
              <w:rPr>
                <w:rFonts w:ascii="GOST Common" w:hAnsi="GOST Common" w:cs="Times New Roman"/>
                <w:b/>
                <w:sz w:val="22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DC19A" w14:textId="77777777" w:rsidR="00C77B27" w:rsidRPr="00EF23A8" w:rsidRDefault="00C77B27" w:rsidP="00C77B2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993AA9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6C6035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B379A3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4E5EBE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4959AE2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638D51" w14:textId="77777777" w:rsidR="00C77B27" w:rsidRPr="00E419B6" w:rsidRDefault="00C77B27" w:rsidP="00C77B2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C77B27" w:rsidRPr="00FD596A" w14:paraId="07D35EFD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48E5DD" w14:textId="77777777" w:rsidR="00C77B27" w:rsidRPr="00EF23A8" w:rsidRDefault="00C77B27" w:rsidP="00C77B2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A727DA" w14:textId="45BD9072" w:rsidR="00C77B27" w:rsidRPr="00EF23A8" w:rsidRDefault="00C77B27" w:rsidP="00C77B2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Разработка грунта</w:t>
            </w:r>
            <w:r w:rsidR="00F51171">
              <w:rPr>
                <w:rFonts w:ascii="GOST Common" w:hAnsi="GOST Common" w:cs="Times New Roman"/>
                <w:sz w:val="22"/>
              </w:rPr>
              <w:t xml:space="preserve"> </w:t>
            </w:r>
            <w:r w:rsidR="00F51171"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="00F51171">
              <w:rPr>
                <w:rFonts w:ascii="GOST Common" w:hAnsi="GOST Common" w:cs="Times New Roman"/>
                <w:sz w:val="22"/>
              </w:rPr>
              <w:t xml:space="preserve"> - </w:t>
            </w:r>
            <w:r w:rsidR="00F51171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F51171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F51171">
              <w:rPr>
                <w:rFonts w:ascii="GOST Common" w:hAnsi="GOST Common" w:cs="Times New Roman"/>
                <w:sz w:val="22"/>
              </w:rPr>
              <w:t>группы</w:t>
            </w:r>
            <w:r w:rsidRPr="008E5BC2">
              <w:rPr>
                <w:rFonts w:ascii="GOST Common" w:hAnsi="GOST Common" w:cs="Times New Roman"/>
                <w:sz w:val="22"/>
              </w:rPr>
              <w:t xml:space="preserve"> механизированным способом при подготовке траншеии под трубопроводы (экскаватором "обратная лопата" с ковшом вместимостью 0,65 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  <w:r w:rsidRPr="008E5BC2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B0A47E" w14:textId="77777777" w:rsidR="00C77B27" w:rsidRPr="00EF23A8" w:rsidRDefault="00C77B27" w:rsidP="00C77B2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A36EDC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E0B5C8" w14:textId="042D20BB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AA748D" w14:textId="06F8445F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461639" w14:textId="668BFCEF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712,88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6CF49BF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94CF157" w14:textId="757C9137" w:rsidR="00C77B27" w:rsidRPr="00E419B6" w:rsidRDefault="00C77B27" w:rsidP="00C77B2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90% от общего объема</w:t>
            </w:r>
          </w:p>
        </w:tc>
      </w:tr>
      <w:tr w:rsidR="00C77B27" w:rsidRPr="00FD596A" w14:paraId="48530734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EFD538" w14:textId="77777777" w:rsidR="00C77B27" w:rsidRPr="00EF23A8" w:rsidRDefault="00C77B27" w:rsidP="00C77B2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39FDB" w14:textId="4E34C27E" w:rsidR="00C77B27" w:rsidRPr="00EF23A8" w:rsidRDefault="00C77B27" w:rsidP="00C77B2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</w:t>
            </w:r>
            <w:r w:rsidR="00F51171" w:rsidRPr="008E5BC2">
              <w:rPr>
                <w:rFonts w:ascii="GOST Common" w:hAnsi="GOST Common" w:cs="Times New Roman"/>
                <w:sz w:val="22"/>
              </w:rPr>
              <w:t xml:space="preserve">Доработка грунта </w:t>
            </w:r>
            <w:r w:rsidR="00F51171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F51171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F51171">
              <w:rPr>
                <w:rFonts w:ascii="GOST Common" w:hAnsi="GOST Common" w:cs="Times New Roman"/>
                <w:sz w:val="22"/>
              </w:rPr>
              <w:t>группы</w:t>
            </w:r>
            <w:r w:rsidR="00F51171" w:rsidRPr="008E5BC2">
              <w:rPr>
                <w:rFonts w:ascii="GOST Common" w:hAnsi="GOST Common" w:cs="Times New Roman"/>
                <w:sz w:val="22"/>
              </w:rPr>
              <w:t xml:space="preserve"> ручным способом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A87E95" w14:textId="77777777" w:rsidR="00C77B27" w:rsidRPr="00EF23A8" w:rsidRDefault="00C77B27" w:rsidP="00C77B2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0CF4CC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17E157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2CBF63" w14:textId="79ACEBED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B731AC" w14:textId="42B3232E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79,21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F9854C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7BB170" w14:textId="37546A21" w:rsidR="00C77B27" w:rsidRPr="00E419B6" w:rsidRDefault="00C77B27" w:rsidP="00C77B2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10% от общего объема</w:t>
            </w:r>
          </w:p>
        </w:tc>
      </w:tr>
      <w:tr w:rsidR="00C77B27" w:rsidRPr="00FD596A" w14:paraId="006A58A1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4836EC" w14:textId="77777777" w:rsidR="00C77B27" w:rsidRPr="00EF23A8" w:rsidRDefault="00C77B27" w:rsidP="00C77B2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6FDE30" w14:textId="43D3DDE6" w:rsidR="00C77B27" w:rsidRPr="00EF23A8" w:rsidRDefault="00C77B27" w:rsidP="00C77B2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Устройство основания песчаного под трубопроводы толщиной 1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8E5BC2">
              <w:rPr>
                <w:rFonts w:ascii="GOST Common" w:hAnsi="GOST Common" w:cs="Times New Roman"/>
                <w:sz w:val="22"/>
              </w:rPr>
              <w:t>0 мм с разравниваем и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ABCB34" w14:textId="6F348557" w:rsidR="00C77B27" w:rsidRPr="00EF23A8" w:rsidRDefault="00C77B27" w:rsidP="00C77B2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89F55B9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A846CA" w14:textId="4CEC4394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B09025" w14:textId="1EE9710A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96B055" w14:textId="6737F9F9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46,02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F7A55D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8FBDA0" w14:textId="7A3704AC" w:rsidR="00C77B27" w:rsidRPr="00E419B6" w:rsidRDefault="00C77B27" w:rsidP="00C77B2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C77B27" w:rsidRPr="00FD596A" w14:paraId="6B9EE90C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9F976B5" w14:textId="77777777" w:rsidR="00C77B27" w:rsidRPr="00EF23A8" w:rsidRDefault="00C77B27" w:rsidP="00C77B2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4BC469" w14:textId="2BBB3E96" w:rsidR="00C77B27" w:rsidRPr="00EF23A8" w:rsidRDefault="00C77B27" w:rsidP="00C77B2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Обсыпка трубопроводов строительным песком (вокруг трубопровода и над трубопроводом толщиной 300 мм) разравниваем и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BAD4FF" w14:textId="495CBCF6" w:rsidR="00C77B27" w:rsidRPr="00EF23A8" w:rsidRDefault="00C77B27" w:rsidP="00C77B2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8A2735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80EFDBC" w14:textId="05C9F340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28FB47" w14:textId="2F859579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3C8E70" w14:textId="6C40EB1A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173,83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3128A4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F10022" w14:textId="27D0F873" w:rsidR="00C77B27" w:rsidRPr="00E419B6" w:rsidRDefault="00C77B27" w:rsidP="00C77B2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C77B27" w:rsidRPr="00FD596A" w14:paraId="0D6B6CB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9BC554" w14:textId="77777777" w:rsidR="00C77B27" w:rsidRPr="00EF23A8" w:rsidRDefault="00C77B27" w:rsidP="00C77B2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EDD4FF" w14:textId="16D80E60" w:rsidR="00C77B27" w:rsidRPr="00EF23A8" w:rsidRDefault="00C77B27" w:rsidP="00C77B2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Окончательная засыпка траншеи строительным песком (до низа дорожной одежды) с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111E4A" w14:textId="79AC2DFF" w:rsidR="00C77B27" w:rsidRPr="00EF23A8" w:rsidRDefault="00C77B27" w:rsidP="00C77B2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C3ED32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6FA228" w14:textId="5D6D8785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ACB045" w14:textId="4DF4EB22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F33BCE" w14:textId="5BDFB38A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556,11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4A27AD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6E0E985" w14:textId="75CF3C4A" w:rsidR="00C77B27" w:rsidRPr="00E419B6" w:rsidRDefault="00C77B27" w:rsidP="00C77B2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C77B27" w:rsidRPr="00FD596A" w14:paraId="03A1EEA9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373C6A" w14:textId="77777777" w:rsidR="00C77B27" w:rsidRPr="00EF23A8" w:rsidRDefault="00C77B27" w:rsidP="00C77B2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158AAB" w14:textId="4BB26E94" w:rsidR="00C77B27" w:rsidRPr="008E5BC2" w:rsidRDefault="00C77B27" w:rsidP="00C77B2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5A44E9">
              <w:rPr>
                <w:rFonts w:ascii="GOST Common" w:hAnsi="GOST Common" w:cs="Times New Roman"/>
                <w:sz w:val="22"/>
              </w:rPr>
              <w:t>Окончательная засыпка траншеи извлеченным грунтом (пригодным, диаметр включений не более 200 мм) с послойным уплотнением Кcom≥0,92 (или песком средней крупности)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75AC00" w14:textId="77777777" w:rsidR="00C77B27" w:rsidRPr="008E5BC2" w:rsidRDefault="00C77B27" w:rsidP="00C77B2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54225E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B7239F" w14:textId="77777777" w:rsidR="00C77B27" w:rsidRPr="008E5BC2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DE82CD" w14:textId="65F5BF53" w:rsidR="00C77B27" w:rsidRPr="008E5BC2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4CBC94" w14:textId="2B592FF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17,82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EB45E4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E4E252E" w14:textId="268708B2" w:rsidR="00C77B27" w:rsidRPr="00E419B6" w:rsidRDefault="00C77B27" w:rsidP="00C77B2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в газоне</w:t>
            </w:r>
          </w:p>
          <w:p w14:paraId="45E52AA6" w14:textId="32404EAE" w:rsidR="00C77B27" w:rsidRPr="00E419B6" w:rsidRDefault="00C77B27" w:rsidP="00C77B2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1,02</w:t>
            </w:r>
          </w:p>
        </w:tc>
      </w:tr>
      <w:tr w:rsidR="00C77B27" w:rsidRPr="00FD596A" w14:paraId="0C320906" w14:textId="77777777" w:rsidTr="00641EB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3629FA" w14:textId="77777777" w:rsidR="00C77B27" w:rsidRPr="00EF23A8" w:rsidRDefault="00C77B27" w:rsidP="00C77B27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F54DEF" w14:textId="100206EE" w:rsidR="00C77B27" w:rsidRPr="00EF23A8" w:rsidRDefault="00C77B27" w:rsidP="00C77B27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Вывоз и утилизация извлеченного грунта</w:t>
            </w:r>
            <w:r w:rsidR="00F51171">
              <w:rPr>
                <w:rFonts w:ascii="GOST Common" w:hAnsi="GOST Common" w:cs="Times New Roman"/>
                <w:sz w:val="22"/>
              </w:rPr>
              <w:t xml:space="preserve"> </w:t>
            </w:r>
            <w:r w:rsidR="00F51171" w:rsidRPr="007D0F04">
              <w:rPr>
                <w:rFonts w:ascii="GOST Common" w:hAnsi="GOST Common" w:cs="Times New Roman"/>
                <w:sz w:val="22"/>
              </w:rPr>
              <w:t>(</w:t>
            </w:r>
            <w:r w:rsidR="00F51171"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="00F51171" w:rsidRPr="007D10E8">
              <w:rPr>
                <w:rFonts w:ascii="GOST Common" w:hAnsi="GOST Common" w:cs="Times New Roman"/>
                <w:sz w:val="22"/>
              </w:rPr>
              <w:t xml:space="preserve"> - </w:t>
            </w:r>
            <w:r w:rsidR="00F51171"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="00F51171"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 w:rsidR="00F51171">
              <w:rPr>
                <w:rFonts w:ascii="GOST Common" w:hAnsi="GOST Common" w:cs="Times New Roman"/>
                <w:sz w:val="22"/>
              </w:rPr>
              <w:t>группы</w:t>
            </w:r>
            <w:r w:rsidR="00F51171" w:rsidRPr="007D0F04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BBBC3D" w14:textId="77777777" w:rsidR="00C77B27" w:rsidRPr="00EF23A8" w:rsidRDefault="00C77B27" w:rsidP="00C77B27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315803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0A3B7D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99006D" w14:textId="4837006F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B24384" w14:textId="303FBA84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774,27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D50AC7" w14:textId="77777777" w:rsidR="00C77B27" w:rsidRPr="00EF23A8" w:rsidRDefault="00C77B27" w:rsidP="00C77B27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0B3662" w14:textId="77777777" w:rsidR="00C77B27" w:rsidRPr="00E419B6" w:rsidRDefault="00C77B27" w:rsidP="00C77B27">
            <w:pPr>
              <w:pStyle w:val="af5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bookmarkEnd w:id="0"/>
    </w:tbl>
    <w:p w14:paraId="34D665CD" w14:textId="2856BD8E" w:rsidR="004B30D7" w:rsidRDefault="004B30D7" w:rsidP="00687A67">
      <w:pPr>
        <w:jc w:val="left"/>
        <w:rPr>
          <w:rFonts w:ascii="GOST Common" w:hAnsi="GOST Common" w:cs="Times New Roman"/>
          <w:szCs w:val="24"/>
        </w:rPr>
      </w:pPr>
    </w:p>
    <w:p w14:paraId="2AEDFDFD" w14:textId="53784832" w:rsidR="00363295" w:rsidRDefault="00775EB4" w:rsidP="00E815A6">
      <w:pPr>
        <w:pStyle w:val="a6"/>
        <w:spacing w:line="360" w:lineRule="auto"/>
        <w:ind w:left="284" w:right="284" w:firstLine="284"/>
        <w:rPr>
          <w:rFonts w:ascii="GOST Common" w:hAnsi="GOST Common" w:cs="Times New Roman"/>
          <w:szCs w:val="24"/>
        </w:rPr>
      </w:pPr>
      <w:r w:rsidRPr="00775EB4">
        <w:rPr>
          <w:rFonts w:ascii="GOST Common" w:hAnsi="GOST Common" w:cs="Times New Roman"/>
          <w:szCs w:val="24"/>
        </w:rPr>
        <w:t>Примечани</w:t>
      </w:r>
      <w:r w:rsidR="002B60E6">
        <w:rPr>
          <w:rFonts w:ascii="GOST Common" w:hAnsi="GOST Common" w:cs="Times New Roman"/>
          <w:szCs w:val="24"/>
        </w:rPr>
        <w:t>я</w:t>
      </w:r>
      <w:r w:rsidRPr="00775EB4">
        <w:rPr>
          <w:rFonts w:ascii="GOST Common" w:hAnsi="GOST Common" w:cs="Times New Roman"/>
          <w:szCs w:val="24"/>
        </w:rPr>
        <w:t xml:space="preserve">: </w:t>
      </w:r>
    </w:p>
    <w:p w14:paraId="133C00C4" w14:textId="1FEC7AE1" w:rsidR="00363295" w:rsidRDefault="00363295" w:rsidP="00E815A6">
      <w:pPr>
        <w:pStyle w:val="a6"/>
        <w:spacing w:line="360" w:lineRule="auto"/>
        <w:ind w:left="284" w:right="284" w:firstLine="284"/>
        <w:rPr>
          <w:rFonts w:ascii="GOST Common" w:hAnsi="GOST Common" w:cs="Times New Roman"/>
          <w:szCs w:val="24"/>
        </w:rPr>
      </w:pPr>
      <w:r>
        <w:rPr>
          <w:rFonts w:ascii="GOST Common" w:hAnsi="GOST Common" w:cs="Times New Roman"/>
          <w:szCs w:val="24"/>
        </w:rPr>
        <w:t xml:space="preserve">1. </w:t>
      </w:r>
      <w:r w:rsidRPr="00775EB4">
        <w:rPr>
          <w:rFonts w:ascii="GOST Common" w:hAnsi="GOST Common" w:cs="Times New Roman"/>
          <w:szCs w:val="24"/>
        </w:rPr>
        <w:t xml:space="preserve">Оборудование, изделия и материалы, указанные в спецификации, могут быть заменены на аналогичные по </w:t>
      </w:r>
      <w:r>
        <w:rPr>
          <w:rFonts w:ascii="GOST Common" w:hAnsi="GOST Common" w:cs="Times New Roman"/>
          <w:szCs w:val="24"/>
        </w:rPr>
        <w:t xml:space="preserve">техническим </w:t>
      </w:r>
      <w:r w:rsidRPr="00775EB4">
        <w:rPr>
          <w:rFonts w:ascii="GOST Common" w:hAnsi="GOST Common" w:cs="Times New Roman"/>
          <w:szCs w:val="24"/>
        </w:rPr>
        <w:t>характеристикам</w:t>
      </w:r>
      <w:r>
        <w:rPr>
          <w:rFonts w:ascii="GOST Common" w:hAnsi="GOST Common" w:cs="Times New Roman"/>
          <w:szCs w:val="24"/>
        </w:rPr>
        <w:t xml:space="preserve"> и габаритным размерам</w:t>
      </w:r>
      <w:r w:rsidRPr="00775EB4">
        <w:rPr>
          <w:rFonts w:ascii="GOST Common" w:hAnsi="GOST Common" w:cs="Times New Roman"/>
          <w:szCs w:val="24"/>
        </w:rPr>
        <w:t xml:space="preserve"> по согласованию с Заказчиком</w:t>
      </w:r>
      <w:r>
        <w:rPr>
          <w:rFonts w:ascii="GOST Common" w:hAnsi="GOST Common" w:cs="Times New Roman"/>
          <w:szCs w:val="24"/>
        </w:rPr>
        <w:t>.</w:t>
      </w:r>
    </w:p>
    <w:p w14:paraId="2FEA81A8" w14:textId="467C5B51" w:rsidR="00775EB4" w:rsidRDefault="00363295" w:rsidP="00E815A6">
      <w:pPr>
        <w:pStyle w:val="a6"/>
        <w:spacing w:line="360" w:lineRule="auto"/>
        <w:ind w:left="284" w:right="284" w:firstLine="284"/>
        <w:rPr>
          <w:rFonts w:ascii="GOST Common" w:hAnsi="GOST Common" w:cs="Times New Roman"/>
          <w:szCs w:val="24"/>
        </w:rPr>
      </w:pPr>
      <w:r>
        <w:rPr>
          <w:rFonts w:ascii="GOST Common" w:hAnsi="GOST Common" w:cs="Times New Roman"/>
          <w:szCs w:val="24"/>
        </w:rPr>
        <w:t>2. С</w:t>
      </w:r>
      <w:r w:rsidR="00775EB4" w:rsidRPr="00775EB4">
        <w:rPr>
          <w:rFonts w:ascii="GOST Common" w:hAnsi="GOST Common" w:cs="Times New Roman"/>
          <w:szCs w:val="24"/>
        </w:rPr>
        <w:t xml:space="preserve">огласно </w:t>
      </w:r>
      <w:r w:rsidR="00FF59C0">
        <w:rPr>
          <w:rFonts w:ascii="GOST Common" w:hAnsi="GOST Common" w:cs="Times New Roman"/>
          <w:szCs w:val="24"/>
        </w:rPr>
        <w:t xml:space="preserve">п. 4.6 </w:t>
      </w:r>
      <w:r w:rsidR="00775EB4" w:rsidRPr="00775EB4">
        <w:rPr>
          <w:rFonts w:ascii="GOST Common" w:hAnsi="GOST Common" w:cs="Times New Roman"/>
          <w:szCs w:val="24"/>
        </w:rPr>
        <w:t>ГОСТ 21.110-2013</w:t>
      </w:r>
      <w:r w:rsidR="00FF59C0">
        <w:rPr>
          <w:rFonts w:ascii="GOST Common" w:hAnsi="GOST Common" w:cs="Times New Roman"/>
          <w:szCs w:val="24"/>
        </w:rPr>
        <w:t xml:space="preserve"> </w:t>
      </w:r>
      <w:r w:rsidR="00775EB4" w:rsidRPr="00775EB4">
        <w:rPr>
          <w:rFonts w:ascii="GOST Common" w:hAnsi="GOST Common" w:cs="Times New Roman"/>
          <w:szCs w:val="24"/>
        </w:rPr>
        <w:t xml:space="preserve">и </w:t>
      </w:r>
      <w:r w:rsidR="00FF59C0">
        <w:rPr>
          <w:rFonts w:ascii="GOST Common" w:hAnsi="GOST Common" w:cs="Times New Roman"/>
          <w:szCs w:val="24"/>
        </w:rPr>
        <w:t xml:space="preserve">п. 7.4 </w:t>
      </w:r>
      <w:r w:rsidR="00775EB4" w:rsidRPr="00775EB4">
        <w:rPr>
          <w:rFonts w:ascii="GOST Common" w:hAnsi="GOST Common" w:cs="Times New Roman"/>
          <w:szCs w:val="24"/>
        </w:rPr>
        <w:t>ГОСТ 21.704-2011</w:t>
      </w:r>
      <w:r w:rsidR="00FF59C0">
        <w:rPr>
          <w:rFonts w:ascii="GOST Common" w:hAnsi="GOST Common" w:cs="Times New Roman"/>
          <w:szCs w:val="24"/>
        </w:rPr>
        <w:t xml:space="preserve"> </w:t>
      </w:r>
      <w:r w:rsidR="00775EB4" w:rsidRPr="00775EB4">
        <w:rPr>
          <w:rFonts w:ascii="GOST Common" w:hAnsi="GOST Common" w:cs="Times New Roman"/>
          <w:szCs w:val="24"/>
        </w:rPr>
        <w:t xml:space="preserve">номенклатуру и количество фасонных, соединительных элементов и крепеж уточнить и предусмотреть в процессе строительно-монтажных работ по действующим технологическим и производственным нормам. </w:t>
      </w:r>
    </w:p>
    <w:p w14:paraId="2A2823E3" w14:textId="35949455" w:rsidR="005A6016" w:rsidRPr="00775EB4" w:rsidRDefault="005A6016" w:rsidP="00E815A6">
      <w:pPr>
        <w:pStyle w:val="a6"/>
        <w:spacing w:line="360" w:lineRule="auto"/>
        <w:ind w:left="284" w:right="284" w:firstLine="284"/>
        <w:rPr>
          <w:rFonts w:ascii="GOST Common" w:hAnsi="GOST Common" w:cs="Times New Roman"/>
          <w:szCs w:val="24"/>
        </w:rPr>
      </w:pPr>
      <w:r>
        <w:rPr>
          <w:rFonts w:ascii="GOST Common" w:hAnsi="GOST Common" w:cs="Times New Roman"/>
          <w:szCs w:val="24"/>
        </w:rPr>
        <w:t>3. Трубопроводы для выпусков систем водоотведения до первого канализационного колодца предусмотрены в спецификации оборудования, изделий и материалов основного комплекта рабочих чертежей марки 1612/2022-Р-ВК</w:t>
      </w:r>
      <w:r w:rsidR="00B67F11">
        <w:rPr>
          <w:rFonts w:ascii="GOST Common" w:hAnsi="GOST Common" w:cs="Times New Roman"/>
          <w:szCs w:val="24"/>
        </w:rPr>
        <w:t>.</w:t>
      </w:r>
    </w:p>
    <w:p w14:paraId="09D30254" w14:textId="77777777" w:rsidR="00775EB4" w:rsidRDefault="00775EB4" w:rsidP="00687A67">
      <w:pPr>
        <w:jc w:val="left"/>
        <w:rPr>
          <w:rFonts w:ascii="GOST Common" w:hAnsi="GOST Common" w:cs="Times New Roman"/>
          <w:szCs w:val="24"/>
        </w:rPr>
      </w:pPr>
    </w:p>
    <w:p w14:paraId="49E3552E" w14:textId="791E3E34" w:rsidR="000003C7" w:rsidRPr="007E3B7B" w:rsidRDefault="000003C7" w:rsidP="000003C7">
      <w:pPr>
        <w:jc w:val="left"/>
      </w:pPr>
    </w:p>
    <w:sectPr w:rsidR="000003C7" w:rsidRPr="007E3B7B" w:rsidSect="004D15AB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709F" w14:textId="77777777" w:rsidR="005D52BB" w:rsidRDefault="005D52BB" w:rsidP="009B2CB0">
      <w:pPr>
        <w:spacing w:line="240" w:lineRule="auto"/>
      </w:pPr>
      <w:r>
        <w:separator/>
      </w:r>
    </w:p>
  </w:endnote>
  <w:endnote w:type="continuationSeparator" w:id="0">
    <w:p w14:paraId="4815C263" w14:textId="77777777" w:rsidR="005D52BB" w:rsidRDefault="005D52BB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Common">
    <w:panose1 w:val="020B0504020202020204"/>
    <w:charset w:val="CC"/>
    <w:family w:val="swiss"/>
    <w:pitch w:val="variable"/>
    <w:sig w:usb0="A00002BF" w:usb1="100020FB" w:usb2="00000000" w:usb3="00000000" w:csb0="0000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01B4DA4" w:rsidR="00823145" w:rsidRPr="009451B1" w:rsidRDefault="00B65E5A" w:rsidP="007C7723">
          <w:pPr>
            <w:pStyle w:val="22"/>
            <w:ind w:left="-57" w:right="-57"/>
            <w:rPr>
              <w:rFonts w:ascii="GOST Common" w:hAnsi="GOST Common" w:cs="Times New Roman"/>
              <w:sz w:val="32"/>
              <w:szCs w:val="32"/>
            </w:rPr>
          </w:pPr>
          <w:r>
            <w:rPr>
              <w:rFonts w:ascii="GOST Common" w:hAnsi="GOST Common"/>
              <w:bCs/>
              <w:sz w:val="32"/>
              <w:szCs w:val="32"/>
            </w:rPr>
            <w:t>1612/2022-Р</w:t>
          </w:r>
          <w:r w:rsidRPr="001627F2">
            <w:rPr>
              <w:rFonts w:ascii="GOST Common" w:hAnsi="GOST Common"/>
              <w:bCs/>
              <w:sz w:val="32"/>
              <w:szCs w:val="32"/>
            </w:rPr>
            <w:t>-</w:t>
          </w:r>
          <w:r>
            <w:rPr>
              <w:rFonts w:ascii="GOST Common" w:hAnsi="GOST Common"/>
              <w:bCs/>
              <w:sz w:val="32"/>
              <w:szCs w:val="32"/>
            </w:rPr>
            <w:t>Н</w:t>
          </w:r>
          <w:r w:rsidR="00A21559">
            <w:rPr>
              <w:rFonts w:ascii="GOST Common" w:hAnsi="GOST Common"/>
              <w:bCs/>
              <w:sz w:val="32"/>
              <w:szCs w:val="32"/>
            </w:rPr>
            <w:t>К</w:t>
          </w:r>
          <w:r w:rsidRPr="001627F2">
            <w:rPr>
              <w:rFonts w:ascii="GOST Common" w:hAnsi="GOST Common"/>
              <w:sz w:val="32"/>
              <w:szCs w:val="32"/>
            </w:rPr>
            <w:t>.</w:t>
          </w:r>
          <w:r>
            <w:rPr>
              <w:rFonts w:ascii="GOST Common" w:hAnsi="GOST Common"/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9451B1" w:rsidRDefault="000B62DF" w:rsidP="00390D2C">
                <w:pPr>
                  <w:pStyle w:val="120"/>
                  <w:framePr w:wrap="around" w:x="13031" w:y="15707"/>
                  <w:ind w:left="7" w:right="-57" w:hanging="64"/>
                  <w:rPr>
                    <w:rFonts w:ascii="GOST Common" w:hAnsi="GOST Common" w:cs="Times New Roman"/>
                    <w:sz w:val="22"/>
                    <w:szCs w:val="22"/>
                  </w:rPr>
                </w:pPr>
                <w:r w:rsidRPr="009451B1">
                  <w:rPr>
                    <w:rFonts w:ascii="GOST Common" w:hAnsi="GOST Common" w:cs="Times New Roman"/>
                    <w:sz w:val="22"/>
                    <w:szCs w:val="22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390D2C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390D2C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1B2F2D2E" w:rsidR="000B62DF" w:rsidRPr="009451B1" w:rsidRDefault="000B62DF" w:rsidP="00390D2C">
                <w:pPr>
                  <w:pStyle w:val="120"/>
                  <w:framePr w:wrap="around" w:x="13031" w:y="15707"/>
                  <w:ind w:left="-57" w:right="-57"/>
                  <w:rPr>
                    <w:rFonts w:ascii="GOST Common" w:hAnsi="GOST Common" w:cs="Times New Roman"/>
                    <w:lang w:val="en-US"/>
                  </w:rPr>
                </w:pP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begin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=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begin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page 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separate"/>
                </w:r>
                <w:r w:rsidR="00925B34">
                  <w:rPr>
                    <w:rFonts w:ascii="GOST Common" w:hAnsi="GOST Common" w:cs="Times New Roman"/>
                    <w:noProof/>
                    <w:lang w:val="en-US"/>
                  </w:rPr>
                  <w:instrText>27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end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- 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begin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pageRef R1 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separate"/>
                </w:r>
                <w:r w:rsidR="00925B34">
                  <w:rPr>
                    <w:rFonts w:ascii="GOST Common" w:hAnsi="GOST Common" w:cs="Times New Roman"/>
                    <w:noProof/>
                    <w:lang w:val="en-US"/>
                  </w:rPr>
                  <w:instrText>21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end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+1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separate"/>
                </w:r>
                <w:r w:rsidR="00925B34">
                  <w:rPr>
                    <w:rFonts w:ascii="GOST Common" w:hAnsi="GOST Common" w:cs="Times New Roman"/>
                    <w:noProof/>
                    <w:lang w:val="en-US"/>
                  </w:rPr>
                  <w:t>7</w: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390D2C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390D2C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Изм</w:t>
          </w:r>
          <w:r w:rsidR="005D26DB" w:rsidRPr="009451B1">
            <w:rPr>
              <w:rFonts w:ascii="GOST Common" w:hAnsi="GOST Common"/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Кол.</w:t>
          </w:r>
          <w:r w:rsidR="005D26DB" w:rsidRPr="009451B1">
            <w:rPr>
              <w:rFonts w:ascii="GOST Common" w:hAnsi="GOST Common"/>
              <w:sz w:val="22"/>
              <w:szCs w:val="22"/>
            </w:rPr>
            <w:t xml:space="preserve"> </w:t>
          </w:r>
          <w:r w:rsidRPr="009451B1">
            <w:rPr>
              <w:rFonts w:ascii="GOST Common" w:hAnsi="GOST Common"/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187A0EDC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0"/>
              <w:szCs w:val="20"/>
            </w:rPr>
            <w:t>№док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E637664" w:rsidR="00DF3EC8" w:rsidRPr="000B62DF" w:rsidRDefault="000B62DF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1CD4" w14:textId="3D30F009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B94929">
      <w:rPr>
        <w:noProof/>
        <w:color w:val="FF0000"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O74K5XgAAAACwEAAA8AAAAAAAAAAAAAAAAAMQQAAGRycy9kb3ducmV2LnhtbFBLBQYAAAAABAAE&#10;APMAAAA+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7777777" w:rsidR="007454E1" w:rsidRDefault="007454E1" w:rsidP="00C01140">
    <w:pPr>
      <w:pStyle w:val="a6"/>
      <w:rPr>
        <w:rFonts w:cs="Times New Roman"/>
      </w:rPr>
    </w:pP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143F" w14:textId="77777777" w:rsidR="005D52BB" w:rsidRDefault="005D52BB" w:rsidP="009B2CB0">
      <w:pPr>
        <w:spacing w:line="240" w:lineRule="auto"/>
      </w:pPr>
      <w:r>
        <w:separator/>
      </w:r>
    </w:p>
  </w:footnote>
  <w:footnote w:type="continuationSeparator" w:id="0">
    <w:p w14:paraId="05D05BD3" w14:textId="77777777" w:rsidR="005D52BB" w:rsidRDefault="005D52BB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672C0" w14:textId="52B8CF53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1AC75D30" w:rsidR="00044B69" w:rsidRPr="001627F2" w:rsidRDefault="00AC7F39" w:rsidP="00044B69">
          <w:pPr>
            <w:pStyle w:val="22"/>
            <w:rPr>
              <w:rFonts w:ascii="GOST Common" w:hAnsi="GOST Common" w:cs="Times New Roman"/>
              <w:sz w:val="32"/>
              <w:szCs w:val="32"/>
            </w:rPr>
          </w:pPr>
          <w:r>
            <w:rPr>
              <w:rFonts w:ascii="GOST Common" w:hAnsi="GOST Common"/>
              <w:bCs/>
              <w:sz w:val="32"/>
              <w:szCs w:val="32"/>
            </w:rPr>
            <w:t>1612/2022</w:t>
          </w:r>
          <w:r w:rsidR="005A3A4E">
            <w:rPr>
              <w:rFonts w:ascii="GOST Common" w:hAnsi="GOST Common"/>
              <w:bCs/>
              <w:sz w:val="32"/>
              <w:szCs w:val="32"/>
            </w:rPr>
            <w:t>-</w:t>
          </w:r>
          <w:r>
            <w:rPr>
              <w:rFonts w:ascii="GOST Common" w:hAnsi="GOST Common"/>
              <w:bCs/>
              <w:sz w:val="32"/>
              <w:szCs w:val="32"/>
            </w:rPr>
            <w:t>Р</w:t>
          </w:r>
          <w:r w:rsidR="00B05C2B" w:rsidRPr="001627F2">
            <w:rPr>
              <w:rFonts w:ascii="GOST Common" w:hAnsi="GOST Common"/>
              <w:bCs/>
              <w:sz w:val="32"/>
              <w:szCs w:val="32"/>
            </w:rPr>
            <w:t>-</w:t>
          </w:r>
          <w:r w:rsidR="00B65E5A">
            <w:rPr>
              <w:rFonts w:ascii="GOST Common" w:hAnsi="GOST Common"/>
              <w:bCs/>
              <w:sz w:val="32"/>
              <w:szCs w:val="32"/>
            </w:rPr>
            <w:t>Н</w:t>
          </w:r>
          <w:r w:rsidR="00A21559">
            <w:rPr>
              <w:rFonts w:ascii="GOST Common" w:hAnsi="GOST Common"/>
              <w:bCs/>
              <w:sz w:val="32"/>
              <w:szCs w:val="32"/>
            </w:rPr>
            <w:t>К</w:t>
          </w:r>
          <w:r w:rsidR="000162DB" w:rsidRPr="001627F2">
            <w:rPr>
              <w:rFonts w:ascii="GOST Common" w:hAnsi="GOST Common"/>
              <w:sz w:val="32"/>
              <w:szCs w:val="32"/>
            </w:rPr>
            <w:t>.</w:t>
          </w:r>
          <w:r w:rsidR="009451B1">
            <w:rPr>
              <w:rFonts w:ascii="GOST Common" w:hAnsi="GOST Common"/>
              <w:sz w:val="32"/>
              <w:szCs w:val="32"/>
            </w:rPr>
            <w:t>СО</w:t>
          </w: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40CD014C" w:rsidR="00044B69" w:rsidRPr="005A3A4E" w:rsidRDefault="00AC7F39" w:rsidP="00044B69">
          <w:pPr>
            <w:pStyle w:val="14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0"/>
              <w:szCs w:val="20"/>
            </w:rPr>
          </w:pPr>
          <w:r w:rsidRPr="00AC7F39">
            <w:rPr>
              <w:rFonts w:ascii="GOST Common" w:hAnsi="GOST Common" w:cs="Times New Roman"/>
              <w:sz w:val="20"/>
              <w:szCs w:val="20"/>
            </w:rPr>
            <w:t>Р</w:t>
          </w:r>
          <w:r>
            <w:rPr>
              <w:rFonts w:ascii="GOST Common" w:hAnsi="GOST Common" w:cs="Times New Roman"/>
              <w:sz w:val="20"/>
              <w:szCs w:val="20"/>
            </w:rPr>
            <w:t>еконструкция нежилого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здания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с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кадастровым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номером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61:55:0020503:272, </w:t>
          </w:r>
          <w:r>
            <w:rPr>
              <w:rFonts w:ascii="GOST Common" w:hAnsi="GOST Common" w:cs="Times New Roman"/>
              <w:sz w:val="20"/>
              <w:szCs w:val="20"/>
            </w:rPr>
            <w:t>на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земельном участке по адресу: г. Новочеркасск,</w:t>
          </w:r>
          <w:r>
            <w:rPr>
              <w:rFonts w:ascii="GOST Common" w:hAnsi="GOST Common" w:cs="Times New Roman"/>
              <w:sz w:val="20"/>
              <w:szCs w:val="20"/>
            </w:rPr>
            <w:br/>
          </w:r>
          <w:r w:rsidRPr="00FD596A">
            <w:rPr>
              <w:rFonts w:ascii="GOST Common" w:hAnsi="GOST Common" w:cs="Times New Roman"/>
              <w:sz w:val="18"/>
              <w:szCs w:val="18"/>
            </w:rPr>
            <w:t>ул</w:t>
          </w:r>
          <w:r>
            <w:rPr>
              <w:rFonts w:ascii="GOST Common" w:hAnsi="GOST Common" w:cs="Times New Roman"/>
              <w:sz w:val="20"/>
              <w:szCs w:val="20"/>
            </w:rPr>
            <w:t>. Машиностроителей,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7А</w:t>
          </w: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1627F2" w:rsidRDefault="00044B69" w:rsidP="00044B69">
          <w:pPr>
            <w:rPr>
              <w:rFonts w:ascii="GOST Common" w:hAnsi="GOST Common"/>
              <w:sz w:val="22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Лист</w:t>
          </w:r>
        </w:p>
      </w:tc>
      <w:tc>
        <w:tcPr>
          <w:tcW w:w="567" w:type="dxa"/>
          <w:vAlign w:val="center"/>
        </w:tcPr>
        <w:p w14:paraId="571DA904" w14:textId="51880BF6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№док.</w:t>
          </w:r>
        </w:p>
      </w:tc>
      <w:tc>
        <w:tcPr>
          <w:tcW w:w="850" w:type="dxa"/>
          <w:vAlign w:val="center"/>
        </w:tcPr>
        <w:p w14:paraId="27E9DD04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1627F2" w:rsidRDefault="00044B69" w:rsidP="00044B69">
          <w:pPr>
            <w:rPr>
              <w:rFonts w:ascii="GOST Common" w:hAnsi="GOST Common"/>
              <w:sz w:val="22"/>
            </w:rPr>
          </w:pPr>
        </w:p>
      </w:tc>
    </w:tr>
    <w:tr w:rsidR="00791155" w:rsidRPr="00C633E7" w14:paraId="1BEED283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77777777" w:rsidR="00791155" w:rsidRPr="001627F2" w:rsidRDefault="00791155" w:rsidP="00791155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AD4BD8B" w14:textId="36E30BF0" w:rsidR="00791155" w:rsidRPr="001627F2" w:rsidRDefault="00B65E5A" w:rsidP="00B65E5A">
          <w:pPr>
            <w:pStyle w:val="91"/>
            <w:framePr w:wrap="auto" w:vAnchor="margin" w:hAnchor="text" w:xAlign="left" w:yAlign="inline"/>
            <w:ind w:left="0" w:firstLine="6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 xml:space="preserve"> Поминов</w:t>
          </w:r>
        </w:p>
      </w:tc>
      <w:tc>
        <w:tcPr>
          <w:tcW w:w="850" w:type="dxa"/>
          <w:vAlign w:val="center"/>
        </w:tcPr>
        <w:p w14:paraId="7E78614C" w14:textId="2214A8D5" w:rsidR="00791155" w:rsidRPr="001627F2" w:rsidRDefault="003B1ECF" w:rsidP="003B1ECF">
          <w:pPr>
            <w:pStyle w:val="91"/>
            <w:framePr w:wrap="auto" w:vAnchor="margin" w:hAnchor="text" w:xAlign="left" w:yAlign="inline"/>
            <w:jc w:val="center"/>
            <w:rPr>
              <w:rFonts w:ascii="GOST Common" w:hAnsi="GOST Common"/>
              <w:sz w:val="20"/>
              <w:szCs w:val="20"/>
            </w:rPr>
          </w:pPr>
          <w:r w:rsidRPr="00DE23A9">
            <w:rPr>
              <w:rFonts w:ascii="ISOCPEUR" w:hAnsi="ISOCPEUR" w:cs="Arial"/>
              <w:noProof/>
              <w:lang w:eastAsia="ru-RU"/>
            </w:rPr>
            <w:drawing>
              <wp:inline distT="0" distB="0" distL="0" distR="0" wp14:anchorId="0D9DC1D5" wp14:editId="7821C2AC">
                <wp:extent cx="341630" cy="180340"/>
                <wp:effectExtent l="0" t="0" r="1270" b="0"/>
                <wp:docPr id="22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</w:tcPr>
        <w:p w14:paraId="6B399EB6" w14:textId="020400C0" w:rsidR="00791155" w:rsidRPr="001627F2" w:rsidRDefault="00AC7F39" w:rsidP="00791155">
          <w:pPr>
            <w:pStyle w:val="9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11</w:t>
          </w:r>
          <w:r w:rsidR="00791155" w:rsidRPr="001627F2">
            <w:rPr>
              <w:rFonts w:ascii="GOST Common" w:hAnsi="GOST Common"/>
              <w:sz w:val="20"/>
              <w:szCs w:val="20"/>
            </w:rPr>
            <w:t>.2</w:t>
          </w:r>
          <w:r w:rsidR="00B20C88" w:rsidRPr="001627F2">
            <w:rPr>
              <w:rFonts w:ascii="GOST Common" w:hAnsi="GOST Common"/>
              <w:sz w:val="20"/>
              <w:szCs w:val="20"/>
            </w:rPr>
            <w:t>3</w:t>
          </w:r>
        </w:p>
      </w:tc>
      <w:tc>
        <w:tcPr>
          <w:tcW w:w="3969" w:type="dxa"/>
          <w:vMerge w:val="restart"/>
          <w:vAlign w:val="center"/>
        </w:tcPr>
        <w:p w14:paraId="0D4CAB32" w14:textId="1EB4D9F7" w:rsidR="00791155" w:rsidRPr="001627F2" w:rsidRDefault="00B65E5A" w:rsidP="003B0EC2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B65E5A">
            <w:rPr>
              <w:rFonts w:ascii="GOST Common" w:hAnsi="GOST Common"/>
              <w:sz w:val="22"/>
              <w:szCs w:val="22"/>
            </w:rPr>
            <w:t>Наружные сети водо</w:t>
          </w:r>
          <w:r w:rsidR="00A21559">
            <w:rPr>
              <w:rFonts w:ascii="GOST Common" w:hAnsi="GOST Common"/>
              <w:sz w:val="22"/>
              <w:szCs w:val="22"/>
            </w:rPr>
            <w:t>отведения</w:t>
          </w:r>
        </w:p>
      </w:tc>
      <w:tc>
        <w:tcPr>
          <w:tcW w:w="850" w:type="dxa"/>
          <w:vAlign w:val="center"/>
        </w:tcPr>
        <w:p w14:paraId="515063BF" w14:textId="77777777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</w:rPr>
            <w:t>Листов</w:t>
          </w:r>
        </w:p>
      </w:tc>
    </w:tr>
    <w:tr w:rsidR="00791155" w:rsidRPr="00C633E7" w14:paraId="3D5DCAC2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762B778F" w:rsidR="00791155" w:rsidRPr="001627F2" w:rsidRDefault="00B65E5A" w:rsidP="00791155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6F2D6AB5" w:rsidR="00791155" w:rsidRPr="001627F2" w:rsidRDefault="00B65E5A" w:rsidP="00791155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 xml:space="preserve"> Смирнов</w:t>
          </w:r>
        </w:p>
      </w:tc>
      <w:tc>
        <w:tcPr>
          <w:tcW w:w="850" w:type="dxa"/>
          <w:vAlign w:val="center"/>
        </w:tcPr>
        <w:p w14:paraId="0D0F8FA7" w14:textId="50E4E9BC" w:rsidR="00791155" w:rsidRPr="001627F2" w:rsidRDefault="003B1ECF" w:rsidP="003B1ECF">
          <w:pPr>
            <w:pStyle w:val="91"/>
            <w:framePr w:wrap="auto" w:vAnchor="margin" w:hAnchor="text" w:xAlign="left" w:yAlign="inline"/>
            <w:jc w:val="center"/>
            <w:rPr>
              <w:rFonts w:ascii="GOST Common" w:hAnsi="GOST Common"/>
              <w:sz w:val="20"/>
              <w:szCs w:val="20"/>
            </w:rPr>
          </w:pPr>
          <w:r w:rsidRPr="00DE23A9">
            <w:rPr>
              <w:rFonts w:ascii="Arial" w:hAnsi="Arial" w:cs="Arial"/>
              <w:noProof/>
              <w:lang w:eastAsia="ru-RU"/>
            </w:rPr>
            <w:drawing>
              <wp:inline distT="0" distB="0" distL="0" distR="0" wp14:anchorId="78E7AB5C" wp14:editId="6AA5CEFF">
                <wp:extent cx="434340" cy="138488"/>
                <wp:effectExtent l="38100" t="0" r="41910" b="33020"/>
                <wp:docPr id="19" name="Рисунок 19" descr="C:\Users\Smirnovd\Desktop\02-04_Планы водоснабжения-Mode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 descr="C:\Users\Smirnovd\Desktop\02-04_Планы водоснабжения-Mode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34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</w:tcPr>
        <w:p w14:paraId="2906A641" w14:textId="4101F938" w:rsidR="00791155" w:rsidRPr="001627F2" w:rsidRDefault="00B65E5A" w:rsidP="00791155">
          <w:pPr>
            <w:pStyle w:val="9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11</w:t>
          </w:r>
          <w:r w:rsidRPr="001627F2">
            <w:rPr>
              <w:rFonts w:ascii="GOST Common" w:hAnsi="GOST Common"/>
              <w:sz w:val="20"/>
              <w:szCs w:val="20"/>
            </w:rPr>
            <w:t>.23</w:t>
          </w:r>
        </w:p>
      </w:tc>
      <w:tc>
        <w:tcPr>
          <w:tcW w:w="3969" w:type="dxa"/>
          <w:vMerge/>
          <w:vAlign w:val="center"/>
        </w:tcPr>
        <w:p w14:paraId="7F24C202" w14:textId="77777777" w:rsidR="00791155" w:rsidRPr="001627F2" w:rsidRDefault="00791155" w:rsidP="00791155">
          <w:pPr>
            <w:rPr>
              <w:rFonts w:ascii="GOST Common" w:hAnsi="GOST Common"/>
              <w:sz w:val="22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BB7A9B7" w:rsidR="00791155" w:rsidRPr="001627F2" w:rsidRDefault="00FE3484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>
            <w:rPr>
              <w:rFonts w:ascii="GOST Common" w:hAnsi="GOST Common" w:cs="Times New Roman"/>
              <w:sz w:val="22"/>
              <w:szCs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20519BC2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begin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=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begin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page 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separate"/>
          </w:r>
          <w:r w:rsidR="00925B34">
            <w:rPr>
              <w:rFonts w:ascii="GOST Common" w:hAnsi="GOST Common" w:cs="Times New Roman"/>
              <w:noProof/>
              <w:sz w:val="22"/>
              <w:szCs w:val="22"/>
              <w:lang w:val="en-US"/>
            </w:rPr>
            <w:instrText>21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end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- 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begin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pageRef R1 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separate"/>
          </w:r>
          <w:r w:rsidR="00925B34">
            <w:rPr>
              <w:rFonts w:ascii="GOST Common" w:hAnsi="GOST Common" w:cs="Times New Roman"/>
              <w:noProof/>
              <w:sz w:val="22"/>
              <w:szCs w:val="22"/>
              <w:lang w:val="en-US"/>
            </w:rPr>
            <w:instrText>21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end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+1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separate"/>
          </w:r>
          <w:r w:rsidR="00925B34">
            <w:rPr>
              <w:rFonts w:ascii="GOST Common" w:hAnsi="GOST Common" w:cs="Times New Roman"/>
              <w:noProof/>
              <w:sz w:val="22"/>
              <w:szCs w:val="22"/>
              <w:lang w:val="en-US"/>
            </w:rPr>
            <w:t>1</w: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55F93124" w:rsidR="00791155" w:rsidRPr="001627F2" w:rsidRDefault="00412DFD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>
            <w:rPr>
              <w:rStyle w:val="af7"/>
            </w:rPr>
            <w:fldChar w:fldCharType="begin"/>
          </w:r>
          <w:r>
            <w:rPr>
              <w:rStyle w:val="af7"/>
            </w:rPr>
            <w:instrText xml:space="preserve"> NUMPAGES   \* MERGEFORMAT </w:instrText>
          </w:r>
          <w:r>
            <w:rPr>
              <w:rStyle w:val="af7"/>
            </w:rPr>
            <w:fldChar w:fldCharType="separate"/>
          </w:r>
          <w:r>
            <w:rPr>
              <w:rStyle w:val="af7"/>
            </w:rPr>
            <w:t>2</w:t>
          </w:r>
          <w:r>
            <w:rPr>
              <w:rStyle w:val="af7"/>
            </w:rPr>
            <w:fldChar w:fldCharType="end"/>
          </w:r>
        </w:p>
      </w:tc>
    </w:tr>
    <w:tr w:rsidR="00044B6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044B69" w:rsidRPr="001627F2" w:rsidRDefault="00044B69" w:rsidP="00044B69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044B69" w:rsidRPr="001627F2" w:rsidRDefault="00044B69" w:rsidP="00044B69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850" w:type="dxa"/>
          <w:vAlign w:val="bottom"/>
        </w:tcPr>
        <w:p w14:paraId="11358E34" w14:textId="77777777" w:rsidR="00044B69" w:rsidRPr="001627F2" w:rsidRDefault="00044B69" w:rsidP="00044B69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9D1C29" w14:textId="77777777" w:rsidR="00044B69" w:rsidRPr="001627F2" w:rsidRDefault="00044B69" w:rsidP="00044B69">
          <w:pPr>
            <w:pStyle w:val="9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044B69" w:rsidRPr="001627F2" w:rsidRDefault="00044B69" w:rsidP="00044B69">
          <w:pPr>
            <w:rPr>
              <w:rFonts w:ascii="GOST Common" w:hAnsi="GOST Common"/>
              <w:sz w:val="22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044B69" w:rsidRPr="00FC3DFE" w:rsidRDefault="00044B69" w:rsidP="00044B6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044B69" w:rsidRPr="00FC3DFE" w:rsidRDefault="00044B69" w:rsidP="00044B6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044B69" w:rsidRPr="00FC3DFE" w:rsidRDefault="00044B69" w:rsidP="00044B6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3B1ECF" w:rsidRPr="00FC3DFE" w14:paraId="30380457" w14:textId="2B7152FD" w:rsidTr="00D271C8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3B1ECF" w:rsidRPr="001627F2" w:rsidRDefault="003B1ECF" w:rsidP="003B1ECF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3B1ECF" w:rsidRPr="001627F2" w:rsidRDefault="003B1ECF" w:rsidP="003B1ECF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850" w:type="dxa"/>
        </w:tcPr>
        <w:p w14:paraId="0CD58180" w14:textId="5B71DCBB" w:rsidR="003B1ECF" w:rsidRPr="001627F2" w:rsidRDefault="003B1ECF" w:rsidP="003B1ECF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9E6082">
            <w:rPr>
              <w:noProof/>
              <w:sz w:val="20"/>
              <w:szCs w:val="20"/>
            </w:rPr>
            <w:drawing>
              <wp:anchor distT="0" distB="0" distL="114300" distR="114300" simplePos="0" relativeHeight="251687936" behindDoc="1" locked="0" layoutInCell="1" allowOverlap="1" wp14:anchorId="3A2DCF38" wp14:editId="0A7376A8">
                <wp:simplePos x="0" y="0"/>
                <wp:positionH relativeFrom="column">
                  <wp:posOffset>55514</wp:posOffset>
                </wp:positionH>
                <wp:positionV relativeFrom="paragraph">
                  <wp:posOffset>145523</wp:posOffset>
                </wp:positionV>
                <wp:extent cx="419735" cy="27749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backgroundRemoval t="10000" b="90000" l="10000" r="90000">
                                      <a14:foregroundMark x1="50806" y1="17647" x2="82258" y2="36029"/>
                                      <a14:foregroundMark x1="47581" y1="21324" x2="13710" y2="69118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735" cy="277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</w:tcPr>
        <w:p w14:paraId="75D5C80A" w14:textId="77777777" w:rsidR="003B1ECF" w:rsidRPr="001627F2" w:rsidRDefault="003B1ECF" w:rsidP="003B1ECF">
          <w:pPr>
            <w:pStyle w:val="9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8BEFC7B" w:rsidR="003B1ECF" w:rsidRPr="001627F2" w:rsidRDefault="003B1ECF" w:rsidP="003B1ECF">
          <w:pPr>
            <w:pStyle w:val="14"/>
            <w:framePr w:wrap="auto" w:vAnchor="margin" w:hAnchor="text" w:xAlign="left" w:yAlign="inline"/>
            <w:suppressOverlap w:val="0"/>
            <w:rPr>
              <w:rFonts w:ascii="GOST Common" w:hAnsi="GOST Common"/>
              <w:sz w:val="22"/>
              <w:szCs w:val="22"/>
            </w:rPr>
          </w:pPr>
          <w:r>
            <w:rPr>
              <w:rFonts w:ascii="GOST Common" w:hAnsi="GOST Common" w:cs="Times New Roman"/>
              <w:sz w:val="22"/>
              <w:szCs w:val="22"/>
            </w:rPr>
            <w:t xml:space="preserve">Спецификация оборудования, </w:t>
          </w:r>
          <w:r>
            <w:rPr>
              <w:rFonts w:ascii="GOST Common" w:hAnsi="GOST Common" w:cs="Times New Roman"/>
              <w:sz w:val="22"/>
              <w:szCs w:val="22"/>
            </w:rPr>
            <w:br/>
            <w:t xml:space="preserve">изделий и материалов </w:t>
          </w:r>
        </w:p>
      </w:tc>
      <w:tc>
        <w:tcPr>
          <w:tcW w:w="2834" w:type="dxa"/>
          <w:gridSpan w:val="3"/>
          <w:vMerge w:val="restart"/>
          <w:vAlign w:val="bottom"/>
        </w:tcPr>
        <w:p w14:paraId="4FB00EE3" w14:textId="54C68D1E" w:rsidR="003B1ECF" w:rsidRPr="00FC3DFE" w:rsidRDefault="003B1ECF" w:rsidP="003B1ECF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7C81F2BD" wp14:editId="78F20EF3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3B390C1F" w14:textId="77777777" w:rsidR="003B1ECF" w:rsidRDefault="003B1ECF" w:rsidP="003B1ECF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3B1ECF" w:rsidRDefault="003B1ECF" w:rsidP="003B1ECF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3B1ECF" w:rsidRDefault="003B1ECF" w:rsidP="003B1ECF">
          <w:pPr>
            <w:pStyle w:val="af6"/>
          </w:pPr>
          <w:r>
            <w:t>191025, Санкт-Петербург</w:t>
          </w:r>
        </w:p>
        <w:p w14:paraId="32707031" w14:textId="77777777" w:rsidR="003B1ECF" w:rsidRDefault="003B1ECF" w:rsidP="003B1ECF">
          <w:pPr>
            <w:pStyle w:val="af6"/>
          </w:pPr>
          <w:r>
            <w:t>БЦ Вестник</w:t>
          </w:r>
        </w:p>
        <w:p w14:paraId="1E8CE829" w14:textId="77777777" w:rsidR="003B1ECF" w:rsidRDefault="003B1ECF" w:rsidP="003B1ECF">
          <w:pPr>
            <w:pStyle w:val="af6"/>
          </w:pPr>
          <w:r>
            <w:t>Невский проспект, д. 102, лит. С</w:t>
          </w:r>
        </w:p>
        <w:p w14:paraId="35896D3B" w14:textId="1EB33700" w:rsidR="003B1ECF" w:rsidRPr="00FC3DFE" w:rsidRDefault="003B1ECF" w:rsidP="003B1ECF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3B1ECF" w:rsidRPr="00FC3DFE" w14:paraId="00F2FEED" w14:textId="77777777" w:rsidTr="00D271C8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3B1ECF" w:rsidRPr="001627F2" w:rsidRDefault="003B1ECF" w:rsidP="003B1ECF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0CFEECEC" w:rsidR="003B1ECF" w:rsidRPr="001627F2" w:rsidRDefault="003B1ECF" w:rsidP="003B1ECF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 xml:space="preserve"> </w:t>
          </w:r>
          <w:r w:rsidRPr="001627F2">
            <w:rPr>
              <w:rFonts w:ascii="GOST Common" w:hAnsi="GOST Common"/>
              <w:sz w:val="20"/>
              <w:szCs w:val="20"/>
            </w:rPr>
            <w:t>Баданина</w:t>
          </w:r>
        </w:p>
      </w:tc>
      <w:tc>
        <w:tcPr>
          <w:tcW w:w="850" w:type="dxa"/>
        </w:tcPr>
        <w:p w14:paraId="4436FC97" w14:textId="5413E661" w:rsidR="003B1ECF" w:rsidRPr="001627F2" w:rsidRDefault="003B1ECF" w:rsidP="003B1ECF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C850D4B" w14:textId="7652C79A" w:rsidR="003B1ECF" w:rsidRPr="001627F2" w:rsidRDefault="003B1ECF" w:rsidP="003B1ECF">
          <w:pPr>
            <w:pStyle w:val="9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11</w:t>
          </w:r>
          <w:r w:rsidRPr="001627F2">
            <w:rPr>
              <w:rFonts w:ascii="GOST Common" w:hAnsi="GOST Common"/>
              <w:sz w:val="20"/>
              <w:szCs w:val="20"/>
            </w:rPr>
            <w:t>.23</w:t>
          </w:r>
        </w:p>
      </w:tc>
      <w:tc>
        <w:tcPr>
          <w:tcW w:w="3969" w:type="dxa"/>
          <w:vMerge/>
        </w:tcPr>
        <w:p w14:paraId="675BA0F4" w14:textId="77777777" w:rsidR="003B1ECF" w:rsidRPr="00FC3DFE" w:rsidRDefault="003B1ECF" w:rsidP="003B1ECF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3B1ECF" w:rsidRPr="00FC3DFE" w:rsidRDefault="003B1ECF" w:rsidP="003B1ECF">
          <w:pPr>
            <w:rPr>
              <w:rFonts w:ascii="ISOCPEUR" w:hAnsi="ISOCPEUR"/>
            </w:rPr>
          </w:pPr>
        </w:p>
      </w:tc>
    </w:tr>
    <w:tr w:rsidR="00193554" w:rsidRPr="00FC3DFE" w14:paraId="47F3872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193554" w:rsidRPr="001627F2" w:rsidRDefault="00193554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A0A618F" w:rsidR="00193554" w:rsidRPr="001627F2" w:rsidRDefault="00B65E5A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 xml:space="preserve"> </w:t>
          </w:r>
          <w:r w:rsidR="00AC7F39">
            <w:rPr>
              <w:rFonts w:ascii="GOST Common" w:hAnsi="GOST Common"/>
              <w:sz w:val="20"/>
              <w:szCs w:val="20"/>
            </w:rPr>
            <w:t>Счастков</w:t>
          </w:r>
        </w:p>
      </w:tc>
      <w:tc>
        <w:tcPr>
          <w:tcW w:w="850" w:type="dxa"/>
          <w:vAlign w:val="bottom"/>
        </w:tcPr>
        <w:p w14:paraId="1BDD68B8" w14:textId="1A7A0529" w:rsidR="00193554" w:rsidRPr="001627F2" w:rsidRDefault="00A21559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274493">
            <w:rPr>
              <w:noProof/>
            </w:rPr>
            <w:drawing>
              <wp:anchor distT="0" distB="0" distL="114300" distR="114300" simplePos="0" relativeHeight="251689984" behindDoc="0" locked="0" layoutInCell="1" allowOverlap="1" wp14:anchorId="46B5FE41" wp14:editId="1F4E14BC">
                <wp:simplePos x="0" y="0"/>
                <wp:positionH relativeFrom="column">
                  <wp:posOffset>114935</wp:posOffset>
                </wp:positionH>
                <wp:positionV relativeFrom="paragraph">
                  <wp:posOffset>-58420</wp:posOffset>
                </wp:positionV>
                <wp:extent cx="276225" cy="258445"/>
                <wp:effectExtent l="0" t="0" r="9525" b="8255"/>
                <wp:wrapNone/>
                <wp:docPr id="36850268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49" t="14163" r="41154" b="34156"/>
                        <a:stretch/>
                      </pic:blipFill>
                      <pic:spPr bwMode="auto">
                        <a:xfrm>
                          <a:off x="0" y="0"/>
                          <a:ext cx="27622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</w:tcPr>
        <w:p w14:paraId="1807276C" w14:textId="6334F605" w:rsidR="00193554" w:rsidRPr="001627F2" w:rsidRDefault="00AC7F39" w:rsidP="00193554">
          <w:pPr>
            <w:pStyle w:val="9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11</w:t>
          </w:r>
          <w:r w:rsidR="00193554" w:rsidRPr="001627F2">
            <w:rPr>
              <w:rFonts w:ascii="GOST Common" w:hAnsi="GOST Common"/>
              <w:sz w:val="20"/>
              <w:szCs w:val="20"/>
            </w:rPr>
            <w:t>.2</w:t>
          </w:r>
          <w:r w:rsidR="00B20C88" w:rsidRPr="001627F2">
            <w:rPr>
              <w:rFonts w:ascii="GOST Common" w:hAnsi="GOST Common"/>
              <w:sz w:val="20"/>
              <w:szCs w:val="20"/>
            </w:rPr>
            <w:t>3</w:t>
          </w:r>
        </w:p>
      </w:tc>
      <w:tc>
        <w:tcPr>
          <w:tcW w:w="3969" w:type="dxa"/>
          <w:vMerge/>
        </w:tcPr>
        <w:p w14:paraId="65802623" w14:textId="77777777" w:rsidR="00193554" w:rsidRPr="00FC3DFE" w:rsidRDefault="00193554" w:rsidP="00193554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193554" w:rsidRPr="00FC3DFE" w:rsidRDefault="00193554" w:rsidP="00193554">
          <w:pPr>
            <w:rPr>
              <w:rFonts w:ascii="ISOCPEUR" w:hAnsi="ISOCPEUR"/>
            </w:rPr>
          </w:pPr>
        </w:p>
      </w:tc>
    </w:tr>
  </w:tbl>
  <w:p w14:paraId="39425C61" w14:textId="2A212987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A3CF48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8715" cy="1068705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871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ED15B5"/>
    <w:multiLevelType w:val="multilevel"/>
    <w:tmpl w:val="38E88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2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7C97C0C"/>
    <w:multiLevelType w:val="hybridMultilevel"/>
    <w:tmpl w:val="5C48B104"/>
    <w:lvl w:ilvl="0" w:tplc="0419000F">
      <w:start w:val="1"/>
      <w:numFmt w:val="decimal"/>
      <w:lvlText w:val="%1."/>
      <w:lvlJc w:val="left"/>
      <w:pPr>
        <w:ind w:left="1137" w:hanging="360"/>
      </w:p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337006730">
    <w:abstractNumId w:val="0"/>
  </w:num>
  <w:num w:numId="2" w16cid:durableId="1532915237">
    <w:abstractNumId w:val="2"/>
  </w:num>
  <w:num w:numId="3" w16cid:durableId="1752584224">
    <w:abstractNumId w:val="2"/>
  </w:num>
  <w:num w:numId="4" w16cid:durableId="476916315">
    <w:abstractNumId w:val="2"/>
  </w:num>
  <w:num w:numId="5" w16cid:durableId="887453322">
    <w:abstractNumId w:val="3"/>
  </w:num>
  <w:num w:numId="6" w16cid:durableId="1715739271">
    <w:abstractNumId w:val="5"/>
  </w:num>
  <w:num w:numId="7" w16cid:durableId="56368290">
    <w:abstractNumId w:val="4"/>
  </w:num>
  <w:num w:numId="8" w16cid:durableId="1962682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03C7"/>
    <w:rsid w:val="0000114F"/>
    <w:rsid w:val="00012D1B"/>
    <w:rsid w:val="0001417F"/>
    <w:rsid w:val="000162DB"/>
    <w:rsid w:val="000204AB"/>
    <w:rsid w:val="000210B3"/>
    <w:rsid w:val="00021F06"/>
    <w:rsid w:val="000228D2"/>
    <w:rsid w:val="000300D6"/>
    <w:rsid w:val="000340FA"/>
    <w:rsid w:val="00034E41"/>
    <w:rsid w:val="00035813"/>
    <w:rsid w:val="00036138"/>
    <w:rsid w:val="00037069"/>
    <w:rsid w:val="000426C7"/>
    <w:rsid w:val="00044B69"/>
    <w:rsid w:val="00044B88"/>
    <w:rsid w:val="00050263"/>
    <w:rsid w:val="0005380E"/>
    <w:rsid w:val="00054C2C"/>
    <w:rsid w:val="00066B52"/>
    <w:rsid w:val="0007292A"/>
    <w:rsid w:val="00077221"/>
    <w:rsid w:val="00080221"/>
    <w:rsid w:val="00086ECA"/>
    <w:rsid w:val="000874A5"/>
    <w:rsid w:val="0009009D"/>
    <w:rsid w:val="00091C2F"/>
    <w:rsid w:val="00092288"/>
    <w:rsid w:val="00097BE5"/>
    <w:rsid w:val="000A1508"/>
    <w:rsid w:val="000A177E"/>
    <w:rsid w:val="000A2B05"/>
    <w:rsid w:val="000B1BF5"/>
    <w:rsid w:val="000B2A6D"/>
    <w:rsid w:val="000B32A1"/>
    <w:rsid w:val="000B5B80"/>
    <w:rsid w:val="000B5E48"/>
    <w:rsid w:val="000B62DF"/>
    <w:rsid w:val="000B7A57"/>
    <w:rsid w:val="000B7B4D"/>
    <w:rsid w:val="000C0C0D"/>
    <w:rsid w:val="000C6181"/>
    <w:rsid w:val="000D2FB0"/>
    <w:rsid w:val="000D5233"/>
    <w:rsid w:val="000D5CA4"/>
    <w:rsid w:val="000D6126"/>
    <w:rsid w:val="000D6AFE"/>
    <w:rsid w:val="000E02B4"/>
    <w:rsid w:val="000E0A20"/>
    <w:rsid w:val="000E22ED"/>
    <w:rsid w:val="000E377F"/>
    <w:rsid w:val="000E469B"/>
    <w:rsid w:val="000F0211"/>
    <w:rsid w:val="000F2477"/>
    <w:rsid w:val="000F41A3"/>
    <w:rsid w:val="000F57B1"/>
    <w:rsid w:val="000F5FA8"/>
    <w:rsid w:val="000F724D"/>
    <w:rsid w:val="000F7AFE"/>
    <w:rsid w:val="00100FCA"/>
    <w:rsid w:val="00100FEF"/>
    <w:rsid w:val="001055C7"/>
    <w:rsid w:val="001068A5"/>
    <w:rsid w:val="00111B1A"/>
    <w:rsid w:val="00112956"/>
    <w:rsid w:val="00112D12"/>
    <w:rsid w:val="001132D9"/>
    <w:rsid w:val="0012337E"/>
    <w:rsid w:val="00126500"/>
    <w:rsid w:val="00130070"/>
    <w:rsid w:val="001328F7"/>
    <w:rsid w:val="001406CE"/>
    <w:rsid w:val="00147F6C"/>
    <w:rsid w:val="001529ED"/>
    <w:rsid w:val="001627F2"/>
    <w:rsid w:val="00163903"/>
    <w:rsid w:val="00175935"/>
    <w:rsid w:val="00177C44"/>
    <w:rsid w:val="00183FFB"/>
    <w:rsid w:val="00187D56"/>
    <w:rsid w:val="00190517"/>
    <w:rsid w:val="00190784"/>
    <w:rsid w:val="00193554"/>
    <w:rsid w:val="00193F54"/>
    <w:rsid w:val="00196E22"/>
    <w:rsid w:val="00197DB4"/>
    <w:rsid w:val="001A48C3"/>
    <w:rsid w:val="001A7844"/>
    <w:rsid w:val="001B466D"/>
    <w:rsid w:val="001B662C"/>
    <w:rsid w:val="001B7179"/>
    <w:rsid w:val="001C27A6"/>
    <w:rsid w:val="001C67E0"/>
    <w:rsid w:val="001C7472"/>
    <w:rsid w:val="001D10C0"/>
    <w:rsid w:val="001E0013"/>
    <w:rsid w:val="001E6EF7"/>
    <w:rsid w:val="001E6FFC"/>
    <w:rsid w:val="001F002F"/>
    <w:rsid w:val="001F5205"/>
    <w:rsid w:val="001F60A1"/>
    <w:rsid w:val="00200D5E"/>
    <w:rsid w:val="00201342"/>
    <w:rsid w:val="00203E3A"/>
    <w:rsid w:val="00205410"/>
    <w:rsid w:val="00213A05"/>
    <w:rsid w:val="00214AD4"/>
    <w:rsid w:val="002175B1"/>
    <w:rsid w:val="00222402"/>
    <w:rsid w:val="002303B7"/>
    <w:rsid w:val="002370E0"/>
    <w:rsid w:val="00237AAC"/>
    <w:rsid w:val="00241165"/>
    <w:rsid w:val="002435DF"/>
    <w:rsid w:val="002456E6"/>
    <w:rsid w:val="00247942"/>
    <w:rsid w:val="0025577B"/>
    <w:rsid w:val="00263DA1"/>
    <w:rsid w:val="00264646"/>
    <w:rsid w:val="00265589"/>
    <w:rsid w:val="00265E3C"/>
    <w:rsid w:val="00270781"/>
    <w:rsid w:val="00270D5D"/>
    <w:rsid w:val="00271CAC"/>
    <w:rsid w:val="00272B3B"/>
    <w:rsid w:val="00272D21"/>
    <w:rsid w:val="00275C81"/>
    <w:rsid w:val="00281BF6"/>
    <w:rsid w:val="0028228A"/>
    <w:rsid w:val="002843CA"/>
    <w:rsid w:val="00290D55"/>
    <w:rsid w:val="00290F26"/>
    <w:rsid w:val="002925F5"/>
    <w:rsid w:val="00297FA6"/>
    <w:rsid w:val="002A251C"/>
    <w:rsid w:val="002A2F83"/>
    <w:rsid w:val="002A3C15"/>
    <w:rsid w:val="002A7FFD"/>
    <w:rsid w:val="002B35EC"/>
    <w:rsid w:val="002B417C"/>
    <w:rsid w:val="002B42E0"/>
    <w:rsid w:val="002B42E4"/>
    <w:rsid w:val="002B60E6"/>
    <w:rsid w:val="002C6CC5"/>
    <w:rsid w:val="002C7131"/>
    <w:rsid w:val="002D01E0"/>
    <w:rsid w:val="002D4A32"/>
    <w:rsid w:val="002E3025"/>
    <w:rsid w:val="002E4B09"/>
    <w:rsid w:val="002E7A2B"/>
    <w:rsid w:val="002F0320"/>
    <w:rsid w:val="00300F54"/>
    <w:rsid w:val="00303A0D"/>
    <w:rsid w:val="00303B1E"/>
    <w:rsid w:val="003100CF"/>
    <w:rsid w:val="00314496"/>
    <w:rsid w:val="00320CAF"/>
    <w:rsid w:val="0033392D"/>
    <w:rsid w:val="00333AB1"/>
    <w:rsid w:val="0033527D"/>
    <w:rsid w:val="00335848"/>
    <w:rsid w:val="00343B9F"/>
    <w:rsid w:val="00352BFD"/>
    <w:rsid w:val="00357DA9"/>
    <w:rsid w:val="00360354"/>
    <w:rsid w:val="00363295"/>
    <w:rsid w:val="00366503"/>
    <w:rsid w:val="00367193"/>
    <w:rsid w:val="003721D8"/>
    <w:rsid w:val="00373952"/>
    <w:rsid w:val="003761FB"/>
    <w:rsid w:val="00385BCD"/>
    <w:rsid w:val="00390ACC"/>
    <w:rsid w:val="00390D2C"/>
    <w:rsid w:val="00393992"/>
    <w:rsid w:val="00393F1A"/>
    <w:rsid w:val="00396BE7"/>
    <w:rsid w:val="003A1D53"/>
    <w:rsid w:val="003A29F7"/>
    <w:rsid w:val="003A588C"/>
    <w:rsid w:val="003A5FEB"/>
    <w:rsid w:val="003A61AC"/>
    <w:rsid w:val="003B0EC2"/>
    <w:rsid w:val="003B1ECF"/>
    <w:rsid w:val="003B2580"/>
    <w:rsid w:val="003B3316"/>
    <w:rsid w:val="003C26A6"/>
    <w:rsid w:val="003C2A5B"/>
    <w:rsid w:val="003C7383"/>
    <w:rsid w:val="003D01D4"/>
    <w:rsid w:val="003D225E"/>
    <w:rsid w:val="003D2721"/>
    <w:rsid w:val="003D47C1"/>
    <w:rsid w:val="003E0F30"/>
    <w:rsid w:val="0040151D"/>
    <w:rsid w:val="00404580"/>
    <w:rsid w:val="00405FB0"/>
    <w:rsid w:val="00406963"/>
    <w:rsid w:val="00407347"/>
    <w:rsid w:val="00412DFD"/>
    <w:rsid w:val="00415303"/>
    <w:rsid w:val="004246D6"/>
    <w:rsid w:val="0042673A"/>
    <w:rsid w:val="004351CC"/>
    <w:rsid w:val="00440D5C"/>
    <w:rsid w:val="004410C5"/>
    <w:rsid w:val="004435C2"/>
    <w:rsid w:val="00444506"/>
    <w:rsid w:val="00446E52"/>
    <w:rsid w:val="00456050"/>
    <w:rsid w:val="00456FD0"/>
    <w:rsid w:val="00471C42"/>
    <w:rsid w:val="00483FE2"/>
    <w:rsid w:val="0048527C"/>
    <w:rsid w:val="00486075"/>
    <w:rsid w:val="0049052B"/>
    <w:rsid w:val="00492B2F"/>
    <w:rsid w:val="00493DD3"/>
    <w:rsid w:val="00495719"/>
    <w:rsid w:val="0049777A"/>
    <w:rsid w:val="004A414B"/>
    <w:rsid w:val="004A6368"/>
    <w:rsid w:val="004B30D7"/>
    <w:rsid w:val="004B7173"/>
    <w:rsid w:val="004C02F5"/>
    <w:rsid w:val="004C2735"/>
    <w:rsid w:val="004C549F"/>
    <w:rsid w:val="004C6768"/>
    <w:rsid w:val="004C69D1"/>
    <w:rsid w:val="004D1399"/>
    <w:rsid w:val="004D15AB"/>
    <w:rsid w:val="004D2454"/>
    <w:rsid w:val="004D2969"/>
    <w:rsid w:val="004E3A75"/>
    <w:rsid w:val="004E57D9"/>
    <w:rsid w:val="004F37ED"/>
    <w:rsid w:val="004F3BED"/>
    <w:rsid w:val="004F7AC5"/>
    <w:rsid w:val="0050017F"/>
    <w:rsid w:val="0051037B"/>
    <w:rsid w:val="00510A57"/>
    <w:rsid w:val="005135FB"/>
    <w:rsid w:val="005136AC"/>
    <w:rsid w:val="0051470F"/>
    <w:rsid w:val="00521E98"/>
    <w:rsid w:val="00525780"/>
    <w:rsid w:val="00527793"/>
    <w:rsid w:val="00530CB1"/>
    <w:rsid w:val="00535793"/>
    <w:rsid w:val="00536CF1"/>
    <w:rsid w:val="0054446B"/>
    <w:rsid w:val="005469E3"/>
    <w:rsid w:val="00547A04"/>
    <w:rsid w:val="00553FA3"/>
    <w:rsid w:val="0055702B"/>
    <w:rsid w:val="00561788"/>
    <w:rsid w:val="00561A24"/>
    <w:rsid w:val="005711AA"/>
    <w:rsid w:val="00575002"/>
    <w:rsid w:val="00584FBC"/>
    <w:rsid w:val="00587F60"/>
    <w:rsid w:val="00594698"/>
    <w:rsid w:val="005A3A4E"/>
    <w:rsid w:val="005A44E9"/>
    <w:rsid w:val="005A6016"/>
    <w:rsid w:val="005A6F5A"/>
    <w:rsid w:val="005B0CC2"/>
    <w:rsid w:val="005B710B"/>
    <w:rsid w:val="005C04D6"/>
    <w:rsid w:val="005C1CB7"/>
    <w:rsid w:val="005C5240"/>
    <w:rsid w:val="005C6F56"/>
    <w:rsid w:val="005D26DB"/>
    <w:rsid w:val="005D52BB"/>
    <w:rsid w:val="005D711D"/>
    <w:rsid w:val="005E169B"/>
    <w:rsid w:val="005E1721"/>
    <w:rsid w:val="005E2871"/>
    <w:rsid w:val="005E5744"/>
    <w:rsid w:val="005F2A3D"/>
    <w:rsid w:val="005F2AB0"/>
    <w:rsid w:val="005F3057"/>
    <w:rsid w:val="005F72A1"/>
    <w:rsid w:val="006009F0"/>
    <w:rsid w:val="00601505"/>
    <w:rsid w:val="00602B2A"/>
    <w:rsid w:val="00603286"/>
    <w:rsid w:val="006062BB"/>
    <w:rsid w:val="00606314"/>
    <w:rsid w:val="00606C2C"/>
    <w:rsid w:val="00607B96"/>
    <w:rsid w:val="006204A2"/>
    <w:rsid w:val="00623FF1"/>
    <w:rsid w:val="006307B3"/>
    <w:rsid w:val="00632FC2"/>
    <w:rsid w:val="00633E37"/>
    <w:rsid w:val="00635C16"/>
    <w:rsid w:val="00641CDD"/>
    <w:rsid w:val="00641EB6"/>
    <w:rsid w:val="0064328A"/>
    <w:rsid w:val="006442AF"/>
    <w:rsid w:val="0064604D"/>
    <w:rsid w:val="00646788"/>
    <w:rsid w:val="00661F06"/>
    <w:rsid w:val="00663CE6"/>
    <w:rsid w:val="006651CB"/>
    <w:rsid w:val="00666EE0"/>
    <w:rsid w:val="006749E2"/>
    <w:rsid w:val="006764DD"/>
    <w:rsid w:val="00680F37"/>
    <w:rsid w:val="00682571"/>
    <w:rsid w:val="0068335F"/>
    <w:rsid w:val="00686BF0"/>
    <w:rsid w:val="00687A67"/>
    <w:rsid w:val="00692FC6"/>
    <w:rsid w:val="006942C4"/>
    <w:rsid w:val="00695F4F"/>
    <w:rsid w:val="006A0BAD"/>
    <w:rsid w:val="006B001F"/>
    <w:rsid w:val="006B0EA9"/>
    <w:rsid w:val="006B1391"/>
    <w:rsid w:val="006B31FD"/>
    <w:rsid w:val="006B5277"/>
    <w:rsid w:val="006B53AC"/>
    <w:rsid w:val="006B7EC8"/>
    <w:rsid w:val="006C202D"/>
    <w:rsid w:val="006C4A08"/>
    <w:rsid w:val="006C52FA"/>
    <w:rsid w:val="006D25BA"/>
    <w:rsid w:val="006D28A0"/>
    <w:rsid w:val="006D31F3"/>
    <w:rsid w:val="006D3B16"/>
    <w:rsid w:val="006E069C"/>
    <w:rsid w:val="006E5492"/>
    <w:rsid w:val="006E5ADE"/>
    <w:rsid w:val="006E754D"/>
    <w:rsid w:val="006F13FE"/>
    <w:rsid w:val="006F144C"/>
    <w:rsid w:val="006F3649"/>
    <w:rsid w:val="006F56C3"/>
    <w:rsid w:val="007128B4"/>
    <w:rsid w:val="00730D4C"/>
    <w:rsid w:val="00733A89"/>
    <w:rsid w:val="007371C0"/>
    <w:rsid w:val="007374E8"/>
    <w:rsid w:val="00743254"/>
    <w:rsid w:val="007454E1"/>
    <w:rsid w:val="007455DD"/>
    <w:rsid w:val="00746323"/>
    <w:rsid w:val="00753BDB"/>
    <w:rsid w:val="007561CF"/>
    <w:rsid w:val="007647F3"/>
    <w:rsid w:val="00766C42"/>
    <w:rsid w:val="0077017C"/>
    <w:rsid w:val="00773830"/>
    <w:rsid w:val="00775EB4"/>
    <w:rsid w:val="00781DA1"/>
    <w:rsid w:val="007859F0"/>
    <w:rsid w:val="00791155"/>
    <w:rsid w:val="0079339F"/>
    <w:rsid w:val="00794098"/>
    <w:rsid w:val="007957D4"/>
    <w:rsid w:val="007A39BE"/>
    <w:rsid w:val="007A47D5"/>
    <w:rsid w:val="007A7CFC"/>
    <w:rsid w:val="007A7EF7"/>
    <w:rsid w:val="007B1007"/>
    <w:rsid w:val="007C15FF"/>
    <w:rsid w:val="007C256C"/>
    <w:rsid w:val="007C5BA3"/>
    <w:rsid w:val="007C7723"/>
    <w:rsid w:val="007D1CD5"/>
    <w:rsid w:val="007D2124"/>
    <w:rsid w:val="007D3229"/>
    <w:rsid w:val="007D4A7A"/>
    <w:rsid w:val="007D5F18"/>
    <w:rsid w:val="007E3A33"/>
    <w:rsid w:val="007E3B7B"/>
    <w:rsid w:val="007F022A"/>
    <w:rsid w:val="007F2B3A"/>
    <w:rsid w:val="007F359B"/>
    <w:rsid w:val="007F4211"/>
    <w:rsid w:val="007F437B"/>
    <w:rsid w:val="007F4F72"/>
    <w:rsid w:val="0080215B"/>
    <w:rsid w:val="0080320C"/>
    <w:rsid w:val="00803F2E"/>
    <w:rsid w:val="008078C3"/>
    <w:rsid w:val="00820892"/>
    <w:rsid w:val="00821688"/>
    <w:rsid w:val="00822D72"/>
    <w:rsid w:val="00823145"/>
    <w:rsid w:val="008320A3"/>
    <w:rsid w:val="00840359"/>
    <w:rsid w:val="0084718E"/>
    <w:rsid w:val="0085667E"/>
    <w:rsid w:val="00862710"/>
    <w:rsid w:val="0086414E"/>
    <w:rsid w:val="00865F1E"/>
    <w:rsid w:val="00866FA1"/>
    <w:rsid w:val="00870DAF"/>
    <w:rsid w:val="00872105"/>
    <w:rsid w:val="00875E37"/>
    <w:rsid w:val="00882B72"/>
    <w:rsid w:val="00886583"/>
    <w:rsid w:val="00886BFA"/>
    <w:rsid w:val="008905E1"/>
    <w:rsid w:val="00890A3D"/>
    <w:rsid w:val="00893126"/>
    <w:rsid w:val="00893695"/>
    <w:rsid w:val="00893DA9"/>
    <w:rsid w:val="00897A43"/>
    <w:rsid w:val="00897B55"/>
    <w:rsid w:val="008A12EA"/>
    <w:rsid w:val="008A264F"/>
    <w:rsid w:val="008A3385"/>
    <w:rsid w:val="008B02E9"/>
    <w:rsid w:val="008B07E3"/>
    <w:rsid w:val="008B56BC"/>
    <w:rsid w:val="008B6973"/>
    <w:rsid w:val="008B72A8"/>
    <w:rsid w:val="008C58C9"/>
    <w:rsid w:val="008E0A8D"/>
    <w:rsid w:val="008E4B9A"/>
    <w:rsid w:val="008E5BC2"/>
    <w:rsid w:val="008E6D97"/>
    <w:rsid w:val="008F194A"/>
    <w:rsid w:val="00904954"/>
    <w:rsid w:val="009060CD"/>
    <w:rsid w:val="00906A5F"/>
    <w:rsid w:val="00907C65"/>
    <w:rsid w:val="0091279F"/>
    <w:rsid w:val="00921EB4"/>
    <w:rsid w:val="00925B34"/>
    <w:rsid w:val="00927917"/>
    <w:rsid w:val="00927F2B"/>
    <w:rsid w:val="009313C0"/>
    <w:rsid w:val="009338F5"/>
    <w:rsid w:val="00936A6B"/>
    <w:rsid w:val="00937E64"/>
    <w:rsid w:val="009451B1"/>
    <w:rsid w:val="0095175D"/>
    <w:rsid w:val="009550F2"/>
    <w:rsid w:val="00955157"/>
    <w:rsid w:val="00956703"/>
    <w:rsid w:val="00956F67"/>
    <w:rsid w:val="00957CEA"/>
    <w:rsid w:val="0096313B"/>
    <w:rsid w:val="00967B05"/>
    <w:rsid w:val="00973086"/>
    <w:rsid w:val="00975C82"/>
    <w:rsid w:val="00976F9B"/>
    <w:rsid w:val="00977AE1"/>
    <w:rsid w:val="00981860"/>
    <w:rsid w:val="00981B94"/>
    <w:rsid w:val="009835F6"/>
    <w:rsid w:val="00984FC7"/>
    <w:rsid w:val="009851E6"/>
    <w:rsid w:val="00986DBE"/>
    <w:rsid w:val="00986DE4"/>
    <w:rsid w:val="00991643"/>
    <w:rsid w:val="0099427B"/>
    <w:rsid w:val="00994F9A"/>
    <w:rsid w:val="009953F1"/>
    <w:rsid w:val="00995557"/>
    <w:rsid w:val="00997A8E"/>
    <w:rsid w:val="009A06EA"/>
    <w:rsid w:val="009A1E4B"/>
    <w:rsid w:val="009A2EF4"/>
    <w:rsid w:val="009A3615"/>
    <w:rsid w:val="009B136E"/>
    <w:rsid w:val="009B265F"/>
    <w:rsid w:val="009B29FB"/>
    <w:rsid w:val="009B2CB0"/>
    <w:rsid w:val="009B3FAF"/>
    <w:rsid w:val="009B4569"/>
    <w:rsid w:val="009B5C20"/>
    <w:rsid w:val="009D177E"/>
    <w:rsid w:val="009D4FD9"/>
    <w:rsid w:val="009D5E84"/>
    <w:rsid w:val="009D6BDF"/>
    <w:rsid w:val="009E1426"/>
    <w:rsid w:val="009E40F4"/>
    <w:rsid w:val="009E755C"/>
    <w:rsid w:val="009F250C"/>
    <w:rsid w:val="00A01634"/>
    <w:rsid w:val="00A056ED"/>
    <w:rsid w:val="00A13385"/>
    <w:rsid w:val="00A21559"/>
    <w:rsid w:val="00A23286"/>
    <w:rsid w:val="00A2720F"/>
    <w:rsid w:val="00A350CC"/>
    <w:rsid w:val="00A53C6A"/>
    <w:rsid w:val="00A54B12"/>
    <w:rsid w:val="00A60A0B"/>
    <w:rsid w:val="00A61A5E"/>
    <w:rsid w:val="00A65A45"/>
    <w:rsid w:val="00A67D1A"/>
    <w:rsid w:val="00A74AD2"/>
    <w:rsid w:val="00A769EB"/>
    <w:rsid w:val="00A90028"/>
    <w:rsid w:val="00A90D34"/>
    <w:rsid w:val="00A94CAB"/>
    <w:rsid w:val="00AA0169"/>
    <w:rsid w:val="00AA1FBC"/>
    <w:rsid w:val="00AB05D8"/>
    <w:rsid w:val="00AB0697"/>
    <w:rsid w:val="00AC5A7A"/>
    <w:rsid w:val="00AC7F39"/>
    <w:rsid w:val="00AD61A3"/>
    <w:rsid w:val="00AE0E99"/>
    <w:rsid w:val="00AE12F0"/>
    <w:rsid w:val="00AE39AB"/>
    <w:rsid w:val="00AF34E1"/>
    <w:rsid w:val="00AF6747"/>
    <w:rsid w:val="00B00977"/>
    <w:rsid w:val="00B043E0"/>
    <w:rsid w:val="00B05C2B"/>
    <w:rsid w:val="00B06C70"/>
    <w:rsid w:val="00B100AA"/>
    <w:rsid w:val="00B13749"/>
    <w:rsid w:val="00B13DE3"/>
    <w:rsid w:val="00B14123"/>
    <w:rsid w:val="00B15E73"/>
    <w:rsid w:val="00B17CD7"/>
    <w:rsid w:val="00B20C88"/>
    <w:rsid w:val="00B23E3E"/>
    <w:rsid w:val="00B250D7"/>
    <w:rsid w:val="00B30D7F"/>
    <w:rsid w:val="00B34CB1"/>
    <w:rsid w:val="00B35F30"/>
    <w:rsid w:val="00B41E21"/>
    <w:rsid w:val="00B42F00"/>
    <w:rsid w:val="00B52AE9"/>
    <w:rsid w:val="00B6593A"/>
    <w:rsid w:val="00B65E5A"/>
    <w:rsid w:val="00B67F11"/>
    <w:rsid w:val="00B75370"/>
    <w:rsid w:val="00B757B8"/>
    <w:rsid w:val="00B7787B"/>
    <w:rsid w:val="00B80531"/>
    <w:rsid w:val="00B849DA"/>
    <w:rsid w:val="00B85301"/>
    <w:rsid w:val="00B91555"/>
    <w:rsid w:val="00B94929"/>
    <w:rsid w:val="00BA1759"/>
    <w:rsid w:val="00BA1C20"/>
    <w:rsid w:val="00BA4DE8"/>
    <w:rsid w:val="00BC21B7"/>
    <w:rsid w:val="00BC6235"/>
    <w:rsid w:val="00BC66FD"/>
    <w:rsid w:val="00BD1471"/>
    <w:rsid w:val="00BD2EA7"/>
    <w:rsid w:val="00BD423A"/>
    <w:rsid w:val="00BD7CB5"/>
    <w:rsid w:val="00BE1531"/>
    <w:rsid w:val="00BE298A"/>
    <w:rsid w:val="00BE2EEE"/>
    <w:rsid w:val="00BE4F70"/>
    <w:rsid w:val="00BF5BBF"/>
    <w:rsid w:val="00BF61B4"/>
    <w:rsid w:val="00C01140"/>
    <w:rsid w:val="00C04013"/>
    <w:rsid w:val="00C05DF8"/>
    <w:rsid w:val="00C064AB"/>
    <w:rsid w:val="00C12B08"/>
    <w:rsid w:val="00C14DEE"/>
    <w:rsid w:val="00C34B13"/>
    <w:rsid w:val="00C35E37"/>
    <w:rsid w:val="00C36B01"/>
    <w:rsid w:val="00C40264"/>
    <w:rsid w:val="00C403B9"/>
    <w:rsid w:val="00C408C4"/>
    <w:rsid w:val="00C410B7"/>
    <w:rsid w:val="00C476CD"/>
    <w:rsid w:val="00C47D73"/>
    <w:rsid w:val="00C633E7"/>
    <w:rsid w:val="00C674CA"/>
    <w:rsid w:val="00C72BB6"/>
    <w:rsid w:val="00C73C41"/>
    <w:rsid w:val="00C77B27"/>
    <w:rsid w:val="00C843C9"/>
    <w:rsid w:val="00C979DA"/>
    <w:rsid w:val="00C97E3E"/>
    <w:rsid w:val="00CA2347"/>
    <w:rsid w:val="00CA7269"/>
    <w:rsid w:val="00CA7B23"/>
    <w:rsid w:val="00CB2060"/>
    <w:rsid w:val="00CB49B2"/>
    <w:rsid w:val="00CB71D0"/>
    <w:rsid w:val="00CB7EF8"/>
    <w:rsid w:val="00CB7F87"/>
    <w:rsid w:val="00CC0D73"/>
    <w:rsid w:val="00CC348F"/>
    <w:rsid w:val="00CD0DC9"/>
    <w:rsid w:val="00CD133D"/>
    <w:rsid w:val="00CD1C13"/>
    <w:rsid w:val="00CD405C"/>
    <w:rsid w:val="00CD49F6"/>
    <w:rsid w:val="00CD7802"/>
    <w:rsid w:val="00CE4B88"/>
    <w:rsid w:val="00CF0F2F"/>
    <w:rsid w:val="00CF186F"/>
    <w:rsid w:val="00CF2FD5"/>
    <w:rsid w:val="00CF58AF"/>
    <w:rsid w:val="00D05CA7"/>
    <w:rsid w:val="00D06D3A"/>
    <w:rsid w:val="00D122C4"/>
    <w:rsid w:val="00D12DC9"/>
    <w:rsid w:val="00D1746F"/>
    <w:rsid w:val="00D21364"/>
    <w:rsid w:val="00D248FB"/>
    <w:rsid w:val="00D25B49"/>
    <w:rsid w:val="00D269A5"/>
    <w:rsid w:val="00D31A76"/>
    <w:rsid w:val="00D32F45"/>
    <w:rsid w:val="00D400E7"/>
    <w:rsid w:val="00D406E6"/>
    <w:rsid w:val="00D42959"/>
    <w:rsid w:val="00D433D0"/>
    <w:rsid w:val="00D440FB"/>
    <w:rsid w:val="00D441B7"/>
    <w:rsid w:val="00D457A3"/>
    <w:rsid w:val="00D4698B"/>
    <w:rsid w:val="00D474DB"/>
    <w:rsid w:val="00D57D4B"/>
    <w:rsid w:val="00D62844"/>
    <w:rsid w:val="00D646E4"/>
    <w:rsid w:val="00D71C80"/>
    <w:rsid w:val="00D7217A"/>
    <w:rsid w:val="00D73610"/>
    <w:rsid w:val="00D762E5"/>
    <w:rsid w:val="00D765DF"/>
    <w:rsid w:val="00D7703F"/>
    <w:rsid w:val="00D8257A"/>
    <w:rsid w:val="00D879AA"/>
    <w:rsid w:val="00D9298B"/>
    <w:rsid w:val="00D92F68"/>
    <w:rsid w:val="00D93A03"/>
    <w:rsid w:val="00DA3904"/>
    <w:rsid w:val="00DA61DC"/>
    <w:rsid w:val="00DA6256"/>
    <w:rsid w:val="00DA6C72"/>
    <w:rsid w:val="00DB0A1E"/>
    <w:rsid w:val="00DB494B"/>
    <w:rsid w:val="00DB72B2"/>
    <w:rsid w:val="00DB74BB"/>
    <w:rsid w:val="00DB75A2"/>
    <w:rsid w:val="00DD0BD2"/>
    <w:rsid w:val="00DD27F1"/>
    <w:rsid w:val="00DD463B"/>
    <w:rsid w:val="00DD4642"/>
    <w:rsid w:val="00DD4C21"/>
    <w:rsid w:val="00DD79DF"/>
    <w:rsid w:val="00DE025A"/>
    <w:rsid w:val="00DE2941"/>
    <w:rsid w:val="00DE2A7E"/>
    <w:rsid w:val="00DE4D78"/>
    <w:rsid w:val="00DE6256"/>
    <w:rsid w:val="00DF38BE"/>
    <w:rsid w:val="00DF3DB2"/>
    <w:rsid w:val="00DF3EC8"/>
    <w:rsid w:val="00DF617D"/>
    <w:rsid w:val="00E03FBD"/>
    <w:rsid w:val="00E11862"/>
    <w:rsid w:val="00E138B6"/>
    <w:rsid w:val="00E14FA4"/>
    <w:rsid w:val="00E20B4A"/>
    <w:rsid w:val="00E217AB"/>
    <w:rsid w:val="00E236A2"/>
    <w:rsid w:val="00E23CC5"/>
    <w:rsid w:val="00E26627"/>
    <w:rsid w:val="00E30621"/>
    <w:rsid w:val="00E32F4D"/>
    <w:rsid w:val="00E35366"/>
    <w:rsid w:val="00E37EBF"/>
    <w:rsid w:val="00E409F3"/>
    <w:rsid w:val="00E40B6F"/>
    <w:rsid w:val="00E40FE3"/>
    <w:rsid w:val="00E41259"/>
    <w:rsid w:val="00E419B6"/>
    <w:rsid w:val="00E433E1"/>
    <w:rsid w:val="00E50DE7"/>
    <w:rsid w:val="00E60FD8"/>
    <w:rsid w:val="00E66432"/>
    <w:rsid w:val="00E66F64"/>
    <w:rsid w:val="00E76CBB"/>
    <w:rsid w:val="00E778EC"/>
    <w:rsid w:val="00E815A6"/>
    <w:rsid w:val="00E85645"/>
    <w:rsid w:val="00E861FA"/>
    <w:rsid w:val="00E87105"/>
    <w:rsid w:val="00E90201"/>
    <w:rsid w:val="00E94A52"/>
    <w:rsid w:val="00EA1EF1"/>
    <w:rsid w:val="00EA33F1"/>
    <w:rsid w:val="00EA4CD6"/>
    <w:rsid w:val="00EA56CC"/>
    <w:rsid w:val="00EA7B74"/>
    <w:rsid w:val="00EB099F"/>
    <w:rsid w:val="00EB6070"/>
    <w:rsid w:val="00EB6CFD"/>
    <w:rsid w:val="00EC3520"/>
    <w:rsid w:val="00ED55F0"/>
    <w:rsid w:val="00ED5FD2"/>
    <w:rsid w:val="00EE60FF"/>
    <w:rsid w:val="00EF0AC6"/>
    <w:rsid w:val="00EF1C91"/>
    <w:rsid w:val="00EF23A8"/>
    <w:rsid w:val="00EF55A3"/>
    <w:rsid w:val="00F0423A"/>
    <w:rsid w:val="00F04FF5"/>
    <w:rsid w:val="00F04FF9"/>
    <w:rsid w:val="00F05C4D"/>
    <w:rsid w:val="00F06B14"/>
    <w:rsid w:val="00F06DA5"/>
    <w:rsid w:val="00F137D5"/>
    <w:rsid w:val="00F32ADD"/>
    <w:rsid w:val="00F32CFC"/>
    <w:rsid w:val="00F34A55"/>
    <w:rsid w:val="00F4596E"/>
    <w:rsid w:val="00F503AE"/>
    <w:rsid w:val="00F5065C"/>
    <w:rsid w:val="00F51171"/>
    <w:rsid w:val="00F52255"/>
    <w:rsid w:val="00F60E0C"/>
    <w:rsid w:val="00F61A81"/>
    <w:rsid w:val="00F639FB"/>
    <w:rsid w:val="00F641F8"/>
    <w:rsid w:val="00F71241"/>
    <w:rsid w:val="00F719A7"/>
    <w:rsid w:val="00F744B9"/>
    <w:rsid w:val="00F8464D"/>
    <w:rsid w:val="00F8534D"/>
    <w:rsid w:val="00F8761C"/>
    <w:rsid w:val="00F94A9A"/>
    <w:rsid w:val="00F972BA"/>
    <w:rsid w:val="00FA12A2"/>
    <w:rsid w:val="00FA1903"/>
    <w:rsid w:val="00FA21BB"/>
    <w:rsid w:val="00FA52B2"/>
    <w:rsid w:val="00FA575C"/>
    <w:rsid w:val="00FB1074"/>
    <w:rsid w:val="00FB3060"/>
    <w:rsid w:val="00FB525B"/>
    <w:rsid w:val="00FB722B"/>
    <w:rsid w:val="00FC013C"/>
    <w:rsid w:val="00FC3DFE"/>
    <w:rsid w:val="00FC5A4F"/>
    <w:rsid w:val="00FC5EB4"/>
    <w:rsid w:val="00FC6276"/>
    <w:rsid w:val="00FD0C0E"/>
    <w:rsid w:val="00FD1C0A"/>
    <w:rsid w:val="00FD596A"/>
    <w:rsid w:val="00FD7089"/>
    <w:rsid w:val="00FD72D2"/>
    <w:rsid w:val="00FE278E"/>
    <w:rsid w:val="00FE3484"/>
    <w:rsid w:val="00FE3781"/>
    <w:rsid w:val="00FE5979"/>
    <w:rsid w:val="00FE5C3E"/>
    <w:rsid w:val="00FE5FE7"/>
    <w:rsid w:val="00FE646F"/>
    <w:rsid w:val="00FE6844"/>
    <w:rsid w:val="00FF0B98"/>
    <w:rsid w:val="00FF4E1E"/>
    <w:rsid w:val="00FF4F12"/>
    <w:rsid w:val="00FF59C0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page number"/>
    <w:rsid w:val="00412DFD"/>
    <w:rPr>
      <w:rFonts w:ascii="Times New Roman" w:hAnsi="Times New Roman" w:cs="Times New Roman"/>
      <w:sz w:val="24"/>
      <w:szCs w:val="24"/>
    </w:rPr>
  </w:style>
  <w:style w:type="paragraph" w:styleId="af8">
    <w:name w:val="Title"/>
    <w:basedOn w:val="1"/>
    <w:next w:val="af9"/>
    <w:link w:val="afa"/>
    <w:rsid w:val="00E40B6F"/>
    <w:pPr>
      <w:keepNext/>
      <w:numPr>
        <w:numId w:val="0"/>
      </w:numPr>
      <w:tabs>
        <w:tab w:val="clear" w:pos="1418"/>
      </w:tabs>
      <w:suppressAutoHyphens w:val="0"/>
      <w:spacing w:before="360" w:line="240" w:lineRule="auto"/>
      <w:jc w:val="center"/>
    </w:pPr>
    <w:rPr>
      <w:rFonts w:ascii="Arial" w:eastAsia="Times New Roman" w:hAnsi="Arial" w:cs="Times New Roman"/>
      <w:bCs/>
      <w:caps/>
      <w:kern w:val="32"/>
      <w:sz w:val="28"/>
      <w:szCs w:val="28"/>
      <w:lang w:val="x-none" w:eastAsia="x-none"/>
    </w:rPr>
  </w:style>
  <w:style w:type="character" w:customStyle="1" w:styleId="afa">
    <w:name w:val="Заголовок Знак"/>
    <w:basedOn w:val="a1"/>
    <w:link w:val="af8"/>
    <w:rsid w:val="00E40B6F"/>
    <w:rPr>
      <w:rFonts w:ascii="Arial" w:eastAsia="Times New Roman" w:hAnsi="Arial" w:cs="Times New Roman"/>
      <w:b/>
      <w:bCs/>
      <w:caps/>
      <w:kern w:val="32"/>
      <w:sz w:val="28"/>
      <w:szCs w:val="28"/>
      <w:lang w:val="x-none" w:eastAsia="x-none"/>
    </w:rPr>
  </w:style>
  <w:style w:type="paragraph" w:styleId="af9">
    <w:name w:val="Body Text"/>
    <w:basedOn w:val="a0"/>
    <w:link w:val="afb"/>
    <w:uiPriority w:val="99"/>
    <w:semiHidden/>
    <w:unhideWhenUsed/>
    <w:rsid w:val="00E40B6F"/>
    <w:pPr>
      <w:spacing w:after="120"/>
    </w:pPr>
  </w:style>
  <w:style w:type="character" w:customStyle="1" w:styleId="afb">
    <w:name w:val="Основной текст Знак"/>
    <w:basedOn w:val="a1"/>
    <w:link w:val="af9"/>
    <w:uiPriority w:val="99"/>
    <w:semiHidden/>
    <w:rsid w:val="00E40B6F"/>
    <w:rPr>
      <w:rFonts w:ascii="Times New Roman" w:hAnsi="Times New Roman"/>
      <w:sz w:val="24"/>
    </w:rPr>
  </w:style>
  <w:style w:type="paragraph" w:styleId="afc">
    <w:name w:val="caption"/>
    <w:basedOn w:val="a0"/>
    <w:qFormat/>
    <w:rsid w:val="00CC348F"/>
    <w:pPr>
      <w:spacing w:line="240" w:lineRule="auto"/>
      <w:ind w:firstLine="0"/>
      <w:contextualSpacing w:val="0"/>
      <w:jc w:val="center"/>
    </w:pPr>
    <w:rPr>
      <w:rFonts w:ascii="Arial" w:eastAsia="Times New Roman" w:hAnsi="Arial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7.tiff"/><Relationship Id="rId2" Type="http://schemas.openxmlformats.org/officeDocument/2006/relationships/image" Target="media/image3.jpeg"/><Relationship Id="rId1" Type="http://schemas.openxmlformats.org/officeDocument/2006/relationships/image" Target="media/image2.emf"/><Relationship Id="rId6" Type="http://schemas.openxmlformats.org/officeDocument/2006/relationships/image" Target="media/image6.emf"/><Relationship Id="rId5" Type="http://schemas.openxmlformats.org/officeDocument/2006/relationships/image" Target="media/image5.png"/><Relationship Id="rId4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16379</TotalTime>
  <Pages>7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Pominov Yuriy</cp:lastModifiedBy>
  <cp:revision>413</cp:revision>
  <cp:lastPrinted>2023-12-05T13:26:00Z</cp:lastPrinted>
  <dcterms:created xsi:type="dcterms:W3CDTF">2022-08-04T13:48:00Z</dcterms:created>
  <dcterms:modified xsi:type="dcterms:W3CDTF">2023-12-05T13:28:00Z</dcterms:modified>
</cp:coreProperties>
</file>