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907D11" w:rsidRPr="00907D11" w14:paraId="2F41478F" w14:textId="77777777" w:rsidTr="00907D11">
        <w:tc>
          <w:tcPr>
            <w:tcW w:w="1129" w:type="dxa"/>
          </w:tcPr>
          <w:p w14:paraId="1ED98951" w14:textId="4BAAFA64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№</w:t>
            </w:r>
          </w:p>
          <w:p w14:paraId="1A75ACD7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п/п</w:t>
            </w:r>
          </w:p>
        </w:tc>
        <w:tc>
          <w:tcPr>
            <w:tcW w:w="709" w:type="dxa"/>
          </w:tcPr>
          <w:p w14:paraId="2F74615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№ в ЛСР</w:t>
            </w:r>
          </w:p>
        </w:tc>
        <w:tc>
          <w:tcPr>
            <w:tcW w:w="8930" w:type="dxa"/>
          </w:tcPr>
          <w:p w14:paraId="1EC7FB8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Наименование работ</w:t>
            </w:r>
          </w:p>
          <w:p w14:paraId="79098CEF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 xml:space="preserve"> </w:t>
            </w:r>
          </w:p>
        </w:tc>
        <w:tc>
          <w:tcPr>
            <w:tcW w:w="993" w:type="dxa"/>
          </w:tcPr>
          <w:p w14:paraId="7E70A8A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Ед.</w:t>
            </w:r>
          </w:p>
          <w:p w14:paraId="4303FEC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изм.</w:t>
            </w:r>
          </w:p>
        </w:tc>
        <w:tc>
          <w:tcPr>
            <w:tcW w:w="1134" w:type="dxa"/>
          </w:tcPr>
          <w:p w14:paraId="0B5274A9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Кол-во</w:t>
            </w:r>
          </w:p>
        </w:tc>
        <w:tc>
          <w:tcPr>
            <w:tcW w:w="3128" w:type="dxa"/>
          </w:tcPr>
          <w:p w14:paraId="755232BC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Ссылка на чертежи, спецификации</w:t>
            </w:r>
          </w:p>
        </w:tc>
        <w:tc>
          <w:tcPr>
            <w:tcW w:w="5807" w:type="dxa"/>
          </w:tcPr>
          <w:p w14:paraId="6D71511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Формула расчета, расчет объемов работ и расхода материалов</w:t>
            </w:r>
          </w:p>
        </w:tc>
      </w:tr>
      <w:tr w:rsidR="00907D11" w:rsidRPr="00907D11" w14:paraId="5FB9277A" w14:textId="77777777" w:rsidTr="00907D11">
        <w:tc>
          <w:tcPr>
            <w:tcW w:w="1129" w:type="dxa"/>
          </w:tcPr>
          <w:p w14:paraId="76630F30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709" w:type="dxa"/>
          </w:tcPr>
          <w:p w14:paraId="514AA743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2</w:t>
            </w:r>
          </w:p>
        </w:tc>
        <w:tc>
          <w:tcPr>
            <w:tcW w:w="8930" w:type="dxa"/>
          </w:tcPr>
          <w:p w14:paraId="37FF94E0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3</w:t>
            </w:r>
          </w:p>
        </w:tc>
        <w:tc>
          <w:tcPr>
            <w:tcW w:w="993" w:type="dxa"/>
          </w:tcPr>
          <w:p w14:paraId="62FF1F8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4</w:t>
            </w:r>
          </w:p>
        </w:tc>
        <w:tc>
          <w:tcPr>
            <w:tcW w:w="1134" w:type="dxa"/>
          </w:tcPr>
          <w:p w14:paraId="706A5DAE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</w:tcPr>
          <w:p w14:paraId="3B98C6E9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6</w:t>
            </w:r>
          </w:p>
        </w:tc>
        <w:tc>
          <w:tcPr>
            <w:tcW w:w="5807" w:type="dxa"/>
          </w:tcPr>
          <w:p w14:paraId="6F13A54B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7</w:t>
            </w:r>
          </w:p>
        </w:tc>
      </w:tr>
      <w:tr w:rsidR="00907D11" w:rsidRPr="00907D11" w14:paraId="55BCA1FE" w14:textId="77777777" w:rsidTr="00907D11">
        <w:tc>
          <w:tcPr>
            <w:tcW w:w="21830" w:type="dxa"/>
            <w:gridSpan w:val="7"/>
            <w:shd w:val="clear" w:color="auto" w:fill="FFFFFF" w:themeFill="background1"/>
          </w:tcPr>
          <w:p w14:paraId="3012A124" w14:textId="02A83075" w:rsidR="008A3035" w:rsidRPr="00907D11" w:rsidRDefault="003E5E76" w:rsidP="00907D11">
            <w:pPr>
              <w:jc w:val="center"/>
              <w:rPr>
                <w:b/>
                <w:bCs/>
              </w:rPr>
            </w:pPr>
            <w:r w:rsidRPr="00907D11">
              <w:rPr>
                <w:b/>
                <w:bCs/>
              </w:rPr>
              <w:t>Восстановительные работы</w:t>
            </w:r>
          </w:p>
        </w:tc>
      </w:tr>
      <w:tr w:rsidR="00907D11" w:rsidRPr="00907D11" w14:paraId="7A2601AB" w14:textId="77777777" w:rsidTr="00907D11">
        <w:trPr>
          <w:trHeight w:val="307"/>
        </w:trPr>
        <w:tc>
          <w:tcPr>
            <w:tcW w:w="1129" w:type="dxa"/>
            <w:vMerge w:val="restart"/>
            <w:vAlign w:val="center"/>
          </w:tcPr>
          <w:p w14:paraId="3DEA7937" w14:textId="77777777" w:rsidR="008F0396" w:rsidRPr="00907D11" w:rsidRDefault="008F0396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7391908" w14:textId="57D9583E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4AE7A0E" w14:textId="16654926" w:rsidR="008F0396" w:rsidRPr="00907D11" w:rsidRDefault="00731240" w:rsidP="00907D11">
            <w:r w:rsidRPr="00907D11">
              <w:t>ДФ-1</w:t>
            </w:r>
            <w:r w:rsidR="00631453" w:rsidRPr="00907D11">
              <w:t>.</w:t>
            </w:r>
            <w:r w:rsidRPr="00907D11">
              <w:t xml:space="preserve"> </w:t>
            </w:r>
            <w:r w:rsidR="008F0396" w:rsidRPr="00907D11">
              <w:t>Восстановление фундаментной балки в осях Д-Д/2:</w:t>
            </w:r>
          </w:p>
          <w:p w14:paraId="148230E2" w14:textId="4A76977E" w:rsidR="008F0396" w:rsidRPr="00907D11" w:rsidRDefault="008F0396" w:rsidP="00907D11"/>
        </w:tc>
        <w:tc>
          <w:tcPr>
            <w:tcW w:w="993" w:type="dxa"/>
            <w:vAlign w:val="center"/>
          </w:tcPr>
          <w:p w14:paraId="619A13EF" w14:textId="5BAC96B0" w:rsidR="008F0396" w:rsidRPr="00907D11" w:rsidRDefault="008F0396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EFB9CC0" w14:textId="4F18142A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3128" w:type="dxa"/>
            <w:vMerge w:val="restart"/>
            <w:vAlign w:val="center"/>
          </w:tcPr>
          <w:p w14:paraId="4A0B402A" w14:textId="77777777" w:rsidR="00631453" w:rsidRPr="00907D11" w:rsidRDefault="008F0396" w:rsidP="00907D11">
            <w:pPr>
              <w:pStyle w:val="aff1"/>
              <w:ind w:left="0"/>
              <w:jc w:val="center"/>
            </w:pPr>
            <w:r w:rsidRPr="00907D11">
              <w:t>ТО-02-2023</w:t>
            </w:r>
            <w:r w:rsidR="00AD0127" w:rsidRPr="00907D11">
              <w:t>, л. 61</w:t>
            </w:r>
          </w:p>
          <w:p w14:paraId="45B9654A" w14:textId="70577888" w:rsidR="000E4FD0" w:rsidRPr="00907D11" w:rsidRDefault="000E4FD0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746FA551" w14:textId="46A7E84B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72CC6314" w14:textId="77777777" w:rsidTr="00907D11">
        <w:tc>
          <w:tcPr>
            <w:tcW w:w="1129" w:type="dxa"/>
            <w:vMerge/>
            <w:vAlign w:val="center"/>
          </w:tcPr>
          <w:p w14:paraId="6962E9F7" w14:textId="77777777" w:rsidR="008F0396" w:rsidRPr="00907D11" w:rsidRDefault="008F0396" w:rsidP="00907D11">
            <w:pPr>
              <w:pStyle w:val="aff1"/>
              <w:jc w:val="center"/>
            </w:pPr>
          </w:p>
        </w:tc>
        <w:tc>
          <w:tcPr>
            <w:tcW w:w="709" w:type="dxa"/>
            <w:vAlign w:val="center"/>
          </w:tcPr>
          <w:p w14:paraId="12B6A0D8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453878" w14:textId="62F14A86" w:rsidR="008F0396" w:rsidRPr="00907D11" w:rsidRDefault="008F0396" w:rsidP="00907D11">
            <w:r w:rsidRPr="00907D11">
              <w:t>- Зачистка оголенной арматуры от продуктов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1193F756" w14:textId="4DBDBAB4" w:rsidR="008F0396" w:rsidRPr="00907D11" w:rsidRDefault="00D510BC" w:rsidP="00907D11">
            <w:pPr>
              <w:jc w:val="center"/>
            </w:pPr>
            <w:r w:rsidRPr="00907D11">
              <w:t>м.</w:t>
            </w:r>
            <w:r w:rsidR="008D39F4" w:rsidRPr="00907D11">
              <w:t xml:space="preserve"> </w:t>
            </w:r>
            <w:r w:rsidRPr="00907D11">
              <w:t>п.</w:t>
            </w:r>
          </w:p>
        </w:tc>
        <w:tc>
          <w:tcPr>
            <w:tcW w:w="1134" w:type="dxa"/>
            <w:vAlign w:val="center"/>
          </w:tcPr>
          <w:p w14:paraId="74846A5E" w14:textId="74D2FD18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8</w:t>
            </w:r>
          </w:p>
        </w:tc>
        <w:tc>
          <w:tcPr>
            <w:tcW w:w="3128" w:type="dxa"/>
            <w:vMerge/>
            <w:vAlign w:val="center"/>
          </w:tcPr>
          <w:p w14:paraId="16F19DF9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4E461CD1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</w:tr>
      <w:tr w:rsidR="00907D11" w:rsidRPr="00907D11" w14:paraId="1180954D" w14:textId="77777777" w:rsidTr="00907D11">
        <w:tc>
          <w:tcPr>
            <w:tcW w:w="1129" w:type="dxa"/>
            <w:vMerge/>
            <w:vAlign w:val="center"/>
          </w:tcPr>
          <w:p w14:paraId="546300D9" w14:textId="77777777" w:rsidR="008F0396" w:rsidRPr="00907D11" w:rsidRDefault="008F0396" w:rsidP="00907D11">
            <w:pPr>
              <w:pStyle w:val="aff1"/>
              <w:jc w:val="center"/>
            </w:pPr>
          </w:p>
        </w:tc>
        <w:tc>
          <w:tcPr>
            <w:tcW w:w="709" w:type="dxa"/>
            <w:vAlign w:val="center"/>
          </w:tcPr>
          <w:p w14:paraId="75245A3F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EA725CA" w14:textId="2F63F438" w:rsidR="008F0396" w:rsidRPr="00907D11" w:rsidRDefault="008F0396" w:rsidP="00907D11">
            <w:r w:rsidRPr="00907D11">
              <w:t xml:space="preserve">- </w:t>
            </w:r>
            <w:r w:rsidR="000E4FD0" w:rsidRPr="00907D11">
              <w:t>Покрытие</w:t>
            </w:r>
            <w:r w:rsidRPr="00907D11">
              <w:t xml:space="preserve"> повреждённых участков </w:t>
            </w:r>
            <w:r w:rsidR="00631453" w:rsidRPr="00907D11">
              <w:t xml:space="preserve">арматуры </w:t>
            </w:r>
            <w:proofErr w:type="spellStart"/>
            <w:r w:rsidR="00631453" w:rsidRPr="00907D11">
              <w:t>цинкнаполненной</w:t>
            </w:r>
            <w:proofErr w:type="spellEnd"/>
            <w:r w:rsidR="00631453" w:rsidRPr="00907D11">
              <w:t xml:space="preserve"> полиуретановой грунтовкой «ЦИНОТАН» и </w:t>
            </w:r>
            <w:r w:rsidR="000E4FD0" w:rsidRPr="00907D11">
              <w:t xml:space="preserve">восстановление </w:t>
            </w:r>
            <w:r w:rsidRPr="00907D11">
              <w:t>балки ремонтным составом «</w:t>
            </w:r>
            <w:proofErr w:type="spellStart"/>
            <w:r w:rsidR="00631453" w:rsidRPr="00907D11">
              <w:t>Рунит</w:t>
            </w:r>
            <w:proofErr w:type="spellEnd"/>
            <w:r w:rsidR="00631453" w:rsidRPr="00907D11">
              <w:t xml:space="preserve"> Ремонт бетона и камня (М500)</w:t>
            </w:r>
            <w:r w:rsidRPr="00907D11">
              <w:t xml:space="preserve">» </w:t>
            </w:r>
            <w:r w:rsidR="00631453" w:rsidRPr="00907D11">
              <w:t>(</w:t>
            </w:r>
            <w:r w:rsidRPr="00907D11">
              <w:t>или аналог</w:t>
            </w:r>
            <w:r w:rsidR="00631453" w:rsidRPr="00907D11">
              <w:t>)</w:t>
            </w:r>
          </w:p>
        </w:tc>
        <w:tc>
          <w:tcPr>
            <w:tcW w:w="993" w:type="dxa"/>
            <w:vAlign w:val="center"/>
          </w:tcPr>
          <w:p w14:paraId="3D617672" w14:textId="17E2991B" w:rsidR="008F0396" w:rsidRPr="00907D11" w:rsidRDefault="008F0396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F09D8DE" w14:textId="6B1867EA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3128" w:type="dxa"/>
            <w:vMerge/>
            <w:vAlign w:val="center"/>
          </w:tcPr>
          <w:p w14:paraId="17D1943E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5E30CEF6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</w:tr>
      <w:tr w:rsidR="00907D11" w:rsidRPr="00907D11" w14:paraId="41F95445" w14:textId="77777777" w:rsidTr="00907D11">
        <w:tc>
          <w:tcPr>
            <w:tcW w:w="1129" w:type="dxa"/>
            <w:vMerge w:val="restart"/>
            <w:vAlign w:val="center"/>
          </w:tcPr>
          <w:p w14:paraId="758EA73A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CB245D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E2F41C5" w14:textId="04D33B42" w:rsidR="008E243D" w:rsidRPr="00907D11" w:rsidRDefault="008E243D" w:rsidP="00907D11">
            <w:r w:rsidRPr="00907D11">
              <w:t>ДК-1, ДК-2, ДК-3. Восстановление железобетонных колонн:</w:t>
            </w:r>
          </w:p>
        </w:tc>
        <w:tc>
          <w:tcPr>
            <w:tcW w:w="993" w:type="dxa"/>
            <w:vAlign w:val="center"/>
          </w:tcPr>
          <w:p w14:paraId="55FB009A" w14:textId="00AE49B6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52EC37" w14:textId="57638C5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40</w:t>
            </w:r>
          </w:p>
        </w:tc>
        <w:tc>
          <w:tcPr>
            <w:tcW w:w="3128" w:type="dxa"/>
            <w:vMerge w:val="restart"/>
            <w:vAlign w:val="center"/>
          </w:tcPr>
          <w:p w14:paraId="5F937B7E" w14:textId="7777777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62</w:t>
            </w:r>
          </w:p>
          <w:p w14:paraId="1D3CAC69" w14:textId="5A312184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3BAEF4FD" w14:textId="0F318A96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214E0E06" w14:textId="77777777" w:rsidTr="00907D11">
        <w:tc>
          <w:tcPr>
            <w:tcW w:w="1129" w:type="dxa"/>
            <w:vMerge/>
            <w:vAlign w:val="center"/>
          </w:tcPr>
          <w:p w14:paraId="7848D9B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DD6589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31086F8" w14:textId="0645090C" w:rsidR="008E243D" w:rsidRPr="00907D11" w:rsidRDefault="008E243D" w:rsidP="00907D11">
            <w:r w:rsidRPr="00907D11">
              <w:t>- Зачистка оголенной арматуры от продуктов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6C16BF31" w14:textId="0896F871" w:rsidR="008E243D" w:rsidRPr="00907D11" w:rsidRDefault="008E243D" w:rsidP="00907D11">
            <w:pPr>
              <w:jc w:val="center"/>
            </w:pPr>
            <w:r w:rsidRPr="00907D11">
              <w:t>м. п.</w:t>
            </w:r>
          </w:p>
        </w:tc>
        <w:tc>
          <w:tcPr>
            <w:tcW w:w="1134" w:type="dxa"/>
            <w:vAlign w:val="center"/>
          </w:tcPr>
          <w:p w14:paraId="3FB1B89B" w14:textId="2B27B481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115,3</w:t>
            </w:r>
          </w:p>
        </w:tc>
        <w:tc>
          <w:tcPr>
            <w:tcW w:w="3128" w:type="dxa"/>
            <w:vMerge/>
            <w:vAlign w:val="center"/>
          </w:tcPr>
          <w:p w14:paraId="2003EB40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5164C10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18F0C80" w14:textId="77777777" w:rsidTr="00907D11">
        <w:trPr>
          <w:trHeight w:val="419"/>
        </w:trPr>
        <w:tc>
          <w:tcPr>
            <w:tcW w:w="1129" w:type="dxa"/>
            <w:vMerge/>
            <w:vAlign w:val="center"/>
          </w:tcPr>
          <w:p w14:paraId="4A7CC5E9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FC14B4B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2572594F" w14:textId="011E862C" w:rsidR="008E243D" w:rsidRPr="00907D11" w:rsidRDefault="008E243D" w:rsidP="00907D11"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 </w:t>
            </w:r>
          </w:p>
        </w:tc>
        <w:tc>
          <w:tcPr>
            <w:tcW w:w="993" w:type="dxa"/>
            <w:vAlign w:val="center"/>
          </w:tcPr>
          <w:p w14:paraId="2ED8F61B" w14:textId="5D3AC26F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4662B72" w14:textId="52A7C96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40</w:t>
            </w:r>
          </w:p>
        </w:tc>
        <w:tc>
          <w:tcPr>
            <w:tcW w:w="3128" w:type="dxa"/>
            <w:vMerge/>
            <w:vAlign w:val="center"/>
          </w:tcPr>
          <w:p w14:paraId="6E9D92BF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2E139D8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5E30BD99" w14:textId="77777777" w:rsidTr="00907D11">
        <w:trPr>
          <w:trHeight w:val="355"/>
        </w:trPr>
        <w:tc>
          <w:tcPr>
            <w:tcW w:w="1129" w:type="dxa"/>
            <w:vMerge/>
            <w:vAlign w:val="center"/>
          </w:tcPr>
          <w:p w14:paraId="364C57C2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9CF6F57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5EF297C" w14:textId="4A268FCC" w:rsidR="008E243D" w:rsidRPr="00907D11" w:rsidRDefault="008E243D" w:rsidP="00907D11">
            <w:r w:rsidRPr="00907D11">
              <w:t>- Восстановление повреждённых участко</w:t>
            </w:r>
            <w:r w:rsidR="00907D11" w:rsidRPr="00907D11">
              <w:t>в</w:t>
            </w:r>
            <w:r w:rsidRPr="00907D11">
              <w:t xml:space="preserve">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13173B76" w14:textId="4CCFBF98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D50E74B" w14:textId="6FDBF10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30</w:t>
            </w:r>
          </w:p>
        </w:tc>
        <w:tc>
          <w:tcPr>
            <w:tcW w:w="3128" w:type="dxa"/>
            <w:vMerge/>
            <w:vAlign w:val="center"/>
          </w:tcPr>
          <w:p w14:paraId="23C628C0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04161503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F317A89" w14:textId="77777777" w:rsidTr="00907D11">
        <w:trPr>
          <w:trHeight w:val="178"/>
        </w:trPr>
        <w:tc>
          <w:tcPr>
            <w:tcW w:w="1129" w:type="dxa"/>
            <w:vMerge w:val="restart"/>
            <w:vAlign w:val="center"/>
          </w:tcPr>
          <w:p w14:paraId="6883B5C3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FE0DB19" w14:textId="481B2175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0421F15" w14:textId="7EBD41E5" w:rsidR="008E243D" w:rsidRPr="00907D11" w:rsidRDefault="008E243D" w:rsidP="00907D11">
            <w:r w:rsidRPr="00907D11">
              <w:t>ДС-5. Восстановление торцевых кирпичных стен фонарей по осям 22 и 25:</w:t>
            </w:r>
          </w:p>
        </w:tc>
        <w:tc>
          <w:tcPr>
            <w:tcW w:w="993" w:type="dxa"/>
            <w:vAlign w:val="center"/>
          </w:tcPr>
          <w:p w14:paraId="53AF29AA" w14:textId="126C9E5A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1DE5214" w14:textId="1EF94449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1600</w:t>
            </w:r>
          </w:p>
        </w:tc>
        <w:tc>
          <w:tcPr>
            <w:tcW w:w="3128" w:type="dxa"/>
            <w:vMerge w:val="restart"/>
            <w:vAlign w:val="center"/>
          </w:tcPr>
          <w:p w14:paraId="14C8FD52" w14:textId="12B33FB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63</w:t>
            </w:r>
          </w:p>
          <w:p w14:paraId="48FF6B48" w14:textId="6F48923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09C394D6" w14:textId="317DC124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14C1C9D2" w14:textId="77777777" w:rsidTr="00907D11">
        <w:tc>
          <w:tcPr>
            <w:tcW w:w="1129" w:type="dxa"/>
            <w:vMerge/>
            <w:vAlign w:val="center"/>
          </w:tcPr>
          <w:p w14:paraId="00E68F4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81341F4" w14:textId="53DF64A9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5D5F919" w14:textId="58B82312" w:rsidR="008E243D" w:rsidRPr="00907D11" w:rsidRDefault="008E243D" w:rsidP="00907D11"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  <w:vAlign w:val="center"/>
          </w:tcPr>
          <w:p w14:paraId="7CC1EFAF" w14:textId="205409B7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150C97" w14:textId="77CFFC1C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906,6</w:t>
            </w:r>
          </w:p>
        </w:tc>
        <w:tc>
          <w:tcPr>
            <w:tcW w:w="3128" w:type="dxa"/>
            <w:vMerge/>
            <w:vAlign w:val="center"/>
          </w:tcPr>
          <w:p w14:paraId="3D90D067" w14:textId="5936735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7797C732" w14:textId="4A19C20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6B5B2839" w14:textId="77777777" w:rsidTr="00907D11">
        <w:tc>
          <w:tcPr>
            <w:tcW w:w="1129" w:type="dxa"/>
            <w:vMerge/>
            <w:vAlign w:val="center"/>
          </w:tcPr>
          <w:p w14:paraId="5C7168E4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D1E58C" w14:textId="3C259B76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605FE2DB" w14:textId="48307D7E" w:rsidR="008E243D" w:rsidRPr="00907D11" w:rsidRDefault="008E243D" w:rsidP="00907D11">
            <w:r w:rsidRPr="00907D11">
              <w:t xml:space="preserve">- </w:t>
            </w:r>
            <w:proofErr w:type="spellStart"/>
            <w:r w:rsidRPr="00907D11">
              <w:t>Инъецирование</w:t>
            </w:r>
            <w:proofErr w:type="spellEnd"/>
            <w:r w:rsidRPr="00907D11">
              <w:t xml:space="preserve"> трещин раствором нормальной прочности 12 МПа «</w:t>
            </w:r>
            <w:proofErr w:type="spellStart"/>
            <w:r w:rsidRPr="00907D11">
              <w:rPr>
                <w:lang w:val="en-US"/>
              </w:rPr>
              <w:t>Resmix</w:t>
            </w:r>
            <w:proofErr w:type="spellEnd"/>
            <w:r w:rsidRPr="00907D11">
              <w:t xml:space="preserve"> </w:t>
            </w:r>
            <w:r w:rsidRPr="00907D11">
              <w:rPr>
                <w:lang w:val="en-US"/>
              </w:rPr>
              <w:t>IL</w:t>
            </w:r>
            <w:r w:rsidRPr="00907D11">
              <w:t>-</w:t>
            </w:r>
            <w:r w:rsidRPr="00907D11">
              <w:rPr>
                <w:lang w:val="en-US"/>
              </w:rPr>
              <w:t>F</w:t>
            </w:r>
            <w:r w:rsidRPr="00907D11">
              <w:t>» (или аналог)</w:t>
            </w:r>
          </w:p>
        </w:tc>
        <w:tc>
          <w:tcPr>
            <w:tcW w:w="993" w:type="dxa"/>
            <w:vAlign w:val="center"/>
          </w:tcPr>
          <w:p w14:paraId="598ED1D6" w14:textId="29115F53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714D642" w14:textId="49555E39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3,5</w:t>
            </w:r>
          </w:p>
        </w:tc>
        <w:tc>
          <w:tcPr>
            <w:tcW w:w="3128" w:type="dxa"/>
            <w:vMerge/>
            <w:vAlign w:val="center"/>
          </w:tcPr>
          <w:p w14:paraId="556C81CF" w14:textId="4CEC286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3EBCC841" w14:textId="537BBC1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0A18BC84" w14:textId="77777777" w:rsidTr="00907D11">
        <w:tc>
          <w:tcPr>
            <w:tcW w:w="1129" w:type="dxa"/>
            <w:vMerge/>
            <w:vAlign w:val="center"/>
          </w:tcPr>
          <w:p w14:paraId="1099C8D9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6BAFA01" w14:textId="09C9BF35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E15FC02" w14:textId="75561A84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  <w:vAlign w:val="center"/>
          </w:tcPr>
          <w:p w14:paraId="2C71DE7A" w14:textId="1E67737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770AAA4" w14:textId="7C79EA90" w:rsidR="008E243D" w:rsidRPr="00907D11" w:rsidRDefault="008E243D" w:rsidP="00907D11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 w:rsidRPr="00907D11">
              <w:t>328,4</w:t>
            </w:r>
          </w:p>
        </w:tc>
        <w:tc>
          <w:tcPr>
            <w:tcW w:w="3128" w:type="dxa"/>
            <w:vMerge/>
            <w:vAlign w:val="center"/>
          </w:tcPr>
          <w:p w14:paraId="284F1186" w14:textId="242DAE32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7C600124" w14:textId="5D9B26D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D7E6ADD" w14:textId="77777777" w:rsidTr="00907D11">
        <w:tc>
          <w:tcPr>
            <w:tcW w:w="1129" w:type="dxa"/>
            <w:vMerge w:val="restart"/>
            <w:vAlign w:val="center"/>
          </w:tcPr>
          <w:p w14:paraId="79F039E8" w14:textId="2A831A58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FEA857A" w14:textId="1BB916B8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30F471A" w14:textId="765417DB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ДС-1. Восстановление арматуры перемычек над оконными проемами:</w:t>
            </w:r>
          </w:p>
        </w:tc>
        <w:tc>
          <w:tcPr>
            <w:tcW w:w="993" w:type="dxa"/>
            <w:vAlign w:val="center"/>
          </w:tcPr>
          <w:p w14:paraId="6C27899C" w14:textId="601D1BF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D7055B" w14:textId="23B8B29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 w:val="restart"/>
            <w:vAlign w:val="center"/>
          </w:tcPr>
          <w:p w14:paraId="5C4B501B" w14:textId="01010E9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64</w:t>
            </w:r>
          </w:p>
          <w:p w14:paraId="2AF54C40" w14:textId="504CFD4A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1F7B0513" w14:textId="49FCA3BD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6625C708" w14:textId="77777777" w:rsidTr="00907D11">
        <w:tc>
          <w:tcPr>
            <w:tcW w:w="1129" w:type="dxa"/>
            <w:vMerge/>
            <w:vAlign w:val="center"/>
          </w:tcPr>
          <w:p w14:paraId="27645AF9" w14:textId="02965C0B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002DA0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873E52A" w14:textId="479774A3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Зачистка оголенной арматуры от продуктов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312B37D4" w14:textId="57C66D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2098300" w14:textId="784D208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/>
            <w:vAlign w:val="center"/>
          </w:tcPr>
          <w:p w14:paraId="21F37FAD" w14:textId="791AB91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575E02C" w14:textId="78914BED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7863CBAD" w14:textId="77777777" w:rsidTr="00907D11">
        <w:trPr>
          <w:trHeight w:val="439"/>
        </w:trPr>
        <w:tc>
          <w:tcPr>
            <w:tcW w:w="1129" w:type="dxa"/>
            <w:vMerge/>
            <w:vAlign w:val="center"/>
          </w:tcPr>
          <w:p w14:paraId="0FE0142A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2724249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65B8BF" w14:textId="100879E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</w:t>
            </w:r>
          </w:p>
        </w:tc>
        <w:tc>
          <w:tcPr>
            <w:tcW w:w="993" w:type="dxa"/>
            <w:vAlign w:val="center"/>
          </w:tcPr>
          <w:p w14:paraId="1D6D4324" w14:textId="72713AF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3B5880F" w14:textId="1C3217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/>
            <w:vAlign w:val="center"/>
          </w:tcPr>
          <w:p w14:paraId="663161F7" w14:textId="017EEB9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F883B9E" w14:textId="78020B78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28DB18D" w14:textId="77777777" w:rsidTr="00907D11">
        <w:trPr>
          <w:trHeight w:val="107"/>
        </w:trPr>
        <w:tc>
          <w:tcPr>
            <w:tcW w:w="1129" w:type="dxa"/>
            <w:vMerge/>
            <w:vAlign w:val="center"/>
          </w:tcPr>
          <w:p w14:paraId="6EFA4751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28ED262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C29B912" w14:textId="27A4B73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участко</w:t>
            </w:r>
            <w:r w:rsidR="00907D11" w:rsidRPr="00907D11">
              <w:t>в</w:t>
            </w:r>
            <w:r w:rsidRPr="00907D11">
              <w:t xml:space="preserve">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37AD953F" w14:textId="5C2928E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436416" w14:textId="451A74A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3,5</w:t>
            </w:r>
          </w:p>
        </w:tc>
        <w:tc>
          <w:tcPr>
            <w:tcW w:w="3128" w:type="dxa"/>
            <w:vMerge/>
            <w:vAlign w:val="center"/>
          </w:tcPr>
          <w:p w14:paraId="49635D6F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4044312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BFF86FF" w14:textId="77777777" w:rsidTr="00907D11">
        <w:tc>
          <w:tcPr>
            <w:tcW w:w="1129" w:type="dxa"/>
            <w:vMerge w:val="restart"/>
            <w:vAlign w:val="center"/>
          </w:tcPr>
          <w:p w14:paraId="464258D6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A56D5D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0579477" w14:textId="0DC3C07B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ДС-2, ДС-3, ДС-4. Восстановление поврежденных участков кирпичной кладки стен по оси 22:</w:t>
            </w:r>
          </w:p>
        </w:tc>
        <w:tc>
          <w:tcPr>
            <w:tcW w:w="993" w:type="dxa"/>
            <w:vAlign w:val="center"/>
          </w:tcPr>
          <w:p w14:paraId="6AE78BF2" w14:textId="3FF5D6C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FF0A059" w14:textId="16675D7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 w:val="restart"/>
            <w:vAlign w:val="center"/>
          </w:tcPr>
          <w:p w14:paraId="4277A90A" w14:textId="5865BF9D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65</w:t>
            </w:r>
          </w:p>
          <w:p w14:paraId="5D4463A7" w14:textId="039CB1D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23AFD809" w14:textId="795F2C3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32CAF38D" w14:textId="77777777" w:rsidTr="00907D11">
        <w:tc>
          <w:tcPr>
            <w:tcW w:w="1129" w:type="dxa"/>
            <w:vMerge/>
            <w:vAlign w:val="center"/>
          </w:tcPr>
          <w:p w14:paraId="01F9586F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5C24F99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A74800C" w14:textId="41A8C42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  <w:vAlign w:val="center"/>
          </w:tcPr>
          <w:p w14:paraId="02610037" w14:textId="056CB6A6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E51E5C4" w14:textId="1B09921B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41,8</w:t>
            </w:r>
          </w:p>
        </w:tc>
        <w:tc>
          <w:tcPr>
            <w:tcW w:w="3128" w:type="dxa"/>
            <w:vMerge/>
            <w:vAlign w:val="center"/>
          </w:tcPr>
          <w:p w14:paraId="06E87B5B" w14:textId="509E3E6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FD112CD" w14:textId="34FC5D9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5499779" w14:textId="77777777" w:rsidTr="00907D11">
        <w:tc>
          <w:tcPr>
            <w:tcW w:w="1129" w:type="dxa"/>
            <w:vMerge/>
            <w:vAlign w:val="center"/>
          </w:tcPr>
          <w:p w14:paraId="5FC8569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3AECB0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B096A8" w14:textId="3FC8B8E8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Обеспыливание и увлажнение кирпичной кладки</w:t>
            </w:r>
          </w:p>
        </w:tc>
        <w:tc>
          <w:tcPr>
            <w:tcW w:w="993" w:type="dxa"/>
            <w:vAlign w:val="center"/>
          </w:tcPr>
          <w:p w14:paraId="289051D9" w14:textId="59C69E0D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A0A8C1" w14:textId="6FB3C6D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/>
            <w:vAlign w:val="center"/>
          </w:tcPr>
          <w:p w14:paraId="0576D36D" w14:textId="54EFA4DC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A99B1DF" w14:textId="00C65D22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64B23926" w14:textId="77777777" w:rsidTr="00907D11">
        <w:tc>
          <w:tcPr>
            <w:tcW w:w="1129" w:type="dxa"/>
            <w:vMerge/>
            <w:vAlign w:val="center"/>
          </w:tcPr>
          <w:p w14:paraId="3B68D518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C3DF2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8557293" w14:textId="047867E3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Заполнение швов раствором полимерцементным марки М100</w:t>
            </w:r>
          </w:p>
        </w:tc>
        <w:tc>
          <w:tcPr>
            <w:tcW w:w="993" w:type="dxa"/>
            <w:vAlign w:val="center"/>
          </w:tcPr>
          <w:p w14:paraId="61195834" w14:textId="33AA489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459A4D3" w14:textId="096D50E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/>
            <w:vAlign w:val="center"/>
          </w:tcPr>
          <w:p w14:paraId="1E14F5A4" w14:textId="6AA44A4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52056E4" w14:textId="33D76E03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5927EAB2" w14:textId="77777777" w:rsidTr="00907D11">
        <w:tc>
          <w:tcPr>
            <w:tcW w:w="1129" w:type="dxa"/>
            <w:vMerge/>
            <w:vAlign w:val="center"/>
          </w:tcPr>
          <w:p w14:paraId="3DD8BF1C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285D1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A8896AD" w14:textId="3783011C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  <w:vAlign w:val="center"/>
          </w:tcPr>
          <w:p w14:paraId="3509115D" w14:textId="5B376A6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EBDE33" w14:textId="4982FC63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28,51</w:t>
            </w:r>
          </w:p>
        </w:tc>
        <w:tc>
          <w:tcPr>
            <w:tcW w:w="3128" w:type="dxa"/>
            <w:vMerge/>
            <w:vAlign w:val="center"/>
          </w:tcPr>
          <w:p w14:paraId="6EB813F4" w14:textId="6B08C741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6E27825" w14:textId="655E3AF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DB36CCD" w14:textId="77777777" w:rsidTr="00907D11">
        <w:tc>
          <w:tcPr>
            <w:tcW w:w="1129" w:type="dxa"/>
            <w:vMerge w:val="restart"/>
            <w:vAlign w:val="center"/>
          </w:tcPr>
          <w:p w14:paraId="4C681F3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1825DD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155F6CB" w14:textId="60136C57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ДС-6. Восстановление поврежденных участков кладки:</w:t>
            </w:r>
          </w:p>
        </w:tc>
        <w:tc>
          <w:tcPr>
            <w:tcW w:w="993" w:type="dxa"/>
            <w:vAlign w:val="center"/>
          </w:tcPr>
          <w:p w14:paraId="29E97163" w14:textId="337A5CD2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BAF99CF" w14:textId="22CD278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 w:val="restart"/>
            <w:vAlign w:val="center"/>
          </w:tcPr>
          <w:p w14:paraId="48DFC6EF" w14:textId="7777777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65</w:t>
            </w:r>
          </w:p>
          <w:p w14:paraId="1AAC98E8" w14:textId="4BDF8CC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6A72B5C0" w14:textId="5A2777F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3EE2487A" w14:textId="77777777" w:rsidTr="00907D11">
        <w:tc>
          <w:tcPr>
            <w:tcW w:w="1129" w:type="dxa"/>
            <w:vMerge/>
            <w:vAlign w:val="center"/>
          </w:tcPr>
          <w:p w14:paraId="4224C41C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784335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5B2BA9E" w14:textId="7A43DB0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</w:tcPr>
          <w:p w14:paraId="74AE1EB4" w14:textId="45A93E7B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6DCE164" w14:textId="5D5E16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72BF98D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B58207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868B089" w14:textId="77777777" w:rsidTr="00907D11">
        <w:tc>
          <w:tcPr>
            <w:tcW w:w="1129" w:type="dxa"/>
            <w:vMerge/>
            <w:vAlign w:val="center"/>
          </w:tcPr>
          <w:p w14:paraId="0A034298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A1E85A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FF9451C" w14:textId="6957B1BC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Обеспыливание и увлажнение кирпичной кладки</w:t>
            </w:r>
          </w:p>
        </w:tc>
        <w:tc>
          <w:tcPr>
            <w:tcW w:w="993" w:type="dxa"/>
          </w:tcPr>
          <w:p w14:paraId="58DD11EC" w14:textId="08CEC90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340560E7" w14:textId="7D9F9A5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4D635369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7683C6A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194CF1FA" w14:textId="77777777" w:rsidTr="00907D11">
        <w:tc>
          <w:tcPr>
            <w:tcW w:w="1129" w:type="dxa"/>
            <w:vMerge/>
            <w:vAlign w:val="center"/>
          </w:tcPr>
          <w:p w14:paraId="234956B5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4F90168D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65BDECEC" w14:textId="0F4A5E26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Заполнение швов раствором полимерцементным марки М100</w:t>
            </w:r>
          </w:p>
        </w:tc>
        <w:tc>
          <w:tcPr>
            <w:tcW w:w="993" w:type="dxa"/>
          </w:tcPr>
          <w:p w14:paraId="4237016F" w14:textId="0003E5CC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33EE826" w14:textId="6EF0B9B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2F5CD811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7D9CAF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013394B" w14:textId="77777777" w:rsidTr="00907D11">
        <w:tc>
          <w:tcPr>
            <w:tcW w:w="1129" w:type="dxa"/>
            <w:vMerge/>
            <w:vAlign w:val="center"/>
          </w:tcPr>
          <w:p w14:paraId="39595A2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3E55E1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15882B6" w14:textId="467D1A8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</w:tcPr>
          <w:p w14:paraId="3B9B437A" w14:textId="30937011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E788479" w14:textId="2411B803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007F0382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3B634C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60AD20C" w14:textId="77777777" w:rsidTr="00907D11">
        <w:tc>
          <w:tcPr>
            <w:tcW w:w="1129" w:type="dxa"/>
            <w:vMerge w:val="restart"/>
            <w:vAlign w:val="center"/>
          </w:tcPr>
          <w:p w14:paraId="5305188B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8B7B65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3097E93" w14:textId="7105D114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ДП-1. Восстановление стропильных ферм, ферм фонаря, прогонов:</w:t>
            </w:r>
          </w:p>
        </w:tc>
        <w:tc>
          <w:tcPr>
            <w:tcW w:w="993" w:type="dxa"/>
            <w:vAlign w:val="center"/>
          </w:tcPr>
          <w:p w14:paraId="2E499FAD" w14:textId="533603C9" w:rsidR="008E243D" w:rsidRPr="00B77A65" w:rsidRDefault="008E243D" w:rsidP="00907D11">
            <w:pPr>
              <w:pStyle w:val="aff1"/>
              <w:ind w:left="0"/>
              <w:jc w:val="center"/>
            </w:pPr>
            <w:r w:rsidRPr="00B77A65">
              <w:t>м</w:t>
            </w:r>
            <w:r w:rsidRPr="00B77A6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97F7442" w14:textId="66E8B325" w:rsidR="008E243D" w:rsidRPr="00B77A65" w:rsidRDefault="00B77A65" w:rsidP="00907D11">
            <w:pPr>
              <w:pStyle w:val="aff1"/>
              <w:ind w:left="0"/>
              <w:jc w:val="center"/>
            </w:pPr>
            <w:r w:rsidRPr="00B77A65">
              <w:t>4700</w:t>
            </w:r>
          </w:p>
        </w:tc>
        <w:tc>
          <w:tcPr>
            <w:tcW w:w="3128" w:type="dxa"/>
            <w:vMerge w:val="restart"/>
            <w:vAlign w:val="center"/>
          </w:tcPr>
          <w:p w14:paraId="13394EC9" w14:textId="61DBFEA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66</w:t>
            </w:r>
          </w:p>
          <w:p w14:paraId="099BDB9A" w14:textId="3B428A23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13</w:t>
            </w:r>
          </w:p>
        </w:tc>
        <w:tc>
          <w:tcPr>
            <w:tcW w:w="5807" w:type="dxa"/>
            <w:vMerge w:val="restart"/>
            <w:vAlign w:val="center"/>
          </w:tcPr>
          <w:p w14:paraId="3B444B55" w14:textId="0DBB31F8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64FFC618" w14:textId="77777777" w:rsidTr="00907D11">
        <w:tc>
          <w:tcPr>
            <w:tcW w:w="1129" w:type="dxa"/>
            <w:vMerge/>
            <w:vAlign w:val="center"/>
          </w:tcPr>
          <w:p w14:paraId="0F17711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15A326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C4D17C3" w14:textId="1669E3C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Очистка металлических конструкций и арматуры от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449570B7" w14:textId="71EF8F0F" w:rsidR="008E243D" w:rsidRPr="00B77A65" w:rsidRDefault="008E243D" w:rsidP="00907D11">
            <w:pPr>
              <w:pStyle w:val="aff1"/>
              <w:ind w:left="0"/>
              <w:jc w:val="center"/>
            </w:pPr>
            <w:r w:rsidRPr="00B77A65">
              <w:t>м</w:t>
            </w:r>
            <w:r w:rsidRPr="00B77A6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411E89C" w14:textId="7849D21E" w:rsidR="008E243D" w:rsidRPr="00B77A65" w:rsidRDefault="00B77A65" w:rsidP="00907D11">
            <w:pPr>
              <w:pStyle w:val="aff1"/>
              <w:ind w:left="0"/>
              <w:jc w:val="center"/>
            </w:pPr>
            <w:r w:rsidRPr="00B77A65">
              <w:t>4700</w:t>
            </w:r>
          </w:p>
        </w:tc>
        <w:tc>
          <w:tcPr>
            <w:tcW w:w="3128" w:type="dxa"/>
            <w:vMerge/>
            <w:vAlign w:val="center"/>
          </w:tcPr>
          <w:p w14:paraId="2E157121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7A1CB4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A9A6203" w14:textId="77777777" w:rsidTr="00907D11">
        <w:tc>
          <w:tcPr>
            <w:tcW w:w="1129" w:type="dxa"/>
            <w:vMerge/>
            <w:vAlign w:val="center"/>
          </w:tcPr>
          <w:p w14:paraId="435F711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83630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2E7B59FD" w14:textId="0F27C19F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Покрытие антикоррозийным составом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</w:t>
            </w:r>
          </w:p>
        </w:tc>
        <w:tc>
          <w:tcPr>
            <w:tcW w:w="993" w:type="dxa"/>
            <w:vAlign w:val="center"/>
          </w:tcPr>
          <w:p w14:paraId="4D381334" w14:textId="0E5021DF" w:rsidR="008E243D" w:rsidRPr="00B77A65" w:rsidRDefault="008E243D" w:rsidP="00907D11">
            <w:pPr>
              <w:pStyle w:val="aff1"/>
              <w:ind w:left="0"/>
              <w:jc w:val="center"/>
            </w:pPr>
            <w:r w:rsidRPr="00B77A65">
              <w:t>м</w:t>
            </w:r>
            <w:r w:rsidRPr="00B77A6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B4598FD" w14:textId="0F235478" w:rsidR="008E243D" w:rsidRPr="00B77A65" w:rsidRDefault="00B77A65" w:rsidP="00907D11">
            <w:pPr>
              <w:pStyle w:val="aff1"/>
              <w:ind w:left="0"/>
              <w:jc w:val="center"/>
            </w:pPr>
            <w:r w:rsidRPr="00B77A65">
              <w:t>4700</w:t>
            </w:r>
          </w:p>
        </w:tc>
        <w:tc>
          <w:tcPr>
            <w:tcW w:w="3128" w:type="dxa"/>
            <w:vMerge/>
            <w:vAlign w:val="center"/>
          </w:tcPr>
          <w:p w14:paraId="380B1FB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DCC886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191D864F" w14:textId="77777777" w:rsidTr="00907D11">
        <w:tc>
          <w:tcPr>
            <w:tcW w:w="1129" w:type="dxa"/>
            <w:vMerge w:val="restart"/>
            <w:vAlign w:val="center"/>
          </w:tcPr>
          <w:p w14:paraId="1FAEF192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57637C5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3465036" w14:textId="270DECA2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ДБ-1. Восстановление подкрановых балок</w:t>
            </w:r>
          </w:p>
        </w:tc>
        <w:tc>
          <w:tcPr>
            <w:tcW w:w="993" w:type="dxa"/>
          </w:tcPr>
          <w:p w14:paraId="6B802B0A" w14:textId="20D5930A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F000F8D" w14:textId="3C14AC9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 w:val="restart"/>
            <w:vAlign w:val="center"/>
          </w:tcPr>
          <w:p w14:paraId="5E885BAF" w14:textId="5317019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ТО-02-2023, л. 68</w:t>
            </w:r>
          </w:p>
          <w:p w14:paraId="306163DF" w14:textId="2FFC4ED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23413F13" w14:textId="11056FA9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264B5691" w14:textId="77777777" w:rsidTr="00907D11">
        <w:tc>
          <w:tcPr>
            <w:tcW w:w="1129" w:type="dxa"/>
            <w:vMerge/>
            <w:vAlign w:val="center"/>
          </w:tcPr>
          <w:p w14:paraId="1CB64657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7B52F94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CEF0E8B" w14:textId="4D779113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- Зачистка оголенной арматуры от продуктов коррозии</w:t>
            </w:r>
          </w:p>
        </w:tc>
        <w:tc>
          <w:tcPr>
            <w:tcW w:w="993" w:type="dxa"/>
          </w:tcPr>
          <w:p w14:paraId="1A0DB2CE" w14:textId="2A63334E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м. п.</w:t>
            </w:r>
          </w:p>
        </w:tc>
        <w:tc>
          <w:tcPr>
            <w:tcW w:w="1134" w:type="dxa"/>
            <w:vAlign w:val="center"/>
          </w:tcPr>
          <w:p w14:paraId="1A91472E" w14:textId="5373138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2</w:t>
            </w:r>
          </w:p>
        </w:tc>
        <w:tc>
          <w:tcPr>
            <w:tcW w:w="3128" w:type="dxa"/>
            <w:vMerge/>
            <w:vAlign w:val="center"/>
          </w:tcPr>
          <w:p w14:paraId="526467FB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70F5F1D4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8499E69" w14:textId="77777777" w:rsidTr="00907D11">
        <w:trPr>
          <w:trHeight w:val="635"/>
        </w:trPr>
        <w:tc>
          <w:tcPr>
            <w:tcW w:w="1129" w:type="dxa"/>
            <w:vMerge/>
            <w:vAlign w:val="center"/>
          </w:tcPr>
          <w:p w14:paraId="3344B897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E6A505F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F9A2C57" w14:textId="4B58216F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 и восстановление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58A41218" w14:textId="2FA0B7B6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95712BD" w14:textId="5B9DBE80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/>
            <w:vAlign w:val="center"/>
          </w:tcPr>
          <w:p w14:paraId="0C76A558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EB1DBCA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F5F157F" w14:textId="77777777" w:rsidTr="00907D11">
        <w:trPr>
          <w:trHeight w:val="489"/>
        </w:trPr>
        <w:tc>
          <w:tcPr>
            <w:tcW w:w="1129" w:type="dxa"/>
            <w:vMerge/>
            <w:vAlign w:val="center"/>
          </w:tcPr>
          <w:p w14:paraId="3877C7FE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6403D5B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97EA872" w14:textId="13745466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участков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1B10F5D5" w14:textId="1C4FA5B8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4B3ACBD" w14:textId="36954568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/>
            <w:vAlign w:val="center"/>
          </w:tcPr>
          <w:p w14:paraId="2BF6CFFD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695E42B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</w:tbl>
    <w:p w14:paraId="24094B1B" w14:textId="77777777" w:rsidR="00E217CC" w:rsidRPr="00907D11" w:rsidRDefault="00E217CC" w:rsidP="00E217CC">
      <w:pPr>
        <w:rPr>
          <w:szCs w:val="24"/>
        </w:rPr>
      </w:pPr>
    </w:p>
    <w:p w14:paraId="0AAD7720" w14:textId="77777777" w:rsidR="00E217CC" w:rsidRPr="00907D11" w:rsidRDefault="00E217CC" w:rsidP="00E217CC">
      <w:pPr>
        <w:rPr>
          <w:szCs w:val="24"/>
        </w:rPr>
      </w:pPr>
    </w:p>
    <w:p w14:paraId="6FCE7AE5" w14:textId="526A28E2" w:rsidR="00E217CC" w:rsidRPr="00907D11" w:rsidRDefault="00E217CC" w:rsidP="0087493D">
      <w:pPr>
        <w:tabs>
          <w:tab w:val="left" w:pos="17237"/>
        </w:tabs>
        <w:rPr>
          <w:szCs w:val="24"/>
        </w:rPr>
      </w:pPr>
    </w:p>
    <w:p w14:paraId="3EAAC0A6" w14:textId="77777777" w:rsidR="00E217CC" w:rsidRPr="00907D11" w:rsidRDefault="00E217CC" w:rsidP="00E217CC">
      <w:pPr>
        <w:rPr>
          <w:szCs w:val="24"/>
        </w:rPr>
      </w:pPr>
    </w:p>
    <w:p w14:paraId="3A9FF4AE" w14:textId="55390421" w:rsidR="00E217CC" w:rsidRPr="00907D11" w:rsidRDefault="00E217CC" w:rsidP="00E217CC">
      <w:pPr>
        <w:rPr>
          <w:szCs w:val="24"/>
        </w:rPr>
      </w:pPr>
    </w:p>
    <w:sectPr w:rsidR="00E217CC" w:rsidRPr="00907D11" w:rsidSect="009A4298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10889" w14:textId="77777777" w:rsidR="008302A9" w:rsidRDefault="008302A9">
      <w:r>
        <w:separator/>
      </w:r>
    </w:p>
  </w:endnote>
  <w:endnote w:type="continuationSeparator" w:id="0">
    <w:p w14:paraId="7B4E760C" w14:textId="77777777" w:rsidR="008302A9" w:rsidRDefault="0083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58DB3BD3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58DB3BD3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4393907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r w:rsidR="0018713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71D8D2A3" w:rsidR="00F4000B" w:rsidRPr="00E27CFB" w:rsidRDefault="00A23930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428F3F3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3852ADDF" w:rsidR="00F4000B" w:rsidRPr="00305433" w:rsidRDefault="00305433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569D6C7A" w:rsidR="00F4000B" w:rsidRPr="0067187C" w:rsidRDefault="008E243D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0B774D0B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</w:t>
                                </w:r>
                                <w:r w:rsidR="008E243D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восстановительных</w:t>
                                </w: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F72E613">
                                      <wp:extent cx="1566041" cy="457200"/>
                                      <wp:effectExtent l="0" t="0" r="0" b="0"/>
                                      <wp:docPr id="1028763756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8763756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66041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51B8EE38" w:rsidR="00F4000B" w:rsidRPr="00E27CFB" w:rsidRDefault="00A23930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23FB232" w:rsidR="00F4000B" w:rsidRPr="00A23930" w:rsidRDefault="00A23930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4393907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r w:rsidR="0018713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2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71D8D2A3" w:rsidR="00F4000B" w:rsidRPr="00E27CFB" w:rsidRDefault="00A23930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428F3F3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3852ADDF" w:rsidR="00F4000B" w:rsidRPr="00305433" w:rsidRDefault="00305433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569D6C7A" w:rsidR="00F4000B" w:rsidRPr="0067187C" w:rsidRDefault="008E243D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1</w:t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0B774D0B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</w:t>
                          </w:r>
                          <w:r w:rsidR="008E243D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восстановительных</w:t>
                          </w: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F72E613">
                                <wp:extent cx="1566041" cy="457200"/>
                                <wp:effectExtent l="0" t="0" r="0" b="0"/>
                                <wp:docPr id="102876375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8763756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041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51B8EE38" w:rsidR="00F4000B" w:rsidRPr="00E27CFB" w:rsidRDefault="00A23930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23FB232" w:rsidR="00F4000B" w:rsidRPr="00A23930" w:rsidRDefault="00A23930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1CCB" w14:textId="77777777" w:rsidR="008302A9" w:rsidRDefault="008302A9">
      <w:r>
        <w:separator/>
      </w:r>
    </w:p>
  </w:footnote>
  <w:footnote w:type="continuationSeparator" w:id="0">
    <w:p w14:paraId="232A6C16" w14:textId="77777777" w:rsidR="008302A9" w:rsidRDefault="0083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E2"/>
    <w:multiLevelType w:val="hybridMultilevel"/>
    <w:tmpl w:val="4C5C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AF"/>
    <w:multiLevelType w:val="hybridMultilevel"/>
    <w:tmpl w:val="88A248CC"/>
    <w:lvl w:ilvl="0" w:tplc="9502066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" w15:restartNumberingAfterBreak="0">
    <w:nsid w:val="093903FC"/>
    <w:multiLevelType w:val="hybridMultilevel"/>
    <w:tmpl w:val="2ACA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5165"/>
    <w:multiLevelType w:val="hybridMultilevel"/>
    <w:tmpl w:val="D2CEC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3AC3"/>
    <w:multiLevelType w:val="multilevel"/>
    <w:tmpl w:val="4EE63A9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6EA0"/>
    <w:multiLevelType w:val="hybridMultilevel"/>
    <w:tmpl w:val="54B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12FE0"/>
    <w:multiLevelType w:val="hybridMultilevel"/>
    <w:tmpl w:val="1C06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2A0E"/>
    <w:multiLevelType w:val="hybridMultilevel"/>
    <w:tmpl w:val="39F2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575F"/>
    <w:multiLevelType w:val="hybridMultilevel"/>
    <w:tmpl w:val="AABC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23A94"/>
    <w:multiLevelType w:val="hybridMultilevel"/>
    <w:tmpl w:val="7BB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85695"/>
    <w:multiLevelType w:val="hybridMultilevel"/>
    <w:tmpl w:val="FB64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71693"/>
    <w:multiLevelType w:val="hybridMultilevel"/>
    <w:tmpl w:val="619C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4ED3"/>
    <w:multiLevelType w:val="hybridMultilevel"/>
    <w:tmpl w:val="79FE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B3F74"/>
    <w:multiLevelType w:val="hybridMultilevel"/>
    <w:tmpl w:val="4EE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57D65"/>
    <w:multiLevelType w:val="hybridMultilevel"/>
    <w:tmpl w:val="BECC1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4C69"/>
    <w:multiLevelType w:val="hybridMultilevel"/>
    <w:tmpl w:val="22C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5B0A"/>
    <w:multiLevelType w:val="hybridMultilevel"/>
    <w:tmpl w:val="D1EE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E6C3C65"/>
    <w:multiLevelType w:val="hybridMultilevel"/>
    <w:tmpl w:val="E7AC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66CD"/>
    <w:multiLevelType w:val="hybridMultilevel"/>
    <w:tmpl w:val="0BB80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DF6CA5"/>
    <w:multiLevelType w:val="hybridMultilevel"/>
    <w:tmpl w:val="9F90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C5A2D"/>
    <w:multiLevelType w:val="hybridMultilevel"/>
    <w:tmpl w:val="2ACAD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559B"/>
    <w:multiLevelType w:val="hybridMultilevel"/>
    <w:tmpl w:val="A882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203AC"/>
    <w:multiLevelType w:val="hybridMultilevel"/>
    <w:tmpl w:val="CA2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36D2C"/>
    <w:multiLevelType w:val="hybridMultilevel"/>
    <w:tmpl w:val="8EF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D0AD2"/>
    <w:multiLevelType w:val="hybridMultilevel"/>
    <w:tmpl w:val="982C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B4B01"/>
    <w:multiLevelType w:val="hybridMultilevel"/>
    <w:tmpl w:val="5698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5807">
    <w:abstractNumId w:val="6"/>
  </w:num>
  <w:num w:numId="2" w16cid:durableId="559753852">
    <w:abstractNumId w:val="21"/>
  </w:num>
  <w:num w:numId="3" w16cid:durableId="349911314">
    <w:abstractNumId w:val="18"/>
  </w:num>
  <w:num w:numId="4" w16cid:durableId="516887459">
    <w:abstractNumId w:val="7"/>
  </w:num>
  <w:num w:numId="5" w16cid:durableId="733508438">
    <w:abstractNumId w:val="3"/>
  </w:num>
  <w:num w:numId="6" w16cid:durableId="40978865">
    <w:abstractNumId w:val="26"/>
  </w:num>
  <w:num w:numId="7" w16cid:durableId="776101074">
    <w:abstractNumId w:val="12"/>
  </w:num>
  <w:num w:numId="8" w16cid:durableId="564410078">
    <w:abstractNumId w:val="14"/>
  </w:num>
  <w:num w:numId="9" w16cid:durableId="539131373">
    <w:abstractNumId w:val="17"/>
  </w:num>
  <w:num w:numId="10" w16cid:durableId="253590305">
    <w:abstractNumId w:val="25"/>
  </w:num>
  <w:num w:numId="11" w16cid:durableId="1546285951">
    <w:abstractNumId w:val="2"/>
  </w:num>
  <w:num w:numId="12" w16cid:durableId="335614644">
    <w:abstractNumId w:val="28"/>
  </w:num>
  <w:num w:numId="13" w16cid:durableId="415827470">
    <w:abstractNumId w:val="9"/>
  </w:num>
  <w:num w:numId="14" w16cid:durableId="104229042">
    <w:abstractNumId w:val="10"/>
  </w:num>
  <w:num w:numId="15" w16cid:durableId="518668006">
    <w:abstractNumId w:val="13"/>
  </w:num>
  <w:num w:numId="16" w16cid:durableId="1452476398">
    <w:abstractNumId w:val="11"/>
  </w:num>
  <w:num w:numId="17" w16cid:durableId="353532701">
    <w:abstractNumId w:val="19"/>
  </w:num>
  <w:num w:numId="18" w16cid:durableId="1156149970">
    <w:abstractNumId w:val="5"/>
  </w:num>
  <w:num w:numId="19" w16cid:durableId="1920867854">
    <w:abstractNumId w:val="15"/>
  </w:num>
  <w:num w:numId="20" w16cid:durableId="517044494">
    <w:abstractNumId w:val="20"/>
  </w:num>
  <w:num w:numId="21" w16cid:durableId="2106145059">
    <w:abstractNumId w:val="8"/>
  </w:num>
  <w:num w:numId="22" w16cid:durableId="1084456371">
    <w:abstractNumId w:val="27"/>
  </w:num>
  <w:num w:numId="23" w16cid:durableId="531764500">
    <w:abstractNumId w:val="24"/>
  </w:num>
  <w:num w:numId="24" w16cid:durableId="1295259739">
    <w:abstractNumId w:val="0"/>
  </w:num>
  <w:num w:numId="25" w16cid:durableId="297762355">
    <w:abstractNumId w:val="16"/>
  </w:num>
  <w:num w:numId="26" w16cid:durableId="1117482800">
    <w:abstractNumId w:val="22"/>
  </w:num>
  <w:num w:numId="27" w16cid:durableId="2139643661">
    <w:abstractNumId w:val="4"/>
  </w:num>
  <w:num w:numId="28" w16cid:durableId="878126517">
    <w:abstractNumId w:val="23"/>
  </w:num>
  <w:num w:numId="29" w16cid:durableId="40333324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13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54A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4E28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37F0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B08"/>
    <w:rsid w:val="00054FD8"/>
    <w:rsid w:val="0005652E"/>
    <w:rsid w:val="00056941"/>
    <w:rsid w:val="00056E8A"/>
    <w:rsid w:val="00057421"/>
    <w:rsid w:val="00057BDF"/>
    <w:rsid w:val="00057D33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45C7"/>
    <w:rsid w:val="00095173"/>
    <w:rsid w:val="0009541A"/>
    <w:rsid w:val="0009592B"/>
    <w:rsid w:val="0009630B"/>
    <w:rsid w:val="00096835"/>
    <w:rsid w:val="000969FF"/>
    <w:rsid w:val="00096D4C"/>
    <w:rsid w:val="00096E36"/>
    <w:rsid w:val="00097D28"/>
    <w:rsid w:val="00097EF2"/>
    <w:rsid w:val="00097F13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A7F24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4FD0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039"/>
    <w:rsid w:val="00110F0A"/>
    <w:rsid w:val="001117F6"/>
    <w:rsid w:val="001120ED"/>
    <w:rsid w:val="00112EE9"/>
    <w:rsid w:val="00113105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CF1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47372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B49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A39"/>
    <w:rsid w:val="00177B6F"/>
    <w:rsid w:val="00180D20"/>
    <w:rsid w:val="00180D27"/>
    <w:rsid w:val="001813A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13B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42BA"/>
    <w:rsid w:val="00195206"/>
    <w:rsid w:val="00195746"/>
    <w:rsid w:val="00195754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578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45E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8C5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2846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51A"/>
    <w:rsid w:val="00232F76"/>
    <w:rsid w:val="00233873"/>
    <w:rsid w:val="00233A4A"/>
    <w:rsid w:val="0023417B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0DF"/>
    <w:rsid w:val="002418B9"/>
    <w:rsid w:val="00241AC7"/>
    <w:rsid w:val="00241ECC"/>
    <w:rsid w:val="00242CE2"/>
    <w:rsid w:val="0024313B"/>
    <w:rsid w:val="002434CC"/>
    <w:rsid w:val="00243545"/>
    <w:rsid w:val="00243588"/>
    <w:rsid w:val="002435EC"/>
    <w:rsid w:val="00243685"/>
    <w:rsid w:val="00243C63"/>
    <w:rsid w:val="00243DDA"/>
    <w:rsid w:val="00243E66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368D"/>
    <w:rsid w:val="002738C4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1F4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51C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5563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5472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084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0EAB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18C"/>
    <w:rsid w:val="003052CA"/>
    <w:rsid w:val="00305307"/>
    <w:rsid w:val="00305433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48F0"/>
    <w:rsid w:val="003352B3"/>
    <w:rsid w:val="00335641"/>
    <w:rsid w:val="00335934"/>
    <w:rsid w:val="00335AF7"/>
    <w:rsid w:val="00335BD8"/>
    <w:rsid w:val="003365A3"/>
    <w:rsid w:val="003372D7"/>
    <w:rsid w:val="00337311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662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D7B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3F0E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4B26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41D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C4D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3D1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5EF1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5E76"/>
    <w:rsid w:val="003E657B"/>
    <w:rsid w:val="003E677F"/>
    <w:rsid w:val="003E6A5C"/>
    <w:rsid w:val="003E7136"/>
    <w:rsid w:val="003E78B1"/>
    <w:rsid w:val="003E7FD7"/>
    <w:rsid w:val="003F1FD8"/>
    <w:rsid w:val="003F272E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5723"/>
    <w:rsid w:val="004462BA"/>
    <w:rsid w:val="0044649B"/>
    <w:rsid w:val="00446A78"/>
    <w:rsid w:val="00446E20"/>
    <w:rsid w:val="00446E50"/>
    <w:rsid w:val="00447CA2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833"/>
    <w:rsid w:val="00454B12"/>
    <w:rsid w:val="00454BD7"/>
    <w:rsid w:val="004550A1"/>
    <w:rsid w:val="004550EB"/>
    <w:rsid w:val="0045590A"/>
    <w:rsid w:val="00455DA9"/>
    <w:rsid w:val="00456451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E07"/>
    <w:rsid w:val="0046511E"/>
    <w:rsid w:val="004651E9"/>
    <w:rsid w:val="004653BB"/>
    <w:rsid w:val="004661F9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6E7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A2C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720"/>
    <w:rsid w:val="004B2A3F"/>
    <w:rsid w:val="004B3216"/>
    <w:rsid w:val="004B32C7"/>
    <w:rsid w:val="004B3316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1497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10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4DF4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7B4"/>
    <w:rsid w:val="00553995"/>
    <w:rsid w:val="00553DC0"/>
    <w:rsid w:val="00554982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7CD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29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1E66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1E5D"/>
    <w:rsid w:val="005A215A"/>
    <w:rsid w:val="005A2860"/>
    <w:rsid w:val="005A41EC"/>
    <w:rsid w:val="005A4231"/>
    <w:rsid w:val="005A485E"/>
    <w:rsid w:val="005A4A95"/>
    <w:rsid w:val="005A4AAC"/>
    <w:rsid w:val="005A54FD"/>
    <w:rsid w:val="005A5846"/>
    <w:rsid w:val="005A5A0F"/>
    <w:rsid w:val="005A5A46"/>
    <w:rsid w:val="005A5C1C"/>
    <w:rsid w:val="005A697F"/>
    <w:rsid w:val="005A6AA8"/>
    <w:rsid w:val="005A6DC4"/>
    <w:rsid w:val="005A76BD"/>
    <w:rsid w:val="005A7722"/>
    <w:rsid w:val="005A7C9C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1ED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D7F3C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385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6C"/>
    <w:rsid w:val="005F7F98"/>
    <w:rsid w:val="00600186"/>
    <w:rsid w:val="00600347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57A5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1EC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0FD4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453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1F67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39A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07F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5F92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3C0B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0D6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3C0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E7D0C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E65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E8D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1240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1D0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0CC4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5C0"/>
    <w:rsid w:val="007D3C06"/>
    <w:rsid w:val="007D3CF9"/>
    <w:rsid w:val="007D41A2"/>
    <w:rsid w:val="007D4D03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355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6D0"/>
    <w:rsid w:val="007F795B"/>
    <w:rsid w:val="007F7B76"/>
    <w:rsid w:val="007F7D4E"/>
    <w:rsid w:val="00800D8B"/>
    <w:rsid w:val="00801018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54D"/>
    <w:rsid w:val="008276E8"/>
    <w:rsid w:val="00827B28"/>
    <w:rsid w:val="00827B6C"/>
    <w:rsid w:val="00827D15"/>
    <w:rsid w:val="00827E65"/>
    <w:rsid w:val="008302A9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37D8"/>
    <w:rsid w:val="00874381"/>
    <w:rsid w:val="0087493D"/>
    <w:rsid w:val="0087516B"/>
    <w:rsid w:val="0087526A"/>
    <w:rsid w:val="00875617"/>
    <w:rsid w:val="008758BE"/>
    <w:rsid w:val="00875E5B"/>
    <w:rsid w:val="00876A12"/>
    <w:rsid w:val="00876A3C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0D41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203"/>
    <w:rsid w:val="00896299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5E6"/>
    <w:rsid w:val="008A28F9"/>
    <w:rsid w:val="008A3035"/>
    <w:rsid w:val="008A3687"/>
    <w:rsid w:val="008A38E8"/>
    <w:rsid w:val="008A5777"/>
    <w:rsid w:val="008A5832"/>
    <w:rsid w:val="008A5887"/>
    <w:rsid w:val="008A6375"/>
    <w:rsid w:val="008A6686"/>
    <w:rsid w:val="008A6B53"/>
    <w:rsid w:val="008A6E07"/>
    <w:rsid w:val="008A6F68"/>
    <w:rsid w:val="008B0206"/>
    <w:rsid w:val="008B0E6E"/>
    <w:rsid w:val="008B0FB2"/>
    <w:rsid w:val="008B14F8"/>
    <w:rsid w:val="008B1C6A"/>
    <w:rsid w:val="008B20D4"/>
    <w:rsid w:val="008B218D"/>
    <w:rsid w:val="008B26F5"/>
    <w:rsid w:val="008B2DBB"/>
    <w:rsid w:val="008B39A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67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0A2D"/>
    <w:rsid w:val="008D157F"/>
    <w:rsid w:val="008D194A"/>
    <w:rsid w:val="008D2081"/>
    <w:rsid w:val="008D31C0"/>
    <w:rsid w:val="008D342C"/>
    <w:rsid w:val="008D383C"/>
    <w:rsid w:val="008D39F4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43D"/>
    <w:rsid w:val="008E2815"/>
    <w:rsid w:val="008E2A4B"/>
    <w:rsid w:val="008E30EA"/>
    <w:rsid w:val="008E31E9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396"/>
    <w:rsid w:val="008F0B1E"/>
    <w:rsid w:val="008F0B3F"/>
    <w:rsid w:val="008F1070"/>
    <w:rsid w:val="008F2021"/>
    <w:rsid w:val="008F2313"/>
    <w:rsid w:val="008F2820"/>
    <w:rsid w:val="008F3071"/>
    <w:rsid w:val="008F3076"/>
    <w:rsid w:val="008F318C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11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3C6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5B1B"/>
    <w:rsid w:val="0094638D"/>
    <w:rsid w:val="009468CA"/>
    <w:rsid w:val="00946BF3"/>
    <w:rsid w:val="009514C3"/>
    <w:rsid w:val="009519D1"/>
    <w:rsid w:val="009520CE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027"/>
    <w:rsid w:val="00967F00"/>
    <w:rsid w:val="00967FFA"/>
    <w:rsid w:val="009707C4"/>
    <w:rsid w:val="00970B21"/>
    <w:rsid w:val="009713C1"/>
    <w:rsid w:val="00971479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10D3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13F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97D31"/>
    <w:rsid w:val="009A0231"/>
    <w:rsid w:val="009A039C"/>
    <w:rsid w:val="009A092B"/>
    <w:rsid w:val="009A098A"/>
    <w:rsid w:val="009A0A95"/>
    <w:rsid w:val="009A1748"/>
    <w:rsid w:val="009A1FE2"/>
    <w:rsid w:val="009A2464"/>
    <w:rsid w:val="009A25E5"/>
    <w:rsid w:val="009A2CA7"/>
    <w:rsid w:val="009A2CCB"/>
    <w:rsid w:val="009A31E5"/>
    <w:rsid w:val="009A367C"/>
    <w:rsid w:val="009A3C7D"/>
    <w:rsid w:val="009A4298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5A3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2DD"/>
    <w:rsid w:val="009C7A8C"/>
    <w:rsid w:val="009D0346"/>
    <w:rsid w:val="009D071F"/>
    <w:rsid w:val="009D0944"/>
    <w:rsid w:val="009D0B4F"/>
    <w:rsid w:val="009D0B86"/>
    <w:rsid w:val="009D16A9"/>
    <w:rsid w:val="009D17AE"/>
    <w:rsid w:val="009D1C5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184"/>
    <w:rsid w:val="009D547E"/>
    <w:rsid w:val="009D5866"/>
    <w:rsid w:val="009D58E1"/>
    <w:rsid w:val="009D610A"/>
    <w:rsid w:val="009D775B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599A"/>
    <w:rsid w:val="009E59B5"/>
    <w:rsid w:val="009E6342"/>
    <w:rsid w:val="009E6F52"/>
    <w:rsid w:val="009E7D1D"/>
    <w:rsid w:val="009F06BF"/>
    <w:rsid w:val="009F0F95"/>
    <w:rsid w:val="009F14C5"/>
    <w:rsid w:val="009F1756"/>
    <w:rsid w:val="009F199C"/>
    <w:rsid w:val="009F1A41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03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6F88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39DE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4FA4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3F2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89C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17D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55D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27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7A1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50AB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855"/>
    <w:rsid w:val="00B43137"/>
    <w:rsid w:val="00B4349C"/>
    <w:rsid w:val="00B4354B"/>
    <w:rsid w:val="00B440FE"/>
    <w:rsid w:val="00B44DD0"/>
    <w:rsid w:val="00B462DF"/>
    <w:rsid w:val="00B46816"/>
    <w:rsid w:val="00B46B76"/>
    <w:rsid w:val="00B477D8"/>
    <w:rsid w:val="00B479A4"/>
    <w:rsid w:val="00B47A24"/>
    <w:rsid w:val="00B47B0F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133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77A65"/>
    <w:rsid w:val="00B800D0"/>
    <w:rsid w:val="00B80482"/>
    <w:rsid w:val="00B805D1"/>
    <w:rsid w:val="00B808D0"/>
    <w:rsid w:val="00B80ED2"/>
    <w:rsid w:val="00B811F6"/>
    <w:rsid w:val="00B8135E"/>
    <w:rsid w:val="00B815F0"/>
    <w:rsid w:val="00B818A2"/>
    <w:rsid w:val="00B81E3D"/>
    <w:rsid w:val="00B8208F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97C8D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5DDB"/>
    <w:rsid w:val="00BA662C"/>
    <w:rsid w:val="00BA69D6"/>
    <w:rsid w:val="00BA6C68"/>
    <w:rsid w:val="00BA767D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2972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083D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A35"/>
    <w:rsid w:val="00BF1CDE"/>
    <w:rsid w:val="00BF2B56"/>
    <w:rsid w:val="00BF2EB3"/>
    <w:rsid w:val="00BF3308"/>
    <w:rsid w:val="00BF367A"/>
    <w:rsid w:val="00BF3ADE"/>
    <w:rsid w:val="00BF3B23"/>
    <w:rsid w:val="00BF45B5"/>
    <w:rsid w:val="00BF477A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A20"/>
    <w:rsid w:val="00C03E8F"/>
    <w:rsid w:val="00C05024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6A1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6D2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50F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1B6D"/>
    <w:rsid w:val="00C52314"/>
    <w:rsid w:val="00C526D9"/>
    <w:rsid w:val="00C52B0C"/>
    <w:rsid w:val="00C52F72"/>
    <w:rsid w:val="00C53FCD"/>
    <w:rsid w:val="00C5445D"/>
    <w:rsid w:val="00C5484F"/>
    <w:rsid w:val="00C551AE"/>
    <w:rsid w:val="00C5525E"/>
    <w:rsid w:val="00C56849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87DE3"/>
    <w:rsid w:val="00C9093B"/>
    <w:rsid w:val="00C9141C"/>
    <w:rsid w:val="00C9197F"/>
    <w:rsid w:val="00C928D3"/>
    <w:rsid w:val="00C92DAE"/>
    <w:rsid w:val="00C93036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94B"/>
    <w:rsid w:val="00CA5E7F"/>
    <w:rsid w:val="00CA60F0"/>
    <w:rsid w:val="00CA623F"/>
    <w:rsid w:val="00CA69EE"/>
    <w:rsid w:val="00CA6AA3"/>
    <w:rsid w:val="00CA6EAC"/>
    <w:rsid w:val="00CA733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0DD0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512C"/>
    <w:rsid w:val="00CF5B07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0E3D"/>
    <w:rsid w:val="00D011D7"/>
    <w:rsid w:val="00D01289"/>
    <w:rsid w:val="00D0160B"/>
    <w:rsid w:val="00D016E3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C7F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575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0BC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3E96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754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377"/>
    <w:rsid w:val="00D914A2"/>
    <w:rsid w:val="00D91B24"/>
    <w:rsid w:val="00D92505"/>
    <w:rsid w:val="00D92B0B"/>
    <w:rsid w:val="00D939AD"/>
    <w:rsid w:val="00D93B7B"/>
    <w:rsid w:val="00D949C5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15A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4775"/>
    <w:rsid w:val="00DB5455"/>
    <w:rsid w:val="00DB5AC9"/>
    <w:rsid w:val="00DB5EE4"/>
    <w:rsid w:val="00DB7314"/>
    <w:rsid w:val="00DB7FD2"/>
    <w:rsid w:val="00DC01F2"/>
    <w:rsid w:val="00DC03D2"/>
    <w:rsid w:val="00DC0457"/>
    <w:rsid w:val="00DC0E3A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3D1"/>
    <w:rsid w:val="00DD0446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0D3A"/>
    <w:rsid w:val="00DE14BD"/>
    <w:rsid w:val="00DE1BDE"/>
    <w:rsid w:val="00DE2B22"/>
    <w:rsid w:val="00DE3492"/>
    <w:rsid w:val="00DE3680"/>
    <w:rsid w:val="00DE39F0"/>
    <w:rsid w:val="00DE4254"/>
    <w:rsid w:val="00DE428D"/>
    <w:rsid w:val="00DE52D2"/>
    <w:rsid w:val="00DE5805"/>
    <w:rsid w:val="00DE585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0F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7F1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07E51"/>
    <w:rsid w:val="00E10293"/>
    <w:rsid w:val="00E10F0B"/>
    <w:rsid w:val="00E11014"/>
    <w:rsid w:val="00E1119C"/>
    <w:rsid w:val="00E11EDE"/>
    <w:rsid w:val="00E120BB"/>
    <w:rsid w:val="00E12275"/>
    <w:rsid w:val="00E1265E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E3D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2D58"/>
    <w:rsid w:val="00E332A2"/>
    <w:rsid w:val="00E34353"/>
    <w:rsid w:val="00E34656"/>
    <w:rsid w:val="00E3494C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62E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6D6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5D37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824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4EAF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976F2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3AE"/>
    <w:rsid w:val="00EB0A5A"/>
    <w:rsid w:val="00EB11F1"/>
    <w:rsid w:val="00EB1791"/>
    <w:rsid w:val="00EB259C"/>
    <w:rsid w:val="00EB274F"/>
    <w:rsid w:val="00EB2833"/>
    <w:rsid w:val="00EB28AF"/>
    <w:rsid w:val="00EB2950"/>
    <w:rsid w:val="00EB2E88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434D"/>
    <w:rsid w:val="00EC5270"/>
    <w:rsid w:val="00EC5DB0"/>
    <w:rsid w:val="00EC6457"/>
    <w:rsid w:val="00EC6B79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00A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65DD"/>
    <w:rsid w:val="00ED78FF"/>
    <w:rsid w:val="00ED7BCB"/>
    <w:rsid w:val="00ED7CB1"/>
    <w:rsid w:val="00EE07E4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08EA"/>
    <w:rsid w:val="00F01DA7"/>
    <w:rsid w:val="00F03E5C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0DF8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5F0A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3C1D"/>
    <w:rsid w:val="00F54089"/>
    <w:rsid w:val="00F540C0"/>
    <w:rsid w:val="00F546B7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2EBD"/>
    <w:rsid w:val="00F73193"/>
    <w:rsid w:val="00F73356"/>
    <w:rsid w:val="00F73EF5"/>
    <w:rsid w:val="00F7420A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492C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D2A"/>
    <w:rsid w:val="00FA1E8A"/>
    <w:rsid w:val="00FA1FB8"/>
    <w:rsid w:val="00FA2029"/>
    <w:rsid w:val="00FA2455"/>
    <w:rsid w:val="00FA2B32"/>
    <w:rsid w:val="00FA2B43"/>
    <w:rsid w:val="00FA3208"/>
    <w:rsid w:val="00FA3694"/>
    <w:rsid w:val="00FA3BDA"/>
    <w:rsid w:val="00FA4F9E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678D"/>
    <w:rsid w:val="00FB71DB"/>
    <w:rsid w:val="00FB73F5"/>
    <w:rsid w:val="00FB7981"/>
    <w:rsid w:val="00FB79B7"/>
    <w:rsid w:val="00FB7C8E"/>
    <w:rsid w:val="00FC02FE"/>
    <w:rsid w:val="00FC0497"/>
    <w:rsid w:val="00FC083D"/>
    <w:rsid w:val="00FC0A86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056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5C0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3DA9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0">
    <w:name w:val="heading 1"/>
    <w:basedOn w:val="a1"/>
    <w:next w:val="a1"/>
    <w:link w:val="11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2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3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4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0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5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1">
    <w:name w:val="Заголовок 1 Знак"/>
    <w:link w:val="10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numbering" w:customStyle="1" w:styleId="1">
    <w:name w:val="Текущий список1"/>
    <w:uiPriority w:val="99"/>
    <w:rsid w:val="002108C5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10536</TotalTime>
  <Pages>1</Pages>
  <Words>590</Words>
  <Characters>3878</Characters>
  <Application>Microsoft Office Word</Application>
  <DocSecurity>0</DocSecurity>
  <Lines>32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4460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Kazakov Andrey</cp:lastModifiedBy>
  <cp:revision>61</cp:revision>
  <cp:lastPrinted>2022-09-08T15:26:00Z</cp:lastPrinted>
  <dcterms:created xsi:type="dcterms:W3CDTF">2024-03-14T08:33:00Z</dcterms:created>
  <dcterms:modified xsi:type="dcterms:W3CDTF">2024-08-08T08:29:00Z</dcterms:modified>
  <cp:category>KU-CO-1952/14-ВК</cp:category>
</cp:coreProperties>
</file>