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38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930"/>
        <w:gridCol w:w="993"/>
        <w:gridCol w:w="1134"/>
        <w:gridCol w:w="3128"/>
        <w:gridCol w:w="5807"/>
      </w:tblGrid>
      <w:tr w:rsidR="00AE7EB6" w:rsidRPr="00147372" w14:paraId="2F41478F" w14:textId="77777777" w:rsidTr="00447CA2">
        <w:tc>
          <w:tcPr>
            <w:tcW w:w="1129" w:type="dxa"/>
          </w:tcPr>
          <w:p w14:paraId="1ED98951" w14:textId="4BAAFA64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№</w:t>
            </w:r>
          </w:p>
          <w:p w14:paraId="1A75ACD7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п/п</w:t>
            </w:r>
          </w:p>
        </w:tc>
        <w:tc>
          <w:tcPr>
            <w:tcW w:w="709" w:type="dxa"/>
          </w:tcPr>
          <w:p w14:paraId="2F74615D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№ в ЛСР</w:t>
            </w:r>
          </w:p>
        </w:tc>
        <w:tc>
          <w:tcPr>
            <w:tcW w:w="8930" w:type="dxa"/>
          </w:tcPr>
          <w:p w14:paraId="1EC7FB8A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Наименование работ</w:t>
            </w:r>
          </w:p>
          <w:p w14:paraId="79098CEF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 xml:space="preserve"> </w:t>
            </w:r>
          </w:p>
        </w:tc>
        <w:tc>
          <w:tcPr>
            <w:tcW w:w="993" w:type="dxa"/>
          </w:tcPr>
          <w:p w14:paraId="7E70A8AD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Ед.</w:t>
            </w:r>
          </w:p>
          <w:p w14:paraId="4303FECA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изм.</w:t>
            </w:r>
          </w:p>
        </w:tc>
        <w:tc>
          <w:tcPr>
            <w:tcW w:w="1134" w:type="dxa"/>
          </w:tcPr>
          <w:p w14:paraId="0B5274A9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Кол-во</w:t>
            </w:r>
          </w:p>
        </w:tc>
        <w:tc>
          <w:tcPr>
            <w:tcW w:w="3128" w:type="dxa"/>
          </w:tcPr>
          <w:p w14:paraId="755232BC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Ссылка на чертежи, спецификации</w:t>
            </w:r>
          </w:p>
        </w:tc>
        <w:tc>
          <w:tcPr>
            <w:tcW w:w="5807" w:type="dxa"/>
          </w:tcPr>
          <w:p w14:paraId="6D71511A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Формула расчета, расчет объемов работ и расхода материалов</w:t>
            </w:r>
          </w:p>
        </w:tc>
      </w:tr>
      <w:tr w:rsidR="00AE7EB6" w:rsidRPr="00147372" w14:paraId="5FB9277A" w14:textId="77777777" w:rsidTr="00447CA2">
        <w:tc>
          <w:tcPr>
            <w:tcW w:w="1129" w:type="dxa"/>
          </w:tcPr>
          <w:p w14:paraId="76630F30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1</w:t>
            </w:r>
          </w:p>
        </w:tc>
        <w:tc>
          <w:tcPr>
            <w:tcW w:w="709" w:type="dxa"/>
          </w:tcPr>
          <w:p w14:paraId="514AA743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2</w:t>
            </w:r>
          </w:p>
        </w:tc>
        <w:tc>
          <w:tcPr>
            <w:tcW w:w="8930" w:type="dxa"/>
          </w:tcPr>
          <w:p w14:paraId="37FF94E0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3</w:t>
            </w:r>
          </w:p>
        </w:tc>
        <w:tc>
          <w:tcPr>
            <w:tcW w:w="993" w:type="dxa"/>
          </w:tcPr>
          <w:p w14:paraId="62FF1F8D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4</w:t>
            </w:r>
          </w:p>
        </w:tc>
        <w:tc>
          <w:tcPr>
            <w:tcW w:w="1134" w:type="dxa"/>
          </w:tcPr>
          <w:p w14:paraId="706A5DAE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5</w:t>
            </w:r>
          </w:p>
        </w:tc>
        <w:tc>
          <w:tcPr>
            <w:tcW w:w="3128" w:type="dxa"/>
          </w:tcPr>
          <w:p w14:paraId="3B98C6E9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6</w:t>
            </w:r>
          </w:p>
        </w:tc>
        <w:tc>
          <w:tcPr>
            <w:tcW w:w="5807" w:type="dxa"/>
          </w:tcPr>
          <w:p w14:paraId="6F13A54B" w14:textId="77777777" w:rsidR="00AE7EB6" w:rsidRPr="00147372" w:rsidRDefault="00AE7EB6" w:rsidP="0098513F">
            <w:pPr>
              <w:pStyle w:val="aff1"/>
              <w:ind w:left="0"/>
              <w:jc w:val="center"/>
            </w:pPr>
            <w:r w:rsidRPr="00147372">
              <w:t>7</w:t>
            </w:r>
          </w:p>
        </w:tc>
      </w:tr>
      <w:tr w:rsidR="008A3035" w:rsidRPr="00147372" w14:paraId="55BCA1FE" w14:textId="77777777" w:rsidTr="00445723">
        <w:tc>
          <w:tcPr>
            <w:tcW w:w="21830" w:type="dxa"/>
            <w:gridSpan w:val="7"/>
            <w:shd w:val="clear" w:color="auto" w:fill="FFFFFF" w:themeFill="background1"/>
          </w:tcPr>
          <w:p w14:paraId="3012A124" w14:textId="0C88282C" w:rsidR="008A3035" w:rsidRPr="00147372" w:rsidRDefault="003C73D1" w:rsidP="0098513F">
            <w:pPr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Устройство с</w:t>
            </w:r>
            <w:r w:rsidR="008A3035" w:rsidRPr="00147372">
              <w:rPr>
                <w:b/>
                <w:bCs/>
              </w:rPr>
              <w:t>тен и перегоро</w:t>
            </w:r>
            <w:r w:rsidRPr="00147372">
              <w:rPr>
                <w:b/>
                <w:bCs/>
              </w:rPr>
              <w:t>док</w:t>
            </w:r>
          </w:p>
        </w:tc>
      </w:tr>
      <w:tr w:rsidR="007D41A2" w:rsidRPr="00147372" w14:paraId="7A2601AB" w14:textId="77777777" w:rsidTr="00447CA2">
        <w:tc>
          <w:tcPr>
            <w:tcW w:w="1129" w:type="dxa"/>
            <w:vAlign w:val="center"/>
          </w:tcPr>
          <w:p w14:paraId="3DEA7937" w14:textId="77777777" w:rsidR="007D41A2" w:rsidRPr="00147372" w:rsidRDefault="007D41A2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7391908" w14:textId="57D9583E" w:rsidR="007D41A2" w:rsidRPr="00147372" w:rsidRDefault="007D41A2" w:rsidP="003B7C4D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2BE46FB1" w14:textId="77777777" w:rsidR="003C73D1" w:rsidRPr="00147372" w:rsidRDefault="00BF1A35" w:rsidP="0098513F">
            <w:r w:rsidRPr="00147372">
              <w:t xml:space="preserve">Монтаж </w:t>
            </w:r>
            <w:r w:rsidR="003C73D1" w:rsidRPr="00147372">
              <w:t>стен марки С-1</w:t>
            </w:r>
          </w:p>
          <w:p w14:paraId="144FE7A8" w14:textId="54D8ABF5" w:rsidR="007D41A2" w:rsidRPr="00147372" w:rsidRDefault="003C73D1" w:rsidP="0098513F">
            <w:r w:rsidRPr="00147372">
              <w:t xml:space="preserve">Монтаж </w:t>
            </w:r>
            <w:r w:rsidR="00BF1A35" w:rsidRPr="00147372">
              <w:t>т</w:t>
            </w:r>
            <w:r w:rsidR="007D41A2" w:rsidRPr="00147372">
              <w:t>рехслойн</w:t>
            </w:r>
            <w:r w:rsidR="00BF1A35" w:rsidRPr="00147372">
              <w:t>ых</w:t>
            </w:r>
            <w:r w:rsidR="007D41A2" w:rsidRPr="00147372">
              <w:t xml:space="preserve"> стенов</w:t>
            </w:r>
            <w:r w:rsidR="00BF1A35" w:rsidRPr="00147372">
              <w:t>ых</w:t>
            </w:r>
            <w:r w:rsidR="007D41A2" w:rsidRPr="00147372">
              <w:t xml:space="preserve"> сэндвич-панел</w:t>
            </w:r>
            <w:r w:rsidR="00BF1A35" w:rsidRPr="00147372">
              <w:t>ей</w:t>
            </w:r>
            <w:r w:rsidR="007D41A2" w:rsidRPr="00147372">
              <w:t xml:space="preserve"> с минераловатным наполнителем, толщина 120 мм. </w:t>
            </w:r>
          </w:p>
          <w:p w14:paraId="148230E2" w14:textId="5876E20F" w:rsidR="007D41A2" w:rsidRPr="00147372" w:rsidRDefault="007D41A2" w:rsidP="0098513F">
            <w:r w:rsidRPr="00147372">
              <w:t xml:space="preserve">Цвет RAL 9006/9003, RAL 5005/9003 (снаружи/внутри),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25мкм. Профиль - трапеция, толщина металла 0,7 мм с внешней стороны и 0,5 мм с внутренней стороны.</w:t>
            </w:r>
          </w:p>
        </w:tc>
        <w:tc>
          <w:tcPr>
            <w:tcW w:w="993" w:type="dxa"/>
            <w:vAlign w:val="center"/>
          </w:tcPr>
          <w:p w14:paraId="619A13EF" w14:textId="5BAC96B0" w:rsidR="007D41A2" w:rsidRPr="00147372" w:rsidRDefault="007D41A2" w:rsidP="00BE083D">
            <w:pPr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EFB9CC0" w14:textId="068496BE" w:rsidR="007D41A2" w:rsidRPr="00147372" w:rsidRDefault="009A25E5" w:rsidP="00BE083D">
            <w:pPr>
              <w:pStyle w:val="aff1"/>
              <w:ind w:left="0"/>
              <w:jc w:val="center"/>
            </w:pPr>
            <w:r w:rsidRPr="00147372">
              <w:t>18</w:t>
            </w:r>
            <w:r w:rsidR="009A4298" w:rsidRPr="00147372">
              <w:t>55</w:t>
            </w:r>
            <w:r w:rsidRPr="00147372">
              <w:t>,</w:t>
            </w:r>
            <w:r w:rsidR="009A4298" w:rsidRPr="00147372">
              <w:t>58</w:t>
            </w:r>
          </w:p>
        </w:tc>
        <w:tc>
          <w:tcPr>
            <w:tcW w:w="3128" w:type="dxa"/>
            <w:vAlign w:val="center"/>
          </w:tcPr>
          <w:p w14:paraId="45B9654A" w14:textId="517768EE" w:rsidR="007D41A2" w:rsidRPr="00147372" w:rsidRDefault="007D41A2" w:rsidP="00BE083D">
            <w:pPr>
              <w:pStyle w:val="aff1"/>
              <w:ind w:left="0"/>
              <w:jc w:val="center"/>
            </w:pPr>
            <w:r w:rsidRPr="00147372">
              <w:t>1612/2022-</w:t>
            </w:r>
            <w:r w:rsidR="002738C4" w:rsidRPr="00147372">
              <w:t>Р</w:t>
            </w:r>
            <w:r w:rsidRPr="00147372">
              <w:t>-АР-лист 1</w:t>
            </w:r>
            <w:r w:rsidR="002738C4" w:rsidRPr="00147372">
              <w:t>9</w:t>
            </w:r>
          </w:p>
        </w:tc>
        <w:tc>
          <w:tcPr>
            <w:tcW w:w="5807" w:type="dxa"/>
            <w:vAlign w:val="center"/>
          </w:tcPr>
          <w:p w14:paraId="746FA551" w14:textId="46095C82" w:rsidR="007D41A2" w:rsidRPr="00147372" w:rsidRDefault="006C6F95" w:rsidP="00BE083D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3C73D1" w:rsidRPr="00147372" w14:paraId="41F95445" w14:textId="77777777" w:rsidTr="00447CA2">
        <w:tc>
          <w:tcPr>
            <w:tcW w:w="1129" w:type="dxa"/>
            <w:vAlign w:val="center"/>
          </w:tcPr>
          <w:p w14:paraId="758EA73A" w14:textId="77777777" w:rsidR="003C73D1" w:rsidRPr="00147372" w:rsidRDefault="003C73D1" w:rsidP="003C73D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CB245DE" w14:textId="77777777" w:rsidR="003C73D1" w:rsidRPr="00147372" w:rsidRDefault="003C73D1" w:rsidP="003C73D1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4906964E" w14:textId="052A92B4" w:rsidR="003C73D1" w:rsidRPr="00147372" w:rsidRDefault="003C73D1" w:rsidP="003C73D1">
            <w:r w:rsidRPr="00147372">
              <w:t>Монтаж стен марки С-1</w:t>
            </w:r>
            <w:r w:rsidR="009A4298" w:rsidRPr="00147372">
              <w:t xml:space="preserve"> (Утепление каркаса крышных вентиляторов)</w:t>
            </w:r>
          </w:p>
          <w:p w14:paraId="1E840FE5" w14:textId="3848A1BF" w:rsidR="003C73D1" w:rsidRPr="00147372" w:rsidRDefault="003C73D1" w:rsidP="003C73D1">
            <w:r w:rsidRPr="00147372">
              <w:t>Монтаж трехслойных стеновых сэндвич-панелей с минераловатным наполнителем, толщина 120 мм, на каркасе под крышные вентиляторы</w:t>
            </w:r>
          </w:p>
          <w:p w14:paraId="5E2F41C5" w14:textId="4B627485" w:rsidR="003C73D1" w:rsidRPr="00147372" w:rsidRDefault="003C73D1" w:rsidP="003C73D1">
            <w:r w:rsidRPr="00147372">
              <w:t xml:space="preserve">Цвет RAL 9006/9003, RAL 5005/9003 (снаружи/внутри),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25мкм. Профиль - трапеция, толщина металла 0,7 мм с внешней стороны и 0,5 мм с внутренней стороны.</w:t>
            </w:r>
          </w:p>
        </w:tc>
        <w:tc>
          <w:tcPr>
            <w:tcW w:w="993" w:type="dxa"/>
            <w:vAlign w:val="center"/>
          </w:tcPr>
          <w:p w14:paraId="55FB009A" w14:textId="221820C2" w:rsidR="003C73D1" w:rsidRPr="00147372" w:rsidRDefault="003C73D1" w:rsidP="003C73D1">
            <w:pPr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952EC37" w14:textId="755B2D96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>69,44</w:t>
            </w:r>
          </w:p>
        </w:tc>
        <w:tc>
          <w:tcPr>
            <w:tcW w:w="3128" w:type="dxa"/>
            <w:vAlign w:val="center"/>
          </w:tcPr>
          <w:p w14:paraId="1D3CAC69" w14:textId="7FEE78C7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3BAEF4FD" w14:textId="7A9C6433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3C73D1" w:rsidRPr="00147372" w14:paraId="2F317A89" w14:textId="77777777" w:rsidTr="00447CA2">
        <w:trPr>
          <w:trHeight w:val="989"/>
        </w:trPr>
        <w:tc>
          <w:tcPr>
            <w:tcW w:w="1129" w:type="dxa"/>
            <w:vAlign w:val="center"/>
          </w:tcPr>
          <w:p w14:paraId="6883B5C3" w14:textId="77777777" w:rsidR="003C73D1" w:rsidRPr="00147372" w:rsidRDefault="003C73D1" w:rsidP="003C73D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FE0DB19" w14:textId="481B2175" w:rsidR="003C73D1" w:rsidRPr="00147372" w:rsidRDefault="003C73D1" w:rsidP="003C73D1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53FDA8C2" w14:textId="38C8F59F" w:rsidR="003C73D1" w:rsidRPr="00147372" w:rsidRDefault="003C73D1" w:rsidP="003C73D1">
            <w:r w:rsidRPr="00147372">
              <w:t>Монтаж перегородок марки С-2</w:t>
            </w:r>
          </w:p>
          <w:p w14:paraId="4C3C56AB" w14:textId="04F90A87" w:rsidR="003C73D1" w:rsidRPr="00147372" w:rsidRDefault="003C73D1" w:rsidP="003C73D1">
            <w:r w:rsidRPr="00147372">
              <w:t xml:space="preserve">Монтаж трехслойных стеновых сэндвич-панелей с минераловатным наполнителем, толщина 120 мм. </w:t>
            </w:r>
          </w:p>
          <w:p w14:paraId="10421F15" w14:textId="63FC35AF" w:rsidR="003C73D1" w:rsidRPr="00147372" w:rsidRDefault="003C73D1" w:rsidP="003C73D1">
            <w:r w:rsidRPr="00147372">
              <w:t xml:space="preserve">Цвет RAL 9003/9003 (снаружи/внутри),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25мкм. Профиль - трапеция, толщина металла 0,5 мм с внешней и внутренней стороны.</w:t>
            </w:r>
          </w:p>
        </w:tc>
        <w:tc>
          <w:tcPr>
            <w:tcW w:w="993" w:type="dxa"/>
            <w:vAlign w:val="center"/>
          </w:tcPr>
          <w:p w14:paraId="53AF29AA" w14:textId="6005967B" w:rsidR="003C73D1" w:rsidRPr="00147372" w:rsidRDefault="003C73D1" w:rsidP="003C73D1">
            <w:pPr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1DE5214" w14:textId="432E388F" w:rsidR="003C73D1" w:rsidRPr="00147372" w:rsidRDefault="00E32D58" w:rsidP="003C73D1">
            <w:pPr>
              <w:pStyle w:val="aff1"/>
              <w:ind w:left="0"/>
              <w:jc w:val="center"/>
            </w:pPr>
            <w:r>
              <w:t>1563,00</w:t>
            </w:r>
          </w:p>
        </w:tc>
        <w:tc>
          <w:tcPr>
            <w:tcW w:w="3128" w:type="dxa"/>
            <w:vAlign w:val="center"/>
          </w:tcPr>
          <w:p w14:paraId="48FF6B48" w14:textId="774DCA06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09C394D6" w14:textId="2E694D92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3C73D1" w:rsidRPr="00147372" w14:paraId="14C1C9D2" w14:textId="77777777" w:rsidTr="00447CA2">
        <w:tc>
          <w:tcPr>
            <w:tcW w:w="1129" w:type="dxa"/>
            <w:vAlign w:val="center"/>
          </w:tcPr>
          <w:p w14:paraId="00E68F47" w14:textId="77777777" w:rsidR="003C73D1" w:rsidRPr="00147372" w:rsidRDefault="003C73D1" w:rsidP="003C73D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81341F4" w14:textId="53DF64A9" w:rsidR="003C73D1" w:rsidRPr="00147372" w:rsidRDefault="003C73D1" w:rsidP="003C73D1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37184EA1" w14:textId="4A98FA0B" w:rsidR="003C73D1" w:rsidRPr="00147372" w:rsidRDefault="003C73D1" w:rsidP="003C73D1">
            <w:r w:rsidRPr="00147372">
              <w:t>Монтаж перегородок марки С-3</w:t>
            </w:r>
          </w:p>
          <w:p w14:paraId="0E6A8709" w14:textId="2BF360FA" w:rsidR="003C73D1" w:rsidRPr="00147372" w:rsidRDefault="003C73D1" w:rsidP="003C73D1">
            <w:r w:rsidRPr="00147372">
              <w:t xml:space="preserve">Монтаж трехслойных стеновых сэндвич-панелей с минераловатным наполнителем, толщина 80 мм. </w:t>
            </w:r>
          </w:p>
          <w:p w14:paraId="05D5F919" w14:textId="27CB0BE9" w:rsidR="003C73D1" w:rsidRPr="00147372" w:rsidRDefault="003C73D1" w:rsidP="003C73D1">
            <w:r w:rsidRPr="00147372">
              <w:t xml:space="preserve">Цвет RAL 9003/9003 (снаружи/внутри),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25мкм. Профиль - трапеция, толщина металла 0,5 мм с внешней и внутренней стороны.</w:t>
            </w:r>
          </w:p>
        </w:tc>
        <w:tc>
          <w:tcPr>
            <w:tcW w:w="993" w:type="dxa"/>
            <w:vAlign w:val="center"/>
          </w:tcPr>
          <w:p w14:paraId="7CC1EFAF" w14:textId="0940497E" w:rsidR="003C73D1" w:rsidRPr="00147372" w:rsidRDefault="003C73D1" w:rsidP="003C73D1">
            <w:pPr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150C97" w14:textId="6A3FDA2B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>90</w:t>
            </w:r>
            <w:r w:rsidR="009A4298" w:rsidRPr="00147372">
              <w:t>1</w:t>
            </w:r>
            <w:r w:rsidRPr="00147372">
              <w:t>,</w:t>
            </w:r>
            <w:r w:rsidR="009A4298" w:rsidRPr="00147372">
              <w:t>6</w:t>
            </w:r>
            <w:r w:rsidRPr="00147372">
              <w:t>9</w:t>
            </w:r>
          </w:p>
        </w:tc>
        <w:tc>
          <w:tcPr>
            <w:tcW w:w="3128" w:type="dxa"/>
            <w:vAlign w:val="center"/>
          </w:tcPr>
          <w:p w14:paraId="3D90D067" w14:textId="3CFFC78E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7797C732" w14:textId="4C46E49B" w:rsidR="003C73D1" w:rsidRPr="00147372" w:rsidRDefault="003C73D1" w:rsidP="003C73D1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54645173" w14:textId="77777777" w:rsidTr="00447CA2">
        <w:tc>
          <w:tcPr>
            <w:tcW w:w="1129" w:type="dxa"/>
            <w:vAlign w:val="center"/>
          </w:tcPr>
          <w:p w14:paraId="21B03ED7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1677A6D" w14:textId="77777777" w:rsidR="009A4298" w:rsidRPr="00147372" w:rsidRDefault="009A4298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134738F4" w14:textId="76A19556" w:rsidR="009A4298" w:rsidRPr="00147372" w:rsidRDefault="009A4298" w:rsidP="009A4298">
            <w:r w:rsidRPr="00147372">
              <w:t>Монтаж перегородок марки С-3 (В составе конструкции козырька по оси ГГ)</w:t>
            </w:r>
          </w:p>
          <w:p w14:paraId="2E60B6B8" w14:textId="77777777" w:rsidR="009A4298" w:rsidRPr="00147372" w:rsidRDefault="009A4298" w:rsidP="009A4298">
            <w:r w:rsidRPr="00147372">
              <w:t xml:space="preserve">Монтаж трехслойных стеновых сэндвич-панелей с минераловатным наполнителем, толщина 80 мм. </w:t>
            </w:r>
          </w:p>
          <w:p w14:paraId="79D06389" w14:textId="4F4E6EA9" w:rsidR="009A4298" w:rsidRPr="00147372" w:rsidRDefault="009A4298" w:rsidP="009A4298">
            <w:r w:rsidRPr="00147372">
              <w:t xml:space="preserve">Цвет RAL 9003/9003 (снаружи/внутри),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25мкм. Профиль - трапеция, толщина металла 0,5 мм с внешней и внутренней стороны.</w:t>
            </w:r>
          </w:p>
        </w:tc>
        <w:tc>
          <w:tcPr>
            <w:tcW w:w="993" w:type="dxa"/>
            <w:vAlign w:val="center"/>
          </w:tcPr>
          <w:p w14:paraId="4A878AF6" w14:textId="0EF81D9E" w:rsidR="009A4298" w:rsidRPr="00147372" w:rsidRDefault="009A4298" w:rsidP="009A4298">
            <w:pPr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CEADF0D" w14:textId="2359BCCA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7,5</w:t>
            </w:r>
          </w:p>
        </w:tc>
        <w:tc>
          <w:tcPr>
            <w:tcW w:w="3128" w:type="dxa"/>
            <w:vAlign w:val="center"/>
          </w:tcPr>
          <w:p w14:paraId="697BCDD6" w14:textId="6FCE7D2E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4D947BF5" w14:textId="5FA54C90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6B5B2839" w14:textId="77777777" w:rsidTr="00447CA2">
        <w:tc>
          <w:tcPr>
            <w:tcW w:w="1129" w:type="dxa"/>
            <w:vAlign w:val="center"/>
          </w:tcPr>
          <w:p w14:paraId="5C7168E4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D1E58C" w14:textId="3C259B76" w:rsidR="009A4298" w:rsidRPr="00147372" w:rsidRDefault="009A4298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49182E52" w14:textId="523104E1" w:rsidR="009A4298" w:rsidRPr="00147372" w:rsidRDefault="009A4298" w:rsidP="009A4298">
            <w:r w:rsidRPr="00147372">
              <w:t>Монтаж стен марки С-4</w:t>
            </w:r>
          </w:p>
          <w:p w14:paraId="63EAA662" w14:textId="76FA1876" w:rsidR="009A4298" w:rsidRPr="00147372" w:rsidRDefault="009A4298" w:rsidP="009A4298">
            <w:r w:rsidRPr="00147372">
              <w:t xml:space="preserve">Монтаж трехслойных стеновых сэндвич-панелей с минераловатным наполнителем, толщина 80 мм. </w:t>
            </w:r>
          </w:p>
          <w:p w14:paraId="605FE2DB" w14:textId="3BFDEB39" w:rsidR="009A4298" w:rsidRPr="00147372" w:rsidRDefault="009A4298" w:rsidP="009A4298">
            <w:r w:rsidRPr="00147372">
              <w:t xml:space="preserve">Цвет RAL 9006/9003, RAL 5005/9003 (снаружи/внутри),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25мкм. Профиль - трапеция, толщина металла 0,7 мм с внешней стороны и 0,5 мм с внутренней стороны.</w:t>
            </w:r>
          </w:p>
        </w:tc>
        <w:tc>
          <w:tcPr>
            <w:tcW w:w="993" w:type="dxa"/>
            <w:vAlign w:val="center"/>
          </w:tcPr>
          <w:p w14:paraId="598ED1D6" w14:textId="55D81D40" w:rsidR="009A4298" w:rsidRPr="00147372" w:rsidRDefault="009A4298" w:rsidP="009A4298">
            <w:pPr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714D642" w14:textId="35189A4B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446,77</w:t>
            </w:r>
          </w:p>
        </w:tc>
        <w:tc>
          <w:tcPr>
            <w:tcW w:w="3128" w:type="dxa"/>
            <w:vAlign w:val="center"/>
          </w:tcPr>
          <w:p w14:paraId="556C81CF" w14:textId="58E2EB9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3EBCC841" w14:textId="6461939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0A18BC84" w14:textId="77777777" w:rsidTr="00447CA2">
        <w:tc>
          <w:tcPr>
            <w:tcW w:w="1129" w:type="dxa"/>
            <w:vAlign w:val="center"/>
          </w:tcPr>
          <w:p w14:paraId="1099C8D9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6BAFA01" w14:textId="09C9BF35" w:rsidR="009A4298" w:rsidRPr="00147372" w:rsidRDefault="009A4298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7E15FC02" w14:textId="21D6883F" w:rsidR="009A4298" w:rsidRPr="00147372" w:rsidRDefault="009A4298" w:rsidP="009A4298">
            <w:pPr>
              <w:pStyle w:val="aff1"/>
              <w:ind w:left="0"/>
              <w:jc w:val="both"/>
            </w:pPr>
            <w:r w:rsidRPr="00147372">
              <w:t>Устройство стен марки С-5 из газобетонных блоков толщиной 250 мм, (блок I/625х300х250/D600/B5/F100 ГОСТ 31359-2007) на клее, с армированием.</w:t>
            </w:r>
          </w:p>
        </w:tc>
        <w:tc>
          <w:tcPr>
            <w:tcW w:w="993" w:type="dxa"/>
            <w:vAlign w:val="center"/>
          </w:tcPr>
          <w:p w14:paraId="2C71DE7A" w14:textId="22439644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  <w:r w:rsidRPr="00147372">
              <w:t>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770AAA4" w14:textId="1C81230E" w:rsidR="009A4298" w:rsidRPr="00E32D58" w:rsidRDefault="005A7722" w:rsidP="009A4298">
            <w:pPr>
              <w:pStyle w:val="aff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19,21</w:t>
            </w:r>
            <w:r w:rsidR="009A4298" w:rsidRPr="00E32D58">
              <w:rPr>
                <w:sz w:val="18"/>
                <w:szCs w:val="18"/>
              </w:rPr>
              <w:t>/76,84</w:t>
            </w:r>
          </w:p>
        </w:tc>
        <w:tc>
          <w:tcPr>
            <w:tcW w:w="3128" w:type="dxa"/>
            <w:vAlign w:val="center"/>
          </w:tcPr>
          <w:p w14:paraId="284F1186" w14:textId="73B78889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7C600124" w14:textId="68578FEA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1B2AF5" w:rsidRPr="00147372" w14:paraId="324748CF" w14:textId="77777777" w:rsidTr="00447CA2">
        <w:tc>
          <w:tcPr>
            <w:tcW w:w="1129" w:type="dxa"/>
            <w:vAlign w:val="center"/>
          </w:tcPr>
          <w:p w14:paraId="1844FFCB" w14:textId="77777777" w:rsidR="001B2AF5" w:rsidRPr="00147372" w:rsidRDefault="001B2AF5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A15DDDF" w14:textId="77777777" w:rsidR="001B2AF5" w:rsidRPr="00147372" w:rsidRDefault="001B2AF5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23ED86A9" w14:textId="6A4EC5AD" w:rsidR="001B2AF5" w:rsidRPr="00147372" w:rsidRDefault="001B2AF5" w:rsidP="009A4298">
            <w:pPr>
              <w:pStyle w:val="aff1"/>
              <w:ind w:left="0"/>
              <w:jc w:val="both"/>
            </w:pPr>
            <w:r>
              <w:t>Клей для газобетонных блоков ЛСР</w:t>
            </w:r>
          </w:p>
        </w:tc>
        <w:tc>
          <w:tcPr>
            <w:tcW w:w="993" w:type="dxa"/>
            <w:vAlign w:val="center"/>
          </w:tcPr>
          <w:p w14:paraId="6A53C248" w14:textId="04CC3093" w:rsidR="001B2AF5" w:rsidRPr="00147372" w:rsidRDefault="001B2AF5" w:rsidP="009A4298">
            <w:pPr>
              <w:pStyle w:val="aff1"/>
              <w:ind w:left="0"/>
              <w:jc w:val="center"/>
            </w:pPr>
            <w:r>
              <w:t>т</w:t>
            </w:r>
          </w:p>
        </w:tc>
        <w:tc>
          <w:tcPr>
            <w:tcW w:w="1134" w:type="dxa"/>
            <w:vAlign w:val="center"/>
          </w:tcPr>
          <w:p w14:paraId="2A512989" w14:textId="614A806A" w:rsidR="001B2AF5" w:rsidRDefault="001B2AF5" w:rsidP="009A4298">
            <w:pPr>
              <w:pStyle w:val="aff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3128" w:type="dxa"/>
            <w:vAlign w:val="center"/>
          </w:tcPr>
          <w:p w14:paraId="06B33D65" w14:textId="77777777" w:rsidR="001B2AF5" w:rsidRPr="00147372" w:rsidRDefault="001B2AF5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5471041" w14:textId="77777777" w:rsidR="001B2AF5" w:rsidRPr="00147372" w:rsidRDefault="001B2AF5" w:rsidP="009A4298">
            <w:pPr>
              <w:pStyle w:val="aff1"/>
              <w:ind w:left="0"/>
              <w:jc w:val="center"/>
            </w:pPr>
          </w:p>
        </w:tc>
      </w:tr>
      <w:tr w:rsidR="009A4298" w:rsidRPr="00147372" w14:paraId="4D7E6ADD" w14:textId="77777777" w:rsidTr="00447CA2">
        <w:tc>
          <w:tcPr>
            <w:tcW w:w="1129" w:type="dxa"/>
            <w:vAlign w:val="center"/>
          </w:tcPr>
          <w:p w14:paraId="79F039E8" w14:textId="2A831A58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FEA857A" w14:textId="1BB916B8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330F471A" w14:textId="00074C41" w:rsidR="009A4298" w:rsidRPr="00147372" w:rsidRDefault="009A4298" w:rsidP="009A4298">
            <w:pPr>
              <w:pStyle w:val="aff1"/>
              <w:ind w:left="0"/>
              <w:jc w:val="both"/>
            </w:pPr>
            <w:r w:rsidRPr="00147372">
              <w:t xml:space="preserve">Монтаж сантехнических легких перегородок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ALT118 (или аналог) марки С-10, толщиной 16-20 мм</w:t>
            </w:r>
          </w:p>
        </w:tc>
        <w:tc>
          <w:tcPr>
            <w:tcW w:w="993" w:type="dxa"/>
            <w:vAlign w:val="center"/>
          </w:tcPr>
          <w:p w14:paraId="6C27899C" w14:textId="18C8E5DE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3D7055B" w14:textId="1B843455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16,16</w:t>
            </w:r>
          </w:p>
        </w:tc>
        <w:tc>
          <w:tcPr>
            <w:tcW w:w="3128" w:type="dxa"/>
            <w:vAlign w:val="center"/>
          </w:tcPr>
          <w:p w14:paraId="2AF54C40" w14:textId="01A83C8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Align w:val="center"/>
          </w:tcPr>
          <w:p w14:paraId="1F7B0513" w14:textId="17327D0C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6625C708" w14:textId="77777777" w:rsidTr="00911BCE">
        <w:tc>
          <w:tcPr>
            <w:tcW w:w="1129" w:type="dxa"/>
            <w:vAlign w:val="center"/>
          </w:tcPr>
          <w:p w14:paraId="27645AF9" w14:textId="02965C0B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002DA0C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873E52A" w14:textId="6E54A46E" w:rsidR="009A4298" w:rsidRPr="00147372" w:rsidRDefault="009A4298" w:rsidP="009A4298">
            <w:pPr>
              <w:pStyle w:val="aff1"/>
              <w:ind w:left="0"/>
              <w:jc w:val="both"/>
            </w:pPr>
            <w:r w:rsidRPr="00147372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(L=1800 мм) по ГОСТ 8240-97</w:t>
            </w:r>
          </w:p>
        </w:tc>
        <w:tc>
          <w:tcPr>
            <w:tcW w:w="993" w:type="dxa"/>
            <w:vAlign w:val="center"/>
          </w:tcPr>
          <w:p w14:paraId="312B37D4" w14:textId="4DA28298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62098300" w14:textId="10808F71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2</w:t>
            </w:r>
          </w:p>
        </w:tc>
        <w:tc>
          <w:tcPr>
            <w:tcW w:w="3128" w:type="dxa"/>
            <w:vAlign w:val="center"/>
          </w:tcPr>
          <w:p w14:paraId="21F37FAD" w14:textId="7A67B785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1575E02C" w14:textId="5E74CD51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7863CBAD" w14:textId="77777777" w:rsidTr="00911BCE">
        <w:tc>
          <w:tcPr>
            <w:tcW w:w="1129" w:type="dxa"/>
            <w:vAlign w:val="center"/>
          </w:tcPr>
          <w:p w14:paraId="0FE0142A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2724249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465B8BF" w14:textId="524B8910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(L=1510 мм) по ГОСТ 8240-97</w:t>
            </w:r>
          </w:p>
        </w:tc>
        <w:tc>
          <w:tcPr>
            <w:tcW w:w="993" w:type="dxa"/>
            <w:vAlign w:val="center"/>
          </w:tcPr>
          <w:p w14:paraId="1D6D4324" w14:textId="73531EA2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03B5880F" w14:textId="44029F0B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2</w:t>
            </w:r>
          </w:p>
        </w:tc>
        <w:tc>
          <w:tcPr>
            <w:tcW w:w="3128" w:type="dxa"/>
            <w:vAlign w:val="center"/>
          </w:tcPr>
          <w:p w14:paraId="663161F7" w14:textId="1CC4CDC7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0F883B9E" w14:textId="41F5822E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2BFF86FF" w14:textId="77777777" w:rsidTr="00911BCE">
        <w:tc>
          <w:tcPr>
            <w:tcW w:w="1129" w:type="dxa"/>
            <w:vAlign w:val="center"/>
          </w:tcPr>
          <w:p w14:paraId="464258D6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A56D5DE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0579477" w14:textId="68562B17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(L=1920 мм) по ГОСТ 8240-97</w:t>
            </w:r>
          </w:p>
        </w:tc>
        <w:tc>
          <w:tcPr>
            <w:tcW w:w="993" w:type="dxa"/>
            <w:vAlign w:val="center"/>
          </w:tcPr>
          <w:p w14:paraId="6AE78BF2" w14:textId="24C0604C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4FF0A059" w14:textId="19A80920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94</w:t>
            </w:r>
          </w:p>
        </w:tc>
        <w:tc>
          <w:tcPr>
            <w:tcW w:w="3128" w:type="dxa"/>
            <w:vAlign w:val="center"/>
          </w:tcPr>
          <w:p w14:paraId="5D4463A7" w14:textId="45171A0B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23AFD809" w14:textId="028FEBD1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32CAF38D" w14:textId="77777777" w:rsidTr="00911BCE">
        <w:tc>
          <w:tcPr>
            <w:tcW w:w="1129" w:type="dxa"/>
            <w:vAlign w:val="center"/>
          </w:tcPr>
          <w:p w14:paraId="01F9586F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5C24F99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A74800C" w14:textId="42E33CDA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(L=1000 мм) по ГОСТ 8240-97</w:t>
            </w:r>
          </w:p>
        </w:tc>
        <w:tc>
          <w:tcPr>
            <w:tcW w:w="993" w:type="dxa"/>
            <w:vAlign w:val="center"/>
          </w:tcPr>
          <w:p w14:paraId="02610037" w14:textId="0053B014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5E51E5C4" w14:textId="1934D9F8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4</w:t>
            </w:r>
          </w:p>
        </w:tc>
        <w:tc>
          <w:tcPr>
            <w:tcW w:w="3128" w:type="dxa"/>
            <w:vAlign w:val="center"/>
          </w:tcPr>
          <w:p w14:paraId="06E87B5B" w14:textId="224EEE2A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1FD112CD" w14:textId="665660E1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6087483D" w14:textId="77777777" w:rsidTr="00911BCE">
        <w:tc>
          <w:tcPr>
            <w:tcW w:w="1129" w:type="dxa"/>
            <w:vAlign w:val="center"/>
          </w:tcPr>
          <w:p w14:paraId="20B9AEDA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E759427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FC15410" w14:textId="3B257CA3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(L=1020 мм) по ГОСТ 8240-97</w:t>
            </w:r>
          </w:p>
        </w:tc>
        <w:tc>
          <w:tcPr>
            <w:tcW w:w="993" w:type="dxa"/>
            <w:vAlign w:val="center"/>
          </w:tcPr>
          <w:p w14:paraId="46C2D6FC" w14:textId="1A88257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3BBE4DF9" w14:textId="68305C3F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2</w:t>
            </w:r>
          </w:p>
        </w:tc>
        <w:tc>
          <w:tcPr>
            <w:tcW w:w="3128" w:type="dxa"/>
            <w:vAlign w:val="center"/>
          </w:tcPr>
          <w:p w14:paraId="0EC22DCA" w14:textId="491396C0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4A635A2D" w14:textId="1ACF7B2C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35499779" w14:textId="77777777" w:rsidTr="00911BCE">
        <w:tc>
          <w:tcPr>
            <w:tcW w:w="1129" w:type="dxa"/>
            <w:vAlign w:val="center"/>
          </w:tcPr>
          <w:p w14:paraId="5FC85697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3AECB0E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3B096A8" w14:textId="77816B38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(L=770 мм) по ГОСТ 8240-97</w:t>
            </w:r>
          </w:p>
        </w:tc>
        <w:tc>
          <w:tcPr>
            <w:tcW w:w="993" w:type="dxa"/>
            <w:vAlign w:val="center"/>
          </w:tcPr>
          <w:p w14:paraId="289051D9" w14:textId="292F30CA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43A0A8C1" w14:textId="5D1EED57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2</w:t>
            </w:r>
          </w:p>
        </w:tc>
        <w:tc>
          <w:tcPr>
            <w:tcW w:w="3128" w:type="dxa"/>
            <w:vAlign w:val="center"/>
          </w:tcPr>
          <w:p w14:paraId="0576D36D" w14:textId="0F8B2742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3A99B1DF" w14:textId="24B512E4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64B23926" w14:textId="77777777" w:rsidTr="00911BCE">
        <w:tc>
          <w:tcPr>
            <w:tcW w:w="1129" w:type="dxa"/>
            <w:vAlign w:val="center"/>
          </w:tcPr>
          <w:p w14:paraId="3B68D518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C3DF2C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8557293" w14:textId="375F216E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 xml:space="preserve">Укладка стальных пластин 100х6 (L=510 мм) в перемычках для проемов в перегородках из газобетонных блоков по ГОСТ 27772-2021 </w:t>
            </w:r>
          </w:p>
        </w:tc>
        <w:tc>
          <w:tcPr>
            <w:tcW w:w="993" w:type="dxa"/>
            <w:vAlign w:val="center"/>
          </w:tcPr>
          <w:p w14:paraId="61195834" w14:textId="2E9EC0C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2459A4D3" w14:textId="6AD85C3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246</w:t>
            </w:r>
          </w:p>
        </w:tc>
        <w:tc>
          <w:tcPr>
            <w:tcW w:w="3128" w:type="dxa"/>
            <w:vAlign w:val="center"/>
          </w:tcPr>
          <w:p w14:paraId="1E14F5A4" w14:textId="169DC6C8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252056E4" w14:textId="51A26861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5927EAB2" w14:textId="77777777" w:rsidTr="00911BCE">
        <w:tc>
          <w:tcPr>
            <w:tcW w:w="1129" w:type="dxa"/>
            <w:vAlign w:val="center"/>
          </w:tcPr>
          <w:p w14:paraId="3DD8BF1C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285D1A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A8896AD" w14:textId="78E9244B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 xml:space="preserve">Укладка стальных пластин 100х6 (L=380 мм) в перемычках для проемов в перегородках из газобетонных блоков по ГОСТ 27772-2021 </w:t>
            </w:r>
          </w:p>
        </w:tc>
        <w:tc>
          <w:tcPr>
            <w:tcW w:w="993" w:type="dxa"/>
            <w:vAlign w:val="center"/>
          </w:tcPr>
          <w:p w14:paraId="3509115D" w14:textId="0424F3F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37EBDE33" w14:textId="279BACCF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6</w:t>
            </w:r>
          </w:p>
        </w:tc>
        <w:tc>
          <w:tcPr>
            <w:tcW w:w="3128" w:type="dxa"/>
            <w:vAlign w:val="center"/>
          </w:tcPr>
          <w:p w14:paraId="6EB813F4" w14:textId="3DDFA226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26E27825" w14:textId="5E8B29E0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4DB36CCD" w14:textId="77777777" w:rsidTr="00911BCE">
        <w:tc>
          <w:tcPr>
            <w:tcW w:w="1129" w:type="dxa"/>
            <w:vAlign w:val="center"/>
          </w:tcPr>
          <w:p w14:paraId="4C681F37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1825DD1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155F6CB" w14:textId="1000B190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 xml:space="preserve">Укладка стальных пластин 100х6 (L=300 мм) в перемычках для проемов в перегородках из газобетонных блоков по ГОСТ 27772-2021 </w:t>
            </w:r>
          </w:p>
        </w:tc>
        <w:tc>
          <w:tcPr>
            <w:tcW w:w="993" w:type="dxa"/>
            <w:vAlign w:val="center"/>
          </w:tcPr>
          <w:p w14:paraId="29E97163" w14:textId="191A8E4E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7BAF99CF" w14:textId="286F011B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4</w:t>
            </w:r>
          </w:p>
        </w:tc>
        <w:tc>
          <w:tcPr>
            <w:tcW w:w="3128" w:type="dxa"/>
            <w:vAlign w:val="center"/>
          </w:tcPr>
          <w:p w14:paraId="1AAC98E8" w14:textId="475C6E2F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6A72B5C0" w14:textId="1BD27202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460AD20C" w14:textId="77777777" w:rsidTr="00911BCE">
        <w:tc>
          <w:tcPr>
            <w:tcW w:w="1129" w:type="dxa"/>
            <w:vAlign w:val="center"/>
          </w:tcPr>
          <w:p w14:paraId="5305188B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8B7B65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3097E93" w14:textId="5F9A494F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>Устройство шпилек М20 60х360х58 в перемычках для проемов в перегородках из газобетонных блоков по ГОСТ 22042-76</w:t>
            </w:r>
          </w:p>
        </w:tc>
        <w:tc>
          <w:tcPr>
            <w:tcW w:w="993" w:type="dxa"/>
            <w:vAlign w:val="center"/>
          </w:tcPr>
          <w:p w14:paraId="2E499FAD" w14:textId="1C645B3A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vAlign w:val="center"/>
          </w:tcPr>
          <w:p w14:paraId="597F7442" w14:textId="30F15EFE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246</w:t>
            </w:r>
          </w:p>
        </w:tc>
        <w:tc>
          <w:tcPr>
            <w:tcW w:w="3128" w:type="dxa"/>
            <w:vAlign w:val="center"/>
          </w:tcPr>
          <w:p w14:paraId="099BDB9A" w14:textId="1B1E7A40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</w:tcPr>
          <w:p w14:paraId="3B444B55" w14:textId="736C8553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</w:tbl>
    <w:p w14:paraId="6CBA1972" w14:textId="77777777" w:rsidR="009A4298" w:rsidRPr="00147372" w:rsidRDefault="009A4298" w:rsidP="009A4298">
      <w:pPr>
        <w:pStyle w:val="aff1"/>
        <w:numPr>
          <w:ilvl w:val="0"/>
          <w:numId w:val="20"/>
        </w:numPr>
        <w:jc w:val="center"/>
        <w:sectPr w:rsidR="009A4298" w:rsidRPr="00147372" w:rsidSect="009A4298">
          <w:headerReference w:type="default" r:id="rId8"/>
          <w:footerReference w:type="default" r:id="rId9"/>
          <w:headerReference w:type="first" r:id="rId10"/>
          <w:footerReference w:type="first" r:id="rId11"/>
          <w:pgSz w:w="23814" w:h="16840" w:orient="landscape" w:code="8"/>
          <w:pgMar w:top="709" w:right="567" w:bottom="1701" w:left="1134" w:header="0" w:footer="0" w:gutter="0"/>
          <w:cols w:space="720"/>
          <w:titlePg/>
        </w:sectPr>
      </w:pPr>
    </w:p>
    <w:tbl>
      <w:tblPr>
        <w:tblpPr w:leftFromText="180" w:rightFromText="180" w:vertAnchor="page" w:horzAnchor="margin" w:tblpXSpec="right" w:tblpY="738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930"/>
        <w:gridCol w:w="993"/>
        <w:gridCol w:w="1134"/>
        <w:gridCol w:w="3128"/>
        <w:gridCol w:w="5807"/>
      </w:tblGrid>
      <w:tr w:rsidR="009A4298" w:rsidRPr="00147372" w14:paraId="55F3A402" w14:textId="77777777" w:rsidTr="009A4298">
        <w:trPr>
          <w:trHeight w:val="77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3793753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4C1D95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F1799F8" w14:textId="4B234FCB" w:rsidR="009A4298" w:rsidRPr="00147372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147372">
              <w:rPr>
                <w:color w:val="000000"/>
              </w:rPr>
              <w:t xml:space="preserve">Устройство шпилек М20 60х150х58 в перемычках для проемов в перегородках из газобетонных блоков по ГОСТ 22042-76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77AABD1" w14:textId="1570B9A8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1E39FB" w14:textId="6838B016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10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vAlign w:val="center"/>
          </w:tcPr>
          <w:p w14:paraId="4AA32FD8" w14:textId="7B4496CE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21</w:t>
            </w:r>
          </w:p>
        </w:tc>
        <w:tc>
          <w:tcPr>
            <w:tcW w:w="5807" w:type="dxa"/>
            <w:tcBorders>
              <w:bottom w:val="single" w:sz="4" w:space="0" w:color="auto"/>
            </w:tcBorders>
          </w:tcPr>
          <w:p w14:paraId="716F4D41" w14:textId="2543AFC0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2226A048" w14:textId="77777777" w:rsidTr="007571D0">
        <w:trPr>
          <w:trHeight w:val="470"/>
        </w:trPr>
        <w:tc>
          <w:tcPr>
            <w:tcW w:w="2183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7B5989" w14:textId="32A1772D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rPr>
                <w:b/>
                <w:bCs/>
              </w:rPr>
              <w:t>Монтаж облицовок поэлементной сборки</w:t>
            </w:r>
          </w:p>
        </w:tc>
      </w:tr>
      <w:tr w:rsidR="009A4298" w:rsidRPr="00147372" w14:paraId="7CE14D84" w14:textId="77777777" w:rsidTr="00447CA2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966CA31" w14:textId="129A63FF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767A060" w14:textId="09CA6116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14:paraId="0AC28D31" w14:textId="77146009" w:rsidR="009A4298" w:rsidRPr="00147372" w:rsidRDefault="009A4298" w:rsidP="009A4298">
            <w:r w:rsidRPr="00147372">
              <w:t xml:space="preserve">Устройство облицовки поэлементной сборки марки С-6 с двухслойной обшивкой из влагостойких гипсокартонных листов на металлическом каркасе из профилей ПС 50х50 и ПН 50х40 с заполнением полости каркаса негорючими звукоизоляционными плитами из базальтового волокна. Шаг установки стоечных профилей не менее 400 мм. </w:t>
            </w:r>
          </w:p>
          <w:p w14:paraId="3D807644" w14:textId="258658D8" w:rsidR="009A4298" w:rsidRPr="00147372" w:rsidRDefault="009A4298" w:rsidP="009A4298">
            <w:r w:rsidRPr="00147372">
              <w:t>Облицовка по серии 1.073.9-2.08, тип С626.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45DE0E" w14:textId="798CE415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648047" w14:textId="5EC498D7" w:rsidR="009A4298" w:rsidRPr="00CA594B" w:rsidRDefault="009A4298" w:rsidP="009A4298">
            <w:pPr>
              <w:pStyle w:val="aff1"/>
              <w:ind w:left="0"/>
              <w:jc w:val="center"/>
            </w:pPr>
            <w:r w:rsidRPr="00147372">
              <w:t>14</w:t>
            </w:r>
            <w:r w:rsidR="00D37575">
              <w:rPr>
                <w:lang w:val="en-US"/>
              </w:rPr>
              <w:t>8</w:t>
            </w:r>
            <w:r w:rsidR="00CA594B">
              <w:t>,</w:t>
            </w:r>
            <w:r w:rsidR="00D37575">
              <w:rPr>
                <w:lang w:val="en-US"/>
              </w:rPr>
              <w:t>08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  <w:vAlign w:val="center"/>
          </w:tcPr>
          <w:p w14:paraId="3599D852" w14:textId="128D946F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Merge w:val="restart"/>
            <w:tcBorders>
              <w:top w:val="single" w:sz="4" w:space="0" w:color="auto"/>
            </w:tcBorders>
            <w:vAlign w:val="center"/>
          </w:tcPr>
          <w:p w14:paraId="6A0C81ED" w14:textId="5EC77194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6246F1BD" w14:textId="77777777" w:rsidTr="00447CA2">
        <w:tc>
          <w:tcPr>
            <w:tcW w:w="1129" w:type="dxa"/>
            <w:vAlign w:val="center"/>
          </w:tcPr>
          <w:p w14:paraId="4E62A82D" w14:textId="47FAE4C9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9DAA642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428F8A3" w14:textId="3C745CCA" w:rsidR="009A4298" w:rsidRPr="00147372" w:rsidRDefault="009A4298" w:rsidP="009A4298">
            <w:pPr>
              <w:pStyle w:val="aff1"/>
              <w:ind w:left="0"/>
              <w:jc w:val="both"/>
            </w:pPr>
            <w:r w:rsidRPr="00147372">
              <w:t>Монтаж гипсокартонных Кнауф-листов влагостойких (ГСП-Н2) по ГОСТ 6266-97, толщиной – 12.5мм, обшивка в два слоя</w:t>
            </w:r>
          </w:p>
        </w:tc>
        <w:tc>
          <w:tcPr>
            <w:tcW w:w="993" w:type="dxa"/>
            <w:vAlign w:val="center"/>
          </w:tcPr>
          <w:p w14:paraId="02D743B6" w14:textId="4E6B1C4F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74D3CF7" w14:textId="695C5058" w:rsidR="009A4298" w:rsidRPr="00147372" w:rsidRDefault="005A7722" w:rsidP="009A4298">
            <w:pPr>
              <w:pStyle w:val="aff1"/>
              <w:ind w:left="0"/>
              <w:jc w:val="center"/>
              <w:rPr>
                <w:lang w:val="en-US"/>
              </w:rPr>
            </w:pPr>
            <w:r>
              <w:t>296,16</w:t>
            </w:r>
          </w:p>
        </w:tc>
        <w:tc>
          <w:tcPr>
            <w:tcW w:w="3128" w:type="dxa"/>
            <w:vMerge/>
            <w:vAlign w:val="center"/>
          </w:tcPr>
          <w:p w14:paraId="09288AC8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7360C3DD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</w:tr>
      <w:tr w:rsidR="009A4298" w:rsidRPr="00147372" w14:paraId="4BB2D746" w14:textId="77777777" w:rsidTr="00447CA2">
        <w:tc>
          <w:tcPr>
            <w:tcW w:w="1129" w:type="dxa"/>
            <w:vAlign w:val="center"/>
          </w:tcPr>
          <w:p w14:paraId="14AC7D0D" w14:textId="7F27C0DE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8461857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420996B" w14:textId="50BABC53" w:rsidR="009A4298" w:rsidRPr="00147372" w:rsidRDefault="009A4298" w:rsidP="009A4298">
            <w:pPr>
              <w:pStyle w:val="aff1"/>
              <w:ind w:left="0"/>
              <w:jc w:val="both"/>
            </w:pPr>
            <w:r w:rsidRPr="00147372">
              <w:t xml:space="preserve">Заполнение базальтовыми тепло- и звукоизоляционными плитами </w:t>
            </w:r>
            <w:proofErr w:type="spellStart"/>
            <w:r w:rsidRPr="00147372">
              <w:t>Rockwool</w:t>
            </w:r>
            <w:proofErr w:type="spellEnd"/>
            <w:r w:rsidRPr="00147372">
              <w:t xml:space="preserve"> Акустик </w:t>
            </w:r>
            <w:proofErr w:type="spellStart"/>
            <w:r w:rsidRPr="00147372">
              <w:t>Баттс</w:t>
            </w:r>
            <w:proofErr w:type="spellEnd"/>
            <w:r w:rsidRPr="00147372">
              <w:t>, толщиной 50 мм, плотность не менее 45кг/м3</w:t>
            </w:r>
          </w:p>
        </w:tc>
        <w:tc>
          <w:tcPr>
            <w:tcW w:w="993" w:type="dxa"/>
            <w:vAlign w:val="center"/>
          </w:tcPr>
          <w:p w14:paraId="21AA9994" w14:textId="1D6EB695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8D29869" w14:textId="5E1143D5" w:rsidR="009A4298" w:rsidRPr="00147372" w:rsidRDefault="005A7722" w:rsidP="009A4298">
            <w:pPr>
              <w:pStyle w:val="aff1"/>
              <w:ind w:left="0"/>
              <w:jc w:val="center"/>
            </w:pPr>
            <w:r>
              <w:t>7,41</w:t>
            </w:r>
          </w:p>
        </w:tc>
        <w:tc>
          <w:tcPr>
            <w:tcW w:w="3128" w:type="dxa"/>
            <w:vMerge/>
            <w:vAlign w:val="center"/>
          </w:tcPr>
          <w:p w14:paraId="322DBF39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200DC7B3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</w:tr>
      <w:tr w:rsidR="009A4298" w:rsidRPr="00147372" w14:paraId="44F96481" w14:textId="77777777" w:rsidTr="00447CA2">
        <w:trPr>
          <w:trHeight w:val="969"/>
        </w:trPr>
        <w:tc>
          <w:tcPr>
            <w:tcW w:w="1129" w:type="dxa"/>
            <w:vAlign w:val="center"/>
          </w:tcPr>
          <w:p w14:paraId="7F3715FF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F53D6C9" w14:textId="4A2D68A9" w:rsidR="009A4298" w:rsidRPr="00147372" w:rsidRDefault="009A4298" w:rsidP="009A4298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8930" w:type="dxa"/>
          </w:tcPr>
          <w:p w14:paraId="16B564DB" w14:textId="5D94F807" w:rsidR="009A4298" w:rsidRPr="00147372" w:rsidRDefault="009A4298" w:rsidP="009A4298">
            <w:r w:rsidRPr="00147372">
              <w:t xml:space="preserve">Устройство облицовки поэлементной сборки марки С-11 с двухслойной обшивкой из влагостойких гипсокартонных листов на металлическом каркасе из профилей ПС 75х50 и ПН 75х40 без заполнения. Шаг установки стоечных профилей не менее 300 мм. </w:t>
            </w:r>
          </w:p>
          <w:p w14:paraId="4E63E6AA" w14:textId="2657975F" w:rsidR="009A4298" w:rsidRPr="00147372" w:rsidRDefault="009A4298" w:rsidP="00E32D58">
            <w:r w:rsidRPr="00147372">
              <w:t>Облицовка по серии 1.073.9-2.08, тип С625.</w:t>
            </w:r>
          </w:p>
        </w:tc>
        <w:tc>
          <w:tcPr>
            <w:tcW w:w="993" w:type="dxa"/>
            <w:vAlign w:val="center"/>
          </w:tcPr>
          <w:p w14:paraId="6994D528" w14:textId="166E4EFC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DC251BA" w14:textId="3773A16D" w:rsidR="009A4298" w:rsidRPr="00147372" w:rsidRDefault="007571D0" w:rsidP="009A4298">
            <w:pPr>
              <w:pStyle w:val="aff1"/>
              <w:ind w:left="0"/>
              <w:jc w:val="center"/>
            </w:pPr>
            <w:r w:rsidRPr="00147372">
              <w:t>33,24</w:t>
            </w:r>
          </w:p>
        </w:tc>
        <w:tc>
          <w:tcPr>
            <w:tcW w:w="3128" w:type="dxa"/>
            <w:vMerge w:val="restart"/>
            <w:vAlign w:val="center"/>
          </w:tcPr>
          <w:p w14:paraId="72C5F926" w14:textId="7B13673C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2FF429EE" w14:textId="242D4693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9A4298" w:rsidRPr="00147372" w14:paraId="17D00D67" w14:textId="77777777" w:rsidTr="00447CA2">
        <w:tc>
          <w:tcPr>
            <w:tcW w:w="1129" w:type="dxa"/>
            <w:vAlign w:val="center"/>
          </w:tcPr>
          <w:p w14:paraId="2408F0B4" w14:textId="77777777" w:rsidR="009A4298" w:rsidRPr="00147372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606E064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0DB1C3E" w14:textId="3423CB60" w:rsidR="009A4298" w:rsidRPr="00147372" w:rsidRDefault="009A4298" w:rsidP="009A4298">
            <w:pPr>
              <w:pStyle w:val="aff1"/>
              <w:ind w:left="0"/>
              <w:jc w:val="both"/>
            </w:pPr>
            <w:r w:rsidRPr="00147372">
              <w:t>Монтаж гипсокартонных Кнауф-листов влагостойких (ГСП-Н2) по ГОСТ 6266-97, толщиной – 12.5мм, обшивка в один слой</w:t>
            </w:r>
          </w:p>
        </w:tc>
        <w:tc>
          <w:tcPr>
            <w:tcW w:w="993" w:type="dxa"/>
            <w:vAlign w:val="center"/>
          </w:tcPr>
          <w:p w14:paraId="00D74E0B" w14:textId="4FF4F5FF" w:rsidR="009A4298" w:rsidRPr="00147372" w:rsidRDefault="009A4298" w:rsidP="009A4298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ED9B577" w14:textId="12C0DDD9" w:rsidR="009A4298" w:rsidRPr="00147372" w:rsidRDefault="007571D0" w:rsidP="009A4298">
            <w:pPr>
              <w:pStyle w:val="aff1"/>
              <w:ind w:left="0"/>
              <w:jc w:val="center"/>
            </w:pPr>
            <w:r w:rsidRPr="00147372">
              <w:t>33,24</w:t>
            </w:r>
          </w:p>
        </w:tc>
        <w:tc>
          <w:tcPr>
            <w:tcW w:w="3128" w:type="dxa"/>
            <w:vMerge/>
            <w:vAlign w:val="center"/>
          </w:tcPr>
          <w:p w14:paraId="61137C48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4393CA98" w14:textId="77777777" w:rsidR="009A4298" w:rsidRPr="00147372" w:rsidRDefault="009A4298" w:rsidP="009A4298">
            <w:pPr>
              <w:pStyle w:val="aff1"/>
              <w:ind w:left="0"/>
              <w:jc w:val="center"/>
            </w:pPr>
          </w:p>
        </w:tc>
      </w:tr>
    </w:tbl>
    <w:p w14:paraId="0BAE1914" w14:textId="77777777" w:rsidR="00604F31" w:rsidRPr="00147372" w:rsidRDefault="00604F31">
      <w:r w:rsidRPr="00147372">
        <w:br w:type="page"/>
      </w:r>
    </w:p>
    <w:tbl>
      <w:tblPr>
        <w:tblpPr w:leftFromText="180" w:rightFromText="180" w:vertAnchor="page" w:horzAnchor="margin" w:tblpXSpec="right" w:tblpY="1979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992"/>
        <w:gridCol w:w="6662"/>
        <w:gridCol w:w="1276"/>
        <w:gridCol w:w="1276"/>
        <w:gridCol w:w="4536"/>
        <w:gridCol w:w="5807"/>
      </w:tblGrid>
      <w:tr w:rsidR="00B2569E" w:rsidRPr="00147372" w14:paraId="2ECC47D2" w14:textId="77777777" w:rsidTr="00AA0DCE">
        <w:tc>
          <w:tcPr>
            <w:tcW w:w="21830" w:type="dxa"/>
            <w:gridSpan w:val="7"/>
          </w:tcPr>
          <w:p w14:paraId="05A53AC5" w14:textId="562D6C0D" w:rsidR="00B2569E" w:rsidRPr="00147372" w:rsidRDefault="00447CA2" w:rsidP="00B2569E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lastRenderedPageBreak/>
              <w:t>Монтаж п</w:t>
            </w:r>
            <w:r w:rsidR="00B2569E" w:rsidRPr="00147372">
              <w:rPr>
                <w:b/>
                <w:bCs/>
              </w:rPr>
              <w:t>ерегородки поэлементной сборки</w:t>
            </w:r>
          </w:p>
        </w:tc>
      </w:tr>
      <w:tr w:rsidR="00B2569E" w:rsidRPr="00147372" w14:paraId="0BA298C7" w14:textId="77777777" w:rsidTr="00360E00">
        <w:tc>
          <w:tcPr>
            <w:tcW w:w="21830" w:type="dxa"/>
            <w:gridSpan w:val="7"/>
          </w:tcPr>
          <w:p w14:paraId="538E0D57" w14:textId="2065EEFD" w:rsidR="00B2569E" w:rsidRPr="00147372" w:rsidRDefault="00B2569E" w:rsidP="00B2569E">
            <w:pPr>
              <w:pStyle w:val="aff1"/>
              <w:ind w:left="0"/>
              <w:jc w:val="center"/>
            </w:pPr>
            <w:r w:rsidRPr="00147372">
              <w:t xml:space="preserve">Тип </w:t>
            </w:r>
            <w:r w:rsidR="00DD5C51" w:rsidRPr="00147372">
              <w:t>С-</w:t>
            </w:r>
            <w:r w:rsidR="00BF3ADE" w:rsidRPr="00147372">
              <w:t>7</w:t>
            </w:r>
          </w:p>
        </w:tc>
      </w:tr>
      <w:tr w:rsidR="00713E8D" w:rsidRPr="00147372" w14:paraId="7B295C19" w14:textId="77777777" w:rsidTr="003B7C4D">
        <w:tc>
          <w:tcPr>
            <w:tcW w:w="1281" w:type="dxa"/>
            <w:vAlign w:val="center"/>
          </w:tcPr>
          <w:p w14:paraId="77CBB96B" w14:textId="4B74ECA8" w:rsidR="00713E8D" w:rsidRPr="00147372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5D9547BD" w14:textId="018E30E9" w:rsidR="00713E8D" w:rsidRPr="00147372" w:rsidRDefault="00713E8D" w:rsidP="003B7C4D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6662" w:type="dxa"/>
          </w:tcPr>
          <w:p w14:paraId="042C0D7A" w14:textId="62A980B8" w:rsidR="00713E8D" w:rsidRPr="00147372" w:rsidRDefault="00713E8D" w:rsidP="00DD5C51">
            <w:r w:rsidRPr="00147372">
              <w:t>Устройство перегородки поэлементной сборки с двухслойной обшивкой из влагостойких гипсокартонных листов на двойном разнесенным металлическом каркасе из профилей ПС 50х50 и ПН 50х40 с заполнением полости одного из каркасов негорючими звукоизоляционными плитами из базальтового волокна. Шаг установки стоечных профилей не менее 400 мм. Общая толщина перегородки 250 мм.</w:t>
            </w:r>
          </w:p>
          <w:p w14:paraId="290DC6EE" w14:textId="190BE0E8" w:rsidR="00713E8D" w:rsidRPr="00147372" w:rsidRDefault="00713E8D" w:rsidP="00DD5C51">
            <w:r w:rsidRPr="00147372">
              <w:t>Перегородка по серии 1.031.9-2.07, тип С116.</w:t>
            </w:r>
          </w:p>
          <w:p w14:paraId="42EDFFE4" w14:textId="77777777" w:rsidR="00713E8D" w:rsidRPr="00147372" w:rsidRDefault="00713E8D" w:rsidP="00DD5C51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3F7EACB0" w14:textId="0A3BF5B5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9B3B420" w14:textId="48C09066" w:rsidR="00713E8D" w:rsidRPr="00147372" w:rsidRDefault="00713E8D" w:rsidP="00BE083D">
            <w:pPr>
              <w:pStyle w:val="aff1"/>
              <w:ind w:left="0"/>
              <w:jc w:val="center"/>
              <w:rPr>
                <w:lang w:val="en-US"/>
              </w:rPr>
            </w:pPr>
            <w:r w:rsidRPr="00147372">
              <w:rPr>
                <w:lang w:val="en-US"/>
              </w:rPr>
              <w:t>150,53</w:t>
            </w:r>
          </w:p>
        </w:tc>
        <w:tc>
          <w:tcPr>
            <w:tcW w:w="4536" w:type="dxa"/>
            <w:vMerge w:val="restart"/>
            <w:vAlign w:val="center"/>
          </w:tcPr>
          <w:p w14:paraId="7E1227CE" w14:textId="14A3183A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198E1787" w14:textId="241EDC75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713E8D" w:rsidRPr="00147372" w14:paraId="25DEAF6F" w14:textId="77777777" w:rsidTr="003B7C4D">
        <w:tc>
          <w:tcPr>
            <w:tcW w:w="1281" w:type="dxa"/>
            <w:vAlign w:val="center"/>
          </w:tcPr>
          <w:p w14:paraId="650E2953" w14:textId="5FA7BFA6" w:rsidR="00713E8D" w:rsidRPr="00147372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6B542FF7" w14:textId="77777777" w:rsidR="00713E8D" w:rsidRPr="00147372" w:rsidRDefault="00713E8D" w:rsidP="003B7C4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17C0F644" w14:textId="7D5E30D1" w:rsidR="00713E8D" w:rsidRPr="00147372" w:rsidRDefault="00713E8D" w:rsidP="00DD5C51">
            <w:pPr>
              <w:pStyle w:val="aff1"/>
              <w:ind w:left="0"/>
              <w:jc w:val="both"/>
            </w:pPr>
            <w:r w:rsidRPr="00147372">
              <w:t>Монтаж гипсокартонных Кнауф-листов влагостойких (ГСП-Н2) по ГОСТ 6266-97, толщиной – 12.5мм, двухслойная обшивка с двух сторон</w:t>
            </w:r>
          </w:p>
        </w:tc>
        <w:tc>
          <w:tcPr>
            <w:tcW w:w="1276" w:type="dxa"/>
            <w:vAlign w:val="center"/>
          </w:tcPr>
          <w:p w14:paraId="60B458F5" w14:textId="6EB45B78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1C58912" w14:textId="2A6BF67C" w:rsidR="00713E8D" w:rsidRPr="00147372" w:rsidRDefault="00713E8D" w:rsidP="00BE083D">
            <w:pPr>
              <w:pStyle w:val="aff1"/>
              <w:ind w:left="0"/>
              <w:jc w:val="center"/>
              <w:rPr>
                <w:lang w:val="en-US"/>
              </w:rPr>
            </w:pPr>
            <w:r w:rsidRPr="00147372">
              <w:rPr>
                <w:lang w:val="en-US"/>
              </w:rPr>
              <w:t>602,12</w:t>
            </w:r>
          </w:p>
        </w:tc>
        <w:tc>
          <w:tcPr>
            <w:tcW w:w="4536" w:type="dxa"/>
            <w:vMerge/>
          </w:tcPr>
          <w:p w14:paraId="122837C1" w14:textId="77777777" w:rsidR="00713E8D" w:rsidRPr="00147372" w:rsidRDefault="00713E8D" w:rsidP="00DD5C51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Merge/>
          </w:tcPr>
          <w:p w14:paraId="2BEFB425" w14:textId="77777777" w:rsidR="00713E8D" w:rsidRPr="00147372" w:rsidRDefault="00713E8D" w:rsidP="00DD5C51">
            <w:pPr>
              <w:pStyle w:val="aff1"/>
              <w:ind w:left="0"/>
              <w:jc w:val="both"/>
            </w:pPr>
          </w:p>
        </w:tc>
      </w:tr>
      <w:tr w:rsidR="006C6F95" w:rsidRPr="00147372" w14:paraId="3ACF0D04" w14:textId="77777777" w:rsidTr="003B7C4D">
        <w:tc>
          <w:tcPr>
            <w:tcW w:w="1281" w:type="dxa"/>
            <w:vAlign w:val="center"/>
          </w:tcPr>
          <w:p w14:paraId="0B25EE94" w14:textId="41701C3F" w:rsidR="006C6F95" w:rsidRPr="00147372" w:rsidRDefault="006C6F95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493E66C0" w14:textId="77777777" w:rsidR="006C6F95" w:rsidRPr="00147372" w:rsidRDefault="006C6F95" w:rsidP="003B7C4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79F8BC6C" w14:textId="1A6AF6CF" w:rsidR="006C6F95" w:rsidRPr="00147372" w:rsidRDefault="00243E66" w:rsidP="00AE7EB6">
            <w:pPr>
              <w:pStyle w:val="aff1"/>
              <w:ind w:left="0"/>
              <w:jc w:val="both"/>
            </w:pPr>
            <w:r w:rsidRPr="00147372">
              <w:t>Заполнение б</w:t>
            </w:r>
            <w:r w:rsidR="006C6F95" w:rsidRPr="00147372">
              <w:t>азальтовы</w:t>
            </w:r>
            <w:r w:rsidRPr="00147372">
              <w:t>м</w:t>
            </w:r>
            <w:r w:rsidR="00BE083D" w:rsidRPr="00147372">
              <w:t>и</w:t>
            </w:r>
            <w:r w:rsidR="006C6F95" w:rsidRPr="00147372">
              <w:t xml:space="preserve"> тепло</w:t>
            </w:r>
            <w:r w:rsidRPr="00147372">
              <w:t>-</w:t>
            </w:r>
            <w:r w:rsidR="006C6F95" w:rsidRPr="00147372">
              <w:t xml:space="preserve"> и звукоизоляционны</w:t>
            </w:r>
            <w:r w:rsidRPr="00147372">
              <w:t>ми</w:t>
            </w:r>
            <w:r w:rsidR="006C6F95" w:rsidRPr="00147372">
              <w:t xml:space="preserve"> плит</w:t>
            </w:r>
            <w:r w:rsidRPr="00147372">
              <w:t>ами</w:t>
            </w:r>
            <w:r w:rsidR="006C6F95" w:rsidRPr="00147372">
              <w:t xml:space="preserve"> </w:t>
            </w:r>
            <w:proofErr w:type="spellStart"/>
            <w:r w:rsidR="006C6F95" w:rsidRPr="00147372">
              <w:t>Rockwool</w:t>
            </w:r>
            <w:proofErr w:type="spellEnd"/>
            <w:r w:rsidR="006C6F95" w:rsidRPr="00147372">
              <w:t xml:space="preserve"> Акустик </w:t>
            </w:r>
            <w:proofErr w:type="spellStart"/>
            <w:r w:rsidR="006C6F95" w:rsidRPr="00147372">
              <w:t>Баттс</w:t>
            </w:r>
            <w:proofErr w:type="spellEnd"/>
            <w:r w:rsidR="006C6F95" w:rsidRPr="00147372">
              <w:t xml:space="preserve">, толщиной </w:t>
            </w:r>
            <w:r w:rsidR="00ED100A" w:rsidRPr="00147372">
              <w:t>50</w:t>
            </w:r>
            <w:r w:rsidR="006C6F95" w:rsidRPr="00147372">
              <w:t>мм, плотность не менее 45кг/м3</w:t>
            </w:r>
          </w:p>
        </w:tc>
        <w:tc>
          <w:tcPr>
            <w:tcW w:w="1276" w:type="dxa"/>
            <w:vAlign w:val="center"/>
          </w:tcPr>
          <w:p w14:paraId="566171EB" w14:textId="30680743" w:rsidR="006C6F95" w:rsidRPr="00147372" w:rsidRDefault="006C6F95" w:rsidP="00BE083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35C39C8" w14:textId="2A423B1F" w:rsidR="006C6F95" w:rsidRPr="00147372" w:rsidRDefault="00447CA2" w:rsidP="00BE083D">
            <w:pPr>
              <w:pStyle w:val="aff1"/>
              <w:ind w:left="0"/>
              <w:jc w:val="center"/>
            </w:pPr>
            <w:r w:rsidRPr="00147372">
              <w:t>7,53</w:t>
            </w:r>
          </w:p>
        </w:tc>
        <w:tc>
          <w:tcPr>
            <w:tcW w:w="4536" w:type="dxa"/>
            <w:vMerge/>
          </w:tcPr>
          <w:p w14:paraId="34219FB3" w14:textId="77777777" w:rsidR="006C6F95" w:rsidRPr="00147372" w:rsidRDefault="006C6F95" w:rsidP="00AE7EB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08F85B31" w14:textId="4C46B00C" w:rsidR="006C6F95" w:rsidRPr="00147372" w:rsidRDefault="00713E8D" w:rsidP="00AE7EB6">
            <w:pPr>
              <w:pStyle w:val="aff1"/>
              <w:ind w:left="0"/>
              <w:jc w:val="both"/>
            </w:pPr>
            <w:r w:rsidRPr="00147372">
              <w:rPr>
                <w:lang w:val="en-US"/>
              </w:rPr>
              <w:t>V</w:t>
            </w:r>
            <w:r w:rsidRPr="00147372">
              <w:t xml:space="preserve">(плит) = </w:t>
            </w:r>
            <w:r w:rsidRPr="00147372">
              <w:rPr>
                <w:lang w:val="en-US"/>
              </w:rPr>
              <w:t>S</w:t>
            </w:r>
            <w:r w:rsidRPr="00147372">
              <w:t xml:space="preserve">(перегородки) х </w:t>
            </w:r>
            <w:r w:rsidRPr="00147372">
              <w:rPr>
                <w:lang w:val="en-US"/>
              </w:rPr>
              <w:t>h</w:t>
            </w:r>
            <w:r w:rsidRPr="00147372">
              <w:t>(плит) = 150,53 х 0,050 = 7,53 (м3)</w:t>
            </w:r>
          </w:p>
        </w:tc>
      </w:tr>
      <w:tr w:rsidR="00DD5C51" w:rsidRPr="00147372" w14:paraId="00C95B29" w14:textId="77777777" w:rsidTr="00E17B8A">
        <w:tc>
          <w:tcPr>
            <w:tcW w:w="21830" w:type="dxa"/>
            <w:gridSpan w:val="7"/>
          </w:tcPr>
          <w:p w14:paraId="0F42627F" w14:textId="42C5527D" w:rsidR="00DD5C51" w:rsidRPr="00147372" w:rsidRDefault="00DD5C51" w:rsidP="00DD5C51">
            <w:pPr>
              <w:pStyle w:val="aff1"/>
              <w:ind w:left="0"/>
              <w:jc w:val="center"/>
            </w:pPr>
            <w:r w:rsidRPr="00147372">
              <w:t>Тип С-</w:t>
            </w:r>
            <w:r w:rsidR="007E0D5C" w:rsidRPr="00147372">
              <w:t>8</w:t>
            </w:r>
          </w:p>
        </w:tc>
      </w:tr>
      <w:tr w:rsidR="00713E8D" w:rsidRPr="00147372" w14:paraId="51B9E7C7" w14:textId="77777777" w:rsidTr="003B7C4D">
        <w:tc>
          <w:tcPr>
            <w:tcW w:w="1281" w:type="dxa"/>
            <w:vAlign w:val="center"/>
          </w:tcPr>
          <w:p w14:paraId="47BAF023" w14:textId="04F867AB" w:rsidR="00713E8D" w:rsidRPr="00147372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699B4A0D" w14:textId="26FA4BEB" w:rsidR="00713E8D" w:rsidRPr="00147372" w:rsidRDefault="00713E8D" w:rsidP="003B7C4D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6662" w:type="dxa"/>
          </w:tcPr>
          <w:p w14:paraId="276CAFE2" w14:textId="259AC021" w:rsidR="00713E8D" w:rsidRPr="00147372" w:rsidRDefault="00713E8D" w:rsidP="00DD5C51">
            <w:r w:rsidRPr="00147372">
              <w:t>Устройство перегородки поэлементной сборки с двухслойной обшивкой из влагостойких гипсокартонных листов на двойном разнесенным металлическом каркасе из профилей ПС 50х50 и ПН 50х40 с заполнением полости одного из каркасов негорючими звукоизоляционными плитами из базальтового волокна. Шаг установки стоечных профилей не менее 400 мм. Общая толщина перегородки 300 мм.</w:t>
            </w:r>
          </w:p>
          <w:p w14:paraId="0FA44AF2" w14:textId="77777777" w:rsidR="00713E8D" w:rsidRPr="00147372" w:rsidRDefault="00713E8D" w:rsidP="00DD5C51">
            <w:r w:rsidRPr="00147372">
              <w:t>Перегородка по серии 1.031.9-2.07, тип С116.</w:t>
            </w:r>
          </w:p>
          <w:p w14:paraId="0574CA24" w14:textId="77777777" w:rsidR="00713E8D" w:rsidRPr="00147372" w:rsidRDefault="00713E8D" w:rsidP="00AE7EB6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6C7B6C64" w14:textId="528283C1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5FA23B3" w14:textId="6B788F04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rPr>
                <w:lang w:val="en-US"/>
              </w:rPr>
              <w:t>15,</w:t>
            </w:r>
            <w:r w:rsidR="007571D0" w:rsidRPr="00147372">
              <w:t>57</w:t>
            </w:r>
          </w:p>
        </w:tc>
        <w:tc>
          <w:tcPr>
            <w:tcW w:w="4536" w:type="dxa"/>
            <w:vMerge w:val="restart"/>
            <w:vAlign w:val="center"/>
          </w:tcPr>
          <w:p w14:paraId="78386F1A" w14:textId="33E02AE3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280B39EC" w14:textId="6167B3A1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713E8D" w:rsidRPr="00147372" w14:paraId="287621D0" w14:textId="77777777" w:rsidTr="003B7C4D">
        <w:tc>
          <w:tcPr>
            <w:tcW w:w="1281" w:type="dxa"/>
            <w:vAlign w:val="center"/>
          </w:tcPr>
          <w:p w14:paraId="63FD9D59" w14:textId="48ADC93D" w:rsidR="00713E8D" w:rsidRPr="00147372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138A5A4B" w14:textId="77777777" w:rsidR="00713E8D" w:rsidRPr="00147372" w:rsidRDefault="00713E8D" w:rsidP="003B7C4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3DB6A57F" w14:textId="7E95BB3A" w:rsidR="00713E8D" w:rsidRPr="00147372" w:rsidRDefault="00713E8D" w:rsidP="00AE7EB6">
            <w:pPr>
              <w:pStyle w:val="aff1"/>
              <w:ind w:left="0"/>
              <w:jc w:val="both"/>
            </w:pPr>
            <w:r w:rsidRPr="00147372">
              <w:t>Монтаж гипсокартонных Кнауф-листов влагостойких (ГСП-Н2) по ГОСТ 6266-97, толщиной – 12.5мм, двухслойная обшивка с двух сторон</w:t>
            </w:r>
          </w:p>
        </w:tc>
        <w:tc>
          <w:tcPr>
            <w:tcW w:w="1276" w:type="dxa"/>
            <w:vAlign w:val="center"/>
          </w:tcPr>
          <w:p w14:paraId="22F7C019" w14:textId="43815D50" w:rsidR="00713E8D" w:rsidRPr="00147372" w:rsidRDefault="00713E8D" w:rsidP="00BE083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5913316" w14:textId="4EBCA1E0" w:rsidR="00713E8D" w:rsidRPr="00147372" w:rsidRDefault="00713E8D" w:rsidP="00BE083D">
            <w:pPr>
              <w:pStyle w:val="aff1"/>
              <w:tabs>
                <w:tab w:val="left" w:pos="626"/>
              </w:tabs>
              <w:ind w:left="0"/>
              <w:jc w:val="center"/>
              <w:rPr>
                <w:lang w:val="en-US"/>
              </w:rPr>
            </w:pPr>
            <w:r w:rsidRPr="00147372">
              <w:t>62,</w:t>
            </w:r>
            <w:r w:rsidR="007571D0" w:rsidRPr="00147372">
              <w:t>2</w:t>
            </w:r>
            <w:r w:rsidR="00651F67" w:rsidRPr="00147372">
              <w:t>8</w:t>
            </w:r>
          </w:p>
        </w:tc>
        <w:tc>
          <w:tcPr>
            <w:tcW w:w="4536" w:type="dxa"/>
            <w:vMerge/>
          </w:tcPr>
          <w:p w14:paraId="7E6188B6" w14:textId="77777777" w:rsidR="00713E8D" w:rsidRPr="00147372" w:rsidRDefault="00713E8D" w:rsidP="00AE7EB6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Merge/>
          </w:tcPr>
          <w:p w14:paraId="7EC6B762" w14:textId="77777777" w:rsidR="00713E8D" w:rsidRPr="00147372" w:rsidRDefault="00713E8D" w:rsidP="00AE7EB6">
            <w:pPr>
              <w:pStyle w:val="aff1"/>
              <w:ind w:left="0"/>
              <w:jc w:val="both"/>
            </w:pPr>
          </w:p>
        </w:tc>
      </w:tr>
      <w:tr w:rsidR="00713E8D" w:rsidRPr="00147372" w14:paraId="479B752A" w14:textId="77777777" w:rsidTr="003B7C4D">
        <w:tc>
          <w:tcPr>
            <w:tcW w:w="1281" w:type="dxa"/>
            <w:vAlign w:val="center"/>
          </w:tcPr>
          <w:p w14:paraId="56FC021A" w14:textId="4E0DF2E4" w:rsidR="00713E8D" w:rsidRPr="00147372" w:rsidRDefault="00713E8D" w:rsidP="00713E8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1CE97B9C" w14:textId="77777777" w:rsidR="00713E8D" w:rsidRPr="00147372" w:rsidRDefault="00713E8D" w:rsidP="00713E8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4437D32F" w14:textId="513C8945" w:rsidR="00713E8D" w:rsidRPr="00147372" w:rsidRDefault="00713E8D" w:rsidP="00713E8D">
            <w:pPr>
              <w:pStyle w:val="aff1"/>
              <w:ind w:left="0"/>
              <w:jc w:val="both"/>
              <w:rPr>
                <w:color w:val="FF0000"/>
              </w:rPr>
            </w:pPr>
            <w:r w:rsidRPr="00147372">
              <w:t xml:space="preserve">Заполнение базальтовыми тепло- и звукоизоляционными плитами </w:t>
            </w:r>
            <w:proofErr w:type="spellStart"/>
            <w:r w:rsidRPr="00147372">
              <w:t>Rockwool</w:t>
            </w:r>
            <w:proofErr w:type="spellEnd"/>
            <w:r w:rsidRPr="00147372">
              <w:t xml:space="preserve"> Акустик </w:t>
            </w:r>
            <w:proofErr w:type="spellStart"/>
            <w:r w:rsidRPr="00147372">
              <w:t>Баттс</w:t>
            </w:r>
            <w:proofErr w:type="spellEnd"/>
            <w:r w:rsidRPr="00147372">
              <w:t>, толщиной 50мм, плотность не менее 45кг/м3</w:t>
            </w:r>
          </w:p>
        </w:tc>
        <w:tc>
          <w:tcPr>
            <w:tcW w:w="1276" w:type="dxa"/>
            <w:vAlign w:val="center"/>
          </w:tcPr>
          <w:p w14:paraId="2CAD7ECD" w14:textId="06D8F5F3" w:rsidR="00713E8D" w:rsidRPr="00147372" w:rsidRDefault="00713E8D" w:rsidP="00713E8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6E65851" w14:textId="53CF006C" w:rsidR="00713E8D" w:rsidRPr="00147372" w:rsidRDefault="00337311" w:rsidP="00713E8D">
            <w:pPr>
              <w:pStyle w:val="aff1"/>
              <w:ind w:left="0"/>
              <w:jc w:val="center"/>
            </w:pPr>
            <w:r>
              <w:t>0,78</w:t>
            </w:r>
          </w:p>
        </w:tc>
        <w:tc>
          <w:tcPr>
            <w:tcW w:w="4536" w:type="dxa"/>
            <w:vMerge/>
          </w:tcPr>
          <w:p w14:paraId="1DD6C6BD" w14:textId="77777777" w:rsidR="00713E8D" w:rsidRPr="00147372" w:rsidRDefault="00713E8D" w:rsidP="00713E8D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5392F3AF" w14:textId="3144A82B" w:rsidR="00713E8D" w:rsidRPr="00147372" w:rsidRDefault="00713E8D" w:rsidP="00713E8D">
            <w:pPr>
              <w:pStyle w:val="aff1"/>
              <w:ind w:left="0"/>
              <w:jc w:val="both"/>
            </w:pPr>
            <w:r w:rsidRPr="00147372">
              <w:rPr>
                <w:lang w:val="en-US"/>
              </w:rPr>
              <w:t>V</w:t>
            </w:r>
            <w:r w:rsidRPr="00147372">
              <w:t xml:space="preserve">(плит) = </w:t>
            </w:r>
            <w:r w:rsidRPr="00147372">
              <w:rPr>
                <w:lang w:val="en-US"/>
              </w:rPr>
              <w:t>S</w:t>
            </w:r>
            <w:r w:rsidRPr="00147372">
              <w:t xml:space="preserve">(перегородки) х </w:t>
            </w:r>
            <w:r w:rsidRPr="00147372">
              <w:rPr>
                <w:lang w:val="en-US"/>
              </w:rPr>
              <w:t>h</w:t>
            </w:r>
            <w:r w:rsidRPr="00147372">
              <w:t>(плит) = 15,</w:t>
            </w:r>
            <w:r w:rsidR="00337311">
              <w:t>5</w:t>
            </w:r>
            <w:r w:rsidRPr="00147372">
              <w:t xml:space="preserve">7 х 0,050 = </w:t>
            </w:r>
            <w:r w:rsidR="00337311">
              <w:t>0,78</w:t>
            </w:r>
            <w:r w:rsidRPr="00147372">
              <w:t xml:space="preserve"> (м3)</w:t>
            </w:r>
          </w:p>
        </w:tc>
      </w:tr>
      <w:tr w:rsidR="00713E8D" w:rsidRPr="00147372" w14:paraId="12ACC1B2" w14:textId="77777777" w:rsidTr="00896203">
        <w:trPr>
          <w:trHeight w:val="70"/>
        </w:trPr>
        <w:tc>
          <w:tcPr>
            <w:tcW w:w="21830" w:type="dxa"/>
            <w:gridSpan w:val="7"/>
          </w:tcPr>
          <w:p w14:paraId="5020BAD8" w14:textId="02C2B013" w:rsidR="00713E8D" w:rsidRPr="00147372" w:rsidRDefault="00713E8D" w:rsidP="00713E8D">
            <w:pPr>
              <w:pStyle w:val="aff1"/>
              <w:ind w:left="0"/>
              <w:jc w:val="center"/>
            </w:pPr>
            <w:r w:rsidRPr="00147372">
              <w:t>Тип С-9</w:t>
            </w:r>
          </w:p>
        </w:tc>
      </w:tr>
      <w:tr w:rsidR="008A25E6" w:rsidRPr="00147372" w14:paraId="60A89B9B" w14:textId="77777777" w:rsidTr="003B7C4D">
        <w:tc>
          <w:tcPr>
            <w:tcW w:w="1281" w:type="dxa"/>
            <w:vAlign w:val="center"/>
          </w:tcPr>
          <w:p w14:paraId="088F793F" w14:textId="082BE47B" w:rsidR="008A25E6" w:rsidRPr="00147372" w:rsidRDefault="008A25E6" w:rsidP="00713E8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032B267B" w14:textId="01E985E6" w:rsidR="008A25E6" w:rsidRPr="00147372" w:rsidRDefault="008A25E6" w:rsidP="00713E8D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6662" w:type="dxa"/>
          </w:tcPr>
          <w:p w14:paraId="11E4DE79" w14:textId="6EA487F2" w:rsidR="008A25E6" w:rsidRPr="00147372" w:rsidRDefault="008A25E6" w:rsidP="00713E8D">
            <w:r w:rsidRPr="00147372">
              <w:t>Устройство перегородки поэлементной сборки с двухслойной обшивкой из влагостойких гипсокартонных листов на металлическом каркасе из профилей ПС 75х50 и ПН 75х40 с заполнением полости каркаса негорючими звукоизоляционными плитами из базальтового волокна. Шаг установки стоечных профилей не менее 300 мм. Общая толщина перегородки 125 мм</w:t>
            </w:r>
          </w:p>
          <w:p w14:paraId="1437833A" w14:textId="61537100" w:rsidR="008A25E6" w:rsidRPr="00147372" w:rsidRDefault="008A25E6" w:rsidP="00713E8D">
            <w:r w:rsidRPr="00147372">
              <w:t>Перегородка по серии 1.031.9-2.07, тип С112.</w:t>
            </w:r>
          </w:p>
          <w:p w14:paraId="296FDFD4" w14:textId="77777777" w:rsidR="008A25E6" w:rsidRPr="00147372" w:rsidRDefault="008A25E6" w:rsidP="00713E8D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43EA82C3" w14:textId="0C16B677" w:rsidR="008A25E6" w:rsidRPr="00147372" w:rsidRDefault="008A25E6" w:rsidP="00713E8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6A74CE8" w14:textId="5CE8D69A" w:rsidR="008A25E6" w:rsidRPr="00147372" w:rsidRDefault="008A25E6" w:rsidP="00713E8D">
            <w:pPr>
              <w:pStyle w:val="aff1"/>
              <w:ind w:left="0"/>
              <w:jc w:val="center"/>
              <w:rPr>
                <w:lang w:val="en-US"/>
              </w:rPr>
            </w:pPr>
            <w:r w:rsidRPr="00147372">
              <w:rPr>
                <w:lang w:val="en-US"/>
              </w:rPr>
              <w:t>331,09</w:t>
            </w:r>
          </w:p>
        </w:tc>
        <w:tc>
          <w:tcPr>
            <w:tcW w:w="4536" w:type="dxa"/>
            <w:vMerge w:val="restart"/>
            <w:vAlign w:val="center"/>
          </w:tcPr>
          <w:p w14:paraId="2B3E207F" w14:textId="05E12F46" w:rsidR="008A25E6" w:rsidRPr="00147372" w:rsidRDefault="008A25E6" w:rsidP="00713E8D">
            <w:pPr>
              <w:pStyle w:val="aff1"/>
              <w:ind w:left="0"/>
              <w:jc w:val="center"/>
            </w:pPr>
            <w:r w:rsidRPr="00147372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0971752B" w14:textId="2B7B37A6" w:rsidR="008A25E6" w:rsidRPr="00147372" w:rsidRDefault="008A25E6" w:rsidP="00713E8D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8A25E6" w:rsidRPr="00147372" w14:paraId="2B5B1E12" w14:textId="77777777" w:rsidTr="003B7C4D">
        <w:tc>
          <w:tcPr>
            <w:tcW w:w="1281" w:type="dxa"/>
            <w:vAlign w:val="center"/>
          </w:tcPr>
          <w:p w14:paraId="53B07A3B" w14:textId="16E8F962" w:rsidR="008A25E6" w:rsidRPr="00147372" w:rsidRDefault="008A25E6" w:rsidP="00713E8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344E14BB" w14:textId="77777777" w:rsidR="008A25E6" w:rsidRPr="00147372" w:rsidRDefault="008A25E6" w:rsidP="00713E8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327E27F8" w14:textId="0E928DE9" w:rsidR="008A25E6" w:rsidRPr="00147372" w:rsidRDefault="008A25E6" w:rsidP="00713E8D">
            <w:pPr>
              <w:pStyle w:val="aff1"/>
              <w:ind w:left="0"/>
              <w:jc w:val="both"/>
            </w:pPr>
            <w:r w:rsidRPr="00147372">
              <w:t>Монтаж гипсокартонных Кнауф-листов влагостойких (ГСП-Н2) по ГОСТ 6266-97, толщиной – 12.5мм, двухслойная обшивка с двух сторон</w:t>
            </w:r>
          </w:p>
        </w:tc>
        <w:tc>
          <w:tcPr>
            <w:tcW w:w="1276" w:type="dxa"/>
            <w:vAlign w:val="center"/>
          </w:tcPr>
          <w:p w14:paraId="2CD02D5C" w14:textId="74C98E11" w:rsidR="008A25E6" w:rsidRPr="00147372" w:rsidRDefault="008A25E6" w:rsidP="00713E8D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968FB36" w14:textId="604B0409" w:rsidR="008A25E6" w:rsidRPr="00147372" w:rsidRDefault="008A25E6" w:rsidP="00713E8D">
            <w:pPr>
              <w:pStyle w:val="aff1"/>
              <w:ind w:left="0"/>
              <w:jc w:val="center"/>
              <w:rPr>
                <w:lang w:val="en-US"/>
              </w:rPr>
            </w:pPr>
            <w:r w:rsidRPr="00147372">
              <w:rPr>
                <w:lang w:val="en-US"/>
              </w:rPr>
              <w:t>1324,36</w:t>
            </w:r>
          </w:p>
        </w:tc>
        <w:tc>
          <w:tcPr>
            <w:tcW w:w="4536" w:type="dxa"/>
            <w:vMerge/>
          </w:tcPr>
          <w:p w14:paraId="5B7A29D2" w14:textId="77777777" w:rsidR="008A25E6" w:rsidRPr="00147372" w:rsidRDefault="008A25E6" w:rsidP="00713E8D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Merge/>
          </w:tcPr>
          <w:p w14:paraId="78A34A02" w14:textId="77777777" w:rsidR="008A25E6" w:rsidRPr="00147372" w:rsidRDefault="008A25E6" w:rsidP="00713E8D">
            <w:pPr>
              <w:pStyle w:val="aff1"/>
              <w:ind w:left="0"/>
              <w:jc w:val="both"/>
            </w:pPr>
          </w:p>
        </w:tc>
      </w:tr>
      <w:tr w:rsidR="008A25E6" w:rsidRPr="00147372" w14:paraId="77D450CE" w14:textId="77777777" w:rsidTr="003B7C4D">
        <w:tc>
          <w:tcPr>
            <w:tcW w:w="1281" w:type="dxa"/>
            <w:vAlign w:val="center"/>
          </w:tcPr>
          <w:p w14:paraId="619D6F61" w14:textId="02B3EF02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6FC6CA15" w14:textId="77777777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38436C69" w14:textId="4389A5F5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Заполнение базальтовыми тепло- и звукоизоляционными плитами </w:t>
            </w:r>
            <w:proofErr w:type="spellStart"/>
            <w:r w:rsidRPr="00147372">
              <w:t>Rockwool</w:t>
            </w:r>
            <w:proofErr w:type="spellEnd"/>
            <w:r w:rsidRPr="00147372">
              <w:t xml:space="preserve"> Акустик </w:t>
            </w:r>
            <w:proofErr w:type="spellStart"/>
            <w:r w:rsidRPr="00147372">
              <w:t>Баттс</w:t>
            </w:r>
            <w:proofErr w:type="spellEnd"/>
            <w:r w:rsidRPr="00147372">
              <w:t xml:space="preserve">, </w:t>
            </w:r>
            <w:r w:rsidRPr="00ED65DD">
              <w:t xml:space="preserve">толщиной </w:t>
            </w:r>
            <w:r w:rsidR="00ED65DD" w:rsidRPr="00ED65DD">
              <w:t xml:space="preserve">75 </w:t>
            </w:r>
            <w:r w:rsidRPr="00ED65DD">
              <w:t xml:space="preserve">мм, плотность </w:t>
            </w:r>
            <w:r w:rsidRPr="00147372">
              <w:t>не менее 45кг/м3</w:t>
            </w:r>
          </w:p>
        </w:tc>
        <w:tc>
          <w:tcPr>
            <w:tcW w:w="1276" w:type="dxa"/>
            <w:vAlign w:val="center"/>
          </w:tcPr>
          <w:p w14:paraId="0DA2B776" w14:textId="29BF83FB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664F000" w14:textId="5593FD7D" w:rsidR="008A25E6" w:rsidRPr="00ED65DD" w:rsidRDefault="008A25E6" w:rsidP="008A25E6">
            <w:pPr>
              <w:pStyle w:val="aff1"/>
              <w:ind w:left="0"/>
              <w:jc w:val="center"/>
            </w:pPr>
            <w:r w:rsidRPr="00ED65DD">
              <w:rPr>
                <w:lang w:val="en-US"/>
              </w:rPr>
              <w:t>2</w:t>
            </w:r>
            <w:r w:rsidR="00ED65DD" w:rsidRPr="00ED65DD">
              <w:t>4,84</w:t>
            </w:r>
          </w:p>
        </w:tc>
        <w:tc>
          <w:tcPr>
            <w:tcW w:w="4536" w:type="dxa"/>
            <w:vMerge/>
          </w:tcPr>
          <w:p w14:paraId="59580A70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21954DBF" w14:textId="670B0B2B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rPr>
                <w:lang w:val="en-US"/>
              </w:rPr>
              <w:t>V</w:t>
            </w:r>
            <w:r w:rsidRPr="00147372">
              <w:t xml:space="preserve">(плит) = </w:t>
            </w:r>
            <w:r w:rsidRPr="00147372">
              <w:rPr>
                <w:lang w:val="en-US"/>
              </w:rPr>
              <w:t>S</w:t>
            </w:r>
            <w:r w:rsidRPr="00147372">
              <w:t xml:space="preserve">(перегородки) х </w:t>
            </w:r>
            <w:r w:rsidRPr="00147372">
              <w:rPr>
                <w:lang w:val="en-US"/>
              </w:rPr>
              <w:t>h</w:t>
            </w:r>
            <w:r w:rsidRPr="00147372">
              <w:t xml:space="preserve">(плит) = 331,09 х </w:t>
            </w:r>
            <w:r w:rsidRPr="00337311">
              <w:rPr>
                <w:color w:val="FF0000"/>
              </w:rPr>
              <w:t xml:space="preserve">0,080 = 26,49 </w:t>
            </w:r>
            <w:r w:rsidRPr="00147372">
              <w:t>(м3)</w:t>
            </w:r>
          </w:p>
        </w:tc>
      </w:tr>
      <w:tr w:rsidR="008A25E6" w:rsidRPr="00147372" w14:paraId="3166FE6B" w14:textId="77777777" w:rsidTr="0082268E">
        <w:tc>
          <w:tcPr>
            <w:tcW w:w="21830" w:type="dxa"/>
            <w:gridSpan w:val="7"/>
          </w:tcPr>
          <w:p w14:paraId="4877A7A3" w14:textId="10941951" w:rsidR="008A25E6" w:rsidRPr="00147372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Дополнительные элементы перегородок и облицовок поэлементной сборки</w:t>
            </w:r>
          </w:p>
        </w:tc>
      </w:tr>
      <w:tr w:rsidR="008A25E6" w:rsidRPr="00147372" w14:paraId="68C8AB9C" w14:textId="77777777" w:rsidTr="003B7C4D">
        <w:trPr>
          <w:trHeight w:val="571"/>
        </w:trPr>
        <w:tc>
          <w:tcPr>
            <w:tcW w:w="1281" w:type="dxa"/>
          </w:tcPr>
          <w:p w14:paraId="573B1F6B" w14:textId="1F00931F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2312FD4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4049756" w14:textId="7315FA79" w:rsidR="008A25E6" w:rsidRPr="00147372" w:rsidRDefault="008A25E6" w:rsidP="008A25E6">
            <w:r w:rsidRPr="00147372">
              <w:t>Монтаж КНАУФ-траверсы универсальной С234 (многослойная деревянная плита с двухсторонним присоединением профиля и крепежными шурупами)</w:t>
            </w:r>
          </w:p>
        </w:tc>
        <w:tc>
          <w:tcPr>
            <w:tcW w:w="1276" w:type="dxa"/>
            <w:vAlign w:val="center"/>
          </w:tcPr>
          <w:p w14:paraId="3F2E5E03" w14:textId="0B9FC829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276" w:type="dxa"/>
            <w:vAlign w:val="center"/>
          </w:tcPr>
          <w:p w14:paraId="70D97387" w14:textId="3B7ABBAE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17</w:t>
            </w:r>
          </w:p>
        </w:tc>
        <w:tc>
          <w:tcPr>
            <w:tcW w:w="4536" w:type="dxa"/>
            <w:vAlign w:val="center"/>
          </w:tcPr>
          <w:p w14:paraId="6131E519" w14:textId="2C62FE6F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1612/2022-Р-АР-лист 3</w:t>
            </w:r>
          </w:p>
        </w:tc>
        <w:tc>
          <w:tcPr>
            <w:tcW w:w="5807" w:type="dxa"/>
            <w:vAlign w:val="center"/>
          </w:tcPr>
          <w:p w14:paraId="522ECF04" w14:textId="0C47DC02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8A25E6" w:rsidRPr="00147372" w14:paraId="611C51BD" w14:textId="77777777" w:rsidTr="007158B0">
        <w:tc>
          <w:tcPr>
            <w:tcW w:w="21830" w:type="dxa"/>
            <w:gridSpan w:val="7"/>
          </w:tcPr>
          <w:p w14:paraId="4BCF0C6B" w14:textId="102590E9" w:rsidR="008A25E6" w:rsidRPr="00147372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Кровля</w:t>
            </w:r>
          </w:p>
        </w:tc>
      </w:tr>
      <w:tr w:rsidR="00CA733C" w:rsidRPr="00147372" w14:paraId="29CF5868" w14:textId="77777777" w:rsidTr="003B7C4D">
        <w:tc>
          <w:tcPr>
            <w:tcW w:w="1281" w:type="dxa"/>
          </w:tcPr>
          <w:p w14:paraId="5929C588" w14:textId="1F3AD9F9" w:rsidR="00CA733C" w:rsidRPr="00147372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28BE44D" w14:textId="77777777" w:rsidR="00CA733C" w:rsidRPr="00147372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BC22C0C" w14:textId="4B1583E0" w:rsidR="00CA733C" w:rsidRPr="00147372" w:rsidRDefault="00CA733C" w:rsidP="008A25E6">
            <w:pPr>
              <w:pStyle w:val="aff1"/>
              <w:ind w:left="0"/>
              <w:jc w:val="both"/>
            </w:pPr>
            <w:r w:rsidRPr="00147372">
              <w:t>Устройство ПВХ-мембраны LOGICROOF V-RP FR – 1,2 мм</w:t>
            </w:r>
          </w:p>
        </w:tc>
        <w:tc>
          <w:tcPr>
            <w:tcW w:w="1276" w:type="dxa"/>
          </w:tcPr>
          <w:p w14:paraId="2320AC8A" w14:textId="32099E84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3787FE5A" w14:textId="79904A79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6027,90</w:t>
            </w:r>
          </w:p>
        </w:tc>
        <w:tc>
          <w:tcPr>
            <w:tcW w:w="4536" w:type="dxa"/>
            <w:vMerge w:val="restart"/>
            <w:vAlign w:val="center"/>
          </w:tcPr>
          <w:p w14:paraId="7735A2D3" w14:textId="18F05D51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1612/2022-Р-АР-лист 10</w:t>
            </w:r>
          </w:p>
        </w:tc>
        <w:tc>
          <w:tcPr>
            <w:tcW w:w="5807" w:type="dxa"/>
            <w:vMerge w:val="restart"/>
            <w:vAlign w:val="center"/>
          </w:tcPr>
          <w:p w14:paraId="5FB47A94" w14:textId="0F15D739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  <w:r w:rsidR="009810D3" w:rsidRPr="00147372">
              <w:t xml:space="preserve">. </w:t>
            </w:r>
            <w:r w:rsidR="007571D0" w:rsidRPr="00147372">
              <w:t>Коэффициент</w:t>
            </w:r>
            <w:r w:rsidR="009810D3" w:rsidRPr="00147372">
              <w:t xml:space="preserve"> запаса 1,2</w:t>
            </w:r>
          </w:p>
        </w:tc>
      </w:tr>
      <w:tr w:rsidR="00CA733C" w:rsidRPr="00147372" w14:paraId="19A6ECF1" w14:textId="77777777" w:rsidTr="003B7C4D">
        <w:tc>
          <w:tcPr>
            <w:tcW w:w="1281" w:type="dxa"/>
          </w:tcPr>
          <w:p w14:paraId="47078094" w14:textId="2FC8E29A" w:rsidR="00CA733C" w:rsidRPr="00147372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5DC9A57" w14:textId="77777777" w:rsidR="00CA733C" w:rsidRPr="00147372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19B6A5" w14:textId="23A8F30A" w:rsidR="00CA733C" w:rsidRPr="00147372" w:rsidRDefault="00CA733C" w:rsidP="008A25E6">
            <w:pPr>
              <w:pStyle w:val="aff1"/>
              <w:ind w:left="0"/>
              <w:jc w:val="both"/>
            </w:pPr>
            <w:r w:rsidRPr="00147372">
              <w:t xml:space="preserve">Устройство минераловатного утеплителя </w:t>
            </w:r>
            <w:proofErr w:type="spellStart"/>
            <w:r w:rsidRPr="00147372">
              <w:t>Техноруф</w:t>
            </w:r>
            <w:proofErr w:type="spellEnd"/>
            <w:r w:rsidRPr="00147372">
              <w:t xml:space="preserve"> В ПРОФ – 40 мм</w:t>
            </w:r>
          </w:p>
        </w:tc>
        <w:tc>
          <w:tcPr>
            <w:tcW w:w="1276" w:type="dxa"/>
          </w:tcPr>
          <w:p w14:paraId="2480DD3E" w14:textId="6E8A90BE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7EB44C64" w14:textId="63A00735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6028,00</w:t>
            </w:r>
          </w:p>
        </w:tc>
        <w:tc>
          <w:tcPr>
            <w:tcW w:w="4536" w:type="dxa"/>
            <w:vMerge/>
            <w:vAlign w:val="center"/>
          </w:tcPr>
          <w:p w14:paraId="65E3935C" w14:textId="77777777" w:rsidR="00CA733C" w:rsidRPr="00147372" w:rsidRDefault="00CA733C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66991426" w14:textId="77777777" w:rsidR="00CA733C" w:rsidRPr="00147372" w:rsidRDefault="00CA733C" w:rsidP="008A25E6">
            <w:pPr>
              <w:pStyle w:val="aff1"/>
              <w:ind w:left="0"/>
              <w:jc w:val="center"/>
            </w:pPr>
          </w:p>
        </w:tc>
      </w:tr>
      <w:tr w:rsidR="00CA733C" w:rsidRPr="00147372" w14:paraId="30668E25" w14:textId="77777777" w:rsidTr="003B7C4D">
        <w:tc>
          <w:tcPr>
            <w:tcW w:w="1281" w:type="dxa"/>
          </w:tcPr>
          <w:p w14:paraId="33DCAC0C" w14:textId="48A9E9D0" w:rsidR="00CA733C" w:rsidRPr="00147372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3C121AD" w14:textId="77777777" w:rsidR="00CA733C" w:rsidRPr="00147372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335B11C" w14:textId="36766370" w:rsidR="00CA733C" w:rsidRPr="00147372" w:rsidRDefault="00CA733C" w:rsidP="008A25E6">
            <w:pPr>
              <w:pStyle w:val="aff1"/>
              <w:ind w:left="0"/>
              <w:jc w:val="both"/>
            </w:pPr>
            <w:r w:rsidRPr="00147372">
              <w:t xml:space="preserve">Устройство минераловатного утеплителя </w:t>
            </w:r>
            <w:proofErr w:type="spellStart"/>
            <w:r w:rsidRPr="00147372">
              <w:t>Техноруф</w:t>
            </w:r>
            <w:proofErr w:type="spellEnd"/>
            <w:r w:rsidRPr="00147372">
              <w:t xml:space="preserve"> ПРОФ – 80 мм</w:t>
            </w:r>
          </w:p>
        </w:tc>
        <w:tc>
          <w:tcPr>
            <w:tcW w:w="1276" w:type="dxa"/>
          </w:tcPr>
          <w:p w14:paraId="0DD828AF" w14:textId="51DCEF4B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389D8D2D" w14:textId="3C8D491F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6028,30</w:t>
            </w:r>
          </w:p>
        </w:tc>
        <w:tc>
          <w:tcPr>
            <w:tcW w:w="4536" w:type="dxa"/>
            <w:vMerge/>
            <w:vAlign w:val="center"/>
          </w:tcPr>
          <w:p w14:paraId="0F3DDBC1" w14:textId="77777777" w:rsidR="00CA733C" w:rsidRPr="00147372" w:rsidRDefault="00CA733C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53243DE0" w14:textId="77777777" w:rsidR="00CA733C" w:rsidRPr="00147372" w:rsidRDefault="00CA733C" w:rsidP="008A25E6">
            <w:pPr>
              <w:pStyle w:val="aff1"/>
              <w:ind w:left="0"/>
              <w:jc w:val="center"/>
            </w:pPr>
          </w:p>
        </w:tc>
      </w:tr>
      <w:tr w:rsidR="00CA733C" w:rsidRPr="00147372" w14:paraId="330AD6FC" w14:textId="77777777" w:rsidTr="003B7C4D">
        <w:tc>
          <w:tcPr>
            <w:tcW w:w="1281" w:type="dxa"/>
          </w:tcPr>
          <w:p w14:paraId="6656AD63" w14:textId="397BAF6C" w:rsidR="00CA733C" w:rsidRPr="00147372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646A906" w14:textId="77777777" w:rsidR="00CA733C" w:rsidRPr="00147372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FCF20E5" w14:textId="7E1BD15F" w:rsidR="00CA733C" w:rsidRPr="00147372" w:rsidRDefault="00CA733C" w:rsidP="008A25E6">
            <w:pPr>
              <w:pStyle w:val="aff1"/>
              <w:ind w:left="0"/>
              <w:jc w:val="both"/>
            </w:pPr>
            <w:r w:rsidRPr="00147372">
              <w:t xml:space="preserve">Устройство пароизоляции – </w:t>
            </w:r>
            <w:proofErr w:type="spellStart"/>
            <w:r w:rsidRPr="00147372">
              <w:t>Паробарьер</w:t>
            </w:r>
            <w:proofErr w:type="spellEnd"/>
            <w:r w:rsidRPr="00147372">
              <w:t xml:space="preserve"> С</w:t>
            </w:r>
            <w:r w:rsidR="00693C0B">
              <w:t>Ф1000</w:t>
            </w:r>
          </w:p>
        </w:tc>
        <w:tc>
          <w:tcPr>
            <w:tcW w:w="1276" w:type="dxa"/>
          </w:tcPr>
          <w:p w14:paraId="482DE99A" w14:textId="291281DC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4678EE4" w14:textId="5A790F18" w:rsidR="00CA733C" w:rsidRPr="00147372" w:rsidRDefault="00CA733C" w:rsidP="008A25E6">
            <w:pPr>
              <w:pStyle w:val="aff1"/>
              <w:ind w:left="0"/>
              <w:jc w:val="center"/>
            </w:pPr>
            <w:r w:rsidRPr="00147372">
              <w:t>6028,30</w:t>
            </w:r>
          </w:p>
        </w:tc>
        <w:tc>
          <w:tcPr>
            <w:tcW w:w="4536" w:type="dxa"/>
            <w:vMerge/>
            <w:vAlign w:val="center"/>
          </w:tcPr>
          <w:p w14:paraId="33E1816B" w14:textId="77777777" w:rsidR="00CA733C" w:rsidRPr="00147372" w:rsidRDefault="00CA733C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6D2EAF60" w14:textId="77777777" w:rsidR="00CA733C" w:rsidRPr="00147372" w:rsidRDefault="00CA733C" w:rsidP="008A25E6">
            <w:pPr>
              <w:pStyle w:val="aff1"/>
              <w:ind w:left="0"/>
              <w:jc w:val="center"/>
            </w:pPr>
          </w:p>
        </w:tc>
      </w:tr>
      <w:tr w:rsidR="00377D7B" w:rsidRPr="00147372" w14:paraId="371230FB" w14:textId="77777777" w:rsidTr="008A25E6">
        <w:tc>
          <w:tcPr>
            <w:tcW w:w="1281" w:type="dxa"/>
          </w:tcPr>
          <w:p w14:paraId="3F390C54" w14:textId="59059A6C" w:rsidR="00377D7B" w:rsidRPr="00147372" w:rsidRDefault="00377D7B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A9AC65D" w14:textId="77777777" w:rsidR="00377D7B" w:rsidRPr="00147372" w:rsidRDefault="00377D7B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EB89B13" w14:textId="0A171B70" w:rsidR="00377D7B" w:rsidRPr="00147372" w:rsidRDefault="00377D7B" w:rsidP="00CA733C">
            <w:pPr>
              <w:pStyle w:val="aff1"/>
              <w:ind w:left="0"/>
              <w:jc w:val="both"/>
            </w:pPr>
            <w:r w:rsidRPr="00147372">
              <w:t xml:space="preserve">Устройство </w:t>
            </w:r>
            <w:proofErr w:type="spellStart"/>
            <w:r w:rsidRPr="00147372">
              <w:t>уклонообразующих</w:t>
            </w:r>
            <w:proofErr w:type="spellEnd"/>
            <w:r w:rsidRPr="00147372">
              <w:t xml:space="preserve"> плит </w:t>
            </w:r>
            <w:r w:rsidRPr="00147372">
              <w:rPr>
                <w:lang w:val="en-US"/>
              </w:rPr>
              <w:t>XPS</w:t>
            </w:r>
            <w:r w:rsidRPr="00147372">
              <w:t xml:space="preserve"> ТЕХНОНИКОЛЬ </w:t>
            </w:r>
            <w:r w:rsidRPr="00147372">
              <w:rPr>
                <w:lang w:val="en-US"/>
              </w:rPr>
              <w:t>CARBON</w:t>
            </w:r>
            <w:r w:rsidRPr="00147372">
              <w:t xml:space="preserve"> </w:t>
            </w:r>
            <w:r w:rsidRPr="00147372">
              <w:rPr>
                <w:lang w:val="en-US"/>
              </w:rPr>
              <w:t>PROF</w:t>
            </w:r>
            <w:r w:rsidRPr="00147372">
              <w:t xml:space="preserve"> </w:t>
            </w:r>
            <w:r w:rsidRPr="00147372">
              <w:rPr>
                <w:lang w:val="en-US"/>
              </w:rPr>
              <w:t>SLOPE</w:t>
            </w:r>
            <w:r w:rsidRPr="00147372">
              <w:t xml:space="preserve"> (4.2%+элемент </w:t>
            </w:r>
            <w:r w:rsidRPr="00147372">
              <w:rPr>
                <w:lang w:val="en-US"/>
              </w:rPr>
              <w:t>J</w:t>
            </w:r>
            <w:r w:rsidRPr="00147372">
              <w:t>)</w:t>
            </w:r>
          </w:p>
        </w:tc>
        <w:tc>
          <w:tcPr>
            <w:tcW w:w="1276" w:type="dxa"/>
          </w:tcPr>
          <w:p w14:paraId="3B221812" w14:textId="0E53C962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602413C" w14:textId="6F32BA72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>6,902</w:t>
            </w:r>
          </w:p>
        </w:tc>
        <w:tc>
          <w:tcPr>
            <w:tcW w:w="4536" w:type="dxa"/>
            <w:vMerge/>
            <w:vAlign w:val="center"/>
          </w:tcPr>
          <w:p w14:paraId="3F8D5458" w14:textId="77777777" w:rsidR="00377D7B" w:rsidRPr="00147372" w:rsidRDefault="00377D7B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 w:val="restart"/>
            <w:vAlign w:val="center"/>
          </w:tcPr>
          <w:p w14:paraId="2BE97AA1" w14:textId="70B16A7B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 xml:space="preserve">См. </w:t>
            </w:r>
            <w:r w:rsidR="009810D3" w:rsidRPr="00147372">
              <w:t xml:space="preserve">Приложение «Схема раскладки </w:t>
            </w:r>
            <w:proofErr w:type="spellStart"/>
            <w:r w:rsidR="009810D3" w:rsidRPr="00147372">
              <w:t>уклонообразующего</w:t>
            </w:r>
            <w:proofErr w:type="spellEnd"/>
            <w:r w:rsidR="009810D3" w:rsidRPr="00147372">
              <w:t xml:space="preserve"> слоя из клиновидных плит»</w:t>
            </w:r>
          </w:p>
        </w:tc>
      </w:tr>
      <w:tr w:rsidR="00377D7B" w:rsidRPr="00147372" w14:paraId="54F4BBE9" w14:textId="77777777" w:rsidTr="008A25E6">
        <w:tc>
          <w:tcPr>
            <w:tcW w:w="1281" w:type="dxa"/>
          </w:tcPr>
          <w:p w14:paraId="5A7E62EA" w14:textId="77777777" w:rsidR="00377D7B" w:rsidRPr="00147372" w:rsidRDefault="00377D7B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DA59974" w14:textId="77777777" w:rsidR="00377D7B" w:rsidRPr="00147372" w:rsidRDefault="00377D7B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4FCC6F1" w14:textId="5EA15F9A" w:rsidR="00377D7B" w:rsidRPr="00147372" w:rsidRDefault="00377D7B" w:rsidP="00CA733C">
            <w:pPr>
              <w:pStyle w:val="aff1"/>
              <w:ind w:left="0"/>
              <w:jc w:val="both"/>
            </w:pPr>
            <w:r w:rsidRPr="00147372">
              <w:t xml:space="preserve">Устройство </w:t>
            </w:r>
            <w:proofErr w:type="spellStart"/>
            <w:r w:rsidRPr="00147372">
              <w:t>уклонообразующих</w:t>
            </w:r>
            <w:proofErr w:type="spellEnd"/>
            <w:r w:rsidRPr="00147372">
              <w:t xml:space="preserve"> плит </w:t>
            </w:r>
            <w:r w:rsidRPr="00147372">
              <w:rPr>
                <w:lang w:val="en-US"/>
              </w:rPr>
              <w:t>XPS</w:t>
            </w:r>
            <w:r w:rsidRPr="00147372">
              <w:t xml:space="preserve"> ТЕХНОНИКОЛЬ </w:t>
            </w:r>
            <w:r w:rsidRPr="00147372">
              <w:rPr>
                <w:lang w:val="en-US"/>
              </w:rPr>
              <w:t>CARBON</w:t>
            </w:r>
            <w:r w:rsidRPr="00147372">
              <w:t xml:space="preserve"> </w:t>
            </w:r>
            <w:r w:rsidRPr="00147372">
              <w:rPr>
                <w:lang w:val="en-US"/>
              </w:rPr>
              <w:t>PROF</w:t>
            </w:r>
            <w:r w:rsidRPr="00147372">
              <w:t xml:space="preserve"> </w:t>
            </w:r>
            <w:r w:rsidRPr="00147372">
              <w:rPr>
                <w:lang w:val="en-US"/>
              </w:rPr>
              <w:t>SLOPE</w:t>
            </w:r>
            <w:r w:rsidRPr="00147372">
              <w:t xml:space="preserve"> (4.2%+элемент </w:t>
            </w:r>
            <w:r w:rsidRPr="00147372">
              <w:rPr>
                <w:lang w:val="en-US"/>
              </w:rPr>
              <w:t>K</w:t>
            </w:r>
            <w:r w:rsidRPr="00147372">
              <w:t>)</w:t>
            </w:r>
          </w:p>
        </w:tc>
        <w:tc>
          <w:tcPr>
            <w:tcW w:w="1276" w:type="dxa"/>
          </w:tcPr>
          <w:p w14:paraId="4068D02F" w14:textId="3F616D79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007839A" w14:textId="66926A59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>6,806</w:t>
            </w:r>
          </w:p>
        </w:tc>
        <w:tc>
          <w:tcPr>
            <w:tcW w:w="4536" w:type="dxa"/>
            <w:vMerge/>
            <w:vAlign w:val="center"/>
          </w:tcPr>
          <w:p w14:paraId="0B506D56" w14:textId="77777777" w:rsidR="00377D7B" w:rsidRPr="00147372" w:rsidRDefault="00377D7B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277F2D2C" w14:textId="77777777" w:rsidR="00377D7B" w:rsidRPr="00147372" w:rsidRDefault="00377D7B" w:rsidP="00CA733C">
            <w:pPr>
              <w:pStyle w:val="aff1"/>
              <w:ind w:left="0"/>
              <w:jc w:val="center"/>
            </w:pPr>
          </w:p>
        </w:tc>
      </w:tr>
      <w:tr w:rsidR="00377D7B" w:rsidRPr="00147372" w14:paraId="7A733657" w14:textId="77777777" w:rsidTr="008A25E6">
        <w:tc>
          <w:tcPr>
            <w:tcW w:w="1281" w:type="dxa"/>
          </w:tcPr>
          <w:p w14:paraId="13E9910B" w14:textId="77777777" w:rsidR="00377D7B" w:rsidRPr="00147372" w:rsidRDefault="00377D7B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6E1802" w14:textId="77777777" w:rsidR="00377D7B" w:rsidRPr="00147372" w:rsidRDefault="00377D7B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49BC35E" w14:textId="08631376" w:rsidR="00377D7B" w:rsidRPr="00147372" w:rsidRDefault="00377D7B" w:rsidP="00CA733C">
            <w:pPr>
              <w:pStyle w:val="aff1"/>
              <w:ind w:left="0"/>
              <w:jc w:val="both"/>
            </w:pPr>
            <w:r w:rsidRPr="00147372">
              <w:t xml:space="preserve">Устройство плит </w:t>
            </w:r>
            <w:r w:rsidRPr="00147372">
              <w:rPr>
                <w:lang w:val="en-US"/>
              </w:rPr>
              <w:t>XPS</w:t>
            </w:r>
            <w:r w:rsidRPr="00147372">
              <w:t xml:space="preserve"> ТЕХНОНИКОЛЬ </w:t>
            </w:r>
            <w:r w:rsidRPr="00147372">
              <w:rPr>
                <w:lang w:val="en-US"/>
              </w:rPr>
              <w:t>CARBON</w:t>
            </w:r>
            <w:r w:rsidRPr="00147372">
              <w:t xml:space="preserve"> </w:t>
            </w:r>
            <w:r w:rsidRPr="00147372">
              <w:rPr>
                <w:lang w:val="en-US"/>
              </w:rPr>
              <w:t>PROF</w:t>
            </w:r>
            <w:r w:rsidRPr="00147372">
              <w:t xml:space="preserve"> (50 мм)</w:t>
            </w:r>
          </w:p>
        </w:tc>
        <w:tc>
          <w:tcPr>
            <w:tcW w:w="1276" w:type="dxa"/>
          </w:tcPr>
          <w:p w14:paraId="76A2C14B" w14:textId="17B18FA1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CDE4A6A" w14:textId="07602D14" w:rsidR="00377D7B" w:rsidRPr="00147372" w:rsidRDefault="00377D7B" w:rsidP="00CA733C">
            <w:pPr>
              <w:pStyle w:val="aff1"/>
              <w:ind w:left="0"/>
              <w:jc w:val="center"/>
            </w:pPr>
            <w:r w:rsidRPr="00147372">
              <w:t>2,124</w:t>
            </w:r>
          </w:p>
        </w:tc>
        <w:tc>
          <w:tcPr>
            <w:tcW w:w="4536" w:type="dxa"/>
            <w:vMerge/>
            <w:vAlign w:val="center"/>
          </w:tcPr>
          <w:p w14:paraId="56D99B33" w14:textId="77777777" w:rsidR="00377D7B" w:rsidRPr="00147372" w:rsidRDefault="00377D7B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7523D36F" w14:textId="77777777" w:rsidR="00377D7B" w:rsidRPr="00147372" w:rsidRDefault="00377D7B" w:rsidP="00CA733C">
            <w:pPr>
              <w:pStyle w:val="aff1"/>
              <w:ind w:left="0"/>
              <w:jc w:val="center"/>
            </w:pPr>
          </w:p>
        </w:tc>
      </w:tr>
      <w:tr w:rsidR="00524DF4" w:rsidRPr="00147372" w14:paraId="134497AE" w14:textId="77777777" w:rsidTr="008A25E6">
        <w:tc>
          <w:tcPr>
            <w:tcW w:w="1281" w:type="dxa"/>
          </w:tcPr>
          <w:p w14:paraId="544C5A83" w14:textId="77777777" w:rsidR="00524DF4" w:rsidRPr="00147372" w:rsidRDefault="00524DF4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03947F5" w14:textId="77777777" w:rsidR="00524DF4" w:rsidRPr="00147372" w:rsidRDefault="00524DF4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08A38DB" w14:textId="59DDE96C" w:rsidR="00524DF4" w:rsidRPr="00147372" w:rsidRDefault="00B4354B" w:rsidP="00CA733C">
            <w:pPr>
              <w:pStyle w:val="aff1"/>
              <w:ind w:left="0"/>
              <w:jc w:val="both"/>
            </w:pPr>
            <w:proofErr w:type="spellStart"/>
            <w:r w:rsidRPr="00147372">
              <w:t>Доутепление</w:t>
            </w:r>
            <w:proofErr w:type="spellEnd"/>
            <w:r w:rsidRPr="00147372">
              <w:t xml:space="preserve"> парапет</w:t>
            </w:r>
            <w:r w:rsidR="00DF20F3">
              <w:t>а</w:t>
            </w:r>
            <w:r w:rsidR="00DF57F1" w:rsidRPr="00147372">
              <w:t xml:space="preserve"> и</w:t>
            </w:r>
            <w:r w:rsidRPr="00147372">
              <w:t xml:space="preserve"> стоек фахверка</w:t>
            </w:r>
            <w:r w:rsidR="00DF20F3">
              <w:t xml:space="preserve"> парапета</w:t>
            </w:r>
            <w:r w:rsidRPr="00147372">
              <w:t xml:space="preserve"> у</w:t>
            </w:r>
            <w:r w:rsidR="00524DF4" w:rsidRPr="00147372">
              <w:t>теплител</w:t>
            </w:r>
            <w:r w:rsidRPr="00147372">
              <w:t>ем</w:t>
            </w:r>
            <w:r w:rsidR="00524DF4" w:rsidRPr="00147372">
              <w:t xml:space="preserve"> минераловатны</w:t>
            </w:r>
            <w:r w:rsidRPr="00147372">
              <w:t>м</w:t>
            </w:r>
            <w:r w:rsidR="00524DF4" w:rsidRPr="00147372">
              <w:t xml:space="preserve"> </w:t>
            </w:r>
            <w:proofErr w:type="spellStart"/>
            <w:r w:rsidR="00524DF4" w:rsidRPr="00147372">
              <w:t>Техноруф</w:t>
            </w:r>
            <w:proofErr w:type="spellEnd"/>
            <w:r w:rsidR="00524DF4" w:rsidRPr="00147372">
              <w:t xml:space="preserve"> </w:t>
            </w:r>
            <w:r w:rsidRPr="00147372">
              <w:t xml:space="preserve">Н </w:t>
            </w:r>
            <w:proofErr w:type="spellStart"/>
            <w:proofErr w:type="gramStart"/>
            <w:r w:rsidRPr="00147372">
              <w:t>проф</w:t>
            </w:r>
            <w:proofErr w:type="spellEnd"/>
            <w:r w:rsidRPr="00147372">
              <w:t xml:space="preserve"> </w:t>
            </w:r>
            <w:r w:rsidRPr="00147372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147372">
              <w:t>λ</w:t>
            </w:r>
            <w:proofErr w:type="gramEnd"/>
            <w:r w:rsidRPr="00147372">
              <w:t>=0,037 Вт/(м*К)</w:t>
            </w:r>
          </w:p>
        </w:tc>
        <w:tc>
          <w:tcPr>
            <w:tcW w:w="1276" w:type="dxa"/>
          </w:tcPr>
          <w:p w14:paraId="51B3DB89" w14:textId="03572854" w:rsidR="00524DF4" w:rsidRPr="00C51B6D" w:rsidRDefault="00B4354B" w:rsidP="00CA733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BF9F687" w14:textId="3B49E458" w:rsidR="00524DF4" w:rsidRPr="00147372" w:rsidRDefault="00B4354B" w:rsidP="00CA733C">
            <w:pPr>
              <w:pStyle w:val="aff1"/>
              <w:ind w:left="0"/>
              <w:jc w:val="center"/>
            </w:pPr>
            <w:r w:rsidRPr="00147372">
              <w:t>4,69</w:t>
            </w:r>
          </w:p>
        </w:tc>
        <w:tc>
          <w:tcPr>
            <w:tcW w:w="4536" w:type="dxa"/>
            <w:vMerge/>
            <w:vAlign w:val="center"/>
          </w:tcPr>
          <w:p w14:paraId="3F738397" w14:textId="77777777" w:rsidR="00524DF4" w:rsidRPr="00147372" w:rsidRDefault="00524DF4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D8C1D15" w14:textId="77777777" w:rsidR="00524DF4" w:rsidRPr="00147372" w:rsidRDefault="00524DF4" w:rsidP="00CA733C">
            <w:pPr>
              <w:pStyle w:val="aff1"/>
              <w:ind w:left="0"/>
              <w:jc w:val="center"/>
            </w:pPr>
          </w:p>
        </w:tc>
      </w:tr>
      <w:tr w:rsidR="00377D7B" w:rsidRPr="00147372" w14:paraId="07B6D4AD" w14:textId="77777777" w:rsidTr="003B7C4D">
        <w:tc>
          <w:tcPr>
            <w:tcW w:w="1281" w:type="dxa"/>
          </w:tcPr>
          <w:p w14:paraId="111FE326" w14:textId="4702196B" w:rsidR="00377D7B" w:rsidRPr="00147372" w:rsidRDefault="00377D7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F59EB7F" w14:textId="77777777" w:rsidR="00377D7B" w:rsidRPr="00147372" w:rsidRDefault="00377D7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7AC0D94" w14:textId="5814F04A" w:rsidR="00377D7B" w:rsidRPr="00147372" w:rsidRDefault="00377D7B" w:rsidP="008A25E6">
            <w:pPr>
              <w:pStyle w:val="aff1"/>
              <w:ind w:left="0"/>
              <w:jc w:val="both"/>
            </w:pPr>
            <w:r w:rsidRPr="00147372">
              <w:t>Устройство примыканий кровельного пирога к парапетам и стенам</w:t>
            </w:r>
            <w:r w:rsidR="009810D3" w:rsidRPr="00147372">
              <w:t xml:space="preserve"> из ПВХ-мембраны LOGICROOF V-RP FR – 1,2 мм</w:t>
            </w:r>
          </w:p>
        </w:tc>
        <w:tc>
          <w:tcPr>
            <w:tcW w:w="1276" w:type="dxa"/>
          </w:tcPr>
          <w:p w14:paraId="6E91A135" w14:textId="09559600" w:rsidR="00377D7B" w:rsidRPr="00147372" w:rsidRDefault="00377D7B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63E2622B" w14:textId="587A0B6C" w:rsidR="00377D7B" w:rsidRPr="00147372" w:rsidRDefault="00C51B6D" w:rsidP="008A25E6">
            <w:pPr>
              <w:pStyle w:val="aff1"/>
              <w:ind w:left="0"/>
              <w:jc w:val="center"/>
              <w:rPr>
                <w:color w:val="FF0000"/>
              </w:rPr>
            </w:pPr>
            <w:r>
              <w:t>1210,77</w:t>
            </w:r>
          </w:p>
        </w:tc>
        <w:tc>
          <w:tcPr>
            <w:tcW w:w="4536" w:type="dxa"/>
            <w:vMerge/>
            <w:vAlign w:val="center"/>
          </w:tcPr>
          <w:p w14:paraId="7EDCE575" w14:textId="77777777" w:rsidR="00377D7B" w:rsidRPr="00147372" w:rsidRDefault="00377D7B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 w:val="restart"/>
            <w:vAlign w:val="center"/>
          </w:tcPr>
          <w:p w14:paraId="7B5BB189" w14:textId="77A58E86" w:rsidR="00377D7B" w:rsidRPr="00147372" w:rsidRDefault="00377D7B" w:rsidP="000B115B">
            <w:pPr>
              <w:pStyle w:val="aff1"/>
              <w:ind w:left="0"/>
              <w:jc w:val="center"/>
              <w:rPr>
                <w:color w:val="FF0000"/>
              </w:rPr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377D7B" w:rsidRPr="00147372" w14:paraId="4A521D91" w14:textId="77777777" w:rsidTr="003B7C4D">
        <w:tc>
          <w:tcPr>
            <w:tcW w:w="1281" w:type="dxa"/>
          </w:tcPr>
          <w:p w14:paraId="442FAADE" w14:textId="36960533" w:rsidR="00377D7B" w:rsidRPr="00147372" w:rsidRDefault="00377D7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3BAD5FF" w14:textId="77777777" w:rsidR="00377D7B" w:rsidRPr="00147372" w:rsidRDefault="00377D7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1B07F30" w14:textId="1B94EC8B" w:rsidR="00377D7B" w:rsidRPr="00147372" w:rsidRDefault="00377D7B" w:rsidP="008A25E6">
            <w:pPr>
              <w:pStyle w:val="aff1"/>
              <w:ind w:left="0"/>
              <w:jc w:val="both"/>
            </w:pPr>
            <w:r w:rsidRPr="00147372">
              <w:t xml:space="preserve">Монтаж ходовых дорожек LOGICROOF </w:t>
            </w:r>
            <w:proofErr w:type="spellStart"/>
            <w:r w:rsidRPr="00147372">
              <w:t>WalkWay</w:t>
            </w:r>
            <w:proofErr w:type="spellEnd"/>
            <w:r w:rsidRPr="00147372">
              <w:t xml:space="preserve"> Puzzle</w:t>
            </w:r>
          </w:p>
        </w:tc>
        <w:tc>
          <w:tcPr>
            <w:tcW w:w="1276" w:type="dxa"/>
          </w:tcPr>
          <w:p w14:paraId="4B0C2F7A" w14:textId="24301E94" w:rsidR="00377D7B" w:rsidRPr="00147372" w:rsidRDefault="00377D7B" w:rsidP="008A25E6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276" w:type="dxa"/>
          </w:tcPr>
          <w:p w14:paraId="2D862966" w14:textId="5C5D72BA" w:rsidR="00377D7B" w:rsidRPr="00147372" w:rsidRDefault="00377D7B" w:rsidP="008A25E6">
            <w:pPr>
              <w:pStyle w:val="aff1"/>
              <w:ind w:left="0"/>
              <w:jc w:val="center"/>
              <w:rPr>
                <w:color w:val="FF0000"/>
              </w:rPr>
            </w:pPr>
            <w:r w:rsidRPr="00147372">
              <w:t>784</w:t>
            </w:r>
          </w:p>
        </w:tc>
        <w:tc>
          <w:tcPr>
            <w:tcW w:w="4536" w:type="dxa"/>
            <w:vMerge/>
            <w:vAlign w:val="center"/>
          </w:tcPr>
          <w:p w14:paraId="0EEEEBE0" w14:textId="77777777" w:rsidR="00377D7B" w:rsidRPr="00147372" w:rsidRDefault="00377D7B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7EDB9E3A" w14:textId="4B64DE00" w:rsidR="00377D7B" w:rsidRPr="00147372" w:rsidRDefault="00377D7B" w:rsidP="00747650">
            <w:pPr>
              <w:pStyle w:val="aff1"/>
              <w:ind w:left="0"/>
              <w:jc w:val="center"/>
              <w:rPr>
                <w:b/>
                <w:bCs/>
                <w:color w:val="FF0000"/>
              </w:rPr>
            </w:pPr>
          </w:p>
        </w:tc>
      </w:tr>
      <w:tr w:rsidR="00377D7B" w:rsidRPr="00147372" w14:paraId="0818952B" w14:textId="77777777" w:rsidTr="00394B26">
        <w:tc>
          <w:tcPr>
            <w:tcW w:w="1281" w:type="dxa"/>
          </w:tcPr>
          <w:p w14:paraId="42CFF863" w14:textId="77777777" w:rsidR="00377D7B" w:rsidRPr="00147372" w:rsidRDefault="00377D7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F78CC35" w14:textId="77777777" w:rsidR="00377D7B" w:rsidRPr="00147372" w:rsidRDefault="00377D7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183EDBEE" w14:textId="003A53E9" w:rsidR="00377D7B" w:rsidRPr="00147372" w:rsidRDefault="00377D7B" w:rsidP="008A25E6">
            <w:pPr>
              <w:pStyle w:val="aff1"/>
              <w:ind w:left="0"/>
            </w:pPr>
            <w:r w:rsidRPr="00147372">
              <w:t>Устройство кровельной сэндвич-панели 150 мм</w:t>
            </w:r>
          </w:p>
        </w:tc>
        <w:tc>
          <w:tcPr>
            <w:tcW w:w="1276" w:type="dxa"/>
            <w:vAlign w:val="center"/>
          </w:tcPr>
          <w:p w14:paraId="3E8808A9" w14:textId="0DFB7FCB" w:rsidR="00377D7B" w:rsidRPr="00147372" w:rsidRDefault="00377D7B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3C11503" w14:textId="0D23173C" w:rsidR="00377D7B" w:rsidRPr="00147372" w:rsidRDefault="00377D7B" w:rsidP="008A25E6">
            <w:pPr>
              <w:pStyle w:val="aff1"/>
              <w:ind w:left="0"/>
              <w:jc w:val="center"/>
            </w:pPr>
            <w:r w:rsidRPr="00147372">
              <w:t>6,34</w:t>
            </w:r>
          </w:p>
        </w:tc>
        <w:tc>
          <w:tcPr>
            <w:tcW w:w="4536" w:type="dxa"/>
            <w:vMerge/>
            <w:vAlign w:val="center"/>
          </w:tcPr>
          <w:p w14:paraId="214FD0DC" w14:textId="77777777" w:rsidR="00377D7B" w:rsidRPr="00147372" w:rsidRDefault="00377D7B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0E0C4751" w14:textId="64596A20" w:rsidR="00377D7B" w:rsidRPr="00147372" w:rsidRDefault="00377D7B" w:rsidP="008A25E6">
            <w:pPr>
              <w:pStyle w:val="aff1"/>
              <w:ind w:left="0"/>
              <w:jc w:val="center"/>
            </w:pPr>
          </w:p>
        </w:tc>
      </w:tr>
      <w:tr w:rsidR="008A25E6" w:rsidRPr="00147372" w14:paraId="7208FD8B" w14:textId="77777777" w:rsidTr="000A1A77">
        <w:tc>
          <w:tcPr>
            <w:tcW w:w="21830" w:type="dxa"/>
            <w:gridSpan w:val="7"/>
          </w:tcPr>
          <w:p w14:paraId="22A01316" w14:textId="7DB4CB25" w:rsidR="008A25E6" w:rsidRPr="00147372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Элементы наружного водостока</w:t>
            </w:r>
          </w:p>
        </w:tc>
      </w:tr>
      <w:tr w:rsidR="008A25E6" w:rsidRPr="00147372" w14:paraId="15BEEFF0" w14:textId="77777777" w:rsidTr="00580129">
        <w:tc>
          <w:tcPr>
            <w:tcW w:w="1281" w:type="dxa"/>
            <w:vAlign w:val="center"/>
          </w:tcPr>
          <w:p w14:paraId="5DF3B36F" w14:textId="621E5568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9377F91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125BA24" w14:textId="3D7EC598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Монтаж ПВХ-воронки </w:t>
            </w:r>
            <w:r w:rsidR="00B4354B" w:rsidRPr="00147372">
              <w:t>кровельной</w:t>
            </w:r>
            <w:r w:rsidRPr="00147372">
              <w:t xml:space="preserve"> 100х100, с отводом, с интегрированным саморегулирующимся нагревательным элементом, с фартуком из битумно-полимерных материалов, </w:t>
            </w:r>
            <w:proofErr w:type="spellStart"/>
            <w:r w:rsidRPr="00147372">
              <w:t>листвоуловитель</w:t>
            </w:r>
            <w:proofErr w:type="spellEnd"/>
            <w:r w:rsidRPr="00147372">
              <w:t>, DN-100</w:t>
            </w:r>
          </w:p>
        </w:tc>
        <w:tc>
          <w:tcPr>
            <w:tcW w:w="1276" w:type="dxa"/>
            <w:vAlign w:val="center"/>
          </w:tcPr>
          <w:p w14:paraId="6F62B019" w14:textId="208795D7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276" w:type="dxa"/>
            <w:vAlign w:val="center"/>
          </w:tcPr>
          <w:p w14:paraId="380A91B0" w14:textId="623BA901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2</w:t>
            </w:r>
            <w:r w:rsidR="00876A3C" w:rsidRPr="00147372">
              <w:t>4</w:t>
            </w:r>
          </w:p>
        </w:tc>
        <w:tc>
          <w:tcPr>
            <w:tcW w:w="4536" w:type="dxa"/>
            <w:vMerge w:val="restart"/>
            <w:vAlign w:val="center"/>
          </w:tcPr>
          <w:p w14:paraId="0883E847" w14:textId="1B8276F7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1612/2022-П-АР1-лист 10</w:t>
            </w:r>
          </w:p>
        </w:tc>
        <w:tc>
          <w:tcPr>
            <w:tcW w:w="5807" w:type="dxa"/>
            <w:vAlign w:val="center"/>
          </w:tcPr>
          <w:p w14:paraId="4772AF61" w14:textId="04B6CA25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8A25E6" w:rsidRPr="00147372" w14:paraId="65F6CB94" w14:textId="77777777" w:rsidTr="00876A3C">
        <w:tc>
          <w:tcPr>
            <w:tcW w:w="1281" w:type="dxa"/>
            <w:vAlign w:val="center"/>
          </w:tcPr>
          <w:p w14:paraId="5907798A" w14:textId="40BF6440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ECE9B8C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731F95E" w14:textId="3C570D8A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Монтаж ПВХ-трубы водосточной круглой, D-100</w:t>
            </w:r>
          </w:p>
        </w:tc>
        <w:tc>
          <w:tcPr>
            <w:tcW w:w="1276" w:type="dxa"/>
            <w:vAlign w:val="center"/>
          </w:tcPr>
          <w:p w14:paraId="433844C5" w14:textId="505AE80B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</w:t>
            </w:r>
          </w:p>
        </w:tc>
        <w:tc>
          <w:tcPr>
            <w:tcW w:w="1276" w:type="dxa"/>
            <w:vAlign w:val="center"/>
          </w:tcPr>
          <w:p w14:paraId="60B30731" w14:textId="5862504B" w:rsidR="008A25E6" w:rsidRPr="00147372" w:rsidRDefault="008A25E6" w:rsidP="008A25E6">
            <w:pPr>
              <w:pStyle w:val="aff1"/>
              <w:ind w:left="0"/>
              <w:jc w:val="center"/>
              <w:rPr>
                <w:color w:val="FF0000"/>
              </w:rPr>
            </w:pPr>
            <w:r w:rsidRPr="00147372">
              <w:t>126</w:t>
            </w:r>
          </w:p>
        </w:tc>
        <w:tc>
          <w:tcPr>
            <w:tcW w:w="4536" w:type="dxa"/>
            <w:vMerge/>
          </w:tcPr>
          <w:p w14:paraId="4F27C388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Align w:val="center"/>
          </w:tcPr>
          <w:p w14:paraId="4385255A" w14:textId="42902449" w:rsidR="008A25E6" w:rsidRPr="00147372" w:rsidRDefault="008A25E6" w:rsidP="00876A3C">
            <w:pPr>
              <w:pStyle w:val="aff1"/>
              <w:ind w:left="0"/>
              <w:jc w:val="center"/>
            </w:pPr>
            <w:r w:rsidRPr="00147372">
              <w:t>4,5х28</w:t>
            </w:r>
          </w:p>
        </w:tc>
      </w:tr>
      <w:tr w:rsidR="008A25E6" w:rsidRPr="00147372" w14:paraId="5FD352D1" w14:textId="77777777" w:rsidTr="00580129">
        <w:tc>
          <w:tcPr>
            <w:tcW w:w="1281" w:type="dxa"/>
            <w:vAlign w:val="center"/>
          </w:tcPr>
          <w:p w14:paraId="47ECDD75" w14:textId="0975D38E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4F8B289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3E6143A" w14:textId="0188BA1D" w:rsidR="008A25E6" w:rsidRPr="00147372" w:rsidRDefault="00DF57F1" w:rsidP="00DF57F1">
            <w:pPr>
              <w:pStyle w:val="aff1"/>
              <w:ind w:left="0"/>
              <w:jc w:val="both"/>
            </w:pPr>
            <w:r w:rsidRPr="00147372">
              <w:t xml:space="preserve">Монтаж воронки парапетной из полиуретана, с интегрированным саморегулирующимся нагревательным элементом, с фартуком из битумно-полимерных материалов, </w:t>
            </w:r>
            <w:proofErr w:type="spellStart"/>
            <w:r w:rsidRPr="00147372">
              <w:t>листвоуловитель</w:t>
            </w:r>
            <w:proofErr w:type="spellEnd"/>
            <w:r w:rsidRPr="00147372">
              <w:t>.</w:t>
            </w:r>
          </w:p>
        </w:tc>
        <w:tc>
          <w:tcPr>
            <w:tcW w:w="1276" w:type="dxa"/>
            <w:vAlign w:val="center"/>
          </w:tcPr>
          <w:p w14:paraId="1CA2C279" w14:textId="175BAA3E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276" w:type="dxa"/>
            <w:vAlign w:val="center"/>
          </w:tcPr>
          <w:p w14:paraId="2B0B67C9" w14:textId="0FB9EBDB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28</w:t>
            </w:r>
          </w:p>
        </w:tc>
        <w:tc>
          <w:tcPr>
            <w:tcW w:w="4536" w:type="dxa"/>
            <w:vMerge/>
          </w:tcPr>
          <w:p w14:paraId="6F995CF6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69904C7D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</w:tr>
      <w:tr w:rsidR="00B4354B" w:rsidRPr="00147372" w14:paraId="48CF5892" w14:textId="77777777" w:rsidTr="00580129">
        <w:tc>
          <w:tcPr>
            <w:tcW w:w="1281" w:type="dxa"/>
            <w:vAlign w:val="center"/>
          </w:tcPr>
          <w:p w14:paraId="0A396958" w14:textId="77777777" w:rsidR="00B4354B" w:rsidRPr="00147372" w:rsidRDefault="00B4354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78B169B" w14:textId="77777777" w:rsidR="00B4354B" w:rsidRPr="00147372" w:rsidRDefault="00B4354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DEF16A6" w14:textId="6EF6AF46" w:rsidR="00DF57F1" w:rsidRPr="00147372" w:rsidRDefault="00DF57F1" w:rsidP="008A25E6">
            <w:pPr>
              <w:pStyle w:val="aff1"/>
              <w:ind w:left="0"/>
              <w:jc w:val="both"/>
            </w:pPr>
            <w:r w:rsidRPr="00147372">
              <w:t>Прочие материалы</w:t>
            </w:r>
            <w:r w:rsidR="009D775B" w:rsidRPr="00147372">
              <w:t xml:space="preserve"> типового комплекта</w:t>
            </w:r>
            <w:r w:rsidRPr="00147372">
              <w:t>:</w:t>
            </w:r>
            <w:r w:rsidR="009D775B" w:rsidRPr="00147372">
              <w:t xml:space="preserve"> отвод для соединения с водосточной трубой диаметром 100 мм – 1 </w:t>
            </w:r>
            <w:proofErr w:type="spellStart"/>
            <w:r w:rsidR="009D775B" w:rsidRPr="00147372">
              <w:t>шт</w:t>
            </w:r>
            <w:proofErr w:type="spellEnd"/>
            <w:r w:rsidR="009D775B" w:rsidRPr="00147372">
              <w:t xml:space="preserve">; водосточная труба диаметром 100 мм и длиной 2170 мм – 2 </w:t>
            </w:r>
            <w:proofErr w:type="spellStart"/>
            <w:r w:rsidR="009D775B" w:rsidRPr="00147372">
              <w:t>шт</w:t>
            </w:r>
            <w:proofErr w:type="spellEnd"/>
            <w:r w:rsidR="009D775B" w:rsidRPr="00147372">
              <w:t xml:space="preserve">; муфта -1 </w:t>
            </w:r>
            <w:proofErr w:type="spellStart"/>
            <w:r w:rsidR="009D775B" w:rsidRPr="00147372">
              <w:t>шт</w:t>
            </w:r>
            <w:proofErr w:type="spellEnd"/>
            <w:r w:rsidR="009D775B" w:rsidRPr="00147372">
              <w:t xml:space="preserve">; колено сливное – 1 </w:t>
            </w:r>
            <w:proofErr w:type="spellStart"/>
            <w:r w:rsidR="009D775B" w:rsidRPr="00147372">
              <w:t>шт</w:t>
            </w:r>
            <w:proofErr w:type="spellEnd"/>
            <w:r w:rsidR="009D775B" w:rsidRPr="00147372">
              <w:t>; хомут – 2 шт.</w:t>
            </w:r>
          </w:p>
        </w:tc>
        <w:tc>
          <w:tcPr>
            <w:tcW w:w="1276" w:type="dxa"/>
            <w:vAlign w:val="center"/>
          </w:tcPr>
          <w:p w14:paraId="284485B8" w14:textId="2BAD468E" w:rsidR="00B4354B" w:rsidRPr="00147372" w:rsidRDefault="00DF57F1" w:rsidP="008A25E6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276" w:type="dxa"/>
            <w:vAlign w:val="center"/>
          </w:tcPr>
          <w:p w14:paraId="67CAAC26" w14:textId="781D8609" w:rsidR="00B4354B" w:rsidRPr="00147372" w:rsidRDefault="00DF57F1" w:rsidP="008A25E6">
            <w:pPr>
              <w:pStyle w:val="aff1"/>
              <w:ind w:left="0"/>
              <w:jc w:val="center"/>
            </w:pPr>
            <w:r w:rsidRPr="00147372">
              <w:t>28</w:t>
            </w:r>
          </w:p>
        </w:tc>
        <w:tc>
          <w:tcPr>
            <w:tcW w:w="4536" w:type="dxa"/>
            <w:vMerge/>
          </w:tcPr>
          <w:p w14:paraId="653B1282" w14:textId="77777777" w:rsidR="00B4354B" w:rsidRPr="00147372" w:rsidRDefault="00B4354B" w:rsidP="008A25E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2641E3DD" w14:textId="77777777" w:rsidR="00B4354B" w:rsidRPr="00147372" w:rsidRDefault="00B4354B" w:rsidP="008A25E6">
            <w:pPr>
              <w:pStyle w:val="aff1"/>
              <w:ind w:left="0"/>
              <w:jc w:val="both"/>
            </w:pPr>
          </w:p>
        </w:tc>
      </w:tr>
      <w:tr w:rsidR="008A25E6" w:rsidRPr="00147372" w14:paraId="69F54DA1" w14:textId="77777777" w:rsidTr="00580129">
        <w:tc>
          <w:tcPr>
            <w:tcW w:w="1281" w:type="dxa"/>
            <w:vAlign w:val="center"/>
          </w:tcPr>
          <w:p w14:paraId="1762CEA8" w14:textId="77777777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49EBF93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9283B41" w14:textId="44B114FD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Устройство водосточной системы козырька: труба водосточная 3,3 м </w:t>
            </w:r>
            <w:r w:rsidRPr="00147372">
              <w:rPr>
                <w:lang w:val="en-US"/>
              </w:rPr>
              <w:t>d</w:t>
            </w:r>
            <w:r w:rsidRPr="00147372">
              <w:t>=90 мм, выпускная воронка 1 шт., держатель трубы 3 шт., водосточный слив 1 шт.</w:t>
            </w:r>
          </w:p>
        </w:tc>
        <w:tc>
          <w:tcPr>
            <w:tcW w:w="1276" w:type="dxa"/>
            <w:vAlign w:val="center"/>
          </w:tcPr>
          <w:p w14:paraId="3775DFB7" w14:textId="2D9130D6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шт.</w:t>
            </w:r>
          </w:p>
        </w:tc>
        <w:tc>
          <w:tcPr>
            <w:tcW w:w="1276" w:type="dxa"/>
            <w:vAlign w:val="center"/>
          </w:tcPr>
          <w:p w14:paraId="401444AD" w14:textId="45EAD7D6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</w:t>
            </w:r>
          </w:p>
        </w:tc>
        <w:tc>
          <w:tcPr>
            <w:tcW w:w="4536" w:type="dxa"/>
            <w:vMerge/>
          </w:tcPr>
          <w:p w14:paraId="649B687A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39040309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</w:tr>
      <w:tr w:rsidR="008A25E6" w:rsidRPr="00147372" w14:paraId="1984037F" w14:textId="77777777" w:rsidTr="00B47E42">
        <w:tc>
          <w:tcPr>
            <w:tcW w:w="21830" w:type="dxa"/>
            <w:gridSpan w:val="7"/>
          </w:tcPr>
          <w:p w14:paraId="5A4EBBB5" w14:textId="073F1A74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rPr>
                <w:b/>
                <w:bCs/>
              </w:rPr>
              <w:t>Парапетные крышки</w:t>
            </w:r>
          </w:p>
        </w:tc>
      </w:tr>
      <w:tr w:rsidR="008A25E6" w:rsidRPr="00147372" w14:paraId="08E5899B" w14:textId="77777777" w:rsidTr="00394B26">
        <w:tc>
          <w:tcPr>
            <w:tcW w:w="1281" w:type="dxa"/>
            <w:vAlign w:val="center"/>
          </w:tcPr>
          <w:p w14:paraId="23A4F755" w14:textId="08419C12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AB135C6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5F836C7" w14:textId="4F2A0949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Пк-1 (отлив для парапетов из кирпича)</w:t>
            </w:r>
          </w:p>
          <w:p w14:paraId="4B68A1C1" w14:textId="6772D53A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Устройство отлива из окрашенной оцинкованной стали толщиной 0,5 мм,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25мкм, цвет по </w:t>
            </w:r>
            <w:r w:rsidRPr="00147372">
              <w:rPr>
                <w:lang w:val="en-US"/>
              </w:rPr>
              <w:t>RAL</w:t>
            </w:r>
            <w:r w:rsidRPr="00147372">
              <w:t xml:space="preserve"> 9006. Длина развертки изделия 900 мм.</w:t>
            </w:r>
          </w:p>
        </w:tc>
        <w:tc>
          <w:tcPr>
            <w:tcW w:w="1276" w:type="dxa"/>
            <w:vAlign w:val="center"/>
          </w:tcPr>
          <w:p w14:paraId="08124521" w14:textId="1A53714B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FF2B890" w14:textId="4EC6FC0F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462/415,8</w:t>
            </w:r>
          </w:p>
        </w:tc>
        <w:tc>
          <w:tcPr>
            <w:tcW w:w="4536" w:type="dxa"/>
            <w:vMerge w:val="restart"/>
            <w:vAlign w:val="center"/>
          </w:tcPr>
          <w:p w14:paraId="64AF1128" w14:textId="58076879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1612/2022-Р-АР-лист 10</w:t>
            </w:r>
          </w:p>
          <w:p w14:paraId="5D9F4148" w14:textId="60E4D9D4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198403F" w14:textId="3C6C1E72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Коэффициент 1,1</w:t>
            </w:r>
          </w:p>
        </w:tc>
      </w:tr>
      <w:tr w:rsidR="008A25E6" w:rsidRPr="00147372" w14:paraId="63ADA1D9" w14:textId="77777777" w:rsidTr="00394B26">
        <w:tc>
          <w:tcPr>
            <w:tcW w:w="1281" w:type="dxa"/>
            <w:vAlign w:val="center"/>
          </w:tcPr>
          <w:p w14:paraId="0D5033AD" w14:textId="580D1BD4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8DB3329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14E6754" w14:textId="77777777" w:rsidR="009D775B" w:rsidRPr="00147372" w:rsidRDefault="009D775B" w:rsidP="008A25E6">
            <w:pPr>
              <w:pStyle w:val="aff1"/>
              <w:ind w:left="0"/>
              <w:jc w:val="both"/>
            </w:pPr>
            <w:r w:rsidRPr="00147372">
              <w:t>Вкладыш в Пк-1</w:t>
            </w:r>
          </w:p>
          <w:p w14:paraId="6C469863" w14:textId="40D6CB58" w:rsidR="008A25E6" w:rsidRPr="00147372" w:rsidRDefault="009D775B" w:rsidP="008A25E6">
            <w:pPr>
              <w:pStyle w:val="aff1"/>
              <w:ind w:left="0"/>
              <w:jc w:val="both"/>
            </w:pPr>
            <w:r w:rsidRPr="00147372">
              <w:t xml:space="preserve">Фасонное изделие </w:t>
            </w:r>
            <w:r w:rsidR="008A25E6" w:rsidRPr="00147372">
              <w:t>из оцинкованной стали толщиной 0,7 мм, Zn140. Длина развертки изделия 850 мм.</w:t>
            </w:r>
          </w:p>
        </w:tc>
        <w:tc>
          <w:tcPr>
            <w:tcW w:w="1276" w:type="dxa"/>
            <w:vAlign w:val="center"/>
          </w:tcPr>
          <w:p w14:paraId="6B510EC4" w14:textId="0E2DFA81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FB05856" w14:textId="6E822B86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462/392,7</w:t>
            </w:r>
          </w:p>
        </w:tc>
        <w:tc>
          <w:tcPr>
            <w:tcW w:w="4536" w:type="dxa"/>
            <w:vMerge/>
            <w:vAlign w:val="center"/>
          </w:tcPr>
          <w:p w14:paraId="4B399AB5" w14:textId="672A814B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7BF0E5D2" w14:textId="26107B0E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Коэффициент 1,1</w:t>
            </w:r>
          </w:p>
        </w:tc>
      </w:tr>
      <w:tr w:rsidR="008A25E6" w:rsidRPr="00147372" w14:paraId="1117448B" w14:textId="77777777" w:rsidTr="00394B26">
        <w:tc>
          <w:tcPr>
            <w:tcW w:w="1281" w:type="dxa"/>
            <w:vAlign w:val="center"/>
          </w:tcPr>
          <w:p w14:paraId="383FA827" w14:textId="09F18430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D22B343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6DAF2DB" w14:textId="619AB704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Пк-2 (отлив парапетов пристройки)</w:t>
            </w:r>
          </w:p>
          <w:p w14:paraId="3743FC0A" w14:textId="6F8C16DD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Устройство отлива из окрашенной оцинкованной стали толщиной 0,5 мм,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25мкм, цвет по </w:t>
            </w:r>
            <w:r w:rsidRPr="00147372">
              <w:rPr>
                <w:lang w:val="en-US"/>
              </w:rPr>
              <w:t>RAL</w:t>
            </w:r>
            <w:r w:rsidRPr="00147372">
              <w:t xml:space="preserve"> 9006. Длина развертки изделия 500 мм.</w:t>
            </w:r>
          </w:p>
        </w:tc>
        <w:tc>
          <w:tcPr>
            <w:tcW w:w="1276" w:type="dxa"/>
            <w:vAlign w:val="center"/>
          </w:tcPr>
          <w:p w14:paraId="4628D849" w14:textId="14EFD971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7FE3B64" w14:textId="5D292DD8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67,1/33,55</w:t>
            </w:r>
          </w:p>
        </w:tc>
        <w:tc>
          <w:tcPr>
            <w:tcW w:w="4536" w:type="dxa"/>
            <w:vMerge/>
            <w:vAlign w:val="center"/>
          </w:tcPr>
          <w:p w14:paraId="5F39411F" w14:textId="3CA99693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32841B47" w14:textId="61746602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Коэффициент 1,1</w:t>
            </w:r>
          </w:p>
        </w:tc>
      </w:tr>
      <w:tr w:rsidR="008A25E6" w:rsidRPr="00147372" w14:paraId="6B977A02" w14:textId="77777777" w:rsidTr="00394B26">
        <w:tc>
          <w:tcPr>
            <w:tcW w:w="1281" w:type="dxa"/>
            <w:vAlign w:val="center"/>
          </w:tcPr>
          <w:p w14:paraId="517E9403" w14:textId="1168D5B2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0011654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5EFC8E9" w14:textId="77777777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Вкладыш в Пт-2</w:t>
            </w:r>
          </w:p>
          <w:p w14:paraId="44C242D2" w14:textId="0BFAABE7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Фасонное изделие из оцинкованной стали толщиной 0,7 мм, Zn140. Длина развертки изделия 450 мм.</w:t>
            </w:r>
          </w:p>
        </w:tc>
        <w:tc>
          <w:tcPr>
            <w:tcW w:w="1276" w:type="dxa"/>
            <w:vAlign w:val="center"/>
          </w:tcPr>
          <w:p w14:paraId="6B8A55DE" w14:textId="50758ED4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50D1CB6" w14:textId="5956CD63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67,1/30,2</w:t>
            </w:r>
          </w:p>
        </w:tc>
        <w:tc>
          <w:tcPr>
            <w:tcW w:w="4536" w:type="dxa"/>
            <w:vMerge/>
            <w:vAlign w:val="center"/>
          </w:tcPr>
          <w:p w14:paraId="53133DB8" w14:textId="30748678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433A040" w14:textId="4AEBD516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Коэффициент 1,1</w:t>
            </w:r>
          </w:p>
        </w:tc>
      </w:tr>
      <w:tr w:rsidR="008A25E6" w:rsidRPr="00147372" w14:paraId="17F3D136" w14:textId="77777777" w:rsidTr="00394B26">
        <w:tc>
          <w:tcPr>
            <w:tcW w:w="1281" w:type="dxa"/>
            <w:vAlign w:val="center"/>
          </w:tcPr>
          <w:p w14:paraId="594B382A" w14:textId="7DDAC03D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5B68890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FDA5040" w14:textId="54EECA68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Пк-3 (отлив парапета светоаэрационных фонарей)</w:t>
            </w:r>
          </w:p>
          <w:p w14:paraId="36A1C5F8" w14:textId="3C67D1FD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Устройство отлива из окрашенной оцинкованной стали толщиной 0,5 мм, покрытие </w:t>
            </w:r>
            <w:proofErr w:type="spellStart"/>
            <w:r w:rsidRPr="00147372">
              <w:t>Polyester</w:t>
            </w:r>
            <w:proofErr w:type="spellEnd"/>
            <w:r w:rsidRPr="00147372">
              <w:t xml:space="preserve"> PE 25мкм, цвет по </w:t>
            </w:r>
            <w:r w:rsidRPr="00147372">
              <w:rPr>
                <w:lang w:val="en-US"/>
              </w:rPr>
              <w:t>RAL</w:t>
            </w:r>
            <w:r w:rsidRPr="00147372">
              <w:t xml:space="preserve"> 9006. Длина развертки изделия 400 мм.</w:t>
            </w:r>
          </w:p>
        </w:tc>
        <w:tc>
          <w:tcPr>
            <w:tcW w:w="1276" w:type="dxa"/>
            <w:vAlign w:val="center"/>
          </w:tcPr>
          <w:p w14:paraId="773483C5" w14:textId="2D87DCFD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4B0241D" w14:textId="782E7A2C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411,1/164,5</w:t>
            </w:r>
          </w:p>
        </w:tc>
        <w:tc>
          <w:tcPr>
            <w:tcW w:w="4536" w:type="dxa"/>
            <w:vMerge/>
            <w:vAlign w:val="center"/>
          </w:tcPr>
          <w:p w14:paraId="646636A3" w14:textId="425DCF5F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04AFDB5" w14:textId="071D0FBE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Коэффициент 1,1</w:t>
            </w:r>
          </w:p>
        </w:tc>
      </w:tr>
      <w:tr w:rsidR="008A25E6" w:rsidRPr="00147372" w14:paraId="25B63D69" w14:textId="77777777" w:rsidTr="00394B26">
        <w:tc>
          <w:tcPr>
            <w:tcW w:w="1281" w:type="dxa"/>
            <w:vAlign w:val="center"/>
          </w:tcPr>
          <w:p w14:paraId="28AA87E8" w14:textId="4C0DD54D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12C8AA0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11E62ED" w14:textId="5D60B4A1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Вкладыш в Пк-3</w:t>
            </w:r>
          </w:p>
          <w:p w14:paraId="14CEF092" w14:textId="48C4B83F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Фасонное изделие из оцинкованной стали толщиной 0,7 мм, Zn140. Длина развертки изделия 350 мм.</w:t>
            </w:r>
          </w:p>
        </w:tc>
        <w:tc>
          <w:tcPr>
            <w:tcW w:w="1276" w:type="dxa"/>
            <w:vAlign w:val="center"/>
          </w:tcPr>
          <w:p w14:paraId="61EFDFB6" w14:textId="36C6A8DF" w:rsidR="008A25E6" w:rsidRPr="00147372" w:rsidRDefault="008A25E6" w:rsidP="008A25E6">
            <w:pPr>
              <w:pStyle w:val="aff1"/>
              <w:ind w:left="0"/>
              <w:jc w:val="center"/>
            </w:pPr>
            <w:proofErr w:type="spellStart"/>
            <w:proofErr w:type="gramStart"/>
            <w:r w:rsidRPr="00147372">
              <w:t>м.пог</w:t>
            </w:r>
            <w:proofErr w:type="spellEnd"/>
            <w:proofErr w:type="gramEnd"/>
            <w:r w:rsidRPr="00147372">
              <w:t>./м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A663EAE" w14:textId="256CAA30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411,1/143,9</w:t>
            </w:r>
          </w:p>
        </w:tc>
        <w:tc>
          <w:tcPr>
            <w:tcW w:w="4536" w:type="dxa"/>
            <w:vMerge/>
            <w:vAlign w:val="center"/>
          </w:tcPr>
          <w:p w14:paraId="4F7F72D3" w14:textId="77777777" w:rsidR="008A25E6" w:rsidRPr="00147372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6764EBC8" w14:textId="00F1AD71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Коэффициент 1,1</w:t>
            </w:r>
          </w:p>
        </w:tc>
      </w:tr>
      <w:tr w:rsidR="008A25E6" w:rsidRPr="00147372" w14:paraId="44B8CE84" w14:textId="77777777" w:rsidTr="00394B26">
        <w:tc>
          <w:tcPr>
            <w:tcW w:w="1281" w:type="dxa"/>
            <w:vAlign w:val="center"/>
          </w:tcPr>
          <w:p w14:paraId="4D662F0F" w14:textId="77777777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20549" w:type="dxa"/>
            <w:gridSpan w:val="6"/>
          </w:tcPr>
          <w:p w14:paraId="3D2B646F" w14:textId="4A42D013" w:rsidR="008A25E6" w:rsidRPr="00147372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Дополнительные элементы кровли</w:t>
            </w:r>
          </w:p>
        </w:tc>
      </w:tr>
      <w:tr w:rsidR="008A25E6" w:rsidRPr="00147372" w14:paraId="68A816D1" w14:textId="77777777" w:rsidTr="00580129">
        <w:tc>
          <w:tcPr>
            <w:tcW w:w="1281" w:type="dxa"/>
            <w:vAlign w:val="center"/>
          </w:tcPr>
          <w:p w14:paraId="00D76FC7" w14:textId="77777777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3E7E641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27937F6" w14:textId="0DD54782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 xml:space="preserve">Устройство </w:t>
            </w:r>
            <w:proofErr w:type="spellStart"/>
            <w:r w:rsidRPr="00147372">
              <w:t>доутепления</w:t>
            </w:r>
            <w:proofErr w:type="spellEnd"/>
            <w:r w:rsidRPr="00147372">
              <w:t xml:space="preserve"> парапета на кровле АБК минеральной ватой 50 мм</w:t>
            </w:r>
          </w:p>
        </w:tc>
        <w:tc>
          <w:tcPr>
            <w:tcW w:w="1276" w:type="dxa"/>
            <w:vAlign w:val="center"/>
          </w:tcPr>
          <w:p w14:paraId="0F64B056" w14:textId="20510486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4CD9029" w14:textId="257FE836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3,37</w:t>
            </w:r>
          </w:p>
        </w:tc>
        <w:tc>
          <w:tcPr>
            <w:tcW w:w="4536" w:type="dxa"/>
            <w:vAlign w:val="center"/>
          </w:tcPr>
          <w:p w14:paraId="7D204238" w14:textId="2E7A654A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1612/2022-Р-АР-лист 10</w:t>
            </w:r>
          </w:p>
        </w:tc>
        <w:tc>
          <w:tcPr>
            <w:tcW w:w="5807" w:type="dxa"/>
            <w:vAlign w:val="center"/>
          </w:tcPr>
          <w:p w14:paraId="59994991" w14:textId="429C31BC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0945C7" w:rsidRPr="00147372" w14:paraId="3AD7CF56" w14:textId="77777777" w:rsidTr="00580129">
        <w:tc>
          <w:tcPr>
            <w:tcW w:w="1281" w:type="dxa"/>
            <w:vAlign w:val="center"/>
          </w:tcPr>
          <w:p w14:paraId="7F2D4575" w14:textId="77777777" w:rsidR="000945C7" w:rsidRPr="00147372" w:rsidRDefault="000945C7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6CE9417" w14:textId="77777777" w:rsidR="000945C7" w:rsidRPr="00147372" w:rsidRDefault="000945C7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E13F020" w14:textId="05B7DC06" w:rsidR="000945C7" w:rsidRPr="00147372" w:rsidRDefault="000945C7" w:rsidP="008A25E6">
            <w:pPr>
              <w:pStyle w:val="aff1"/>
              <w:ind w:left="0"/>
              <w:jc w:val="both"/>
            </w:pPr>
            <w:r>
              <w:t xml:space="preserve">Устройство </w:t>
            </w:r>
            <w:proofErr w:type="spellStart"/>
            <w:r>
              <w:t>доутепления</w:t>
            </w:r>
            <w:proofErr w:type="spellEnd"/>
            <w:r>
              <w:t xml:space="preserve"> стоек парапета на кровле фонарей</w:t>
            </w:r>
          </w:p>
        </w:tc>
        <w:tc>
          <w:tcPr>
            <w:tcW w:w="1276" w:type="dxa"/>
            <w:vAlign w:val="center"/>
          </w:tcPr>
          <w:p w14:paraId="1DEFD731" w14:textId="11192938" w:rsidR="000945C7" w:rsidRPr="00147372" w:rsidRDefault="000945C7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51F24EE" w14:textId="50E3E56E" w:rsidR="000945C7" w:rsidRPr="00147372" w:rsidRDefault="000945C7" w:rsidP="008A25E6">
            <w:pPr>
              <w:pStyle w:val="aff1"/>
              <w:ind w:left="0"/>
              <w:jc w:val="center"/>
            </w:pPr>
            <w:r>
              <w:t>0,61</w:t>
            </w:r>
          </w:p>
        </w:tc>
        <w:tc>
          <w:tcPr>
            <w:tcW w:w="4536" w:type="dxa"/>
            <w:vAlign w:val="center"/>
          </w:tcPr>
          <w:p w14:paraId="66D885CA" w14:textId="5805FCE5" w:rsidR="000945C7" w:rsidRPr="00147372" w:rsidRDefault="000945C7" w:rsidP="008A25E6">
            <w:pPr>
              <w:pStyle w:val="aff1"/>
              <w:ind w:left="0"/>
              <w:jc w:val="center"/>
            </w:pPr>
            <w:r w:rsidRPr="00147372">
              <w:t>1612/2022-Р-АР-лист 10</w:t>
            </w:r>
          </w:p>
        </w:tc>
        <w:tc>
          <w:tcPr>
            <w:tcW w:w="5807" w:type="dxa"/>
            <w:vAlign w:val="center"/>
          </w:tcPr>
          <w:p w14:paraId="1B919397" w14:textId="24E58F83" w:rsidR="000945C7" w:rsidRPr="00147372" w:rsidRDefault="000945C7" w:rsidP="008A25E6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8A25E6" w:rsidRPr="00147372" w14:paraId="066A2FED" w14:textId="77777777" w:rsidTr="00580129">
        <w:tc>
          <w:tcPr>
            <w:tcW w:w="1281" w:type="dxa"/>
            <w:vAlign w:val="center"/>
          </w:tcPr>
          <w:p w14:paraId="13803349" w14:textId="77777777" w:rsidR="008A25E6" w:rsidRPr="00147372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83C2574" w14:textId="77777777" w:rsidR="008A25E6" w:rsidRPr="00147372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67593E0" w14:textId="56E198C2" w:rsidR="008A25E6" w:rsidRPr="00147372" w:rsidRDefault="008A25E6" w:rsidP="008A25E6">
            <w:pPr>
              <w:pStyle w:val="aff1"/>
              <w:ind w:left="0"/>
              <w:jc w:val="both"/>
            </w:pPr>
            <w:r w:rsidRPr="00147372">
              <w:t>Устройство утепления мест примыкания крышных вентиляторов к металлическому каркасу минеральной ватой 50 мм</w:t>
            </w:r>
          </w:p>
        </w:tc>
        <w:tc>
          <w:tcPr>
            <w:tcW w:w="1276" w:type="dxa"/>
            <w:vAlign w:val="center"/>
          </w:tcPr>
          <w:p w14:paraId="17B6F62F" w14:textId="0873A523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10F1BA6" w14:textId="05D487AA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0,71</w:t>
            </w:r>
          </w:p>
        </w:tc>
        <w:tc>
          <w:tcPr>
            <w:tcW w:w="4536" w:type="dxa"/>
            <w:vAlign w:val="center"/>
          </w:tcPr>
          <w:p w14:paraId="1BA4A073" w14:textId="288C8FBE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>1612/2022-Р-АР-лист 10</w:t>
            </w:r>
          </w:p>
        </w:tc>
        <w:tc>
          <w:tcPr>
            <w:tcW w:w="5807" w:type="dxa"/>
            <w:vAlign w:val="center"/>
          </w:tcPr>
          <w:p w14:paraId="15AC19E5" w14:textId="7D2CC9C4" w:rsidR="008A25E6" w:rsidRPr="00147372" w:rsidRDefault="008A25E6" w:rsidP="008A25E6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8A25E6" w:rsidRPr="00147372" w14:paraId="141BF053" w14:textId="77777777" w:rsidTr="00A45220">
        <w:tc>
          <w:tcPr>
            <w:tcW w:w="21830" w:type="dxa"/>
            <w:gridSpan w:val="7"/>
          </w:tcPr>
          <w:p w14:paraId="18912A99" w14:textId="78A72FA5" w:rsidR="008A25E6" w:rsidRPr="00147372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Окна и витражи</w:t>
            </w:r>
          </w:p>
        </w:tc>
      </w:tr>
      <w:tr w:rsidR="008A25E6" w:rsidRPr="00147372" w14:paraId="11E5490A" w14:textId="77777777" w:rsidTr="00A45220">
        <w:tc>
          <w:tcPr>
            <w:tcW w:w="21830" w:type="dxa"/>
            <w:gridSpan w:val="7"/>
          </w:tcPr>
          <w:p w14:paraId="578484BE" w14:textId="7E1E8FD5" w:rsidR="008A25E6" w:rsidRPr="00147372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Наружные окна и витражи</w:t>
            </w:r>
          </w:p>
        </w:tc>
      </w:tr>
      <w:tr w:rsidR="006141EC" w:rsidRPr="00147372" w14:paraId="1C644D93" w14:textId="77777777" w:rsidTr="00394B26">
        <w:tc>
          <w:tcPr>
            <w:tcW w:w="1281" w:type="dxa"/>
            <w:vAlign w:val="center"/>
          </w:tcPr>
          <w:p w14:paraId="38994900" w14:textId="7B60DE54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B92477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8B808C4" w14:textId="3CF856E3" w:rsidR="006141EC" w:rsidRPr="00147372" w:rsidRDefault="006141EC" w:rsidP="006141EC">
            <w:r w:rsidRPr="00147372">
              <w:t>Овн-1</w:t>
            </w:r>
          </w:p>
          <w:p w14:paraId="5735314D" w14:textId="1B9EA0C1" w:rsidR="006141EC" w:rsidRPr="00147372" w:rsidRDefault="006141EC" w:rsidP="006141EC">
            <w:r w:rsidRPr="00147372">
              <w:t xml:space="preserve">Индивидуального изготовления                                                                                            </w:t>
            </w:r>
          </w:p>
          <w:p w14:paraId="2EB1389B" w14:textId="77777777" w:rsidR="006141EC" w:rsidRPr="00147372" w:rsidRDefault="006141EC" w:rsidP="006141EC">
            <w:r w:rsidRPr="00147372">
              <w:t>Проем высотой 2300 мм, шириной 4200 мм.</w:t>
            </w:r>
          </w:p>
          <w:p w14:paraId="5FD55FC8" w14:textId="6D307B6F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ALT F50 FR с заполнением из прозрачного огнестойкого стеклопакета.  Тип открывания: глухое, без открывания. Предел огнестойкости </w:t>
            </w:r>
            <w:r w:rsidRPr="00147372">
              <w:rPr>
                <w:lang w:val="en-US"/>
              </w:rPr>
              <w:t>E</w:t>
            </w:r>
            <w:r w:rsidRPr="00147372">
              <w:t xml:space="preserve"> 15.</w:t>
            </w:r>
          </w:p>
          <w:p w14:paraId="65CC5820" w14:textId="17C874D1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B5DB0F1" w14:textId="4EAA1F0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045A0E48" w14:textId="49C454F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9,66 (1)</w:t>
            </w:r>
          </w:p>
        </w:tc>
        <w:tc>
          <w:tcPr>
            <w:tcW w:w="4536" w:type="dxa"/>
            <w:vAlign w:val="center"/>
          </w:tcPr>
          <w:p w14:paraId="76C0720E" w14:textId="4559F2C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0DE29608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8A27B63" w14:textId="1E21349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349B1B13" w14:textId="77777777" w:rsidTr="00394B26">
        <w:tc>
          <w:tcPr>
            <w:tcW w:w="1281" w:type="dxa"/>
            <w:vAlign w:val="center"/>
          </w:tcPr>
          <w:p w14:paraId="0EDF513C" w14:textId="4E3E2B8F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83C1D4D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CF3EFF1" w14:textId="5744623A" w:rsidR="006141EC" w:rsidRPr="00147372" w:rsidRDefault="006141EC" w:rsidP="006141EC">
            <w:r w:rsidRPr="00147372">
              <w:t>Овн-2</w:t>
            </w:r>
          </w:p>
          <w:p w14:paraId="1548D87B" w14:textId="7C295EA5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26A597B0" w14:textId="774B39EA" w:rsidR="006141EC" w:rsidRPr="00147372" w:rsidRDefault="006141EC" w:rsidP="006141EC">
            <w:r w:rsidRPr="00147372">
              <w:t>Проем высотой 2300 мм, шириной 4200 мм.</w:t>
            </w:r>
          </w:p>
          <w:p w14:paraId="39B90CD6" w14:textId="0B59EAFD" w:rsidR="006141EC" w:rsidRPr="00147372" w:rsidRDefault="006141EC" w:rsidP="006141EC">
            <w:r w:rsidRPr="00147372">
              <w:lastRenderedPageBreak/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253CD6C9" w14:textId="00971D2F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A089F42" w14:textId="0DF08EC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lastRenderedPageBreak/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27D27055" w14:textId="6A80237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241,5 (25)</w:t>
            </w:r>
          </w:p>
        </w:tc>
        <w:tc>
          <w:tcPr>
            <w:tcW w:w="4536" w:type="dxa"/>
            <w:vAlign w:val="center"/>
          </w:tcPr>
          <w:p w14:paraId="4F2C400C" w14:textId="0D1C28E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6FA1FE06" w14:textId="7AEAA20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2F996CCD" w14:textId="77777777" w:rsidTr="00394B26">
        <w:tc>
          <w:tcPr>
            <w:tcW w:w="1281" w:type="dxa"/>
            <w:vAlign w:val="center"/>
          </w:tcPr>
          <w:p w14:paraId="3D6A7B26" w14:textId="4219EE48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9033314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878A1E5" w14:textId="385BC141" w:rsidR="006141EC" w:rsidRPr="00147372" w:rsidRDefault="006141EC" w:rsidP="006141EC">
            <w:r w:rsidRPr="00147372">
              <w:t>Овн-3</w:t>
            </w:r>
          </w:p>
          <w:p w14:paraId="66E79525" w14:textId="5FA3D24D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5D51AD2B" w14:textId="77777777" w:rsidR="006141EC" w:rsidRPr="00147372" w:rsidRDefault="006141EC" w:rsidP="006141EC">
            <w:r w:rsidRPr="00147372">
              <w:t>Проем высотой 2300 мм, шириной 4200 мм.</w:t>
            </w:r>
          </w:p>
          <w:p w14:paraId="216D26B6" w14:textId="1447AC96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с открыванием. </w:t>
            </w:r>
          </w:p>
          <w:p w14:paraId="4ACB4AAD" w14:textId="7372D0A8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73FCA277" w14:textId="2AE6BF1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3DF1A458" w14:textId="090F446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9,66 (1)</w:t>
            </w:r>
          </w:p>
        </w:tc>
        <w:tc>
          <w:tcPr>
            <w:tcW w:w="4536" w:type="dxa"/>
            <w:vAlign w:val="center"/>
          </w:tcPr>
          <w:p w14:paraId="7A3A9A35" w14:textId="0C5A5DD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353AE614" w14:textId="1656A9F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24F91ADF" w14:textId="77777777" w:rsidTr="00394B26">
        <w:tc>
          <w:tcPr>
            <w:tcW w:w="1281" w:type="dxa"/>
            <w:vAlign w:val="center"/>
          </w:tcPr>
          <w:p w14:paraId="257A9D0B" w14:textId="77D7181E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BE768FD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96348FF" w14:textId="4C33434C" w:rsidR="006141EC" w:rsidRPr="00147372" w:rsidRDefault="006141EC" w:rsidP="006141EC">
            <w:r w:rsidRPr="00147372">
              <w:t>Овн-4</w:t>
            </w:r>
          </w:p>
          <w:p w14:paraId="40F40826" w14:textId="73C29EBF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6CE96568" w14:textId="33EAA5E2" w:rsidR="006141EC" w:rsidRPr="00147372" w:rsidRDefault="006141EC" w:rsidP="006141EC">
            <w:r w:rsidRPr="00147372">
              <w:t>Проем высотой 2000 мм, шириной 4200 мм.</w:t>
            </w:r>
          </w:p>
          <w:p w14:paraId="50E42B2F" w14:textId="3B3F6199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27B3A261" w14:textId="5C599332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1692F71" w14:textId="7B7B92C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2B4DD17A" w14:textId="6BC7847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218,4 (26)</w:t>
            </w:r>
          </w:p>
        </w:tc>
        <w:tc>
          <w:tcPr>
            <w:tcW w:w="4536" w:type="dxa"/>
            <w:vAlign w:val="center"/>
          </w:tcPr>
          <w:p w14:paraId="6369FD79" w14:textId="01CFE4B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742E0816" w14:textId="15C3C7F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46990D34" w14:textId="77777777" w:rsidTr="00394B26">
        <w:tc>
          <w:tcPr>
            <w:tcW w:w="1281" w:type="dxa"/>
            <w:vAlign w:val="center"/>
          </w:tcPr>
          <w:p w14:paraId="03889FA1" w14:textId="11C5408B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B6082F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E242837" w14:textId="29F24E9A" w:rsidR="006141EC" w:rsidRPr="00147372" w:rsidRDefault="006141EC" w:rsidP="006141EC">
            <w:r w:rsidRPr="00147372">
              <w:t>Овн-5</w:t>
            </w:r>
          </w:p>
          <w:p w14:paraId="04DE4E5A" w14:textId="77777777" w:rsidR="006141EC" w:rsidRPr="00147372" w:rsidRDefault="006141EC" w:rsidP="006141EC">
            <w:r w:rsidRPr="00147372">
              <w:t xml:space="preserve">Индивидуального изготовления                                                                                            </w:t>
            </w:r>
          </w:p>
          <w:p w14:paraId="65A42A03" w14:textId="4D9511B9" w:rsidR="006141EC" w:rsidRPr="00147372" w:rsidRDefault="006141EC" w:rsidP="006141EC">
            <w:r w:rsidRPr="00147372">
              <w:t>Проем высотой 2000 мм, шириной 4200 мм.</w:t>
            </w:r>
          </w:p>
          <w:p w14:paraId="65EC9DD6" w14:textId="314A2342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ALT F50 FR с заполнением из прозрачного огнестойкого стеклопакета.  Тип открывания: глухое, без открывания. Предел огнестойкости </w:t>
            </w:r>
            <w:r w:rsidRPr="00147372">
              <w:rPr>
                <w:lang w:val="en-US"/>
              </w:rPr>
              <w:t>E</w:t>
            </w:r>
            <w:r w:rsidRPr="00147372">
              <w:t xml:space="preserve"> 15.</w:t>
            </w:r>
          </w:p>
          <w:p w14:paraId="308CD5EF" w14:textId="41701866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5F7FF01" w14:textId="7272FCD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35FE8049" w14:textId="0661E32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8,4 (1)</w:t>
            </w:r>
          </w:p>
        </w:tc>
        <w:tc>
          <w:tcPr>
            <w:tcW w:w="4536" w:type="dxa"/>
            <w:vAlign w:val="center"/>
          </w:tcPr>
          <w:p w14:paraId="4E0BEB50" w14:textId="77777777" w:rsidR="006141EC" w:rsidRPr="00147372" w:rsidRDefault="006141EC" w:rsidP="006141EC">
            <w:pPr>
              <w:pStyle w:val="aff1"/>
              <w:ind w:left="0"/>
              <w:jc w:val="center"/>
              <w:rPr>
                <w:color w:val="0070C0"/>
              </w:rPr>
            </w:pPr>
            <w:r w:rsidRPr="00147372">
              <w:t>1612/2022-Р-АР лист 22</w:t>
            </w:r>
          </w:p>
          <w:p w14:paraId="7F8C4FD3" w14:textId="77777777" w:rsidR="006141EC" w:rsidRPr="00147372" w:rsidRDefault="006141EC" w:rsidP="006141EC">
            <w:pPr>
              <w:pStyle w:val="aff1"/>
              <w:ind w:left="0"/>
              <w:jc w:val="center"/>
              <w:rPr>
                <w:color w:val="0070C0"/>
              </w:rPr>
            </w:pPr>
          </w:p>
        </w:tc>
        <w:tc>
          <w:tcPr>
            <w:tcW w:w="5807" w:type="dxa"/>
            <w:vAlign w:val="center"/>
          </w:tcPr>
          <w:p w14:paraId="44DF53A7" w14:textId="204903B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50CAA8CC" w14:textId="77777777" w:rsidTr="00394B26">
        <w:tc>
          <w:tcPr>
            <w:tcW w:w="1281" w:type="dxa"/>
            <w:vAlign w:val="center"/>
          </w:tcPr>
          <w:p w14:paraId="789C4E11" w14:textId="5749E1E5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F6BDBA3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5AF9261" w14:textId="3B2CF1AB" w:rsidR="006141EC" w:rsidRPr="00147372" w:rsidRDefault="006141EC" w:rsidP="006141EC">
            <w:r w:rsidRPr="00147372">
              <w:t>Овн-6</w:t>
            </w:r>
          </w:p>
          <w:p w14:paraId="1B8F75C6" w14:textId="32E2C439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69A5DAEF" w14:textId="29535E8D" w:rsidR="006141EC" w:rsidRPr="00147372" w:rsidRDefault="006141EC" w:rsidP="006141EC">
            <w:r w:rsidRPr="00147372">
              <w:t>Проем высотой 2000 мм, шириной 3800 мм.</w:t>
            </w:r>
          </w:p>
          <w:p w14:paraId="1ACCF0E5" w14:textId="42E21278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07D5C0A1" w14:textId="4342548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E4B8DBF" w14:textId="112D7D9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2389A723" w14:textId="56D1571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</w:t>
            </w:r>
            <w:r w:rsidR="00DA515A">
              <w:t>2,8</w:t>
            </w:r>
            <w:r w:rsidRPr="00147372">
              <w:t xml:space="preserve"> (3)</w:t>
            </w:r>
          </w:p>
        </w:tc>
        <w:tc>
          <w:tcPr>
            <w:tcW w:w="4536" w:type="dxa"/>
            <w:vAlign w:val="center"/>
          </w:tcPr>
          <w:p w14:paraId="3A4F4350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72DDBFE1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0171698" w14:textId="2C201B4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30112694" w14:textId="77777777" w:rsidTr="00394B26">
        <w:tc>
          <w:tcPr>
            <w:tcW w:w="1281" w:type="dxa"/>
            <w:vAlign w:val="center"/>
          </w:tcPr>
          <w:p w14:paraId="09BA8350" w14:textId="486C0062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34C4870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E753290" w14:textId="77777777" w:rsidR="006141EC" w:rsidRPr="00147372" w:rsidRDefault="006141EC" w:rsidP="006141EC">
            <w:r w:rsidRPr="00147372">
              <w:t>Овн-7</w:t>
            </w:r>
          </w:p>
          <w:p w14:paraId="7121C987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383D2CC4" w14:textId="77777777" w:rsidR="006141EC" w:rsidRPr="00147372" w:rsidRDefault="006141EC" w:rsidP="006141EC">
            <w:r w:rsidRPr="00147372">
              <w:t>Проем высотой 10100 мм, шириной 3800 мм.</w:t>
            </w:r>
          </w:p>
          <w:p w14:paraId="1DEB2443" w14:textId="20F8FA5C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3083C941" w14:textId="60DAD5A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ACC90EA" w14:textId="357F9CA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24E033BB" w14:textId="3334A9C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76,76 (2)</w:t>
            </w:r>
          </w:p>
        </w:tc>
        <w:tc>
          <w:tcPr>
            <w:tcW w:w="4536" w:type="dxa"/>
            <w:vAlign w:val="center"/>
          </w:tcPr>
          <w:p w14:paraId="0DD63972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482D54CA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0E1AAAA5" w14:textId="66C4766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4924E3C9" w14:textId="77777777" w:rsidTr="00394B26">
        <w:tc>
          <w:tcPr>
            <w:tcW w:w="1281" w:type="dxa"/>
            <w:vAlign w:val="center"/>
          </w:tcPr>
          <w:p w14:paraId="1F7ECDB5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EA65EA9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37303B8" w14:textId="6A149D6E" w:rsidR="006141EC" w:rsidRPr="00147372" w:rsidRDefault="006141EC" w:rsidP="006141EC">
            <w:r w:rsidRPr="00147372">
              <w:t>Овн-7.1</w:t>
            </w:r>
          </w:p>
          <w:p w14:paraId="7E629D88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284255A1" w14:textId="77777777" w:rsidR="006141EC" w:rsidRPr="00147372" w:rsidRDefault="006141EC" w:rsidP="006141EC">
            <w:r w:rsidRPr="00147372">
              <w:t>Проем высотой 10100 мм, шириной 3800 мм.</w:t>
            </w:r>
          </w:p>
          <w:p w14:paraId="13DBD8A2" w14:textId="6DA58A42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2F8A654B" w14:textId="74127BD7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B5CB74D" w14:textId="3409F72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EF0E2A2" w14:textId="00625B8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38,38 (1)</w:t>
            </w:r>
          </w:p>
        </w:tc>
        <w:tc>
          <w:tcPr>
            <w:tcW w:w="4536" w:type="dxa"/>
            <w:vAlign w:val="center"/>
          </w:tcPr>
          <w:p w14:paraId="6E6674AC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5A333CCA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7AAFE659" w14:textId="5BF7A04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6233B3F8" w14:textId="77777777" w:rsidTr="00394B26">
        <w:tc>
          <w:tcPr>
            <w:tcW w:w="1281" w:type="dxa"/>
            <w:vAlign w:val="center"/>
          </w:tcPr>
          <w:p w14:paraId="696D4BCA" w14:textId="7257828B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10171B5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A1E3407" w14:textId="74BC9FA8" w:rsidR="006141EC" w:rsidRPr="00147372" w:rsidRDefault="006141EC" w:rsidP="006141EC">
            <w:r w:rsidRPr="00147372">
              <w:t>Овн-8</w:t>
            </w:r>
          </w:p>
          <w:p w14:paraId="73BEF683" w14:textId="756D9F28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0003F71B" w14:textId="69ECAF06" w:rsidR="006141EC" w:rsidRPr="00147372" w:rsidRDefault="006141EC" w:rsidP="006141EC">
            <w:r w:rsidRPr="00147372">
              <w:t>Проем высотой 10100 мм, шириной 4200 мм.</w:t>
            </w:r>
          </w:p>
          <w:p w14:paraId="332B6F7F" w14:textId="7CF6079A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F73E0C1" w14:textId="246126D1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B822834" w14:textId="614255C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3B4D0F6F" w14:textId="37A03E8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42,42 (1)</w:t>
            </w:r>
          </w:p>
        </w:tc>
        <w:tc>
          <w:tcPr>
            <w:tcW w:w="4536" w:type="dxa"/>
            <w:vAlign w:val="center"/>
          </w:tcPr>
          <w:p w14:paraId="6B96D568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1655E62D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786BFF72" w14:textId="19FEF29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9D53541" w14:textId="77777777" w:rsidTr="00394B26">
        <w:tc>
          <w:tcPr>
            <w:tcW w:w="1281" w:type="dxa"/>
            <w:vAlign w:val="center"/>
          </w:tcPr>
          <w:p w14:paraId="748C1F29" w14:textId="2238119F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E946194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974E9B5" w14:textId="45D037D5" w:rsidR="006141EC" w:rsidRPr="00147372" w:rsidRDefault="006141EC" w:rsidP="006141EC">
            <w:r w:rsidRPr="00147372">
              <w:t>Овн-9</w:t>
            </w:r>
          </w:p>
          <w:p w14:paraId="05367F81" w14:textId="0E4B768C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16C62B91" w14:textId="421D375A" w:rsidR="006141EC" w:rsidRPr="00147372" w:rsidRDefault="006141EC" w:rsidP="006141EC">
            <w:r w:rsidRPr="00147372">
              <w:t>Проем высотой 4800 мм, шириной 4200 мм.</w:t>
            </w:r>
          </w:p>
          <w:p w14:paraId="4B8219E4" w14:textId="0A70F1C4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глухое, без открывания. </w:t>
            </w:r>
          </w:p>
          <w:p w14:paraId="5D704401" w14:textId="59280CDA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6EDC104" w14:textId="24E7C00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A128A72" w14:textId="2BBEE99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161,28 (8)</w:t>
            </w:r>
          </w:p>
        </w:tc>
        <w:tc>
          <w:tcPr>
            <w:tcW w:w="4536" w:type="dxa"/>
            <w:vAlign w:val="center"/>
          </w:tcPr>
          <w:p w14:paraId="1485D86A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14562902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86FF34A" w14:textId="64AD1B9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2D1F1FD0" w14:textId="77777777" w:rsidTr="00394B26">
        <w:tc>
          <w:tcPr>
            <w:tcW w:w="1281" w:type="dxa"/>
            <w:vAlign w:val="center"/>
          </w:tcPr>
          <w:p w14:paraId="5368AA25" w14:textId="5C08D5CE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1543BBC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3581C4E" w14:textId="7101D2FB" w:rsidR="006141EC" w:rsidRPr="00147372" w:rsidRDefault="006141EC" w:rsidP="006141EC">
            <w:r w:rsidRPr="00147372">
              <w:t>Овн-10</w:t>
            </w:r>
          </w:p>
          <w:p w14:paraId="0642B175" w14:textId="659BAE48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479E962B" w14:textId="158B4E36" w:rsidR="006141EC" w:rsidRPr="00147372" w:rsidRDefault="006141EC" w:rsidP="006141EC">
            <w:r w:rsidRPr="00147372">
              <w:lastRenderedPageBreak/>
              <w:t>Проем высотой 4800 мм, шириной 4100 мм.</w:t>
            </w:r>
          </w:p>
          <w:p w14:paraId="29F3C019" w14:textId="164134BF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7848386" w14:textId="071D35B5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1B678A2" w14:textId="469952A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lastRenderedPageBreak/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103EA73C" w14:textId="7FABF2C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216,48 (11)</w:t>
            </w:r>
          </w:p>
        </w:tc>
        <w:tc>
          <w:tcPr>
            <w:tcW w:w="4536" w:type="dxa"/>
            <w:vAlign w:val="center"/>
          </w:tcPr>
          <w:p w14:paraId="4EA26E1B" w14:textId="74E6164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4866DC52" w14:textId="04F1D11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BA837A4" w14:textId="77777777" w:rsidTr="00394B26">
        <w:tc>
          <w:tcPr>
            <w:tcW w:w="1281" w:type="dxa"/>
            <w:vAlign w:val="center"/>
          </w:tcPr>
          <w:p w14:paraId="001E5503" w14:textId="59FF1FE5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6B014FB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E666FF1" w14:textId="5008495C" w:rsidR="006141EC" w:rsidRPr="00147372" w:rsidRDefault="006141EC" w:rsidP="006141EC">
            <w:r w:rsidRPr="00147372">
              <w:t>Овн-11</w:t>
            </w:r>
          </w:p>
          <w:p w14:paraId="3AE15A20" w14:textId="29031CF3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724B54EA" w14:textId="5253EFE9" w:rsidR="006141EC" w:rsidRPr="00147372" w:rsidRDefault="006141EC" w:rsidP="006141EC">
            <w:r w:rsidRPr="00147372">
              <w:t>Проем высотой 4800 мм, шириной 4000 мм.</w:t>
            </w:r>
          </w:p>
          <w:p w14:paraId="4F05864C" w14:textId="0440EBC3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C21A033" w14:textId="21FE040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10BA389" w14:textId="7CCABD8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768DA4E5" w14:textId="2B19C240" w:rsidR="006141EC" w:rsidRPr="00147372" w:rsidRDefault="000945C7" w:rsidP="006141EC">
            <w:pPr>
              <w:pStyle w:val="aff1"/>
              <w:ind w:left="0"/>
              <w:jc w:val="center"/>
              <w:rPr>
                <w:lang w:val="en-US"/>
              </w:rPr>
            </w:pPr>
            <w:r>
              <w:t>19,2</w:t>
            </w:r>
            <w:r w:rsidR="006141EC" w:rsidRPr="00147372">
              <w:t xml:space="preserve"> (</w:t>
            </w:r>
            <w:r w:rsidR="006141EC" w:rsidRPr="00147372">
              <w:rPr>
                <w:lang w:val="en-US"/>
              </w:rPr>
              <w:t>1</w:t>
            </w:r>
            <w:r w:rsidR="006141EC" w:rsidRPr="00147372">
              <w:t>)</w:t>
            </w:r>
          </w:p>
        </w:tc>
        <w:tc>
          <w:tcPr>
            <w:tcW w:w="4536" w:type="dxa"/>
            <w:vAlign w:val="center"/>
          </w:tcPr>
          <w:p w14:paraId="32FBD523" w14:textId="39F179A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022C6195" w14:textId="4BEFE70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256B8319" w14:textId="77777777" w:rsidTr="00394B26">
        <w:tc>
          <w:tcPr>
            <w:tcW w:w="1281" w:type="dxa"/>
            <w:vAlign w:val="center"/>
          </w:tcPr>
          <w:p w14:paraId="7F6B765A" w14:textId="2B7768C9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8A8617D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8ED4208" w14:textId="772A191A" w:rsidR="006141EC" w:rsidRPr="00147372" w:rsidRDefault="006141EC" w:rsidP="006141EC">
            <w:r w:rsidRPr="00147372">
              <w:t>Овн-12</w:t>
            </w:r>
          </w:p>
          <w:p w14:paraId="310AFD4E" w14:textId="55C6A603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0DA46F5B" w14:textId="6730CAEA" w:rsidR="006141EC" w:rsidRPr="00147372" w:rsidRDefault="006141EC" w:rsidP="006141EC">
            <w:r w:rsidRPr="00147372">
              <w:t>Проем высотой 5800 мм, шириной 4200 мм.</w:t>
            </w:r>
          </w:p>
          <w:p w14:paraId="7850BD9D" w14:textId="449B0930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Со встроенной остекленной дверью.</w:t>
            </w:r>
          </w:p>
          <w:p w14:paraId="4EB0EFEC" w14:textId="4C871BC8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74F0FFB5" w14:textId="67CE83C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C8EADD3" w14:textId="1FA8035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24,36 (1)</w:t>
            </w:r>
          </w:p>
        </w:tc>
        <w:tc>
          <w:tcPr>
            <w:tcW w:w="4536" w:type="dxa"/>
            <w:vAlign w:val="center"/>
          </w:tcPr>
          <w:p w14:paraId="741A85D5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68AF6738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C17BAF1" w14:textId="4D7ED8C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AA2CDAC" w14:textId="77777777" w:rsidTr="00394B26">
        <w:tc>
          <w:tcPr>
            <w:tcW w:w="1281" w:type="dxa"/>
            <w:vAlign w:val="center"/>
          </w:tcPr>
          <w:p w14:paraId="28911DDD" w14:textId="1EFBC3A2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2338192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E401D6B" w14:textId="5767FDA7" w:rsidR="006141EC" w:rsidRPr="00147372" w:rsidRDefault="006141EC" w:rsidP="006141EC">
            <w:r w:rsidRPr="00147372">
              <w:t>Овн-13</w:t>
            </w:r>
          </w:p>
          <w:p w14:paraId="6CB55F92" w14:textId="4E721A18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05204BBE" w14:textId="65D75438" w:rsidR="006141EC" w:rsidRPr="00147372" w:rsidRDefault="006141EC" w:rsidP="006141EC">
            <w:r w:rsidRPr="00147372">
              <w:t>Проем высотой 5800 мм, шириной 4200 мм.</w:t>
            </w:r>
          </w:p>
          <w:p w14:paraId="43067A7C" w14:textId="45F34A0A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с открыванием. Со встроенной остекленной дверью.</w:t>
            </w:r>
          </w:p>
          <w:p w14:paraId="6CFEB985" w14:textId="6A95C54E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03200A59" w14:textId="1726C40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7F39A283" w14:textId="6A285DD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24,36 (1)</w:t>
            </w:r>
          </w:p>
        </w:tc>
        <w:tc>
          <w:tcPr>
            <w:tcW w:w="4536" w:type="dxa"/>
            <w:vAlign w:val="center"/>
          </w:tcPr>
          <w:p w14:paraId="611C85E8" w14:textId="2F106DC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1E4A120A" w14:textId="1650017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5C426CC4" w14:textId="77777777" w:rsidTr="00394B26">
        <w:tc>
          <w:tcPr>
            <w:tcW w:w="1281" w:type="dxa"/>
            <w:vAlign w:val="center"/>
          </w:tcPr>
          <w:p w14:paraId="62C835B1" w14:textId="3B8CE4CF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5C0B48C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2089CD2" w14:textId="1A0058D8" w:rsidR="006141EC" w:rsidRPr="00147372" w:rsidRDefault="006141EC" w:rsidP="006141EC">
            <w:r w:rsidRPr="00147372">
              <w:t>Овн-14</w:t>
            </w:r>
          </w:p>
          <w:p w14:paraId="5F74F37D" w14:textId="55CBE859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24ADDC07" w14:textId="2E47F80B" w:rsidR="006141EC" w:rsidRPr="00147372" w:rsidRDefault="006141EC" w:rsidP="006141EC">
            <w:r w:rsidRPr="00147372">
              <w:t xml:space="preserve">Проем высотой </w:t>
            </w:r>
            <w:r w:rsidR="0002754A">
              <w:t>5</w:t>
            </w:r>
            <w:r w:rsidRPr="00147372">
              <w:t>800 мм, шириной 4</w:t>
            </w:r>
            <w:r w:rsidR="0002754A">
              <w:t>1</w:t>
            </w:r>
            <w:r w:rsidRPr="00147372">
              <w:t>00 мм.</w:t>
            </w:r>
          </w:p>
          <w:p w14:paraId="3CDEB54F" w14:textId="294D4EAD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Со встроенной стальной дверью.</w:t>
            </w:r>
          </w:p>
          <w:p w14:paraId="3CDB3241" w14:textId="46DE7D74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023C7D2" w14:textId="674765A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7EE7152E" w14:textId="77777777" w:rsidR="0002754A" w:rsidRDefault="0002754A" w:rsidP="006141EC">
            <w:pPr>
              <w:pStyle w:val="aff1"/>
              <w:ind w:left="0"/>
              <w:jc w:val="center"/>
            </w:pPr>
            <w:r>
              <w:t>23,78</w:t>
            </w:r>
          </w:p>
          <w:p w14:paraId="37B5A5D2" w14:textId="1440396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4EA73DA8" w14:textId="245079F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00F5441B" w14:textId="40456A1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319369AC" w14:textId="77777777" w:rsidTr="00394B26">
        <w:tc>
          <w:tcPr>
            <w:tcW w:w="1281" w:type="dxa"/>
            <w:vAlign w:val="center"/>
          </w:tcPr>
          <w:p w14:paraId="00B6DF77" w14:textId="2732B391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A7935A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4B57944" w14:textId="53BBE087" w:rsidR="006141EC" w:rsidRPr="00147372" w:rsidRDefault="006141EC" w:rsidP="006141EC">
            <w:r w:rsidRPr="00147372">
              <w:t>Овн-15</w:t>
            </w:r>
          </w:p>
          <w:p w14:paraId="40F9E53E" w14:textId="13EE0F28" w:rsidR="006141EC" w:rsidRPr="00147372" w:rsidRDefault="006141EC" w:rsidP="006141EC">
            <w:r w:rsidRPr="00147372">
              <w:t xml:space="preserve">ГОСТ 21519-2022                                                                                           </w:t>
            </w:r>
          </w:p>
          <w:p w14:paraId="4DDC5690" w14:textId="28DF02C5" w:rsidR="006141EC" w:rsidRPr="00147372" w:rsidRDefault="006141EC" w:rsidP="006141EC">
            <w:r w:rsidRPr="00147372">
              <w:t>Проем высотой 7000 мм, шириной 4800 мм.</w:t>
            </w:r>
          </w:p>
          <w:p w14:paraId="18F1A064" w14:textId="2C436AA7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71CCA33C" w14:textId="08A2DA26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529F1B55" w14:textId="4DF60AC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3CE87800" w14:textId="6DF627D7" w:rsidR="006141EC" w:rsidRPr="00147372" w:rsidRDefault="000945C7" w:rsidP="006141EC">
            <w:pPr>
              <w:pStyle w:val="aff1"/>
              <w:ind w:left="0"/>
              <w:jc w:val="center"/>
              <w:rPr>
                <w:lang w:val="en-US"/>
              </w:rPr>
            </w:pPr>
            <w:r>
              <w:t>33,6</w:t>
            </w:r>
            <w:r w:rsidR="006141EC" w:rsidRPr="00147372">
              <w:t xml:space="preserve"> (</w:t>
            </w:r>
            <w:r>
              <w:t>1</w:t>
            </w:r>
            <w:r w:rsidR="006141EC" w:rsidRPr="00147372">
              <w:t>)</w:t>
            </w:r>
          </w:p>
        </w:tc>
        <w:tc>
          <w:tcPr>
            <w:tcW w:w="4536" w:type="dxa"/>
            <w:vAlign w:val="center"/>
          </w:tcPr>
          <w:p w14:paraId="3D5075F6" w14:textId="3E637FD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52CA2FAA" w14:textId="420477D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5516BA64" w14:textId="77777777" w:rsidTr="00394B26">
        <w:tc>
          <w:tcPr>
            <w:tcW w:w="1281" w:type="dxa"/>
            <w:vAlign w:val="center"/>
          </w:tcPr>
          <w:p w14:paraId="12742011" w14:textId="5F1F7766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BFED564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5EB5793" w14:textId="5C0F57AE" w:rsidR="006141EC" w:rsidRPr="00147372" w:rsidRDefault="006141EC" w:rsidP="006141EC">
            <w:r w:rsidRPr="00147372">
              <w:t>Овн-16</w:t>
            </w:r>
          </w:p>
          <w:p w14:paraId="308B6264" w14:textId="7C1D991B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6E4A74CF" w14:textId="04F4872B" w:rsidR="006141EC" w:rsidRPr="00147372" w:rsidRDefault="006141EC" w:rsidP="006141EC">
            <w:r w:rsidRPr="00147372">
              <w:t>Проем высотой 7000 мм, шириной 4740 мм.</w:t>
            </w:r>
          </w:p>
          <w:p w14:paraId="39702B47" w14:textId="6E75A9BE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A4D0D0F" w14:textId="1F3902DC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08FAC6FA" w14:textId="2CF3755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17B02616" w14:textId="361A726C" w:rsidR="006141EC" w:rsidRPr="00147372" w:rsidRDefault="00F35F0A" w:rsidP="006141EC">
            <w:pPr>
              <w:pStyle w:val="aff1"/>
              <w:ind w:left="0"/>
              <w:jc w:val="center"/>
              <w:rPr>
                <w:lang w:val="en-US"/>
              </w:rPr>
            </w:pPr>
            <w:r>
              <w:t>66,36</w:t>
            </w:r>
            <w:r w:rsidR="006141EC" w:rsidRPr="00147372">
              <w:t xml:space="preserve"> (</w:t>
            </w:r>
            <w:r>
              <w:t>2</w:t>
            </w:r>
            <w:r w:rsidR="006141EC" w:rsidRPr="00147372">
              <w:t>)</w:t>
            </w:r>
          </w:p>
        </w:tc>
        <w:tc>
          <w:tcPr>
            <w:tcW w:w="4536" w:type="dxa"/>
            <w:vAlign w:val="center"/>
          </w:tcPr>
          <w:p w14:paraId="5BB1D57C" w14:textId="0A2C8B7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5057D86D" w14:textId="4076010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5AFF0849" w14:textId="77777777" w:rsidTr="00394B26">
        <w:tc>
          <w:tcPr>
            <w:tcW w:w="1281" w:type="dxa"/>
            <w:vAlign w:val="center"/>
          </w:tcPr>
          <w:p w14:paraId="0C1046C1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7770BCA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D860F0" w14:textId="5758B437" w:rsidR="006141EC" w:rsidRPr="00147372" w:rsidRDefault="006141EC" w:rsidP="006141EC">
            <w:r w:rsidRPr="00147372">
              <w:t>Овн-17</w:t>
            </w:r>
          </w:p>
          <w:p w14:paraId="7C95E458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5C0B0C62" w14:textId="7D8C8473" w:rsidR="006141EC" w:rsidRPr="00147372" w:rsidRDefault="006141EC" w:rsidP="006141EC">
            <w:r w:rsidRPr="00147372">
              <w:t>Проем высотой 4800 мм, шириной 4200 мм.</w:t>
            </w:r>
          </w:p>
          <w:p w14:paraId="2EE6E6DE" w14:textId="34C7C438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без открывания. Со встроенной стальной дверью</w:t>
            </w:r>
          </w:p>
          <w:p w14:paraId="5D0C2EA1" w14:textId="6B338F43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765C60F" w14:textId="387B92A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66BF2AF" w14:textId="7D1F776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40,32 (2)</w:t>
            </w:r>
          </w:p>
        </w:tc>
        <w:tc>
          <w:tcPr>
            <w:tcW w:w="4536" w:type="dxa"/>
            <w:vAlign w:val="center"/>
          </w:tcPr>
          <w:p w14:paraId="0649F720" w14:textId="69F0043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5E9A280B" w14:textId="12E5846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FEAF501" w14:textId="77777777" w:rsidTr="00394B26">
        <w:tc>
          <w:tcPr>
            <w:tcW w:w="1281" w:type="dxa"/>
            <w:vAlign w:val="center"/>
          </w:tcPr>
          <w:p w14:paraId="04EDADA4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D2B2D3E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DFE9225" w14:textId="5ED84A9C" w:rsidR="006141EC" w:rsidRPr="00147372" w:rsidRDefault="006141EC" w:rsidP="006141EC">
            <w:r w:rsidRPr="00147372">
              <w:t>Овн-18</w:t>
            </w:r>
          </w:p>
          <w:p w14:paraId="42E7A2F3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14BD3961" w14:textId="3B5C4263" w:rsidR="006141EC" w:rsidRPr="00147372" w:rsidRDefault="006141EC" w:rsidP="006141EC">
            <w:r w:rsidRPr="00147372">
              <w:t>Проем высотой 2300 мм, шириной 4200 мм.</w:t>
            </w:r>
          </w:p>
          <w:p w14:paraId="3A4EFE61" w14:textId="2FCF0746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с открыванием. </w:t>
            </w:r>
          </w:p>
          <w:p w14:paraId="6C7373FE" w14:textId="0381954D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435DAA0" w14:textId="3469529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4110EFA3" w14:textId="62AF8FC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9,66 (1)</w:t>
            </w:r>
          </w:p>
        </w:tc>
        <w:tc>
          <w:tcPr>
            <w:tcW w:w="4536" w:type="dxa"/>
            <w:vAlign w:val="center"/>
          </w:tcPr>
          <w:p w14:paraId="41C60CF1" w14:textId="37DE889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65EB5363" w14:textId="0A140D2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4E4668F0" w14:textId="77777777" w:rsidTr="00394B26">
        <w:tc>
          <w:tcPr>
            <w:tcW w:w="1281" w:type="dxa"/>
            <w:vAlign w:val="center"/>
          </w:tcPr>
          <w:p w14:paraId="43C5DA64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857FC8E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CFEFB9B" w14:textId="6DBD0574" w:rsidR="006141EC" w:rsidRPr="00147372" w:rsidRDefault="006141EC" w:rsidP="006141EC">
            <w:r w:rsidRPr="00147372">
              <w:t>Овн-19</w:t>
            </w:r>
          </w:p>
          <w:p w14:paraId="5D076397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7F84827A" w14:textId="3C990865" w:rsidR="006141EC" w:rsidRPr="00147372" w:rsidRDefault="006141EC" w:rsidP="006141EC">
            <w:r w:rsidRPr="00147372">
              <w:t>Проем высотой 2300 мм, шириной 4200 мм.</w:t>
            </w:r>
          </w:p>
          <w:p w14:paraId="198E6E5F" w14:textId="77777777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с открыванием. </w:t>
            </w:r>
          </w:p>
          <w:p w14:paraId="02809F58" w14:textId="082CE34B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1B6D9896" w14:textId="1200C20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6836D03" w14:textId="0434B6F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9,66 (1)</w:t>
            </w:r>
          </w:p>
        </w:tc>
        <w:tc>
          <w:tcPr>
            <w:tcW w:w="4536" w:type="dxa"/>
            <w:vAlign w:val="center"/>
          </w:tcPr>
          <w:p w14:paraId="0AF9F79E" w14:textId="18F716A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329D0E9D" w14:textId="3E484B9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2C087437" w14:textId="77777777" w:rsidTr="00394B26">
        <w:tc>
          <w:tcPr>
            <w:tcW w:w="1281" w:type="dxa"/>
            <w:vAlign w:val="center"/>
          </w:tcPr>
          <w:p w14:paraId="7E349919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2E2531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48EC5D4" w14:textId="7DC6CB02" w:rsidR="006141EC" w:rsidRPr="00147372" w:rsidRDefault="006141EC" w:rsidP="006141EC">
            <w:r w:rsidRPr="00147372">
              <w:t>Овн-20</w:t>
            </w:r>
          </w:p>
          <w:p w14:paraId="7447F94E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08341462" w14:textId="77777777" w:rsidR="006141EC" w:rsidRPr="00147372" w:rsidRDefault="006141EC" w:rsidP="006141EC">
            <w:r w:rsidRPr="00147372">
              <w:t>Проем высотой 2300 мм, шириной 4200 мм.</w:t>
            </w:r>
          </w:p>
          <w:p w14:paraId="50FEAE92" w14:textId="53E879FA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7F9A4855" w14:textId="557BEF01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5CD5E0CF" w14:textId="18A722E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141E4FD3" w14:textId="721D287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28,98 (3)</w:t>
            </w:r>
          </w:p>
        </w:tc>
        <w:tc>
          <w:tcPr>
            <w:tcW w:w="4536" w:type="dxa"/>
            <w:vAlign w:val="center"/>
          </w:tcPr>
          <w:p w14:paraId="69E91755" w14:textId="00B3BB1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2E31153C" w14:textId="76886D7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DFA17C1" w14:textId="77777777" w:rsidTr="00394B26">
        <w:tc>
          <w:tcPr>
            <w:tcW w:w="1281" w:type="dxa"/>
            <w:vAlign w:val="center"/>
          </w:tcPr>
          <w:p w14:paraId="0EC8EA62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CD45D9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50711E4" w14:textId="36FBB3F9" w:rsidR="006141EC" w:rsidRPr="00147372" w:rsidRDefault="006141EC" w:rsidP="006141EC">
            <w:r w:rsidRPr="00147372">
              <w:t>Овн-21</w:t>
            </w:r>
          </w:p>
          <w:p w14:paraId="1B462E00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6E5F6521" w14:textId="75E23D7D" w:rsidR="006141EC" w:rsidRPr="00147372" w:rsidRDefault="006141EC" w:rsidP="006141EC">
            <w:r w:rsidRPr="00147372">
              <w:t>Проем высотой 4800 мм, шириной 7000 мм.</w:t>
            </w:r>
          </w:p>
          <w:p w14:paraId="5CB7867E" w14:textId="77777777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0A170EE0" w14:textId="07AF7202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1A25083" w14:textId="0BE48C4A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3AF780B7" w14:textId="6C6D8349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33,6 (1)</w:t>
            </w:r>
          </w:p>
        </w:tc>
        <w:tc>
          <w:tcPr>
            <w:tcW w:w="4536" w:type="dxa"/>
            <w:vAlign w:val="center"/>
          </w:tcPr>
          <w:p w14:paraId="4411BF20" w14:textId="048D4B53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77DE15E0" w14:textId="696D66D0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36DDDDB7" w14:textId="77777777" w:rsidTr="00394B26">
        <w:tc>
          <w:tcPr>
            <w:tcW w:w="1281" w:type="dxa"/>
            <w:vAlign w:val="center"/>
          </w:tcPr>
          <w:p w14:paraId="72D4879B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E63327A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65BF1A2" w14:textId="6423B37C" w:rsidR="006141EC" w:rsidRPr="00147372" w:rsidRDefault="006141EC" w:rsidP="006141EC">
            <w:r w:rsidRPr="00147372">
              <w:t>Овн-22</w:t>
            </w:r>
          </w:p>
          <w:p w14:paraId="4051D075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1DB6F50B" w14:textId="201C3CB8" w:rsidR="006141EC" w:rsidRPr="00147372" w:rsidRDefault="006141EC" w:rsidP="006141EC">
            <w:r w:rsidRPr="00147372">
              <w:t>Проем высотой 4740 мм, шириной 7000 мм.</w:t>
            </w:r>
          </w:p>
          <w:p w14:paraId="0EE366FD" w14:textId="77777777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1E946530" w14:textId="44F2B008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DFAA75F" w14:textId="59E6AADA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3F3C58C" w14:textId="120ADCE4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33,2 (1)</w:t>
            </w:r>
          </w:p>
        </w:tc>
        <w:tc>
          <w:tcPr>
            <w:tcW w:w="4536" w:type="dxa"/>
            <w:vAlign w:val="center"/>
          </w:tcPr>
          <w:p w14:paraId="49EE6420" w14:textId="3B8F68EC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5983F86A" w14:textId="79847445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604C0AC9" w14:textId="77777777" w:rsidTr="00394B26">
        <w:tc>
          <w:tcPr>
            <w:tcW w:w="1281" w:type="dxa"/>
            <w:vAlign w:val="center"/>
          </w:tcPr>
          <w:p w14:paraId="19188CD5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DDF8425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0EF87EF" w14:textId="7807FA50" w:rsidR="006141EC" w:rsidRPr="00147372" w:rsidRDefault="006141EC" w:rsidP="006141EC">
            <w:r w:rsidRPr="00147372">
              <w:t>Овн-23</w:t>
            </w:r>
          </w:p>
          <w:p w14:paraId="503E9E5C" w14:textId="77777777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0D4E14A7" w14:textId="20AB4837" w:rsidR="006141EC" w:rsidRPr="00147372" w:rsidRDefault="006141EC" w:rsidP="006141EC">
            <w:r w:rsidRPr="00147372">
              <w:t>Проем высотой 4</w:t>
            </w:r>
            <w:r w:rsidR="002E5472" w:rsidRPr="00147372">
              <w:t>74</w:t>
            </w:r>
            <w:r w:rsidRPr="00147372">
              <w:t>0 мм, шириной 7000 мм.</w:t>
            </w:r>
          </w:p>
          <w:p w14:paraId="077B0D5C" w14:textId="77777777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62DD6531" w14:textId="16BC28DD" w:rsidR="006141EC" w:rsidRPr="00147372" w:rsidRDefault="006141EC" w:rsidP="006141EC"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27FFC43" w14:textId="01356157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62FD9305" w14:textId="716A22D2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33,2 (1)</w:t>
            </w:r>
          </w:p>
        </w:tc>
        <w:tc>
          <w:tcPr>
            <w:tcW w:w="4536" w:type="dxa"/>
            <w:vAlign w:val="center"/>
          </w:tcPr>
          <w:p w14:paraId="34FE0A3F" w14:textId="07B9014D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10DBEE27" w14:textId="5A794622" w:rsidR="006141EC" w:rsidRPr="00147372" w:rsidRDefault="002E5472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6EF08414" w14:textId="77777777" w:rsidTr="00394B26">
        <w:tc>
          <w:tcPr>
            <w:tcW w:w="1281" w:type="dxa"/>
            <w:vAlign w:val="center"/>
          </w:tcPr>
          <w:p w14:paraId="63F984A3" w14:textId="553466F6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6625A25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593253A" w14:textId="2264F3B2" w:rsidR="006141EC" w:rsidRPr="00147372" w:rsidRDefault="006141EC" w:rsidP="006141EC">
            <w:r w:rsidRPr="00147372">
              <w:t>Овф-1</w:t>
            </w:r>
          </w:p>
          <w:p w14:paraId="7638A64F" w14:textId="77777777" w:rsidR="006141EC" w:rsidRPr="00147372" w:rsidRDefault="006141EC" w:rsidP="006141EC">
            <w:r w:rsidRPr="00147372">
              <w:t xml:space="preserve">Индивидуального изготовления                                                                                            </w:t>
            </w:r>
          </w:p>
          <w:p w14:paraId="12BC86CB" w14:textId="6CDABAB0" w:rsidR="006141EC" w:rsidRPr="00147372" w:rsidRDefault="006141EC" w:rsidP="006141EC">
            <w:r w:rsidRPr="00147372">
              <w:t xml:space="preserve">Проем высотой </w:t>
            </w:r>
            <w:r w:rsidR="00A7089C" w:rsidRPr="00147372">
              <w:t>2</w:t>
            </w:r>
            <w:r w:rsidR="009D775B" w:rsidRPr="00147372">
              <w:t>4</w:t>
            </w:r>
            <w:r w:rsidR="00A7089C" w:rsidRPr="00147372">
              <w:t>40</w:t>
            </w:r>
            <w:r w:rsidRPr="00147372">
              <w:t xml:space="preserve"> мм, общей шириной 66200 мм.</w:t>
            </w:r>
          </w:p>
          <w:p w14:paraId="658BD5FD" w14:textId="1E66CDC4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36294417" w14:textId="409D263F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825E990" w14:textId="3AD5EE01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117E36E5" w14:textId="467A6F36" w:rsidR="006141EC" w:rsidRPr="00147372" w:rsidRDefault="00A7089C" w:rsidP="006141EC">
            <w:pPr>
              <w:pStyle w:val="aff1"/>
              <w:ind w:left="0"/>
              <w:jc w:val="center"/>
            </w:pPr>
            <w:r w:rsidRPr="00147372">
              <w:t>16</w:t>
            </w:r>
            <w:r w:rsidR="009D775B" w:rsidRPr="00147372">
              <w:t>1</w:t>
            </w:r>
            <w:r w:rsidRPr="00147372">
              <w:t>,</w:t>
            </w:r>
            <w:r w:rsidR="009D775B" w:rsidRPr="00147372">
              <w:t>5</w:t>
            </w:r>
            <w:r w:rsidRPr="00147372">
              <w:t xml:space="preserve"> (</w:t>
            </w:r>
            <w:r w:rsidR="006141EC" w:rsidRPr="00147372">
              <w:t>1</w:t>
            </w:r>
            <w:r w:rsidRPr="00147372">
              <w:t>)</w:t>
            </w:r>
          </w:p>
        </w:tc>
        <w:tc>
          <w:tcPr>
            <w:tcW w:w="4536" w:type="dxa"/>
            <w:vAlign w:val="center"/>
          </w:tcPr>
          <w:p w14:paraId="79D9968E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  <w:p w14:paraId="320CB327" w14:textId="77777777" w:rsidR="006141EC" w:rsidRPr="00147372" w:rsidRDefault="006141EC" w:rsidP="006141E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C41AF58" w14:textId="2D3828D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AF7DC6A" w14:textId="77777777" w:rsidTr="00394B26">
        <w:tc>
          <w:tcPr>
            <w:tcW w:w="1281" w:type="dxa"/>
            <w:vAlign w:val="center"/>
          </w:tcPr>
          <w:p w14:paraId="1F4B7039" w14:textId="565EBC3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C1CF694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1533126" w14:textId="1422640C" w:rsidR="006141EC" w:rsidRPr="00147372" w:rsidRDefault="006141EC" w:rsidP="006141EC">
            <w:r w:rsidRPr="00147372">
              <w:t>Овф-2</w:t>
            </w:r>
          </w:p>
          <w:p w14:paraId="0B9D8B8F" w14:textId="77777777" w:rsidR="006141EC" w:rsidRPr="00147372" w:rsidRDefault="006141EC" w:rsidP="006141EC">
            <w:r w:rsidRPr="00147372">
              <w:t xml:space="preserve">Индивидуального изготовления                                                                                            </w:t>
            </w:r>
          </w:p>
          <w:p w14:paraId="427ECC18" w14:textId="7BD20074" w:rsidR="006141EC" w:rsidRPr="00147372" w:rsidRDefault="006141EC" w:rsidP="006141EC">
            <w:r w:rsidRPr="00147372">
              <w:t xml:space="preserve">Проем высотой </w:t>
            </w:r>
            <w:r w:rsidR="00A7089C" w:rsidRPr="00147372">
              <w:t>2</w:t>
            </w:r>
            <w:r w:rsidR="009D775B" w:rsidRPr="00147372">
              <w:t>4</w:t>
            </w:r>
            <w:r w:rsidR="00A7089C" w:rsidRPr="00147372">
              <w:t>40</w:t>
            </w:r>
            <w:r w:rsidRPr="00147372">
              <w:t xml:space="preserve"> мм, общей шириной 96200 мм.</w:t>
            </w:r>
          </w:p>
          <w:p w14:paraId="15687FA6" w14:textId="7064B5C9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6E2C4442" w14:textId="64F5CF5B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3439688" w14:textId="11C9171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42F2B14E" w14:textId="5A9ADB3E" w:rsidR="006141EC" w:rsidRPr="00147372" w:rsidRDefault="00A7089C" w:rsidP="006141EC">
            <w:pPr>
              <w:pStyle w:val="aff1"/>
              <w:ind w:left="0"/>
              <w:jc w:val="center"/>
            </w:pPr>
            <w:r w:rsidRPr="00147372">
              <w:t>2</w:t>
            </w:r>
            <w:r w:rsidR="009D775B" w:rsidRPr="00147372">
              <w:t>3</w:t>
            </w:r>
            <w:r w:rsidRPr="00147372">
              <w:t>4,</w:t>
            </w:r>
            <w:r w:rsidR="009D775B" w:rsidRPr="00147372">
              <w:t>8</w:t>
            </w:r>
            <w:r w:rsidRPr="00147372">
              <w:t xml:space="preserve"> (</w:t>
            </w:r>
            <w:r w:rsidR="006141EC" w:rsidRPr="00147372">
              <w:t>1</w:t>
            </w:r>
            <w:r w:rsidRPr="00147372">
              <w:t>)</w:t>
            </w:r>
          </w:p>
        </w:tc>
        <w:tc>
          <w:tcPr>
            <w:tcW w:w="4536" w:type="dxa"/>
            <w:vAlign w:val="center"/>
          </w:tcPr>
          <w:p w14:paraId="7388C544" w14:textId="15E8EE91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6104A9ED" w14:textId="5E82CF6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12810A0" w14:textId="77777777" w:rsidTr="00394B26">
        <w:tc>
          <w:tcPr>
            <w:tcW w:w="1281" w:type="dxa"/>
            <w:vAlign w:val="center"/>
          </w:tcPr>
          <w:p w14:paraId="61CF96E3" w14:textId="0B676373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3DC6E22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ACA561B" w14:textId="52D51B5C" w:rsidR="006141EC" w:rsidRPr="00147372" w:rsidRDefault="006141EC" w:rsidP="006141EC">
            <w:r w:rsidRPr="00147372">
              <w:t>Овф-3</w:t>
            </w:r>
          </w:p>
          <w:p w14:paraId="250712FA" w14:textId="77777777" w:rsidR="006141EC" w:rsidRPr="00147372" w:rsidRDefault="006141EC" w:rsidP="006141EC">
            <w:r w:rsidRPr="00147372">
              <w:t xml:space="preserve">Индивидуального изготовления                                                                                            </w:t>
            </w:r>
          </w:p>
          <w:p w14:paraId="1427258F" w14:textId="05A0F08B" w:rsidR="006141EC" w:rsidRPr="00147372" w:rsidRDefault="006141EC" w:rsidP="006141EC">
            <w:r w:rsidRPr="00147372">
              <w:t xml:space="preserve">Проем высотой </w:t>
            </w:r>
            <w:r w:rsidR="00A7089C" w:rsidRPr="00147372">
              <w:t>2</w:t>
            </w:r>
            <w:r w:rsidR="009D775B" w:rsidRPr="00147372">
              <w:t>4</w:t>
            </w:r>
            <w:r w:rsidR="00A7089C" w:rsidRPr="00147372">
              <w:t>40</w:t>
            </w:r>
            <w:r w:rsidRPr="00147372">
              <w:t xml:space="preserve"> мм, общей шириной 66200 мм.</w:t>
            </w:r>
          </w:p>
          <w:p w14:paraId="3CD8AE60" w14:textId="7FE80C3F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6A7A0F3A" w14:textId="5FA66108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7A70E17" w14:textId="2D16087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0ED48963" w14:textId="41D9A5BC" w:rsidR="006141EC" w:rsidRPr="00147372" w:rsidRDefault="00A7089C" w:rsidP="006141EC">
            <w:pPr>
              <w:pStyle w:val="aff1"/>
              <w:ind w:left="0"/>
              <w:jc w:val="center"/>
            </w:pPr>
            <w:r w:rsidRPr="00147372">
              <w:t>16</w:t>
            </w:r>
            <w:r w:rsidR="009D775B" w:rsidRPr="00147372">
              <w:t>1</w:t>
            </w:r>
            <w:r w:rsidRPr="00147372">
              <w:t>,</w:t>
            </w:r>
            <w:r w:rsidR="009D775B" w:rsidRPr="00147372">
              <w:t>5</w:t>
            </w:r>
            <w:r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0AA74634" w14:textId="2414EAE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4E3CE4F3" w14:textId="42103D9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0118B75" w14:textId="77777777" w:rsidTr="00394B26">
        <w:tc>
          <w:tcPr>
            <w:tcW w:w="1281" w:type="dxa"/>
            <w:vAlign w:val="center"/>
          </w:tcPr>
          <w:p w14:paraId="49129581" w14:textId="185EE19C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8FE455C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810654F" w14:textId="33E4BD24" w:rsidR="006141EC" w:rsidRPr="00147372" w:rsidRDefault="006141EC" w:rsidP="006141EC">
            <w:r w:rsidRPr="00147372">
              <w:t>Овф-4</w:t>
            </w:r>
          </w:p>
          <w:p w14:paraId="46F767FB" w14:textId="77777777" w:rsidR="006141EC" w:rsidRPr="00147372" w:rsidRDefault="006141EC" w:rsidP="006141EC">
            <w:r w:rsidRPr="00147372">
              <w:t xml:space="preserve">Индивидуального изготовления                                                                                            </w:t>
            </w:r>
          </w:p>
          <w:p w14:paraId="6496203D" w14:textId="3BA719FB" w:rsidR="006141EC" w:rsidRPr="00147372" w:rsidRDefault="006141EC" w:rsidP="006141EC">
            <w:r w:rsidRPr="00147372">
              <w:t xml:space="preserve">Проем высотой </w:t>
            </w:r>
            <w:r w:rsidR="00A7089C" w:rsidRPr="00147372">
              <w:t>2</w:t>
            </w:r>
            <w:r w:rsidR="009D775B" w:rsidRPr="00147372">
              <w:t>4</w:t>
            </w:r>
            <w:r w:rsidR="00A7089C" w:rsidRPr="00147372">
              <w:t>40</w:t>
            </w:r>
            <w:r w:rsidRPr="00147372">
              <w:t xml:space="preserve"> мм, общей шириной 96200 мм.</w:t>
            </w:r>
          </w:p>
          <w:p w14:paraId="6E5FAE2E" w14:textId="78FC5DD2" w:rsidR="006141EC" w:rsidRPr="00147372" w:rsidRDefault="006141EC" w:rsidP="006141EC">
            <w:r w:rsidRPr="00147372">
              <w:t xml:space="preserve">Монтаж витража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7DB7CFE8" w14:textId="67AA1BBC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lastRenderedPageBreak/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0FAFF04B" w14:textId="638B3B4D" w:rsidR="006141EC" w:rsidRPr="00147372" w:rsidRDefault="00A7089C" w:rsidP="006141EC">
            <w:pPr>
              <w:pStyle w:val="aff1"/>
              <w:ind w:left="0"/>
              <w:jc w:val="center"/>
            </w:pPr>
            <w:r w:rsidRPr="00147372">
              <w:lastRenderedPageBreak/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6BA22E35" w14:textId="3C184073" w:rsidR="006141EC" w:rsidRPr="00147372" w:rsidRDefault="009D775B" w:rsidP="006141EC">
            <w:pPr>
              <w:pStyle w:val="aff1"/>
              <w:ind w:left="0"/>
              <w:jc w:val="center"/>
            </w:pPr>
            <w:r w:rsidRPr="00147372">
              <w:t>234,8 (1)</w:t>
            </w:r>
          </w:p>
        </w:tc>
        <w:tc>
          <w:tcPr>
            <w:tcW w:w="4536" w:type="dxa"/>
            <w:vAlign w:val="center"/>
          </w:tcPr>
          <w:p w14:paraId="47D3939A" w14:textId="5184323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1AD24799" w14:textId="0F81A1E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3E6640A1" w14:textId="77777777" w:rsidTr="00394B26">
        <w:tc>
          <w:tcPr>
            <w:tcW w:w="1281" w:type="dxa"/>
            <w:vAlign w:val="center"/>
          </w:tcPr>
          <w:p w14:paraId="2931001A" w14:textId="0B01E54F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7DDACC7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D7D9523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ОК-1</w:t>
            </w:r>
          </w:p>
          <w:p w14:paraId="24BFBBCE" w14:textId="2B436F55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6A948C19" w14:textId="6E4829AC" w:rsidR="006141EC" w:rsidRPr="00147372" w:rsidRDefault="006141EC" w:rsidP="006141EC">
            <w:r w:rsidRPr="00147372">
              <w:t>Проем высотой 1</w:t>
            </w:r>
            <w:r w:rsidR="009B25A3">
              <w:t>1</w:t>
            </w:r>
            <w:r w:rsidRPr="00147372">
              <w:t xml:space="preserve">00 мм, общей шириной </w:t>
            </w:r>
            <w:r w:rsidR="009B25A3">
              <w:t>10</w:t>
            </w:r>
            <w:r w:rsidRPr="00147372">
              <w:t>00 мм.</w:t>
            </w:r>
          </w:p>
          <w:p w14:paraId="5FCF991C" w14:textId="231B1202" w:rsidR="006141EC" w:rsidRPr="00147372" w:rsidRDefault="006141EC" w:rsidP="006141EC">
            <w:r w:rsidRPr="00147372">
              <w:t xml:space="preserve">Монтаж оконного блока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с открыванием. </w:t>
            </w:r>
          </w:p>
          <w:p w14:paraId="6E3A2522" w14:textId="3A31B4F1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7AF7732" w14:textId="0C7FE5DF" w:rsidR="006141EC" w:rsidRPr="00147372" w:rsidRDefault="00A7089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317C9E18" w14:textId="038E2B0F" w:rsidR="006141EC" w:rsidRPr="00147372" w:rsidRDefault="009B25A3" w:rsidP="006141EC">
            <w:pPr>
              <w:pStyle w:val="aff1"/>
              <w:ind w:left="0"/>
              <w:jc w:val="center"/>
            </w:pPr>
            <w:r>
              <w:t>1</w:t>
            </w:r>
            <w:r w:rsidR="00A7089C" w:rsidRPr="00147372">
              <w:t>,1 (</w:t>
            </w:r>
            <w:r w:rsidR="006141EC" w:rsidRPr="00147372">
              <w:t>1</w:t>
            </w:r>
            <w:r w:rsidR="00A7089C" w:rsidRPr="00147372">
              <w:t>)</w:t>
            </w:r>
          </w:p>
        </w:tc>
        <w:tc>
          <w:tcPr>
            <w:tcW w:w="4536" w:type="dxa"/>
            <w:vAlign w:val="center"/>
          </w:tcPr>
          <w:p w14:paraId="14C9CBE6" w14:textId="5786B4A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1C9FED7B" w14:textId="7B2DEF5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9CB9E43" w14:textId="77777777" w:rsidTr="00394B26">
        <w:tc>
          <w:tcPr>
            <w:tcW w:w="1281" w:type="dxa"/>
            <w:vAlign w:val="center"/>
          </w:tcPr>
          <w:p w14:paraId="73CA3C1F" w14:textId="62C6ADB0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071771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A89FB0A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ОК-2</w:t>
            </w:r>
          </w:p>
          <w:p w14:paraId="4A709E33" w14:textId="4A3F31AF" w:rsidR="006141EC" w:rsidRPr="00147372" w:rsidRDefault="006141EC" w:rsidP="006141EC">
            <w:r w:rsidRPr="00147372">
              <w:t xml:space="preserve">ГОСТ 21519-2022                                                                                            </w:t>
            </w:r>
          </w:p>
          <w:p w14:paraId="5D71F61F" w14:textId="2AAEB2AA" w:rsidR="006141EC" w:rsidRPr="00147372" w:rsidRDefault="006141EC" w:rsidP="006141EC">
            <w:r w:rsidRPr="00147372">
              <w:t>Проем высотой 1</w:t>
            </w:r>
            <w:r w:rsidR="009B25A3">
              <w:t>2</w:t>
            </w:r>
            <w:r w:rsidRPr="00147372">
              <w:t xml:space="preserve">00 мм, общей шириной </w:t>
            </w:r>
            <w:r w:rsidR="009B25A3">
              <w:t>42</w:t>
            </w:r>
            <w:r w:rsidRPr="00147372">
              <w:t>00 мм.</w:t>
            </w:r>
          </w:p>
          <w:p w14:paraId="77FBFD2B" w14:textId="49582B2F" w:rsidR="006141EC" w:rsidRPr="00147372" w:rsidRDefault="006141EC" w:rsidP="006141EC">
            <w:r w:rsidRPr="00147372">
              <w:t xml:space="preserve">Монтаж оконного блока из алюминиевого профиля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 с заполнением из двухкамерного прозрачного стеклопакета.  Тип открывания: с открыванием. </w:t>
            </w:r>
          </w:p>
          <w:p w14:paraId="0BF24A5B" w14:textId="192C48C5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91B43D9" w14:textId="6C62ADF9" w:rsidR="006141EC" w:rsidRPr="00147372" w:rsidRDefault="00A7089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 xml:space="preserve">2 </w:t>
            </w:r>
            <w:r w:rsidRPr="00147372">
              <w:t>(шт.)</w:t>
            </w:r>
          </w:p>
        </w:tc>
        <w:tc>
          <w:tcPr>
            <w:tcW w:w="1276" w:type="dxa"/>
            <w:vAlign w:val="center"/>
          </w:tcPr>
          <w:p w14:paraId="5606BDEA" w14:textId="2B188626" w:rsidR="006141EC" w:rsidRPr="00147372" w:rsidRDefault="009B25A3" w:rsidP="006141EC">
            <w:pPr>
              <w:pStyle w:val="aff1"/>
              <w:ind w:left="0"/>
              <w:jc w:val="center"/>
            </w:pPr>
            <w:r>
              <w:t>5,04</w:t>
            </w:r>
            <w:r w:rsidR="00A7089C"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5BB08AEE" w14:textId="7811B8A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22</w:t>
            </w:r>
          </w:p>
        </w:tc>
        <w:tc>
          <w:tcPr>
            <w:tcW w:w="5807" w:type="dxa"/>
            <w:vAlign w:val="center"/>
          </w:tcPr>
          <w:p w14:paraId="1ECEACE5" w14:textId="45F79C2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873F1B2" w14:textId="77777777" w:rsidTr="003B7C4D">
        <w:tc>
          <w:tcPr>
            <w:tcW w:w="21830" w:type="dxa"/>
            <w:gridSpan w:val="7"/>
            <w:vAlign w:val="center"/>
          </w:tcPr>
          <w:p w14:paraId="5766A926" w14:textId="2B401612" w:rsidR="006141EC" w:rsidRPr="00147372" w:rsidRDefault="006141EC" w:rsidP="006141EC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Внутренние окна и витражи</w:t>
            </w:r>
          </w:p>
        </w:tc>
      </w:tr>
      <w:tr w:rsidR="00A7089C" w:rsidRPr="00147372" w14:paraId="5AFDE9BF" w14:textId="77777777" w:rsidTr="00394B26">
        <w:tc>
          <w:tcPr>
            <w:tcW w:w="1281" w:type="dxa"/>
            <w:vAlign w:val="center"/>
          </w:tcPr>
          <w:p w14:paraId="330C0545" w14:textId="349B2FE8" w:rsidR="00A7089C" w:rsidRPr="00147372" w:rsidRDefault="00A7089C" w:rsidP="00A7089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F32E61B" w14:textId="77777777" w:rsidR="00A7089C" w:rsidRPr="00147372" w:rsidRDefault="00A7089C" w:rsidP="00A7089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0BE2A45" w14:textId="239FE283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Овв-1</w:t>
            </w:r>
            <w:r w:rsidRPr="00147372">
              <w:br/>
              <w:t>Проем высотой 2200 мм, шириной 3000 мм</w:t>
            </w:r>
          </w:p>
          <w:p w14:paraId="0EB282F0" w14:textId="4B34E4D3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Цвет профиля RAL 9006</w:t>
            </w:r>
          </w:p>
        </w:tc>
        <w:tc>
          <w:tcPr>
            <w:tcW w:w="1276" w:type="dxa"/>
            <w:vAlign w:val="center"/>
          </w:tcPr>
          <w:p w14:paraId="7155DEAB" w14:textId="3968961F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м2 (шт.)</w:t>
            </w:r>
          </w:p>
        </w:tc>
        <w:tc>
          <w:tcPr>
            <w:tcW w:w="1276" w:type="dxa"/>
            <w:vAlign w:val="center"/>
          </w:tcPr>
          <w:p w14:paraId="064C29C8" w14:textId="3AE879B9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6,6 (1)</w:t>
            </w:r>
          </w:p>
        </w:tc>
        <w:tc>
          <w:tcPr>
            <w:tcW w:w="4536" w:type="dxa"/>
            <w:vAlign w:val="center"/>
          </w:tcPr>
          <w:p w14:paraId="32EB8140" w14:textId="5390E3A4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1612/2022-Р-АР-лист 22</w:t>
            </w:r>
          </w:p>
        </w:tc>
        <w:tc>
          <w:tcPr>
            <w:tcW w:w="5807" w:type="dxa"/>
            <w:vAlign w:val="center"/>
          </w:tcPr>
          <w:p w14:paraId="0FCA3272" w14:textId="472E426F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A7089C" w:rsidRPr="00147372" w14:paraId="5DAF627A" w14:textId="77777777" w:rsidTr="00394B26">
        <w:tc>
          <w:tcPr>
            <w:tcW w:w="1281" w:type="dxa"/>
            <w:vAlign w:val="center"/>
          </w:tcPr>
          <w:p w14:paraId="59FD3647" w14:textId="4089AEDF" w:rsidR="00A7089C" w:rsidRPr="00147372" w:rsidRDefault="00A7089C" w:rsidP="00A7089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2181F3A" w14:textId="77777777" w:rsidR="00A7089C" w:rsidRPr="00147372" w:rsidRDefault="00A7089C" w:rsidP="00A7089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557A3B1" w14:textId="02F99683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Овв-2</w:t>
            </w:r>
            <w:r w:rsidRPr="00147372">
              <w:br/>
              <w:t>Проем высотой 2200 мм, шириной 5000 мм</w:t>
            </w:r>
          </w:p>
          <w:p w14:paraId="5272E151" w14:textId="5AB9FB28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Цвет профиля RAL 9006</w:t>
            </w:r>
          </w:p>
        </w:tc>
        <w:tc>
          <w:tcPr>
            <w:tcW w:w="1276" w:type="dxa"/>
            <w:vAlign w:val="center"/>
          </w:tcPr>
          <w:p w14:paraId="1C3AB3D3" w14:textId="28F574F6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м2 (шт.)</w:t>
            </w:r>
          </w:p>
        </w:tc>
        <w:tc>
          <w:tcPr>
            <w:tcW w:w="1276" w:type="dxa"/>
            <w:vAlign w:val="center"/>
          </w:tcPr>
          <w:p w14:paraId="13115F80" w14:textId="47909E99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11 (1)</w:t>
            </w:r>
          </w:p>
        </w:tc>
        <w:tc>
          <w:tcPr>
            <w:tcW w:w="4536" w:type="dxa"/>
            <w:vAlign w:val="center"/>
          </w:tcPr>
          <w:p w14:paraId="1C896DAB" w14:textId="7879FAD1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1612/2022-Р-АР-лист 22</w:t>
            </w:r>
          </w:p>
        </w:tc>
        <w:tc>
          <w:tcPr>
            <w:tcW w:w="5807" w:type="dxa"/>
            <w:vAlign w:val="center"/>
          </w:tcPr>
          <w:p w14:paraId="5F410D7D" w14:textId="54B773FD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A7089C" w:rsidRPr="00147372" w14:paraId="698B5816" w14:textId="77777777" w:rsidTr="00394B26">
        <w:tc>
          <w:tcPr>
            <w:tcW w:w="1281" w:type="dxa"/>
            <w:vAlign w:val="center"/>
          </w:tcPr>
          <w:p w14:paraId="2C61DC01" w14:textId="7D0687CF" w:rsidR="00A7089C" w:rsidRPr="00147372" w:rsidRDefault="00A7089C" w:rsidP="00A7089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141EB9A" w14:textId="77777777" w:rsidR="00A7089C" w:rsidRPr="00147372" w:rsidRDefault="00A7089C" w:rsidP="00A7089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C0FBEB0" w14:textId="18358B93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Овв-3</w:t>
            </w:r>
            <w:r w:rsidRPr="00147372">
              <w:br/>
              <w:t>Проем высотой 2200 мм, шириной 8625 мм</w:t>
            </w:r>
          </w:p>
          <w:p w14:paraId="18F8599A" w14:textId="20F9FA84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0A921695" w14:textId="20CF37C4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м2 (шт.)</w:t>
            </w:r>
          </w:p>
        </w:tc>
        <w:tc>
          <w:tcPr>
            <w:tcW w:w="1276" w:type="dxa"/>
            <w:vAlign w:val="center"/>
          </w:tcPr>
          <w:p w14:paraId="2178F6FF" w14:textId="04684EB1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18,9</w:t>
            </w:r>
            <w:r w:rsidR="008D0A2D">
              <w:t>8</w:t>
            </w:r>
            <w:r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38A85633" w14:textId="7A9827DF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1612/2022-Р-АР-лист 22</w:t>
            </w:r>
          </w:p>
        </w:tc>
        <w:tc>
          <w:tcPr>
            <w:tcW w:w="5807" w:type="dxa"/>
            <w:vAlign w:val="center"/>
          </w:tcPr>
          <w:p w14:paraId="2CFFB9E5" w14:textId="1CE99EAF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A7089C" w:rsidRPr="00147372" w14:paraId="0D90239D" w14:textId="77777777" w:rsidTr="00394B26">
        <w:tc>
          <w:tcPr>
            <w:tcW w:w="1281" w:type="dxa"/>
            <w:vAlign w:val="center"/>
          </w:tcPr>
          <w:p w14:paraId="10DFB207" w14:textId="7E95187E" w:rsidR="00A7089C" w:rsidRPr="00147372" w:rsidRDefault="00A7089C" w:rsidP="00A7089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0BD7A20" w14:textId="77777777" w:rsidR="00A7089C" w:rsidRPr="00147372" w:rsidRDefault="00A7089C" w:rsidP="00A7089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64F10AF" w14:textId="041A5E58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Овв-4</w:t>
            </w:r>
            <w:r w:rsidRPr="00147372">
              <w:br/>
              <w:t>Проем высотой 2200 мм, шириной 3000 мм</w:t>
            </w:r>
          </w:p>
          <w:p w14:paraId="300317AF" w14:textId="5387992D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01B06A5F" w14:textId="784B514A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м2 (шт.)</w:t>
            </w:r>
          </w:p>
        </w:tc>
        <w:tc>
          <w:tcPr>
            <w:tcW w:w="1276" w:type="dxa"/>
            <w:vAlign w:val="center"/>
          </w:tcPr>
          <w:p w14:paraId="67ED7129" w14:textId="014A0744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6,6 (1)</w:t>
            </w:r>
          </w:p>
        </w:tc>
        <w:tc>
          <w:tcPr>
            <w:tcW w:w="4536" w:type="dxa"/>
            <w:vAlign w:val="center"/>
          </w:tcPr>
          <w:p w14:paraId="1B1B2A02" w14:textId="3A3E9145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1612/2022-Р-АР-лист 22</w:t>
            </w:r>
          </w:p>
        </w:tc>
        <w:tc>
          <w:tcPr>
            <w:tcW w:w="5807" w:type="dxa"/>
            <w:vAlign w:val="center"/>
          </w:tcPr>
          <w:p w14:paraId="7C275FB8" w14:textId="6C37EDDE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A7089C" w:rsidRPr="00147372" w14:paraId="60607F1B" w14:textId="77777777" w:rsidTr="00394B26">
        <w:tc>
          <w:tcPr>
            <w:tcW w:w="1281" w:type="dxa"/>
            <w:vAlign w:val="center"/>
          </w:tcPr>
          <w:p w14:paraId="666A1E73" w14:textId="38D98333" w:rsidR="00A7089C" w:rsidRPr="00147372" w:rsidRDefault="00A7089C" w:rsidP="00A7089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01F1326" w14:textId="77777777" w:rsidR="00A7089C" w:rsidRPr="00147372" w:rsidRDefault="00A7089C" w:rsidP="00A7089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0E61F5C" w14:textId="469E740D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Овв-5</w:t>
            </w:r>
            <w:r w:rsidRPr="00147372">
              <w:br/>
              <w:t>Проем высотой 2200 мм, шириной 6225 мм</w:t>
            </w:r>
          </w:p>
          <w:p w14:paraId="132E4577" w14:textId="34C37E5E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712BA398" w14:textId="3B1F8E0A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м2 (шт.)</w:t>
            </w:r>
          </w:p>
        </w:tc>
        <w:tc>
          <w:tcPr>
            <w:tcW w:w="1276" w:type="dxa"/>
            <w:vAlign w:val="center"/>
          </w:tcPr>
          <w:p w14:paraId="322FF55B" w14:textId="57CC0D0D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13,</w:t>
            </w:r>
            <w:r w:rsidR="00780CC4">
              <w:t>7</w:t>
            </w:r>
            <w:r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74E476B4" w14:textId="0D57D644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1612/2022-Р-АР-лист 22</w:t>
            </w:r>
          </w:p>
        </w:tc>
        <w:tc>
          <w:tcPr>
            <w:tcW w:w="5807" w:type="dxa"/>
            <w:vAlign w:val="center"/>
          </w:tcPr>
          <w:p w14:paraId="7BAABEA3" w14:textId="38AD3E15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A7089C" w:rsidRPr="00147372" w14:paraId="0A4A7AA0" w14:textId="77777777" w:rsidTr="00394B26">
        <w:tc>
          <w:tcPr>
            <w:tcW w:w="1281" w:type="dxa"/>
            <w:vAlign w:val="center"/>
          </w:tcPr>
          <w:p w14:paraId="35C0DDFE" w14:textId="0B8B04E3" w:rsidR="00A7089C" w:rsidRPr="00147372" w:rsidRDefault="00A7089C" w:rsidP="00A7089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3111810" w14:textId="77777777" w:rsidR="00A7089C" w:rsidRPr="00147372" w:rsidRDefault="00A7089C" w:rsidP="00A7089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5A61A2B" w14:textId="0446B290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Овв-6</w:t>
            </w:r>
            <w:r w:rsidRPr="00147372">
              <w:br/>
              <w:t>Проем высотой 2200 мм, шириной 2380 мм</w:t>
            </w:r>
          </w:p>
          <w:p w14:paraId="01D4FFE6" w14:textId="32D7AC2D" w:rsidR="00A7089C" w:rsidRPr="00147372" w:rsidRDefault="00A7089C" w:rsidP="00A7089C">
            <w:pPr>
              <w:pStyle w:val="aff1"/>
              <w:ind w:left="0"/>
              <w:jc w:val="both"/>
            </w:pPr>
            <w:r w:rsidRPr="00147372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6369C51D" w14:textId="32518E08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м2 (шт.)</w:t>
            </w:r>
          </w:p>
        </w:tc>
        <w:tc>
          <w:tcPr>
            <w:tcW w:w="1276" w:type="dxa"/>
            <w:vAlign w:val="center"/>
          </w:tcPr>
          <w:p w14:paraId="6BBBC9F8" w14:textId="0FDB69C8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5,2</w:t>
            </w:r>
            <w:r w:rsidR="004E1410">
              <w:t>4</w:t>
            </w:r>
            <w:r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1E40172C" w14:textId="04C45C8F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>1612/2022-Р-АР-лист 22</w:t>
            </w:r>
          </w:p>
        </w:tc>
        <w:tc>
          <w:tcPr>
            <w:tcW w:w="5807" w:type="dxa"/>
            <w:vAlign w:val="center"/>
          </w:tcPr>
          <w:p w14:paraId="1BC5B200" w14:textId="69337CC6" w:rsidR="00A7089C" w:rsidRPr="00147372" w:rsidRDefault="00A7089C" w:rsidP="00A7089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513B4D9" w14:textId="77777777" w:rsidTr="00D145B9">
        <w:tc>
          <w:tcPr>
            <w:tcW w:w="21830" w:type="dxa"/>
            <w:gridSpan w:val="7"/>
          </w:tcPr>
          <w:p w14:paraId="0DFB846B" w14:textId="467D4E89" w:rsidR="006141EC" w:rsidRPr="00147372" w:rsidRDefault="006141EC" w:rsidP="006141EC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Откосы и отливы окон и витражей</w:t>
            </w:r>
          </w:p>
        </w:tc>
      </w:tr>
      <w:tr w:rsidR="006141EC" w:rsidRPr="00147372" w14:paraId="0003BAEF" w14:textId="77777777" w:rsidTr="00580129">
        <w:tc>
          <w:tcPr>
            <w:tcW w:w="1281" w:type="dxa"/>
            <w:vAlign w:val="center"/>
          </w:tcPr>
          <w:p w14:paraId="4E8A6DFE" w14:textId="4511F23A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22466F12" w14:textId="626A1567" w:rsidR="006141EC" w:rsidRPr="00147372" w:rsidRDefault="006141EC" w:rsidP="006141EC">
            <w:pPr>
              <w:pStyle w:val="aff1"/>
              <w:ind w:left="0"/>
              <w:jc w:val="center"/>
              <w:rPr>
                <w:b/>
                <w:bCs/>
                <w:color w:val="FF0000"/>
              </w:rPr>
            </w:pPr>
          </w:p>
          <w:p w14:paraId="2FAA8D3B" w14:textId="77777777" w:rsidR="006141EC" w:rsidRPr="00147372" w:rsidRDefault="006141EC" w:rsidP="006141EC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62" w:type="dxa"/>
          </w:tcPr>
          <w:p w14:paraId="508230B8" w14:textId="3B2E9D15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Внутренняя отделка откосов витражей в кирпичных стенах:</w:t>
            </w:r>
          </w:p>
          <w:p w14:paraId="2D93F509" w14:textId="77777777" w:rsidR="006141EC" w:rsidRPr="00147372" w:rsidRDefault="006141EC" w:rsidP="006141EC">
            <w:pPr>
              <w:jc w:val="both"/>
            </w:pPr>
            <w:r w:rsidRPr="00147372">
              <w:t xml:space="preserve">1. Грунтовка швов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202C2D38" w14:textId="77777777" w:rsidR="006141EC" w:rsidRPr="00147372" w:rsidRDefault="006141EC" w:rsidP="006141EC">
            <w:pPr>
              <w:jc w:val="both"/>
            </w:pPr>
            <w:r w:rsidRPr="00147372">
              <w:t xml:space="preserve">2. Шпаклевка швов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59CF73BE" w14:textId="77777777" w:rsidR="006141EC" w:rsidRPr="00147372" w:rsidRDefault="006141EC" w:rsidP="006141EC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069814EC" w14:textId="77777777" w:rsidR="006141EC" w:rsidRPr="00147372" w:rsidRDefault="006141EC" w:rsidP="006141EC">
            <w:pPr>
              <w:jc w:val="both"/>
            </w:pPr>
            <w:r w:rsidRPr="00147372">
              <w:t>4. Финишная шпаклевка КНАУФ Мульти-финиш "белый" (или аналог);</w:t>
            </w:r>
          </w:p>
          <w:p w14:paraId="13674D7F" w14:textId="77777777" w:rsidR="006141EC" w:rsidRPr="00147372" w:rsidRDefault="006141EC" w:rsidP="006141EC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3CF8CFC0" w14:textId="7D14B79B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6. Окраска влагостойкой </w:t>
            </w:r>
            <w:proofErr w:type="spellStart"/>
            <w:r w:rsidRPr="00147372">
              <w:t>воднодисперсионной</w:t>
            </w:r>
            <w:proofErr w:type="spellEnd"/>
            <w:r w:rsidRPr="00147372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3046BEE2" w14:textId="45AFB31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515BE8B" w14:textId="54EBE89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5</w:t>
            </w:r>
            <w:r w:rsidR="00C216D2">
              <w:t>70,69</w:t>
            </w:r>
          </w:p>
        </w:tc>
        <w:tc>
          <w:tcPr>
            <w:tcW w:w="4536" w:type="dxa"/>
            <w:vAlign w:val="center"/>
          </w:tcPr>
          <w:p w14:paraId="4E3B9730" w14:textId="349B8B2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24</w:t>
            </w:r>
          </w:p>
        </w:tc>
        <w:tc>
          <w:tcPr>
            <w:tcW w:w="5807" w:type="dxa"/>
            <w:vAlign w:val="center"/>
          </w:tcPr>
          <w:p w14:paraId="1C50F277" w14:textId="68726D3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  <w:p w14:paraId="5F23EB38" w14:textId="2211B4C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Периметр проемов в кирпичных стенах*глубина проемов</w:t>
            </w:r>
          </w:p>
        </w:tc>
      </w:tr>
      <w:tr w:rsidR="006141EC" w:rsidRPr="00147372" w14:paraId="4638FE26" w14:textId="77777777" w:rsidTr="00FF458F">
        <w:tc>
          <w:tcPr>
            <w:tcW w:w="21830" w:type="dxa"/>
            <w:gridSpan w:val="7"/>
          </w:tcPr>
          <w:p w14:paraId="29E4B679" w14:textId="5877CB55" w:rsidR="006141EC" w:rsidRPr="00147372" w:rsidRDefault="006141EC" w:rsidP="006141EC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Монтаж дверей</w:t>
            </w:r>
          </w:p>
        </w:tc>
      </w:tr>
      <w:tr w:rsidR="006141EC" w:rsidRPr="00147372" w14:paraId="53BCE265" w14:textId="77777777" w:rsidTr="007626A9">
        <w:tc>
          <w:tcPr>
            <w:tcW w:w="21830" w:type="dxa"/>
            <w:gridSpan w:val="7"/>
          </w:tcPr>
          <w:p w14:paraId="1BFCFE85" w14:textId="5711D9E2" w:rsidR="006141EC" w:rsidRPr="00147372" w:rsidRDefault="006141EC" w:rsidP="006141EC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Монтаж наружных дверей</w:t>
            </w:r>
          </w:p>
        </w:tc>
      </w:tr>
      <w:tr w:rsidR="006141EC" w:rsidRPr="00147372" w14:paraId="1AF18760" w14:textId="77777777" w:rsidTr="00394B26">
        <w:tc>
          <w:tcPr>
            <w:tcW w:w="1281" w:type="dxa"/>
            <w:vAlign w:val="center"/>
          </w:tcPr>
          <w:p w14:paraId="66CE3A81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0A74EF1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1C9145A" w14:textId="57D47B8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Внутренняя отделка откосов дверей в кирпичных стенах:</w:t>
            </w:r>
          </w:p>
          <w:p w14:paraId="1A1E8422" w14:textId="77777777" w:rsidR="006141EC" w:rsidRPr="00147372" w:rsidRDefault="006141EC" w:rsidP="006141EC">
            <w:pPr>
              <w:jc w:val="both"/>
            </w:pPr>
            <w:r w:rsidRPr="00147372">
              <w:t xml:space="preserve">1. Грунтовка швов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1FBFD21D" w14:textId="77777777" w:rsidR="006141EC" w:rsidRPr="00147372" w:rsidRDefault="006141EC" w:rsidP="006141EC">
            <w:pPr>
              <w:jc w:val="both"/>
            </w:pPr>
            <w:r w:rsidRPr="00147372">
              <w:t xml:space="preserve">2. Шпаклевка швов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1CEC7123" w14:textId="77777777" w:rsidR="006141EC" w:rsidRPr="00147372" w:rsidRDefault="006141EC" w:rsidP="006141EC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35BD13F2" w14:textId="77777777" w:rsidR="006141EC" w:rsidRPr="00147372" w:rsidRDefault="006141EC" w:rsidP="006141EC">
            <w:pPr>
              <w:jc w:val="both"/>
            </w:pPr>
            <w:r w:rsidRPr="00147372">
              <w:t>4. Финишная шпаклевка КНАУФ Мульти-финиш "белый" (или аналог);</w:t>
            </w:r>
          </w:p>
          <w:p w14:paraId="31B308A7" w14:textId="77777777" w:rsidR="006141EC" w:rsidRPr="00147372" w:rsidRDefault="006141EC" w:rsidP="006141EC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7D8C327D" w14:textId="3C5FAB10" w:rsidR="006141EC" w:rsidRPr="00147372" w:rsidRDefault="006141EC" w:rsidP="006141EC">
            <w:r w:rsidRPr="00147372">
              <w:t xml:space="preserve">6. Окраска влагостойкой </w:t>
            </w:r>
            <w:proofErr w:type="spellStart"/>
            <w:r w:rsidRPr="00147372">
              <w:t>воднодисперсионной</w:t>
            </w:r>
            <w:proofErr w:type="spellEnd"/>
            <w:r w:rsidRPr="00147372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0679D56F" w14:textId="52596BA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AFDA5B8" w14:textId="3A66776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6,54</w:t>
            </w:r>
          </w:p>
        </w:tc>
        <w:tc>
          <w:tcPr>
            <w:tcW w:w="4536" w:type="dxa"/>
            <w:vAlign w:val="center"/>
          </w:tcPr>
          <w:p w14:paraId="3FCB45A2" w14:textId="4634CF5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 лист 24</w:t>
            </w:r>
          </w:p>
        </w:tc>
        <w:tc>
          <w:tcPr>
            <w:tcW w:w="5807" w:type="dxa"/>
            <w:vAlign w:val="center"/>
          </w:tcPr>
          <w:p w14:paraId="7302DA93" w14:textId="7777777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  <w:p w14:paraId="743B1DC2" w14:textId="4F882C6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Периметр проемов в кирпичных стенах*глубина проемов</w:t>
            </w:r>
          </w:p>
        </w:tc>
      </w:tr>
      <w:tr w:rsidR="006141EC" w:rsidRPr="00147372" w14:paraId="4BDE31A6" w14:textId="77777777" w:rsidTr="00394B26">
        <w:tc>
          <w:tcPr>
            <w:tcW w:w="1281" w:type="dxa"/>
            <w:vAlign w:val="center"/>
          </w:tcPr>
          <w:p w14:paraId="104631BC" w14:textId="7BFD62DA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FEEA221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F5B3C2" w14:textId="77777777" w:rsidR="006141EC" w:rsidRPr="00147372" w:rsidRDefault="006141EC" w:rsidP="006141EC">
            <w:r w:rsidRPr="00147372">
              <w:t>Дн-1</w:t>
            </w:r>
          </w:p>
          <w:p w14:paraId="56E49FB8" w14:textId="53B2F035" w:rsidR="006141EC" w:rsidRPr="00147372" w:rsidRDefault="006141EC" w:rsidP="006141EC">
            <w:r w:rsidRPr="00147372">
              <w:t>ГОСТ 31173-2016</w:t>
            </w:r>
          </w:p>
          <w:p w14:paraId="6489403B" w14:textId="368C3D4E" w:rsidR="006141EC" w:rsidRPr="00147372" w:rsidRDefault="006141EC" w:rsidP="006141EC">
            <w:r w:rsidRPr="00147372">
              <w:t xml:space="preserve">ДСН </w:t>
            </w:r>
            <w:proofErr w:type="gramStart"/>
            <w:r w:rsidRPr="00147372">
              <w:t>А</w:t>
            </w:r>
            <w:proofErr w:type="gramEnd"/>
            <w:r w:rsidRPr="00147372">
              <w:t xml:space="preserve"> Оп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П Н </w:t>
            </w:r>
            <w:proofErr w:type="spellStart"/>
            <w:r w:rsidRPr="00147372">
              <w:t>Псп</w:t>
            </w:r>
            <w:proofErr w:type="spellEnd"/>
            <w:r w:rsidRPr="00147372">
              <w:t xml:space="preserve"> М3 О</w:t>
            </w:r>
          </w:p>
          <w:p w14:paraId="30CECBF8" w14:textId="646C00A4" w:rsidR="006141EC" w:rsidRPr="00147372" w:rsidRDefault="006141EC" w:rsidP="006141EC">
            <w:r w:rsidRPr="00147372">
              <w:t>Монтаж двери стальной наружной, правого открывания, глухой, с доводчиком, с устройством «</w:t>
            </w:r>
            <w:proofErr w:type="spellStart"/>
            <w:r w:rsidRPr="00147372">
              <w:t>Антипаника</w:t>
            </w:r>
            <w:proofErr w:type="spellEnd"/>
            <w:r w:rsidRPr="00147372">
              <w:t>», проем 1000х2100</w:t>
            </w:r>
          </w:p>
        </w:tc>
        <w:tc>
          <w:tcPr>
            <w:tcW w:w="1276" w:type="dxa"/>
            <w:vAlign w:val="center"/>
          </w:tcPr>
          <w:p w14:paraId="0873A5DD" w14:textId="2B9F28B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57AECEAC" w14:textId="5537346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2,1 (1)</w:t>
            </w:r>
          </w:p>
        </w:tc>
        <w:tc>
          <w:tcPr>
            <w:tcW w:w="4536" w:type="dxa"/>
            <w:vAlign w:val="center"/>
          </w:tcPr>
          <w:p w14:paraId="683B8FF2" w14:textId="5E865F3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00E3398" w14:textId="43C29FE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33B63DB" w14:textId="77777777" w:rsidTr="00394B26">
        <w:tc>
          <w:tcPr>
            <w:tcW w:w="1281" w:type="dxa"/>
            <w:vAlign w:val="center"/>
          </w:tcPr>
          <w:p w14:paraId="26238892" w14:textId="42C63A3C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C3B05A8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1B4AE2" w14:textId="2B515491" w:rsidR="006141EC" w:rsidRPr="00147372" w:rsidRDefault="006141EC" w:rsidP="006141EC">
            <w:r w:rsidRPr="00147372">
              <w:t>Дн-2</w:t>
            </w:r>
          </w:p>
          <w:p w14:paraId="6114B97C" w14:textId="77777777" w:rsidR="006141EC" w:rsidRPr="00147372" w:rsidRDefault="006141EC" w:rsidP="006141EC">
            <w:r w:rsidRPr="00147372">
              <w:t>ГОСТ 31173-2016</w:t>
            </w:r>
          </w:p>
          <w:p w14:paraId="256902D8" w14:textId="700FECE7" w:rsidR="006141EC" w:rsidRPr="00147372" w:rsidRDefault="006141EC" w:rsidP="006141EC">
            <w:r w:rsidRPr="00147372">
              <w:t xml:space="preserve">ДСН </w:t>
            </w:r>
            <w:proofErr w:type="gramStart"/>
            <w:r w:rsidRPr="00147372">
              <w:t>А</w:t>
            </w:r>
            <w:proofErr w:type="gramEnd"/>
            <w:r w:rsidRPr="00147372">
              <w:t xml:space="preserve"> Оп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П Н </w:t>
            </w:r>
            <w:proofErr w:type="spellStart"/>
            <w:r w:rsidRPr="00147372">
              <w:t>Псп</w:t>
            </w:r>
            <w:proofErr w:type="spellEnd"/>
            <w:r w:rsidRPr="00147372">
              <w:t xml:space="preserve"> М3 О</w:t>
            </w:r>
          </w:p>
          <w:p w14:paraId="3F54D5D9" w14:textId="0CFC12ED" w:rsidR="006141EC" w:rsidRPr="00147372" w:rsidRDefault="006141EC" w:rsidP="006141EC">
            <w:r w:rsidRPr="00147372">
              <w:t>Монтаж двери стальной наружной, правого открывания, глухой, с доводчиком, с устройством «</w:t>
            </w:r>
            <w:proofErr w:type="spellStart"/>
            <w:r w:rsidRPr="00147372">
              <w:t>Антипаника</w:t>
            </w:r>
            <w:proofErr w:type="spellEnd"/>
            <w:r w:rsidRPr="00147372">
              <w:t>», проем 900х2100</w:t>
            </w:r>
          </w:p>
        </w:tc>
        <w:tc>
          <w:tcPr>
            <w:tcW w:w="1276" w:type="dxa"/>
            <w:vAlign w:val="center"/>
          </w:tcPr>
          <w:p w14:paraId="349CBB2D" w14:textId="1ACE753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BC582EA" w14:textId="31B1EB6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3,78 (2)</w:t>
            </w:r>
          </w:p>
        </w:tc>
        <w:tc>
          <w:tcPr>
            <w:tcW w:w="4536" w:type="dxa"/>
            <w:vAlign w:val="center"/>
          </w:tcPr>
          <w:p w14:paraId="633C357B" w14:textId="287885C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17DC8DDF" w14:textId="42C7D0C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5A996E3D" w14:textId="77777777" w:rsidTr="00394B26">
        <w:tc>
          <w:tcPr>
            <w:tcW w:w="1281" w:type="dxa"/>
            <w:vAlign w:val="center"/>
          </w:tcPr>
          <w:p w14:paraId="39608611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703FD50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3E1BF98" w14:textId="2D12A9C2" w:rsidR="006141EC" w:rsidRPr="00147372" w:rsidRDefault="006141EC" w:rsidP="006141EC">
            <w:r w:rsidRPr="00147372">
              <w:t>Дн-2.1</w:t>
            </w:r>
          </w:p>
          <w:p w14:paraId="567FF692" w14:textId="77777777" w:rsidR="006141EC" w:rsidRPr="00147372" w:rsidRDefault="006141EC" w:rsidP="006141EC">
            <w:r w:rsidRPr="00147372">
              <w:t>ГОСТ 31173-2016</w:t>
            </w:r>
          </w:p>
          <w:p w14:paraId="06231C67" w14:textId="77777777" w:rsidR="006141EC" w:rsidRPr="00147372" w:rsidRDefault="006141EC" w:rsidP="006141EC">
            <w:r w:rsidRPr="00147372">
              <w:t xml:space="preserve">ДСН </w:t>
            </w:r>
            <w:proofErr w:type="gramStart"/>
            <w:r w:rsidRPr="00147372">
              <w:t>А</w:t>
            </w:r>
            <w:proofErr w:type="gramEnd"/>
            <w:r w:rsidRPr="00147372">
              <w:t xml:space="preserve"> Оп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Л Н </w:t>
            </w:r>
            <w:proofErr w:type="spellStart"/>
            <w:r w:rsidRPr="00147372">
              <w:t>Псп</w:t>
            </w:r>
            <w:proofErr w:type="spellEnd"/>
            <w:r w:rsidRPr="00147372">
              <w:t xml:space="preserve"> М3 О</w:t>
            </w:r>
          </w:p>
          <w:p w14:paraId="7F19B64F" w14:textId="59FFA145" w:rsidR="006141EC" w:rsidRPr="00147372" w:rsidRDefault="006141EC" w:rsidP="006141EC">
            <w:r w:rsidRPr="00147372">
              <w:t>Монтаж двери стальной наружной, левого открывания, глухой, с доводчиком, проем 900х2100</w:t>
            </w:r>
          </w:p>
        </w:tc>
        <w:tc>
          <w:tcPr>
            <w:tcW w:w="1276" w:type="dxa"/>
            <w:vAlign w:val="center"/>
          </w:tcPr>
          <w:p w14:paraId="1873E325" w14:textId="3193569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30DDD264" w14:textId="56F8CAA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1,89 (1)</w:t>
            </w:r>
          </w:p>
        </w:tc>
        <w:tc>
          <w:tcPr>
            <w:tcW w:w="4536" w:type="dxa"/>
            <w:vAlign w:val="center"/>
          </w:tcPr>
          <w:p w14:paraId="48DD18E6" w14:textId="6E4B2A5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5110FD6" w14:textId="54A4A43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C259AF6" w14:textId="77777777" w:rsidTr="00394B26">
        <w:tc>
          <w:tcPr>
            <w:tcW w:w="1281" w:type="dxa"/>
            <w:vAlign w:val="center"/>
          </w:tcPr>
          <w:p w14:paraId="187272BF" w14:textId="49B4DF25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9A8C6FA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31CADC6" w14:textId="51791DC8" w:rsidR="006141EC" w:rsidRPr="00147372" w:rsidRDefault="006141EC" w:rsidP="006141EC">
            <w:r w:rsidRPr="00147372">
              <w:t>Дн-3</w:t>
            </w:r>
          </w:p>
          <w:p w14:paraId="2E437C11" w14:textId="77777777" w:rsidR="006141EC" w:rsidRPr="00147372" w:rsidRDefault="006141EC" w:rsidP="006141EC">
            <w:r w:rsidRPr="00147372">
              <w:t>ГОСТ 31173-2016</w:t>
            </w:r>
          </w:p>
          <w:p w14:paraId="69596AC8" w14:textId="7728BC52" w:rsidR="006141EC" w:rsidRPr="00147372" w:rsidRDefault="006141EC" w:rsidP="006141EC">
            <w:r w:rsidRPr="00147372">
              <w:t xml:space="preserve">ДСН А </w:t>
            </w:r>
            <w:proofErr w:type="spellStart"/>
            <w:r w:rsidRPr="00147372">
              <w:t>Дп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Л Н </w:t>
            </w:r>
            <w:proofErr w:type="spellStart"/>
            <w:r w:rsidRPr="00147372">
              <w:t>Псп</w:t>
            </w:r>
            <w:proofErr w:type="spellEnd"/>
            <w:r w:rsidRPr="00147372">
              <w:t xml:space="preserve"> М3 О</w:t>
            </w:r>
          </w:p>
          <w:p w14:paraId="5AE66180" w14:textId="15F286CB" w:rsidR="006141EC" w:rsidRPr="00147372" w:rsidRDefault="006141EC" w:rsidP="006141EC">
            <w:r w:rsidRPr="00147372">
              <w:t>Монтаж двери стальной наружной, левого открывания, двупольной, глухой, с доводчиком, проем 2100х1600</w:t>
            </w:r>
          </w:p>
        </w:tc>
        <w:tc>
          <w:tcPr>
            <w:tcW w:w="1276" w:type="dxa"/>
            <w:vAlign w:val="center"/>
          </w:tcPr>
          <w:p w14:paraId="53374EEE" w14:textId="5E4D30A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0BDBDBBA" w14:textId="5E7E802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3,36 (1)</w:t>
            </w:r>
          </w:p>
        </w:tc>
        <w:tc>
          <w:tcPr>
            <w:tcW w:w="4536" w:type="dxa"/>
            <w:vAlign w:val="center"/>
          </w:tcPr>
          <w:p w14:paraId="0C892B31" w14:textId="7D4B9A41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054AA842" w14:textId="6A9BCA7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3FD29E6" w14:textId="77777777" w:rsidTr="00394B26">
        <w:tc>
          <w:tcPr>
            <w:tcW w:w="1281" w:type="dxa"/>
            <w:vAlign w:val="center"/>
          </w:tcPr>
          <w:p w14:paraId="58786296" w14:textId="3AE175FE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D6AF3CE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DFB6AD2" w14:textId="5AD9631E" w:rsidR="006141EC" w:rsidRPr="00147372" w:rsidRDefault="006141EC" w:rsidP="006141EC">
            <w:r w:rsidRPr="00147372">
              <w:t>Дн-4</w:t>
            </w:r>
          </w:p>
          <w:p w14:paraId="613DE18A" w14:textId="77777777" w:rsidR="006141EC" w:rsidRPr="00147372" w:rsidRDefault="006141EC" w:rsidP="006141EC">
            <w:r w:rsidRPr="00147372">
              <w:t>ГОСТ 31173-2016</w:t>
            </w:r>
          </w:p>
          <w:p w14:paraId="127BD913" w14:textId="77777777" w:rsidR="006141EC" w:rsidRPr="00147372" w:rsidRDefault="006141EC" w:rsidP="006141EC">
            <w:r w:rsidRPr="00147372">
              <w:t xml:space="preserve">ДСН А </w:t>
            </w:r>
            <w:proofErr w:type="spellStart"/>
            <w:r w:rsidRPr="00147372">
              <w:t>Дп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П Н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 </w:t>
            </w:r>
          </w:p>
          <w:p w14:paraId="5788EA83" w14:textId="1FCC7587" w:rsidR="006141EC" w:rsidRPr="00147372" w:rsidRDefault="006141EC" w:rsidP="006141EC">
            <w:r w:rsidRPr="00147372">
              <w:t xml:space="preserve">Монтаж двери стальной наружной, двупольной, остекленной, с доводчиком, с устройством </w:t>
            </w:r>
            <w:proofErr w:type="spellStart"/>
            <w:r w:rsidRPr="00147372">
              <w:t>Антипаника</w:t>
            </w:r>
            <w:proofErr w:type="spellEnd"/>
            <w:r w:rsidRPr="00147372">
              <w:t xml:space="preserve"> проем 2100х1300</w:t>
            </w:r>
          </w:p>
          <w:p w14:paraId="2B17DB1D" w14:textId="77777777" w:rsidR="006141EC" w:rsidRPr="00147372" w:rsidRDefault="006141EC" w:rsidP="006141EC"/>
        </w:tc>
        <w:tc>
          <w:tcPr>
            <w:tcW w:w="1276" w:type="dxa"/>
            <w:vAlign w:val="center"/>
          </w:tcPr>
          <w:p w14:paraId="4D3DA0A1" w14:textId="2166C77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50482A10" w14:textId="2041B22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5,46 (2)</w:t>
            </w:r>
          </w:p>
        </w:tc>
        <w:tc>
          <w:tcPr>
            <w:tcW w:w="4536" w:type="dxa"/>
            <w:vAlign w:val="center"/>
          </w:tcPr>
          <w:p w14:paraId="7B827F07" w14:textId="6CBA89B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85019DD" w14:textId="5096984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4721FAD2" w14:textId="77777777" w:rsidTr="00394B26">
        <w:tc>
          <w:tcPr>
            <w:tcW w:w="1281" w:type="dxa"/>
            <w:vAlign w:val="center"/>
          </w:tcPr>
          <w:p w14:paraId="723D24A2" w14:textId="76786C29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EB35104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7920A8D" w14:textId="34CD0601" w:rsidR="006141EC" w:rsidRPr="00147372" w:rsidRDefault="006141EC" w:rsidP="006141EC">
            <w:r w:rsidRPr="00147372">
              <w:t>Дн-5</w:t>
            </w:r>
          </w:p>
          <w:p w14:paraId="08AB70EF" w14:textId="77777777" w:rsidR="006141EC" w:rsidRPr="00147372" w:rsidRDefault="006141EC" w:rsidP="006141EC">
            <w:r w:rsidRPr="00147372">
              <w:t>ГОСТ 31173-2016</w:t>
            </w:r>
          </w:p>
          <w:p w14:paraId="22530215" w14:textId="120008B4" w:rsidR="006141EC" w:rsidRPr="00147372" w:rsidRDefault="006141EC" w:rsidP="006141EC">
            <w:r w:rsidRPr="00147372">
              <w:t xml:space="preserve">ДСН А </w:t>
            </w:r>
            <w:proofErr w:type="spellStart"/>
            <w:r w:rsidRPr="00147372">
              <w:t>Дп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Л Н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</w:t>
            </w:r>
          </w:p>
          <w:p w14:paraId="68EA43BC" w14:textId="1A2DF1EC" w:rsidR="006141EC" w:rsidRPr="00147372" w:rsidRDefault="006141EC" w:rsidP="006141EC">
            <w:r w:rsidRPr="00147372">
              <w:t>Монтаж двери стальной наружной, двупольной, левого открывания, остекленной, с доводчиком, с устройством «</w:t>
            </w:r>
            <w:proofErr w:type="spellStart"/>
            <w:r w:rsidRPr="00147372">
              <w:t>Антипаника</w:t>
            </w:r>
            <w:proofErr w:type="spellEnd"/>
            <w:r w:rsidRPr="00147372">
              <w:t>», проем 2100х1300</w:t>
            </w:r>
          </w:p>
          <w:p w14:paraId="3037CB2A" w14:textId="77777777" w:rsidR="006141EC" w:rsidRPr="00147372" w:rsidRDefault="006141EC" w:rsidP="006141EC"/>
        </w:tc>
        <w:tc>
          <w:tcPr>
            <w:tcW w:w="1276" w:type="dxa"/>
            <w:vAlign w:val="center"/>
          </w:tcPr>
          <w:p w14:paraId="6779D363" w14:textId="4980520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47AF6198" w14:textId="58930D5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2,73 (1)</w:t>
            </w:r>
          </w:p>
        </w:tc>
        <w:tc>
          <w:tcPr>
            <w:tcW w:w="4536" w:type="dxa"/>
            <w:vAlign w:val="center"/>
          </w:tcPr>
          <w:p w14:paraId="2E3FDBE3" w14:textId="5BEA7EA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2E35ADF" w14:textId="5C2A0CC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4C77684" w14:textId="77777777" w:rsidTr="00394B26">
        <w:tc>
          <w:tcPr>
            <w:tcW w:w="1281" w:type="dxa"/>
            <w:vAlign w:val="center"/>
          </w:tcPr>
          <w:p w14:paraId="7DA03402" w14:textId="04DA4766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5F83C3F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4182CA9" w14:textId="4E5583AA" w:rsidR="006141EC" w:rsidRPr="00147372" w:rsidRDefault="006141EC" w:rsidP="006141EC">
            <w:r w:rsidRPr="00147372">
              <w:t>Дв-1</w:t>
            </w:r>
          </w:p>
          <w:p w14:paraId="12ABB76E" w14:textId="77777777" w:rsidR="006141EC" w:rsidRPr="00147372" w:rsidRDefault="006141EC" w:rsidP="006141EC">
            <w:r w:rsidRPr="00147372">
              <w:t xml:space="preserve">ГОСТ 21519-2022           </w:t>
            </w:r>
          </w:p>
          <w:p w14:paraId="38A0C09D" w14:textId="4BA9BD54" w:rsidR="006141EC" w:rsidRPr="00147372" w:rsidRDefault="006141EC" w:rsidP="006141EC">
            <w:r w:rsidRPr="00147372">
              <w:t xml:space="preserve">Монтаж двери наружной из алюминиевых профилей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W72, двухстворчатой, остекленной, с доводчиком, с устройством «</w:t>
            </w:r>
            <w:proofErr w:type="spellStart"/>
            <w:r w:rsidRPr="00147372">
              <w:t>Антипаника</w:t>
            </w:r>
            <w:proofErr w:type="spellEnd"/>
            <w:r w:rsidRPr="00147372">
              <w:t xml:space="preserve">». В составе витража                                                                                 </w:t>
            </w:r>
          </w:p>
          <w:p w14:paraId="1F2BF8C2" w14:textId="77777777" w:rsidR="006141EC" w:rsidRPr="00147372" w:rsidRDefault="006141EC" w:rsidP="006141EC"/>
        </w:tc>
        <w:tc>
          <w:tcPr>
            <w:tcW w:w="1276" w:type="dxa"/>
            <w:vAlign w:val="center"/>
          </w:tcPr>
          <w:p w14:paraId="74F2E2F8" w14:textId="2A646CA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24FA42A6" w14:textId="58194DC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6,6 (2)</w:t>
            </w:r>
          </w:p>
        </w:tc>
        <w:tc>
          <w:tcPr>
            <w:tcW w:w="4536" w:type="dxa"/>
            <w:vAlign w:val="center"/>
          </w:tcPr>
          <w:p w14:paraId="2FDBAC34" w14:textId="13E6BBC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196A0ED3" w14:textId="5C13239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4042617" w14:textId="77777777" w:rsidTr="00580129">
        <w:tc>
          <w:tcPr>
            <w:tcW w:w="1281" w:type="dxa"/>
            <w:vAlign w:val="center"/>
          </w:tcPr>
          <w:p w14:paraId="431A72D4" w14:textId="44F1DA1D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8B416CA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1D7457C" w14:textId="4FCA0AE0" w:rsidR="006141EC" w:rsidRPr="00147372" w:rsidRDefault="006141EC" w:rsidP="006141EC">
            <w:r w:rsidRPr="00147372">
              <w:t>Дв-2</w:t>
            </w:r>
          </w:p>
          <w:p w14:paraId="46222DE5" w14:textId="77777777" w:rsidR="006141EC" w:rsidRPr="00147372" w:rsidRDefault="006141EC" w:rsidP="006141EC">
            <w:r w:rsidRPr="00147372">
              <w:t xml:space="preserve">ГОСТ 21519-2022  </w:t>
            </w:r>
          </w:p>
          <w:p w14:paraId="7AD0F74F" w14:textId="7613D246" w:rsidR="006141EC" w:rsidRPr="00147372" w:rsidRDefault="006141EC" w:rsidP="006141EC">
            <w:r w:rsidRPr="00147372">
              <w:t xml:space="preserve">Монтаж двери наружной из алюминиевых профилей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W72, одностворчатой, глухой, с доводчиком, с устройством «</w:t>
            </w:r>
            <w:proofErr w:type="spellStart"/>
            <w:r w:rsidRPr="00147372">
              <w:t>Антипаника</w:t>
            </w:r>
            <w:proofErr w:type="spellEnd"/>
            <w:r w:rsidRPr="00147372">
              <w:t xml:space="preserve">». В составе витража                                                                                          </w:t>
            </w:r>
          </w:p>
          <w:p w14:paraId="5FDB332D" w14:textId="77777777" w:rsidR="006141EC" w:rsidRPr="00147372" w:rsidRDefault="006141EC" w:rsidP="006141EC"/>
        </w:tc>
        <w:tc>
          <w:tcPr>
            <w:tcW w:w="1276" w:type="dxa"/>
            <w:vAlign w:val="center"/>
          </w:tcPr>
          <w:p w14:paraId="77471F7C" w14:textId="0BDA53F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E8FC597" w14:textId="70F6AF1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7,2 (3)</w:t>
            </w:r>
          </w:p>
        </w:tc>
        <w:tc>
          <w:tcPr>
            <w:tcW w:w="4536" w:type="dxa"/>
            <w:vAlign w:val="center"/>
          </w:tcPr>
          <w:p w14:paraId="6C9C2145" w14:textId="526CEA7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3CB5582A" w14:textId="70DCCA0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9063C22" w14:textId="77777777" w:rsidTr="005A5846">
        <w:trPr>
          <w:trHeight w:val="1073"/>
        </w:trPr>
        <w:tc>
          <w:tcPr>
            <w:tcW w:w="21830" w:type="dxa"/>
            <w:gridSpan w:val="7"/>
          </w:tcPr>
          <w:p w14:paraId="379277AF" w14:textId="281F21DF" w:rsidR="006141EC" w:rsidRPr="00147372" w:rsidRDefault="006141EC" w:rsidP="006141EC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Внутренние двери</w:t>
            </w:r>
          </w:p>
        </w:tc>
      </w:tr>
      <w:tr w:rsidR="006141EC" w:rsidRPr="00147372" w14:paraId="4D7A7E6B" w14:textId="77777777" w:rsidTr="00394B26">
        <w:tc>
          <w:tcPr>
            <w:tcW w:w="1281" w:type="dxa"/>
            <w:vAlign w:val="center"/>
          </w:tcPr>
          <w:p w14:paraId="4F3DA9BC" w14:textId="2356ECB8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BA572C8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B417246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Д-1</w:t>
            </w:r>
          </w:p>
          <w:p w14:paraId="004A43D6" w14:textId="7BD1397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31173-2016</w:t>
            </w:r>
          </w:p>
          <w:p w14:paraId="0DFFA37B" w14:textId="1B2637F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ДСВ В Оп Л </w:t>
            </w:r>
            <w:proofErr w:type="spellStart"/>
            <w:r w:rsidRPr="00147372">
              <w:t>Брг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Вн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О, 2100х900</w:t>
            </w:r>
          </w:p>
          <w:p w14:paraId="65312232" w14:textId="66C4774F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стальной внутренней, одностворчатой, левого открывания остекленной, с доводчиком</w:t>
            </w:r>
          </w:p>
        </w:tc>
        <w:tc>
          <w:tcPr>
            <w:tcW w:w="1276" w:type="dxa"/>
            <w:vAlign w:val="center"/>
          </w:tcPr>
          <w:p w14:paraId="28F9B334" w14:textId="3DF4D861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0E5C9FF8" w14:textId="7A28A4CC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3,78 (2)</w:t>
            </w:r>
          </w:p>
        </w:tc>
        <w:tc>
          <w:tcPr>
            <w:tcW w:w="4536" w:type="dxa"/>
            <w:vAlign w:val="center"/>
          </w:tcPr>
          <w:p w14:paraId="1271AAEA" w14:textId="74239571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2DB680DE" w14:textId="0633616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8ABE686" w14:textId="77777777" w:rsidTr="00394B26">
        <w:tc>
          <w:tcPr>
            <w:tcW w:w="1281" w:type="dxa"/>
            <w:vAlign w:val="center"/>
          </w:tcPr>
          <w:p w14:paraId="6DA37233" w14:textId="7777777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260ED50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0FE6554" w14:textId="35E927CA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Д-1.1</w:t>
            </w:r>
          </w:p>
          <w:p w14:paraId="4A82233A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31173-2016</w:t>
            </w:r>
          </w:p>
          <w:p w14:paraId="7D8E4E7E" w14:textId="6FB2B8B0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ДСВ В Оп П </w:t>
            </w:r>
            <w:proofErr w:type="spellStart"/>
            <w:r w:rsidRPr="00147372">
              <w:t>Брг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Вн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О, 2100х900</w:t>
            </w:r>
          </w:p>
          <w:p w14:paraId="4B7CE75C" w14:textId="5766439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стальной внутренней, одностворчатой, остекленной, с доводчиком</w:t>
            </w:r>
          </w:p>
        </w:tc>
        <w:tc>
          <w:tcPr>
            <w:tcW w:w="1276" w:type="dxa"/>
            <w:vAlign w:val="center"/>
          </w:tcPr>
          <w:p w14:paraId="11C49156" w14:textId="4EECCC9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3D084CB6" w14:textId="6025263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3,78 (2)</w:t>
            </w:r>
          </w:p>
        </w:tc>
        <w:tc>
          <w:tcPr>
            <w:tcW w:w="4536" w:type="dxa"/>
            <w:vAlign w:val="center"/>
          </w:tcPr>
          <w:p w14:paraId="0273AC00" w14:textId="0050B30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2A9A3339" w14:textId="25887D6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63FB9A25" w14:textId="77777777" w:rsidTr="00394B26">
        <w:tc>
          <w:tcPr>
            <w:tcW w:w="1281" w:type="dxa"/>
            <w:vAlign w:val="center"/>
          </w:tcPr>
          <w:p w14:paraId="2785E871" w14:textId="58C42562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7330157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995AD40" w14:textId="0723C8D9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Д-2</w:t>
            </w:r>
          </w:p>
          <w:p w14:paraId="26284C12" w14:textId="60B6B0D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31173-2016</w:t>
            </w:r>
          </w:p>
          <w:p w14:paraId="064F4B1E" w14:textId="4EE1EEB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ДСВ В Оп П </w:t>
            </w:r>
            <w:proofErr w:type="spellStart"/>
            <w:r w:rsidRPr="00147372">
              <w:t>Брг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Вн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О, 2100х1000</w:t>
            </w:r>
          </w:p>
          <w:p w14:paraId="5AC75755" w14:textId="72AD0841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стальной внутренней, одностворчатой, остекленной, с доводчиком</w:t>
            </w:r>
          </w:p>
        </w:tc>
        <w:tc>
          <w:tcPr>
            <w:tcW w:w="1276" w:type="dxa"/>
            <w:vAlign w:val="center"/>
          </w:tcPr>
          <w:p w14:paraId="2C6E4F9E" w14:textId="08833CE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1EF11DEB" w14:textId="71CA0AC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4,2 (2)</w:t>
            </w:r>
          </w:p>
        </w:tc>
        <w:tc>
          <w:tcPr>
            <w:tcW w:w="4536" w:type="dxa"/>
            <w:vAlign w:val="center"/>
          </w:tcPr>
          <w:p w14:paraId="231578B8" w14:textId="7AC1BB8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09C4F51A" w14:textId="3CBD45F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4BA9D3A5" w14:textId="77777777" w:rsidTr="00394B26">
        <w:tc>
          <w:tcPr>
            <w:tcW w:w="1281" w:type="dxa"/>
            <w:vAlign w:val="center"/>
          </w:tcPr>
          <w:p w14:paraId="7948633D" w14:textId="77DB18EF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914025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88DA0DD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Д-3</w:t>
            </w:r>
          </w:p>
          <w:p w14:paraId="7649B924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31173-2016</w:t>
            </w:r>
          </w:p>
          <w:p w14:paraId="0F13A091" w14:textId="4584DA1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ДСВ В Оп Л </w:t>
            </w:r>
            <w:proofErr w:type="spellStart"/>
            <w:r w:rsidRPr="00147372">
              <w:t>Брг</w:t>
            </w:r>
            <w:proofErr w:type="spellEnd"/>
            <w:r w:rsidRPr="00147372">
              <w:t xml:space="preserve"> Н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О, 2100х900</w:t>
            </w:r>
          </w:p>
          <w:p w14:paraId="3FAA7BBA" w14:textId="6F30812A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стальной внутренней, одностворчатой, левого открывания, остекленной, с доводчиком</w:t>
            </w:r>
          </w:p>
        </w:tc>
        <w:tc>
          <w:tcPr>
            <w:tcW w:w="1276" w:type="dxa"/>
            <w:vAlign w:val="center"/>
          </w:tcPr>
          <w:p w14:paraId="0A596A49" w14:textId="2E9E360D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234F3296" w14:textId="22EB8E4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5,67 (3)</w:t>
            </w:r>
          </w:p>
        </w:tc>
        <w:tc>
          <w:tcPr>
            <w:tcW w:w="4536" w:type="dxa"/>
            <w:vAlign w:val="center"/>
          </w:tcPr>
          <w:p w14:paraId="30546395" w14:textId="72821D1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307D22B9" w14:textId="7150652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E186B3F" w14:textId="77777777" w:rsidTr="00394B26">
        <w:tc>
          <w:tcPr>
            <w:tcW w:w="1281" w:type="dxa"/>
            <w:vAlign w:val="center"/>
          </w:tcPr>
          <w:p w14:paraId="4D2942DF" w14:textId="2B587E17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2F74E5C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18BA286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Д-4</w:t>
            </w:r>
          </w:p>
          <w:p w14:paraId="1E2210CB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31173-2016</w:t>
            </w:r>
          </w:p>
          <w:p w14:paraId="387FBC10" w14:textId="5092404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ДСВ В Оп Л </w:t>
            </w:r>
            <w:proofErr w:type="spellStart"/>
            <w:r w:rsidRPr="00147372">
              <w:t>Брг</w:t>
            </w:r>
            <w:proofErr w:type="spellEnd"/>
            <w:r w:rsidRPr="00147372">
              <w:t xml:space="preserve"> Н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О, 2100х1000</w:t>
            </w:r>
          </w:p>
          <w:p w14:paraId="24860819" w14:textId="3EB51989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стальной внутренней, одностворчатой, левого открывания, остекленной, с доводчиком</w:t>
            </w:r>
          </w:p>
        </w:tc>
        <w:tc>
          <w:tcPr>
            <w:tcW w:w="1276" w:type="dxa"/>
            <w:vAlign w:val="center"/>
          </w:tcPr>
          <w:p w14:paraId="44F17768" w14:textId="51AAA176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7E9FD4" w14:textId="308A24D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8,4 (4)</w:t>
            </w:r>
          </w:p>
        </w:tc>
        <w:tc>
          <w:tcPr>
            <w:tcW w:w="4536" w:type="dxa"/>
            <w:vAlign w:val="center"/>
          </w:tcPr>
          <w:p w14:paraId="5AC67A0E" w14:textId="6DF84DB2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0B45569D" w14:textId="7874216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39B655BA" w14:textId="77777777" w:rsidTr="00394B26">
        <w:tc>
          <w:tcPr>
            <w:tcW w:w="1281" w:type="dxa"/>
            <w:vAlign w:val="center"/>
          </w:tcPr>
          <w:p w14:paraId="4681F4C0" w14:textId="7CE9F62B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97416C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453B05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Д-5</w:t>
            </w:r>
          </w:p>
          <w:p w14:paraId="5F68CDC5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31173-2016</w:t>
            </w:r>
          </w:p>
          <w:p w14:paraId="19D518C4" w14:textId="4A1EEC4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ДСВ В1 Оп Л </w:t>
            </w:r>
            <w:proofErr w:type="spellStart"/>
            <w:r w:rsidRPr="00147372">
              <w:t>Прг</w:t>
            </w:r>
            <w:proofErr w:type="spellEnd"/>
            <w:r w:rsidRPr="00147372">
              <w:t xml:space="preserve"> Н П2лс М3 О, 2100х800</w:t>
            </w:r>
          </w:p>
          <w:p w14:paraId="7FB56D46" w14:textId="14CC1FD9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стальной внутренней, одностворчатой, глухой, проем 800х2100</w:t>
            </w:r>
          </w:p>
        </w:tc>
        <w:tc>
          <w:tcPr>
            <w:tcW w:w="1276" w:type="dxa"/>
            <w:vAlign w:val="center"/>
          </w:tcPr>
          <w:p w14:paraId="6E2E1A9A" w14:textId="3522187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9BF86BE" w14:textId="00AFDBF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1,68 (1)</w:t>
            </w:r>
          </w:p>
        </w:tc>
        <w:tc>
          <w:tcPr>
            <w:tcW w:w="4536" w:type="dxa"/>
            <w:vAlign w:val="center"/>
          </w:tcPr>
          <w:p w14:paraId="43A13084" w14:textId="063C766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19CF1DC9" w14:textId="325256A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32358DC" w14:textId="77777777" w:rsidTr="00394B26">
        <w:tc>
          <w:tcPr>
            <w:tcW w:w="1281" w:type="dxa"/>
            <w:vAlign w:val="center"/>
          </w:tcPr>
          <w:p w14:paraId="230392C5" w14:textId="3695CA34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B224D02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B49854E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Д-6</w:t>
            </w:r>
          </w:p>
          <w:p w14:paraId="2E0FC786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30970-2014</w:t>
            </w:r>
          </w:p>
          <w:p w14:paraId="2262E2B4" w14:textId="071C63D2" w:rsidR="006141EC" w:rsidRPr="00147372" w:rsidRDefault="006141EC" w:rsidP="006141EC">
            <w:pPr>
              <w:jc w:val="both"/>
            </w:pPr>
            <w:r w:rsidRPr="00147372">
              <w:t xml:space="preserve">ДПВ Г </w:t>
            </w:r>
            <w:proofErr w:type="spellStart"/>
            <w:r w:rsidRPr="00147372">
              <w:t>Бпр</w:t>
            </w:r>
            <w:proofErr w:type="spellEnd"/>
            <w:r w:rsidRPr="00147372">
              <w:t xml:space="preserve"> Оп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Р 2100х800              </w:t>
            </w:r>
          </w:p>
          <w:p w14:paraId="4DF11D78" w14:textId="00279FD3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Монтаж двери ПВХ внутренней, глухой без порога, </w:t>
            </w:r>
            <w:proofErr w:type="spellStart"/>
            <w:r w:rsidRPr="00147372">
              <w:t>однопольной</w:t>
            </w:r>
            <w:proofErr w:type="spellEnd"/>
            <w:r w:rsidRPr="00147372">
              <w:t xml:space="preserve"> правого открывания, с доводчиком</w:t>
            </w:r>
          </w:p>
        </w:tc>
        <w:tc>
          <w:tcPr>
            <w:tcW w:w="1276" w:type="dxa"/>
            <w:vAlign w:val="center"/>
          </w:tcPr>
          <w:p w14:paraId="360452F8" w14:textId="52CADFB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5EEFCDC8" w14:textId="55B3E22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3,36 (2)</w:t>
            </w:r>
          </w:p>
        </w:tc>
        <w:tc>
          <w:tcPr>
            <w:tcW w:w="4536" w:type="dxa"/>
            <w:vAlign w:val="center"/>
          </w:tcPr>
          <w:p w14:paraId="30B65BC2" w14:textId="09F6390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EEADCBE" w14:textId="4157F853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5694D47" w14:textId="77777777" w:rsidTr="00394B26">
        <w:tc>
          <w:tcPr>
            <w:tcW w:w="1281" w:type="dxa"/>
            <w:vAlign w:val="center"/>
          </w:tcPr>
          <w:p w14:paraId="5BF0AF9C" w14:textId="2B7B0D06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B8DCF16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7B1260F" w14:textId="77777777" w:rsidR="006141EC" w:rsidRPr="00147372" w:rsidRDefault="006141EC" w:rsidP="006141EC">
            <w:r w:rsidRPr="00147372">
              <w:t>Д-7</w:t>
            </w:r>
          </w:p>
          <w:p w14:paraId="176C26A8" w14:textId="77777777" w:rsidR="006141EC" w:rsidRPr="00147372" w:rsidRDefault="006141EC" w:rsidP="006141EC">
            <w:r w:rsidRPr="00147372">
              <w:t>ГОСТ 30970-2014</w:t>
            </w:r>
          </w:p>
          <w:p w14:paraId="3B20D079" w14:textId="77777777" w:rsidR="006141EC" w:rsidRPr="00147372" w:rsidRDefault="006141EC" w:rsidP="006141EC">
            <w:r w:rsidRPr="00147372">
              <w:t xml:space="preserve">ДПВ Г </w:t>
            </w:r>
            <w:proofErr w:type="spellStart"/>
            <w:r w:rsidRPr="00147372">
              <w:t>Бпр</w:t>
            </w:r>
            <w:proofErr w:type="spellEnd"/>
            <w:r w:rsidRPr="00147372">
              <w:t xml:space="preserve"> Оп Л Р 2100х800              </w:t>
            </w:r>
          </w:p>
          <w:p w14:paraId="4A4E498C" w14:textId="1216A24A" w:rsidR="006141EC" w:rsidRPr="00147372" w:rsidRDefault="006141EC" w:rsidP="006141EC">
            <w:r w:rsidRPr="00147372">
              <w:t xml:space="preserve">Монтаж двери ПВХ внутренней, глухой без порога, </w:t>
            </w:r>
            <w:proofErr w:type="spellStart"/>
            <w:r w:rsidRPr="00147372">
              <w:t>однопольной</w:t>
            </w:r>
            <w:proofErr w:type="spellEnd"/>
            <w:r w:rsidRPr="00147372">
              <w:t xml:space="preserve"> левого открывания, с доводчиком</w:t>
            </w:r>
          </w:p>
        </w:tc>
        <w:tc>
          <w:tcPr>
            <w:tcW w:w="1276" w:type="dxa"/>
            <w:vAlign w:val="center"/>
          </w:tcPr>
          <w:p w14:paraId="38684F6F" w14:textId="4D4A293D" w:rsidR="006141EC" w:rsidRPr="00147372" w:rsidRDefault="006141EC" w:rsidP="006141EC">
            <w:pPr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14BC2B6B" w14:textId="6D134C7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8,4 (5)</w:t>
            </w:r>
          </w:p>
        </w:tc>
        <w:tc>
          <w:tcPr>
            <w:tcW w:w="4536" w:type="dxa"/>
            <w:vAlign w:val="center"/>
          </w:tcPr>
          <w:p w14:paraId="11DA7666" w14:textId="7ABB91F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04FCE852" w14:textId="5C9B87E7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157DF30F" w14:textId="77777777" w:rsidTr="00394B26">
        <w:tc>
          <w:tcPr>
            <w:tcW w:w="1281" w:type="dxa"/>
            <w:vAlign w:val="center"/>
          </w:tcPr>
          <w:p w14:paraId="12406096" w14:textId="2AAF7ABE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AC61490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48A203D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Д-8</w:t>
            </w:r>
          </w:p>
          <w:p w14:paraId="3A6E6FCF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30970-2014</w:t>
            </w:r>
          </w:p>
          <w:p w14:paraId="71ABED7F" w14:textId="77777777" w:rsidR="006141EC" w:rsidRPr="00147372" w:rsidRDefault="006141EC" w:rsidP="006141EC">
            <w:r w:rsidRPr="00147372">
              <w:t xml:space="preserve">ДПВ Г </w:t>
            </w:r>
            <w:proofErr w:type="spellStart"/>
            <w:r w:rsidRPr="00147372">
              <w:t>Бпр</w:t>
            </w:r>
            <w:proofErr w:type="spellEnd"/>
            <w:r w:rsidRPr="00147372">
              <w:t xml:space="preserve"> Оп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Р 2100х900              </w:t>
            </w:r>
          </w:p>
          <w:p w14:paraId="2C0FA963" w14:textId="52A72BDE" w:rsidR="006141EC" w:rsidRPr="00147372" w:rsidRDefault="006141EC" w:rsidP="006141EC">
            <w:r w:rsidRPr="00147372">
              <w:t xml:space="preserve">Монтаж двери ПВХ внутренней, глухой без порога, </w:t>
            </w:r>
            <w:proofErr w:type="spellStart"/>
            <w:r w:rsidRPr="00147372">
              <w:t>однопольной</w:t>
            </w:r>
            <w:proofErr w:type="spellEnd"/>
            <w:r w:rsidRPr="00147372">
              <w:t xml:space="preserve"> правого открывания</w:t>
            </w:r>
          </w:p>
        </w:tc>
        <w:tc>
          <w:tcPr>
            <w:tcW w:w="1276" w:type="dxa"/>
            <w:vAlign w:val="center"/>
          </w:tcPr>
          <w:p w14:paraId="6FE202F8" w14:textId="3B4BD389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4C98D349" w14:textId="20C985A4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1,89 (1)</w:t>
            </w:r>
          </w:p>
        </w:tc>
        <w:tc>
          <w:tcPr>
            <w:tcW w:w="4536" w:type="dxa"/>
            <w:vAlign w:val="center"/>
          </w:tcPr>
          <w:p w14:paraId="1DEE86A4" w14:textId="4BAB9DB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2B0035D" w14:textId="0AACFC4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09F58BA4" w14:textId="77777777" w:rsidTr="00394B26">
        <w:tc>
          <w:tcPr>
            <w:tcW w:w="1281" w:type="dxa"/>
            <w:vAlign w:val="center"/>
          </w:tcPr>
          <w:p w14:paraId="1FB30CE1" w14:textId="2904A384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301C6C4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5CDDEF1" w14:textId="708D57D8" w:rsidR="006141EC" w:rsidRPr="00147372" w:rsidRDefault="006141EC" w:rsidP="006141EC">
            <w:r w:rsidRPr="00147372">
              <w:t>Д-9</w:t>
            </w:r>
          </w:p>
          <w:p w14:paraId="25EEB645" w14:textId="77777777" w:rsidR="006141EC" w:rsidRPr="00147372" w:rsidRDefault="006141EC" w:rsidP="006141EC">
            <w:r w:rsidRPr="00147372">
              <w:t>ГОСТ 31173-2016</w:t>
            </w:r>
          </w:p>
          <w:p w14:paraId="51D32C10" w14:textId="65B0CE33" w:rsidR="006141EC" w:rsidRPr="00147372" w:rsidRDefault="006141EC" w:rsidP="006141EC">
            <w:r w:rsidRPr="00147372">
              <w:t xml:space="preserve">ДСВ </w:t>
            </w:r>
            <w:proofErr w:type="gramStart"/>
            <w:r w:rsidRPr="00147372">
              <w:t>В</w:t>
            </w:r>
            <w:proofErr w:type="gramEnd"/>
            <w:r w:rsidRPr="00147372">
              <w:t xml:space="preserve"> Оп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Брг</w:t>
            </w:r>
            <w:proofErr w:type="spellEnd"/>
            <w:r w:rsidRPr="00147372">
              <w:t xml:space="preserve"> Н </w:t>
            </w:r>
            <w:proofErr w:type="spellStart"/>
            <w:r w:rsidRPr="00147372">
              <w:t>Пкомб</w:t>
            </w:r>
            <w:proofErr w:type="spellEnd"/>
            <w:r w:rsidRPr="00147372">
              <w:t xml:space="preserve"> М3 О, 2100х1000</w:t>
            </w:r>
          </w:p>
          <w:p w14:paraId="66331B6D" w14:textId="7DCD111D" w:rsidR="006141EC" w:rsidRPr="00147372" w:rsidRDefault="006141EC" w:rsidP="006141EC">
            <w:r w:rsidRPr="00147372">
              <w:t>Монтаж двери стальной внутренней, одностворчатой, остекленной, с доводчиком</w:t>
            </w:r>
          </w:p>
        </w:tc>
        <w:tc>
          <w:tcPr>
            <w:tcW w:w="1276" w:type="dxa"/>
            <w:vAlign w:val="center"/>
          </w:tcPr>
          <w:p w14:paraId="51B016B6" w14:textId="2A370EDE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6B643675" w14:textId="7D6F5FEB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2,1 (1)</w:t>
            </w:r>
          </w:p>
        </w:tc>
        <w:tc>
          <w:tcPr>
            <w:tcW w:w="4536" w:type="dxa"/>
            <w:vAlign w:val="center"/>
          </w:tcPr>
          <w:p w14:paraId="7E8A0762" w14:textId="14401420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104A3590" w14:textId="2CE05105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141EC" w:rsidRPr="00147372" w14:paraId="719CA117" w14:textId="77777777" w:rsidTr="00394B26">
        <w:tc>
          <w:tcPr>
            <w:tcW w:w="1281" w:type="dxa"/>
            <w:vAlign w:val="center"/>
          </w:tcPr>
          <w:p w14:paraId="08A0DB52" w14:textId="3201C649" w:rsidR="006141EC" w:rsidRPr="00147372" w:rsidRDefault="006141EC" w:rsidP="006141E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E0A7FC1" w14:textId="77777777" w:rsidR="006141EC" w:rsidRPr="00147372" w:rsidRDefault="006141EC" w:rsidP="006141E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4077394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Дп-1</w:t>
            </w:r>
          </w:p>
          <w:p w14:paraId="1089B430" w14:textId="77777777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6AF9E829" w14:textId="5F1928CB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 xml:space="preserve">ДПСО 01 2100-900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EI30</w:t>
            </w:r>
          </w:p>
          <w:p w14:paraId="13D3D3FA" w14:textId="0A2EC7E8" w:rsidR="006141EC" w:rsidRPr="00147372" w:rsidRDefault="006141EC" w:rsidP="006141EC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одностворчатой, остекленной, с доводчиком, проем 900х2100, EI 30</w:t>
            </w:r>
          </w:p>
        </w:tc>
        <w:tc>
          <w:tcPr>
            <w:tcW w:w="1276" w:type="dxa"/>
            <w:vAlign w:val="center"/>
          </w:tcPr>
          <w:p w14:paraId="4077CE86" w14:textId="0CE213BF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4F3AC711" w14:textId="449648F8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3,78 (2)</w:t>
            </w:r>
          </w:p>
        </w:tc>
        <w:tc>
          <w:tcPr>
            <w:tcW w:w="4536" w:type="dxa"/>
            <w:vAlign w:val="center"/>
          </w:tcPr>
          <w:p w14:paraId="1CF3AF98" w14:textId="39B0B89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4BA41A95" w14:textId="5740CA3A" w:rsidR="006141EC" w:rsidRPr="00147372" w:rsidRDefault="006141EC" w:rsidP="006141EC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62F97A6" w14:textId="77777777" w:rsidTr="00394B26">
        <w:tc>
          <w:tcPr>
            <w:tcW w:w="1281" w:type="dxa"/>
            <w:vAlign w:val="center"/>
          </w:tcPr>
          <w:p w14:paraId="643E31AD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104A4C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F357F7E" w14:textId="34D4118B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Дп-1.1</w:t>
            </w:r>
          </w:p>
          <w:p w14:paraId="4268F3F8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4F6439D9" w14:textId="098BBC13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ДПСО 01 2100-900 Л EI30</w:t>
            </w:r>
          </w:p>
          <w:p w14:paraId="6A31FB1F" w14:textId="0353EA4A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одностворчатой, остекленной, левого открывания, с доводчиком, проем 900х2100, EI 30</w:t>
            </w:r>
          </w:p>
        </w:tc>
        <w:tc>
          <w:tcPr>
            <w:tcW w:w="1276" w:type="dxa"/>
            <w:vAlign w:val="center"/>
          </w:tcPr>
          <w:p w14:paraId="1A7BC123" w14:textId="235C1AC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18AD0C45" w14:textId="1741EC9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1,89 (1)</w:t>
            </w:r>
          </w:p>
        </w:tc>
        <w:tc>
          <w:tcPr>
            <w:tcW w:w="4536" w:type="dxa"/>
            <w:vAlign w:val="center"/>
          </w:tcPr>
          <w:p w14:paraId="41BC8184" w14:textId="14D3412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77C1859C" w14:textId="0776700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2CFAA71" w14:textId="77777777" w:rsidTr="00394B26">
        <w:tc>
          <w:tcPr>
            <w:tcW w:w="1281" w:type="dxa"/>
            <w:vAlign w:val="center"/>
          </w:tcPr>
          <w:p w14:paraId="20DCDCD4" w14:textId="0920B55D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4107307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E4D1F78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Дп-2</w:t>
            </w:r>
          </w:p>
          <w:p w14:paraId="0DFD2A9B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7D2AD099" w14:textId="16F743E8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ДПСО 01 2100-1000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EIW30</w:t>
            </w:r>
          </w:p>
          <w:p w14:paraId="1619AE5C" w14:textId="6BE1A8EB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одностворчатой, остекленная, с доводчиком, проем 1000х2100, EI 30</w:t>
            </w:r>
          </w:p>
        </w:tc>
        <w:tc>
          <w:tcPr>
            <w:tcW w:w="1276" w:type="dxa"/>
            <w:vAlign w:val="center"/>
          </w:tcPr>
          <w:p w14:paraId="7242B897" w14:textId="4C9CF3B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04B06967" w14:textId="388395E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6,3 (3)</w:t>
            </w:r>
          </w:p>
        </w:tc>
        <w:tc>
          <w:tcPr>
            <w:tcW w:w="4536" w:type="dxa"/>
            <w:vAlign w:val="center"/>
          </w:tcPr>
          <w:p w14:paraId="7EC8414C" w14:textId="31F2732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37DF93E" w14:textId="2D472C0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24B524C" w14:textId="77777777" w:rsidTr="00394B26">
        <w:tc>
          <w:tcPr>
            <w:tcW w:w="1281" w:type="dxa"/>
            <w:vAlign w:val="center"/>
          </w:tcPr>
          <w:p w14:paraId="27A80B70" w14:textId="46DA7844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4CB80C8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2EC08C1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Дп-3</w:t>
            </w:r>
          </w:p>
          <w:p w14:paraId="7054860B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1B16BE59" w14:textId="67B6096A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lastRenderedPageBreak/>
              <w:t>ДПСО 02 2100-1400 Л EIW30</w:t>
            </w:r>
          </w:p>
          <w:p w14:paraId="3E18623B" w14:textId="2742CA81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двухстворчатой, остекленной, с доводчиком, проем 1400х2100,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30</w:t>
            </w:r>
          </w:p>
        </w:tc>
        <w:tc>
          <w:tcPr>
            <w:tcW w:w="1276" w:type="dxa"/>
            <w:vAlign w:val="center"/>
          </w:tcPr>
          <w:p w14:paraId="487D48BA" w14:textId="311A4DC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lastRenderedPageBreak/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095BD281" w14:textId="182417B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2,94 (1)</w:t>
            </w:r>
          </w:p>
        </w:tc>
        <w:tc>
          <w:tcPr>
            <w:tcW w:w="4536" w:type="dxa"/>
            <w:vAlign w:val="center"/>
          </w:tcPr>
          <w:p w14:paraId="22A7448E" w14:textId="47B5796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05FDBD14" w14:textId="0D810E4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E2F8C43" w14:textId="77777777" w:rsidTr="00394B26">
        <w:tc>
          <w:tcPr>
            <w:tcW w:w="1281" w:type="dxa"/>
            <w:vAlign w:val="center"/>
          </w:tcPr>
          <w:p w14:paraId="4EA129FD" w14:textId="4644AD7B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7D4BCD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DECD6E8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Дп-4</w:t>
            </w:r>
          </w:p>
          <w:p w14:paraId="44C18CBC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4F2A541E" w14:textId="031F5855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ДПСО 02 2100-1600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EIW30</w:t>
            </w:r>
          </w:p>
          <w:p w14:paraId="575CFCC3" w14:textId="15B65B1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двухстворчатой, остекленной, с доводчиком, проем 2100х1600,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30</w:t>
            </w:r>
          </w:p>
        </w:tc>
        <w:tc>
          <w:tcPr>
            <w:tcW w:w="1276" w:type="dxa"/>
            <w:vAlign w:val="center"/>
          </w:tcPr>
          <w:p w14:paraId="2559A653" w14:textId="159FBF6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B4E7DB0" w14:textId="7E043BB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3,36 (1)</w:t>
            </w:r>
          </w:p>
        </w:tc>
        <w:tc>
          <w:tcPr>
            <w:tcW w:w="4536" w:type="dxa"/>
            <w:vAlign w:val="center"/>
          </w:tcPr>
          <w:p w14:paraId="0D38CA58" w14:textId="2A5163D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6B739C1" w14:textId="505496D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04C532C" w14:textId="77777777" w:rsidTr="00394B26">
        <w:tc>
          <w:tcPr>
            <w:tcW w:w="1281" w:type="dxa"/>
            <w:vAlign w:val="center"/>
          </w:tcPr>
          <w:p w14:paraId="1124B671" w14:textId="53C02D49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877C732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36FE841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Дп-5</w:t>
            </w:r>
          </w:p>
          <w:p w14:paraId="5B37677A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78642A0D" w14:textId="098F534B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ДПСО 02 2200-1600 Л EIW30</w:t>
            </w:r>
          </w:p>
          <w:p w14:paraId="3621A135" w14:textId="219712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двухстворчатой, остекленной, без порога, с электроприводом, проем 1600х2200, EI 30</w:t>
            </w:r>
          </w:p>
        </w:tc>
        <w:tc>
          <w:tcPr>
            <w:tcW w:w="1276" w:type="dxa"/>
            <w:vAlign w:val="center"/>
          </w:tcPr>
          <w:p w14:paraId="43323224" w14:textId="7F3C111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7BA5848" w14:textId="127EA2B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7,04 (2)</w:t>
            </w:r>
          </w:p>
        </w:tc>
        <w:tc>
          <w:tcPr>
            <w:tcW w:w="4536" w:type="dxa"/>
            <w:vAlign w:val="center"/>
          </w:tcPr>
          <w:p w14:paraId="42D9ADC1" w14:textId="7E204C6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33EB98A9" w14:textId="51819FA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04FD7A0A" w14:textId="77777777" w:rsidTr="00394B26">
        <w:tc>
          <w:tcPr>
            <w:tcW w:w="1281" w:type="dxa"/>
            <w:vAlign w:val="center"/>
          </w:tcPr>
          <w:p w14:paraId="3B1FBFA3" w14:textId="0E962F0D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C07A568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7653D75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Дп-6</w:t>
            </w:r>
          </w:p>
          <w:p w14:paraId="6A8CED85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211EEA63" w14:textId="0248B5D2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ДПСО 01 2100-1</w:t>
            </w:r>
            <w:r>
              <w:t>29</w:t>
            </w:r>
            <w:r w:rsidRPr="00147372">
              <w:t>0 Л EIW30</w:t>
            </w:r>
          </w:p>
          <w:p w14:paraId="5C6174C6" w14:textId="488AF9F3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противопожарной, стальной внутренней, одностворчатой, левого открывания, остекленной, с доводчиком, проем 1290х2100,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30</w:t>
            </w:r>
          </w:p>
        </w:tc>
        <w:tc>
          <w:tcPr>
            <w:tcW w:w="1276" w:type="dxa"/>
            <w:vAlign w:val="center"/>
          </w:tcPr>
          <w:p w14:paraId="21C9C2A6" w14:textId="274E491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543D114D" w14:textId="1B68034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2,71 (1)</w:t>
            </w:r>
          </w:p>
        </w:tc>
        <w:tc>
          <w:tcPr>
            <w:tcW w:w="4536" w:type="dxa"/>
            <w:vAlign w:val="center"/>
          </w:tcPr>
          <w:p w14:paraId="45CD9D40" w14:textId="09E9EC3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7C1677C3" w14:textId="173EFA0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3B473E60" w14:textId="77777777" w:rsidTr="00394B26">
        <w:tc>
          <w:tcPr>
            <w:tcW w:w="1281" w:type="dxa"/>
            <w:vAlign w:val="center"/>
          </w:tcPr>
          <w:p w14:paraId="09D96BB6" w14:textId="3297BDEC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505EB2C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20FD293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Дп-7</w:t>
            </w:r>
          </w:p>
          <w:p w14:paraId="363C458E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02411420" w14:textId="236FE271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ДПСО 01 2100-900 EIW60</w:t>
            </w:r>
          </w:p>
          <w:p w14:paraId="7F1BF0D0" w14:textId="7D05A738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одностворчатой, остекленной, с доводчиком, проем 1000х2100,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60</w:t>
            </w:r>
          </w:p>
        </w:tc>
        <w:tc>
          <w:tcPr>
            <w:tcW w:w="1276" w:type="dxa"/>
            <w:vAlign w:val="center"/>
          </w:tcPr>
          <w:p w14:paraId="6DF26940" w14:textId="58062B8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07BCA8AD" w14:textId="7D4F5BA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2,1 (1)</w:t>
            </w:r>
          </w:p>
        </w:tc>
        <w:tc>
          <w:tcPr>
            <w:tcW w:w="4536" w:type="dxa"/>
            <w:vAlign w:val="center"/>
          </w:tcPr>
          <w:p w14:paraId="6B9FA207" w14:textId="6040178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617D4B0" w14:textId="52E0DDF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CDE1FF7" w14:textId="77777777" w:rsidTr="00394B26">
        <w:tc>
          <w:tcPr>
            <w:tcW w:w="1281" w:type="dxa"/>
            <w:vAlign w:val="center"/>
          </w:tcPr>
          <w:p w14:paraId="3730CBEE" w14:textId="025DC30E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60C483E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6DC71A6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Дп-8</w:t>
            </w:r>
          </w:p>
          <w:p w14:paraId="49575CEA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5D6661C4" w14:textId="5CECF9AA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 02 2100-1300 Л EI30</w:t>
            </w:r>
          </w:p>
          <w:p w14:paraId="003C6A1D" w14:textId="2E7131B1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двухстворчатой, глухой, с доводчиком, проем 1300х2100, EI 60</w:t>
            </w:r>
          </w:p>
        </w:tc>
        <w:tc>
          <w:tcPr>
            <w:tcW w:w="1276" w:type="dxa"/>
            <w:vAlign w:val="center"/>
          </w:tcPr>
          <w:p w14:paraId="28BF8A1E" w14:textId="3C7A8BE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5722617D" w14:textId="41053B6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2,73 (1)</w:t>
            </w:r>
          </w:p>
        </w:tc>
        <w:tc>
          <w:tcPr>
            <w:tcW w:w="4536" w:type="dxa"/>
            <w:vAlign w:val="center"/>
          </w:tcPr>
          <w:p w14:paraId="5D02D04D" w14:textId="0B26DEF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4FFDF649" w14:textId="6B10242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78F7627" w14:textId="77777777" w:rsidTr="00394B26">
        <w:tc>
          <w:tcPr>
            <w:tcW w:w="1281" w:type="dxa"/>
            <w:vAlign w:val="center"/>
          </w:tcPr>
          <w:p w14:paraId="4B273CED" w14:textId="6210AC0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B59345A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2CB8753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Дп-9</w:t>
            </w:r>
          </w:p>
          <w:p w14:paraId="5456F81A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0C1604EA" w14:textId="16149F48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ДПСО 02 2100-1350 Л EI30</w:t>
            </w:r>
          </w:p>
          <w:p w14:paraId="683A3BE2" w14:textId="06BE4EF4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двухстворчатой, глухой, с доводчиком, проем 2100х1350, EI 30</w:t>
            </w:r>
          </w:p>
        </w:tc>
        <w:tc>
          <w:tcPr>
            <w:tcW w:w="1276" w:type="dxa"/>
            <w:vAlign w:val="center"/>
          </w:tcPr>
          <w:p w14:paraId="1D18291E" w14:textId="3EEBA0C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42EE1979" w14:textId="1DEE3A9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2,84 (1)</w:t>
            </w:r>
          </w:p>
        </w:tc>
        <w:tc>
          <w:tcPr>
            <w:tcW w:w="4536" w:type="dxa"/>
            <w:vAlign w:val="center"/>
          </w:tcPr>
          <w:p w14:paraId="43540BED" w14:textId="66B5CB6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0A5A5C31" w14:textId="16F756C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1F26391D" w14:textId="77777777" w:rsidTr="00394B26">
        <w:tc>
          <w:tcPr>
            <w:tcW w:w="1281" w:type="dxa"/>
            <w:vAlign w:val="center"/>
          </w:tcPr>
          <w:p w14:paraId="65B49267" w14:textId="34A46E60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B616A42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B705AF5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Дп-10</w:t>
            </w:r>
          </w:p>
          <w:p w14:paraId="4E762807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ГОСТ 57327-2016</w:t>
            </w:r>
          </w:p>
          <w:p w14:paraId="4FA03E42" w14:textId="4F35D821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ДПСО 02 2400-1400 Л EIW30</w:t>
            </w:r>
          </w:p>
          <w:p w14:paraId="433654F2" w14:textId="14865A20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двери противопожарной стальной внутренней, двухстворчатой, с электроприводом, остекленной, проем 1400х2400,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30</w:t>
            </w:r>
          </w:p>
        </w:tc>
        <w:tc>
          <w:tcPr>
            <w:tcW w:w="1276" w:type="dxa"/>
            <w:vAlign w:val="center"/>
          </w:tcPr>
          <w:p w14:paraId="1665A221" w14:textId="5B8E495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54099A23" w14:textId="3B80A9E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3,36 (1)</w:t>
            </w:r>
          </w:p>
        </w:tc>
        <w:tc>
          <w:tcPr>
            <w:tcW w:w="4536" w:type="dxa"/>
            <w:vAlign w:val="center"/>
          </w:tcPr>
          <w:p w14:paraId="0F6B1BDE" w14:textId="0FAD579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1B18BD63" w14:textId="4964537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30CF3692" w14:textId="77777777" w:rsidTr="00394B26">
        <w:tc>
          <w:tcPr>
            <w:tcW w:w="1281" w:type="dxa"/>
            <w:vAlign w:val="center"/>
          </w:tcPr>
          <w:p w14:paraId="3C46C507" w14:textId="232B1D96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0182DA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4C29800" w14:textId="3FAD4357" w:rsidR="00685F92" w:rsidRPr="00147372" w:rsidRDefault="00685F92" w:rsidP="00685F92">
            <w:r w:rsidRPr="00147372">
              <w:t>Дп-11</w:t>
            </w:r>
          </w:p>
          <w:p w14:paraId="7B7327EC" w14:textId="77777777" w:rsidR="00685F92" w:rsidRPr="00147372" w:rsidRDefault="00685F92" w:rsidP="00685F92">
            <w:r w:rsidRPr="00147372">
              <w:t>ГОСТ 57327-2016</w:t>
            </w:r>
          </w:p>
          <w:p w14:paraId="33DC8E5C" w14:textId="786A6A72" w:rsidR="00685F92" w:rsidRPr="00147372" w:rsidRDefault="00685F92" w:rsidP="00685F92">
            <w:r w:rsidRPr="00147372">
              <w:t xml:space="preserve">ДПСО 02 2100-1300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EIW30</w:t>
            </w:r>
          </w:p>
          <w:p w14:paraId="0F05887D" w14:textId="0CEF11E1" w:rsidR="00685F92" w:rsidRPr="00147372" w:rsidRDefault="00685F92" w:rsidP="00685F92">
            <w:r w:rsidRPr="00147372">
              <w:t>Монтаж двери противопожарной стальной внутренней, двухстворчатой, остекленной, с порогом, с доводчиком, с устройством «</w:t>
            </w:r>
            <w:proofErr w:type="spellStart"/>
            <w:r w:rsidRPr="00147372">
              <w:t>Антипаника</w:t>
            </w:r>
            <w:proofErr w:type="spellEnd"/>
            <w:r w:rsidRPr="00147372">
              <w:t>», проем 1300х2100,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30</w:t>
            </w:r>
          </w:p>
        </w:tc>
        <w:tc>
          <w:tcPr>
            <w:tcW w:w="1276" w:type="dxa"/>
            <w:vAlign w:val="center"/>
          </w:tcPr>
          <w:p w14:paraId="6251EC17" w14:textId="43F5DE2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BDB268A" w14:textId="01BEDFB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2,73 (1)</w:t>
            </w:r>
          </w:p>
        </w:tc>
        <w:tc>
          <w:tcPr>
            <w:tcW w:w="4536" w:type="dxa"/>
            <w:vAlign w:val="center"/>
          </w:tcPr>
          <w:p w14:paraId="21626376" w14:textId="3665AE6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68E6BED" w14:textId="6B9A082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88513EE" w14:textId="77777777" w:rsidTr="00394B26">
        <w:tc>
          <w:tcPr>
            <w:tcW w:w="1281" w:type="dxa"/>
            <w:vAlign w:val="center"/>
          </w:tcPr>
          <w:p w14:paraId="0B26FC2B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1A4A974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8035556" w14:textId="01FA579C" w:rsidR="00685F92" w:rsidRPr="00147372" w:rsidRDefault="00685F92" w:rsidP="00685F92">
            <w:r w:rsidRPr="00147372">
              <w:t>Дп-12</w:t>
            </w:r>
          </w:p>
          <w:p w14:paraId="22ED8369" w14:textId="77777777" w:rsidR="00685F92" w:rsidRPr="00147372" w:rsidRDefault="00685F92" w:rsidP="00685F92">
            <w:r w:rsidRPr="00147372">
              <w:t>ГОСТ 57327-2016</w:t>
            </w:r>
          </w:p>
          <w:p w14:paraId="0CD70B58" w14:textId="3229E09E" w:rsidR="00685F92" w:rsidRPr="00147372" w:rsidRDefault="00685F92" w:rsidP="00685F92">
            <w:r w:rsidRPr="00147372">
              <w:t xml:space="preserve">ДПСО 01 2100-1000 </w:t>
            </w:r>
            <w:proofErr w:type="spellStart"/>
            <w:r w:rsidRPr="00147372">
              <w:t>Пр</w:t>
            </w:r>
            <w:proofErr w:type="spellEnd"/>
            <w:r w:rsidRPr="00147372">
              <w:t xml:space="preserve"> EIW30</w:t>
            </w:r>
          </w:p>
          <w:p w14:paraId="5505AAF2" w14:textId="2DA0CD41" w:rsidR="00685F92" w:rsidRPr="00147372" w:rsidRDefault="00685F92" w:rsidP="00685F92">
            <w:r w:rsidRPr="00147372">
              <w:t>Монтаж двери противопожарной стальной внутренней, одностворчатой, глухой, с доводчиком, проем 1000х2100, EI</w:t>
            </w:r>
            <w:r w:rsidRPr="00147372">
              <w:rPr>
                <w:lang w:val="en-US"/>
              </w:rPr>
              <w:t>W</w:t>
            </w:r>
            <w:r w:rsidRPr="00147372">
              <w:t xml:space="preserve"> 30</w:t>
            </w:r>
          </w:p>
        </w:tc>
        <w:tc>
          <w:tcPr>
            <w:tcW w:w="1276" w:type="dxa"/>
            <w:vAlign w:val="center"/>
          </w:tcPr>
          <w:p w14:paraId="557BDDA7" w14:textId="764D446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0BF34469" w14:textId="5FBBE2A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2,</w:t>
            </w:r>
            <w:r w:rsidRPr="00147372">
              <w:rPr>
                <w:lang w:val="en-US"/>
              </w:rPr>
              <w:t>1</w:t>
            </w:r>
            <w:r w:rsidRPr="00147372">
              <w:t xml:space="preserve"> (1)</w:t>
            </w:r>
          </w:p>
        </w:tc>
        <w:tc>
          <w:tcPr>
            <w:tcW w:w="4536" w:type="dxa"/>
            <w:vAlign w:val="center"/>
          </w:tcPr>
          <w:p w14:paraId="0E942379" w14:textId="1D0EFE1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4219CB1" w14:textId="6337030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034B97F" w14:textId="77777777" w:rsidTr="00394B26">
        <w:tc>
          <w:tcPr>
            <w:tcW w:w="1281" w:type="dxa"/>
            <w:vAlign w:val="center"/>
          </w:tcPr>
          <w:p w14:paraId="1869BF37" w14:textId="481ACC9F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BD964DE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77EA6AA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Дс-1</w:t>
            </w:r>
          </w:p>
          <w:p w14:paraId="4DFF61DA" w14:textId="29759BD1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Монтаж двери сантехнической, в составе сантехнических легких перегородок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ALT118. Размер 700х2000  </w:t>
            </w:r>
          </w:p>
        </w:tc>
        <w:tc>
          <w:tcPr>
            <w:tcW w:w="1276" w:type="dxa"/>
            <w:vAlign w:val="center"/>
          </w:tcPr>
          <w:p w14:paraId="5959D3CB" w14:textId="06780C4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661EE64A" w14:textId="61EC3C9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rPr>
                <w:lang w:val="en-US"/>
              </w:rPr>
              <w:t>8</w:t>
            </w:r>
            <w:r w:rsidRPr="00147372">
              <w:t>,4 (6)</w:t>
            </w:r>
          </w:p>
        </w:tc>
        <w:tc>
          <w:tcPr>
            <w:tcW w:w="4536" w:type="dxa"/>
            <w:vAlign w:val="center"/>
          </w:tcPr>
          <w:p w14:paraId="4A759307" w14:textId="6D6CF57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1B964DD6" w14:textId="27C5DD7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3315016A" w14:textId="77777777" w:rsidTr="00023B00">
        <w:tc>
          <w:tcPr>
            <w:tcW w:w="21830" w:type="dxa"/>
            <w:gridSpan w:val="7"/>
          </w:tcPr>
          <w:p w14:paraId="06602FC3" w14:textId="24532A22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Ворота и противопожарные шторы</w:t>
            </w:r>
          </w:p>
        </w:tc>
      </w:tr>
      <w:tr w:rsidR="00685F92" w:rsidRPr="00147372" w14:paraId="01FDD0B6" w14:textId="77777777" w:rsidTr="00394B26">
        <w:tc>
          <w:tcPr>
            <w:tcW w:w="1281" w:type="dxa"/>
            <w:vAlign w:val="center"/>
          </w:tcPr>
          <w:p w14:paraId="47E4147A" w14:textId="5F661390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3F2656A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828D619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Вв-1</w:t>
            </w:r>
          </w:p>
          <w:p w14:paraId="552945DC" w14:textId="161A21D6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Монтаж наружных секционных ворот с вертикальным подъемом,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серия </w:t>
            </w:r>
            <w:proofErr w:type="spellStart"/>
            <w:r w:rsidRPr="00147372">
              <w:t>ProTrend</w:t>
            </w:r>
            <w:proofErr w:type="spellEnd"/>
            <w:r w:rsidRPr="00147372">
              <w:t>. Автоматические, с возможностью открывать вручную. Окна на уровне 1200-1700 мм от пола. Тип профиля S-гофр, цвет RAL 5005. Размер проема 3050(</w:t>
            </w:r>
            <w:r w:rsidRPr="00147372">
              <w:rPr>
                <w:lang w:val="en-US"/>
              </w:rPr>
              <w:t>h</w:t>
            </w:r>
            <w:r w:rsidRPr="00147372">
              <w:t>)х2600</w:t>
            </w:r>
          </w:p>
        </w:tc>
        <w:tc>
          <w:tcPr>
            <w:tcW w:w="1276" w:type="dxa"/>
            <w:vAlign w:val="center"/>
          </w:tcPr>
          <w:p w14:paraId="2B69E529" w14:textId="2F57946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18892060" w14:textId="1D0E6C4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7,93 (1)</w:t>
            </w:r>
          </w:p>
        </w:tc>
        <w:tc>
          <w:tcPr>
            <w:tcW w:w="4536" w:type="dxa"/>
            <w:vAlign w:val="center"/>
          </w:tcPr>
          <w:p w14:paraId="5FABCB7B" w14:textId="06D13F6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CAA07E5" w14:textId="20EC5F7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61D7C65A" w14:textId="77777777" w:rsidTr="00394B26">
        <w:tc>
          <w:tcPr>
            <w:tcW w:w="1281" w:type="dxa"/>
            <w:vAlign w:val="center"/>
          </w:tcPr>
          <w:p w14:paraId="053DE37A" w14:textId="6A09590C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24C76C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68749F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Вг-1</w:t>
            </w:r>
          </w:p>
          <w:p w14:paraId="3A7526ED" w14:textId="2C7F04B5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Монтаж наружных секционных ворот с горизонтальным подъемом, </w:t>
            </w:r>
            <w:proofErr w:type="spellStart"/>
            <w:r w:rsidRPr="00147372">
              <w:t>Alutech</w:t>
            </w:r>
            <w:proofErr w:type="spellEnd"/>
            <w:r w:rsidRPr="00147372">
              <w:t xml:space="preserve"> серия </w:t>
            </w:r>
            <w:proofErr w:type="spellStart"/>
            <w:r w:rsidRPr="00147372">
              <w:t>ProTrend</w:t>
            </w:r>
            <w:proofErr w:type="spellEnd"/>
            <w:r w:rsidRPr="00147372">
              <w:t xml:space="preserve">. Автоматические, с возможностью открывать вручную. </w:t>
            </w:r>
            <w:r w:rsidRPr="00147372">
              <w:lastRenderedPageBreak/>
              <w:t>Окна на уровне 1200-1700 мм от пола. Тип профиля S-гофр, цвет RAL 9006. Размер проема 5500(</w:t>
            </w:r>
            <w:r w:rsidRPr="00147372">
              <w:rPr>
                <w:lang w:val="en-US"/>
              </w:rPr>
              <w:t>h</w:t>
            </w:r>
            <w:r w:rsidRPr="00147372">
              <w:t>)х4300</w:t>
            </w:r>
          </w:p>
        </w:tc>
        <w:tc>
          <w:tcPr>
            <w:tcW w:w="1276" w:type="dxa"/>
            <w:vAlign w:val="center"/>
          </w:tcPr>
          <w:p w14:paraId="3B633740" w14:textId="0979BB3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lastRenderedPageBreak/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684B7454" w14:textId="20282B8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47,3 (2)</w:t>
            </w:r>
          </w:p>
        </w:tc>
        <w:tc>
          <w:tcPr>
            <w:tcW w:w="4536" w:type="dxa"/>
            <w:vAlign w:val="center"/>
          </w:tcPr>
          <w:p w14:paraId="31BAB1CD" w14:textId="229FFF7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6243E5E7" w14:textId="3C24352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6C4C04E0" w14:textId="77777777" w:rsidTr="00890D41">
        <w:trPr>
          <w:trHeight w:val="727"/>
        </w:trPr>
        <w:tc>
          <w:tcPr>
            <w:tcW w:w="1281" w:type="dxa"/>
            <w:vAlign w:val="center"/>
          </w:tcPr>
          <w:p w14:paraId="2DE15911" w14:textId="03AA041E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922AA02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CE3B70A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Во-2</w:t>
            </w:r>
          </w:p>
          <w:p w14:paraId="01E0D77C" w14:textId="7D7DD0EB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ворот внутренних, откатных, противопожарных EI30. Автоматические, с возможностью открывания вручную. Размер проема 2500(</w:t>
            </w:r>
            <w:r w:rsidRPr="00147372">
              <w:rPr>
                <w:lang w:val="en-US"/>
              </w:rPr>
              <w:t>h</w:t>
            </w:r>
            <w:r w:rsidRPr="00147372">
              <w:t>)х2500</w:t>
            </w:r>
          </w:p>
        </w:tc>
        <w:tc>
          <w:tcPr>
            <w:tcW w:w="1276" w:type="dxa"/>
            <w:vAlign w:val="center"/>
          </w:tcPr>
          <w:p w14:paraId="29B771D6" w14:textId="5D0C94C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D96E4A6" w14:textId="52EE0AF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6,25 (1)</w:t>
            </w:r>
          </w:p>
        </w:tc>
        <w:tc>
          <w:tcPr>
            <w:tcW w:w="4536" w:type="dxa"/>
            <w:vAlign w:val="center"/>
          </w:tcPr>
          <w:p w14:paraId="20CEB735" w14:textId="1F0CEBA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35572C52" w14:textId="72992F6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76DDAF4" w14:textId="77777777" w:rsidTr="00394B26">
        <w:tc>
          <w:tcPr>
            <w:tcW w:w="1281" w:type="dxa"/>
            <w:vAlign w:val="center"/>
          </w:tcPr>
          <w:p w14:paraId="3B640354" w14:textId="2C6CB5D0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6E0946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272E059" w14:textId="7777777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Пш-1</w:t>
            </w:r>
          </w:p>
          <w:p w14:paraId="70A9A93A" w14:textId="27358BD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шторы противопожарной Fireshield-E60, без орошения. Размер проема 5200(</w:t>
            </w:r>
            <w:r w:rsidRPr="00147372">
              <w:rPr>
                <w:lang w:val="en-US"/>
              </w:rPr>
              <w:t>h</w:t>
            </w:r>
            <w:r w:rsidRPr="00147372">
              <w:t>)х5250</w:t>
            </w:r>
          </w:p>
        </w:tc>
        <w:tc>
          <w:tcPr>
            <w:tcW w:w="1276" w:type="dxa"/>
            <w:vAlign w:val="center"/>
          </w:tcPr>
          <w:p w14:paraId="37CDFB4D" w14:textId="7A3D1A0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 (</w:t>
            </w:r>
            <w:proofErr w:type="spellStart"/>
            <w:r w:rsidRPr="00147372">
              <w:t>шт</w:t>
            </w:r>
            <w:proofErr w:type="spellEnd"/>
            <w:r w:rsidRPr="00147372">
              <w:t>).</w:t>
            </w:r>
          </w:p>
        </w:tc>
        <w:tc>
          <w:tcPr>
            <w:tcW w:w="1276" w:type="dxa"/>
            <w:vAlign w:val="center"/>
          </w:tcPr>
          <w:p w14:paraId="742E7BBB" w14:textId="0BD6DE7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54,6 (2)</w:t>
            </w:r>
          </w:p>
        </w:tc>
        <w:tc>
          <w:tcPr>
            <w:tcW w:w="4536" w:type="dxa"/>
            <w:vAlign w:val="center"/>
          </w:tcPr>
          <w:p w14:paraId="364DAF11" w14:textId="713F5FA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23</w:t>
            </w:r>
          </w:p>
        </w:tc>
        <w:tc>
          <w:tcPr>
            <w:tcW w:w="5807" w:type="dxa"/>
            <w:vAlign w:val="center"/>
          </w:tcPr>
          <w:p w14:paraId="5D41FC03" w14:textId="4500245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E7C75C4" w14:textId="77777777" w:rsidTr="00CB7742">
        <w:tc>
          <w:tcPr>
            <w:tcW w:w="21830" w:type="dxa"/>
            <w:gridSpan w:val="7"/>
          </w:tcPr>
          <w:p w14:paraId="42D41D7F" w14:textId="2E799B14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Полы</w:t>
            </w:r>
          </w:p>
        </w:tc>
      </w:tr>
      <w:tr w:rsidR="00685F92" w:rsidRPr="00147372" w14:paraId="7FB83E89" w14:textId="77777777" w:rsidTr="00394B26">
        <w:tc>
          <w:tcPr>
            <w:tcW w:w="1281" w:type="dxa"/>
            <w:vAlign w:val="center"/>
          </w:tcPr>
          <w:p w14:paraId="67BEB7DE" w14:textId="75229B9A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AA0AD6C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A27252A" w14:textId="4D7774C8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П-1</w:t>
            </w:r>
          </w:p>
          <w:p w14:paraId="1E3D29A1" w14:textId="77777777" w:rsidR="00685F92" w:rsidRPr="00147372" w:rsidRDefault="00685F92" w:rsidP="00685F92">
            <w:r w:rsidRPr="00147372">
              <w:t xml:space="preserve">Система </w:t>
            </w:r>
            <w:bookmarkStart w:id="2" w:name="_Hlk145522982"/>
            <w:proofErr w:type="spellStart"/>
            <w:r w:rsidRPr="00147372">
              <w:t>MasterTop</w:t>
            </w:r>
            <w:proofErr w:type="spellEnd"/>
            <w:r w:rsidRPr="00147372">
              <w:t xml:space="preserve"> 1324</w:t>
            </w:r>
            <w:bookmarkEnd w:id="2"/>
            <w:r w:rsidRPr="00147372">
              <w:t>:</w:t>
            </w:r>
          </w:p>
          <w:p w14:paraId="4C37E9E4" w14:textId="77777777" w:rsidR="00685F92" w:rsidRPr="00147372" w:rsidRDefault="00685F92" w:rsidP="00685F92"/>
          <w:p w14:paraId="615447FC" w14:textId="77777777" w:rsidR="00685F92" w:rsidRPr="00147372" w:rsidRDefault="00685F92" w:rsidP="00685F92">
            <w:pPr>
              <w:pStyle w:val="aff1"/>
              <w:numPr>
                <w:ilvl w:val="0"/>
                <w:numId w:val="11"/>
              </w:numPr>
              <w:ind w:left="311" w:hanging="311"/>
            </w:pPr>
            <w:r w:rsidRPr="00147372">
              <w:t xml:space="preserve">Финишное покрытие: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TC 441, двухкомпонентный прозрачный полиуретановый матовый лак, стойкий к свету и УФ-излучению (расход 0,12 – 0,15 кг/м2);</w:t>
            </w:r>
          </w:p>
          <w:p w14:paraId="37CBAFC7" w14:textId="1201923F" w:rsidR="00685F92" w:rsidRPr="00147372" w:rsidRDefault="00685F92" w:rsidP="00685F92">
            <w:pPr>
              <w:pStyle w:val="aff1"/>
              <w:numPr>
                <w:ilvl w:val="0"/>
                <w:numId w:val="11"/>
              </w:numPr>
              <w:ind w:left="311" w:hanging="311"/>
            </w:pPr>
            <w:r w:rsidRPr="00147372">
              <w:t xml:space="preserve">Основной слой -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375N, двухкомпонентный </w:t>
            </w:r>
            <w:proofErr w:type="spellStart"/>
            <w:r w:rsidRPr="00147372">
              <w:t>самонивелирующийся</w:t>
            </w:r>
            <w:proofErr w:type="spellEnd"/>
            <w:r w:rsidRPr="00147372">
              <w:t xml:space="preserve"> цветной состав на базе жестких полиуретановых смол (расход 2,0-3,0 кг/м2); мелкодисперсный фракционированный наполнитель для полимерных материалов </w:t>
            </w:r>
            <w:bookmarkStart w:id="3" w:name="_Hlk145521930"/>
            <w:proofErr w:type="spellStart"/>
            <w:r w:rsidRPr="00147372">
              <w:t>MasterTop</w:t>
            </w:r>
            <w:proofErr w:type="spellEnd"/>
            <w:r w:rsidRPr="00147372">
              <w:t xml:space="preserve"> </w:t>
            </w:r>
            <w:proofErr w:type="spellStart"/>
            <w:r w:rsidRPr="00147372">
              <w:t>Filler</w:t>
            </w:r>
            <w:proofErr w:type="spellEnd"/>
            <w:r w:rsidRPr="00147372">
              <w:t xml:space="preserve"> </w:t>
            </w:r>
            <w:bookmarkEnd w:id="3"/>
            <w:r w:rsidRPr="00147372">
              <w:t>(расход 0,6-1,0 кг/м2);</w:t>
            </w:r>
          </w:p>
          <w:p w14:paraId="1C232CDA" w14:textId="405C19DD" w:rsidR="00685F92" w:rsidRPr="00147372" w:rsidRDefault="00685F92" w:rsidP="00685F92">
            <w:pPr>
              <w:pStyle w:val="aff1"/>
              <w:numPr>
                <w:ilvl w:val="0"/>
                <w:numId w:val="11"/>
              </w:numPr>
              <w:ind w:left="311" w:hanging="311"/>
            </w:pPr>
            <w:r w:rsidRPr="00147372">
              <w:t xml:space="preserve">Грунтовочный слой: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P622, двухкомпонентный эпоксидный грунтовочный состав (расход 0,3-0,5 кг/м2); сухой кварцевый песок фракции 0,4-0,8 мм (расход 0,7-0,8 кг/м2)</w:t>
            </w:r>
          </w:p>
          <w:p w14:paraId="2129BFAF" w14:textId="045092BD" w:rsidR="00685F92" w:rsidRPr="00147372" w:rsidRDefault="00685F92" w:rsidP="00685F92"/>
        </w:tc>
        <w:tc>
          <w:tcPr>
            <w:tcW w:w="1276" w:type="dxa"/>
            <w:vAlign w:val="center"/>
          </w:tcPr>
          <w:p w14:paraId="59AB5FEF" w14:textId="2CAD760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E8C38FB" w14:textId="78750553" w:rsidR="00685F92" w:rsidRPr="008E31E9" w:rsidRDefault="00D63E96" w:rsidP="00685F92">
            <w:pPr>
              <w:pStyle w:val="aff1"/>
              <w:ind w:left="0"/>
              <w:jc w:val="center"/>
              <w:rPr>
                <w:color w:val="FF0000"/>
              </w:rPr>
            </w:pPr>
            <w:r w:rsidRPr="00D63E96">
              <w:t>2702,68</w:t>
            </w:r>
          </w:p>
        </w:tc>
        <w:tc>
          <w:tcPr>
            <w:tcW w:w="4536" w:type="dxa"/>
            <w:vAlign w:val="center"/>
          </w:tcPr>
          <w:p w14:paraId="0472B0E8" w14:textId="115FE85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3EF95ED7" w14:textId="06FC6EE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  <w:r w:rsidRPr="00147372">
              <w:t>.</w:t>
            </w:r>
          </w:p>
        </w:tc>
      </w:tr>
      <w:tr w:rsidR="00685F92" w:rsidRPr="00147372" w14:paraId="4E17EFB5" w14:textId="77777777" w:rsidTr="00394B26">
        <w:tc>
          <w:tcPr>
            <w:tcW w:w="1281" w:type="dxa"/>
            <w:vAlign w:val="center"/>
          </w:tcPr>
          <w:p w14:paraId="666349FE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A1A8D03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0E24B3D" w14:textId="38A98C9E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П-1</w:t>
            </w:r>
            <w:r>
              <w:t>.1</w:t>
            </w:r>
          </w:p>
          <w:p w14:paraId="746D3A4D" w14:textId="77777777" w:rsidR="00685F92" w:rsidRPr="00147372" w:rsidRDefault="00685F92" w:rsidP="00685F92">
            <w:r w:rsidRPr="00147372">
              <w:t xml:space="preserve">Система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1324:</w:t>
            </w:r>
          </w:p>
          <w:p w14:paraId="1D627F54" w14:textId="77777777" w:rsidR="00685F92" w:rsidRPr="00147372" w:rsidRDefault="00685F92" w:rsidP="00685F92"/>
          <w:p w14:paraId="1421FDA3" w14:textId="6F88F0F2" w:rsidR="00685F92" w:rsidRDefault="00685F92" w:rsidP="00D63E96">
            <w:pPr>
              <w:pStyle w:val="aff1"/>
              <w:numPr>
                <w:ilvl w:val="0"/>
                <w:numId w:val="29"/>
              </w:numPr>
              <w:ind w:left="310"/>
            </w:pPr>
            <w:r>
              <w:t xml:space="preserve">Финишное покрытие: </w:t>
            </w:r>
            <w:proofErr w:type="spellStart"/>
            <w:r>
              <w:t>MasterTop</w:t>
            </w:r>
            <w:proofErr w:type="spellEnd"/>
            <w:r>
              <w:t xml:space="preserve"> TC 441, двухкомпонентный прозрачный полиуретановый матовый лак, стойкий к свету и УФ-излучению (расход 0,12 – 0,15 кг/м2);</w:t>
            </w:r>
          </w:p>
          <w:p w14:paraId="770C0844" w14:textId="4A6E12BD" w:rsidR="00685F92" w:rsidRDefault="00685F92" w:rsidP="00D63E96">
            <w:pPr>
              <w:pStyle w:val="aff1"/>
              <w:numPr>
                <w:ilvl w:val="0"/>
                <w:numId w:val="29"/>
              </w:numPr>
              <w:ind w:left="310"/>
            </w:pPr>
            <w:r>
              <w:t xml:space="preserve">Основной слой - </w:t>
            </w:r>
            <w:proofErr w:type="spellStart"/>
            <w:r>
              <w:t>MasterTop</w:t>
            </w:r>
            <w:proofErr w:type="spellEnd"/>
            <w:r>
              <w:t xml:space="preserve"> BC 375N, двухкомпонентный </w:t>
            </w:r>
            <w:proofErr w:type="spellStart"/>
            <w:r>
              <w:t>самонивелирующийся</w:t>
            </w:r>
            <w:proofErr w:type="spellEnd"/>
            <w:r>
              <w:t xml:space="preserve"> цветной состав на базе жестких полиуретановых смол (расход 2,0-3,0 кг/м2); мелкодисперсный фракционированный наполнитель для полимерных материалов </w:t>
            </w:r>
            <w:proofErr w:type="spellStart"/>
            <w:r>
              <w:t>MasterTop</w:t>
            </w:r>
            <w:proofErr w:type="spellEnd"/>
            <w:r>
              <w:t xml:space="preserve"> </w:t>
            </w:r>
            <w:proofErr w:type="spellStart"/>
            <w:r>
              <w:t>Filler</w:t>
            </w:r>
            <w:proofErr w:type="spellEnd"/>
            <w:r>
              <w:t xml:space="preserve"> (расход 0,6-1,0 кг/м2);</w:t>
            </w:r>
          </w:p>
          <w:p w14:paraId="23A5FF6F" w14:textId="76636549" w:rsidR="00685F92" w:rsidRDefault="00685F92" w:rsidP="00D63E96">
            <w:pPr>
              <w:pStyle w:val="aff1"/>
              <w:numPr>
                <w:ilvl w:val="0"/>
                <w:numId w:val="29"/>
              </w:numPr>
              <w:ind w:left="311" w:hanging="311"/>
            </w:pPr>
            <w:r>
              <w:t xml:space="preserve">Грунтовочный слой: </w:t>
            </w:r>
            <w:proofErr w:type="spellStart"/>
            <w:r>
              <w:t>MasterTop</w:t>
            </w:r>
            <w:proofErr w:type="spellEnd"/>
            <w:r>
              <w:t xml:space="preserve"> P622, двухкомпонентный эпоксидный грунтовочный состав (расход 0,3-0,5 кг/м2);</w:t>
            </w:r>
          </w:p>
          <w:p w14:paraId="3244FA00" w14:textId="375EC6CC" w:rsidR="00685F92" w:rsidRDefault="00685F92" w:rsidP="00D63E96">
            <w:pPr>
              <w:pStyle w:val="aff1"/>
              <w:numPr>
                <w:ilvl w:val="0"/>
                <w:numId w:val="29"/>
              </w:numPr>
              <w:ind w:left="311" w:hanging="311"/>
            </w:pPr>
            <w:r>
              <w:t>Master Top 558 - двухкомпонентный цементный состав для устройства быстротвердеющих высокопрочных стяжек, толщина слоя - 97 мм;</w:t>
            </w:r>
          </w:p>
          <w:p w14:paraId="1B37A014" w14:textId="60E1DF3A" w:rsidR="00685F92" w:rsidRDefault="00685F92" w:rsidP="00D63E96">
            <w:pPr>
              <w:pStyle w:val="aff1"/>
              <w:numPr>
                <w:ilvl w:val="0"/>
                <w:numId w:val="29"/>
              </w:numPr>
              <w:ind w:left="311" w:hanging="311"/>
            </w:pPr>
            <w:r>
              <w:t xml:space="preserve">Грунтовочный слой: </w:t>
            </w:r>
            <w:proofErr w:type="spellStart"/>
            <w:r>
              <w:t>MasterTop</w:t>
            </w:r>
            <w:proofErr w:type="spellEnd"/>
            <w:r>
              <w:t xml:space="preserve"> P622, двухкомпонентный эпоксидный грунтовочный состав (расход 0,3-0,5 кг/м2);</w:t>
            </w:r>
          </w:p>
          <w:p w14:paraId="37A0699B" w14:textId="533685E0" w:rsidR="00685F92" w:rsidRPr="00147372" w:rsidRDefault="00685F92" w:rsidP="00D63E96">
            <w:pPr>
              <w:pStyle w:val="aff1"/>
              <w:numPr>
                <w:ilvl w:val="0"/>
                <w:numId w:val="29"/>
              </w:numPr>
              <w:ind w:left="311" w:hanging="311"/>
            </w:pPr>
            <w:r>
              <w:t>Плита перекрытия (см. 1612/2022-Р-КЖ1)</w:t>
            </w:r>
          </w:p>
        </w:tc>
        <w:tc>
          <w:tcPr>
            <w:tcW w:w="1276" w:type="dxa"/>
            <w:vAlign w:val="center"/>
          </w:tcPr>
          <w:p w14:paraId="20003E05" w14:textId="41DFE9C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4581012" w14:textId="6ADD0C30" w:rsidR="00685F92" w:rsidRPr="008E31E9" w:rsidRDefault="00685F92" w:rsidP="00685F92">
            <w:pPr>
              <w:pStyle w:val="aff1"/>
              <w:ind w:left="0"/>
              <w:jc w:val="center"/>
              <w:rPr>
                <w:color w:val="FF0000"/>
              </w:rPr>
            </w:pPr>
            <w:r w:rsidRPr="00685F92">
              <w:t>212,63</w:t>
            </w:r>
          </w:p>
        </w:tc>
        <w:tc>
          <w:tcPr>
            <w:tcW w:w="4536" w:type="dxa"/>
            <w:vAlign w:val="center"/>
          </w:tcPr>
          <w:p w14:paraId="016D5C9B" w14:textId="3E3050D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5B866685" w14:textId="5E99B14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  <w:r w:rsidRPr="00147372">
              <w:t>.</w:t>
            </w:r>
          </w:p>
        </w:tc>
      </w:tr>
      <w:tr w:rsidR="00685F92" w:rsidRPr="00147372" w14:paraId="549650E0" w14:textId="77777777" w:rsidTr="00394B26">
        <w:tc>
          <w:tcPr>
            <w:tcW w:w="1281" w:type="dxa"/>
            <w:vAlign w:val="center"/>
          </w:tcPr>
          <w:p w14:paraId="5A440534" w14:textId="4BB862FF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E888A68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820A218" w14:textId="1DFF905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П-2</w:t>
            </w:r>
          </w:p>
          <w:p w14:paraId="3822B7C3" w14:textId="7EF0AB07" w:rsidR="00685F92" w:rsidRPr="00147372" w:rsidRDefault="00685F92" w:rsidP="00685F92">
            <w:r w:rsidRPr="00147372">
              <w:t xml:space="preserve">Система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1221 F:</w:t>
            </w:r>
          </w:p>
          <w:p w14:paraId="4D4D207C" w14:textId="77777777" w:rsidR="00685F92" w:rsidRPr="00147372" w:rsidRDefault="00685F92" w:rsidP="00685F92"/>
          <w:p w14:paraId="26F08FDB" w14:textId="0C9E02A3" w:rsidR="00685F92" w:rsidRPr="00147372" w:rsidRDefault="00685F92" w:rsidP="00685F92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147372">
              <w:t xml:space="preserve">Финишный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307 - 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- 0,5–0,65 кг/м2;</w:t>
            </w:r>
          </w:p>
          <w:p w14:paraId="1BE8D052" w14:textId="77777777" w:rsidR="00685F92" w:rsidRPr="00147372" w:rsidRDefault="00685F92" w:rsidP="00685F92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147372">
              <w:t>Декоративные цветные флоки фракции 3-5 мм. Расход 0,3-0,35 кг/м2;</w:t>
            </w:r>
          </w:p>
          <w:p w14:paraId="75CB7A21" w14:textId="4D97C861" w:rsidR="00685F92" w:rsidRPr="00147372" w:rsidRDefault="00685F92" w:rsidP="00685F92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147372">
              <w:t xml:space="preserve">Основной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307 -Двухкомпонентный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 кг/м2;</w:t>
            </w:r>
          </w:p>
          <w:p w14:paraId="457D4757" w14:textId="77777777" w:rsidR="00685F92" w:rsidRPr="00147372" w:rsidRDefault="00685F92" w:rsidP="00685F92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147372">
              <w:t xml:space="preserve">Грунтовка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622 - двухкомпонентная эпоксидный грунтовочный состав нормального отверждения, без летучих растворителей, для сухих и свежих бетонных оснований с повышенной влажностью. Расход - 0,3–0,5 кг/м2;</w:t>
            </w:r>
          </w:p>
          <w:p w14:paraId="50B72132" w14:textId="7B7B042B" w:rsidR="00685F92" w:rsidRPr="00147372" w:rsidRDefault="00685F92" w:rsidP="00685F92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147372">
              <w:t xml:space="preserve">Master Top 558 - двухкомпонентный цементный состав для устройства быстротвердеющих высокопрочных стяжек, толщина слоя </w:t>
            </w:r>
            <w:r w:rsidR="00156B49">
              <w:t>–</w:t>
            </w:r>
            <w:r w:rsidRPr="00147372">
              <w:t xml:space="preserve"> </w:t>
            </w:r>
            <w:proofErr w:type="gramStart"/>
            <w:r w:rsidR="00156B49">
              <w:t>980  мм</w:t>
            </w:r>
            <w:proofErr w:type="gramEnd"/>
            <w:r w:rsidR="00156B49">
              <w:t xml:space="preserve">, толщина слоя </w:t>
            </w:r>
            <w:r w:rsidRPr="00147372">
              <w:t>по уклону 70-98 мм</w:t>
            </w:r>
            <w:r w:rsidR="00156B49">
              <w:t xml:space="preserve"> (пом. 1.5)</w:t>
            </w:r>
            <w:r w:rsidRPr="00147372">
              <w:t>;</w:t>
            </w:r>
          </w:p>
          <w:p w14:paraId="197C35A4" w14:textId="77777777" w:rsidR="00685F92" w:rsidRDefault="00685F92" w:rsidP="00685F92">
            <w:pPr>
              <w:pStyle w:val="aff1"/>
              <w:numPr>
                <w:ilvl w:val="0"/>
                <w:numId w:val="12"/>
              </w:numPr>
              <w:ind w:left="311" w:hanging="311"/>
              <w:jc w:val="both"/>
            </w:pPr>
            <w:r w:rsidRPr="00147372">
              <w:t xml:space="preserve">Master Top 500 - </w:t>
            </w:r>
            <w:proofErr w:type="spellStart"/>
            <w:r w:rsidRPr="00147372">
              <w:t>адгезив</w:t>
            </w:r>
            <w:proofErr w:type="spellEnd"/>
            <w:r w:rsidRPr="00147372">
              <w:t xml:space="preserve"> для бетонных оснований, толщина слоя - 1,5мм;</w:t>
            </w:r>
          </w:p>
          <w:p w14:paraId="5732B4E9" w14:textId="0416D5DF" w:rsidR="00D63E96" w:rsidRPr="00147372" w:rsidRDefault="00D63E96" w:rsidP="00D63E96">
            <w:pPr>
              <w:pStyle w:val="aff1"/>
              <w:ind w:left="311"/>
              <w:jc w:val="both"/>
            </w:pPr>
          </w:p>
        </w:tc>
        <w:tc>
          <w:tcPr>
            <w:tcW w:w="1276" w:type="dxa"/>
            <w:vAlign w:val="center"/>
          </w:tcPr>
          <w:p w14:paraId="4F5335AC" w14:textId="1595457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63ED7F5" w14:textId="69A7CC8D" w:rsidR="00685F92" w:rsidRPr="00456451" w:rsidRDefault="00685F92" w:rsidP="00685F92">
            <w:pPr>
              <w:pStyle w:val="aff1"/>
              <w:ind w:left="0"/>
              <w:jc w:val="center"/>
              <w:rPr>
                <w:lang w:val="en-US"/>
              </w:rPr>
            </w:pPr>
            <w:r w:rsidRPr="00456451">
              <w:t>86,53</w:t>
            </w:r>
          </w:p>
        </w:tc>
        <w:tc>
          <w:tcPr>
            <w:tcW w:w="4536" w:type="dxa"/>
            <w:vAlign w:val="center"/>
          </w:tcPr>
          <w:p w14:paraId="73EFAEFD" w14:textId="634AE07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4D1909B5" w14:textId="385A03D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CB656C3" w14:textId="77777777" w:rsidTr="00394B26">
        <w:tc>
          <w:tcPr>
            <w:tcW w:w="1281" w:type="dxa"/>
            <w:vAlign w:val="center"/>
          </w:tcPr>
          <w:p w14:paraId="100BF598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5D980A4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6B1977F" w14:textId="70512189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П-2.1</w:t>
            </w:r>
          </w:p>
          <w:p w14:paraId="136E1E93" w14:textId="77777777" w:rsidR="00685F92" w:rsidRPr="00147372" w:rsidRDefault="00685F92" w:rsidP="00685F92">
            <w:pPr>
              <w:jc w:val="both"/>
            </w:pPr>
            <w:r w:rsidRPr="00147372">
              <w:t xml:space="preserve">Система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1221 F:</w:t>
            </w:r>
          </w:p>
          <w:p w14:paraId="029798A4" w14:textId="77777777" w:rsidR="00685F92" w:rsidRPr="00147372" w:rsidRDefault="00685F92" w:rsidP="00685F92">
            <w:pPr>
              <w:pStyle w:val="aff1"/>
              <w:jc w:val="both"/>
            </w:pPr>
          </w:p>
          <w:p w14:paraId="0CC777A4" w14:textId="2007777C" w:rsidR="00685F92" w:rsidRPr="00147372" w:rsidRDefault="00685F92" w:rsidP="00685F92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147372">
              <w:t xml:space="preserve">Финишный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307 -Двухкомпонентный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- 0,5–0,65 кг/м2;</w:t>
            </w:r>
          </w:p>
          <w:p w14:paraId="6F43D69D" w14:textId="79BC8287" w:rsidR="00685F92" w:rsidRPr="00147372" w:rsidRDefault="00685F92" w:rsidP="00685F92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147372">
              <w:t>Декоративные цветные флоки фракции 3-5 мм. Расход 0,3-0,35 кг/м2;</w:t>
            </w:r>
          </w:p>
          <w:p w14:paraId="5B457A90" w14:textId="732C4278" w:rsidR="00685F92" w:rsidRPr="00147372" w:rsidRDefault="00685F92" w:rsidP="00685F92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147372">
              <w:t xml:space="preserve">Основной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307 -Двухкомпонентный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 кг/м2;</w:t>
            </w:r>
          </w:p>
          <w:p w14:paraId="2F5FAA4C" w14:textId="77777777" w:rsidR="00685F92" w:rsidRPr="00147372" w:rsidRDefault="00685F92" w:rsidP="00685F92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147372">
              <w:t xml:space="preserve">Грунтовка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622 - двухкомпонентная эпоксидный грунтовочный состав нормального отверждения, без летучих растворителей, для сухих и свежих бетонных оснований с повышенной влажностью. Расход - 0,3–0,5 кг/м2;</w:t>
            </w:r>
          </w:p>
          <w:p w14:paraId="7428E4CC" w14:textId="25ECB626" w:rsidR="00685F92" w:rsidRPr="00147372" w:rsidRDefault="00685F92" w:rsidP="00685F92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147372">
              <w:t xml:space="preserve">Master Top 500 - </w:t>
            </w:r>
            <w:proofErr w:type="spellStart"/>
            <w:r w:rsidRPr="00147372">
              <w:t>адгезив</w:t>
            </w:r>
            <w:proofErr w:type="spellEnd"/>
            <w:r w:rsidRPr="00147372">
              <w:t xml:space="preserve"> для бетонных оснований, толщина слоя - 1,5мм;</w:t>
            </w:r>
          </w:p>
        </w:tc>
        <w:tc>
          <w:tcPr>
            <w:tcW w:w="1276" w:type="dxa"/>
            <w:vAlign w:val="center"/>
          </w:tcPr>
          <w:p w14:paraId="5FDE626A" w14:textId="14E69D6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1726388" w14:textId="21B8BA1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6,66</w:t>
            </w:r>
          </w:p>
        </w:tc>
        <w:tc>
          <w:tcPr>
            <w:tcW w:w="4536" w:type="dxa"/>
            <w:vAlign w:val="center"/>
          </w:tcPr>
          <w:p w14:paraId="4C614F3E" w14:textId="70534D7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4C29DAA9" w14:textId="26EE322F" w:rsidR="00685F92" w:rsidRPr="00147372" w:rsidRDefault="00685F92" w:rsidP="00685F92">
            <w:pPr>
              <w:pStyle w:val="aff1"/>
              <w:ind w:left="0"/>
              <w:jc w:val="center"/>
              <w:rPr>
                <w:color w:val="0070C0"/>
              </w:rPr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8BB68B0" w14:textId="77777777" w:rsidTr="00394B26">
        <w:tc>
          <w:tcPr>
            <w:tcW w:w="1281" w:type="dxa"/>
            <w:vAlign w:val="center"/>
          </w:tcPr>
          <w:p w14:paraId="25A97F56" w14:textId="5F87F8BD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286D789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B8B15BB" w14:textId="3DE69100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П-3</w:t>
            </w:r>
          </w:p>
          <w:p w14:paraId="4D9C4390" w14:textId="77777777" w:rsidR="00685F92" w:rsidRPr="00147372" w:rsidRDefault="00685F92" w:rsidP="00685F92">
            <w:r w:rsidRPr="00147372">
              <w:t>Пол из керамогранитной плитки (общей толщиной 100мм):</w:t>
            </w:r>
          </w:p>
          <w:p w14:paraId="38F3A3C8" w14:textId="77777777" w:rsidR="00685F92" w:rsidRPr="00147372" w:rsidRDefault="00685F92" w:rsidP="00685F92"/>
          <w:p w14:paraId="7ED8C958" w14:textId="6C876605" w:rsidR="00685F92" w:rsidRPr="00147372" w:rsidRDefault="00685F92" w:rsidP="00685F92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147372">
              <w:t>Керамогранитная плитка 400х400х8 – матовая, класс истирания 5-й, Коэффициент противоскольжения R11. Затирка швов по типу CERESIT 40 AQUASTATIC в тон плитки;</w:t>
            </w:r>
          </w:p>
          <w:p w14:paraId="5DB13399" w14:textId="2161BFEF" w:rsidR="00685F92" w:rsidRPr="00147372" w:rsidRDefault="00685F92" w:rsidP="00685F92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147372">
              <w:t>Клеевой раствор CERESIT СМ 11 - 9мм;</w:t>
            </w:r>
          </w:p>
          <w:p w14:paraId="72154D85" w14:textId="575EAF2B" w:rsidR="00685F92" w:rsidRPr="00147372" w:rsidRDefault="00685F92" w:rsidP="00685F92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147372">
              <w:t>Грунтовка по типу " CERESIT CT 17 супер";</w:t>
            </w:r>
          </w:p>
          <w:p w14:paraId="364BD876" w14:textId="1359F174" w:rsidR="00685F92" w:rsidRPr="00147372" w:rsidRDefault="00685F92" w:rsidP="00685F92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147372">
              <w:t>Цементно-песчаная стяжка М150, армированная сеткой из 5Вр1 ГОСТ 6727-80 (ячейка 150х150мм) - 78мм;</w:t>
            </w:r>
          </w:p>
          <w:p w14:paraId="3A07A60B" w14:textId="7D35C881" w:rsidR="00685F92" w:rsidRPr="00147372" w:rsidRDefault="00685F92" w:rsidP="00685F92">
            <w:pPr>
              <w:pStyle w:val="aff1"/>
              <w:numPr>
                <w:ilvl w:val="0"/>
                <w:numId w:val="13"/>
              </w:numPr>
              <w:ind w:left="311" w:hanging="311"/>
            </w:pPr>
            <w:proofErr w:type="spellStart"/>
            <w:r w:rsidRPr="00147372">
              <w:t>Бетонконтакт</w:t>
            </w:r>
            <w:proofErr w:type="spellEnd"/>
            <w:r w:rsidRPr="00147372">
              <w:t xml:space="preserve"> - </w:t>
            </w:r>
            <w:proofErr w:type="spellStart"/>
            <w:r w:rsidRPr="00147372">
              <w:t>адгезив</w:t>
            </w:r>
            <w:proofErr w:type="spellEnd"/>
            <w:r w:rsidRPr="00147372">
              <w:t xml:space="preserve"> для бетонных оснований</w:t>
            </w:r>
          </w:p>
        </w:tc>
        <w:tc>
          <w:tcPr>
            <w:tcW w:w="1276" w:type="dxa"/>
            <w:vAlign w:val="center"/>
          </w:tcPr>
          <w:p w14:paraId="5279D6D3" w14:textId="1A96505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7334CE6" w14:textId="2EE1BF8C" w:rsidR="00685F92" w:rsidRPr="00147372" w:rsidRDefault="00685F92" w:rsidP="00685F92">
            <w:pPr>
              <w:pStyle w:val="aff1"/>
              <w:ind w:left="0"/>
              <w:jc w:val="center"/>
              <w:rPr>
                <w:color w:val="0070C0"/>
              </w:rPr>
            </w:pPr>
            <w:r w:rsidRPr="00147372">
              <w:t>65,55</w:t>
            </w:r>
          </w:p>
        </w:tc>
        <w:tc>
          <w:tcPr>
            <w:tcW w:w="4536" w:type="dxa"/>
            <w:vAlign w:val="center"/>
          </w:tcPr>
          <w:p w14:paraId="7619CAC6" w14:textId="33729995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5685091C" w14:textId="53211D9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118A302" w14:textId="77777777" w:rsidTr="00394B26">
        <w:tc>
          <w:tcPr>
            <w:tcW w:w="1281" w:type="dxa"/>
            <w:vAlign w:val="center"/>
          </w:tcPr>
          <w:p w14:paraId="6A91E01B" w14:textId="7E5E598D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94F53E1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1091DAC" w14:textId="51557109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П-4</w:t>
            </w:r>
          </w:p>
          <w:p w14:paraId="4558EEC2" w14:textId="77777777" w:rsidR="00685F92" w:rsidRPr="00147372" w:rsidRDefault="00685F92" w:rsidP="00685F92">
            <w:r w:rsidRPr="00147372">
              <w:t>Пол из керамогранитной плитки, с гидроизоляцией (общей толщиной 100мм):</w:t>
            </w:r>
          </w:p>
          <w:p w14:paraId="09901266" w14:textId="77777777" w:rsidR="00685F92" w:rsidRPr="00147372" w:rsidRDefault="00685F92" w:rsidP="00685F92"/>
          <w:p w14:paraId="7FCC5892" w14:textId="6626F329" w:rsidR="00685F92" w:rsidRPr="00147372" w:rsidRDefault="00685F92" w:rsidP="00685F92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147372">
              <w:t>Керамогранитная плитка 300х300х8 – матовая, класс истирания 5-й, Коэффициент противоскольжения R11. Затирка швов по типу CERESIT 40 AQUASTATIC в тон плитки;</w:t>
            </w:r>
          </w:p>
          <w:p w14:paraId="5D6EDFE9" w14:textId="7F4B61C1" w:rsidR="00685F92" w:rsidRPr="00147372" w:rsidRDefault="00685F92" w:rsidP="00685F92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147372">
              <w:t>Клеевой раствор CERESIT СМ 11 -9мм;</w:t>
            </w:r>
          </w:p>
          <w:p w14:paraId="0190C5B0" w14:textId="09F21E9B" w:rsidR="00685F92" w:rsidRPr="00147372" w:rsidRDefault="00685F92" w:rsidP="00685F92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147372">
              <w:t>Обмазочная полимерцементная гидроизоляция по типу CERESIT CR65 (завести на стену на 300мм)- 3мм;</w:t>
            </w:r>
          </w:p>
          <w:p w14:paraId="29FCB4D3" w14:textId="1DD25160" w:rsidR="00685F92" w:rsidRPr="00147372" w:rsidRDefault="00685F92" w:rsidP="00685F92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147372">
              <w:t>Грунтовка по типу " CERESIT CT 17 супер";</w:t>
            </w:r>
          </w:p>
          <w:p w14:paraId="5EB1CBDB" w14:textId="28888B12" w:rsidR="00685F92" w:rsidRPr="00147372" w:rsidRDefault="00685F92" w:rsidP="00685F92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147372">
              <w:t>Цементно-песчаная стяжка М150, армированная сеткой из 5Вр1 ГОСТ 6727-80 (ячейка 150х150мм) - 78мм;</w:t>
            </w:r>
          </w:p>
          <w:p w14:paraId="7351EA67" w14:textId="13BB40F0" w:rsidR="00685F92" w:rsidRPr="00147372" w:rsidRDefault="00685F92" w:rsidP="00685F92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147372">
              <w:t xml:space="preserve">ПЭ пленка 200мкм,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100мм - 1 слой</w:t>
            </w:r>
          </w:p>
        </w:tc>
        <w:tc>
          <w:tcPr>
            <w:tcW w:w="1276" w:type="dxa"/>
            <w:vAlign w:val="center"/>
          </w:tcPr>
          <w:p w14:paraId="289A6170" w14:textId="229D502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598CE71" w14:textId="1220171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13,83</w:t>
            </w:r>
          </w:p>
        </w:tc>
        <w:tc>
          <w:tcPr>
            <w:tcW w:w="4536" w:type="dxa"/>
            <w:vAlign w:val="center"/>
          </w:tcPr>
          <w:p w14:paraId="1234AD34" w14:textId="217C4BF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09E569CD" w14:textId="0DB8156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021E62F9" w14:textId="77777777" w:rsidTr="00394B26">
        <w:tc>
          <w:tcPr>
            <w:tcW w:w="1281" w:type="dxa"/>
            <w:vAlign w:val="center"/>
          </w:tcPr>
          <w:p w14:paraId="40DE4B21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AF510C0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4C708BC" w14:textId="6973A045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П-4.1</w:t>
            </w:r>
          </w:p>
          <w:p w14:paraId="7863E469" w14:textId="77777777" w:rsidR="00685F92" w:rsidRPr="00147372" w:rsidRDefault="00685F92" w:rsidP="00685F92">
            <w:pPr>
              <w:jc w:val="both"/>
            </w:pPr>
            <w:r w:rsidRPr="00147372">
              <w:t>Пол из керамогранитной плитки, с гидроизоляцией, с утеплением (общей толщиной 100мм):</w:t>
            </w:r>
          </w:p>
          <w:p w14:paraId="339B1C06" w14:textId="77777777" w:rsidR="00685F92" w:rsidRPr="00147372" w:rsidRDefault="00685F92" w:rsidP="00685F92">
            <w:pPr>
              <w:jc w:val="both"/>
            </w:pPr>
          </w:p>
          <w:p w14:paraId="2B3E8FC0" w14:textId="35EAB7BB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>Керамогранитная плитка 300х300х8 – матовая, класс истирания 5-й, Коэффициент противоскольжения R11. Затирка швов по типу CERESIT 40 AQUASTATIC в тон плитки</w:t>
            </w:r>
          </w:p>
          <w:p w14:paraId="1A1D791E" w14:textId="05E344FB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>Клеевой раствор CERESIT СМ 11 - 5 мм</w:t>
            </w:r>
          </w:p>
          <w:p w14:paraId="77BC287F" w14:textId="4C4B34B9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>Обмазочная полимерцементная гидроизоляция по типу CERESIT CR65 (завести на стену на 300мм)- 2 мм</w:t>
            </w:r>
          </w:p>
          <w:p w14:paraId="086A7D9C" w14:textId="3C6FE71E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>Грунтовка по типу " CERESIT CT 17 супер"</w:t>
            </w:r>
          </w:p>
          <w:p w14:paraId="78618BAE" w14:textId="4ECC64B7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>Цементно-песчаная стяжка М150, армированная сеткой из 5Вр1 ГОСТ 6727-80 (ячейка 150х150мм) - 55 мм</w:t>
            </w:r>
          </w:p>
          <w:p w14:paraId="51389363" w14:textId="60142544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 xml:space="preserve">ПЭ пленка 200мкм,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100мм - 1 слой</w:t>
            </w:r>
          </w:p>
          <w:p w14:paraId="027B1C81" w14:textId="507DF30B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>Утеплитель - LOGICPIR Пол ФЛ/ФЛ или аналог - 30 мм</w:t>
            </w:r>
          </w:p>
          <w:p w14:paraId="16904E79" w14:textId="52CBFDCB" w:rsidR="00685F92" w:rsidRPr="00147372" w:rsidRDefault="00685F92" w:rsidP="00685F92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147372">
              <w:t xml:space="preserve">ПЭ пленка 200 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 мм - 1 слой</w:t>
            </w:r>
          </w:p>
        </w:tc>
        <w:tc>
          <w:tcPr>
            <w:tcW w:w="1276" w:type="dxa"/>
            <w:vAlign w:val="center"/>
          </w:tcPr>
          <w:p w14:paraId="391F3EB1" w14:textId="4879AA9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EB4D1C1" w14:textId="12341B3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39,88</w:t>
            </w:r>
          </w:p>
        </w:tc>
        <w:tc>
          <w:tcPr>
            <w:tcW w:w="4536" w:type="dxa"/>
            <w:vAlign w:val="center"/>
          </w:tcPr>
          <w:p w14:paraId="79DFE7EC" w14:textId="6A1A62E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1DD15108" w14:textId="5E3428A9" w:rsidR="00685F92" w:rsidRPr="00147372" w:rsidRDefault="00685F92" w:rsidP="00685F92">
            <w:pPr>
              <w:pStyle w:val="aff1"/>
              <w:ind w:left="0"/>
              <w:jc w:val="center"/>
              <w:rPr>
                <w:color w:val="0070C0"/>
              </w:rPr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1CB47F0F" w14:textId="77777777" w:rsidTr="00394B26">
        <w:tc>
          <w:tcPr>
            <w:tcW w:w="1281" w:type="dxa"/>
            <w:vAlign w:val="center"/>
          </w:tcPr>
          <w:p w14:paraId="6F47F333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649D6C0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F9D874" w14:textId="4BD9DEF3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П-4</w:t>
            </w:r>
            <w:r>
              <w:t>.1</w:t>
            </w:r>
            <w:r w:rsidRPr="00147372">
              <w:t>*</w:t>
            </w:r>
          </w:p>
          <w:p w14:paraId="2C9B9A42" w14:textId="77777777" w:rsidR="00685F92" w:rsidRPr="00147372" w:rsidRDefault="00685F92" w:rsidP="00685F92">
            <w:pPr>
              <w:jc w:val="both"/>
            </w:pPr>
            <w:r w:rsidRPr="00147372">
              <w:t>Черновой пол за облицовками без отделки плиткой (общей толщиной 85 мм):</w:t>
            </w:r>
          </w:p>
          <w:p w14:paraId="1B3F381D" w14:textId="77777777" w:rsidR="00685F92" w:rsidRPr="00147372" w:rsidRDefault="00685F92" w:rsidP="00685F92">
            <w:pPr>
              <w:jc w:val="both"/>
            </w:pPr>
          </w:p>
          <w:p w14:paraId="68799178" w14:textId="7ED88CC9" w:rsidR="00685F92" w:rsidRPr="00147372" w:rsidRDefault="00685F92" w:rsidP="00685F92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147372">
              <w:t>Грунтовка по типу " CERESIT CT 17 супер"</w:t>
            </w:r>
          </w:p>
          <w:p w14:paraId="1ACE8AFA" w14:textId="25E36461" w:rsidR="00685F92" w:rsidRPr="00147372" w:rsidRDefault="00685F92" w:rsidP="00685F92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147372">
              <w:t>Цементно-песчаная стяжка М150, армированная сеткой из 5Вр1 ГОСТ 6727-80 (ячейка 150х150мм) - 55 мм</w:t>
            </w:r>
          </w:p>
          <w:p w14:paraId="00B65F42" w14:textId="686998EA" w:rsidR="00685F92" w:rsidRPr="00147372" w:rsidRDefault="00685F92" w:rsidP="00685F92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147372">
              <w:t xml:space="preserve">ПЭ пленка 200мкм,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100мм - 1 слой</w:t>
            </w:r>
          </w:p>
          <w:p w14:paraId="6F71108F" w14:textId="73ABF56D" w:rsidR="00685F92" w:rsidRPr="00147372" w:rsidRDefault="00685F92" w:rsidP="00685F92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147372">
              <w:t>Утеплитель - LOGICPIR Пол ФЛ/ФЛ или аналог - 30 мм</w:t>
            </w:r>
          </w:p>
          <w:p w14:paraId="49C05AE4" w14:textId="3640FC6E" w:rsidR="00685F92" w:rsidRPr="00147372" w:rsidRDefault="00685F92" w:rsidP="00685F92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147372">
              <w:t xml:space="preserve">ПЭ пленка 200 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 мм - 1 слой</w:t>
            </w:r>
          </w:p>
        </w:tc>
        <w:tc>
          <w:tcPr>
            <w:tcW w:w="1276" w:type="dxa"/>
            <w:vAlign w:val="center"/>
          </w:tcPr>
          <w:p w14:paraId="736BC02E" w14:textId="1D63D09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lastRenderedPageBreak/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7B89F5F" w14:textId="6DD850D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1,02</w:t>
            </w:r>
          </w:p>
        </w:tc>
        <w:tc>
          <w:tcPr>
            <w:tcW w:w="4536" w:type="dxa"/>
            <w:vAlign w:val="center"/>
          </w:tcPr>
          <w:p w14:paraId="50C6C053" w14:textId="1208C55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73CD0E8F" w14:textId="6D5F1379" w:rsidR="00685F92" w:rsidRPr="00147372" w:rsidRDefault="00685F92" w:rsidP="00685F92">
            <w:pPr>
              <w:pStyle w:val="aff1"/>
              <w:ind w:left="0"/>
              <w:jc w:val="center"/>
              <w:rPr>
                <w:color w:val="0070C0"/>
              </w:rPr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9BA4A86" w14:textId="77777777" w:rsidTr="00394B26">
        <w:tc>
          <w:tcPr>
            <w:tcW w:w="1281" w:type="dxa"/>
            <w:vAlign w:val="center"/>
          </w:tcPr>
          <w:p w14:paraId="69324CC8" w14:textId="049E6FD6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9B87251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7A23544" w14:textId="1D1085F9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П-5</w:t>
            </w:r>
          </w:p>
          <w:p w14:paraId="5A7326BF" w14:textId="77777777" w:rsidR="00685F92" w:rsidRPr="00147372" w:rsidRDefault="00685F92" w:rsidP="00685F92">
            <w:r w:rsidRPr="00147372">
              <w:t>Пол с покрытием из гомогенного линолеума.</w:t>
            </w:r>
          </w:p>
          <w:p w14:paraId="4950FD89" w14:textId="77777777" w:rsidR="00685F92" w:rsidRPr="00147372" w:rsidRDefault="00685F92" w:rsidP="00685F92"/>
          <w:p w14:paraId="0EA243EF" w14:textId="61C2F65E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Гомогенное виниловое покрытие - 2 мм;</w:t>
            </w:r>
          </w:p>
          <w:p w14:paraId="0214D370" w14:textId="366835BD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Клеевой состав для линолеума;</w:t>
            </w:r>
          </w:p>
          <w:p w14:paraId="74001839" w14:textId="2FC3183B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Грунтовка водно-дисперсионная глубокого проникновения по типу CERESIT СТ 17;</w:t>
            </w:r>
          </w:p>
          <w:p w14:paraId="42AE26D0" w14:textId="7ACAC251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 xml:space="preserve">Выравнивающая смесь для пола по типу </w:t>
            </w:r>
            <w:proofErr w:type="spellStart"/>
            <w:r w:rsidRPr="00147372">
              <w:t>Ceresit</w:t>
            </w:r>
            <w:proofErr w:type="spellEnd"/>
            <w:r w:rsidRPr="00147372">
              <w:t xml:space="preserve"> CN 178 -10мм;</w:t>
            </w:r>
          </w:p>
          <w:p w14:paraId="2E13DDE5" w14:textId="1CB4768B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Грунтовка водно-дисперсионная глубокого проникновения по типу CERESIT СТ 17;</w:t>
            </w:r>
          </w:p>
          <w:p w14:paraId="4B3455FC" w14:textId="18DBDDAB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 xml:space="preserve">Цементно-песчаная стяжка М150, </w:t>
            </w:r>
            <w:proofErr w:type="spellStart"/>
            <w:r w:rsidRPr="00147372">
              <w:t>арм</w:t>
            </w:r>
            <w:proofErr w:type="spellEnd"/>
            <w:r w:rsidRPr="00147372">
              <w:t>. сеткой Вр-1 150х150х4 - 58 мм</w:t>
            </w:r>
          </w:p>
          <w:p w14:paraId="31D37C70" w14:textId="647B7E39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ПЭ пленка 200 мкм, внахлест 100 мм - 1 слой;</w:t>
            </w:r>
          </w:p>
          <w:p w14:paraId="1959B100" w14:textId="6FEA50F4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Утеплитель - LOGICPIR Пол ФЛ/ФЛ или аналог - 30 мм</w:t>
            </w:r>
          </w:p>
          <w:p w14:paraId="44066937" w14:textId="783BC3BA" w:rsidR="00685F92" w:rsidRPr="00147372" w:rsidRDefault="00685F92" w:rsidP="00685F92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147372">
              <w:t>ПЭ пленка 200 мкм, внахлест 100 мм - 1 слой</w:t>
            </w:r>
          </w:p>
        </w:tc>
        <w:tc>
          <w:tcPr>
            <w:tcW w:w="1276" w:type="dxa"/>
            <w:vAlign w:val="center"/>
          </w:tcPr>
          <w:p w14:paraId="44FF2A03" w14:textId="7569C40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BFB966D" w14:textId="3EA5E5B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244,04</w:t>
            </w:r>
          </w:p>
        </w:tc>
        <w:tc>
          <w:tcPr>
            <w:tcW w:w="4536" w:type="dxa"/>
            <w:vAlign w:val="center"/>
          </w:tcPr>
          <w:p w14:paraId="4DC68533" w14:textId="50F0491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53F0D8CE" w14:textId="46D0261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665DB96" w14:textId="77777777" w:rsidTr="00394B26">
        <w:tc>
          <w:tcPr>
            <w:tcW w:w="1281" w:type="dxa"/>
            <w:vAlign w:val="center"/>
          </w:tcPr>
          <w:p w14:paraId="5C6C6E53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6D13BCC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16458FE" w14:textId="1B13F037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П-5*</w:t>
            </w:r>
          </w:p>
          <w:p w14:paraId="21B6DB12" w14:textId="77777777" w:rsidR="00685F92" w:rsidRPr="00147372" w:rsidRDefault="00685F92" w:rsidP="00685F92">
            <w:pPr>
              <w:jc w:val="both"/>
            </w:pPr>
            <w:r w:rsidRPr="00147372">
              <w:t>Черновой пол за облицовками без отделки линолеумом (общей толщиной 98 мм):</w:t>
            </w:r>
          </w:p>
          <w:p w14:paraId="731AFB95" w14:textId="77777777" w:rsidR="00685F92" w:rsidRPr="00147372" w:rsidRDefault="00685F92" w:rsidP="00685F92">
            <w:pPr>
              <w:jc w:val="both"/>
            </w:pPr>
          </w:p>
          <w:p w14:paraId="7EFF105C" w14:textId="68554F5E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>Грунтовка водно-дисперсионная глубокого проникновения по типу CERESIT СТ17;</w:t>
            </w:r>
          </w:p>
          <w:p w14:paraId="1A239CEC" w14:textId="3BFF280C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 xml:space="preserve">Выравнивающая смесь для пола по типу </w:t>
            </w:r>
            <w:proofErr w:type="spellStart"/>
            <w:r w:rsidRPr="00147372">
              <w:t>Ceresit</w:t>
            </w:r>
            <w:proofErr w:type="spellEnd"/>
            <w:r w:rsidRPr="00147372">
              <w:t xml:space="preserve"> CN 178 -10мм;</w:t>
            </w:r>
          </w:p>
          <w:p w14:paraId="6347DB2E" w14:textId="22A84471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>Грунтовка водно-дисперсионная глубокого проникновения по типу CERESIT СТ17;</w:t>
            </w:r>
          </w:p>
          <w:p w14:paraId="56B05E8F" w14:textId="360AC162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 xml:space="preserve">Цементно-песчаная стяжка М150, </w:t>
            </w:r>
            <w:proofErr w:type="spellStart"/>
            <w:r w:rsidRPr="00147372">
              <w:t>арм</w:t>
            </w:r>
            <w:proofErr w:type="spellEnd"/>
            <w:r w:rsidRPr="00147372">
              <w:t>. сеткой Вр-1 150х150х4 - 58 мм</w:t>
            </w:r>
          </w:p>
          <w:p w14:paraId="47286E8A" w14:textId="7433330D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>ПЭ пленка 200 мкм, внахлест 100 мм - 1 слой;</w:t>
            </w:r>
          </w:p>
          <w:p w14:paraId="75256EC2" w14:textId="1706F01C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>Утеплитель - LOGICPIR Пол ФЛ/ФЛ или аналог - 30 мм</w:t>
            </w:r>
          </w:p>
          <w:p w14:paraId="63EFCC30" w14:textId="5AA7F751" w:rsidR="00685F92" w:rsidRPr="00147372" w:rsidRDefault="00685F92" w:rsidP="00685F92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147372">
              <w:t>ПЭ пленка 200 мкм, внахлест 100 мм - 1 слой</w:t>
            </w:r>
          </w:p>
        </w:tc>
        <w:tc>
          <w:tcPr>
            <w:tcW w:w="1276" w:type="dxa"/>
            <w:vAlign w:val="center"/>
          </w:tcPr>
          <w:p w14:paraId="0179276E" w14:textId="4D0D802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FEA6035" w14:textId="19FAF7F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6,58</w:t>
            </w:r>
          </w:p>
        </w:tc>
        <w:tc>
          <w:tcPr>
            <w:tcW w:w="4536" w:type="dxa"/>
            <w:vAlign w:val="center"/>
          </w:tcPr>
          <w:p w14:paraId="7D79A266" w14:textId="74DCA4C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3E5823E5" w14:textId="6BA7070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58C3C5C" w14:textId="77777777" w:rsidTr="00394B26">
        <w:tc>
          <w:tcPr>
            <w:tcW w:w="1281" w:type="dxa"/>
            <w:vAlign w:val="center"/>
          </w:tcPr>
          <w:p w14:paraId="756B0F7A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73D9EC1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0BC08D3" w14:textId="377538E5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П-5.1</w:t>
            </w:r>
          </w:p>
          <w:p w14:paraId="5C0704A9" w14:textId="77777777" w:rsidR="00685F92" w:rsidRPr="00147372" w:rsidRDefault="00685F92" w:rsidP="00685F92">
            <w:pPr>
              <w:jc w:val="both"/>
            </w:pPr>
            <w:r w:rsidRPr="00147372">
              <w:t>Пол с покрытием из гомогенного линолеума (общей толщиной 50 мм):</w:t>
            </w:r>
          </w:p>
          <w:p w14:paraId="294DABB0" w14:textId="77777777" w:rsidR="00685F92" w:rsidRPr="00147372" w:rsidRDefault="00685F92" w:rsidP="00685F92">
            <w:pPr>
              <w:jc w:val="both"/>
            </w:pPr>
          </w:p>
          <w:p w14:paraId="144AB83E" w14:textId="71C0B209" w:rsidR="00685F92" w:rsidRPr="00147372" w:rsidRDefault="00685F92" w:rsidP="00685F92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147372">
              <w:t>Гомогенное виниловое покрытие - 2 мм;</w:t>
            </w:r>
          </w:p>
          <w:p w14:paraId="118ADBC6" w14:textId="699F0AB7" w:rsidR="00685F92" w:rsidRPr="00147372" w:rsidRDefault="00685F92" w:rsidP="00685F92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147372">
              <w:t>Клеевой состав для линолеума - 2 мм;</w:t>
            </w:r>
          </w:p>
          <w:p w14:paraId="171DE5B7" w14:textId="3C894D94" w:rsidR="00685F92" w:rsidRPr="00147372" w:rsidRDefault="00685F92" w:rsidP="00685F92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147372">
              <w:t>Грунтовка водно-дисперсионная глубокого проникновения по типу CERESIT СТ17;</w:t>
            </w:r>
          </w:p>
          <w:p w14:paraId="71026C74" w14:textId="663F49A8" w:rsidR="00685F92" w:rsidRPr="00147372" w:rsidRDefault="00685F92" w:rsidP="00685F92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147372">
              <w:t xml:space="preserve">Выравнивающая смесь для пола по типу </w:t>
            </w:r>
            <w:proofErr w:type="spellStart"/>
            <w:r w:rsidRPr="00147372">
              <w:t>Ceresit</w:t>
            </w:r>
            <w:proofErr w:type="spellEnd"/>
            <w:r w:rsidRPr="00147372">
              <w:t xml:space="preserve"> CN 178 -10мм;</w:t>
            </w:r>
          </w:p>
          <w:p w14:paraId="05078938" w14:textId="68A0C606" w:rsidR="00685F92" w:rsidRPr="00147372" w:rsidRDefault="00685F92" w:rsidP="00685F92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147372">
              <w:t>Грунтовка водно-дисперсионная глубокого проникновения по типу CERESIT СТ17;</w:t>
            </w:r>
          </w:p>
          <w:p w14:paraId="02000717" w14:textId="1C0354C2" w:rsidR="00685F92" w:rsidRPr="00147372" w:rsidRDefault="00685F92" w:rsidP="00685F92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147372">
              <w:t xml:space="preserve">Цементно-песчаная стяжка М150, </w:t>
            </w:r>
            <w:proofErr w:type="spellStart"/>
            <w:r w:rsidRPr="00147372">
              <w:t>арм</w:t>
            </w:r>
            <w:proofErr w:type="spellEnd"/>
            <w:r w:rsidRPr="00147372">
              <w:t>. сеткой Вр-1 150х150х4 - 36 мм</w:t>
            </w:r>
          </w:p>
        </w:tc>
        <w:tc>
          <w:tcPr>
            <w:tcW w:w="1276" w:type="dxa"/>
            <w:vAlign w:val="center"/>
          </w:tcPr>
          <w:p w14:paraId="561CC0F1" w14:textId="5C8937F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822B140" w14:textId="44A14B8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55,19</w:t>
            </w:r>
          </w:p>
        </w:tc>
        <w:tc>
          <w:tcPr>
            <w:tcW w:w="4536" w:type="dxa"/>
            <w:vAlign w:val="center"/>
          </w:tcPr>
          <w:p w14:paraId="55F6AA9B" w14:textId="04F28E6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72FBEBA6" w14:textId="1D920AD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294DE439" w14:textId="77777777" w:rsidTr="00394B26">
        <w:tc>
          <w:tcPr>
            <w:tcW w:w="1281" w:type="dxa"/>
            <w:vAlign w:val="center"/>
          </w:tcPr>
          <w:p w14:paraId="7EAC1D3C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BEA7C5C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EF0B22D" w14:textId="27147120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П-5.1*</w:t>
            </w:r>
          </w:p>
          <w:p w14:paraId="18C01E84" w14:textId="77777777" w:rsidR="00685F92" w:rsidRPr="00147372" w:rsidRDefault="00685F92" w:rsidP="00685F92">
            <w:pPr>
              <w:jc w:val="both"/>
            </w:pPr>
            <w:r w:rsidRPr="00147372">
              <w:t>Черновой пол без отделки линолеумом (общей толщиной 46 мм):</w:t>
            </w:r>
          </w:p>
          <w:p w14:paraId="058C69AA" w14:textId="77777777" w:rsidR="00685F92" w:rsidRPr="00147372" w:rsidRDefault="00685F92" w:rsidP="00685F92">
            <w:pPr>
              <w:jc w:val="both"/>
            </w:pPr>
          </w:p>
          <w:p w14:paraId="1D5F5FA2" w14:textId="14CA8395" w:rsidR="00685F92" w:rsidRPr="00147372" w:rsidRDefault="00685F92" w:rsidP="00685F92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147372">
              <w:t>Грунтовка водно-дисперсионная глубокого проникновения по типу CERESIT СТ17;</w:t>
            </w:r>
          </w:p>
          <w:p w14:paraId="6EE48DBC" w14:textId="57CA5062" w:rsidR="00685F92" w:rsidRPr="00147372" w:rsidRDefault="00685F92" w:rsidP="00685F92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147372">
              <w:t xml:space="preserve">Выравнивающая смесь для пола по типу </w:t>
            </w:r>
            <w:proofErr w:type="spellStart"/>
            <w:r w:rsidRPr="00147372">
              <w:t>Ceresit</w:t>
            </w:r>
            <w:proofErr w:type="spellEnd"/>
            <w:r w:rsidRPr="00147372">
              <w:t xml:space="preserve"> CN 178 -10мм;</w:t>
            </w:r>
          </w:p>
          <w:p w14:paraId="511E54DD" w14:textId="6C5D1E9D" w:rsidR="00685F92" w:rsidRPr="00147372" w:rsidRDefault="00685F92" w:rsidP="00685F92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147372">
              <w:t>Грунтовка водно-дисперсионная глубокого проникновения по типу CERESIT СТ17;</w:t>
            </w:r>
          </w:p>
          <w:p w14:paraId="5DB1AF1C" w14:textId="6CDC64BC" w:rsidR="00685F92" w:rsidRPr="00147372" w:rsidRDefault="00685F92" w:rsidP="00685F92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147372">
              <w:t xml:space="preserve">Цементно-песчаная стяжка М150, </w:t>
            </w:r>
            <w:proofErr w:type="spellStart"/>
            <w:r w:rsidRPr="00147372">
              <w:t>арм</w:t>
            </w:r>
            <w:proofErr w:type="spellEnd"/>
            <w:r w:rsidRPr="00147372">
              <w:t>. сеткой Вр-1 150х150х4 - 36 мм</w:t>
            </w:r>
          </w:p>
        </w:tc>
        <w:tc>
          <w:tcPr>
            <w:tcW w:w="1276" w:type="dxa"/>
            <w:vAlign w:val="center"/>
          </w:tcPr>
          <w:p w14:paraId="0497AF46" w14:textId="72C3B34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A2BCBB3" w14:textId="3A19682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0,48</w:t>
            </w:r>
          </w:p>
        </w:tc>
        <w:tc>
          <w:tcPr>
            <w:tcW w:w="4536" w:type="dxa"/>
            <w:vAlign w:val="center"/>
          </w:tcPr>
          <w:p w14:paraId="0D325F82" w14:textId="06B67EC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6086AAA8" w14:textId="2265D183" w:rsidR="00685F92" w:rsidRPr="00147372" w:rsidRDefault="00685F92" w:rsidP="00685F92">
            <w:pPr>
              <w:pStyle w:val="aff1"/>
              <w:ind w:left="0"/>
              <w:jc w:val="center"/>
              <w:rPr>
                <w:color w:val="0070C0"/>
              </w:rPr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298C097A" w14:textId="77777777" w:rsidTr="00394B26">
        <w:tc>
          <w:tcPr>
            <w:tcW w:w="1281" w:type="dxa"/>
            <w:vAlign w:val="center"/>
          </w:tcPr>
          <w:p w14:paraId="5AC9E1E7" w14:textId="4D3510BA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DEC31FD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242DFF2" w14:textId="56449A7C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П-6</w:t>
            </w:r>
          </w:p>
          <w:p w14:paraId="5E46C479" w14:textId="70476BDF" w:rsidR="00685F92" w:rsidRPr="00147372" w:rsidRDefault="00685F92" w:rsidP="00685F92">
            <w:r w:rsidRPr="00147372">
              <w:t xml:space="preserve">Система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1273:</w:t>
            </w:r>
          </w:p>
          <w:p w14:paraId="2ACC5D96" w14:textId="77777777" w:rsidR="00685F92" w:rsidRPr="00147372" w:rsidRDefault="00685F92" w:rsidP="00685F92"/>
          <w:p w14:paraId="64C49DAF" w14:textId="096473BE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t xml:space="preserve">Финишный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TC 441 – двухкомпонентный прозрачный полиуретановый матовый лак, стойкий к свету и УФ-излучению (расход 0,12 – 0,15 кг/м2);</w:t>
            </w:r>
          </w:p>
          <w:p w14:paraId="5BEC3A6F" w14:textId="7D38C39F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lastRenderedPageBreak/>
              <w:t xml:space="preserve">Основной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373 - двухкомпонентный </w:t>
            </w:r>
            <w:proofErr w:type="spellStart"/>
            <w:r w:rsidRPr="00147372">
              <w:t>самонивелирующийся</w:t>
            </w:r>
            <w:proofErr w:type="spellEnd"/>
            <w:r w:rsidRPr="00147372">
              <w:t xml:space="preserve"> цветной эпоксидный состав без летучих растворителей. Расход - 0,4–0,6 кг/м2;</w:t>
            </w:r>
          </w:p>
          <w:p w14:paraId="28CA5A14" w14:textId="673EE7FD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t>Присыпка - сухой кварцевый песок фракции 0,4-0,8 мм (расход 0,7-0,8 кг/м2);</w:t>
            </w:r>
          </w:p>
          <w:p w14:paraId="02105EF7" w14:textId="77777777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t xml:space="preserve">Двухкомпонентная эпоксидная грунтовка для сухих бетонных оснований, без растворителей -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604;</w:t>
            </w:r>
          </w:p>
          <w:p w14:paraId="108AA46C" w14:textId="1CEE380B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t>Master Top 558 - двухкомпонентный цементный состав для устройства быстротвердеющих высокопрочных стяжек, толщина слоя - 58мм;</w:t>
            </w:r>
          </w:p>
          <w:p w14:paraId="31D26C85" w14:textId="039E8466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t xml:space="preserve">ПЭ пленка 200 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 мм - 1 слой;</w:t>
            </w:r>
          </w:p>
          <w:p w14:paraId="39466CEF" w14:textId="2A7CD51F" w:rsidR="00685F92" w:rsidRPr="00147372" w:rsidRDefault="00685F92" w:rsidP="00685F92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147372">
              <w:t>Утеплитель - экструдированный пенополистирол по типу STYROFOAM или аналог - 40 мм</w:t>
            </w:r>
          </w:p>
        </w:tc>
        <w:tc>
          <w:tcPr>
            <w:tcW w:w="1276" w:type="dxa"/>
            <w:vAlign w:val="center"/>
          </w:tcPr>
          <w:p w14:paraId="5DCDE53D" w14:textId="07C694A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lastRenderedPageBreak/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EE03BE3" w14:textId="624936C0" w:rsidR="00685F92" w:rsidRPr="00E84EAF" w:rsidRDefault="00685F92" w:rsidP="00685F92">
            <w:pPr>
              <w:pStyle w:val="aff1"/>
              <w:ind w:left="0"/>
              <w:jc w:val="center"/>
              <w:rPr>
                <w:color w:val="FF0000"/>
              </w:rPr>
            </w:pPr>
            <w:r w:rsidRPr="00FC0A86">
              <w:t>127,44</w:t>
            </w:r>
          </w:p>
        </w:tc>
        <w:tc>
          <w:tcPr>
            <w:tcW w:w="4536" w:type="dxa"/>
            <w:vAlign w:val="center"/>
          </w:tcPr>
          <w:p w14:paraId="3B664E6E" w14:textId="630E454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5EDB9911" w14:textId="3F0C4D3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8B69629" w14:textId="77777777" w:rsidTr="00394B26">
        <w:tc>
          <w:tcPr>
            <w:tcW w:w="1281" w:type="dxa"/>
            <w:vAlign w:val="center"/>
          </w:tcPr>
          <w:p w14:paraId="5A18C6BC" w14:textId="07CF7AF4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38CEDB2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80072F5" w14:textId="3212EF1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П-7</w:t>
            </w:r>
          </w:p>
          <w:p w14:paraId="0A914FC9" w14:textId="03AE8F3D" w:rsidR="00685F92" w:rsidRPr="00147372" w:rsidRDefault="00685F92" w:rsidP="00685F92">
            <w:r w:rsidRPr="00147372">
              <w:t>Пол из керамогранитной плитки, с гидроизоляцией, с уклоном к трапам (общей толщиной 100мм):</w:t>
            </w:r>
          </w:p>
          <w:p w14:paraId="4A1E2583" w14:textId="3D5B2188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>Керамогранитная плитка 300х300х8 – матовая, класс истирания 5-й, Коэффициент противоскольжения R11. Затирка швов по типу CERESIT 40 AQUASTATIC в тон плитки</w:t>
            </w:r>
          </w:p>
          <w:p w14:paraId="0191FC8B" w14:textId="63D9D5BA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>Клеевой раствор CERESIT СМ 11 -5мм</w:t>
            </w:r>
          </w:p>
          <w:p w14:paraId="58920DD4" w14:textId="71EBC17D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>Обмазочная полимерцементная гидроизоляция по типу CERESIT CR65 (завести на стену на 300мм) - 2мм</w:t>
            </w:r>
          </w:p>
          <w:p w14:paraId="762953BB" w14:textId="64C487B8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>Грунтовка по типу " CERESIT CT 17 супер"</w:t>
            </w:r>
          </w:p>
          <w:p w14:paraId="2A7E30CF" w14:textId="083D7789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>Цементно-песчаная стяжка М150, армированная сеткой из 5Вр1 ГОСТ 6727-80 (ячейка 150х150мм) – 40...55мм</w:t>
            </w:r>
          </w:p>
          <w:p w14:paraId="38FCFAC4" w14:textId="124BC04A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 xml:space="preserve">ПЭ пленка 200мкм,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100мм - 1 слой</w:t>
            </w:r>
          </w:p>
          <w:p w14:paraId="040BE793" w14:textId="598F7CC5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 xml:space="preserve">Утеплитель – </w:t>
            </w:r>
            <w:r w:rsidRPr="00147372">
              <w:rPr>
                <w:lang w:val="en-US"/>
              </w:rPr>
              <w:t>LOGICPIR</w:t>
            </w:r>
            <w:r w:rsidRPr="00147372">
              <w:t xml:space="preserve"> Пол ФЛ/ФЛ или аналог – 30 мм</w:t>
            </w:r>
          </w:p>
          <w:p w14:paraId="50877F82" w14:textId="467C6388" w:rsidR="00685F92" w:rsidRPr="00147372" w:rsidRDefault="00685F92" w:rsidP="00685F92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147372">
              <w:t xml:space="preserve">ПЭ пленка 200мкм, </w:t>
            </w:r>
            <w:proofErr w:type="spellStart"/>
            <w:r w:rsidRPr="00147372">
              <w:t>нахлест</w:t>
            </w:r>
            <w:proofErr w:type="spellEnd"/>
            <w:r w:rsidRPr="00147372">
              <w:t xml:space="preserve"> 100мм - 1 слой</w:t>
            </w:r>
          </w:p>
        </w:tc>
        <w:tc>
          <w:tcPr>
            <w:tcW w:w="1276" w:type="dxa"/>
            <w:vAlign w:val="center"/>
          </w:tcPr>
          <w:p w14:paraId="793380C1" w14:textId="6AB4982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7DF66D8" w14:textId="4A900DD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24,27</w:t>
            </w:r>
          </w:p>
        </w:tc>
        <w:tc>
          <w:tcPr>
            <w:tcW w:w="4536" w:type="dxa"/>
            <w:vAlign w:val="center"/>
          </w:tcPr>
          <w:p w14:paraId="60795AB0" w14:textId="1A42CB2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2A98F332" w14:textId="27A8F4B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2871E61E" w14:textId="77777777" w:rsidTr="00394B26">
        <w:tc>
          <w:tcPr>
            <w:tcW w:w="1281" w:type="dxa"/>
            <w:vAlign w:val="center"/>
          </w:tcPr>
          <w:p w14:paraId="59B17E50" w14:textId="1F7B206B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947B4CF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5443FCB" w14:textId="7BB030A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пола марки П-9</w:t>
            </w:r>
          </w:p>
          <w:p w14:paraId="0C32D383" w14:textId="115A1BDC" w:rsidR="00685F92" w:rsidRPr="00147372" w:rsidRDefault="00685F92" w:rsidP="00685F92">
            <w:r w:rsidRPr="00147372">
              <w:t xml:space="preserve">Система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1221 F (общей толщиной ~1.2 мм):</w:t>
            </w:r>
          </w:p>
          <w:p w14:paraId="1E578E27" w14:textId="77777777" w:rsidR="00685F92" w:rsidRPr="00147372" w:rsidRDefault="00685F92" w:rsidP="00685F92"/>
          <w:p w14:paraId="31EA5ED0" w14:textId="5981529F" w:rsidR="00685F92" w:rsidRPr="00147372" w:rsidRDefault="00685F92" w:rsidP="00685F92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147372">
              <w:t xml:space="preserve">Финишный слой </w:t>
            </w:r>
            <w:proofErr w:type="spellStart"/>
            <w:r w:rsidRPr="00147372">
              <w:t>MasterTop</w:t>
            </w:r>
            <w:proofErr w:type="spellEnd"/>
            <w:r w:rsidRPr="00147372">
              <w:t xml:space="preserve"> BC 307 - двухкомпонентный прозрачный светостойкий эпоксидный финишный состав, без летучих растворителей (расход 0,5-0,65 кг/м2);</w:t>
            </w:r>
          </w:p>
          <w:p w14:paraId="14E90A28" w14:textId="7B4F4880" w:rsidR="00685F92" w:rsidRPr="00147372" w:rsidRDefault="00685F92" w:rsidP="00685F92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147372">
              <w:t>Засыпка - декоративные цветные флоки фракции 3-5 мм (расход 0,3-0,35 кг/м2);</w:t>
            </w:r>
          </w:p>
          <w:p w14:paraId="4B375189" w14:textId="01063249" w:rsidR="00685F92" w:rsidRPr="00147372" w:rsidRDefault="00685F92" w:rsidP="00685F92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147372">
              <w:t>Основной слой Master Top ВС 307 - двухкомпонентный цветной эпоксидный состав, без растворителей (расход 0,5-0,6 кг/м2);</w:t>
            </w:r>
          </w:p>
          <w:p w14:paraId="1EF01256" w14:textId="5D26F5A3" w:rsidR="00685F92" w:rsidRPr="00147372" w:rsidRDefault="00685F92" w:rsidP="00685F92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147372">
              <w:t>Master Top Р 622 - двухкомпонентная эпоксидная грунтовка нормального отверждения для сухих и свежих бетонных оснований с повышенной влажностью, без растворителей</w:t>
            </w:r>
          </w:p>
        </w:tc>
        <w:tc>
          <w:tcPr>
            <w:tcW w:w="1276" w:type="dxa"/>
            <w:vAlign w:val="center"/>
          </w:tcPr>
          <w:p w14:paraId="7AFC3C5D" w14:textId="215A259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9A4B4CC" w14:textId="5DC8384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52,03</w:t>
            </w:r>
          </w:p>
        </w:tc>
        <w:tc>
          <w:tcPr>
            <w:tcW w:w="4536" w:type="dxa"/>
            <w:vAlign w:val="center"/>
          </w:tcPr>
          <w:p w14:paraId="7EB8B712" w14:textId="29877FE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0F5419E4" w14:textId="4607ADF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B78186C" w14:textId="77777777" w:rsidTr="00DE5855">
        <w:tc>
          <w:tcPr>
            <w:tcW w:w="1281" w:type="dxa"/>
            <w:vAlign w:val="center"/>
          </w:tcPr>
          <w:p w14:paraId="0C7E130C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BAD59DF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245DA7CA" w14:textId="167AADB0" w:rsidR="00685F92" w:rsidRPr="00147372" w:rsidRDefault="00685F92" w:rsidP="00685F92">
            <w:pPr>
              <w:pStyle w:val="aff1"/>
              <w:ind w:left="0"/>
            </w:pPr>
            <w:r w:rsidRPr="00147372">
              <w:t>Устройство плинтусов ПВХ</w:t>
            </w:r>
          </w:p>
        </w:tc>
        <w:tc>
          <w:tcPr>
            <w:tcW w:w="1276" w:type="dxa"/>
            <w:vAlign w:val="center"/>
          </w:tcPr>
          <w:p w14:paraId="37FAB9D0" w14:textId="6594B3C8" w:rsidR="00685F92" w:rsidRPr="00147372" w:rsidRDefault="00685F92" w:rsidP="00685F92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28B73AB4" w14:textId="66D365A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202,08</w:t>
            </w:r>
          </w:p>
        </w:tc>
        <w:tc>
          <w:tcPr>
            <w:tcW w:w="4536" w:type="dxa"/>
            <w:vAlign w:val="center"/>
          </w:tcPr>
          <w:p w14:paraId="1853D293" w14:textId="75C9704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62C21A4E" w14:textId="760AE6B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61EB2D74" w14:textId="77777777" w:rsidTr="00DE5855">
        <w:tc>
          <w:tcPr>
            <w:tcW w:w="1281" w:type="dxa"/>
            <w:vAlign w:val="center"/>
          </w:tcPr>
          <w:p w14:paraId="311EC5AD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49245B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7A88EBA5" w14:textId="0D820592" w:rsidR="00685F92" w:rsidRPr="00147372" w:rsidRDefault="00685F92" w:rsidP="00685F92">
            <w:pPr>
              <w:pStyle w:val="aff1"/>
              <w:ind w:left="0"/>
            </w:pPr>
            <w:r w:rsidRPr="00147372">
              <w:t>Устройство керамогранитных плинтусов</w:t>
            </w:r>
          </w:p>
        </w:tc>
        <w:tc>
          <w:tcPr>
            <w:tcW w:w="1276" w:type="dxa"/>
            <w:vAlign w:val="center"/>
          </w:tcPr>
          <w:p w14:paraId="71C5104D" w14:textId="49562CF6" w:rsidR="00685F92" w:rsidRPr="00147372" w:rsidRDefault="00685F92" w:rsidP="00685F92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300F4173" w14:textId="7ABA2E1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55,01</w:t>
            </w:r>
          </w:p>
        </w:tc>
        <w:tc>
          <w:tcPr>
            <w:tcW w:w="4536" w:type="dxa"/>
            <w:vAlign w:val="center"/>
          </w:tcPr>
          <w:p w14:paraId="544EACC5" w14:textId="67AFFA2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6946F328" w14:textId="1B41DE4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6B2D018A" w14:textId="77777777" w:rsidTr="00DE5855">
        <w:tc>
          <w:tcPr>
            <w:tcW w:w="1281" w:type="dxa"/>
            <w:vAlign w:val="center"/>
          </w:tcPr>
          <w:p w14:paraId="61A922C0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0A70DBF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13C724BE" w14:textId="709AE0DC" w:rsidR="00685F92" w:rsidRPr="00147372" w:rsidRDefault="00685F92" w:rsidP="00685F92">
            <w:pPr>
              <w:pStyle w:val="aff1"/>
              <w:ind w:left="0"/>
            </w:pPr>
            <w:r w:rsidRPr="00147372">
              <w:t xml:space="preserve">Укладка </w:t>
            </w:r>
            <w:proofErr w:type="spellStart"/>
            <w:r w:rsidRPr="00147372">
              <w:t>дэмпферной</w:t>
            </w:r>
            <w:proofErr w:type="spellEnd"/>
            <w:r w:rsidRPr="00147372">
              <w:t xml:space="preserve"> ленты</w:t>
            </w:r>
          </w:p>
        </w:tc>
        <w:tc>
          <w:tcPr>
            <w:tcW w:w="1276" w:type="dxa"/>
            <w:vAlign w:val="center"/>
          </w:tcPr>
          <w:p w14:paraId="59D94405" w14:textId="79D96B92" w:rsidR="00685F92" w:rsidRPr="00147372" w:rsidRDefault="00685F92" w:rsidP="00685F92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7F135A17" w14:textId="44B7C15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1112,71</w:t>
            </w:r>
          </w:p>
        </w:tc>
        <w:tc>
          <w:tcPr>
            <w:tcW w:w="4536" w:type="dxa"/>
            <w:vAlign w:val="center"/>
          </w:tcPr>
          <w:p w14:paraId="2474223D" w14:textId="5A8840D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165237A2" w14:textId="66D7C61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591E66" w:rsidRPr="00147372" w14:paraId="770DFA70" w14:textId="77777777" w:rsidTr="00DE5855">
        <w:tc>
          <w:tcPr>
            <w:tcW w:w="1281" w:type="dxa"/>
            <w:vAlign w:val="center"/>
          </w:tcPr>
          <w:p w14:paraId="028D3C11" w14:textId="77777777" w:rsidR="00591E66" w:rsidRPr="00147372" w:rsidRDefault="00591E66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F460C3F" w14:textId="77777777" w:rsidR="00591E66" w:rsidRPr="00147372" w:rsidRDefault="00591E66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3D50D64F" w14:textId="41190D8F" w:rsidR="00591E66" w:rsidRPr="00147372" w:rsidRDefault="00591E66" w:rsidP="00685F92">
            <w:pPr>
              <w:pStyle w:val="aff1"/>
              <w:ind w:left="0"/>
            </w:pPr>
            <w:r>
              <w:t>Устройство деформационных швов в полах с заполнением полимерной эластичной композицией</w:t>
            </w:r>
          </w:p>
        </w:tc>
        <w:tc>
          <w:tcPr>
            <w:tcW w:w="1276" w:type="dxa"/>
            <w:vAlign w:val="center"/>
          </w:tcPr>
          <w:p w14:paraId="613A6432" w14:textId="631097B1" w:rsidR="00591E66" w:rsidRPr="00147372" w:rsidRDefault="00591E66" w:rsidP="00685F92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1822C7A8" w14:textId="0AC07E9A" w:rsidR="00591E66" w:rsidRPr="00147372" w:rsidRDefault="00591E66" w:rsidP="00685F92">
            <w:pPr>
              <w:pStyle w:val="aff1"/>
              <w:ind w:left="0"/>
              <w:jc w:val="center"/>
            </w:pPr>
            <w:r>
              <w:t>885</w:t>
            </w:r>
          </w:p>
        </w:tc>
        <w:tc>
          <w:tcPr>
            <w:tcW w:w="4536" w:type="dxa"/>
            <w:vAlign w:val="center"/>
          </w:tcPr>
          <w:p w14:paraId="09522451" w14:textId="0A7A0441" w:rsidR="00591E66" w:rsidRPr="00147372" w:rsidRDefault="00591E66" w:rsidP="00685F92">
            <w:pPr>
              <w:pStyle w:val="aff1"/>
              <w:ind w:left="0"/>
              <w:jc w:val="center"/>
            </w:pPr>
            <w:r w:rsidRPr="00147372">
              <w:t>1612/2022-Р-АР-лист 20</w:t>
            </w:r>
          </w:p>
        </w:tc>
        <w:tc>
          <w:tcPr>
            <w:tcW w:w="5807" w:type="dxa"/>
            <w:vAlign w:val="center"/>
          </w:tcPr>
          <w:p w14:paraId="2F47F851" w14:textId="286561FD" w:rsidR="00591E66" w:rsidRPr="00147372" w:rsidRDefault="00591E66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B8CEEF6" w14:textId="77777777" w:rsidTr="006E0324">
        <w:tc>
          <w:tcPr>
            <w:tcW w:w="21830" w:type="dxa"/>
            <w:gridSpan w:val="7"/>
          </w:tcPr>
          <w:p w14:paraId="1B0CF7D9" w14:textId="36F3B38F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 xml:space="preserve">Устройство внутренней отделки </w:t>
            </w:r>
          </w:p>
        </w:tc>
      </w:tr>
      <w:tr w:rsidR="00685F92" w:rsidRPr="00147372" w14:paraId="7A412D8C" w14:textId="77777777" w:rsidTr="006E0324">
        <w:tc>
          <w:tcPr>
            <w:tcW w:w="21830" w:type="dxa"/>
            <w:gridSpan w:val="7"/>
          </w:tcPr>
          <w:p w14:paraId="5160664B" w14:textId="62248C2D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Отделка стен</w:t>
            </w:r>
          </w:p>
        </w:tc>
      </w:tr>
      <w:tr w:rsidR="00685F92" w:rsidRPr="00147372" w14:paraId="116560D6" w14:textId="77777777" w:rsidTr="007F0355">
        <w:tc>
          <w:tcPr>
            <w:tcW w:w="1281" w:type="dxa"/>
            <w:vAlign w:val="center"/>
          </w:tcPr>
          <w:p w14:paraId="48B836DF" w14:textId="2F10B46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E1DEB3E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452F9C3" w14:textId="4C36441F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Отделка О-1 по КНАУФ-листам:</w:t>
            </w:r>
          </w:p>
          <w:p w14:paraId="6A43FEC9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швов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4D9249A6" w14:textId="77777777" w:rsidR="00685F92" w:rsidRPr="00147372" w:rsidRDefault="00685F92" w:rsidP="00685F92">
            <w:pPr>
              <w:jc w:val="both"/>
            </w:pPr>
            <w:r w:rsidRPr="00147372">
              <w:t xml:space="preserve">2. Шпаклевка швов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00203CFA" w14:textId="77777777" w:rsidR="00685F92" w:rsidRPr="00147372" w:rsidRDefault="00685F92" w:rsidP="00685F92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6FCFE3DC" w14:textId="77777777" w:rsidR="00685F92" w:rsidRPr="00147372" w:rsidRDefault="00685F92" w:rsidP="00685F92">
            <w:pPr>
              <w:jc w:val="both"/>
            </w:pPr>
            <w:r w:rsidRPr="00147372">
              <w:t>4. Финишная шпаклевка КНАУФ Мульти-финиш "белый" (или аналог);</w:t>
            </w:r>
          </w:p>
          <w:p w14:paraId="1565731A" w14:textId="77777777" w:rsidR="00685F92" w:rsidRPr="00147372" w:rsidRDefault="00685F92" w:rsidP="00685F92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3CD68862" w14:textId="6FFD57D4" w:rsidR="00685F92" w:rsidRPr="00147372" w:rsidRDefault="00685F92" w:rsidP="00685F92">
            <w:pPr>
              <w:jc w:val="both"/>
            </w:pPr>
            <w:r w:rsidRPr="00147372">
              <w:t xml:space="preserve">6. Окраска влагостойкой </w:t>
            </w:r>
            <w:proofErr w:type="spellStart"/>
            <w:r w:rsidRPr="00147372">
              <w:t>воднодисперсионной</w:t>
            </w:r>
            <w:proofErr w:type="spellEnd"/>
            <w:r w:rsidRPr="00147372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0D3AEFCC" w14:textId="7F30245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90E1092" w14:textId="067BB45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258,14</w:t>
            </w:r>
          </w:p>
        </w:tc>
        <w:tc>
          <w:tcPr>
            <w:tcW w:w="4536" w:type="dxa"/>
            <w:vAlign w:val="center"/>
          </w:tcPr>
          <w:p w14:paraId="1B9E7201" w14:textId="523E9A9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28885659" w14:textId="175B359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03D23652" w14:textId="77777777" w:rsidTr="00394B26">
        <w:tc>
          <w:tcPr>
            <w:tcW w:w="1281" w:type="dxa"/>
            <w:vAlign w:val="center"/>
          </w:tcPr>
          <w:p w14:paraId="0764D129" w14:textId="2EE59EB9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1B8D8B4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8B8A961" w14:textId="0CB65412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Отделка О-2 по бетону и газобетону (в т.ч. колоннам производственного цеха (пом.1.1):</w:t>
            </w:r>
          </w:p>
          <w:p w14:paraId="10EB4EF0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2E40187E" w14:textId="77777777" w:rsidR="00685F92" w:rsidRPr="00147372" w:rsidRDefault="00685F92" w:rsidP="00685F92">
            <w:pPr>
              <w:jc w:val="both"/>
            </w:pPr>
            <w:r w:rsidRPr="00147372">
              <w:t>2. Выравнивание стен штукатуркой - 15 мм;</w:t>
            </w:r>
          </w:p>
          <w:p w14:paraId="6BF8624D" w14:textId="77777777" w:rsidR="00685F92" w:rsidRPr="00147372" w:rsidRDefault="00685F92" w:rsidP="00685F92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32E01D95" w14:textId="77777777" w:rsidR="00685F92" w:rsidRPr="00147372" w:rsidRDefault="00685F92" w:rsidP="00685F92">
            <w:pPr>
              <w:jc w:val="both"/>
            </w:pPr>
            <w:r w:rsidRPr="00147372">
              <w:lastRenderedPageBreak/>
              <w:t xml:space="preserve">4. Шпаклевка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5ADBAF79" w14:textId="77777777" w:rsidR="00685F92" w:rsidRPr="00147372" w:rsidRDefault="00685F92" w:rsidP="00685F92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6B5E3DD1" w14:textId="38E7A6B3" w:rsidR="00685F92" w:rsidRPr="00147372" w:rsidRDefault="00685F92" w:rsidP="00685F92">
            <w:pPr>
              <w:jc w:val="both"/>
            </w:pPr>
            <w:r w:rsidRPr="00147372">
              <w:t xml:space="preserve">6. Окраска влагостойкой </w:t>
            </w:r>
            <w:proofErr w:type="spellStart"/>
            <w:r w:rsidRPr="00147372">
              <w:t>воднодисперсионной</w:t>
            </w:r>
            <w:proofErr w:type="spellEnd"/>
            <w:r w:rsidRPr="00147372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19765F42" w14:textId="74F0161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lastRenderedPageBreak/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D3122D8" w14:textId="66EDDE9E" w:rsidR="00685F92" w:rsidRPr="00DA515A" w:rsidRDefault="00685F92" w:rsidP="00685F92">
            <w:pPr>
              <w:pStyle w:val="aff1"/>
              <w:ind w:left="0"/>
              <w:jc w:val="center"/>
            </w:pPr>
            <w:r>
              <w:rPr>
                <w:lang w:val="en-US"/>
              </w:rPr>
              <w:t>1219</w:t>
            </w:r>
            <w:r>
              <w:t>,</w:t>
            </w:r>
            <w:r w:rsidR="00DA515A">
              <w:t>15</w:t>
            </w:r>
          </w:p>
        </w:tc>
        <w:tc>
          <w:tcPr>
            <w:tcW w:w="4536" w:type="dxa"/>
            <w:vAlign w:val="center"/>
          </w:tcPr>
          <w:p w14:paraId="11129755" w14:textId="6AA10A1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114449DC" w14:textId="6B330DD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6500C9DD" w14:textId="77777777" w:rsidTr="00394B26">
        <w:tc>
          <w:tcPr>
            <w:tcW w:w="1281" w:type="dxa"/>
            <w:vAlign w:val="center"/>
          </w:tcPr>
          <w:p w14:paraId="60322E99" w14:textId="3A06E7BD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032A00B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1C055F4" w14:textId="28BA7DC9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Отделка О-3 по КНАУФ-листам:</w:t>
            </w:r>
          </w:p>
          <w:p w14:paraId="538045B5" w14:textId="77777777" w:rsidR="00685F92" w:rsidRPr="00147372" w:rsidRDefault="00685F92" w:rsidP="00685F92">
            <w:r w:rsidRPr="00147372">
              <w:t xml:space="preserve">1.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7AFF14C8" w14:textId="77777777" w:rsidR="00685F92" w:rsidRPr="00147372" w:rsidRDefault="00685F92" w:rsidP="00685F92">
            <w:r w:rsidRPr="00147372">
              <w:t>2. Клей для керамической плитки - 5 мм;</w:t>
            </w:r>
          </w:p>
          <w:p w14:paraId="31326E29" w14:textId="26CD294E" w:rsidR="00685F92" w:rsidRPr="00147372" w:rsidRDefault="00685F92" w:rsidP="00685F92">
            <w:r w:rsidRPr="00147372">
              <w:t>3. Керамическая плитка с эпоксидной водоотталкивающей затиркой - 10 мм.</w:t>
            </w:r>
          </w:p>
        </w:tc>
        <w:tc>
          <w:tcPr>
            <w:tcW w:w="1276" w:type="dxa"/>
            <w:vAlign w:val="center"/>
          </w:tcPr>
          <w:p w14:paraId="76B8DC28" w14:textId="500BF02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CE2DAC6" w14:textId="7E102E9D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247,16</w:t>
            </w:r>
          </w:p>
        </w:tc>
        <w:tc>
          <w:tcPr>
            <w:tcW w:w="4536" w:type="dxa"/>
            <w:vAlign w:val="center"/>
          </w:tcPr>
          <w:p w14:paraId="15EFBBAB" w14:textId="1123325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28FF4B84" w14:textId="450BECB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74BB16F" w14:textId="77777777" w:rsidTr="00394B26">
        <w:tc>
          <w:tcPr>
            <w:tcW w:w="1281" w:type="dxa"/>
            <w:vAlign w:val="center"/>
          </w:tcPr>
          <w:p w14:paraId="07342DE2" w14:textId="35F510E8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7D0EF2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F2C6AC0" w14:textId="6FE9CA7B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Отделка О-3.1 по КНАУФ-листам:</w:t>
            </w:r>
          </w:p>
          <w:p w14:paraId="09F22B20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2A6D16E9" w14:textId="77777777" w:rsidR="00685F92" w:rsidRPr="00147372" w:rsidRDefault="00685F92" w:rsidP="00685F92">
            <w:pPr>
              <w:jc w:val="both"/>
            </w:pPr>
            <w:r w:rsidRPr="00147372">
              <w:t xml:space="preserve">2. Гидроизоляция эластичная бесшовная КНАУФ </w:t>
            </w:r>
            <w:proofErr w:type="spellStart"/>
            <w:r w:rsidRPr="00147372">
              <w:t>Флехендихт</w:t>
            </w:r>
            <w:proofErr w:type="spellEnd"/>
            <w:r w:rsidRPr="00147372">
              <w:t xml:space="preserve"> (или аналог) - 2 слоя</w:t>
            </w:r>
          </w:p>
          <w:p w14:paraId="3614A989" w14:textId="77777777" w:rsidR="00685F92" w:rsidRPr="00147372" w:rsidRDefault="00685F92" w:rsidP="00685F92">
            <w:pPr>
              <w:jc w:val="both"/>
            </w:pPr>
            <w:r w:rsidRPr="00147372">
              <w:t>3. Клей для керамической плитки - 5 мм;</w:t>
            </w:r>
          </w:p>
          <w:p w14:paraId="2573598D" w14:textId="51B8ABC9" w:rsidR="00685F92" w:rsidRPr="00147372" w:rsidRDefault="00685F92" w:rsidP="00685F92">
            <w:pPr>
              <w:jc w:val="both"/>
            </w:pPr>
            <w:r w:rsidRPr="00147372">
              <w:t>4. Керамическая плитка с эпоксидной водоотталкивающей затиркой - 10 мм.</w:t>
            </w:r>
          </w:p>
        </w:tc>
        <w:tc>
          <w:tcPr>
            <w:tcW w:w="1276" w:type="dxa"/>
            <w:vAlign w:val="center"/>
          </w:tcPr>
          <w:p w14:paraId="553F3A7B" w14:textId="750933E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5B36CBA" w14:textId="06B89B3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71,10</w:t>
            </w:r>
          </w:p>
        </w:tc>
        <w:tc>
          <w:tcPr>
            <w:tcW w:w="4536" w:type="dxa"/>
            <w:vAlign w:val="center"/>
          </w:tcPr>
          <w:p w14:paraId="7F5F18EC" w14:textId="08CC6B3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7E4C1196" w14:textId="566D957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15FDB48B" w14:textId="77777777" w:rsidTr="00394B26">
        <w:tc>
          <w:tcPr>
            <w:tcW w:w="1281" w:type="dxa"/>
            <w:vAlign w:val="center"/>
          </w:tcPr>
          <w:p w14:paraId="2B84AABA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B967AD0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09C1AC" w14:textId="7770CF0B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Отделка О-4 по бетону и газобетону:</w:t>
            </w:r>
          </w:p>
          <w:p w14:paraId="39A1C341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0DCC6DEE" w14:textId="77777777" w:rsidR="00685F92" w:rsidRPr="00147372" w:rsidRDefault="00685F92" w:rsidP="00685F92">
            <w:pPr>
              <w:jc w:val="both"/>
            </w:pPr>
            <w:r w:rsidRPr="00147372">
              <w:t xml:space="preserve">2. Выравнивание стен штукатуркой КНАУФ </w:t>
            </w:r>
            <w:proofErr w:type="spellStart"/>
            <w:r w:rsidRPr="00147372">
              <w:t>Ротбант</w:t>
            </w:r>
            <w:proofErr w:type="spellEnd"/>
            <w:r w:rsidRPr="00147372">
              <w:t xml:space="preserve"> (или аналог) - 15 мм;</w:t>
            </w:r>
          </w:p>
          <w:p w14:paraId="76A20AB7" w14:textId="77777777" w:rsidR="00685F92" w:rsidRPr="00147372" w:rsidRDefault="00685F92" w:rsidP="00685F92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418204B8" w14:textId="77777777" w:rsidR="00685F92" w:rsidRPr="00147372" w:rsidRDefault="00685F92" w:rsidP="00685F92">
            <w:pPr>
              <w:jc w:val="both"/>
            </w:pPr>
            <w:r w:rsidRPr="00147372">
              <w:t xml:space="preserve">4. Шпаклевка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33FBD299" w14:textId="77777777" w:rsidR="00685F92" w:rsidRPr="00147372" w:rsidRDefault="00685F92" w:rsidP="00685F92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5ECB038F" w14:textId="77777777" w:rsidR="00685F92" w:rsidRPr="00147372" w:rsidRDefault="00685F92" w:rsidP="00685F92">
            <w:pPr>
              <w:jc w:val="both"/>
            </w:pPr>
            <w:r w:rsidRPr="00147372">
              <w:t>6.  Клей для керамической плитки 5 мм;</w:t>
            </w:r>
          </w:p>
          <w:p w14:paraId="76F23DD9" w14:textId="2D5465D5" w:rsidR="00685F92" w:rsidRPr="00147372" w:rsidRDefault="00685F92" w:rsidP="00685F92">
            <w:pPr>
              <w:jc w:val="both"/>
            </w:pPr>
            <w:r w:rsidRPr="00147372">
              <w:t>7. Керамическая плитка с эпоксидной водоотталкивающей затиркой - 10 мм.</w:t>
            </w:r>
          </w:p>
        </w:tc>
        <w:tc>
          <w:tcPr>
            <w:tcW w:w="1276" w:type="dxa"/>
            <w:vAlign w:val="center"/>
          </w:tcPr>
          <w:p w14:paraId="463BA831" w14:textId="12A730B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9B02B1A" w14:textId="33C7F1E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4,14</w:t>
            </w:r>
          </w:p>
        </w:tc>
        <w:tc>
          <w:tcPr>
            <w:tcW w:w="4536" w:type="dxa"/>
            <w:vAlign w:val="center"/>
          </w:tcPr>
          <w:p w14:paraId="76727356" w14:textId="2539B2C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1FBFA3DA" w14:textId="3B815BE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27A9AE16" w14:textId="77777777" w:rsidTr="00394B26">
        <w:tc>
          <w:tcPr>
            <w:tcW w:w="1281" w:type="dxa"/>
            <w:vAlign w:val="center"/>
          </w:tcPr>
          <w:p w14:paraId="410403E0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21577E0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DC3CC03" w14:textId="581AE05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Отделка О-5 </w:t>
            </w:r>
            <w:proofErr w:type="spellStart"/>
            <w:r w:rsidRPr="00147372">
              <w:t>запотолочная</w:t>
            </w:r>
            <w:proofErr w:type="spellEnd"/>
            <w:r w:rsidRPr="00147372">
              <w:t xml:space="preserve"> по КНАУФ-листам:</w:t>
            </w:r>
          </w:p>
          <w:p w14:paraId="16EC9F4C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швов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0EA7D85D" w14:textId="77777777" w:rsidR="00685F92" w:rsidRPr="00147372" w:rsidRDefault="00685F92" w:rsidP="00685F92">
            <w:pPr>
              <w:jc w:val="both"/>
            </w:pPr>
            <w:r w:rsidRPr="00147372">
              <w:t xml:space="preserve">2. Шпаклевка швов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1CA49B80" w14:textId="582432A3" w:rsidR="00685F92" w:rsidRPr="00147372" w:rsidRDefault="00685F92" w:rsidP="00685F92">
            <w:pPr>
              <w:jc w:val="both"/>
            </w:pPr>
            <w:r w:rsidRPr="00147372">
              <w:t>3. Обеспыливание поверхности листов ГСП.</w:t>
            </w:r>
          </w:p>
        </w:tc>
        <w:tc>
          <w:tcPr>
            <w:tcW w:w="1276" w:type="dxa"/>
            <w:vAlign w:val="center"/>
          </w:tcPr>
          <w:p w14:paraId="71EE5025" w14:textId="33055BD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E8582B1" w14:textId="576F83A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494,10</w:t>
            </w:r>
          </w:p>
        </w:tc>
        <w:tc>
          <w:tcPr>
            <w:tcW w:w="4536" w:type="dxa"/>
            <w:vAlign w:val="center"/>
          </w:tcPr>
          <w:p w14:paraId="42F3A5D4" w14:textId="318C9D6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182D9494" w14:textId="6CAFFDF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3287EC90" w14:textId="77777777" w:rsidTr="00394B26">
        <w:tc>
          <w:tcPr>
            <w:tcW w:w="1281" w:type="dxa"/>
            <w:vAlign w:val="center"/>
          </w:tcPr>
          <w:p w14:paraId="33883DF0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CBCDFA8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A1E3CBC" w14:textId="6C08B2E0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Отделка О-6 </w:t>
            </w:r>
            <w:proofErr w:type="spellStart"/>
            <w:r w:rsidRPr="00147372">
              <w:t>запотолочная</w:t>
            </w:r>
            <w:proofErr w:type="spellEnd"/>
            <w:r w:rsidRPr="00147372">
              <w:t xml:space="preserve"> по бетону и газобетону:</w:t>
            </w:r>
          </w:p>
          <w:p w14:paraId="681C3DAF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1E775D4F" w14:textId="77777777" w:rsidR="00685F92" w:rsidRPr="00147372" w:rsidRDefault="00685F92" w:rsidP="00685F92">
            <w:pPr>
              <w:jc w:val="both"/>
            </w:pPr>
            <w:r w:rsidRPr="00147372">
              <w:t>2. Выравнивание стен штукатуркой (15 мм);</w:t>
            </w:r>
          </w:p>
          <w:p w14:paraId="64436767" w14:textId="77777777" w:rsidR="00685F92" w:rsidRPr="00147372" w:rsidRDefault="00685F92" w:rsidP="00685F92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08E2D41B" w14:textId="77777777" w:rsidR="00685F92" w:rsidRPr="00147372" w:rsidRDefault="00685F92" w:rsidP="00685F92">
            <w:pPr>
              <w:jc w:val="both"/>
            </w:pPr>
            <w:r w:rsidRPr="00147372">
              <w:t xml:space="preserve">4. Шпаклевка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00EFC2B0" w14:textId="77777777" w:rsidR="00685F92" w:rsidRPr="00147372" w:rsidRDefault="00685F92" w:rsidP="00685F92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44DCDDBD" w14:textId="090C9A3B" w:rsidR="00685F92" w:rsidRPr="00147372" w:rsidRDefault="00685F92" w:rsidP="00685F92">
            <w:pPr>
              <w:jc w:val="both"/>
            </w:pPr>
            <w:r w:rsidRPr="00147372">
              <w:t>6. Обеспыливание поверхности листов ГСП.</w:t>
            </w:r>
          </w:p>
        </w:tc>
        <w:tc>
          <w:tcPr>
            <w:tcW w:w="1276" w:type="dxa"/>
            <w:vAlign w:val="center"/>
          </w:tcPr>
          <w:p w14:paraId="68336DDB" w14:textId="6FA0FBC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80A4E5E" w14:textId="660B12A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5,04</w:t>
            </w:r>
          </w:p>
        </w:tc>
        <w:tc>
          <w:tcPr>
            <w:tcW w:w="4536" w:type="dxa"/>
            <w:vAlign w:val="center"/>
          </w:tcPr>
          <w:p w14:paraId="5E6D1D86" w14:textId="7A7ECD0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1B12926C" w14:textId="36AEE46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4F77F713" w14:textId="77777777" w:rsidTr="00394B26">
        <w:tc>
          <w:tcPr>
            <w:tcW w:w="1281" w:type="dxa"/>
            <w:vAlign w:val="center"/>
          </w:tcPr>
          <w:p w14:paraId="06FA3BBF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8D2BA38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C09FE67" w14:textId="2C7CD59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Отделка 0-7 по существующим кирпичным стенам производственного цеха (пом.1.1)</w:t>
            </w:r>
            <w:r>
              <w:t>, включая откосы дверных и витражных заполнений.</w:t>
            </w:r>
          </w:p>
          <w:p w14:paraId="34A52047" w14:textId="77777777" w:rsidR="00685F92" w:rsidRPr="00147372" w:rsidRDefault="00685F92" w:rsidP="00685F92">
            <w:pPr>
              <w:jc w:val="both"/>
            </w:pPr>
            <w:r w:rsidRPr="00147372">
              <w:t xml:space="preserve">1.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3DD405E1" w14:textId="764C28FB" w:rsidR="00685F92" w:rsidRPr="00147372" w:rsidRDefault="00685F92" w:rsidP="00685F92">
            <w:pPr>
              <w:jc w:val="both"/>
            </w:pPr>
            <w:r w:rsidRPr="00147372">
              <w:t>2. Выравнивание стен штукатуркой (25 мм);</w:t>
            </w:r>
          </w:p>
          <w:p w14:paraId="09F26A86" w14:textId="77777777" w:rsidR="00685F92" w:rsidRPr="00147372" w:rsidRDefault="00685F92" w:rsidP="00685F92">
            <w:pPr>
              <w:jc w:val="both"/>
            </w:pPr>
            <w:r w:rsidRPr="00147372">
              <w:t xml:space="preserve">3.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33ED4BBB" w14:textId="77777777" w:rsidR="00685F92" w:rsidRPr="00147372" w:rsidRDefault="00685F92" w:rsidP="00685F92">
            <w:pPr>
              <w:jc w:val="both"/>
            </w:pPr>
            <w:r w:rsidRPr="00147372">
              <w:t xml:space="preserve">4. Шпаклевка КНАУФ </w:t>
            </w:r>
            <w:proofErr w:type="spellStart"/>
            <w:r w:rsidRPr="00147372">
              <w:t>Унифлот</w:t>
            </w:r>
            <w:proofErr w:type="spellEnd"/>
            <w:r w:rsidRPr="00147372">
              <w:t xml:space="preserve"> (или аналог);</w:t>
            </w:r>
          </w:p>
          <w:p w14:paraId="317F0F7D" w14:textId="77777777" w:rsidR="00685F92" w:rsidRPr="00147372" w:rsidRDefault="00685F92" w:rsidP="00685F92">
            <w:pPr>
              <w:jc w:val="both"/>
            </w:pPr>
            <w:r w:rsidRPr="00147372">
              <w:t xml:space="preserve">5. Грунтовка КНАУФ </w:t>
            </w:r>
            <w:proofErr w:type="spellStart"/>
            <w:r w:rsidRPr="00147372">
              <w:t>Тифенгрунд</w:t>
            </w:r>
            <w:proofErr w:type="spellEnd"/>
            <w:r w:rsidRPr="00147372">
              <w:t xml:space="preserve"> (или аналог);</w:t>
            </w:r>
          </w:p>
          <w:p w14:paraId="573EDA26" w14:textId="18A163BD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6. Окраска влагостойкой </w:t>
            </w:r>
            <w:proofErr w:type="spellStart"/>
            <w:r w:rsidRPr="00147372">
              <w:t>воднодисперсионной</w:t>
            </w:r>
            <w:proofErr w:type="spellEnd"/>
            <w:r w:rsidRPr="00147372">
              <w:t xml:space="preserve"> краской в 2 слоя</w:t>
            </w:r>
          </w:p>
        </w:tc>
        <w:tc>
          <w:tcPr>
            <w:tcW w:w="1276" w:type="dxa"/>
            <w:vAlign w:val="center"/>
          </w:tcPr>
          <w:p w14:paraId="2143BB8C" w14:textId="0D4135A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E7EB83C" w14:textId="6FFD7BDB" w:rsidR="00685F92" w:rsidRPr="00147372" w:rsidRDefault="00DE0D3A" w:rsidP="00685F92">
            <w:pPr>
              <w:pStyle w:val="aff1"/>
              <w:ind w:left="0"/>
              <w:jc w:val="center"/>
            </w:pPr>
            <w:r>
              <w:t>3710,27</w:t>
            </w:r>
          </w:p>
        </w:tc>
        <w:tc>
          <w:tcPr>
            <w:tcW w:w="4536" w:type="dxa"/>
            <w:vAlign w:val="center"/>
          </w:tcPr>
          <w:p w14:paraId="1E6EAF7D" w14:textId="2AFD69D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174F1226" w14:textId="56D18EB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7A41C2D0" w14:textId="77777777" w:rsidTr="00394B26">
        <w:tc>
          <w:tcPr>
            <w:tcW w:w="1281" w:type="dxa"/>
            <w:vAlign w:val="center"/>
          </w:tcPr>
          <w:p w14:paraId="16685F3D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D1A723D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A9D6826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43B1596A" w14:textId="77777777" w:rsidR="00685F92" w:rsidRPr="00147372" w:rsidRDefault="00685F92" w:rsidP="00685F92">
            <w:pPr>
              <w:pStyle w:val="aff1"/>
              <w:ind w:left="0"/>
              <w:jc w:val="center"/>
            </w:pPr>
          </w:p>
        </w:tc>
        <w:tc>
          <w:tcPr>
            <w:tcW w:w="1276" w:type="dxa"/>
            <w:vAlign w:val="center"/>
          </w:tcPr>
          <w:p w14:paraId="05C008A9" w14:textId="77777777" w:rsidR="00685F92" w:rsidRPr="00147372" w:rsidRDefault="00685F92" w:rsidP="00685F92">
            <w:pPr>
              <w:pStyle w:val="aff1"/>
              <w:ind w:left="0"/>
              <w:jc w:val="center"/>
            </w:pPr>
          </w:p>
        </w:tc>
        <w:tc>
          <w:tcPr>
            <w:tcW w:w="4536" w:type="dxa"/>
            <w:vAlign w:val="center"/>
          </w:tcPr>
          <w:p w14:paraId="3318E402" w14:textId="77777777" w:rsidR="00685F92" w:rsidRPr="00147372" w:rsidRDefault="00685F92" w:rsidP="00685F92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5CEFE56F" w14:textId="77777777" w:rsidR="00685F92" w:rsidRPr="00147372" w:rsidRDefault="00685F92" w:rsidP="00685F92">
            <w:pPr>
              <w:pStyle w:val="aff1"/>
              <w:ind w:left="0"/>
              <w:jc w:val="center"/>
            </w:pPr>
          </w:p>
        </w:tc>
      </w:tr>
      <w:tr w:rsidR="00685F92" w:rsidRPr="00147372" w14:paraId="4EBCB22F" w14:textId="77777777" w:rsidTr="00420CDB">
        <w:tc>
          <w:tcPr>
            <w:tcW w:w="21830" w:type="dxa"/>
            <w:gridSpan w:val="7"/>
          </w:tcPr>
          <w:p w14:paraId="4D9B0286" w14:textId="17F34B53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Монтаж потолков</w:t>
            </w:r>
          </w:p>
        </w:tc>
      </w:tr>
      <w:tr w:rsidR="00685F92" w:rsidRPr="00147372" w14:paraId="7447D628" w14:textId="77777777" w:rsidTr="00394B26">
        <w:tc>
          <w:tcPr>
            <w:tcW w:w="1281" w:type="dxa"/>
            <w:vAlign w:val="center"/>
          </w:tcPr>
          <w:p w14:paraId="68BC1362" w14:textId="23D1A616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24090E3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C673690" w14:textId="5A3FD9C3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потолка марки Пт-1</w:t>
            </w:r>
          </w:p>
          <w:p w14:paraId="520318B9" w14:textId="3F15C5B3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Потолок подвесной, модульный «Армстронг». Потолочная плита из минерального волокна </w:t>
            </w:r>
            <w:r w:rsidRPr="00147372">
              <w:rPr>
                <w:lang w:val="en-US"/>
              </w:rPr>
              <w:t>Optima</w:t>
            </w:r>
            <w:r w:rsidRPr="00147372">
              <w:t xml:space="preserve"> с видимыми шинами, размер 600х600 мм. Цвет белый</w:t>
            </w:r>
          </w:p>
        </w:tc>
        <w:tc>
          <w:tcPr>
            <w:tcW w:w="1276" w:type="dxa"/>
            <w:vAlign w:val="center"/>
          </w:tcPr>
          <w:p w14:paraId="5BD85D41" w14:textId="7D190B0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67E5D9C" w14:textId="6A48BD63" w:rsidR="00685F92" w:rsidRPr="00147372" w:rsidRDefault="00685F92" w:rsidP="00685F92">
            <w:pPr>
              <w:pStyle w:val="aff1"/>
              <w:ind w:left="0"/>
              <w:jc w:val="center"/>
            </w:pPr>
            <w:r>
              <w:t>327</w:t>
            </w:r>
            <w:r w:rsidRPr="00147372">
              <w:t>,18</w:t>
            </w:r>
          </w:p>
        </w:tc>
        <w:tc>
          <w:tcPr>
            <w:tcW w:w="4536" w:type="dxa"/>
            <w:vAlign w:val="center"/>
          </w:tcPr>
          <w:p w14:paraId="08D9D8BB" w14:textId="0173AD0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285C341C" w14:textId="361B0F4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290264BC" w14:textId="77777777" w:rsidTr="00394B26">
        <w:tc>
          <w:tcPr>
            <w:tcW w:w="1281" w:type="dxa"/>
            <w:vAlign w:val="center"/>
          </w:tcPr>
          <w:p w14:paraId="289B9493" w14:textId="3CDD4E25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39F8731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99F703F" w14:textId="1F9702B2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потолка марки Пт-2</w:t>
            </w:r>
          </w:p>
          <w:p w14:paraId="4A12610E" w14:textId="69D62C85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Потолок подвесной, реечный из алюминиевых реек шириной </w:t>
            </w:r>
            <w:r>
              <w:t>2</w:t>
            </w:r>
            <w:r w:rsidRPr="00147372">
              <w:t>00 мм. Цвет белый</w:t>
            </w:r>
          </w:p>
        </w:tc>
        <w:tc>
          <w:tcPr>
            <w:tcW w:w="1276" w:type="dxa"/>
            <w:vAlign w:val="center"/>
          </w:tcPr>
          <w:p w14:paraId="3E223279" w14:textId="44C9950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0F7245F" w14:textId="221D536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13</w:t>
            </w:r>
            <w:r>
              <w:t>0</w:t>
            </w:r>
            <w:r w:rsidRPr="00147372">
              <w:t>,</w:t>
            </w:r>
            <w:r>
              <w:t>22</w:t>
            </w:r>
          </w:p>
        </w:tc>
        <w:tc>
          <w:tcPr>
            <w:tcW w:w="4536" w:type="dxa"/>
            <w:vAlign w:val="center"/>
          </w:tcPr>
          <w:p w14:paraId="643B373D" w14:textId="18825632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24</w:t>
            </w:r>
          </w:p>
        </w:tc>
        <w:tc>
          <w:tcPr>
            <w:tcW w:w="5807" w:type="dxa"/>
            <w:vAlign w:val="center"/>
          </w:tcPr>
          <w:p w14:paraId="4EC2FA1F" w14:textId="3E75227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D02048F" w14:textId="77777777" w:rsidTr="0033354F">
        <w:tc>
          <w:tcPr>
            <w:tcW w:w="21830" w:type="dxa"/>
            <w:gridSpan w:val="7"/>
          </w:tcPr>
          <w:p w14:paraId="78AE97C9" w14:textId="656F498C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Устройство перекрытий встроенных помещений</w:t>
            </w:r>
          </w:p>
        </w:tc>
      </w:tr>
      <w:tr w:rsidR="00685F92" w:rsidRPr="00147372" w14:paraId="66903D74" w14:textId="77777777" w:rsidTr="00394B26">
        <w:tc>
          <w:tcPr>
            <w:tcW w:w="1281" w:type="dxa"/>
            <w:vAlign w:val="center"/>
          </w:tcPr>
          <w:p w14:paraId="695DC74B" w14:textId="20B4CC75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DB379E9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958CE89" w14:textId="70504D30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Монтаж трехслойной кровельной сэндвич-панели с наполнителем из минеральной ваты, толщина 150 мм</w:t>
            </w:r>
          </w:p>
        </w:tc>
        <w:tc>
          <w:tcPr>
            <w:tcW w:w="1276" w:type="dxa"/>
            <w:vAlign w:val="center"/>
          </w:tcPr>
          <w:p w14:paraId="5EF85760" w14:textId="5E56C09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</w:t>
            </w:r>
            <w:r w:rsidRPr="00147372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83CF695" w14:textId="5587A18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63,14</w:t>
            </w:r>
          </w:p>
        </w:tc>
        <w:tc>
          <w:tcPr>
            <w:tcW w:w="4536" w:type="dxa"/>
            <w:vAlign w:val="center"/>
          </w:tcPr>
          <w:p w14:paraId="55CCA3DE" w14:textId="1D62CE74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25</w:t>
            </w:r>
          </w:p>
        </w:tc>
        <w:tc>
          <w:tcPr>
            <w:tcW w:w="5807" w:type="dxa"/>
            <w:vAlign w:val="center"/>
          </w:tcPr>
          <w:p w14:paraId="26B771AA" w14:textId="1CBD14B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58924C4A" w14:textId="77777777" w:rsidTr="004C362B">
        <w:tc>
          <w:tcPr>
            <w:tcW w:w="21830" w:type="dxa"/>
            <w:gridSpan w:val="7"/>
          </w:tcPr>
          <w:p w14:paraId="1084FAB3" w14:textId="6EC1230A" w:rsidR="00685F92" w:rsidRPr="00147372" w:rsidRDefault="00685F92" w:rsidP="00685F92">
            <w:pPr>
              <w:pStyle w:val="aff1"/>
              <w:ind w:left="0"/>
              <w:jc w:val="center"/>
              <w:rPr>
                <w:b/>
                <w:bCs/>
              </w:rPr>
            </w:pPr>
            <w:r w:rsidRPr="00147372">
              <w:rPr>
                <w:b/>
                <w:bCs/>
              </w:rPr>
              <w:t>Устройство цоколя</w:t>
            </w:r>
          </w:p>
        </w:tc>
      </w:tr>
      <w:tr w:rsidR="00685F92" w:rsidRPr="00147372" w14:paraId="0FF99F78" w14:textId="77777777" w:rsidTr="00394B26">
        <w:tc>
          <w:tcPr>
            <w:tcW w:w="1281" w:type="dxa"/>
            <w:vAlign w:val="center"/>
          </w:tcPr>
          <w:p w14:paraId="7F85939D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27CDAFB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AE9AD38" w14:textId="56458AAC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утепления цоколя – минеральной ваты ТЕХНОВЕНТ СТАНДАРТ (или аналога) толщиной 100 мм</w:t>
            </w:r>
          </w:p>
        </w:tc>
        <w:tc>
          <w:tcPr>
            <w:tcW w:w="1276" w:type="dxa"/>
            <w:vAlign w:val="center"/>
          </w:tcPr>
          <w:p w14:paraId="01A7159D" w14:textId="373757F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м3</w:t>
            </w:r>
          </w:p>
        </w:tc>
        <w:tc>
          <w:tcPr>
            <w:tcW w:w="1276" w:type="dxa"/>
            <w:vAlign w:val="center"/>
          </w:tcPr>
          <w:p w14:paraId="01F4DA77" w14:textId="1DC39F8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1,04</w:t>
            </w:r>
          </w:p>
        </w:tc>
        <w:tc>
          <w:tcPr>
            <w:tcW w:w="4536" w:type="dxa"/>
            <w:vAlign w:val="center"/>
          </w:tcPr>
          <w:p w14:paraId="296DC413" w14:textId="0016CAB6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15</w:t>
            </w:r>
          </w:p>
        </w:tc>
        <w:tc>
          <w:tcPr>
            <w:tcW w:w="5807" w:type="dxa"/>
            <w:vAlign w:val="center"/>
          </w:tcPr>
          <w:p w14:paraId="7307DEC2" w14:textId="603C641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0211D96C" w14:textId="77777777" w:rsidTr="00394B26">
        <w:tc>
          <w:tcPr>
            <w:tcW w:w="1281" w:type="dxa"/>
            <w:vAlign w:val="center"/>
          </w:tcPr>
          <w:p w14:paraId="76677883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A872316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D59F99B" w14:textId="23F78E2E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>Устройство утепления цоколя – минеральной ваты ТЕХНОВЕНТ СТАНДАРТ (или аналога) толщиной 50 мм</w:t>
            </w:r>
          </w:p>
        </w:tc>
        <w:tc>
          <w:tcPr>
            <w:tcW w:w="1276" w:type="dxa"/>
            <w:vAlign w:val="center"/>
          </w:tcPr>
          <w:p w14:paraId="6FC97776" w14:textId="4FED96F7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м3</w:t>
            </w:r>
          </w:p>
        </w:tc>
        <w:tc>
          <w:tcPr>
            <w:tcW w:w="1276" w:type="dxa"/>
            <w:vAlign w:val="center"/>
          </w:tcPr>
          <w:p w14:paraId="1EF8E700" w14:textId="0F7D973A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0,27</w:t>
            </w:r>
          </w:p>
        </w:tc>
        <w:tc>
          <w:tcPr>
            <w:tcW w:w="4536" w:type="dxa"/>
            <w:vAlign w:val="center"/>
          </w:tcPr>
          <w:p w14:paraId="4DC2ABAA" w14:textId="056B660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15</w:t>
            </w:r>
          </w:p>
        </w:tc>
        <w:tc>
          <w:tcPr>
            <w:tcW w:w="5807" w:type="dxa"/>
            <w:vAlign w:val="center"/>
          </w:tcPr>
          <w:p w14:paraId="4040693B" w14:textId="07D94C8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331FD10A" w14:textId="77777777" w:rsidTr="00394B26">
        <w:tc>
          <w:tcPr>
            <w:tcW w:w="1281" w:type="dxa"/>
            <w:vAlign w:val="center"/>
          </w:tcPr>
          <w:p w14:paraId="01CEC7AD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4CED73E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3E245A7B" w14:textId="141D3665" w:rsidR="00685F92" w:rsidRPr="00147372" w:rsidRDefault="00685F92" w:rsidP="00685F92">
            <w:pPr>
              <w:pStyle w:val="aff1"/>
              <w:ind w:left="0"/>
            </w:pPr>
            <w:r w:rsidRPr="00147372">
              <w:t>Устройство</w:t>
            </w:r>
            <w:r>
              <w:t xml:space="preserve"> п</w:t>
            </w:r>
            <w:r w:rsidRPr="00C5445D">
              <w:t>ротивопожарн</w:t>
            </w:r>
            <w:r>
              <w:t>ой</w:t>
            </w:r>
            <w:r w:rsidRPr="00C5445D">
              <w:t xml:space="preserve"> гидро-ветрозащитн</w:t>
            </w:r>
            <w:r>
              <w:t>ой</w:t>
            </w:r>
            <w:r w:rsidRPr="00C5445D">
              <w:t xml:space="preserve"> мембран</w:t>
            </w:r>
            <w:r>
              <w:t>ы</w:t>
            </w:r>
            <w:r w:rsidRPr="00C5445D">
              <w:t xml:space="preserve"> </w:t>
            </w:r>
            <w:proofErr w:type="spellStart"/>
            <w:r w:rsidRPr="00C5445D">
              <w:t>ТехноНИКОЛЬ</w:t>
            </w:r>
            <w:proofErr w:type="spellEnd"/>
            <w:r w:rsidRPr="00C5445D">
              <w:t xml:space="preserve"> Альфа ПРОФ НГ</w:t>
            </w:r>
          </w:p>
        </w:tc>
        <w:tc>
          <w:tcPr>
            <w:tcW w:w="1276" w:type="dxa"/>
            <w:vAlign w:val="center"/>
          </w:tcPr>
          <w:p w14:paraId="13B007B7" w14:textId="5D5A0108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</w:t>
            </w:r>
          </w:p>
        </w:tc>
        <w:tc>
          <w:tcPr>
            <w:tcW w:w="1276" w:type="dxa"/>
            <w:vAlign w:val="center"/>
          </w:tcPr>
          <w:p w14:paraId="6324A197" w14:textId="5B218F8C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23,23</w:t>
            </w:r>
          </w:p>
        </w:tc>
        <w:tc>
          <w:tcPr>
            <w:tcW w:w="4536" w:type="dxa"/>
            <w:vAlign w:val="center"/>
          </w:tcPr>
          <w:p w14:paraId="0F57FAD8" w14:textId="043535EB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15</w:t>
            </w:r>
          </w:p>
        </w:tc>
        <w:tc>
          <w:tcPr>
            <w:tcW w:w="5807" w:type="dxa"/>
            <w:vAlign w:val="center"/>
          </w:tcPr>
          <w:p w14:paraId="3D3EF3E8" w14:textId="3659C663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147372" w14:paraId="65F5530C" w14:textId="77777777" w:rsidTr="00394B26">
        <w:tc>
          <w:tcPr>
            <w:tcW w:w="1281" w:type="dxa"/>
            <w:vAlign w:val="center"/>
          </w:tcPr>
          <w:p w14:paraId="66A34A97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1717A85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975F6DE" w14:textId="4D270DCF" w:rsidR="00685F92" w:rsidRPr="00147372" w:rsidRDefault="00685F92" w:rsidP="00685F92">
            <w:pPr>
              <w:pStyle w:val="aff1"/>
              <w:ind w:left="0"/>
              <w:jc w:val="both"/>
            </w:pPr>
            <w:r w:rsidRPr="00147372">
              <w:t xml:space="preserve">Устройство отделки цоколя – металлического листа С21-1000-0,7 на подсистеме </w:t>
            </w:r>
          </w:p>
        </w:tc>
        <w:tc>
          <w:tcPr>
            <w:tcW w:w="1276" w:type="dxa"/>
            <w:vAlign w:val="center"/>
          </w:tcPr>
          <w:p w14:paraId="5D8C5F1D" w14:textId="24D96F8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м2</w:t>
            </w:r>
          </w:p>
        </w:tc>
        <w:tc>
          <w:tcPr>
            <w:tcW w:w="1276" w:type="dxa"/>
            <w:vAlign w:val="center"/>
          </w:tcPr>
          <w:p w14:paraId="6D29CBC6" w14:textId="1B7C92C0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12,16</w:t>
            </w:r>
          </w:p>
        </w:tc>
        <w:tc>
          <w:tcPr>
            <w:tcW w:w="4536" w:type="dxa"/>
            <w:vAlign w:val="center"/>
          </w:tcPr>
          <w:p w14:paraId="777B6EE0" w14:textId="08623BAE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15</w:t>
            </w:r>
          </w:p>
        </w:tc>
        <w:tc>
          <w:tcPr>
            <w:tcW w:w="5807" w:type="dxa"/>
            <w:vAlign w:val="center"/>
          </w:tcPr>
          <w:p w14:paraId="555982A2" w14:textId="2D1C9AA9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685F92" w:rsidRPr="00C30273" w14:paraId="5363965C" w14:textId="77777777" w:rsidTr="00394B26">
        <w:tc>
          <w:tcPr>
            <w:tcW w:w="1281" w:type="dxa"/>
            <w:vAlign w:val="center"/>
          </w:tcPr>
          <w:p w14:paraId="0F7FD72B" w14:textId="77777777" w:rsidR="00685F92" w:rsidRPr="00147372" w:rsidRDefault="00685F92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66E3E00" w14:textId="77777777" w:rsidR="00685F92" w:rsidRPr="00147372" w:rsidRDefault="00685F92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3E4D5460" w14:textId="2CE6EF6F" w:rsidR="00685F92" w:rsidRPr="00147372" w:rsidRDefault="00685F92" w:rsidP="00685F92">
            <w:pPr>
              <w:pStyle w:val="aff1"/>
              <w:ind w:left="0"/>
            </w:pPr>
            <w:r w:rsidRPr="00147372">
              <w:t>Устройство цокольного отлива</w:t>
            </w:r>
          </w:p>
        </w:tc>
        <w:tc>
          <w:tcPr>
            <w:tcW w:w="1276" w:type="dxa"/>
            <w:vAlign w:val="center"/>
          </w:tcPr>
          <w:p w14:paraId="37AAC091" w14:textId="326158C7" w:rsidR="00685F92" w:rsidRPr="00147372" w:rsidRDefault="00685F92" w:rsidP="00685F92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2CAA3E6A" w14:textId="3919D481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35,3</w:t>
            </w:r>
          </w:p>
        </w:tc>
        <w:tc>
          <w:tcPr>
            <w:tcW w:w="4536" w:type="dxa"/>
            <w:vAlign w:val="center"/>
          </w:tcPr>
          <w:p w14:paraId="1A2923C7" w14:textId="3B98322F" w:rsidR="00685F92" w:rsidRPr="00147372" w:rsidRDefault="00685F92" w:rsidP="00685F92">
            <w:pPr>
              <w:pStyle w:val="aff1"/>
              <w:ind w:left="0"/>
              <w:jc w:val="center"/>
            </w:pPr>
            <w:r w:rsidRPr="00147372">
              <w:t>1612/2022-Р-АР-лист 15</w:t>
            </w:r>
          </w:p>
        </w:tc>
        <w:tc>
          <w:tcPr>
            <w:tcW w:w="5807" w:type="dxa"/>
            <w:vAlign w:val="center"/>
          </w:tcPr>
          <w:p w14:paraId="374E56C5" w14:textId="3D65FEF1" w:rsidR="00685F92" w:rsidRPr="00195754" w:rsidRDefault="00685F92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5A0AED" w:rsidRPr="00C30273" w14:paraId="75A29372" w14:textId="77777777" w:rsidTr="0048587A">
        <w:tc>
          <w:tcPr>
            <w:tcW w:w="21830" w:type="dxa"/>
            <w:gridSpan w:val="7"/>
            <w:vAlign w:val="center"/>
          </w:tcPr>
          <w:p w14:paraId="2B6FA891" w14:textId="0B522640" w:rsidR="005A0AED" w:rsidRPr="00147372" w:rsidRDefault="005A0AED" w:rsidP="00685F92">
            <w:pPr>
              <w:pStyle w:val="aff1"/>
              <w:ind w:left="0"/>
              <w:jc w:val="center"/>
            </w:pPr>
            <w:r w:rsidRPr="00147372">
              <w:rPr>
                <w:b/>
                <w:bCs/>
              </w:rPr>
              <w:t>Устройство</w:t>
            </w:r>
            <w:r>
              <w:rPr>
                <w:b/>
                <w:bCs/>
              </w:rPr>
              <w:t xml:space="preserve"> специального оборудования</w:t>
            </w:r>
          </w:p>
        </w:tc>
      </w:tr>
      <w:tr w:rsidR="005A0AED" w:rsidRPr="00C30273" w14:paraId="4C92C95C" w14:textId="77777777" w:rsidTr="00394B26">
        <w:tc>
          <w:tcPr>
            <w:tcW w:w="1281" w:type="dxa"/>
            <w:vAlign w:val="center"/>
          </w:tcPr>
          <w:p w14:paraId="6EA06A93" w14:textId="77777777" w:rsidR="005A0AED" w:rsidRPr="00147372" w:rsidRDefault="005A0AED" w:rsidP="00685F92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B257946" w14:textId="77777777" w:rsidR="005A0AED" w:rsidRPr="00147372" w:rsidRDefault="005A0AED" w:rsidP="00685F92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06322DB9" w14:textId="1E9DC2DC" w:rsidR="005A0AED" w:rsidRDefault="005A0AED" w:rsidP="00685F92">
            <w:pPr>
              <w:pStyle w:val="aff1"/>
              <w:ind w:left="0"/>
            </w:pPr>
            <w:r>
              <w:t xml:space="preserve">Устройство </w:t>
            </w:r>
            <w:proofErr w:type="spellStart"/>
            <w:r>
              <w:t>колесоотбойника</w:t>
            </w:r>
            <w:proofErr w:type="spellEnd"/>
            <w:r w:rsidRPr="005A0AED">
              <w:t xml:space="preserve"> </w:t>
            </w:r>
            <w:r>
              <w:t>КО-1</w:t>
            </w:r>
            <w:r w:rsidR="0053451F">
              <w:t>.</w:t>
            </w:r>
          </w:p>
          <w:p w14:paraId="3648DB5A" w14:textId="73ABD724" w:rsidR="005A0AED" w:rsidRDefault="005A0AED" w:rsidP="00685F92">
            <w:pPr>
              <w:pStyle w:val="aff1"/>
              <w:ind w:left="0"/>
            </w:pPr>
            <w:proofErr w:type="spellStart"/>
            <w:r>
              <w:t>Колесоотбойник</w:t>
            </w:r>
            <w:proofErr w:type="spellEnd"/>
            <w:r>
              <w:t xml:space="preserve"> из стальных труб диаметром 57 мм, толщиной</w:t>
            </w:r>
            <w:r w:rsidR="0053451F">
              <w:t xml:space="preserve"> стенок</w:t>
            </w:r>
            <w:r>
              <w:t xml:space="preserve"> 3 мм. Шаг между опорами не более 2 м. Высота поручня 500 мм от уровня чистового покрытия пола.</w:t>
            </w:r>
          </w:p>
          <w:p w14:paraId="07AA2D41" w14:textId="64309DB8" w:rsidR="005A0AED" w:rsidRPr="005A0AED" w:rsidRDefault="005A0AED" w:rsidP="00685F92">
            <w:pPr>
              <w:pStyle w:val="aff1"/>
              <w:ind w:left="0"/>
            </w:pPr>
            <w:r>
              <w:t xml:space="preserve">Окраска акриловой краской за 2 раза, цвет – сигнальный жёлтый </w:t>
            </w:r>
            <w:r>
              <w:rPr>
                <w:lang w:val="en-US"/>
              </w:rPr>
              <w:t>RAL</w:t>
            </w:r>
            <w:r w:rsidRPr="005A0AED">
              <w:t xml:space="preserve"> 1003</w:t>
            </w:r>
          </w:p>
        </w:tc>
        <w:tc>
          <w:tcPr>
            <w:tcW w:w="1276" w:type="dxa"/>
            <w:vAlign w:val="center"/>
          </w:tcPr>
          <w:p w14:paraId="2696BA48" w14:textId="6C85AADA" w:rsidR="005A0AED" w:rsidRPr="00147372" w:rsidRDefault="005A0AED" w:rsidP="00685F92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7F752150" w14:textId="762E8C35" w:rsidR="005A0AED" w:rsidRPr="00147372" w:rsidRDefault="005A0AED" w:rsidP="00685F92">
            <w:pPr>
              <w:pStyle w:val="aff1"/>
              <w:ind w:left="0"/>
              <w:jc w:val="center"/>
            </w:pPr>
            <w:r>
              <w:t>83,2</w:t>
            </w:r>
          </w:p>
        </w:tc>
        <w:tc>
          <w:tcPr>
            <w:tcW w:w="4536" w:type="dxa"/>
            <w:vAlign w:val="center"/>
          </w:tcPr>
          <w:p w14:paraId="4B8BED01" w14:textId="16B33F0B" w:rsidR="005A0AED" w:rsidRPr="005A0AED" w:rsidRDefault="005A0AED" w:rsidP="00685F92">
            <w:pPr>
              <w:pStyle w:val="aff1"/>
              <w:ind w:left="0"/>
              <w:jc w:val="center"/>
              <w:rPr>
                <w:lang w:val="en-US"/>
              </w:rPr>
            </w:pPr>
            <w:r w:rsidRPr="00147372">
              <w:t xml:space="preserve">1612/2022-Р-АР-лист </w:t>
            </w:r>
            <w:r>
              <w:rPr>
                <w:lang w:val="en-US"/>
              </w:rPr>
              <w:t>2</w:t>
            </w:r>
          </w:p>
        </w:tc>
        <w:tc>
          <w:tcPr>
            <w:tcW w:w="5807" w:type="dxa"/>
            <w:vAlign w:val="center"/>
          </w:tcPr>
          <w:p w14:paraId="52100B6A" w14:textId="668EE457" w:rsidR="005A0AED" w:rsidRPr="00147372" w:rsidRDefault="005A0AED" w:rsidP="00685F92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  <w:tr w:rsidR="005A0AED" w:rsidRPr="00C30273" w14:paraId="184E1535" w14:textId="77777777" w:rsidTr="00394B26">
        <w:tc>
          <w:tcPr>
            <w:tcW w:w="1281" w:type="dxa"/>
            <w:vAlign w:val="center"/>
          </w:tcPr>
          <w:p w14:paraId="2EF7820F" w14:textId="77777777" w:rsidR="005A0AED" w:rsidRPr="00147372" w:rsidRDefault="005A0AED" w:rsidP="005A0AE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8455875" w14:textId="77777777" w:rsidR="005A0AED" w:rsidRPr="00147372" w:rsidRDefault="005A0AED" w:rsidP="005A0AED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5810CA24" w14:textId="77777777" w:rsidR="005A0AED" w:rsidRDefault="005A0AED" w:rsidP="005A0AED">
            <w:pPr>
              <w:pStyle w:val="aff1"/>
              <w:ind w:left="0"/>
            </w:pPr>
            <w:r>
              <w:t>Устройство страховочной системы.</w:t>
            </w:r>
          </w:p>
          <w:p w14:paraId="475F66A2" w14:textId="1B43B790" w:rsidR="005A0AED" w:rsidRPr="00147372" w:rsidRDefault="005A0AED" w:rsidP="005A0AED">
            <w:pPr>
              <w:pStyle w:val="aff1"/>
              <w:ind w:left="0"/>
            </w:pPr>
            <w:r w:rsidRPr="005A0AED">
              <w:t>Горизонтальная анкерная линия для безопасности при высотных работах ТРОСЛАЙН 2.0 до 7 пользователей</w:t>
            </w:r>
            <w:r>
              <w:t xml:space="preserve"> «</w:t>
            </w:r>
            <w:proofErr w:type="spellStart"/>
            <w:r>
              <w:t>ВентПро</w:t>
            </w:r>
            <w:proofErr w:type="spellEnd"/>
            <w:r>
              <w:t>» или аналог для безопасного выполнения работ на кровли с расчётной нагрузкой на 2 человека</w:t>
            </w:r>
          </w:p>
        </w:tc>
        <w:tc>
          <w:tcPr>
            <w:tcW w:w="1276" w:type="dxa"/>
            <w:vAlign w:val="center"/>
          </w:tcPr>
          <w:p w14:paraId="31F11E6F" w14:textId="33AA0ADB" w:rsidR="005A0AED" w:rsidRPr="00147372" w:rsidRDefault="005A0AED" w:rsidP="005A0AED">
            <w:pPr>
              <w:pStyle w:val="aff1"/>
              <w:ind w:left="0"/>
              <w:jc w:val="center"/>
            </w:pPr>
            <w:proofErr w:type="spellStart"/>
            <w:r w:rsidRPr="00147372">
              <w:t>пог</w:t>
            </w:r>
            <w:proofErr w:type="spellEnd"/>
            <w:r w:rsidRPr="00147372">
              <w:t>. м</w:t>
            </w:r>
          </w:p>
        </w:tc>
        <w:tc>
          <w:tcPr>
            <w:tcW w:w="1276" w:type="dxa"/>
            <w:vAlign w:val="center"/>
          </w:tcPr>
          <w:p w14:paraId="0A294A0A" w14:textId="411FE5EB" w:rsidR="005A0AED" w:rsidRPr="00147372" w:rsidRDefault="005A0AED" w:rsidP="005A0AED">
            <w:pPr>
              <w:pStyle w:val="aff1"/>
              <w:ind w:left="0"/>
              <w:jc w:val="center"/>
            </w:pPr>
            <w:r>
              <w:t>588,5</w:t>
            </w:r>
          </w:p>
        </w:tc>
        <w:tc>
          <w:tcPr>
            <w:tcW w:w="4536" w:type="dxa"/>
            <w:vAlign w:val="center"/>
          </w:tcPr>
          <w:p w14:paraId="6D0A2092" w14:textId="484B6D30" w:rsidR="005A0AED" w:rsidRPr="005A0AED" w:rsidRDefault="005A0AED" w:rsidP="005A0AED">
            <w:pPr>
              <w:pStyle w:val="aff1"/>
              <w:ind w:left="0"/>
              <w:jc w:val="center"/>
            </w:pPr>
            <w:r w:rsidRPr="00147372">
              <w:t xml:space="preserve">1612/2022-Р-АР-лист </w:t>
            </w:r>
            <w:r>
              <w:t>10, 18</w:t>
            </w:r>
          </w:p>
        </w:tc>
        <w:tc>
          <w:tcPr>
            <w:tcW w:w="5807" w:type="dxa"/>
            <w:vAlign w:val="center"/>
          </w:tcPr>
          <w:p w14:paraId="3890710F" w14:textId="0BC6DEF3" w:rsidR="005A0AED" w:rsidRPr="00147372" w:rsidRDefault="005A0AED" w:rsidP="005A0AED">
            <w:pPr>
              <w:pStyle w:val="aff1"/>
              <w:ind w:left="0"/>
              <w:jc w:val="center"/>
            </w:pPr>
            <w:r w:rsidRPr="00147372">
              <w:t xml:space="preserve">Данные получены автоматической выгрузкой из программы </w:t>
            </w:r>
            <w:proofErr w:type="spellStart"/>
            <w:r w:rsidRPr="00147372">
              <w:t>Revit</w:t>
            </w:r>
            <w:proofErr w:type="spellEnd"/>
          </w:p>
        </w:tc>
      </w:tr>
    </w:tbl>
    <w:p w14:paraId="0B3F0A99" w14:textId="77777777" w:rsidR="0031480C" w:rsidRPr="00C30273" w:rsidRDefault="0031480C" w:rsidP="001D3C5D">
      <w:pPr>
        <w:tabs>
          <w:tab w:val="left" w:pos="1095"/>
        </w:tabs>
        <w:rPr>
          <w:szCs w:val="24"/>
        </w:rPr>
      </w:pPr>
    </w:p>
    <w:p w14:paraId="55CAF8F7" w14:textId="77777777" w:rsidR="00E217CC" w:rsidRPr="00C30273" w:rsidRDefault="00E217CC" w:rsidP="00E217CC">
      <w:pPr>
        <w:rPr>
          <w:szCs w:val="24"/>
        </w:rPr>
      </w:pPr>
    </w:p>
    <w:p w14:paraId="24094B1B" w14:textId="77777777" w:rsidR="00E217CC" w:rsidRPr="00C30273" w:rsidRDefault="00E217CC" w:rsidP="00E217CC">
      <w:pPr>
        <w:rPr>
          <w:szCs w:val="24"/>
        </w:rPr>
      </w:pPr>
    </w:p>
    <w:p w14:paraId="0AAD7720" w14:textId="77777777" w:rsidR="00E217CC" w:rsidRPr="00C30273" w:rsidRDefault="00E217CC" w:rsidP="00E217CC">
      <w:pPr>
        <w:rPr>
          <w:szCs w:val="24"/>
        </w:rPr>
      </w:pPr>
    </w:p>
    <w:p w14:paraId="443995CB" w14:textId="77777777" w:rsidR="00E217CC" w:rsidRPr="00C30273" w:rsidRDefault="00E217CC" w:rsidP="00E217CC">
      <w:pPr>
        <w:rPr>
          <w:szCs w:val="24"/>
        </w:rPr>
      </w:pPr>
    </w:p>
    <w:p w14:paraId="22877A3D" w14:textId="77777777" w:rsidR="00E217CC" w:rsidRPr="00C30273" w:rsidRDefault="00E217CC" w:rsidP="00E217CC">
      <w:pPr>
        <w:rPr>
          <w:szCs w:val="24"/>
        </w:rPr>
      </w:pPr>
    </w:p>
    <w:p w14:paraId="5B1279FC" w14:textId="77777777" w:rsidR="00E217CC" w:rsidRPr="00C30273" w:rsidRDefault="00E217CC" w:rsidP="00E217CC">
      <w:pPr>
        <w:rPr>
          <w:szCs w:val="24"/>
        </w:rPr>
      </w:pPr>
    </w:p>
    <w:p w14:paraId="6CB0E57A" w14:textId="77777777" w:rsidR="00E217CC" w:rsidRPr="00BF3ADE" w:rsidRDefault="00E217CC" w:rsidP="00E217CC">
      <w:pPr>
        <w:rPr>
          <w:szCs w:val="24"/>
        </w:rPr>
      </w:pPr>
    </w:p>
    <w:p w14:paraId="04DFDB93" w14:textId="6B00B0A3" w:rsidR="00E217CC" w:rsidRPr="00C30273" w:rsidRDefault="00E217CC" w:rsidP="009F5F03">
      <w:pPr>
        <w:tabs>
          <w:tab w:val="left" w:pos="17237"/>
        </w:tabs>
        <w:rPr>
          <w:szCs w:val="24"/>
        </w:rPr>
      </w:pPr>
      <w:r w:rsidRPr="00C30273">
        <w:rPr>
          <w:szCs w:val="24"/>
        </w:rPr>
        <w:tab/>
      </w:r>
    </w:p>
    <w:p w14:paraId="19157E4B" w14:textId="77777777" w:rsidR="00E217CC" w:rsidRPr="00C30273" w:rsidRDefault="00E217CC" w:rsidP="00E217CC">
      <w:pPr>
        <w:rPr>
          <w:szCs w:val="24"/>
        </w:rPr>
      </w:pPr>
    </w:p>
    <w:p w14:paraId="12313B04" w14:textId="77777777" w:rsidR="00E217CC" w:rsidRPr="00C30273" w:rsidRDefault="00E217CC" w:rsidP="00E217CC">
      <w:pPr>
        <w:rPr>
          <w:szCs w:val="24"/>
        </w:rPr>
      </w:pPr>
    </w:p>
    <w:p w14:paraId="1001B9F0" w14:textId="77777777" w:rsidR="00E217CC" w:rsidRPr="00C30273" w:rsidRDefault="00E217CC" w:rsidP="00E217CC">
      <w:pPr>
        <w:rPr>
          <w:szCs w:val="24"/>
        </w:rPr>
      </w:pPr>
    </w:p>
    <w:p w14:paraId="11478238" w14:textId="77777777" w:rsidR="00E217CC" w:rsidRPr="00C30273" w:rsidRDefault="00E217CC" w:rsidP="00E217CC">
      <w:pPr>
        <w:rPr>
          <w:szCs w:val="24"/>
        </w:rPr>
      </w:pPr>
    </w:p>
    <w:p w14:paraId="6FCE7AE5" w14:textId="77777777" w:rsidR="00E217CC" w:rsidRPr="00C30273" w:rsidRDefault="00E217CC" w:rsidP="00E217CC">
      <w:pPr>
        <w:rPr>
          <w:szCs w:val="24"/>
        </w:rPr>
      </w:pPr>
    </w:p>
    <w:p w14:paraId="3EAAC0A6" w14:textId="77777777" w:rsidR="00E217CC" w:rsidRPr="00C30273" w:rsidRDefault="00E217CC" w:rsidP="00E217CC">
      <w:pPr>
        <w:rPr>
          <w:szCs w:val="24"/>
        </w:rPr>
      </w:pPr>
    </w:p>
    <w:p w14:paraId="3A9FF4AE" w14:textId="55390421" w:rsidR="00E217CC" w:rsidRPr="00BF3ADE" w:rsidRDefault="00E217CC" w:rsidP="00E217CC">
      <w:pPr>
        <w:rPr>
          <w:szCs w:val="24"/>
        </w:rPr>
      </w:pPr>
    </w:p>
    <w:sectPr w:rsidR="00E217CC" w:rsidRPr="00BF3ADE" w:rsidSect="009A4298">
      <w:pgSz w:w="23814" w:h="16840" w:orient="landscape" w:code="8"/>
      <w:pgMar w:top="709" w:right="567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10889" w14:textId="77777777" w:rsidR="008302A9" w:rsidRDefault="008302A9">
      <w:r>
        <w:separator/>
      </w:r>
    </w:p>
  </w:endnote>
  <w:endnote w:type="continuationSeparator" w:id="0">
    <w:p w14:paraId="7B4E760C" w14:textId="77777777" w:rsidR="008302A9" w:rsidRDefault="0083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58DB3BD3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6C6F9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58DB3BD3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6C6F9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15583FD9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9B18D6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53525EE2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7FC1AC6E" w:rsidR="00F4000B" w:rsidRPr="0067187C" w:rsidRDefault="009B18D6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Золотарева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71D8D2A3" w:rsidR="00F4000B" w:rsidRPr="00E27CFB" w:rsidRDefault="00A23930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66072932" w:rsidR="00F4000B" w:rsidRPr="0067187C" w:rsidRDefault="009B18D6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0428F3F3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2320D81D" w:rsidR="00F4000B" w:rsidRPr="0067187C" w:rsidRDefault="00A23930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П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5691FC78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 w:rsidRPr="00FB7981"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FB7981"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instrText xml:space="preserve"> SECTIONPAGES   \* MERGEFORMAT </w:instrText>
                                </w:r>
                                <w:r w:rsidRPr="00FB7981"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separate"/>
                                </w:r>
                                <w:r w:rsidR="0053451F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  <w:lang w:val="ru-RU" w:eastAsia="ru-RU"/>
                                  </w:rPr>
                                  <w:t>16</w:t>
                                </w:r>
                                <w:r w:rsidRPr="00FB7981"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4F1F6251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Ведомость объемов 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520F6A0">
                                      <wp:extent cx="1765300" cy="457200"/>
                                      <wp:effectExtent l="0" t="0" r="0" b="0"/>
                                      <wp:docPr id="1028763756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530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51B8EE38" w:rsidR="00F4000B" w:rsidRPr="00E27CFB" w:rsidRDefault="00A23930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23FB232" w:rsidR="00F4000B" w:rsidRPr="00A23930" w:rsidRDefault="00A23930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15583FD9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9B18D6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53525EE2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7FC1AC6E" w:rsidR="00F4000B" w:rsidRPr="0067187C" w:rsidRDefault="009B18D6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Золотарева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71D8D2A3" w:rsidR="00F4000B" w:rsidRPr="00E27CFB" w:rsidRDefault="00A23930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66072932" w:rsidR="00F4000B" w:rsidRPr="0067187C" w:rsidRDefault="009B18D6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0428F3F3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2320D81D" w:rsidR="00F4000B" w:rsidRPr="0067187C" w:rsidRDefault="00A23930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П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5691FC78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 w:rsidRPr="00FB7981"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fldChar w:fldCharType="begin"/>
                          </w:r>
                          <w:r w:rsidRPr="00FB7981"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instrText xml:space="preserve"> SECTIONPAGES   \* MERGEFORMAT </w:instrText>
                          </w:r>
                          <w:r w:rsidRPr="00FB7981"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fldChar w:fldCharType="separate"/>
                          </w:r>
                          <w:r w:rsidR="0053451F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  <w:lang w:val="ru-RU" w:eastAsia="ru-RU"/>
                            </w:rPr>
                            <w:t>16</w:t>
                          </w:r>
                          <w:r w:rsidRPr="00FB7981"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4F1F6251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Ведомость объемов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520F6A0">
                                <wp:extent cx="1765300" cy="457200"/>
                                <wp:effectExtent l="0" t="0" r="0" b="0"/>
                                <wp:docPr id="102876375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51B8EE38" w:rsidR="00F4000B" w:rsidRPr="00E27CFB" w:rsidRDefault="00A23930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23FB232" w:rsidR="00F4000B" w:rsidRPr="00A23930" w:rsidRDefault="00A23930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51CCB" w14:textId="77777777" w:rsidR="008302A9" w:rsidRDefault="008302A9">
      <w:r>
        <w:separator/>
      </w:r>
    </w:p>
  </w:footnote>
  <w:footnote w:type="continuationSeparator" w:id="0">
    <w:p w14:paraId="232A6C16" w14:textId="77777777" w:rsidR="008302A9" w:rsidRDefault="0083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E2"/>
    <w:multiLevelType w:val="hybridMultilevel"/>
    <w:tmpl w:val="4C5C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AF"/>
    <w:multiLevelType w:val="hybridMultilevel"/>
    <w:tmpl w:val="88A248CC"/>
    <w:lvl w:ilvl="0" w:tplc="9502066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" w15:restartNumberingAfterBreak="0">
    <w:nsid w:val="093903FC"/>
    <w:multiLevelType w:val="hybridMultilevel"/>
    <w:tmpl w:val="2ACA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5165"/>
    <w:multiLevelType w:val="hybridMultilevel"/>
    <w:tmpl w:val="D2CEC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3AC3"/>
    <w:multiLevelType w:val="multilevel"/>
    <w:tmpl w:val="4EE63A9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6EA0"/>
    <w:multiLevelType w:val="hybridMultilevel"/>
    <w:tmpl w:val="54B2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12FE0"/>
    <w:multiLevelType w:val="hybridMultilevel"/>
    <w:tmpl w:val="1C06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2A0E"/>
    <w:multiLevelType w:val="hybridMultilevel"/>
    <w:tmpl w:val="39F24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575F"/>
    <w:multiLevelType w:val="hybridMultilevel"/>
    <w:tmpl w:val="AABC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23A94"/>
    <w:multiLevelType w:val="hybridMultilevel"/>
    <w:tmpl w:val="7BBE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85695"/>
    <w:multiLevelType w:val="hybridMultilevel"/>
    <w:tmpl w:val="FB64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71693"/>
    <w:multiLevelType w:val="hybridMultilevel"/>
    <w:tmpl w:val="619C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74ED3"/>
    <w:multiLevelType w:val="hybridMultilevel"/>
    <w:tmpl w:val="79FE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B3F74"/>
    <w:multiLevelType w:val="hybridMultilevel"/>
    <w:tmpl w:val="4EE6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57D65"/>
    <w:multiLevelType w:val="hybridMultilevel"/>
    <w:tmpl w:val="BECC1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4C69"/>
    <w:multiLevelType w:val="hybridMultilevel"/>
    <w:tmpl w:val="22C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C5B0A"/>
    <w:multiLevelType w:val="hybridMultilevel"/>
    <w:tmpl w:val="D1EE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E6C3C65"/>
    <w:multiLevelType w:val="hybridMultilevel"/>
    <w:tmpl w:val="E7AC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66CD"/>
    <w:multiLevelType w:val="hybridMultilevel"/>
    <w:tmpl w:val="0BB80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DF6CA5"/>
    <w:multiLevelType w:val="hybridMultilevel"/>
    <w:tmpl w:val="9F90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C5A2D"/>
    <w:multiLevelType w:val="hybridMultilevel"/>
    <w:tmpl w:val="2ACAD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559B"/>
    <w:multiLevelType w:val="hybridMultilevel"/>
    <w:tmpl w:val="A882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203AC"/>
    <w:multiLevelType w:val="hybridMultilevel"/>
    <w:tmpl w:val="CA2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36D2C"/>
    <w:multiLevelType w:val="hybridMultilevel"/>
    <w:tmpl w:val="8EF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D0AD2"/>
    <w:multiLevelType w:val="hybridMultilevel"/>
    <w:tmpl w:val="982C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B4B01"/>
    <w:multiLevelType w:val="hybridMultilevel"/>
    <w:tmpl w:val="5698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5807">
    <w:abstractNumId w:val="6"/>
  </w:num>
  <w:num w:numId="2" w16cid:durableId="559753852">
    <w:abstractNumId w:val="21"/>
  </w:num>
  <w:num w:numId="3" w16cid:durableId="349911314">
    <w:abstractNumId w:val="18"/>
  </w:num>
  <w:num w:numId="4" w16cid:durableId="516887459">
    <w:abstractNumId w:val="7"/>
  </w:num>
  <w:num w:numId="5" w16cid:durableId="733508438">
    <w:abstractNumId w:val="3"/>
  </w:num>
  <w:num w:numId="6" w16cid:durableId="40978865">
    <w:abstractNumId w:val="26"/>
  </w:num>
  <w:num w:numId="7" w16cid:durableId="776101074">
    <w:abstractNumId w:val="12"/>
  </w:num>
  <w:num w:numId="8" w16cid:durableId="564410078">
    <w:abstractNumId w:val="14"/>
  </w:num>
  <w:num w:numId="9" w16cid:durableId="539131373">
    <w:abstractNumId w:val="17"/>
  </w:num>
  <w:num w:numId="10" w16cid:durableId="253590305">
    <w:abstractNumId w:val="25"/>
  </w:num>
  <w:num w:numId="11" w16cid:durableId="1546285951">
    <w:abstractNumId w:val="2"/>
  </w:num>
  <w:num w:numId="12" w16cid:durableId="335614644">
    <w:abstractNumId w:val="28"/>
  </w:num>
  <w:num w:numId="13" w16cid:durableId="415827470">
    <w:abstractNumId w:val="9"/>
  </w:num>
  <w:num w:numId="14" w16cid:durableId="104229042">
    <w:abstractNumId w:val="10"/>
  </w:num>
  <w:num w:numId="15" w16cid:durableId="518668006">
    <w:abstractNumId w:val="13"/>
  </w:num>
  <w:num w:numId="16" w16cid:durableId="1452476398">
    <w:abstractNumId w:val="11"/>
  </w:num>
  <w:num w:numId="17" w16cid:durableId="353532701">
    <w:abstractNumId w:val="19"/>
  </w:num>
  <w:num w:numId="18" w16cid:durableId="1156149970">
    <w:abstractNumId w:val="5"/>
  </w:num>
  <w:num w:numId="19" w16cid:durableId="1920867854">
    <w:abstractNumId w:val="15"/>
  </w:num>
  <w:num w:numId="20" w16cid:durableId="517044494">
    <w:abstractNumId w:val="20"/>
  </w:num>
  <w:num w:numId="21" w16cid:durableId="2106145059">
    <w:abstractNumId w:val="8"/>
  </w:num>
  <w:num w:numId="22" w16cid:durableId="1084456371">
    <w:abstractNumId w:val="27"/>
  </w:num>
  <w:num w:numId="23" w16cid:durableId="531764500">
    <w:abstractNumId w:val="24"/>
  </w:num>
  <w:num w:numId="24" w16cid:durableId="1295259739">
    <w:abstractNumId w:val="0"/>
  </w:num>
  <w:num w:numId="25" w16cid:durableId="297762355">
    <w:abstractNumId w:val="16"/>
  </w:num>
  <w:num w:numId="26" w16cid:durableId="1117482800">
    <w:abstractNumId w:val="22"/>
  </w:num>
  <w:num w:numId="27" w16cid:durableId="2139643661">
    <w:abstractNumId w:val="4"/>
  </w:num>
  <w:num w:numId="28" w16cid:durableId="878126517">
    <w:abstractNumId w:val="23"/>
  </w:num>
  <w:num w:numId="29" w16cid:durableId="40333324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13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54A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4E28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37F0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718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57D33"/>
    <w:rsid w:val="0006105F"/>
    <w:rsid w:val="000627B1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89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45C7"/>
    <w:rsid w:val="00095173"/>
    <w:rsid w:val="0009541A"/>
    <w:rsid w:val="0009592B"/>
    <w:rsid w:val="0009630B"/>
    <w:rsid w:val="00096835"/>
    <w:rsid w:val="000969FF"/>
    <w:rsid w:val="00096D4C"/>
    <w:rsid w:val="00096E36"/>
    <w:rsid w:val="00097D28"/>
    <w:rsid w:val="00097EF2"/>
    <w:rsid w:val="00097F13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A7F24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02A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12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039"/>
    <w:rsid w:val="00110F0A"/>
    <w:rsid w:val="001117F6"/>
    <w:rsid w:val="001120ED"/>
    <w:rsid w:val="00112EE9"/>
    <w:rsid w:val="00113105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27D49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CF1"/>
    <w:rsid w:val="00143D19"/>
    <w:rsid w:val="0014493A"/>
    <w:rsid w:val="00144BD3"/>
    <w:rsid w:val="001458FA"/>
    <w:rsid w:val="00145E52"/>
    <w:rsid w:val="001460FA"/>
    <w:rsid w:val="00146318"/>
    <w:rsid w:val="00146809"/>
    <w:rsid w:val="001469C5"/>
    <w:rsid w:val="00146B4D"/>
    <w:rsid w:val="00146C84"/>
    <w:rsid w:val="00146D4C"/>
    <w:rsid w:val="00147372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B49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3D1D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A39"/>
    <w:rsid w:val="00177B6F"/>
    <w:rsid w:val="00180D20"/>
    <w:rsid w:val="00180D27"/>
    <w:rsid w:val="001813A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42BA"/>
    <w:rsid w:val="00195206"/>
    <w:rsid w:val="00195746"/>
    <w:rsid w:val="00195754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578"/>
    <w:rsid w:val="001A4FCC"/>
    <w:rsid w:val="001A5834"/>
    <w:rsid w:val="001A5A45"/>
    <w:rsid w:val="001A5D15"/>
    <w:rsid w:val="001A5EB4"/>
    <w:rsid w:val="001A6213"/>
    <w:rsid w:val="001A6985"/>
    <w:rsid w:val="001A71A7"/>
    <w:rsid w:val="001A7505"/>
    <w:rsid w:val="001A7BBC"/>
    <w:rsid w:val="001B0086"/>
    <w:rsid w:val="001B0C58"/>
    <w:rsid w:val="001B1C90"/>
    <w:rsid w:val="001B2AF5"/>
    <w:rsid w:val="001B3549"/>
    <w:rsid w:val="001B35B0"/>
    <w:rsid w:val="001B469F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45E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B5"/>
    <w:rsid w:val="001D5BE6"/>
    <w:rsid w:val="001D640C"/>
    <w:rsid w:val="001D6544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8BE"/>
    <w:rsid w:val="001F1E60"/>
    <w:rsid w:val="001F1F50"/>
    <w:rsid w:val="001F2848"/>
    <w:rsid w:val="001F2B09"/>
    <w:rsid w:val="001F2EDF"/>
    <w:rsid w:val="001F37BC"/>
    <w:rsid w:val="001F4146"/>
    <w:rsid w:val="001F4171"/>
    <w:rsid w:val="001F4865"/>
    <w:rsid w:val="001F4E4F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8C5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5E68"/>
    <w:rsid w:val="00226698"/>
    <w:rsid w:val="002268D1"/>
    <w:rsid w:val="00226E34"/>
    <w:rsid w:val="00227166"/>
    <w:rsid w:val="002275DE"/>
    <w:rsid w:val="00230444"/>
    <w:rsid w:val="002306E0"/>
    <w:rsid w:val="00230B36"/>
    <w:rsid w:val="00231A0D"/>
    <w:rsid w:val="00231E9E"/>
    <w:rsid w:val="002324AC"/>
    <w:rsid w:val="0023251A"/>
    <w:rsid w:val="00232F76"/>
    <w:rsid w:val="00233873"/>
    <w:rsid w:val="00233A4A"/>
    <w:rsid w:val="0023417B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0DF"/>
    <w:rsid w:val="002418B9"/>
    <w:rsid w:val="00241AC7"/>
    <w:rsid w:val="00241ECC"/>
    <w:rsid w:val="00242CE2"/>
    <w:rsid w:val="0024313B"/>
    <w:rsid w:val="002434CC"/>
    <w:rsid w:val="00243545"/>
    <w:rsid w:val="00243588"/>
    <w:rsid w:val="002435EC"/>
    <w:rsid w:val="00243DDA"/>
    <w:rsid w:val="00243E66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368D"/>
    <w:rsid w:val="002738C4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1F4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51C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6FE"/>
    <w:rsid w:val="002E4B06"/>
    <w:rsid w:val="002E4B86"/>
    <w:rsid w:val="002E4EC3"/>
    <w:rsid w:val="002E5472"/>
    <w:rsid w:val="002E77C7"/>
    <w:rsid w:val="002F0142"/>
    <w:rsid w:val="002F0474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5D8"/>
    <w:rsid w:val="00300EAB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18C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48F0"/>
    <w:rsid w:val="003352B3"/>
    <w:rsid w:val="00335641"/>
    <w:rsid w:val="00335934"/>
    <w:rsid w:val="00335AF7"/>
    <w:rsid w:val="00335BD8"/>
    <w:rsid w:val="003365A3"/>
    <w:rsid w:val="003372D7"/>
    <w:rsid w:val="00337311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662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054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D7B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4B26"/>
    <w:rsid w:val="00395003"/>
    <w:rsid w:val="00395258"/>
    <w:rsid w:val="00395532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41D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C4D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3D1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35C"/>
    <w:rsid w:val="003D5112"/>
    <w:rsid w:val="003D564F"/>
    <w:rsid w:val="003D5661"/>
    <w:rsid w:val="003D5843"/>
    <w:rsid w:val="003D5A0D"/>
    <w:rsid w:val="003D5B7E"/>
    <w:rsid w:val="003D5CFD"/>
    <w:rsid w:val="003D5EF1"/>
    <w:rsid w:val="003D666F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4611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5723"/>
    <w:rsid w:val="004462BA"/>
    <w:rsid w:val="0044649B"/>
    <w:rsid w:val="00446A78"/>
    <w:rsid w:val="00446E20"/>
    <w:rsid w:val="00446E50"/>
    <w:rsid w:val="00447CA2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90A"/>
    <w:rsid w:val="00455DA9"/>
    <w:rsid w:val="00456451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3348"/>
    <w:rsid w:val="00464039"/>
    <w:rsid w:val="00464E07"/>
    <w:rsid w:val="0046511E"/>
    <w:rsid w:val="004651E9"/>
    <w:rsid w:val="004653BB"/>
    <w:rsid w:val="004661F9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6E7"/>
    <w:rsid w:val="004817C9"/>
    <w:rsid w:val="00481D86"/>
    <w:rsid w:val="004824D2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A2C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720"/>
    <w:rsid w:val="004B2A3F"/>
    <w:rsid w:val="004B3216"/>
    <w:rsid w:val="004B32C7"/>
    <w:rsid w:val="004B3316"/>
    <w:rsid w:val="004B380F"/>
    <w:rsid w:val="004B3823"/>
    <w:rsid w:val="004B3B07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0F6F"/>
    <w:rsid w:val="004C16DF"/>
    <w:rsid w:val="004C232A"/>
    <w:rsid w:val="004C2BC2"/>
    <w:rsid w:val="004C3019"/>
    <w:rsid w:val="004C3EED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760"/>
    <w:rsid w:val="004E0962"/>
    <w:rsid w:val="004E1410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4DF4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51F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982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7CD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29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1E66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0AED"/>
    <w:rsid w:val="005A1570"/>
    <w:rsid w:val="005A18D2"/>
    <w:rsid w:val="005A1E5D"/>
    <w:rsid w:val="005A215A"/>
    <w:rsid w:val="005A2860"/>
    <w:rsid w:val="005A41EC"/>
    <w:rsid w:val="005A4231"/>
    <w:rsid w:val="005A485E"/>
    <w:rsid w:val="005A4A95"/>
    <w:rsid w:val="005A4AAC"/>
    <w:rsid w:val="005A54FD"/>
    <w:rsid w:val="005A5846"/>
    <w:rsid w:val="005A5A0F"/>
    <w:rsid w:val="005A5A46"/>
    <w:rsid w:val="005A5C1C"/>
    <w:rsid w:val="005A697F"/>
    <w:rsid w:val="005A6AA8"/>
    <w:rsid w:val="005A6DC4"/>
    <w:rsid w:val="005A76BD"/>
    <w:rsid w:val="005A7722"/>
    <w:rsid w:val="005A7C9C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5CF"/>
    <w:rsid w:val="005C4B20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2BEC"/>
    <w:rsid w:val="005D3008"/>
    <w:rsid w:val="005D402B"/>
    <w:rsid w:val="005D4C4E"/>
    <w:rsid w:val="005D4D1F"/>
    <w:rsid w:val="005D5447"/>
    <w:rsid w:val="005D5490"/>
    <w:rsid w:val="005D5D49"/>
    <w:rsid w:val="005D60F4"/>
    <w:rsid w:val="005D61ED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D7F3C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6C"/>
    <w:rsid w:val="005F7F98"/>
    <w:rsid w:val="00600186"/>
    <w:rsid w:val="00600347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4F31"/>
    <w:rsid w:val="006057A5"/>
    <w:rsid w:val="006065D5"/>
    <w:rsid w:val="00606C8A"/>
    <w:rsid w:val="00606F27"/>
    <w:rsid w:val="006070D5"/>
    <w:rsid w:val="006075CE"/>
    <w:rsid w:val="0061072A"/>
    <w:rsid w:val="00610AE3"/>
    <w:rsid w:val="0061123F"/>
    <w:rsid w:val="006117C8"/>
    <w:rsid w:val="00611911"/>
    <w:rsid w:val="006122A9"/>
    <w:rsid w:val="00612600"/>
    <w:rsid w:val="006126E7"/>
    <w:rsid w:val="006141EC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0FD4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1083"/>
    <w:rsid w:val="0065131D"/>
    <w:rsid w:val="006515DD"/>
    <w:rsid w:val="00651F67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40A"/>
    <w:rsid w:val="006576A0"/>
    <w:rsid w:val="0066039A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C9D"/>
    <w:rsid w:val="00685DF9"/>
    <w:rsid w:val="00685F92"/>
    <w:rsid w:val="00686570"/>
    <w:rsid w:val="00686BD3"/>
    <w:rsid w:val="00686DD3"/>
    <w:rsid w:val="00686EB4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32F"/>
    <w:rsid w:val="0069381A"/>
    <w:rsid w:val="00693C0B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6F95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EAE"/>
    <w:rsid w:val="006E6C49"/>
    <w:rsid w:val="006E759E"/>
    <w:rsid w:val="006E78E1"/>
    <w:rsid w:val="006E7D0C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E65"/>
    <w:rsid w:val="00704FCB"/>
    <w:rsid w:val="00705075"/>
    <w:rsid w:val="007052C5"/>
    <w:rsid w:val="007055E9"/>
    <w:rsid w:val="00706783"/>
    <w:rsid w:val="00706CC5"/>
    <w:rsid w:val="00707296"/>
    <w:rsid w:val="00707627"/>
    <w:rsid w:val="0071039F"/>
    <w:rsid w:val="00710726"/>
    <w:rsid w:val="00710F9F"/>
    <w:rsid w:val="00710FCA"/>
    <w:rsid w:val="00711057"/>
    <w:rsid w:val="0071179F"/>
    <w:rsid w:val="00713DA9"/>
    <w:rsid w:val="00713DB1"/>
    <w:rsid w:val="00713E8D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4612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1D0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0CC4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B1B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9CD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5C0"/>
    <w:rsid w:val="007D3C06"/>
    <w:rsid w:val="007D3CF9"/>
    <w:rsid w:val="007D41A2"/>
    <w:rsid w:val="007D4D03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D5C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355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4B2"/>
    <w:rsid w:val="007F660D"/>
    <w:rsid w:val="007F6A65"/>
    <w:rsid w:val="007F76D0"/>
    <w:rsid w:val="007F795B"/>
    <w:rsid w:val="007F7B76"/>
    <w:rsid w:val="007F7D4E"/>
    <w:rsid w:val="00800D8B"/>
    <w:rsid w:val="00801018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1AC"/>
    <w:rsid w:val="00811231"/>
    <w:rsid w:val="008114AA"/>
    <w:rsid w:val="008114C8"/>
    <w:rsid w:val="00813267"/>
    <w:rsid w:val="008137B0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59F0"/>
    <w:rsid w:val="008269EF"/>
    <w:rsid w:val="008276E8"/>
    <w:rsid w:val="00827B28"/>
    <w:rsid w:val="00827B6C"/>
    <w:rsid w:val="00827D15"/>
    <w:rsid w:val="00827E65"/>
    <w:rsid w:val="008302A9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4A78"/>
    <w:rsid w:val="008355F1"/>
    <w:rsid w:val="008360D6"/>
    <w:rsid w:val="008368AA"/>
    <w:rsid w:val="00836E50"/>
    <w:rsid w:val="008373AD"/>
    <w:rsid w:val="00837764"/>
    <w:rsid w:val="00837A28"/>
    <w:rsid w:val="00837F4F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267"/>
    <w:rsid w:val="008513D1"/>
    <w:rsid w:val="00851AB8"/>
    <w:rsid w:val="00851EF3"/>
    <w:rsid w:val="0085246F"/>
    <w:rsid w:val="008527A4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968"/>
    <w:rsid w:val="00872A54"/>
    <w:rsid w:val="00872D86"/>
    <w:rsid w:val="00872EAD"/>
    <w:rsid w:val="00873170"/>
    <w:rsid w:val="008737D8"/>
    <w:rsid w:val="00874381"/>
    <w:rsid w:val="0087516B"/>
    <w:rsid w:val="0087526A"/>
    <w:rsid w:val="00875617"/>
    <w:rsid w:val="008758BE"/>
    <w:rsid w:val="00875E5B"/>
    <w:rsid w:val="00876A12"/>
    <w:rsid w:val="00876A3C"/>
    <w:rsid w:val="00876B4C"/>
    <w:rsid w:val="00876FD3"/>
    <w:rsid w:val="0087702E"/>
    <w:rsid w:val="00877500"/>
    <w:rsid w:val="008779EE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0D41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203"/>
    <w:rsid w:val="00896299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5E6"/>
    <w:rsid w:val="008A28F9"/>
    <w:rsid w:val="008A3035"/>
    <w:rsid w:val="008A3687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39AB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67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0A2D"/>
    <w:rsid w:val="008D157F"/>
    <w:rsid w:val="008D194A"/>
    <w:rsid w:val="008D2081"/>
    <w:rsid w:val="008D31C0"/>
    <w:rsid w:val="008D342C"/>
    <w:rsid w:val="008D383C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1E9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18C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8A3"/>
    <w:rsid w:val="00917AE6"/>
    <w:rsid w:val="00917E86"/>
    <w:rsid w:val="0092017C"/>
    <w:rsid w:val="009213C6"/>
    <w:rsid w:val="0092194D"/>
    <w:rsid w:val="00921DD3"/>
    <w:rsid w:val="00922414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411F2"/>
    <w:rsid w:val="00941A5D"/>
    <w:rsid w:val="00941F78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5B1B"/>
    <w:rsid w:val="0094638D"/>
    <w:rsid w:val="009468CA"/>
    <w:rsid w:val="00946BF3"/>
    <w:rsid w:val="009514C3"/>
    <w:rsid w:val="009519D1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6A8E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027"/>
    <w:rsid w:val="00967F00"/>
    <w:rsid w:val="00967FFA"/>
    <w:rsid w:val="009707C4"/>
    <w:rsid w:val="00970B21"/>
    <w:rsid w:val="009713C1"/>
    <w:rsid w:val="00971479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10D3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13F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97D31"/>
    <w:rsid w:val="009A0231"/>
    <w:rsid w:val="009A039C"/>
    <w:rsid w:val="009A092B"/>
    <w:rsid w:val="009A098A"/>
    <w:rsid w:val="009A0A95"/>
    <w:rsid w:val="009A1748"/>
    <w:rsid w:val="009A1FE2"/>
    <w:rsid w:val="009A2464"/>
    <w:rsid w:val="009A25E5"/>
    <w:rsid w:val="009A2CA7"/>
    <w:rsid w:val="009A2CCB"/>
    <w:rsid w:val="009A31E5"/>
    <w:rsid w:val="009A367C"/>
    <w:rsid w:val="009A3C7D"/>
    <w:rsid w:val="009A4298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8D6"/>
    <w:rsid w:val="009B1DAA"/>
    <w:rsid w:val="009B25A3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72DD"/>
    <w:rsid w:val="009C7A8C"/>
    <w:rsid w:val="009D0346"/>
    <w:rsid w:val="009D071F"/>
    <w:rsid w:val="009D0944"/>
    <w:rsid w:val="009D0B4F"/>
    <w:rsid w:val="009D0B86"/>
    <w:rsid w:val="009D16A9"/>
    <w:rsid w:val="009D17AE"/>
    <w:rsid w:val="009D1C5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75B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599A"/>
    <w:rsid w:val="009E59B5"/>
    <w:rsid w:val="009E6342"/>
    <w:rsid w:val="009E6F52"/>
    <w:rsid w:val="009E7D1D"/>
    <w:rsid w:val="009F06BF"/>
    <w:rsid w:val="009F0F95"/>
    <w:rsid w:val="009F14C5"/>
    <w:rsid w:val="009F1756"/>
    <w:rsid w:val="009F199C"/>
    <w:rsid w:val="009F1A41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03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A1D"/>
    <w:rsid w:val="00A05B6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6F88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37F0A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4FA4"/>
    <w:rsid w:val="00A45051"/>
    <w:rsid w:val="00A4527B"/>
    <w:rsid w:val="00A452C4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4A1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89C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17D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5648"/>
    <w:rsid w:val="00A96463"/>
    <w:rsid w:val="00A96509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69F7"/>
    <w:rsid w:val="00AA77AE"/>
    <w:rsid w:val="00AA794E"/>
    <w:rsid w:val="00AB078E"/>
    <w:rsid w:val="00AB0BF4"/>
    <w:rsid w:val="00AB1449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7A1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F86"/>
    <w:rsid w:val="00AE4036"/>
    <w:rsid w:val="00AE4061"/>
    <w:rsid w:val="00AE441E"/>
    <w:rsid w:val="00AE450C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50AB"/>
    <w:rsid w:val="00AF673A"/>
    <w:rsid w:val="00AF6DE2"/>
    <w:rsid w:val="00AF76D0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710"/>
    <w:rsid w:val="00B128BD"/>
    <w:rsid w:val="00B12930"/>
    <w:rsid w:val="00B1296D"/>
    <w:rsid w:val="00B1300B"/>
    <w:rsid w:val="00B13A98"/>
    <w:rsid w:val="00B13BBB"/>
    <w:rsid w:val="00B13DEF"/>
    <w:rsid w:val="00B13EC7"/>
    <w:rsid w:val="00B14B2A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69E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0D6B"/>
    <w:rsid w:val="00B41CF5"/>
    <w:rsid w:val="00B4223A"/>
    <w:rsid w:val="00B42855"/>
    <w:rsid w:val="00B43137"/>
    <w:rsid w:val="00B4349C"/>
    <w:rsid w:val="00B4354B"/>
    <w:rsid w:val="00B440FE"/>
    <w:rsid w:val="00B44DD0"/>
    <w:rsid w:val="00B462DF"/>
    <w:rsid w:val="00B46816"/>
    <w:rsid w:val="00B46B76"/>
    <w:rsid w:val="00B477D8"/>
    <w:rsid w:val="00B479A4"/>
    <w:rsid w:val="00B47A24"/>
    <w:rsid w:val="00B47B0F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3FE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133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08F"/>
    <w:rsid w:val="00B82A53"/>
    <w:rsid w:val="00B82CF2"/>
    <w:rsid w:val="00B82F68"/>
    <w:rsid w:val="00B8343C"/>
    <w:rsid w:val="00B837C3"/>
    <w:rsid w:val="00B83CDB"/>
    <w:rsid w:val="00B83FB4"/>
    <w:rsid w:val="00B8463B"/>
    <w:rsid w:val="00B846FA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18D4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97C8D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CC0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67D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083D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A35"/>
    <w:rsid w:val="00BF1CDE"/>
    <w:rsid w:val="00BF2B56"/>
    <w:rsid w:val="00BF2EB3"/>
    <w:rsid w:val="00BF3308"/>
    <w:rsid w:val="00BF367A"/>
    <w:rsid w:val="00BF3ADE"/>
    <w:rsid w:val="00BF3B23"/>
    <w:rsid w:val="00BF45B5"/>
    <w:rsid w:val="00BF477A"/>
    <w:rsid w:val="00BF4B68"/>
    <w:rsid w:val="00BF4E59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6BE"/>
    <w:rsid w:val="00C00CC5"/>
    <w:rsid w:val="00C01B0E"/>
    <w:rsid w:val="00C02067"/>
    <w:rsid w:val="00C023D9"/>
    <w:rsid w:val="00C02C3B"/>
    <w:rsid w:val="00C02DEE"/>
    <w:rsid w:val="00C037E6"/>
    <w:rsid w:val="00C03E8F"/>
    <w:rsid w:val="00C05024"/>
    <w:rsid w:val="00C057CA"/>
    <w:rsid w:val="00C05A7C"/>
    <w:rsid w:val="00C060F7"/>
    <w:rsid w:val="00C06921"/>
    <w:rsid w:val="00C073F3"/>
    <w:rsid w:val="00C07FFE"/>
    <w:rsid w:val="00C100DA"/>
    <w:rsid w:val="00C103CD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6D2"/>
    <w:rsid w:val="00C21CC9"/>
    <w:rsid w:val="00C22839"/>
    <w:rsid w:val="00C22DC7"/>
    <w:rsid w:val="00C2329D"/>
    <w:rsid w:val="00C23E31"/>
    <w:rsid w:val="00C2448C"/>
    <w:rsid w:val="00C24EA5"/>
    <w:rsid w:val="00C26133"/>
    <w:rsid w:val="00C27FDE"/>
    <w:rsid w:val="00C30006"/>
    <w:rsid w:val="00C3018F"/>
    <w:rsid w:val="00C30273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50F"/>
    <w:rsid w:val="00C43B5B"/>
    <w:rsid w:val="00C44062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1B6D"/>
    <w:rsid w:val="00C52314"/>
    <w:rsid w:val="00C526D9"/>
    <w:rsid w:val="00C52B0C"/>
    <w:rsid w:val="00C52F72"/>
    <w:rsid w:val="00C53FCD"/>
    <w:rsid w:val="00C5445D"/>
    <w:rsid w:val="00C5484F"/>
    <w:rsid w:val="00C551AE"/>
    <w:rsid w:val="00C5525E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3D98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0CD3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425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87DE3"/>
    <w:rsid w:val="00C9093B"/>
    <w:rsid w:val="00C9141C"/>
    <w:rsid w:val="00C9197F"/>
    <w:rsid w:val="00C928D3"/>
    <w:rsid w:val="00C92DAE"/>
    <w:rsid w:val="00C93036"/>
    <w:rsid w:val="00C93B65"/>
    <w:rsid w:val="00C93D2C"/>
    <w:rsid w:val="00C93FC2"/>
    <w:rsid w:val="00C945D7"/>
    <w:rsid w:val="00C951CB"/>
    <w:rsid w:val="00C9681F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94B"/>
    <w:rsid w:val="00CA5E7F"/>
    <w:rsid w:val="00CA60F0"/>
    <w:rsid w:val="00CA623F"/>
    <w:rsid w:val="00CA69EE"/>
    <w:rsid w:val="00CA6AA3"/>
    <w:rsid w:val="00CA6EAC"/>
    <w:rsid w:val="00CA733C"/>
    <w:rsid w:val="00CA7A9F"/>
    <w:rsid w:val="00CA7AF9"/>
    <w:rsid w:val="00CB0BA2"/>
    <w:rsid w:val="00CB0BD1"/>
    <w:rsid w:val="00CB0D6E"/>
    <w:rsid w:val="00CB11AB"/>
    <w:rsid w:val="00CB1F77"/>
    <w:rsid w:val="00CB1FCB"/>
    <w:rsid w:val="00CB2022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0DD0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82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5B07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6E3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C7F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910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575"/>
    <w:rsid w:val="00D37EE4"/>
    <w:rsid w:val="00D37F42"/>
    <w:rsid w:val="00D40073"/>
    <w:rsid w:val="00D4189F"/>
    <w:rsid w:val="00D429ED"/>
    <w:rsid w:val="00D42EA4"/>
    <w:rsid w:val="00D42F1A"/>
    <w:rsid w:val="00D430E0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3E96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754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15A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0E3A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2B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3D1"/>
    <w:rsid w:val="00DD0446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1C1"/>
    <w:rsid w:val="00DD556F"/>
    <w:rsid w:val="00DD55CB"/>
    <w:rsid w:val="00DD5B75"/>
    <w:rsid w:val="00DD5C51"/>
    <w:rsid w:val="00DD6B22"/>
    <w:rsid w:val="00DD7431"/>
    <w:rsid w:val="00DE007C"/>
    <w:rsid w:val="00DE00E1"/>
    <w:rsid w:val="00DE04BD"/>
    <w:rsid w:val="00DE0509"/>
    <w:rsid w:val="00DE0D3A"/>
    <w:rsid w:val="00DE14BD"/>
    <w:rsid w:val="00DE1BDE"/>
    <w:rsid w:val="00DE2B22"/>
    <w:rsid w:val="00DE3492"/>
    <w:rsid w:val="00DE3680"/>
    <w:rsid w:val="00DE39F0"/>
    <w:rsid w:val="00DE4254"/>
    <w:rsid w:val="00DE428D"/>
    <w:rsid w:val="00DE52D2"/>
    <w:rsid w:val="00DE5805"/>
    <w:rsid w:val="00DE585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0F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7F1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A1"/>
    <w:rsid w:val="00E076D0"/>
    <w:rsid w:val="00E077CB"/>
    <w:rsid w:val="00E07954"/>
    <w:rsid w:val="00E07E28"/>
    <w:rsid w:val="00E07E51"/>
    <w:rsid w:val="00E10293"/>
    <w:rsid w:val="00E10F0B"/>
    <w:rsid w:val="00E11014"/>
    <w:rsid w:val="00E1119C"/>
    <w:rsid w:val="00E11EDE"/>
    <w:rsid w:val="00E120BB"/>
    <w:rsid w:val="00E12275"/>
    <w:rsid w:val="00E1265E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7CC"/>
    <w:rsid w:val="00E21BCA"/>
    <w:rsid w:val="00E22148"/>
    <w:rsid w:val="00E22303"/>
    <w:rsid w:val="00E2272D"/>
    <w:rsid w:val="00E22819"/>
    <w:rsid w:val="00E23443"/>
    <w:rsid w:val="00E25520"/>
    <w:rsid w:val="00E25DCE"/>
    <w:rsid w:val="00E25E3D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2D58"/>
    <w:rsid w:val="00E332A2"/>
    <w:rsid w:val="00E34353"/>
    <w:rsid w:val="00E34656"/>
    <w:rsid w:val="00E3494C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62E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6D6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5D37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824"/>
    <w:rsid w:val="00E76E6F"/>
    <w:rsid w:val="00E80F1C"/>
    <w:rsid w:val="00E811BE"/>
    <w:rsid w:val="00E81D4B"/>
    <w:rsid w:val="00E81D8A"/>
    <w:rsid w:val="00E8250F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4EAF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2484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3AE"/>
    <w:rsid w:val="00EB0A5A"/>
    <w:rsid w:val="00EB11F1"/>
    <w:rsid w:val="00EB1791"/>
    <w:rsid w:val="00EB259C"/>
    <w:rsid w:val="00EB274F"/>
    <w:rsid w:val="00EB2833"/>
    <w:rsid w:val="00EB28AF"/>
    <w:rsid w:val="00EB2950"/>
    <w:rsid w:val="00EB2E88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434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00A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65DD"/>
    <w:rsid w:val="00ED78FF"/>
    <w:rsid w:val="00ED7BCB"/>
    <w:rsid w:val="00ED7CB1"/>
    <w:rsid w:val="00EE07E4"/>
    <w:rsid w:val="00EE147C"/>
    <w:rsid w:val="00EE15C7"/>
    <w:rsid w:val="00EE16E6"/>
    <w:rsid w:val="00EE1837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08EA"/>
    <w:rsid w:val="00F01DA7"/>
    <w:rsid w:val="00F03E5C"/>
    <w:rsid w:val="00F04CE7"/>
    <w:rsid w:val="00F04F33"/>
    <w:rsid w:val="00F05031"/>
    <w:rsid w:val="00F05A49"/>
    <w:rsid w:val="00F05D98"/>
    <w:rsid w:val="00F07D5A"/>
    <w:rsid w:val="00F07E62"/>
    <w:rsid w:val="00F103B2"/>
    <w:rsid w:val="00F1040D"/>
    <w:rsid w:val="00F10C2C"/>
    <w:rsid w:val="00F10DF8"/>
    <w:rsid w:val="00F115C1"/>
    <w:rsid w:val="00F118F4"/>
    <w:rsid w:val="00F11AF4"/>
    <w:rsid w:val="00F11B84"/>
    <w:rsid w:val="00F12304"/>
    <w:rsid w:val="00F12600"/>
    <w:rsid w:val="00F1285F"/>
    <w:rsid w:val="00F12A49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5F0A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3C1D"/>
    <w:rsid w:val="00F54089"/>
    <w:rsid w:val="00F540C0"/>
    <w:rsid w:val="00F546B7"/>
    <w:rsid w:val="00F55321"/>
    <w:rsid w:val="00F557E6"/>
    <w:rsid w:val="00F56116"/>
    <w:rsid w:val="00F56300"/>
    <w:rsid w:val="00F56779"/>
    <w:rsid w:val="00F57A41"/>
    <w:rsid w:val="00F57CF8"/>
    <w:rsid w:val="00F60D4F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328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20A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31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D2A"/>
    <w:rsid w:val="00FA1E8A"/>
    <w:rsid w:val="00FA1FB8"/>
    <w:rsid w:val="00FA2029"/>
    <w:rsid w:val="00FA2455"/>
    <w:rsid w:val="00FA2B32"/>
    <w:rsid w:val="00FA2B43"/>
    <w:rsid w:val="00FA3208"/>
    <w:rsid w:val="00FA3694"/>
    <w:rsid w:val="00FA3BDA"/>
    <w:rsid w:val="00FA4F9E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3F91"/>
    <w:rsid w:val="00FB4177"/>
    <w:rsid w:val="00FB472B"/>
    <w:rsid w:val="00FB494F"/>
    <w:rsid w:val="00FB5901"/>
    <w:rsid w:val="00FB5A76"/>
    <w:rsid w:val="00FB6137"/>
    <w:rsid w:val="00FB678D"/>
    <w:rsid w:val="00FB71DB"/>
    <w:rsid w:val="00FB73F5"/>
    <w:rsid w:val="00FB7981"/>
    <w:rsid w:val="00FB79B7"/>
    <w:rsid w:val="00FB7C8E"/>
    <w:rsid w:val="00FC02FE"/>
    <w:rsid w:val="00FC0497"/>
    <w:rsid w:val="00FC083D"/>
    <w:rsid w:val="00FC0A86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E3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79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19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63D1D"/>
  </w:style>
  <w:style w:type="paragraph" w:styleId="10">
    <w:name w:val="heading 1"/>
    <w:basedOn w:val="a1"/>
    <w:next w:val="a1"/>
    <w:link w:val="11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2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3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3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4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2"/>
      </w:numPr>
      <w:ind w:left="0" w:firstLine="0"/>
    </w:pPr>
  </w:style>
  <w:style w:type="paragraph" w:styleId="afa">
    <w:name w:val="Title"/>
    <w:basedOn w:val="10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5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1">
    <w:name w:val="Заголовок 1 Знак"/>
    <w:link w:val="10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  <w:style w:type="numbering" w:customStyle="1" w:styleId="1">
    <w:name w:val="Текущий список1"/>
    <w:uiPriority w:val="99"/>
    <w:rsid w:val="002108C5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10245</TotalTime>
  <Pages>17</Pages>
  <Words>7414</Words>
  <Characters>49579</Characters>
  <Application>Microsoft Office Word</Application>
  <DocSecurity>0</DocSecurity>
  <Lines>413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56880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Kazakov Andrey</cp:lastModifiedBy>
  <cp:revision>45</cp:revision>
  <cp:lastPrinted>2022-09-08T15:26:00Z</cp:lastPrinted>
  <dcterms:created xsi:type="dcterms:W3CDTF">2024-03-14T08:33:00Z</dcterms:created>
  <dcterms:modified xsi:type="dcterms:W3CDTF">2024-07-25T11:54:00Z</dcterms:modified>
  <cp:category>KU-CO-1952/14-ВК</cp:category>
</cp:coreProperties>
</file>