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right" w:tblpY="1979"/>
        <w:tblW w:w="22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998"/>
        <w:gridCol w:w="6713"/>
        <w:gridCol w:w="1285"/>
        <w:gridCol w:w="1285"/>
        <w:gridCol w:w="4570"/>
        <w:gridCol w:w="5863"/>
      </w:tblGrid>
      <w:tr w:rsidR="00AE7EB6" w:rsidRPr="007D7A22" w14:paraId="2F41478F" w14:textId="77777777" w:rsidTr="008D425C">
        <w:trPr>
          <w:trHeight w:val="761"/>
        </w:trPr>
        <w:tc>
          <w:tcPr>
            <w:tcW w:w="1290" w:type="dxa"/>
          </w:tcPr>
          <w:p w14:paraId="1ED98951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№</w:t>
            </w:r>
          </w:p>
          <w:p w14:paraId="1A75ACD7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п/п</w:t>
            </w:r>
          </w:p>
        </w:tc>
        <w:tc>
          <w:tcPr>
            <w:tcW w:w="998" w:type="dxa"/>
          </w:tcPr>
          <w:p w14:paraId="2F74615D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№ в ЛСР</w:t>
            </w:r>
          </w:p>
        </w:tc>
        <w:tc>
          <w:tcPr>
            <w:tcW w:w="6713" w:type="dxa"/>
          </w:tcPr>
          <w:p w14:paraId="1EC7FB8A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Наименование работ</w:t>
            </w:r>
          </w:p>
          <w:p w14:paraId="79098CEF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 xml:space="preserve"> </w:t>
            </w:r>
          </w:p>
        </w:tc>
        <w:tc>
          <w:tcPr>
            <w:tcW w:w="1285" w:type="dxa"/>
          </w:tcPr>
          <w:p w14:paraId="7E70A8AD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Ед.</w:t>
            </w:r>
          </w:p>
          <w:p w14:paraId="4303FECA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изм.</w:t>
            </w:r>
          </w:p>
        </w:tc>
        <w:tc>
          <w:tcPr>
            <w:tcW w:w="1285" w:type="dxa"/>
          </w:tcPr>
          <w:p w14:paraId="0B5274A9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Кол-во</w:t>
            </w:r>
          </w:p>
        </w:tc>
        <w:tc>
          <w:tcPr>
            <w:tcW w:w="4570" w:type="dxa"/>
          </w:tcPr>
          <w:p w14:paraId="755232BC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Ссылка на чертежи, спецификации</w:t>
            </w:r>
          </w:p>
        </w:tc>
        <w:tc>
          <w:tcPr>
            <w:tcW w:w="5863" w:type="dxa"/>
          </w:tcPr>
          <w:p w14:paraId="6D71511A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Формула расчета, расчет объемов работ и расхода материалов</w:t>
            </w:r>
          </w:p>
        </w:tc>
      </w:tr>
      <w:tr w:rsidR="00AE7EB6" w:rsidRPr="00730088" w14:paraId="5FB9277A" w14:textId="77777777" w:rsidTr="008D425C">
        <w:trPr>
          <w:trHeight w:val="365"/>
        </w:trPr>
        <w:tc>
          <w:tcPr>
            <w:tcW w:w="1290" w:type="dxa"/>
          </w:tcPr>
          <w:p w14:paraId="76630F30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1</w:t>
            </w:r>
          </w:p>
        </w:tc>
        <w:tc>
          <w:tcPr>
            <w:tcW w:w="998" w:type="dxa"/>
          </w:tcPr>
          <w:p w14:paraId="514AA743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2</w:t>
            </w:r>
          </w:p>
        </w:tc>
        <w:tc>
          <w:tcPr>
            <w:tcW w:w="6713" w:type="dxa"/>
          </w:tcPr>
          <w:p w14:paraId="37FF94E0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3</w:t>
            </w:r>
          </w:p>
        </w:tc>
        <w:tc>
          <w:tcPr>
            <w:tcW w:w="1285" w:type="dxa"/>
          </w:tcPr>
          <w:p w14:paraId="62FF1F8D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4</w:t>
            </w:r>
          </w:p>
        </w:tc>
        <w:tc>
          <w:tcPr>
            <w:tcW w:w="1285" w:type="dxa"/>
          </w:tcPr>
          <w:p w14:paraId="706A5DAE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5</w:t>
            </w:r>
          </w:p>
        </w:tc>
        <w:tc>
          <w:tcPr>
            <w:tcW w:w="4570" w:type="dxa"/>
          </w:tcPr>
          <w:p w14:paraId="3B98C6E9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6</w:t>
            </w:r>
          </w:p>
        </w:tc>
        <w:tc>
          <w:tcPr>
            <w:tcW w:w="5863" w:type="dxa"/>
          </w:tcPr>
          <w:p w14:paraId="6F13A54B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7</w:t>
            </w:r>
          </w:p>
        </w:tc>
      </w:tr>
      <w:tr w:rsidR="008A3035" w:rsidRPr="00730088" w14:paraId="55BCA1FE" w14:textId="77777777" w:rsidTr="008C1EB1">
        <w:trPr>
          <w:trHeight w:val="393"/>
        </w:trPr>
        <w:tc>
          <w:tcPr>
            <w:tcW w:w="22004" w:type="dxa"/>
            <w:gridSpan w:val="7"/>
          </w:tcPr>
          <w:p w14:paraId="3012A124" w14:textId="4DD30FB4" w:rsidR="008A3035" w:rsidRPr="00730088" w:rsidRDefault="008A3035" w:rsidP="00F5253B">
            <w:pPr>
              <w:jc w:val="center"/>
            </w:pPr>
            <w:r w:rsidRPr="00F5253B">
              <w:t>Стены и перегородки</w:t>
            </w:r>
          </w:p>
        </w:tc>
      </w:tr>
      <w:tr w:rsidR="00827E37" w:rsidRPr="00730088" w14:paraId="7A2601AB" w14:textId="77777777" w:rsidTr="00F5253B">
        <w:trPr>
          <w:trHeight w:val="761"/>
        </w:trPr>
        <w:tc>
          <w:tcPr>
            <w:tcW w:w="1290" w:type="dxa"/>
          </w:tcPr>
          <w:p w14:paraId="409F64CA" w14:textId="771A8B88" w:rsidR="00827E37" w:rsidRPr="00730088" w:rsidRDefault="00827E37" w:rsidP="00F5253B">
            <w:pPr>
              <w:pStyle w:val="aff1"/>
              <w:ind w:left="0"/>
              <w:jc w:val="center"/>
            </w:pPr>
            <w:r>
              <w:t>1</w:t>
            </w:r>
          </w:p>
          <w:p w14:paraId="3DEA7937" w14:textId="77777777" w:rsidR="00827E37" w:rsidRPr="00730088" w:rsidRDefault="00827E37" w:rsidP="00F5253B">
            <w:pPr>
              <w:pStyle w:val="aff1"/>
              <w:ind w:left="0"/>
              <w:jc w:val="center"/>
            </w:pPr>
          </w:p>
        </w:tc>
        <w:tc>
          <w:tcPr>
            <w:tcW w:w="998" w:type="dxa"/>
          </w:tcPr>
          <w:p w14:paraId="67391908" w14:textId="77777777" w:rsidR="00827E37" w:rsidRPr="00730088" w:rsidRDefault="00827E37" w:rsidP="00F5253B">
            <w:pPr>
              <w:pStyle w:val="aff1"/>
              <w:ind w:left="0"/>
              <w:jc w:val="both"/>
            </w:pPr>
          </w:p>
        </w:tc>
        <w:tc>
          <w:tcPr>
            <w:tcW w:w="6713" w:type="dxa"/>
            <w:shd w:val="clear" w:color="auto" w:fill="auto"/>
          </w:tcPr>
          <w:p w14:paraId="148230E2" w14:textId="58300AEE" w:rsidR="00827E37" w:rsidRPr="00730088" w:rsidRDefault="00827E37" w:rsidP="00F5253B">
            <w:r>
              <w:t xml:space="preserve">Демонтаж стены из кирпичной кладки толщиной 510 мм для устройства проемов </w:t>
            </w:r>
          </w:p>
        </w:tc>
        <w:tc>
          <w:tcPr>
            <w:tcW w:w="1285" w:type="dxa"/>
            <w:shd w:val="clear" w:color="auto" w:fill="auto"/>
          </w:tcPr>
          <w:p w14:paraId="619A13EF" w14:textId="5BAC96B0" w:rsidR="00827E37" w:rsidRPr="00730088" w:rsidRDefault="00827E37" w:rsidP="00F5253B">
            <w:pPr>
              <w:jc w:val="center"/>
            </w:pPr>
            <w:r>
              <w:t>м</w:t>
            </w:r>
            <w:r w:rsidRPr="008A3035">
              <w:rPr>
                <w:vertAlign w:val="superscript"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14:paraId="6EFB9CC0" w14:textId="63802475" w:rsidR="00827E37" w:rsidRPr="00AE34E8" w:rsidRDefault="00AE34E8" w:rsidP="00F5253B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4570" w:type="dxa"/>
            <w:vMerge w:val="restart"/>
            <w:shd w:val="clear" w:color="auto" w:fill="auto"/>
          </w:tcPr>
          <w:p w14:paraId="1EB0DE83" w14:textId="77777777" w:rsidR="00827E37" w:rsidRPr="00730088" w:rsidRDefault="00827E37" w:rsidP="00F5253B">
            <w:pPr>
              <w:pStyle w:val="aff1"/>
              <w:ind w:left="0"/>
              <w:jc w:val="both"/>
            </w:pPr>
            <w:r>
              <w:t>1612/2022-Р-АР-лист 16, лист 4</w:t>
            </w:r>
          </w:p>
          <w:p w14:paraId="45B9654A" w14:textId="23B2F957" w:rsidR="00827E37" w:rsidRPr="00730088" w:rsidRDefault="00827E37" w:rsidP="00F5253B">
            <w:pPr>
              <w:pStyle w:val="aff1"/>
              <w:ind w:left="0"/>
              <w:jc w:val="both"/>
            </w:pPr>
          </w:p>
        </w:tc>
        <w:tc>
          <w:tcPr>
            <w:tcW w:w="5863" w:type="dxa"/>
          </w:tcPr>
          <w:p w14:paraId="76A00035" w14:textId="77777777" w:rsidR="00827E37" w:rsidRDefault="00827E37" w:rsidP="00F5253B">
            <w:pPr>
              <w:pStyle w:val="aff1"/>
              <w:ind w:left="0"/>
              <w:jc w:val="both"/>
            </w:pPr>
            <w:r w:rsidRPr="006C6F95">
              <w:t>Данные получены автоматической выгрузкой из программы Revit</w:t>
            </w:r>
          </w:p>
          <w:p w14:paraId="7334FA38" w14:textId="5D71114E" w:rsidR="00AE34E8" w:rsidRPr="00AE34E8" w:rsidRDefault="00AE34E8" w:rsidP="00AE34E8">
            <w:pPr>
              <w:pStyle w:val="aff1"/>
              <w:ind w:left="0"/>
              <w:jc w:val="both"/>
            </w:pPr>
            <w:r w:rsidRPr="00AE34E8">
              <w:t>Проёмы</w:t>
            </w:r>
            <w:r>
              <w:t xml:space="preserve"> без перемычек</w:t>
            </w:r>
            <w:r w:rsidRPr="00AE34E8">
              <w:t>:</w:t>
            </w:r>
          </w:p>
          <w:p w14:paraId="5270380B" w14:textId="77777777" w:rsidR="00AE34E8" w:rsidRPr="00AE34E8" w:rsidRDefault="00AE34E8" w:rsidP="00AE34E8">
            <w:pPr>
              <w:pStyle w:val="aff1"/>
              <w:ind w:left="0"/>
              <w:jc w:val="both"/>
            </w:pPr>
            <w:r w:rsidRPr="00AE34E8">
              <w:t>1,6х1 м – 1 шт</w:t>
            </w:r>
          </w:p>
          <w:p w14:paraId="3622E805" w14:textId="77777777" w:rsidR="00AE34E8" w:rsidRPr="00AE34E8" w:rsidRDefault="00AE34E8" w:rsidP="00AE34E8">
            <w:pPr>
              <w:pStyle w:val="aff1"/>
              <w:ind w:left="0"/>
              <w:jc w:val="both"/>
            </w:pPr>
            <w:r w:rsidRPr="00AE34E8">
              <w:t>1,2х1 м – 3 шт</w:t>
            </w:r>
          </w:p>
          <w:p w14:paraId="746FA551" w14:textId="20902B35" w:rsidR="00AE34E8" w:rsidRPr="00730088" w:rsidRDefault="00AE34E8" w:rsidP="00AE34E8">
            <w:pPr>
              <w:pStyle w:val="aff1"/>
              <w:ind w:left="0"/>
              <w:jc w:val="both"/>
            </w:pPr>
            <w:r w:rsidRPr="00AE34E8">
              <w:t>2,1х1 м – 1 шт</w:t>
            </w:r>
          </w:p>
        </w:tc>
      </w:tr>
      <w:tr w:rsidR="00827E37" w:rsidRPr="00730088" w14:paraId="2F317A89" w14:textId="77777777" w:rsidTr="00F5253B">
        <w:trPr>
          <w:trHeight w:val="507"/>
        </w:trPr>
        <w:tc>
          <w:tcPr>
            <w:tcW w:w="1290" w:type="dxa"/>
          </w:tcPr>
          <w:p w14:paraId="1F1AF708" w14:textId="620B5C9F" w:rsidR="00827E37" w:rsidRPr="00730088" w:rsidRDefault="00827E37" w:rsidP="00F5253B">
            <w:pPr>
              <w:pStyle w:val="aff1"/>
              <w:ind w:left="0"/>
              <w:jc w:val="center"/>
            </w:pPr>
            <w:r>
              <w:t>2</w:t>
            </w:r>
          </w:p>
          <w:p w14:paraId="6883B5C3" w14:textId="77777777" w:rsidR="00827E37" w:rsidRPr="00730088" w:rsidRDefault="00827E37" w:rsidP="00F5253B">
            <w:pPr>
              <w:pStyle w:val="aff1"/>
              <w:ind w:left="0"/>
              <w:jc w:val="center"/>
            </w:pPr>
          </w:p>
        </w:tc>
        <w:tc>
          <w:tcPr>
            <w:tcW w:w="998" w:type="dxa"/>
          </w:tcPr>
          <w:p w14:paraId="1FE0DB19" w14:textId="77777777" w:rsidR="00827E37" w:rsidRPr="00730088" w:rsidRDefault="00827E37" w:rsidP="00F5253B">
            <w:pPr>
              <w:pStyle w:val="aff1"/>
              <w:ind w:left="0"/>
              <w:jc w:val="both"/>
            </w:pPr>
          </w:p>
        </w:tc>
        <w:tc>
          <w:tcPr>
            <w:tcW w:w="6713" w:type="dxa"/>
            <w:shd w:val="clear" w:color="auto" w:fill="auto"/>
          </w:tcPr>
          <w:p w14:paraId="10421F15" w14:textId="5AB69D9A" w:rsidR="00827E37" w:rsidRPr="00730088" w:rsidRDefault="00827E37" w:rsidP="00F5253B">
            <w:r>
              <w:t>Демонтаж стены из кирпичной кладки толщиной 380 мм торцевых стен светоаэрационного фонаря</w:t>
            </w:r>
          </w:p>
        </w:tc>
        <w:tc>
          <w:tcPr>
            <w:tcW w:w="1285" w:type="dxa"/>
            <w:shd w:val="clear" w:color="auto" w:fill="auto"/>
          </w:tcPr>
          <w:p w14:paraId="53AF29AA" w14:textId="6005967B" w:rsidR="00827E37" w:rsidRPr="00730088" w:rsidRDefault="00827E37" w:rsidP="00F5253B">
            <w:pPr>
              <w:jc w:val="center"/>
            </w:pPr>
            <w:r w:rsidRPr="0096040A">
              <w:t>м</w:t>
            </w:r>
            <w:r w:rsidRPr="0096040A">
              <w:rPr>
                <w:vertAlign w:val="superscript"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14:paraId="01DE5214" w14:textId="469CDB03" w:rsidR="00827E37" w:rsidRPr="00730088" w:rsidRDefault="00827E37" w:rsidP="00F5253B">
            <w:pPr>
              <w:pStyle w:val="aff1"/>
              <w:ind w:left="0"/>
              <w:jc w:val="center"/>
            </w:pPr>
            <w:r>
              <w:t>218,8</w:t>
            </w:r>
          </w:p>
        </w:tc>
        <w:tc>
          <w:tcPr>
            <w:tcW w:w="4570" w:type="dxa"/>
            <w:vMerge/>
            <w:shd w:val="clear" w:color="auto" w:fill="auto"/>
          </w:tcPr>
          <w:p w14:paraId="48FF6B48" w14:textId="2A231387" w:rsidR="00827E37" w:rsidRPr="00730088" w:rsidRDefault="00827E37" w:rsidP="00F5253B">
            <w:pPr>
              <w:pStyle w:val="aff1"/>
              <w:ind w:left="0"/>
              <w:jc w:val="both"/>
            </w:pPr>
          </w:p>
        </w:tc>
        <w:tc>
          <w:tcPr>
            <w:tcW w:w="5863" w:type="dxa"/>
          </w:tcPr>
          <w:p w14:paraId="09C394D6" w14:textId="2E694D92" w:rsidR="00827E37" w:rsidRPr="00730088" w:rsidRDefault="00827E37" w:rsidP="00F5253B">
            <w:pPr>
              <w:pStyle w:val="aff1"/>
              <w:ind w:left="0"/>
              <w:jc w:val="both"/>
            </w:pPr>
            <w:r w:rsidRPr="006C6F95">
              <w:t>Данные получены автоматической выгрузкой из программы Revit</w:t>
            </w:r>
          </w:p>
        </w:tc>
      </w:tr>
      <w:tr w:rsidR="00D10979" w:rsidRPr="00730088" w14:paraId="14C1C9D2" w14:textId="77777777" w:rsidTr="00F5253B">
        <w:trPr>
          <w:trHeight w:val="761"/>
        </w:trPr>
        <w:tc>
          <w:tcPr>
            <w:tcW w:w="1290" w:type="dxa"/>
          </w:tcPr>
          <w:p w14:paraId="6231D085" w14:textId="247DF409" w:rsidR="008D425C" w:rsidRPr="007C4CBB" w:rsidRDefault="007C4CBB" w:rsidP="00F5253B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00E68F47" w14:textId="77777777" w:rsidR="008D425C" w:rsidRPr="00730088" w:rsidRDefault="008D425C" w:rsidP="00F5253B">
            <w:pPr>
              <w:pStyle w:val="aff1"/>
              <w:ind w:left="0"/>
              <w:jc w:val="center"/>
            </w:pPr>
          </w:p>
        </w:tc>
        <w:tc>
          <w:tcPr>
            <w:tcW w:w="998" w:type="dxa"/>
          </w:tcPr>
          <w:p w14:paraId="281341F4" w14:textId="77777777" w:rsidR="008D425C" w:rsidRPr="00730088" w:rsidRDefault="008D425C" w:rsidP="00F5253B">
            <w:pPr>
              <w:pStyle w:val="aff1"/>
              <w:ind w:left="0"/>
              <w:jc w:val="both"/>
            </w:pPr>
          </w:p>
        </w:tc>
        <w:tc>
          <w:tcPr>
            <w:tcW w:w="6713" w:type="dxa"/>
            <w:shd w:val="clear" w:color="auto" w:fill="auto"/>
          </w:tcPr>
          <w:p w14:paraId="05D5F919" w14:textId="6FFC3FD9" w:rsidR="008D425C" w:rsidRPr="00730088" w:rsidRDefault="008D425C" w:rsidP="00F5253B">
            <w:r>
              <w:t>Демонтаж каркасных перегородок поэлементной сборки встроенных помещений</w:t>
            </w:r>
          </w:p>
        </w:tc>
        <w:tc>
          <w:tcPr>
            <w:tcW w:w="1285" w:type="dxa"/>
            <w:shd w:val="clear" w:color="auto" w:fill="auto"/>
          </w:tcPr>
          <w:p w14:paraId="7CC1EFAF" w14:textId="0940497E" w:rsidR="008D425C" w:rsidRPr="00730088" w:rsidRDefault="008D425C" w:rsidP="00F5253B">
            <w:pPr>
              <w:jc w:val="center"/>
            </w:pPr>
            <w:r w:rsidRPr="0096040A">
              <w:t>м</w:t>
            </w:r>
            <w:r w:rsidRPr="0096040A">
              <w:rPr>
                <w:vertAlign w:val="superscript"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14:paraId="37150C97" w14:textId="5330E65A" w:rsidR="008D425C" w:rsidRPr="00730088" w:rsidRDefault="000C0C9A" w:rsidP="00F5253B">
            <w:pPr>
              <w:pStyle w:val="aff1"/>
              <w:ind w:left="0"/>
              <w:jc w:val="center"/>
            </w:pPr>
            <w:r>
              <w:t>175,63</w:t>
            </w:r>
          </w:p>
        </w:tc>
        <w:tc>
          <w:tcPr>
            <w:tcW w:w="4570" w:type="dxa"/>
            <w:shd w:val="clear" w:color="auto" w:fill="auto"/>
          </w:tcPr>
          <w:p w14:paraId="3D90D067" w14:textId="5932C04B" w:rsidR="008D425C" w:rsidRPr="00730088" w:rsidRDefault="008D425C" w:rsidP="00F5253B">
            <w:pPr>
              <w:pStyle w:val="aff1"/>
              <w:ind w:left="0"/>
              <w:jc w:val="both"/>
            </w:pPr>
            <w:r>
              <w:t>1612/2022-Р-АР-лист 4</w:t>
            </w:r>
          </w:p>
        </w:tc>
        <w:tc>
          <w:tcPr>
            <w:tcW w:w="5863" w:type="dxa"/>
          </w:tcPr>
          <w:p w14:paraId="7797C732" w14:textId="4C46E49B" w:rsidR="008D425C" w:rsidRPr="00730088" w:rsidRDefault="008D425C" w:rsidP="00F5253B">
            <w:pPr>
              <w:pStyle w:val="aff1"/>
              <w:ind w:left="0"/>
              <w:jc w:val="both"/>
            </w:pPr>
            <w:r w:rsidRPr="006C6F95">
              <w:t>Данные получены автоматической выгрузкой из программы Revit</w:t>
            </w:r>
          </w:p>
        </w:tc>
      </w:tr>
      <w:tr w:rsidR="000C0C9A" w:rsidRPr="00730088" w14:paraId="0CA68BC5" w14:textId="77777777" w:rsidTr="00F5253B">
        <w:trPr>
          <w:trHeight w:val="560"/>
        </w:trPr>
        <w:tc>
          <w:tcPr>
            <w:tcW w:w="1290" w:type="dxa"/>
          </w:tcPr>
          <w:p w14:paraId="6DA99A47" w14:textId="3FBF9927" w:rsidR="008D425C" w:rsidRPr="007C4CBB" w:rsidRDefault="007C4CBB" w:rsidP="00F5253B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8" w:type="dxa"/>
          </w:tcPr>
          <w:p w14:paraId="1E908D15" w14:textId="77777777" w:rsidR="008D425C" w:rsidRPr="00730088" w:rsidRDefault="008D425C" w:rsidP="00F5253B">
            <w:pPr>
              <w:pStyle w:val="aff1"/>
              <w:ind w:left="0"/>
              <w:jc w:val="both"/>
            </w:pPr>
          </w:p>
        </w:tc>
        <w:tc>
          <w:tcPr>
            <w:tcW w:w="6713" w:type="dxa"/>
            <w:shd w:val="clear" w:color="auto" w:fill="auto"/>
          </w:tcPr>
          <w:p w14:paraId="2A8118B3" w14:textId="32D906C1" w:rsidR="008D425C" w:rsidRDefault="008D425C" w:rsidP="00F5253B">
            <w:r>
              <w:t xml:space="preserve">Демонтаж вент.фасада ( металлический сайдинг по направляющим) </w:t>
            </w:r>
          </w:p>
        </w:tc>
        <w:tc>
          <w:tcPr>
            <w:tcW w:w="1285" w:type="dxa"/>
            <w:shd w:val="clear" w:color="auto" w:fill="auto"/>
          </w:tcPr>
          <w:p w14:paraId="359D5C1A" w14:textId="045BF048" w:rsidR="008D425C" w:rsidRPr="0096040A" w:rsidRDefault="008D425C" w:rsidP="00F5253B">
            <w:pPr>
              <w:jc w:val="center"/>
            </w:pPr>
            <w:r w:rsidRPr="0096040A">
              <w:t>м</w:t>
            </w:r>
            <w:r w:rsidRPr="0096040A">
              <w:rPr>
                <w:vertAlign w:val="superscript"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14:paraId="70E31973" w14:textId="245BA553" w:rsidR="008D425C" w:rsidRPr="000C0C9A" w:rsidRDefault="00D10979" w:rsidP="00F5253B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347,27</w:t>
            </w:r>
          </w:p>
        </w:tc>
        <w:tc>
          <w:tcPr>
            <w:tcW w:w="4570" w:type="dxa"/>
            <w:shd w:val="clear" w:color="auto" w:fill="auto"/>
          </w:tcPr>
          <w:p w14:paraId="53543FF8" w14:textId="76C2BC14" w:rsidR="008D425C" w:rsidRPr="00131170" w:rsidRDefault="00E45C1B" w:rsidP="00F5253B">
            <w:pPr>
              <w:pStyle w:val="aff1"/>
              <w:ind w:left="0"/>
              <w:jc w:val="both"/>
            </w:pPr>
            <w:r>
              <w:t>1612/2022-Р-АР-лист 16</w:t>
            </w:r>
          </w:p>
        </w:tc>
        <w:tc>
          <w:tcPr>
            <w:tcW w:w="5863" w:type="dxa"/>
          </w:tcPr>
          <w:p w14:paraId="6226FC36" w14:textId="302D1044" w:rsidR="008D425C" w:rsidRPr="006C6F95" w:rsidRDefault="00F5253B" w:rsidP="00F5253B">
            <w:pPr>
              <w:pStyle w:val="aff1"/>
              <w:ind w:left="0"/>
              <w:jc w:val="both"/>
            </w:pPr>
            <w:r w:rsidRPr="006C6F95">
              <w:t>Данные получены автоматической выгрузкой из программы Revit</w:t>
            </w:r>
          </w:p>
        </w:tc>
      </w:tr>
      <w:tr w:rsidR="00785F2B" w:rsidRPr="00730088" w14:paraId="4B812C2D" w14:textId="77777777" w:rsidTr="00F5253B">
        <w:trPr>
          <w:trHeight w:val="365"/>
        </w:trPr>
        <w:tc>
          <w:tcPr>
            <w:tcW w:w="1290" w:type="dxa"/>
          </w:tcPr>
          <w:p w14:paraId="248EE137" w14:textId="1755BE59" w:rsidR="008D425C" w:rsidRPr="007C4CBB" w:rsidRDefault="007C4CBB" w:rsidP="00F5253B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8" w:type="dxa"/>
          </w:tcPr>
          <w:p w14:paraId="1862B38E" w14:textId="77777777" w:rsidR="008D425C" w:rsidRPr="00730088" w:rsidRDefault="008D425C" w:rsidP="00F5253B">
            <w:pPr>
              <w:pStyle w:val="aff1"/>
              <w:ind w:left="0"/>
              <w:jc w:val="both"/>
            </w:pPr>
          </w:p>
        </w:tc>
        <w:tc>
          <w:tcPr>
            <w:tcW w:w="6713" w:type="dxa"/>
            <w:shd w:val="clear" w:color="auto" w:fill="auto"/>
          </w:tcPr>
          <w:p w14:paraId="1D8F0762" w14:textId="60EF522A" w:rsidR="008D425C" w:rsidRDefault="008D425C" w:rsidP="00F5253B">
            <w:r>
              <w:t>Демонтаж перегородок из профлиста</w:t>
            </w:r>
          </w:p>
        </w:tc>
        <w:tc>
          <w:tcPr>
            <w:tcW w:w="1285" w:type="dxa"/>
            <w:shd w:val="clear" w:color="auto" w:fill="auto"/>
          </w:tcPr>
          <w:p w14:paraId="131B084E" w14:textId="40437BC4" w:rsidR="008D425C" w:rsidRPr="0096040A" w:rsidRDefault="008D425C" w:rsidP="00F5253B">
            <w:pPr>
              <w:jc w:val="center"/>
            </w:pPr>
            <w:r w:rsidRPr="0096040A">
              <w:t>м</w:t>
            </w:r>
            <w:r w:rsidRPr="0096040A">
              <w:rPr>
                <w:vertAlign w:val="superscript"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14:paraId="0F1A59AD" w14:textId="4CB7CAF6" w:rsidR="008D425C" w:rsidRPr="00785F2B" w:rsidRDefault="00785F2B" w:rsidP="00F5253B">
            <w:pPr>
              <w:pStyle w:val="aff1"/>
              <w:ind w:left="0"/>
              <w:jc w:val="center"/>
            </w:pPr>
            <w:r>
              <w:rPr>
                <w:lang w:val="en-US"/>
              </w:rPr>
              <w:t>1420</w:t>
            </w:r>
            <w:r>
              <w:t>,88</w:t>
            </w:r>
          </w:p>
        </w:tc>
        <w:tc>
          <w:tcPr>
            <w:tcW w:w="4570" w:type="dxa"/>
            <w:shd w:val="clear" w:color="auto" w:fill="auto"/>
          </w:tcPr>
          <w:p w14:paraId="00EF0450" w14:textId="26AFC57D" w:rsidR="008D425C" w:rsidRPr="00131170" w:rsidRDefault="008D425C" w:rsidP="00F5253B">
            <w:pPr>
              <w:pStyle w:val="aff1"/>
              <w:ind w:left="0"/>
              <w:jc w:val="both"/>
            </w:pPr>
            <w:r>
              <w:t>1612/2022-Р-АР-лист 4</w:t>
            </w:r>
          </w:p>
        </w:tc>
        <w:tc>
          <w:tcPr>
            <w:tcW w:w="5863" w:type="dxa"/>
          </w:tcPr>
          <w:p w14:paraId="6C8528F5" w14:textId="0BD0A5F3" w:rsidR="008D425C" w:rsidRPr="006C6F95" w:rsidRDefault="00F5253B" w:rsidP="00F5253B">
            <w:pPr>
              <w:pStyle w:val="aff1"/>
              <w:ind w:left="0"/>
              <w:jc w:val="both"/>
            </w:pPr>
            <w:r w:rsidRPr="006C6F95">
              <w:t>Данные получены автоматической выгрузкой из программы Revit</w:t>
            </w:r>
          </w:p>
        </w:tc>
      </w:tr>
    </w:tbl>
    <w:p w14:paraId="0BAE1914" w14:textId="77777777" w:rsidR="00604F31" w:rsidRDefault="00604F31" w:rsidP="00F5253B">
      <w:r>
        <w:br w:type="page"/>
      </w:r>
    </w:p>
    <w:p w14:paraId="0B3F0A99" w14:textId="77777777" w:rsidR="0031480C" w:rsidRPr="00C30273" w:rsidRDefault="0031480C" w:rsidP="00F5253B">
      <w:pPr>
        <w:tabs>
          <w:tab w:val="left" w:pos="1095"/>
        </w:tabs>
        <w:rPr>
          <w:szCs w:val="24"/>
        </w:rPr>
      </w:pPr>
    </w:p>
    <w:p w14:paraId="55CAF8F7" w14:textId="77777777" w:rsidR="00E217CC" w:rsidRPr="00C30273" w:rsidRDefault="00E217CC" w:rsidP="00F5253B">
      <w:pPr>
        <w:rPr>
          <w:szCs w:val="24"/>
        </w:rPr>
      </w:pPr>
    </w:p>
    <w:p w14:paraId="24094B1B" w14:textId="77777777" w:rsidR="00E217CC" w:rsidRPr="00C30273" w:rsidRDefault="00E217CC" w:rsidP="00F5253B">
      <w:pPr>
        <w:rPr>
          <w:szCs w:val="24"/>
        </w:rPr>
      </w:pPr>
    </w:p>
    <w:p w14:paraId="0AAD7720" w14:textId="77777777" w:rsidR="00E217CC" w:rsidRPr="00C30273" w:rsidRDefault="00E217CC" w:rsidP="00F5253B">
      <w:pPr>
        <w:rPr>
          <w:szCs w:val="24"/>
        </w:rPr>
      </w:pPr>
    </w:p>
    <w:tbl>
      <w:tblPr>
        <w:tblpPr w:leftFromText="180" w:rightFromText="180" w:vertAnchor="page" w:horzAnchor="margin" w:tblpY="1689"/>
        <w:tblW w:w="22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004"/>
        <w:gridCol w:w="6758"/>
        <w:gridCol w:w="1293"/>
        <w:gridCol w:w="1293"/>
        <w:gridCol w:w="4601"/>
        <w:gridCol w:w="5900"/>
      </w:tblGrid>
      <w:tr w:rsidR="008C1EB1" w:rsidRPr="00730088" w14:paraId="1E567BB7" w14:textId="77777777" w:rsidTr="008C1EB1">
        <w:trPr>
          <w:trHeight w:val="269"/>
        </w:trPr>
        <w:tc>
          <w:tcPr>
            <w:tcW w:w="22147" w:type="dxa"/>
            <w:gridSpan w:val="7"/>
          </w:tcPr>
          <w:p w14:paraId="7D5AC578" w14:textId="77777777" w:rsidR="008C1EB1" w:rsidRPr="00730088" w:rsidRDefault="008C1EB1" w:rsidP="00F5253B">
            <w:pPr>
              <w:pStyle w:val="aff1"/>
              <w:ind w:left="0"/>
              <w:jc w:val="center"/>
            </w:pPr>
            <w:r>
              <w:t>Кровля</w:t>
            </w:r>
          </w:p>
        </w:tc>
      </w:tr>
      <w:tr w:rsidR="00582BF9" w:rsidRPr="00730088" w14:paraId="47976371" w14:textId="77777777" w:rsidTr="00F5253B">
        <w:trPr>
          <w:trHeight w:val="289"/>
        </w:trPr>
        <w:tc>
          <w:tcPr>
            <w:tcW w:w="1298" w:type="dxa"/>
          </w:tcPr>
          <w:p w14:paraId="76D4DD57" w14:textId="58A8E8F4" w:rsidR="00582BF9" w:rsidRPr="00730088" w:rsidRDefault="009C6799" w:rsidP="00F5253B">
            <w:pPr>
              <w:pStyle w:val="aff1"/>
              <w:ind w:left="0"/>
              <w:jc w:val="center"/>
            </w:pPr>
            <w:r>
              <w:t>6</w:t>
            </w:r>
          </w:p>
        </w:tc>
        <w:tc>
          <w:tcPr>
            <w:tcW w:w="1004" w:type="dxa"/>
          </w:tcPr>
          <w:p w14:paraId="5F3C45D8" w14:textId="77777777" w:rsidR="00582BF9" w:rsidRPr="00730088" w:rsidRDefault="00582BF9" w:rsidP="00F5253B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26505765" w14:textId="77777777" w:rsidR="00582BF9" w:rsidRPr="00922414" w:rsidRDefault="00582BF9" w:rsidP="00F5253B">
            <w:pPr>
              <w:pStyle w:val="aff1"/>
              <w:ind w:left="0"/>
              <w:jc w:val="both"/>
            </w:pPr>
            <w:r>
              <w:t>Демонтаж покрытия основной кровли:</w:t>
            </w:r>
          </w:p>
        </w:tc>
        <w:tc>
          <w:tcPr>
            <w:tcW w:w="1293" w:type="dxa"/>
            <w:shd w:val="clear" w:color="auto" w:fill="auto"/>
          </w:tcPr>
          <w:p w14:paraId="7335950E" w14:textId="77777777" w:rsidR="00582BF9" w:rsidRPr="00922414" w:rsidRDefault="00582BF9" w:rsidP="00F5253B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 w:val="restart"/>
            <w:shd w:val="clear" w:color="auto" w:fill="auto"/>
          </w:tcPr>
          <w:p w14:paraId="69A43258" w14:textId="077B4956" w:rsidR="00582BF9" w:rsidRPr="00B03730" w:rsidRDefault="00582BF9" w:rsidP="00F5253B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2635,49</w:t>
            </w:r>
          </w:p>
        </w:tc>
        <w:tc>
          <w:tcPr>
            <w:tcW w:w="4601" w:type="dxa"/>
            <w:vMerge w:val="restart"/>
          </w:tcPr>
          <w:p w14:paraId="5B2C4856" w14:textId="4B988D13" w:rsidR="00582BF9" w:rsidRPr="00785F2B" w:rsidRDefault="00582BF9" w:rsidP="00F5253B">
            <w:pPr>
              <w:pStyle w:val="aff1"/>
              <w:ind w:left="0"/>
              <w:jc w:val="both"/>
              <w:rPr>
                <w:lang w:val="en-US"/>
              </w:rPr>
            </w:pPr>
            <w:r>
              <w:t>1612/2022-Р-АР-лист 11</w:t>
            </w:r>
          </w:p>
        </w:tc>
        <w:tc>
          <w:tcPr>
            <w:tcW w:w="5900" w:type="dxa"/>
            <w:vMerge w:val="restart"/>
          </w:tcPr>
          <w:p w14:paraId="4CDFFA6F" w14:textId="77777777" w:rsidR="00582BF9" w:rsidRPr="00730088" w:rsidRDefault="00582BF9" w:rsidP="00F5253B">
            <w:pPr>
              <w:pStyle w:val="aff1"/>
              <w:ind w:left="0"/>
              <w:jc w:val="both"/>
            </w:pPr>
            <w:r w:rsidRPr="001F4171">
              <w:t>Данные получены автоматической выгрузкой из программы Revit</w:t>
            </w:r>
          </w:p>
        </w:tc>
      </w:tr>
      <w:tr w:rsidR="00582BF9" w:rsidRPr="00730088" w14:paraId="6B1B9B9F" w14:textId="77777777" w:rsidTr="00F5253B">
        <w:trPr>
          <w:trHeight w:val="269"/>
        </w:trPr>
        <w:tc>
          <w:tcPr>
            <w:tcW w:w="1298" w:type="dxa"/>
          </w:tcPr>
          <w:p w14:paraId="15CECE34" w14:textId="1AFABF2F" w:rsidR="00582BF9" w:rsidRPr="00730088" w:rsidRDefault="009C6799" w:rsidP="00F5253B">
            <w:pPr>
              <w:pStyle w:val="aff1"/>
              <w:ind w:left="0"/>
              <w:jc w:val="center"/>
            </w:pPr>
            <w:r>
              <w:t>7</w:t>
            </w:r>
          </w:p>
        </w:tc>
        <w:tc>
          <w:tcPr>
            <w:tcW w:w="1004" w:type="dxa"/>
          </w:tcPr>
          <w:p w14:paraId="39C966CD" w14:textId="77777777" w:rsidR="00582BF9" w:rsidRPr="00730088" w:rsidRDefault="00582BF9" w:rsidP="00F5253B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7E798C01" w14:textId="77777777" w:rsidR="00582BF9" w:rsidRPr="00922414" w:rsidRDefault="00582BF9" w:rsidP="00F5253B">
            <w:pPr>
              <w:pStyle w:val="aff1"/>
              <w:ind w:left="0"/>
              <w:jc w:val="both"/>
            </w:pPr>
            <w:r>
              <w:t>2 слоя гидроизоляционного покрытия (биполя) – 6 мм</w:t>
            </w:r>
          </w:p>
        </w:tc>
        <w:tc>
          <w:tcPr>
            <w:tcW w:w="1293" w:type="dxa"/>
            <w:shd w:val="clear" w:color="auto" w:fill="auto"/>
          </w:tcPr>
          <w:p w14:paraId="17FCF1C9" w14:textId="77777777" w:rsidR="00582BF9" w:rsidRPr="00922414" w:rsidRDefault="00582BF9" w:rsidP="00F5253B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/>
            <w:shd w:val="clear" w:color="auto" w:fill="auto"/>
          </w:tcPr>
          <w:p w14:paraId="5DD46364" w14:textId="65671B93" w:rsidR="00582BF9" w:rsidRPr="00730088" w:rsidRDefault="00582BF9" w:rsidP="00F5253B">
            <w:pPr>
              <w:pStyle w:val="aff1"/>
              <w:ind w:left="0"/>
              <w:jc w:val="center"/>
            </w:pPr>
          </w:p>
        </w:tc>
        <w:tc>
          <w:tcPr>
            <w:tcW w:w="4601" w:type="dxa"/>
            <w:vMerge/>
          </w:tcPr>
          <w:p w14:paraId="37F5D616" w14:textId="77777777" w:rsidR="00582BF9" w:rsidRPr="00730088" w:rsidRDefault="00582BF9" w:rsidP="00F5253B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6D22CCE7" w14:textId="77777777" w:rsidR="00582BF9" w:rsidRPr="00730088" w:rsidRDefault="00582BF9" w:rsidP="00F5253B">
            <w:pPr>
              <w:pStyle w:val="aff1"/>
              <w:ind w:left="0"/>
              <w:jc w:val="both"/>
            </w:pPr>
          </w:p>
        </w:tc>
      </w:tr>
      <w:tr w:rsidR="009C6799" w:rsidRPr="00730088" w14:paraId="64AF625B" w14:textId="77777777" w:rsidTr="00F5253B">
        <w:trPr>
          <w:trHeight w:val="269"/>
        </w:trPr>
        <w:tc>
          <w:tcPr>
            <w:tcW w:w="1298" w:type="dxa"/>
          </w:tcPr>
          <w:p w14:paraId="1D2E1D92" w14:textId="18FD98DE" w:rsidR="009C6799" w:rsidRPr="00730088" w:rsidRDefault="009C6799" w:rsidP="009C6799">
            <w:pPr>
              <w:pStyle w:val="aff1"/>
              <w:ind w:left="0"/>
              <w:jc w:val="center"/>
            </w:pPr>
            <w:r>
              <w:t>8</w:t>
            </w:r>
          </w:p>
        </w:tc>
        <w:tc>
          <w:tcPr>
            <w:tcW w:w="1004" w:type="dxa"/>
          </w:tcPr>
          <w:p w14:paraId="0D3138CB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345C738D" w14:textId="77777777" w:rsidR="009C6799" w:rsidRPr="00922414" w:rsidRDefault="009C6799" w:rsidP="009C6799">
            <w:pPr>
              <w:pStyle w:val="aff1"/>
              <w:ind w:left="0"/>
              <w:jc w:val="both"/>
            </w:pPr>
            <w:r>
              <w:t>Пеноплекс - 2 слоя, 100 мм</w:t>
            </w:r>
          </w:p>
        </w:tc>
        <w:tc>
          <w:tcPr>
            <w:tcW w:w="1293" w:type="dxa"/>
            <w:shd w:val="clear" w:color="auto" w:fill="auto"/>
          </w:tcPr>
          <w:p w14:paraId="59C9BDB7" w14:textId="77777777" w:rsidR="009C6799" w:rsidRPr="00922414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/>
            <w:shd w:val="clear" w:color="auto" w:fill="auto"/>
          </w:tcPr>
          <w:p w14:paraId="2B7FF8FD" w14:textId="3F99D2DC" w:rsidR="009C6799" w:rsidRPr="00582BF9" w:rsidRDefault="009C6799" w:rsidP="009C6799">
            <w:pPr>
              <w:pStyle w:val="aff1"/>
              <w:ind w:left="0"/>
              <w:jc w:val="center"/>
            </w:pPr>
          </w:p>
        </w:tc>
        <w:tc>
          <w:tcPr>
            <w:tcW w:w="4601" w:type="dxa"/>
            <w:vMerge/>
          </w:tcPr>
          <w:p w14:paraId="677FBDC7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2AA05A27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27709A48" w14:textId="77777777" w:rsidTr="00F5253B">
        <w:trPr>
          <w:trHeight w:val="289"/>
        </w:trPr>
        <w:tc>
          <w:tcPr>
            <w:tcW w:w="1298" w:type="dxa"/>
          </w:tcPr>
          <w:p w14:paraId="375D353F" w14:textId="0D50B428" w:rsidR="009C6799" w:rsidRPr="00730088" w:rsidRDefault="009C6799" w:rsidP="009C6799">
            <w:pPr>
              <w:pStyle w:val="aff1"/>
              <w:ind w:left="0"/>
              <w:jc w:val="center"/>
            </w:pPr>
            <w:r>
              <w:t>9</w:t>
            </w:r>
          </w:p>
        </w:tc>
        <w:tc>
          <w:tcPr>
            <w:tcW w:w="1004" w:type="dxa"/>
          </w:tcPr>
          <w:p w14:paraId="0DD072DA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10D2DB2E" w14:textId="77777777" w:rsidR="009C6799" w:rsidRPr="00922414" w:rsidRDefault="009C6799" w:rsidP="009C6799">
            <w:pPr>
              <w:pStyle w:val="aff1"/>
              <w:ind w:left="0"/>
              <w:jc w:val="both"/>
            </w:pPr>
            <w:r>
              <w:t>Демонтаж покрытия кровли светоаэрационных фонарей:</w:t>
            </w:r>
          </w:p>
        </w:tc>
        <w:tc>
          <w:tcPr>
            <w:tcW w:w="1293" w:type="dxa"/>
            <w:shd w:val="clear" w:color="auto" w:fill="auto"/>
          </w:tcPr>
          <w:p w14:paraId="042F4037" w14:textId="77777777" w:rsidR="009C6799" w:rsidRPr="00922414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 w:val="restart"/>
            <w:shd w:val="clear" w:color="auto" w:fill="auto"/>
          </w:tcPr>
          <w:p w14:paraId="23BF42EB" w14:textId="464E7754" w:rsidR="009C6799" w:rsidRPr="00730088" w:rsidRDefault="009C6799" w:rsidP="009C6799">
            <w:pPr>
              <w:pStyle w:val="aff1"/>
              <w:ind w:left="0"/>
              <w:jc w:val="center"/>
            </w:pPr>
            <w:r>
              <w:t>1935,17</w:t>
            </w:r>
          </w:p>
        </w:tc>
        <w:tc>
          <w:tcPr>
            <w:tcW w:w="4601" w:type="dxa"/>
            <w:vMerge/>
          </w:tcPr>
          <w:p w14:paraId="7B76E90A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 w:val="restart"/>
          </w:tcPr>
          <w:p w14:paraId="1BD72344" w14:textId="6394992B" w:rsidR="009C6799" w:rsidRPr="00730088" w:rsidRDefault="009C6799" w:rsidP="009C6799">
            <w:pPr>
              <w:pStyle w:val="aff1"/>
              <w:ind w:left="0"/>
              <w:jc w:val="both"/>
            </w:pPr>
            <w:r w:rsidRPr="001F4171">
              <w:t>Данные получены автоматической выгрузкой из программы Revit</w:t>
            </w:r>
          </w:p>
        </w:tc>
      </w:tr>
      <w:tr w:rsidR="009C6799" w:rsidRPr="00730088" w14:paraId="22BAB6FC" w14:textId="77777777" w:rsidTr="00F5253B">
        <w:trPr>
          <w:trHeight w:val="269"/>
        </w:trPr>
        <w:tc>
          <w:tcPr>
            <w:tcW w:w="1298" w:type="dxa"/>
          </w:tcPr>
          <w:p w14:paraId="25DB86F0" w14:textId="0AB0917B" w:rsidR="009C6799" w:rsidRPr="00730088" w:rsidRDefault="009C6799" w:rsidP="009C6799">
            <w:pPr>
              <w:pStyle w:val="aff1"/>
              <w:ind w:left="0"/>
              <w:jc w:val="center"/>
            </w:pPr>
            <w:r>
              <w:t>10</w:t>
            </w:r>
          </w:p>
        </w:tc>
        <w:tc>
          <w:tcPr>
            <w:tcW w:w="1004" w:type="dxa"/>
          </w:tcPr>
          <w:p w14:paraId="71D4634D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7BF27110" w14:textId="77777777" w:rsidR="009C6799" w:rsidRPr="006C6F95" w:rsidRDefault="009C6799" w:rsidP="009C6799">
            <w:pPr>
              <w:pStyle w:val="aff1"/>
              <w:ind w:left="0"/>
              <w:jc w:val="both"/>
            </w:pPr>
            <w:r>
              <w:t>4-х слойный гидроизоляционный ковер – 10 мм</w:t>
            </w:r>
          </w:p>
        </w:tc>
        <w:tc>
          <w:tcPr>
            <w:tcW w:w="1293" w:type="dxa"/>
            <w:shd w:val="clear" w:color="auto" w:fill="auto"/>
          </w:tcPr>
          <w:p w14:paraId="1EE868D4" w14:textId="77777777" w:rsidR="009C6799" w:rsidRPr="00642BB1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/>
            <w:shd w:val="clear" w:color="auto" w:fill="auto"/>
          </w:tcPr>
          <w:p w14:paraId="550A43CA" w14:textId="2E62A4C1" w:rsidR="009C6799" w:rsidRPr="00651CF6" w:rsidRDefault="009C6799" w:rsidP="009C6799">
            <w:pPr>
              <w:pStyle w:val="aff1"/>
              <w:ind w:left="0"/>
              <w:jc w:val="center"/>
            </w:pPr>
          </w:p>
        </w:tc>
        <w:tc>
          <w:tcPr>
            <w:tcW w:w="4601" w:type="dxa"/>
            <w:vMerge/>
          </w:tcPr>
          <w:p w14:paraId="05D76DC2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349A68FE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7B351F55" w14:textId="77777777" w:rsidTr="00F5253B">
        <w:trPr>
          <w:trHeight w:val="269"/>
        </w:trPr>
        <w:tc>
          <w:tcPr>
            <w:tcW w:w="1298" w:type="dxa"/>
          </w:tcPr>
          <w:p w14:paraId="700AABCC" w14:textId="05FD0876" w:rsidR="009C6799" w:rsidRPr="00730088" w:rsidRDefault="009C6799" w:rsidP="009C6799">
            <w:pPr>
              <w:pStyle w:val="aff1"/>
              <w:ind w:left="0"/>
              <w:jc w:val="center"/>
            </w:pPr>
            <w:r>
              <w:t>11</w:t>
            </w:r>
          </w:p>
        </w:tc>
        <w:tc>
          <w:tcPr>
            <w:tcW w:w="1004" w:type="dxa"/>
          </w:tcPr>
          <w:p w14:paraId="646DB189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5F40BB7F" w14:textId="77777777" w:rsidR="009C6799" w:rsidRPr="00922414" w:rsidRDefault="009C6799" w:rsidP="009C6799">
            <w:pPr>
              <w:pStyle w:val="aff1"/>
              <w:ind w:left="0"/>
              <w:jc w:val="both"/>
            </w:pPr>
            <w:r>
              <w:t>Битумная мастика – 50 мм</w:t>
            </w:r>
          </w:p>
        </w:tc>
        <w:tc>
          <w:tcPr>
            <w:tcW w:w="1293" w:type="dxa"/>
            <w:shd w:val="clear" w:color="auto" w:fill="auto"/>
          </w:tcPr>
          <w:p w14:paraId="5165D219" w14:textId="446CC740" w:rsidR="009C6799" w:rsidRPr="00922414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/>
            <w:shd w:val="clear" w:color="auto" w:fill="auto"/>
          </w:tcPr>
          <w:p w14:paraId="4A39F68D" w14:textId="19575576" w:rsidR="009C6799" w:rsidRPr="00730088" w:rsidRDefault="009C6799" w:rsidP="009C6799">
            <w:pPr>
              <w:pStyle w:val="aff1"/>
              <w:ind w:left="0"/>
              <w:jc w:val="center"/>
            </w:pPr>
          </w:p>
        </w:tc>
        <w:tc>
          <w:tcPr>
            <w:tcW w:w="4601" w:type="dxa"/>
            <w:vMerge/>
          </w:tcPr>
          <w:p w14:paraId="2CB46786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1FF45387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3D70DCBE" w14:textId="77777777" w:rsidTr="00F5253B">
        <w:trPr>
          <w:trHeight w:val="289"/>
        </w:trPr>
        <w:tc>
          <w:tcPr>
            <w:tcW w:w="1298" w:type="dxa"/>
          </w:tcPr>
          <w:p w14:paraId="3FFFF00C" w14:textId="7511834E" w:rsidR="009C6799" w:rsidRPr="00BA2CC0" w:rsidRDefault="009C6799" w:rsidP="009C6799">
            <w:pPr>
              <w:pStyle w:val="aff1"/>
              <w:ind w:left="0"/>
              <w:jc w:val="center"/>
            </w:pPr>
            <w:r>
              <w:t>12</w:t>
            </w:r>
          </w:p>
        </w:tc>
        <w:tc>
          <w:tcPr>
            <w:tcW w:w="1004" w:type="dxa"/>
          </w:tcPr>
          <w:p w14:paraId="58A8D30D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5FB579A1" w14:textId="77777777" w:rsidR="009C6799" w:rsidRPr="002376D6" w:rsidRDefault="009C6799" w:rsidP="009C6799">
            <w:pPr>
              <w:pStyle w:val="aff1"/>
              <w:ind w:left="0"/>
              <w:jc w:val="both"/>
            </w:pPr>
            <w:r>
              <w:t>Стяжка – известковый раствор М50 – 50 мм</w:t>
            </w:r>
          </w:p>
        </w:tc>
        <w:tc>
          <w:tcPr>
            <w:tcW w:w="1293" w:type="dxa"/>
            <w:shd w:val="clear" w:color="auto" w:fill="auto"/>
          </w:tcPr>
          <w:p w14:paraId="50080282" w14:textId="1C24B9FE" w:rsidR="009C6799" w:rsidRPr="00BA2CC0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/>
            <w:shd w:val="clear" w:color="auto" w:fill="auto"/>
          </w:tcPr>
          <w:p w14:paraId="5E551A14" w14:textId="46765613" w:rsidR="009C6799" w:rsidRPr="00BA2CC0" w:rsidRDefault="009C6799" w:rsidP="009C6799">
            <w:pPr>
              <w:pStyle w:val="aff1"/>
              <w:ind w:left="0"/>
              <w:jc w:val="center"/>
            </w:pPr>
          </w:p>
        </w:tc>
        <w:tc>
          <w:tcPr>
            <w:tcW w:w="4601" w:type="dxa"/>
            <w:vMerge/>
          </w:tcPr>
          <w:p w14:paraId="01D65DD7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17DABC27" w14:textId="77777777" w:rsidR="009C6799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37CC04D7" w14:textId="77777777" w:rsidTr="00F5253B">
        <w:trPr>
          <w:trHeight w:val="269"/>
        </w:trPr>
        <w:tc>
          <w:tcPr>
            <w:tcW w:w="1298" w:type="dxa"/>
          </w:tcPr>
          <w:p w14:paraId="2DD134D3" w14:textId="3373C216" w:rsidR="009C6799" w:rsidRPr="00BA2CC0" w:rsidRDefault="009C6799" w:rsidP="009C6799">
            <w:pPr>
              <w:pStyle w:val="aff1"/>
              <w:ind w:left="0"/>
              <w:jc w:val="center"/>
            </w:pPr>
            <w:r>
              <w:t>13</w:t>
            </w:r>
          </w:p>
        </w:tc>
        <w:tc>
          <w:tcPr>
            <w:tcW w:w="1004" w:type="dxa"/>
          </w:tcPr>
          <w:p w14:paraId="4DE44749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498FA40B" w14:textId="45FEA0FE" w:rsidR="009C6799" w:rsidRDefault="009C6799" w:rsidP="009C6799">
            <w:pPr>
              <w:pStyle w:val="aff1"/>
              <w:ind w:left="0"/>
              <w:jc w:val="both"/>
            </w:pPr>
            <w:r>
              <w:t>Утеплитель – шлак 60-140 мм (300 кг/м3)</w:t>
            </w:r>
          </w:p>
        </w:tc>
        <w:tc>
          <w:tcPr>
            <w:tcW w:w="1293" w:type="dxa"/>
            <w:shd w:val="clear" w:color="auto" w:fill="auto"/>
          </w:tcPr>
          <w:p w14:paraId="269522BF" w14:textId="480013A6" w:rsidR="009C6799" w:rsidRPr="00BA2CC0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/>
            <w:shd w:val="clear" w:color="auto" w:fill="auto"/>
          </w:tcPr>
          <w:p w14:paraId="4262D0AE" w14:textId="44D0F84F" w:rsidR="009C6799" w:rsidRPr="00BA2CC0" w:rsidRDefault="009C6799" w:rsidP="009C6799">
            <w:pPr>
              <w:pStyle w:val="aff1"/>
              <w:ind w:left="0"/>
              <w:jc w:val="center"/>
            </w:pPr>
          </w:p>
        </w:tc>
        <w:tc>
          <w:tcPr>
            <w:tcW w:w="4601" w:type="dxa"/>
            <w:vMerge/>
          </w:tcPr>
          <w:p w14:paraId="63EC6E23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004A2722" w14:textId="77777777" w:rsidR="009C6799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22FA437F" w14:textId="77777777" w:rsidTr="00F5253B">
        <w:trPr>
          <w:trHeight w:val="269"/>
        </w:trPr>
        <w:tc>
          <w:tcPr>
            <w:tcW w:w="1298" w:type="dxa"/>
          </w:tcPr>
          <w:p w14:paraId="28E27C82" w14:textId="6EDF28F9" w:rsidR="009C6799" w:rsidRPr="00BA2CC0" w:rsidRDefault="009C6799" w:rsidP="009C6799">
            <w:pPr>
              <w:pStyle w:val="aff1"/>
              <w:ind w:left="0"/>
              <w:jc w:val="center"/>
            </w:pPr>
            <w:r>
              <w:t>14</w:t>
            </w:r>
          </w:p>
        </w:tc>
        <w:tc>
          <w:tcPr>
            <w:tcW w:w="1004" w:type="dxa"/>
          </w:tcPr>
          <w:p w14:paraId="13CF4545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11A12AD5" w14:textId="286DE388" w:rsidR="009C6799" w:rsidRPr="00423C3A" w:rsidRDefault="009C6799" w:rsidP="009C6799">
            <w:pPr>
              <w:pStyle w:val="aff1"/>
              <w:ind w:left="0"/>
              <w:jc w:val="both"/>
            </w:pPr>
            <w:r>
              <w:t xml:space="preserve">Демонтаж пожарных лестниц тип П1-2 </w:t>
            </w:r>
            <w:r w:rsidRPr="00423C3A">
              <w:t>(</w:t>
            </w:r>
            <w:r>
              <w:rPr>
                <w:lang w:val="en-US"/>
              </w:rPr>
              <w:t>l</w:t>
            </w:r>
            <w:r w:rsidRPr="00423C3A">
              <w:t xml:space="preserve"> = 19</w:t>
            </w:r>
            <w:r>
              <w:t>,0 м)</w:t>
            </w:r>
          </w:p>
        </w:tc>
        <w:tc>
          <w:tcPr>
            <w:tcW w:w="1293" w:type="dxa"/>
            <w:shd w:val="clear" w:color="auto" w:fill="auto"/>
          </w:tcPr>
          <w:p w14:paraId="6EF4DAC8" w14:textId="1C81BDD6" w:rsidR="009C6799" w:rsidRPr="00BA2CC0" w:rsidRDefault="009C6799" w:rsidP="009C6799">
            <w:pPr>
              <w:pStyle w:val="aff1"/>
              <w:ind w:left="0"/>
              <w:jc w:val="center"/>
            </w:pPr>
            <w:r w:rsidRPr="00827E37">
              <w:t>шт.</w:t>
            </w:r>
          </w:p>
        </w:tc>
        <w:tc>
          <w:tcPr>
            <w:tcW w:w="1293" w:type="dxa"/>
            <w:shd w:val="clear" w:color="auto" w:fill="auto"/>
          </w:tcPr>
          <w:p w14:paraId="427A2DB5" w14:textId="385C6AFF" w:rsidR="009C6799" w:rsidRPr="00BA2CC0" w:rsidRDefault="009C6799" w:rsidP="009C6799">
            <w:pPr>
              <w:pStyle w:val="aff1"/>
              <w:ind w:left="0"/>
              <w:jc w:val="center"/>
            </w:pPr>
            <w:r>
              <w:t>2</w:t>
            </w:r>
          </w:p>
        </w:tc>
        <w:tc>
          <w:tcPr>
            <w:tcW w:w="4601" w:type="dxa"/>
          </w:tcPr>
          <w:p w14:paraId="643846C1" w14:textId="4C61A418" w:rsidR="009C6799" w:rsidRPr="00730088" w:rsidRDefault="009C6799" w:rsidP="009C6799">
            <w:pPr>
              <w:pStyle w:val="aff1"/>
              <w:ind w:left="0"/>
              <w:jc w:val="both"/>
            </w:pPr>
            <w:r>
              <w:t>1612/2022-Р-АР-лист 16, лист 11</w:t>
            </w:r>
            <w:r w:rsidR="004D6069">
              <w:t>, лист 14</w:t>
            </w:r>
          </w:p>
        </w:tc>
        <w:tc>
          <w:tcPr>
            <w:tcW w:w="5900" w:type="dxa"/>
          </w:tcPr>
          <w:p w14:paraId="5DFF3753" w14:textId="77777777" w:rsidR="009C6799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3718C71E" w14:textId="77777777" w:rsidTr="00F5253B">
        <w:trPr>
          <w:trHeight w:val="289"/>
        </w:trPr>
        <w:tc>
          <w:tcPr>
            <w:tcW w:w="1298" w:type="dxa"/>
          </w:tcPr>
          <w:p w14:paraId="75FC1887" w14:textId="169C04B8" w:rsidR="009C6799" w:rsidRPr="00BA2CC0" w:rsidRDefault="009C6799" w:rsidP="009C6799">
            <w:pPr>
              <w:pStyle w:val="aff1"/>
              <w:ind w:left="0"/>
              <w:jc w:val="center"/>
            </w:pPr>
            <w:r>
              <w:t>15</w:t>
            </w:r>
          </w:p>
        </w:tc>
        <w:tc>
          <w:tcPr>
            <w:tcW w:w="1004" w:type="dxa"/>
          </w:tcPr>
          <w:p w14:paraId="6345F87D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0E5AC096" w14:textId="7FAEF4EE" w:rsidR="009C6799" w:rsidRPr="00D51222" w:rsidRDefault="009C6799" w:rsidP="009C6799">
            <w:pPr>
              <w:pStyle w:val="aff1"/>
              <w:ind w:left="0"/>
              <w:jc w:val="both"/>
            </w:pPr>
            <w:r>
              <w:t xml:space="preserve">Демонтаж пожарных лестниц тип П1-1 </w:t>
            </w:r>
            <w:r w:rsidRPr="00423C3A">
              <w:t>(</w:t>
            </w:r>
            <w:r>
              <w:rPr>
                <w:lang w:val="en-US"/>
              </w:rPr>
              <w:t>l</w:t>
            </w:r>
            <w:r w:rsidRPr="00423C3A">
              <w:t xml:space="preserve"> = </w:t>
            </w:r>
            <w:r>
              <w:t>4,0 м)</w:t>
            </w:r>
          </w:p>
        </w:tc>
        <w:tc>
          <w:tcPr>
            <w:tcW w:w="1293" w:type="dxa"/>
            <w:shd w:val="clear" w:color="auto" w:fill="auto"/>
          </w:tcPr>
          <w:p w14:paraId="4A9AE08E" w14:textId="11A229A7" w:rsidR="009C6799" w:rsidRPr="00BA2CC0" w:rsidRDefault="009C6799" w:rsidP="009C6799">
            <w:pPr>
              <w:pStyle w:val="aff1"/>
              <w:ind w:left="0"/>
              <w:jc w:val="center"/>
            </w:pPr>
            <w:r w:rsidRPr="00827E37">
              <w:t>шт.</w:t>
            </w:r>
          </w:p>
        </w:tc>
        <w:tc>
          <w:tcPr>
            <w:tcW w:w="1293" w:type="dxa"/>
            <w:shd w:val="clear" w:color="auto" w:fill="auto"/>
          </w:tcPr>
          <w:p w14:paraId="32A58BEB" w14:textId="5541FDB8" w:rsidR="009C6799" w:rsidRPr="00BA2CC0" w:rsidRDefault="009C6799" w:rsidP="009C6799">
            <w:pPr>
              <w:pStyle w:val="aff1"/>
              <w:ind w:left="0"/>
              <w:jc w:val="center"/>
            </w:pPr>
            <w:r>
              <w:t>2</w:t>
            </w:r>
          </w:p>
        </w:tc>
        <w:tc>
          <w:tcPr>
            <w:tcW w:w="4601" w:type="dxa"/>
          </w:tcPr>
          <w:p w14:paraId="13F5722B" w14:textId="492D9C17" w:rsidR="009C6799" w:rsidRPr="00730088" w:rsidRDefault="009C6799" w:rsidP="009C6799">
            <w:pPr>
              <w:pStyle w:val="aff1"/>
              <w:ind w:left="0"/>
              <w:jc w:val="both"/>
            </w:pPr>
            <w:r>
              <w:t>1612/2022-Р-АР-лист 16, лист 11</w:t>
            </w:r>
            <w:r w:rsidR="004D6069">
              <w:t>, лист 14</w:t>
            </w:r>
          </w:p>
        </w:tc>
        <w:tc>
          <w:tcPr>
            <w:tcW w:w="5900" w:type="dxa"/>
          </w:tcPr>
          <w:p w14:paraId="4A298D26" w14:textId="77777777" w:rsidR="009C6799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08A369D2" w14:textId="77777777" w:rsidTr="00F5253B">
        <w:trPr>
          <w:trHeight w:val="269"/>
        </w:trPr>
        <w:tc>
          <w:tcPr>
            <w:tcW w:w="22147" w:type="dxa"/>
            <w:gridSpan w:val="7"/>
            <w:shd w:val="clear" w:color="auto" w:fill="auto"/>
          </w:tcPr>
          <w:p w14:paraId="4C9B9B58" w14:textId="6A1C6593" w:rsidR="009C6799" w:rsidRPr="00730088" w:rsidRDefault="009C6799" w:rsidP="009C6799">
            <w:pPr>
              <w:pStyle w:val="aff1"/>
              <w:ind w:left="0"/>
              <w:jc w:val="center"/>
            </w:pPr>
            <w:r>
              <w:t>Водосточная система</w:t>
            </w:r>
          </w:p>
        </w:tc>
      </w:tr>
      <w:tr w:rsidR="009C6799" w:rsidRPr="00730088" w14:paraId="3A4AF1B6" w14:textId="77777777" w:rsidTr="00F5253B">
        <w:trPr>
          <w:trHeight w:val="269"/>
        </w:trPr>
        <w:tc>
          <w:tcPr>
            <w:tcW w:w="1298" w:type="dxa"/>
          </w:tcPr>
          <w:p w14:paraId="001F5185" w14:textId="0CBD3A3C" w:rsidR="009C6799" w:rsidRPr="00730088" w:rsidRDefault="009C6799" w:rsidP="009C6799">
            <w:pPr>
              <w:pStyle w:val="aff1"/>
              <w:ind w:left="0"/>
              <w:jc w:val="center"/>
            </w:pPr>
            <w:r>
              <w:t>16</w:t>
            </w:r>
          </w:p>
        </w:tc>
        <w:tc>
          <w:tcPr>
            <w:tcW w:w="1004" w:type="dxa"/>
          </w:tcPr>
          <w:p w14:paraId="4C86FF95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7207CDAB" w14:textId="77777777" w:rsidR="009C6799" w:rsidRPr="00827E37" w:rsidRDefault="009C6799" w:rsidP="009C6799">
            <w:pPr>
              <w:pStyle w:val="aff1"/>
              <w:ind w:left="0"/>
              <w:jc w:val="both"/>
            </w:pPr>
            <w:r w:rsidRPr="00827E37">
              <w:t xml:space="preserve">Демонтаж водосточных воронок </w:t>
            </w:r>
          </w:p>
        </w:tc>
        <w:tc>
          <w:tcPr>
            <w:tcW w:w="1293" w:type="dxa"/>
            <w:shd w:val="clear" w:color="auto" w:fill="auto"/>
          </w:tcPr>
          <w:p w14:paraId="306A1FD8" w14:textId="77777777" w:rsidR="009C6799" w:rsidRPr="00827E37" w:rsidRDefault="009C6799" w:rsidP="009C6799">
            <w:pPr>
              <w:pStyle w:val="aff1"/>
              <w:ind w:left="0"/>
              <w:jc w:val="center"/>
            </w:pPr>
            <w:r w:rsidRPr="00827E37">
              <w:t>шт.</w:t>
            </w:r>
          </w:p>
        </w:tc>
        <w:tc>
          <w:tcPr>
            <w:tcW w:w="1293" w:type="dxa"/>
            <w:shd w:val="clear" w:color="auto" w:fill="auto"/>
          </w:tcPr>
          <w:p w14:paraId="72546BB8" w14:textId="77777777" w:rsidR="009C6799" w:rsidRPr="00827E37" w:rsidRDefault="009C6799" w:rsidP="009C6799">
            <w:pPr>
              <w:pStyle w:val="aff1"/>
              <w:ind w:left="0"/>
              <w:jc w:val="center"/>
            </w:pPr>
            <w:r w:rsidRPr="00827E37">
              <w:t>16</w:t>
            </w:r>
          </w:p>
        </w:tc>
        <w:tc>
          <w:tcPr>
            <w:tcW w:w="4601" w:type="dxa"/>
          </w:tcPr>
          <w:p w14:paraId="2BB57246" w14:textId="1D480884" w:rsidR="009C6799" w:rsidRPr="00730088" w:rsidRDefault="009C6799" w:rsidP="009C6799">
            <w:pPr>
              <w:pStyle w:val="aff1"/>
              <w:ind w:left="0"/>
              <w:jc w:val="both"/>
            </w:pPr>
            <w:r>
              <w:t>1612/2022-Р-АР-лист 11</w:t>
            </w:r>
          </w:p>
        </w:tc>
        <w:tc>
          <w:tcPr>
            <w:tcW w:w="5900" w:type="dxa"/>
          </w:tcPr>
          <w:p w14:paraId="6AEDA7CA" w14:textId="77777777" w:rsidR="009C6799" w:rsidRPr="00730088" w:rsidRDefault="009C6799" w:rsidP="009C6799">
            <w:pPr>
              <w:pStyle w:val="aff1"/>
              <w:ind w:left="0"/>
              <w:jc w:val="both"/>
            </w:pPr>
            <w:r w:rsidRPr="008527A4">
              <w:t>Данные получены автоматической выгрузкой из программы Revit</w:t>
            </w:r>
          </w:p>
        </w:tc>
      </w:tr>
      <w:tr w:rsidR="009C6799" w:rsidRPr="00730088" w14:paraId="0E882A68" w14:textId="77777777" w:rsidTr="00F5253B">
        <w:trPr>
          <w:trHeight w:val="269"/>
        </w:trPr>
        <w:tc>
          <w:tcPr>
            <w:tcW w:w="22147" w:type="dxa"/>
            <w:gridSpan w:val="7"/>
            <w:shd w:val="clear" w:color="auto" w:fill="auto"/>
          </w:tcPr>
          <w:p w14:paraId="1B1BA4A6" w14:textId="77777777" w:rsidR="009C6799" w:rsidRPr="00730088" w:rsidRDefault="009C6799" w:rsidP="009C6799">
            <w:pPr>
              <w:pStyle w:val="aff1"/>
              <w:ind w:left="0"/>
              <w:jc w:val="center"/>
            </w:pPr>
            <w:r>
              <w:t>Парапетные крышки</w:t>
            </w:r>
          </w:p>
        </w:tc>
      </w:tr>
      <w:tr w:rsidR="009C6799" w:rsidRPr="00730088" w14:paraId="6143B8E0" w14:textId="77777777" w:rsidTr="00F5253B">
        <w:trPr>
          <w:trHeight w:val="383"/>
        </w:trPr>
        <w:tc>
          <w:tcPr>
            <w:tcW w:w="1298" w:type="dxa"/>
          </w:tcPr>
          <w:p w14:paraId="18CF90CE" w14:textId="37BCEE6C" w:rsidR="009C6799" w:rsidRDefault="009C6799" w:rsidP="009C6799">
            <w:pPr>
              <w:pStyle w:val="aff1"/>
              <w:ind w:left="0"/>
              <w:jc w:val="center"/>
            </w:pPr>
            <w:r>
              <w:t>17</w:t>
            </w:r>
          </w:p>
        </w:tc>
        <w:tc>
          <w:tcPr>
            <w:tcW w:w="1004" w:type="dxa"/>
          </w:tcPr>
          <w:p w14:paraId="6DF2EB13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1B31399B" w14:textId="151C06F0" w:rsidR="009C6799" w:rsidRPr="008527A4" w:rsidRDefault="009C6799" w:rsidP="009C6799">
            <w:pPr>
              <w:pStyle w:val="aff1"/>
              <w:ind w:left="0"/>
              <w:jc w:val="both"/>
            </w:pPr>
            <w:r>
              <w:t xml:space="preserve"> Демонтаж отливов для парапетов из кирпича толщиной 510 мм</w:t>
            </w:r>
          </w:p>
        </w:tc>
        <w:tc>
          <w:tcPr>
            <w:tcW w:w="1293" w:type="dxa"/>
            <w:shd w:val="clear" w:color="auto" w:fill="auto"/>
          </w:tcPr>
          <w:p w14:paraId="4A7BB2F8" w14:textId="7959D9E8" w:rsidR="009C6799" w:rsidRDefault="009C6799" w:rsidP="009C6799">
            <w:pPr>
              <w:pStyle w:val="aff1"/>
              <w:ind w:left="0"/>
              <w:jc w:val="center"/>
            </w:pPr>
            <w:r>
              <w:t>м.пог.</w:t>
            </w:r>
          </w:p>
        </w:tc>
        <w:tc>
          <w:tcPr>
            <w:tcW w:w="1293" w:type="dxa"/>
            <w:shd w:val="clear" w:color="auto" w:fill="auto"/>
          </w:tcPr>
          <w:p w14:paraId="068DAEC3" w14:textId="4A11CA03" w:rsidR="009C6799" w:rsidRPr="00951BFD" w:rsidRDefault="009C6799" w:rsidP="009C6799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418,8</w:t>
            </w:r>
          </w:p>
        </w:tc>
        <w:tc>
          <w:tcPr>
            <w:tcW w:w="4601" w:type="dxa"/>
            <w:vMerge w:val="restart"/>
          </w:tcPr>
          <w:p w14:paraId="41D31D53" w14:textId="766A898D" w:rsidR="009C6799" w:rsidRPr="00730088" w:rsidRDefault="009C6799" w:rsidP="009C6799">
            <w:pPr>
              <w:pStyle w:val="aff1"/>
              <w:ind w:left="0"/>
              <w:jc w:val="both"/>
            </w:pPr>
            <w:r>
              <w:t>1612/2022-Р-АР-лист 16, лист 11</w:t>
            </w:r>
          </w:p>
        </w:tc>
        <w:tc>
          <w:tcPr>
            <w:tcW w:w="5900" w:type="dxa"/>
            <w:vMerge w:val="restart"/>
          </w:tcPr>
          <w:p w14:paraId="5B18CB7F" w14:textId="309BC6B3" w:rsidR="009C6799" w:rsidRPr="00730088" w:rsidRDefault="009C6799" w:rsidP="009C6799">
            <w:pPr>
              <w:pStyle w:val="aff1"/>
              <w:ind w:left="0"/>
              <w:jc w:val="both"/>
            </w:pPr>
            <w:r w:rsidRPr="008527A4">
              <w:t>Данные получены автоматической выгрузкой из программы Revit</w:t>
            </w:r>
          </w:p>
        </w:tc>
      </w:tr>
      <w:tr w:rsidR="009C6799" w:rsidRPr="00730088" w14:paraId="50D863D3" w14:textId="77777777" w:rsidTr="00F5253B">
        <w:trPr>
          <w:trHeight w:val="383"/>
        </w:trPr>
        <w:tc>
          <w:tcPr>
            <w:tcW w:w="1298" w:type="dxa"/>
          </w:tcPr>
          <w:p w14:paraId="536DE3C0" w14:textId="73D4E497" w:rsidR="009C6799" w:rsidRDefault="009C6799" w:rsidP="009C6799">
            <w:pPr>
              <w:pStyle w:val="aff1"/>
              <w:ind w:left="0"/>
              <w:jc w:val="center"/>
            </w:pPr>
            <w:r>
              <w:t>18</w:t>
            </w:r>
          </w:p>
        </w:tc>
        <w:tc>
          <w:tcPr>
            <w:tcW w:w="1004" w:type="dxa"/>
          </w:tcPr>
          <w:p w14:paraId="39C73130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29B6E29E" w14:textId="15CFE412" w:rsidR="009C6799" w:rsidRDefault="009C6799" w:rsidP="009C6799">
            <w:pPr>
              <w:pStyle w:val="aff1"/>
              <w:ind w:left="0"/>
              <w:jc w:val="both"/>
            </w:pPr>
            <w:r>
              <w:t xml:space="preserve"> Демонтаж отливов для парапетов из кирпича толщиной 380 мм</w:t>
            </w:r>
          </w:p>
        </w:tc>
        <w:tc>
          <w:tcPr>
            <w:tcW w:w="1293" w:type="dxa"/>
            <w:shd w:val="clear" w:color="auto" w:fill="auto"/>
          </w:tcPr>
          <w:p w14:paraId="68209B9E" w14:textId="44E603C1" w:rsidR="009C6799" w:rsidRDefault="009C6799" w:rsidP="009C6799">
            <w:pPr>
              <w:pStyle w:val="aff1"/>
              <w:ind w:left="0"/>
              <w:jc w:val="center"/>
            </w:pPr>
            <w:r>
              <w:t>м.пог.</w:t>
            </w:r>
          </w:p>
        </w:tc>
        <w:tc>
          <w:tcPr>
            <w:tcW w:w="1293" w:type="dxa"/>
            <w:shd w:val="clear" w:color="auto" w:fill="auto"/>
          </w:tcPr>
          <w:p w14:paraId="45FEDC88" w14:textId="26B13908" w:rsidR="009C6799" w:rsidRDefault="009C6799" w:rsidP="009C6799">
            <w:pPr>
              <w:pStyle w:val="aff1"/>
              <w:ind w:left="0"/>
              <w:jc w:val="center"/>
            </w:pPr>
            <w:r>
              <w:t>24,58</w:t>
            </w:r>
          </w:p>
        </w:tc>
        <w:tc>
          <w:tcPr>
            <w:tcW w:w="4601" w:type="dxa"/>
            <w:vMerge/>
          </w:tcPr>
          <w:p w14:paraId="5D5F28F8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26B38A96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080A764A" w14:textId="77777777" w:rsidTr="00F5253B">
        <w:trPr>
          <w:trHeight w:val="269"/>
        </w:trPr>
        <w:tc>
          <w:tcPr>
            <w:tcW w:w="22147" w:type="dxa"/>
            <w:gridSpan w:val="7"/>
            <w:shd w:val="clear" w:color="auto" w:fill="auto"/>
          </w:tcPr>
          <w:p w14:paraId="7E185F3C" w14:textId="77777777" w:rsidR="009C6799" w:rsidRPr="00730088" w:rsidRDefault="009C6799" w:rsidP="009C6799">
            <w:pPr>
              <w:pStyle w:val="aff1"/>
              <w:ind w:left="0"/>
              <w:jc w:val="center"/>
            </w:pPr>
            <w:r>
              <w:t>Окна и витражи</w:t>
            </w:r>
          </w:p>
        </w:tc>
      </w:tr>
      <w:tr w:rsidR="009C6799" w:rsidRPr="00730088" w14:paraId="0CFBAF83" w14:textId="77777777" w:rsidTr="00F5253B">
        <w:trPr>
          <w:trHeight w:val="289"/>
        </w:trPr>
        <w:tc>
          <w:tcPr>
            <w:tcW w:w="22147" w:type="dxa"/>
            <w:gridSpan w:val="7"/>
            <w:shd w:val="clear" w:color="auto" w:fill="auto"/>
          </w:tcPr>
          <w:p w14:paraId="1468A12B" w14:textId="77777777" w:rsidR="009C6799" w:rsidRDefault="009C6799" w:rsidP="009C6799">
            <w:pPr>
              <w:pStyle w:val="aff1"/>
              <w:ind w:left="0"/>
              <w:jc w:val="center"/>
            </w:pPr>
            <w:r>
              <w:t>Наружные окна и витражи</w:t>
            </w:r>
          </w:p>
        </w:tc>
      </w:tr>
      <w:tr w:rsidR="009C6799" w:rsidRPr="00730088" w14:paraId="53B67BF5" w14:textId="77777777" w:rsidTr="00F5253B">
        <w:trPr>
          <w:trHeight w:val="269"/>
        </w:trPr>
        <w:tc>
          <w:tcPr>
            <w:tcW w:w="1298" w:type="dxa"/>
          </w:tcPr>
          <w:p w14:paraId="2E88F39B" w14:textId="41DEFEBC" w:rsidR="009C6799" w:rsidRDefault="009C6799" w:rsidP="009C6799">
            <w:pPr>
              <w:pStyle w:val="aff1"/>
              <w:ind w:left="0"/>
              <w:jc w:val="center"/>
            </w:pPr>
            <w:r>
              <w:t>21</w:t>
            </w:r>
          </w:p>
        </w:tc>
        <w:tc>
          <w:tcPr>
            <w:tcW w:w="1004" w:type="dxa"/>
          </w:tcPr>
          <w:p w14:paraId="56F651EE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42B20262" w14:textId="77777777" w:rsidR="009C6799" w:rsidRDefault="009C6799" w:rsidP="009C6799">
            <w:r>
              <w:t>Демонтаж витражей (4200 х 2300 мм)</w:t>
            </w:r>
          </w:p>
        </w:tc>
        <w:tc>
          <w:tcPr>
            <w:tcW w:w="1293" w:type="dxa"/>
            <w:shd w:val="clear" w:color="auto" w:fill="auto"/>
          </w:tcPr>
          <w:p w14:paraId="42124B29" w14:textId="77777777" w:rsidR="009C6799" w:rsidRPr="00922414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52DA2A67" w14:textId="4BAE00B8" w:rsidR="009C6799" w:rsidRPr="00730088" w:rsidRDefault="009C6799" w:rsidP="009C6799">
            <w:pPr>
              <w:pStyle w:val="aff1"/>
              <w:ind w:left="0"/>
              <w:jc w:val="center"/>
            </w:pPr>
            <w:r>
              <w:t>2</w:t>
            </w:r>
            <w:r w:rsidR="00802397">
              <w:t>51,16</w:t>
            </w:r>
          </w:p>
        </w:tc>
        <w:tc>
          <w:tcPr>
            <w:tcW w:w="4601" w:type="dxa"/>
            <w:vMerge w:val="restart"/>
          </w:tcPr>
          <w:p w14:paraId="16998856" w14:textId="7E7962A8" w:rsidR="009C6799" w:rsidRPr="00730088" w:rsidRDefault="009C6799" w:rsidP="009C6799">
            <w:pPr>
              <w:pStyle w:val="aff1"/>
              <w:ind w:left="0"/>
              <w:jc w:val="both"/>
            </w:pPr>
            <w:r>
              <w:t>1612/2022-Р-АР-лист 16</w:t>
            </w:r>
            <w:r w:rsidR="004D6069">
              <w:t>, лист 4, лист 14</w:t>
            </w:r>
          </w:p>
        </w:tc>
        <w:tc>
          <w:tcPr>
            <w:tcW w:w="5900" w:type="dxa"/>
          </w:tcPr>
          <w:p w14:paraId="1B1019B2" w14:textId="32C41710" w:rsidR="009C6799" w:rsidRPr="00785F2B" w:rsidRDefault="009C6799" w:rsidP="009C6799">
            <w:pPr>
              <w:pStyle w:val="aff1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S = N (</w:t>
            </w:r>
            <w:r>
              <w:t>шт.)</w:t>
            </w:r>
            <w:r>
              <w:rPr>
                <w:lang w:val="en-US"/>
              </w:rPr>
              <w:t xml:space="preserve"> * 9,66</w:t>
            </w:r>
            <w:r>
              <w:t xml:space="preserve">. </w:t>
            </w:r>
            <w:r>
              <w:rPr>
                <w:lang w:val="en-US"/>
              </w:rPr>
              <w:t xml:space="preserve">N = </w:t>
            </w:r>
            <w:r w:rsidR="00802397">
              <w:t>26</w:t>
            </w:r>
            <w:r>
              <w:rPr>
                <w:lang w:val="en-US"/>
              </w:rPr>
              <w:t xml:space="preserve"> шт.</w:t>
            </w:r>
          </w:p>
        </w:tc>
      </w:tr>
      <w:tr w:rsidR="009C6799" w:rsidRPr="00730088" w14:paraId="4BC32013" w14:textId="77777777" w:rsidTr="008C1EB1">
        <w:trPr>
          <w:trHeight w:val="269"/>
        </w:trPr>
        <w:tc>
          <w:tcPr>
            <w:tcW w:w="1298" w:type="dxa"/>
          </w:tcPr>
          <w:p w14:paraId="1ABE4BFC" w14:textId="6D75757E" w:rsidR="009C6799" w:rsidRDefault="009C6799" w:rsidP="009C6799">
            <w:pPr>
              <w:pStyle w:val="aff1"/>
              <w:ind w:left="0"/>
              <w:jc w:val="center"/>
            </w:pPr>
            <w:r>
              <w:t>22</w:t>
            </w:r>
          </w:p>
        </w:tc>
        <w:tc>
          <w:tcPr>
            <w:tcW w:w="1004" w:type="dxa"/>
          </w:tcPr>
          <w:p w14:paraId="1175BE31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</w:tcPr>
          <w:p w14:paraId="6D0E27C1" w14:textId="77777777" w:rsidR="009C6799" w:rsidRDefault="009C6799" w:rsidP="009C6799">
            <w:r>
              <w:t>Демонтаж витражей (4200 х 2000 мм)</w:t>
            </w:r>
          </w:p>
        </w:tc>
        <w:tc>
          <w:tcPr>
            <w:tcW w:w="1293" w:type="dxa"/>
          </w:tcPr>
          <w:p w14:paraId="5317FBAB" w14:textId="77777777" w:rsidR="009C6799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</w:tcPr>
          <w:p w14:paraId="5A1E9FF8" w14:textId="3CB4D23C" w:rsidR="009C6799" w:rsidRPr="00730088" w:rsidRDefault="009C6799" w:rsidP="009C6799">
            <w:pPr>
              <w:pStyle w:val="aff1"/>
              <w:ind w:left="0"/>
              <w:jc w:val="center"/>
            </w:pPr>
            <w:r>
              <w:t>2</w:t>
            </w:r>
            <w:r w:rsidR="00802397">
              <w:t>52</w:t>
            </w:r>
          </w:p>
        </w:tc>
        <w:tc>
          <w:tcPr>
            <w:tcW w:w="4601" w:type="dxa"/>
            <w:vMerge/>
          </w:tcPr>
          <w:p w14:paraId="63EBC68E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</w:tcPr>
          <w:p w14:paraId="672D3124" w14:textId="5A4D1C57" w:rsidR="009C6799" w:rsidRPr="001F4171" w:rsidRDefault="009C6799" w:rsidP="009C6799">
            <w:pPr>
              <w:pStyle w:val="aff1"/>
              <w:ind w:left="0"/>
              <w:jc w:val="both"/>
            </w:pPr>
            <w:r>
              <w:rPr>
                <w:lang w:val="en-US"/>
              </w:rPr>
              <w:t>S = N (</w:t>
            </w:r>
            <w:r>
              <w:t>шт.)</w:t>
            </w:r>
            <w:r>
              <w:rPr>
                <w:lang w:val="en-US"/>
              </w:rPr>
              <w:t xml:space="preserve"> * 8,4</w:t>
            </w:r>
            <w:r>
              <w:t xml:space="preserve">. </w:t>
            </w:r>
            <w:r>
              <w:rPr>
                <w:lang w:val="en-US"/>
              </w:rPr>
              <w:t xml:space="preserve">N = </w:t>
            </w:r>
            <w:r w:rsidR="00802397">
              <w:t>30</w:t>
            </w:r>
            <w:r>
              <w:rPr>
                <w:lang w:val="en-US"/>
              </w:rPr>
              <w:t xml:space="preserve"> шт.</w:t>
            </w:r>
          </w:p>
        </w:tc>
      </w:tr>
      <w:tr w:rsidR="009C6799" w:rsidRPr="00730088" w14:paraId="0DE36DD8" w14:textId="77777777" w:rsidTr="008C1EB1">
        <w:trPr>
          <w:trHeight w:val="289"/>
        </w:trPr>
        <w:tc>
          <w:tcPr>
            <w:tcW w:w="1298" w:type="dxa"/>
          </w:tcPr>
          <w:p w14:paraId="17B24542" w14:textId="24A18453" w:rsidR="009C6799" w:rsidRDefault="009C6799" w:rsidP="009C6799">
            <w:pPr>
              <w:pStyle w:val="aff1"/>
              <w:ind w:left="0"/>
              <w:jc w:val="center"/>
            </w:pPr>
            <w:r>
              <w:t>23</w:t>
            </w:r>
          </w:p>
        </w:tc>
        <w:tc>
          <w:tcPr>
            <w:tcW w:w="1004" w:type="dxa"/>
          </w:tcPr>
          <w:p w14:paraId="2D17ABFA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</w:tcPr>
          <w:p w14:paraId="002D55BD" w14:textId="77777777" w:rsidR="009C6799" w:rsidRDefault="009C6799" w:rsidP="009C6799">
            <w:r>
              <w:t>Демонтаж витражей (4200 х 4800 мм)</w:t>
            </w:r>
          </w:p>
        </w:tc>
        <w:tc>
          <w:tcPr>
            <w:tcW w:w="1293" w:type="dxa"/>
          </w:tcPr>
          <w:p w14:paraId="663EE4D0" w14:textId="77777777" w:rsidR="009C6799" w:rsidRPr="00642BB1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</w:tcPr>
          <w:p w14:paraId="15DCDF66" w14:textId="02EF7A14" w:rsidR="009C6799" w:rsidRPr="00730088" w:rsidRDefault="009C6799" w:rsidP="009C6799">
            <w:pPr>
              <w:pStyle w:val="aff1"/>
              <w:ind w:left="0"/>
              <w:jc w:val="center"/>
            </w:pPr>
            <w:r>
              <w:t>483,84</w:t>
            </w:r>
          </w:p>
        </w:tc>
        <w:tc>
          <w:tcPr>
            <w:tcW w:w="4601" w:type="dxa"/>
            <w:vMerge/>
          </w:tcPr>
          <w:p w14:paraId="55731A21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</w:tcPr>
          <w:p w14:paraId="3BBE482B" w14:textId="15DD2ABF" w:rsidR="009C6799" w:rsidRPr="001F4171" w:rsidRDefault="009C6799" w:rsidP="009C6799">
            <w:pPr>
              <w:pStyle w:val="aff1"/>
              <w:ind w:left="0"/>
              <w:jc w:val="both"/>
            </w:pPr>
            <w:r>
              <w:rPr>
                <w:lang w:val="en-US"/>
              </w:rPr>
              <w:t>S = N (</w:t>
            </w:r>
            <w:r>
              <w:t>шт.)</w:t>
            </w:r>
            <w:r>
              <w:rPr>
                <w:lang w:val="en-US"/>
              </w:rPr>
              <w:t xml:space="preserve"> * 20,16</w:t>
            </w:r>
            <w:r>
              <w:t xml:space="preserve">. </w:t>
            </w:r>
            <w:r>
              <w:rPr>
                <w:lang w:val="en-US"/>
              </w:rPr>
              <w:t>N = 24 шт.</w:t>
            </w:r>
          </w:p>
        </w:tc>
      </w:tr>
      <w:tr w:rsidR="009C6799" w:rsidRPr="00730088" w14:paraId="5E565E8A" w14:textId="77777777" w:rsidTr="008C1EB1">
        <w:trPr>
          <w:trHeight w:val="269"/>
        </w:trPr>
        <w:tc>
          <w:tcPr>
            <w:tcW w:w="1298" w:type="dxa"/>
          </w:tcPr>
          <w:p w14:paraId="68F9B13C" w14:textId="300A3BA1" w:rsidR="009C6799" w:rsidRDefault="009C6799" w:rsidP="009C6799">
            <w:pPr>
              <w:pStyle w:val="aff1"/>
              <w:ind w:left="0"/>
              <w:jc w:val="center"/>
            </w:pPr>
            <w:r>
              <w:t>24</w:t>
            </w:r>
          </w:p>
        </w:tc>
        <w:tc>
          <w:tcPr>
            <w:tcW w:w="1004" w:type="dxa"/>
          </w:tcPr>
          <w:p w14:paraId="4E114CB9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</w:tcPr>
          <w:p w14:paraId="08B92DB3" w14:textId="77777777" w:rsidR="009C6799" w:rsidRDefault="009C6799" w:rsidP="009C6799">
            <w:r>
              <w:t>Демонтаж витражей (4200 х 10100 мм)</w:t>
            </w:r>
          </w:p>
        </w:tc>
        <w:tc>
          <w:tcPr>
            <w:tcW w:w="1293" w:type="dxa"/>
          </w:tcPr>
          <w:p w14:paraId="431AF35C" w14:textId="77777777" w:rsidR="009C6799" w:rsidRPr="00642BB1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</w:tcPr>
          <w:p w14:paraId="7BF6E743" w14:textId="3DBD3615" w:rsidR="009C6799" w:rsidRPr="00630F6E" w:rsidRDefault="00630F6E" w:rsidP="009C6799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42.42</w:t>
            </w:r>
          </w:p>
        </w:tc>
        <w:tc>
          <w:tcPr>
            <w:tcW w:w="4601" w:type="dxa"/>
            <w:vMerge/>
          </w:tcPr>
          <w:p w14:paraId="4A12E32F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</w:tcPr>
          <w:p w14:paraId="51A26700" w14:textId="446C73CF" w:rsidR="009C6799" w:rsidRPr="001F4171" w:rsidRDefault="009C6799" w:rsidP="009C6799">
            <w:pPr>
              <w:pStyle w:val="aff1"/>
              <w:ind w:left="0"/>
              <w:jc w:val="both"/>
            </w:pPr>
            <w:r>
              <w:rPr>
                <w:lang w:val="en-US"/>
              </w:rPr>
              <w:t>S = N (</w:t>
            </w:r>
            <w:r>
              <w:t>шт.)</w:t>
            </w:r>
            <w:r>
              <w:rPr>
                <w:lang w:val="en-US"/>
              </w:rPr>
              <w:t xml:space="preserve"> * 42,42</w:t>
            </w:r>
            <w:r>
              <w:t xml:space="preserve">. </w:t>
            </w:r>
            <w:r>
              <w:rPr>
                <w:lang w:val="en-US"/>
              </w:rPr>
              <w:t xml:space="preserve">N = </w:t>
            </w:r>
            <w:r w:rsidR="00630F6E">
              <w:rPr>
                <w:lang w:val="en-US"/>
              </w:rPr>
              <w:t>1</w:t>
            </w:r>
            <w:r>
              <w:rPr>
                <w:lang w:val="en-US"/>
              </w:rPr>
              <w:t xml:space="preserve"> шт.</w:t>
            </w:r>
          </w:p>
        </w:tc>
      </w:tr>
      <w:tr w:rsidR="00630F6E" w:rsidRPr="00730088" w14:paraId="4FCE3039" w14:textId="77777777" w:rsidTr="008C1EB1">
        <w:trPr>
          <w:trHeight w:val="269"/>
        </w:trPr>
        <w:tc>
          <w:tcPr>
            <w:tcW w:w="1298" w:type="dxa"/>
          </w:tcPr>
          <w:p w14:paraId="56F2A54D" w14:textId="0C785622" w:rsidR="00630F6E" w:rsidRPr="00630F6E" w:rsidRDefault="00630F6E" w:rsidP="00630F6E">
            <w:pPr>
              <w:pStyle w:val="aff1"/>
              <w:ind w:left="0"/>
              <w:jc w:val="center"/>
            </w:pPr>
            <w:r>
              <w:rPr>
                <w:lang w:val="en-US"/>
              </w:rPr>
              <w:t>24.1</w:t>
            </w:r>
          </w:p>
        </w:tc>
        <w:tc>
          <w:tcPr>
            <w:tcW w:w="1004" w:type="dxa"/>
          </w:tcPr>
          <w:p w14:paraId="35BC642C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6758" w:type="dxa"/>
          </w:tcPr>
          <w:p w14:paraId="175BC6BA" w14:textId="012A5EBF" w:rsidR="00630F6E" w:rsidRDefault="00630F6E" w:rsidP="00630F6E">
            <w:r>
              <w:t>Демонтаж витражей (</w:t>
            </w:r>
            <w:r>
              <w:rPr>
                <w:lang w:val="en-US"/>
              </w:rPr>
              <w:t>38</w:t>
            </w:r>
            <w:r>
              <w:t>00 х 10100 мм)</w:t>
            </w:r>
          </w:p>
        </w:tc>
        <w:tc>
          <w:tcPr>
            <w:tcW w:w="1293" w:type="dxa"/>
          </w:tcPr>
          <w:p w14:paraId="36E37FC6" w14:textId="413F0FA1" w:rsidR="00630F6E" w:rsidRPr="00642BB1" w:rsidRDefault="00630F6E" w:rsidP="00630F6E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</w:tcPr>
          <w:p w14:paraId="50A99D3B" w14:textId="4205D9EA" w:rsidR="00630F6E" w:rsidRDefault="00630F6E" w:rsidP="00630F6E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115,14</w:t>
            </w:r>
          </w:p>
        </w:tc>
        <w:tc>
          <w:tcPr>
            <w:tcW w:w="4601" w:type="dxa"/>
            <w:vMerge/>
          </w:tcPr>
          <w:p w14:paraId="1601B328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5900" w:type="dxa"/>
          </w:tcPr>
          <w:p w14:paraId="5A42CD63" w14:textId="371ECF65" w:rsidR="00630F6E" w:rsidRDefault="00630F6E" w:rsidP="00630F6E">
            <w:pPr>
              <w:pStyle w:val="aff1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S = N (</w:t>
            </w:r>
            <w:r>
              <w:t>шт.)</w:t>
            </w:r>
            <w:r>
              <w:rPr>
                <w:lang w:val="en-US"/>
              </w:rPr>
              <w:t xml:space="preserve"> * 42,42</w:t>
            </w:r>
            <w:r>
              <w:t xml:space="preserve">. </w:t>
            </w:r>
            <w:r>
              <w:rPr>
                <w:lang w:val="en-US"/>
              </w:rPr>
              <w:t xml:space="preserve">N = </w:t>
            </w:r>
            <w:r>
              <w:rPr>
                <w:lang w:val="en-US"/>
              </w:rPr>
              <w:t>3</w:t>
            </w:r>
            <w:r>
              <w:rPr>
                <w:lang w:val="en-US"/>
              </w:rPr>
              <w:t xml:space="preserve"> шт.</w:t>
            </w:r>
          </w:p>
        </w:tc>
      </w:tr>
      <w:tr w:rsidR="00630F6E" w:rsidRPr="00730088" w14:paraId="28985C5F" w14:textId="77777777" w:rsidTr="008C1EB1">
        <w:trPr>
          <w:trHeight w:val="269"/>
        </w:trPr>
        <w:tc>
          <w:tcPr>
            <w:tcW w:w="1298" w:type="dxa"/>
          </w:tcPr>
          <w:p w14:paraId="3275B16B" w14:textId="3E587768" w:rsidR="00630F6E" w:rsidRDefault="00630F6E" w:rsidP="00630F6E">
            <w:pPr>
              <w:pStyle w:val="aff1"/>
              <w:ind w:left="0"/>
              <w:jc w:val="center"/>
            </w:pPr>
            <w:r>
              <w:t>25</w:t>
            </w:r>
          </w:p>
        </w:tc>
        <w:tc>
          <w:tcPr>
            <w:tcW w:w="1004" w:type="dxa"/>
          </w:tcPr>
          <w:p w14:paraId="6824352E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6758" w:type="dxa"/>
          </w:tcPr>
          <w:p w14:paraId="50190159" w14:textId="77777777" w:rsidR="00630F6E" w:rsidRDefault="00630F6E" w:rsidP="00630F6E">
            <w:r>
              <w:t>Демонтаж витражей (4800 х 7000 мм)</w:t>
            </w:r>
          </w:p>
        </w:tc>
        <w:tc>
          <w:tcPr>
            <w:tcW w:w="1293" w:type="dxa"/>
          </w:tcPr>
          <w:p w14:paraId="6A5592CA" w14:textId="77777777" w:rsidR="00630F6E" w:rsidRPr="00642BB1" w:rsidRDefault="00630F6E" w:rsidP="00630F6E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</w:tcPr>
          <w:p w14:paraId="6FED38F4" w14:textId="1EDBB668" w:rsidR="00630F6E" w:rsidRPr="00730088" w:rsidRDefault="00630F6E" w:rsidP="00630F6E">
            <w:pPr>
              <w:pStyle w:val="aff1"/>
              <w:ind w:left="0"/>
              <w:jc w:val="center"/>
            </w:pPr>
            <w:r>
              <w:t>201,6</w:t>
            </w:r>
          </w:p>
        </w:tc>
        <w:tc>
          <w:tcPr>
            <w:tcW w:w="4601" w:type="dxa"/>
            <w:vMerge/>
          </w:tcPr>
          <w:p w14:paraId="7AAEE638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5900" w:type="dxa"/>
          </w:tcPr>
          <w:p w14:paraId="22C2DCAB" w14:textId="616BC5E8" w:rsidR="00630F6E" w:rsidRPr="001F4171" w:rsidRDefault="00630F6E" w:rsidP="00630F6E">
            <w:pPr>
              <w:pStyle w:val="aff1"/>
              <w:ind w:left="0"/>
              <w:jc w:val="both"/>
            </w:pPr>
            <w:r>
              <w:rPr>
                <w:lang w:val="en-US"/>
              </w:rPr>
              <w:t>S = N (</w:t>
            </w:r>
            <w:r>
              <w:t>шт.)</w:t>
            </w:r>
            <w:r>
              <w:rPr>
                <w:lang w:val="en-US"/>
              </w:rPr>
              <w:t xml:space="preserve"> * 33,6</w:t>
            </w:r>
            <w:r>
              <w:t xml:space="preserve">. </w:t>
            </w:r>
            <w:r>
              <w:rPr>
                <w:lang w:val="en-US"/>
              </w:rPr>
              <w:t>N = 6 шт.</w:t>
            </w:r>
          </w:p>
        </w:tc>
      </w:tr>
      <w:tr w:rsidR="00630F6E" w:rsidRPr="00730088" w14:paraId="6904A849" w14:textId="77777777" w:rsidTr="007C4CBB">
        <w:trPr>
          <w:trHeight w:val="289"/>
        </w:trPr>
        <w:tc>
          <w:tcPr>
            <w:tcW w:w="1298" w:type="dxa"/>
            <w:shd w:val="clear" w:color="auto" w:fill="auto"/>
          </w:tcPr>
          <w:p w14:paraId="781C7097" w14:textId="13234C20" w:rsidR="00630F6E" w:rsidRPr="00730088" w:rsidRDefault="00630F6E" w:rsidP="00630F6E">
            <w:pPr>
              <w:pStyle w:val="aff1"/>
              <w:ind w:left="0"/>
              <w:jc w:val="center"/>
            </w:pPr>
            <w:r>
              <w:t>26</w:t>
            </w:r>
          </w:p>
        </w:tc>
        <w:tc>
          <w:tcPr>
            <w:tcW w:w="1004" w:type="dxa"/>
            <w:shd w:val="clear" w:color="auto" w:fill="auto"/>
          </w:tcPr>
          <w:p w14:paraId="76184704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1C694F87" w14:textId="77777777" w:rsidR="00630F6E" w:rsidRPr="00922414" w:rsidRDefault="00630F6E" w:rsidP="00630F6E">
            <w:r>
              <w:t xml:space="preserve">Демонтаж ленточного остекления светоаэрационного фонаря </w:t>
            </w:r>
          </w:p>
        </w:tc>
        <w:tc>
          <w:tcPr>
            <w:tcW w:w="1293" w:type="dxa"/>
            <w:shd w:val="clear" w:color="auto" w:fill="auto"/>
          </w:tcPr>
          <w:p w14:paraId="0F1CB740" w14:textId="77777777" w:rsidR="00630F6E" w:rsidRPr="00922414" w:rsidRDefault="00630F6E" w:rsidP="00630F6E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5BAED77B" w14:textId="77777777" w:rsidR="00630F6E" w:rsidRPr="00730088" w:rsidRDefault="00630F6E" w:rsidP="00630F6E">
            <w:pPr>
              <w:pStyle w:val="aff1"/>
              <w:ind w:left="0"/>
              <w:jc w:val="center"/>
            </w:pPr>
            <w:r>
              <w:t>1299,04</w:t>
            </w:r>
          </w:p>
        </w:tc>
        <w:tc>
          <w:tcPr>
            <w:tcW w:w="4601" w:type="dxa"/>
            <w:vMerge/>
            <w:shd w:val="clear" w:color="auto" w:fill="auto"/>
          </w:tcPr>
          <w:p w14:paraId="5D8D8397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5900" w:type="dxa"/>
            <w:shd w:val="clear" w:color="auto" w:fill="auto"/>
          </w:tcPr>
          <w:p w14:paraId="18FE2601" w14:textId="77777777" w:rsidR="00630F6E" w:rsidRPr="00730088" w:rsidRDefault="00630F6E" w:rsidP="00630F6E">
            <w:pPr>
              <w:pStyle w:val="aff1"/>
              <w:ind w:left="0"/>
              <w:jc w:val="both"/>
            </w:pPr>
            <w:r w:rsidRPr="001F4171">
              <w:t>Данные получены автоматической выгрузкой из программы Revit</w:t>
            </w:r>
          </w:p>
        </w:tc>
      </w:tr>
      <w:tr w:rsidR="00630F6E" w:rsidRPr="00730088" w14:paraId="3C758B07" w14:textId="77777777" w:rsidTr="009348D3">
        <w:trPr>
          <w:trHeight w:val="288"/>
        </w:trPr>
        <w:tc>
          <w:tcPr>
            <w:tcW w:w="22147" w:type="dxa"/>
            <w:gridSpan w:val="7"/>
            <w:shd w:val="clear" w:color="auto" w:fill="auto"/>
          </w:tcPr>
          <w:p w14:paraId="72B8F400" w14:textId="77777777" w:rsidR="00630F6E" w:rsidRPr="00730088" w:rsidRDefault="00630F6E" w:rsidP="00630F6E">
            <w:pPr>
              <w:pStyle w:val="aff1"/>
              <w:ind w:left="0"/>
              <w:jc w:val="center"/>
            </w:pPr>
            <w:r>
              <w:t>Откосы и отливы окон и витражей</w:t>
            </w:r>
          </w:p>
        </w:tc>
      </w:tr>
      <w:tr w:rsidR="00630F6E" w:rsidRPr="00730088" w14:paraId="7069D159" w14:textId="77777777" w:rsidTr="00F5253B">
        <w:trPr>
          <w:trHeight w:val="289"/>
        </w:trPr>
        <w:tc>
          <w:tcPr>
            <w:tcW w:w="1298" w:type="dxa"/>
          </w:tcPr>
          <w:p w14:paraId="04635C18" w14:textId="734D3DF0" w:rsidR="00630F6E" w:rsidRDefault="00630F6E" w:rsidP="00630F6E">
            <w:pPr>
              <w:pStyle w:val="aff1"/>
              <w:ind w:left="0"/>
              <w:jc w:val="center"/>
            </w:pPr>
            <w:r>
              <w:t>27</w:t>
            </w:r>
          </w:p>
        </w:tc>
        <w:tc>
          <w:tcPr>
            <w:tcW w:w="1004" w:type="dxa"/>
          </w:tcPr>
          <w:p w14:paraId="72D0C24F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4DBB3660" w14:textId="77777777" w:rsidR="00630F6E" w:rsidRDefault="00630F6E" w:rsidP="00630F6E">
            <w:pPr>
              <w:pStyle w:val="aff1"/>
              <w:ind w:left="0"/>
              <w:jc w:val="both"/>
            </w:pPr>
            <w:r>
              <w:t>Демонтаж фасонных элементов обрамления витражей и ворот вдоль оси 22</w:t>
            </w:r>
          </w:p>
        </w:tc>
        <w:tc>
          <w:tcPr>
            <w:tcW w:w="1293" w:type="dxa"/>
            <w:shd w:val="clear" w:color="auto" w:fill="auto"/>
          </w:tcPr>
          <w:p w14:paraId="2221ED73" w14:textId="77777777" w:rsidR="00630F6E" w:rsidRDefault="00630F6E" w:rsidP="00630F6E">
            <w:pPr>
              <w:pStyle w:val="aff1"/>
              <w:ind w:left="0"/>
              <w:jc w:val="center"/>
            </w:pPr>
            <w:r>
              <w:t>м.пог.</w:t>
            </w:r>
          </w:p>
        </w:tc>
        <w:tc>
          <w:tcPr>
            <w:tcW w:w="1293" w:type="dxa"/>
            <w:shd w:val="clear" w:color="auto" w:fill="auto"/>
          </w:tcPr>
          <w:p w14:paraId="0A9F0FD3" w14:textId="4E0BE598" w:rsidR="00630F6E" w:rsidRDefault="00630F6E" w:rsidP="00630F6E">
            <w:pPr>
              <w:pStyle w:val="aff1"/>
              <w:ind w:left="0"/>
              <w:jc w:val="center"/>
            </w:pPr>
            <w:r>
              <w:t>102,8</w:t>
            </w:r>
          </w:p>
        </w:tc>
        <w:tc>
          <w:tcPr>
            <w:tcW w:w="4601" w:type="dxa"/>
            <w:shd w:val="clear" w:color="auto" w:fill="auto"/>
          </w:tcPr>
          <w:p w14:paraId="132ECA3A" w14:textId="7466E7FD" w:rsidR="00630F6E" w:rsidRPr="00730088" w:rsidRDefault="00630F6E" w:rsidP="00630F6E">
            <w:pPr>
              <w:pStyle w:val="aff1"/>
              <w:ind w:left="0"/>
              <w:jc w:val="both"/>
            </w:pPr>
            <w:r>
              <w:t>1612/2022-Р-АР-лист 16</w:t>
            </w:r>
          </w:p>
        </w:tc>
        <w:tc>
          <w:tcPr>
            <w:tcW w:w="5900" w:type="dxa"/>
            <w:shd w:val="clear" w:color="auto" w:fill="auto"/>
          </w:tcPr>
          <w:p w14:paraId="0510CBDF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</w:tr>
      <w:tr w:rsidR="00630F6E" w:rsidRPr="00730088" w14:paraId="2A2CBABC" w14:textId="77777777" w:rsidTr="00F5253B">
        <w:trPr>
          <w:trHeight w:val="269"/>
        </w:trPr>
        <w:tc>
          <w:tcPr>
            <w:tcW w:w="22147" w:type="dxa"/>
            <w:gridSpan w:val="7"/>
            <w:shd w:val="clear" w:color="auto" w:fill="auto"/>
          </w:tcPr>
          <w:p w14:paraId="26912B09" w14:textId="051840CC" w:rsidR="00630F6E" w:rsidRPr="00730088" w:rsidRDefault="00630F6E" w:rsidP="00630F6E">
            <w:pPr>
              <w:pStyle w:val="aff1"/>
              <w:ind w:left="0"/>
              <w:jc w:val="center"/>
            </w:pPr>
            <w:r>
              <w:t xml:space="preserve">Ворота </w:t>
            </w:r>
          </w:p>
        </w:tc>
      </w:tr>
      <w:tr w:rsidR="00630F6E" w:rsidRPr="00730088" w14:paraId="0F663494" w14:textId="77777777" w:rsidTr="00F5253B">
        <w:trPr>
          <w:trHeight w:val="430"/>
        </w:trPr>
        <w:tc>
          <w:tcPr>
            <w:tcW w:w="1298" w:type="dxa"/>
          </w:tcPr>
          <w:p w14:paraId="11047632" w14:textId="5134CE63" w:rsidR="00630F6E" w:rsidRPr="00730088" w:rsidRDefault="00630F6E" w:rsidP="00630F6E">
            <w:pPr>
              <w:pStyle w:val="aff1"/>
              <w:ind w:left="0"/>
              <w:jc w:val="center"/>
            </w:pPr>
            <w:r>
              <w:t>28</w:t>
            </w:r>
          </w:p>
        </w:tc>
        <w:tc>
          <w:tcPr>
            <w:tcW w:w="1004" w:type="dxa"/>
          </w:tcPr>
          <w:p w14:paraId="733722F8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254576E3" w14:textId="77777777" w:rsidR="00630F6E" w:rsidRDefault="00630F6E" w:rsidP="00630F6E">
            <w:pPr>
              <w:pStyle w:val="aff1"/>
              <w:ind w:left="0"/>
              <w:jc w:val="both"/>
            </w:pPr>
            <w:r>
              <w:t xml:space="preserve">Демонтаж ворот распашных (5500 х 5000 мм) </w:t>
            </w:r>
          </w:p>
          <w:p w14:paraId="74EEA06D" w14:textId="77777777" w:rsidR="00630F6E" w:rsidRPr="00922414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1293" w:type="dxa"/>
            <w:shd w:val="clear" w:color="auto" w:fill="auto"/>
          </w:tcPr>
          <w:p w14:paraId="018D7E1F" w14:textId="004F3C0C" w:rsidR="00630F6E" w:rsidRPr="00922414" w:rsidRDefault="00630F6E" w:rsidP="00630F6E">
            <w:pPr>
              <w:pStyle w:val="aff1"/>
              <w:ind w:left="0"/>
              <w:jc w:val="center"/>
            </w:pPr>
            <w:r w:rsidRPr="0096040A">
              <w:t>м</w:t>
            </w:r>
            <w:r w:rsidRPr="0096040A">
              <w:rPr>
                <w:vertAlign w:val="superscript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2C2C1CF1" w14:textId="14CAC514" w:rsidR="00630F6E" w:rsidRPr="00730088" w:rsidRDefault="00630F6E" w:rsidP="00630F6E">
            <w:pPr>
              <w:pStyle w:val="aff1"/>
              <w:ind w:left="0"/>
              <w:jc w:val="center"/>
            </w:pPr>
            <w:r>
              <w:t>55</w:t>
            </w:r>
          </w:p>
        </w:tc>
        <w:tc>
          <w:tcPr>
            <w:tcW w:w="4601" w:type="dxa"/>
            <w:shd w:val="clear" w:color="auto" w:fill="auto"/>
          </w:tcPr>
          <w:p w14:paraId="335F0D70" w14:textId="36D4952B" w:rsidR="00630F6E" w:rsidRPr="00730088" w:rsidRDefault="00630F6E" w:rsidP="00630F6E">
            <w:pPr>
              <w:pStyle w:val="aff1"/>
              <w:ind w:left="0"/>
              <w:jc w:val="both"/>
            </w:pPr>
            <w:r>
              <w:t>1612/2022-Р-АР-лист 16, лист 4, лист 14</w:t>
            </w:r>
          </w:p>
        </w:tc>
        <w:tc>
          <w:tcPr>
            <w:tcW w:w="5900" w:type="dxa"/>
            <w:shd w:val="clear" w:color="auto" w:fill="auto"/>
          </w:tcPr>
          <w:p w14:paraId="60935664" w14:textId="77777777" w:rsidR="00630F6E" w:rsidRPr="00730088" w:rsidRDefault="00630F6E" w:rsidP="00630F6E">
            <w:pPr>
              <w:pStyle w:val="aff1"/>
              <w:ind w:left="0"/>
              <w:jc w:val="both"/>
            </w:pPr>
            <w:r w:rsidRPr="000D7312">
              <w:t>Данные получены автоматической выгрузкой из программы Revit</w:t>
            </w:r>
          </w:p>
        </w:tc>
      </w:tr>
    </w:tbl>
    <w:p w14:paraId="443995CB" w14:textId="77777777" w:rsidR="00E217CC" w:rsidRPr="00C30273" w:rsidRDefault="00E217CC" w:rsidP="00E217CC">
      <w:pPr>
        <w:rPr>
          <w:szCs w:val="24"/>
        </w:rPr>
      </w:pPr>
    </w:p>
    <w:p w14:paraId="22877A3D" w14:textId="77777777" w:rsidR="00E217CC" w:rsidRPr="00C30273" w:rsidRDefault="00E217CC" w:rsidP="00E217CC">
      <w:pPr>
        <w:rPr>
          <w:szCs w:val="24"/>
        </w:rPr>
      </w:pPr>
    </w:p>
    <w:p w14:paraId="5B1279FC" w14:textId="77777777" w:rsidR="00E217CC" w:rsidRPr="00C30273" w:rsidRDefault="00E217CC" w:rsidP="00E217CC">
      <w:pPr>
        <w:rPr>
          <w:szCs w:val="24"/>
        </w:rPr>
      </w:pPr>
    </w:p>
    <w:p w14:paraId="6CB0E57A" w14:textId="77777777" w:rsidR="00E217CC" w:rsidRPr="00BF3ADE" w:rsidRDefault="00E217CC" w:rsidP="00E217CC">
      <w:pPr>
        <w:rPr>
          <w:szCs w:val="24"/>
        </w:rPr>
      </w:pPr>
    </w:p>
    <w:p w14:paraId="6481E2AB" w14:textId="1CD7AC47" w:rsidR="00E217CC" w:rsidRPr="00C30273" w:rsidRDefault="00E217CC" w:rsidP="00E217CC">
      <w:pPr>
        <w:tabs>
          <w:tab w:val="left" w:pos="17237"/>
        </w:tabs>
        <w:rPr>
          <w:szCs w:val="24"/>
        </w:rPr>
      </w:pPr>
      <w:r w:rsidRPr="00C30273">
        <w:rPr>
          <w:szCs w:val="24"/>
        </w:rPr>
        <w:tab/>
      </w:r>
    </w:p>
    <w:p w14:paraId="1B0729C1" w14:textId="77777777" w:rsidR="00E217CC" w:rsidRPr="00C30273" w:rsidRDefault="00E217CC" w:rsidP="00E217CC">
      <w:pPr>
        <w:rPr>
          <w:szCs w:val="24"/>
        </w:rPr>
      </w:pPr>
    </w:p>
    <w:p w14:paraId="444112AB" w14:textId="77777777" w:rsidR="00E217CC" w:rsidRPr="00C30273" w:rsidRDefault="00E217CC" w:rsidP="00E217CC">
      <w:pPr>
        <w:rPr>
          <w:szCs w:val="24"/>
        </w:rPr>
      </w:pPr>
    </w:p>
    <w:p w14:paraId="3D044BBB" w14:textId="77777777" w:rsidR="00E217CC" w:rsidRPr="00C30273" w:rsidRDefault="00E217CC" w:rsidP="00E217CC">
      <w:pPr>
        <w:rPr>
          <w:szCs w:val="24"/>
        </w:rPr>
      </w:pPr>
    </w:p>
    <w:p w14:paraId="1137B67C" w14:textId="77777777" w:rsidR="00E217CC" w:rsidRPr="00C30273" w:rsidRDefault="00E217CC" w:rsidP="00E217CC">
      <w:pPr>
        <w:rPr>
          <w:szCs w:val="24"/>
        </w:rPr>
      </w:pPr>
    </w:p>
    <w:p w14:paraId="0E26C7DE" w14:textId="77777777" w:rsidR="00E217CC" w:rsidRPr="00C30273" w:rsidRDefault="00E217CC" w:rsidP="00E217CC">
      <w:pPr>
        <w:rPr>
          <w:szCs w:val="24"/>
        </w:rPr>
      </w:pPr>
    </w:p>
    <w:p w14:paraId="0425B1F9" w14:textId="77777777" w:rsidR="00E217CC" w:rsidRPr="00C30273" w:rsidRDefault="00E217CC" w:rsidP="00E217CC">
      <w:pPr>
        <w:rPr>
          <w:szCs w:val="24"/>
        </w:rPr>
      </w:pPr>
    </w:p>
    <w:p w14:paraId="0D633A60" w14:textId="77777777" w:rsidR="00E217CC" w:rsidRPr="00C30273" w:rsidRDefault="00E217CC" w:rsidP="00E217CC">
      <w:pPr>
        <w:rPr>
          <w:szCs w:val="24"/>
        </w:rPr>
      </w:pPr>
    </w:p>
    <w:p w14:paraId="04DFDB93" w14:textId="77777777" w:rsidR="00E217CC" w:rsidRPr="00C30273" w:rsidRDefault="00E217CC" w:rsidP="00E217CC">
      <w:pPr>
        <w:rPr>
          <w:szCs w:val="24"/>
        </w:rPr>
      </w:pPr>
    </w:p>
    <w:p w14:paraId="19157E4B" w14:textId="77777777" w:rsidR="00E217CC" w:rsidRPr="00C30273" w:rsidRDefault="00E217CC" w:rsidP="00E217CC">
      <w:pPr>
        <w:rPr>
          <w:szCs w:val="24"/>
        </w:rPr>
      </w:pPr>
    </w:p>
    <w:p w14:paraId="12313B04" w14:textId="77777777" w:rsidR="00E217CC" w:rsidRPr="00C30273" w:rsidRDefault="00E217CC" w:rsidP="00E217CC">
      <w:pPr>
        <w:rPr>
          <w:szCs w:val="24"/>
        </w:rPr>
      </w:pPr>
    </w:p>
    <w:p w14:paraId="1001B9F0" w14:textId="77777777" w:rsidR="00E217CC" w:rsidRPr="00C30273" w:rsidRDefault="00E217CC" w:rsidP="00E217CC">
      <w:pPr>
        <w:rPr>
          <w:szCs w:val="24"/>
        </w:rPr>
      </w:pPr>
    </w:p>
    <w:p w14:paraId="11478238" w14:textId="77777777" w:rsidR="00E217CC" w:rsidRPr="00C30273" w:rsidRDefault="00E217CC" w:rsidP="00E217CC">
      <w:pPr>
        <w:rPr>
          <w:szCs w:val="24"/>
        </w:rPr>
      </w:pPr>
    </w:p>
    <w:p w14:paraId="6FCE7AE5" w14:textId="77777777" w:rsidR="00E217CC" w:rsidRPr="00C30273" w:rsidRDefault="00E217CC" w:rsidP="00E217CC">
      <w:pPr>
        <w:rPr>
          <w:szCs w:val="24"/>
        </w:rPr>
      </w:pPr>
    </w:p>
    <w:p w14:paraId="3EAAC0A6" w14:textId="77777777" w:rsidR="00E217CC" w:rsidRPr="00C30273" w:rsidRDefault="00E217CC" w:rsidP="00E217CC">
      <w:pPr>
        <w:rPr>
          <w:szCs w:val="24"/>
        </w:rPr>
      </w:pPr>
    </w:p>
    <w:p w14:paraId="13FA5D36" w14:textId="77777777" w:rsidR="00E217CC" w:rsidRPr="00C30273" w:rsidRDefault="00E217CC" w:rsidP="00E217CC">
      <w:pPr>
        <w:rPr>
          <w:szCs w:val="24"/>
        </w:rPr>
      </w:pPr>
    </w:p>
    <w:p w14:paraId="74FE6038" w14:textId="77777777" w:rsidR="00E217CC" w:rsidRPr="00C30273" w:rsidRDefault="00E217CC" w:rsidP="00E217CC">
      <w:pPr>
        <w:rPr>
          <w:szCs w:val="24"/>
        </w:rPr>
      </w:pPr>
    </w:p>
    <w:p w14:paraId="6544B89B" w14:textId="77777777" w:rsidR="00E217CC" w:rsidRPr="00C30273" w:rsidRDefault="00E217CC" w:rsidP="00E217CC">
      <w:pPr>
        <w:rPr>
          <w:szCs w:val="24"/>
        </w:rPr>
      </w:pPr>
    </w:p>
    <w:p w14:paraId="3A9FF4AE" w14:textId="002C0D71" w:rsidR="00E217CC" w:rsidRPr="00BF3ADE" w:rsidRDefault="00E217CC" w:rsidP="00E217CC">
      <w:pPr>
        <w:rPr>
          <w:szCs w:val="24"/>
        </w:rPr>
      </w:pPr>
    </w:p>
    <w:sectPr w:rsidR="00E217CC" w:rsidRPr="00BF3ADE" w:rsidSect="00AD34A7">
      <w:headerReference w:type="default" r:id="rId8"/>
      <w:footerReference w:type="default" r:id="rId9"/>
      <w:headerReference w:type="first" r:id="rId10"/>
      <w:footerReference w:type="first" r:id="rId11"/>
      <w:pgSz w:w="23814" w:h="16840" w:orient="landscape" w:code="8"/>
      <w:pgMar w:top="709" w:right="567" w:bottom="1418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5DEDE" w14:textId="77777777" w:rsidR="00AD34A7" w:rsidRDefault="00AD34A7">
      <w:r>
        <w:separator/>
      </w:r>
    </w:p>
  </w:endnote>
  <w:endnote w:type="continuationSeparator" w:id="0">
    <w:p w14:paraId="41F140DD" w14:textId="77777777" w:rsidR="00AD34A7" w:rsidRDefault="00AD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CondensedCTT">
    <w:altName w:val="Lucida Console"/>
    <w:charset w:val="CC"/>
    <w:family w:val="modern"/>
    <w:pitch w:val="fixed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 Linotyp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type A"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ED130" w14:textId="04246FCB" w:rsidR="00F4000B" w:rsidRDefault="00691134" w:rsidP="001E2A63">
    <w:pPr>
      <w:pStyle w:val="a7"/>
      <w:ind w:left="-14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34CB0193" wp14:editId="6FE375A0">
              <wp:simplePos x="0" y="0"/>
              <wp:positionH relativeFrom="page">
                <wp:posOffset>288290</wp:posOffset>
              </wp:positionH>
              <wp:positionV relativeFrom="page">
                <wp:posOffset>7416165</wp:posOffset>
              </wp:positionV>
              <wp:extent cx="433070" cy="3060065"/>
              <wp:effectExtent l="0" t="0" r="0" b="0"/>
              <wp:wrapNone/>
              <wp:docPr id="12" name="Group 4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60065"/>
                        <a:chOff x="453" y="11619"/>
                        <a:chExt cx="682" cy="4819"/>
                      </a:xfrm>
                    </wpg:grpSpPr>
                    <wps:wsp>
                      <wps:cNvPr id="13" name="Rectangle 387"/>
                      <wps:cNvSpPr>
                        <a:spLocks noChangeArrowheads="1"/>
                      </wps:cNvSpPr>
                      <wps:spPr bwMode="auto">
                        <a:xfrm>
                          <a:off x="738" y="15021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388"/>
                      <wps:cNvSpPr>
                        <a:spLocks noChangeArrowheads="1"/>
                      </wps:cNvSpPr>
                      <wps:spPr bwMode="auto">
                        <a:xfrm>
                          <a:off x="738" y="13036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391"/>
                      <wps:cNvSpPr>
                        <a:spLocks noChangeArrowheads="1"/>
                      </wps:cNvSpPr>
                      <wps:spPr bwMode="auto">
                        <a:xfrm>
                          <a:off x="738" y="11619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94"/>
                      <wps:cNvSpPr>
                        <a:spLocks noChangeArrowheads="1"/>
                      </wps:cNvSpPr>
                      <wps:spPr bwMode="auto">
                        <a:xfrm>
                          <a:off x="455" y="11619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0D005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395"/>
                      <wps:cNvSpPr>
                        <a:spLocks noChangeArrowheads="1"/>
                      </wps:cNvSpPr>
                      <wps:spPr bwMode="auto">
                        <a:xfrm>
                          <a:off x="455" y="13036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2828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396"/>
                      <wps:cNvSpPr>
                        <a:spLocks noChangeArrowheads="1"/>
                      </wps:cNvSpPr>
                      <wps:spPr bwMode="auto">
                        <a:xfrm>
                          <a:off x="453" y="15021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0711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CB0193" id="Group 401" o:spid="_x0000_s1027" style="position:absolute;left:0;text-align:left;margin-left:22.7pt;margin-top:583.95pt;width:34.1pt;height:240.95pt;z-index:251657216;mso-position-horizontal-relative:page;mso-position-vertical-relative:page" coordorigin="453,11619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">
              <v:rect id="Rectangle 387" o:spid="_x0000_s1028" style="position:absolute;left:738;top:15021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<v:rect id="Rectangle 388" o:spid="_x0000_s1029" style="position:absolute;left:738;top:13036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v:rect id="Rectangle 391" o:spid="_x0000_s1030" style="position:absolute;left:738;top:11619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<v:rect id="Rectangle 394" o:spid="_x0000_s1031" style="position:absolute;left:455;top:11619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">
                <v:textbox style="layout-flow:vertical;mso-layout-flow-alt:bottom-to-top" inset="0,0,0,0">
                  <w:txbxContent>
                    <w:p w14:paraId="5FE0D005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Взам. инв. №</w:t>
                      </w:r>
                    </w:p>
                  </w:txbxContent>
                </v:textbox>
              </v:rect>
              <v:rect id="Rectangle 395" o:spid="_x0000_s1032" style="position:absolute;left:455;top:13036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">
                <v:textbox style="layout-flow:vertical;mso-layout-flow-alt:bottom-to-top" inset="0,0,0,0">
                  <w:txbxContent>
                    <w:p w14:paraId="67442828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396" o:spid="_x0000_s1033" style="position:absolute;left:453;top:1502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">
                <v:textbox style="layout-flow:vertical;mso-layout-flow-alt:bottom-to-top" inset="0,0,0,0">
                  <w:txbxContent>
                    <w:p w14:paraId="7BAD0711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B0841D6" wp14:editId="048EC1CF">
              <wp:simplePos x="0" y="0"/>
              <wp:positionH relativeFrom="page">
                <wp:posOffset>8315960</wp:posOffset>
              </wp:positionH>
              <wp:positionV relativeFrom="page">
                <wp:posOffset>9931400</wp:posOffset>
              </wp:positionV>
              <wp:extent cx="6626225" cy="613410"/>
              <wp:effectExtent l="0" t="0" r="0" b="0"/>
              <wp:wrapNone/>
              <wp:docPr id="11" name="Rectangle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2622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376" w:type="dxa"/>
                            <w:tblInd w:w="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5"/>
                            <w:gridCol w:w="561"/>
                            <w:gridCol w:w="1290"/>
                            <w:gridCol w:w="841"/>
                            <w:gridCol w:w="561"/>
                            <w:gridCol w:w="5886"/>
                            <w:gridCol w:w="842"/>
                          </w:tblGrid>
                          <w:tr w:rsidR="00F4000B" w:rsidRPr="00945137" w14:paraId="31821E37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14:paraId="5104909B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372C7A8D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</w:tcPr>
                              <w:p w14:paraId="406650CF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</w:tcPr>
                              <w:p w14:paraId="3036EA05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45BC8CF8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 w:val="restart"/>
                                <w:vAlign w:val="center"/>
                              </w:tcPr>
                              <w:p w14:paraId="6D78E70C" w14:textId="08D3F4A4" w:rsidR="00F4000B" w:rsidRPr="00925515" w:rsidRDefault="006C092B" w:rsidP="006818EE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1612/2022-П</w:t>
                                </w:r>
                                <w:r w:rsidR="003979E7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6C6F9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АР1</w:t>
                                </w:r>
                                <w:r w:rsidR="003979E7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</w:p>
                            </w:tc>
                            <w:tc>
                              <w:tcPr>
                                <w:tcW w:w="842" w:type="dxa"/>
                                <w:tcBorders>
                                  <w:bottom w:val="single" w:sz="6" w:space="0" w:color="auto"/>
                                </w:tcBorders>
                                <w:vAlign w:val="bottom"/>
                              </w:tcPr>
                              <w:p w14:paraId="5244B936" w14:textId="77777777" w:rsidR="00F4000B" w:rsidRPr="00790427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E120BB" w:rsidRPr="00945137" w14:paraId="7319EE3E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67CDF666" w14:textId="42E4ABA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63729FC3" w14:textId="64623657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3F67ED95" w14:textId="19A05555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11123CA2" w14:textId="2705FF2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3ACBB9E" w14:textId="47270F8A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4A648AF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 w:val="restart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A3F227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instrText xml:space="preserve"> PAGE   \* MERGEFORMAT </w:instrTex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ISOCPEUR" w:hAnsi="ISOCPEUR"/>
                                    <w:noProof/>
                                    <w:sz w:val="24"/>
                                    <w:szCs w:val="24"/>
                                    <w:lang w:val="ru-RU" w:eastAsia="ru-RU"/>
                                  </w:rPr>
                                  <w:t>13</w: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120BB" w:rsidRPr="00945137" w14:paraId="0C6A4D20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44D5B782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55EDE12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21E3505D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докум.</w:t>
                                </w: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288EC64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85A022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0011D3B6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46F3A769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651D8DE7" w14:textId="77777777" w:rsidR="00F4000B" w:rsidRPr="00945137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841D6" id="Rectangle 323" o:spid="_x0000_s1034" style="position:absolute;left:0;text-align:left;margin-left:654.8pt;margin-top:782pt;width:521.75pt;height:48.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" filled="f" stroked="f">
              <v:textbox inset="0,0,0,0">
                <w:txbxContent>
                  <w:tbl>
                    <w:tblPr>
                      <w:tblW w:w="10376" w:type="dxa"/>
                      <w:tblInd w:w="11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95"/>
                      <w:gridCol w:w="561"/>
                      <w:gridCol w:w="1290"/>
                      <w:gridCol w:w="841"/>
                      <w:gridCol w:w="561"/>
                      <w:gridCol w:w="5886"/>
                      <w:gridCol w:w="842"/>
                    </w:tblGrid>
                    <w:tr w:rsidR="00F4000B" w:rsidRPr="00945137" w14:paraId="31821E37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</w:tcPr>
                        <w:p w14:paraId="5104909B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372C7A8D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</w:tcPr>
                        <w:p w14:paraId="406650CF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</w:tcPr>
                        <w:p w14:paraId="3036EA05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45BC8CF8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 w:val="restart"/>
                          <w:vAlign w:val="center"/>
                        </w:tcPr>
                        <w:p w14:paraId="6D78E70C" w14:textId="08D3F4A4" w:rsidR="00F4000B" w:rsidRPr="00925515" w:rsidRDefault="006C092B" w:rsidP="006818EE">
                          <w:pPr>
                            <w:pStyle w:val="a7"/>
                            <w:rPr>
                              <w:rFonts w:ascii="ISOCPEUR" w:hAnsi="ISOCPEUR"/>
                              <w:i/>
                              <w:sz w:val="24"/>
                              <w:szCs w:val="24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1612/2022-П</w:t>
                          </w:r>
                          <w:r w:rsidR="003979E7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6C6F9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АР1</w:t>
                          </w:r>
                          <w:r w:rsidR="003979E7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</w:p>
                      </w:tc>
                      <w:tc>
                        <w:tcPr>
                          <w:tcW w:w="842" w:type="dxa"/>
                          <w:tcBorders>
                            <w:bottom w:val="single" w:sz="6" w:space="0" w:color="auto"/>
                          </w:tcBorders>
                          <w:vAlign w:val="bottom"/>
                        </w:tcPr>
                        <w:p w14:paraId="5244B936" w14:textId="77777777" w:rsidR="00F4000B" w:rsidRPr="00790427" w:rsidRDefault="00F4000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</w:tr>
                    <w:tr w:rsidR="00E120BB" w:rsidRPr="00945137" w14:paraId="7319EE3E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67CDF666" w14:textId="42E4ABA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63729FC3" w14:textId="64623657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3F67ED95" w14:textId="19A05555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11123CA2" w14:textId="2705FF2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3ACBB9E" w14:textId="47270F8A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4A648AF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 w:val="restart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A3F227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4"/>
                              <w:szCs w:val="24"/>
                              <w:lang w:val="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begin"/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instrText xml:space="preserve"> PAGE   \* MERGEFORMAT </w:instrTex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separate"/>
                          </w:r>
                          <w:r>
                            <w:rPr>
                              <w:rFonts w:ascii="ISOCPEUR" w:hAnsi="ISOCPEUR"/>
                              <w:noProof/>
                              <w:sz w:val="24"/>
                              <w:szCs w:val="24"/>
                              <w:lang w:val="ru-RU" w:eastAsia="ru-RU"/>
                            </w:rPr>
                            <w:t>13</w: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E120BB" w:rsidRPr="00945137" w14:paraId="0C6A4D20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44D5B782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55EDE12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21E3505D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докум.</w:t>
                          </w: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288EC64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85A022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0011D3B6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46F3A769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651D8DE7" w14:textId="77777777" w:rsidR="00F4000B" w:rsidRPr="00945137" w:rsidRDefault="00F4000B">
                    <w:pPr>
                      <w:pStyle w:val="a7"/>
                      <w:rPr>
                        <w:rFonts w:ascii="ISOCPEUR" w:hAnsi="ISOCPEUR"/>
                        <w:i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84685" w14:textId="66D61F70" w:rsidR="00F4000B" w:rsidRDefault="00691134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165AC49" wp14:editId="19EE5240">
              <wp:simplePos x="0" y="0"/>
              <wp:positionH relativeFrom="page">
                <wp:posOffset>285750</wp:posOffset>
              </wp:positionH>
              <wp:positionV relativeFrom="page">
                <wp:posOffset>7458710</wp:posOffset>
              </wp:positionV>
              <wp:extent cx="433070" cy="3021330"/>
              <wp:effectExtent l="0" t="0" r="0" b="0"/>
              <wp:wrapNone/>
              <wp:docPr id="2" name="Group 4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21330"/>
                        <a:chOff x="453" y="11622"/>
                        <a:chExt cx="682" cy="4819"/>
                      </a:xfrm>
                    </wpg:grpSpPr>
                    <wps:wsp>
                      <wps:cNvPr id="3" name="Rectangle 419"/>
                      <wps:cNvSpPr>
                        <a:spLocks noChangeArrowheads="1"/>
                      </wps:cNvSpPr>
                      <wps:spPr bwMode="auto">
                        <a:xfrm>
                          <a:off x="738" y="15024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20"/>
                      <wps:cNvSpPr>
                        <a:spLocks noChangeArrowheads="1"/>
                      </wps:cNvSpPr>
                      <wps:spPr bwMode="auto">
                        <a:xfrm>
                          <a:off x="738" y="13039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21"/>
                      <wps:cNvSpPr>
                        <a:spLocks noChangeArrowheads="1"/>
                      </wps:cNvSpPr>
                      <wps:spPr bwMode="auto">
                        <a:xfrm>
                          <a:off x="738" y="11622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22"/>
                      <wps:cNvSpPr>
                        <a:spLocks noChangeArrowheads="1"/>
                      </wps:cNvSpPr>
                      <wps:spPr bwMode="auto">
                        <a:xfrm>
                          <a:off x="455" y="11622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42AB9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Взам.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423"/>
                      <wps:cNvSpPr>
                        <a:spLocks noChangeArrowheads="1"/>
                      </wps:cNvSpPr>
                      <wps:spPr bwMode="auto">
                        <a:xfrm>
                          <a:off x="455" y="13039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EE5D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424"/>
                      <wps:cNvSpPr>
                        <a:spLocks noChangeArrowheads="1"/>
                      </wps:cNvSpPr>
                      <wps:spPr bwMode="auto">
                        <a:xfrm>
                          <a:off x="453" y="15024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F1AA0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65AC49" id="Group 418" o:spid="_x0000_s1036" style="position:absolute;left:0;text-align:left;margin-left:22.5pt;margin-top:587.3pt;width:34.1pt;height:237.9pt;z-index:251659264;mso-position-horizontal-relative:page;mso-position-vertical-relative:page" coordorigin="453,11622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">
              <v:rect id="Rectangle 419" o:spid="_x0000_s1037" style="position:absolute;left:738;top:15024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rect id="Rectangle 420" o:spid="_x0000_s1038" style="position:absolute;left:738;top:13039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<v:rect id="Rectangle 421" o:spid="_x0000_s1039" style="position:absolute;left:738;top:11622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v:rect id="Rectangle 422" o:spid="_x0000_s1040" style="position:absolute;left:455;top:11622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">
                <v:textbox style="layout-flow:vertical;mso-layout-flow-alt:bottom-to-top" inset="0,0,0,0">
                  <w:txbxContent>
                    <w:p w14:paraId="25C42AB9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Взам. инв. №</w:t>
                      </w:r>
                    </w:p>
                  </w:txbxContent>
                </v:textbox>
              </v:rect>
              <v:rect id="Rectangle 423" o:spid="_x0000_s1041" style="position:absolute;left:455;top:1303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">
                <v:textbox style="layout-flow:vertical;mso-layout-flow-alt:bottom-to-top" inset="0,0,0,0">
                  <w:txbxContent>
                    <w:p w14:paraId="4A88EE5D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424" o:spid="_x0000_s1042" style="position:absolute;left:453;top:15024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">
                <v:textbox style="layout-flow:vertical;mso-layout-flow-alt:bottom-to-top" inset="0,0,0,0">
                  <w:txbxContent>
                    <w:p w14:paraId="1EAF1AA0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71755" distB="0" distL="114300" distR="114300" simplePos="0" relativeHeight="251655168" behindDoc="0" locked="1" layoutInCell="1" allowOverlap="1" wp14:anchorId="248F46CF" wp14:editId="773D1866">
              <wp:simplePos x="0" y="0"/>
              <wp:positionH relativeFrom="page">
                <wp:posOffset>8227695</wp:posOffset>
              </wp:positionH>
              <wp:positionV relativeFrom="page">
                <wp:posOffset>8490585</wp:posOffset>
              </wp:positionV>
              <wp:extent cx="6675755" cy="2061210"/>
              <wp:effectExtent l="0" t="0" r="0" b="0"/>
              <wp:wrapTopAndBottom/>
              <wp:docPr id="1" name="Rectangle 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5755" cy="2061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490" w:type="dxa"/>
                            <w:jc w:val="center"/>
                            <w:tbl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  <w:insideH w:val="single" w:sz="6" w:space="0" w:color="auto"/>
                              <w:insideV w:val="single" w:sz="6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548"/>
                            <w:gridCol w:w="550"/>
                            <w:gridCol w:w="489"/>
                            <w:gridCol w:w="682"/>
                            <w:gridCol w:w="851"/>
                            <w:gridCol w:w="567"/>
                            <w:gridCol w:w="3967"/>
                            <w:gridCol w:w="851"/>
                            <w:gridCol w:w="851"/>
                            <w:gridCol w:w="1134"/>
                          </w:tblGrid>
                          <w:tr w:rsidR="00F4000B" w:rsidRPr="005E085E" w14:paraId="494EB72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2E25705C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6D54562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577B1DF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2939854B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EBB4BB1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25376A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FCBF96" w14:textId="5B71F373" w:rsidR="00F4000B" w:rsidRPr="0067187C" w:rsidRDefault="00A23930" w:rsidP="0079351D">
                                <w:pPr>
                                  <w:pStyle w:val="a7"/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1612/2022-П</w:t>
                                </w:r>
                                <w:r w:rsidR="00E27CFB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9B18D6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АР1</w:t>
                                </w:r>
                                <w:r w:rsidR="00E27CFB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</w:p>
                            </w:tc>
                          </w:tr>
                          <w:tr w:rsidR="00F4000B" w:rsidRPr="005E085E" w14:paraId="12754032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6BD649C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6DA6BD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46797E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3C5F3A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81DFEC7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1C3CF70" w14:textId="77777777" w:rsidR="00F4000B" w:rsidRPr="0067187C" w:rsidRDefault="00F4000B" w:rsidP="003E713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FF9EFE6" w14:textId="77777777" w:rsidR="00F4000B" w:rsidRPr="0067187C" w:rsidRDefault="00F4000B" w:rsidP="00A12FFE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</w:tr>
                          <w:tr w:rsidR="00E27CFB" w:rsidRPr="006D27DC" w14:paraId="1129E6F1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372C7862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013269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39BD14CD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D3C60E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861C8C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6A611F69" w14:textId="77777777" w:rsidR="00E27CFB" w:rsidRPr="0067187C" w:rsidRDefault="00E27CFB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8A7315A" w14:textId="77777777" w:rsidR="00E27CFB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 xml:space="preserve">Реконструкция нежилого здания с кадастровым номером 61:55:0020503:272, на </w:t>
                                </w:r>
                              </w:p>
                              <w:p w14:paraId="2AFEEF2A" w14:textId="53525EE2" w:rsidR="00A23930" w:rsidRPr="0067187C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>Земельном участке по адресу: г. Новочеркасск, ул. Машиностроителей, 7а</w:t>
                                </w:r>
                              </w:p>
                            </w:tc>
                          </w:tr>
                          <w:tr w:rsidR="00F4000B" w:rsidRPr="006D27DC" w14:paraId="21843B9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F8D665F" w14:textId="7A6B7A5A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bookmarkStart w:id="0" w:name="_Hlk135391654"/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3E9D148B" w14:textId="5BA286AE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29DDA8" w14:textId="5AD3A53F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029429D" w14:textId="464178C6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9ED2693" w14:textId="6CF45775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9EDAF52" w14:textId="72556C70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E6B9D74" w14:textId="77777777" w:rsidR="00F4000B" w:rsidRPr="0067187C" w:rsidRDefault="00F4000B" w:rsidP="006D27DC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bookmarkEnd w:id="0"/>
                          <w:tr w:rsidR="00F4000B" w:rsidRPr="006D27DC" w14:paraId="1754B98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68EFD30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37F509D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Кол.уч</w:t>
                                </w: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644832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1D68737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док.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B237A12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0EE174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4EBDB9B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3AE42BF9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85F33F6" w14:textId="77777777" w:rsidR="00F4000B" w:rsidRPr="0067187C" w:rsidRDefault="00F4000B" w:rsidP="00172F3A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Разраб.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75920C2" w14:textId="7FC1AC6E" w:rsidR="00F4000B" w:rsidRPr="0067187C" w:rsidRDefault="009B18D6" w:rsidP="0079351D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Золотарева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</w:tcPr>
                              <w:p w14:paraId="614A9BC0" w14:textId="46772F6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645F676" w14:textId="28C2C210" w:rsidR="00F4000B" w:rsidRPr="00E27CFB" w:rsidRDefault="002376D6" w:rsidP="00E37B09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02.24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450CBAF3" w14:textId="029588DF" w:rsidR="00F4000B" w:rsidRPr="00A35B1C" w:rsidRDefault="00A23930" w:rsidP="00925515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GOST type A"/>
                                    <w:iCs/>
                                    <w:color w:val="00000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ISOCPEUR" w:hAnsi="ISOCPEUR" w:cs="GOST type A"/>
                                    <w:color w:val="000000"/>
                                    <w:sz w:val="22"/>
                                    <w:szCs w:val="22"/>
                                  </w:rPr>
                                  <w:t>Цех окраски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46CCAF4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Стадия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CB2C1D7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0C32EB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Листов</w:t>
                                </w:r>
                              </w:p>
                            </w:tc>
                          </w:tr>
                          <w:tr w:rsidR="00F4000B" w:rsidRPr="006D27DC" w14:paraId="289DA0F8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E77D535" w14:textId="77777777" w:rsidR="00F4000B" w:rsidRPr="0067187C" w:rsidRDefault="00F4000B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Проверил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3B45B8" w14:textId="66072932" w:rsidR="00F4000B" w:rsidRPr="0067187C" w:rsidRDefault="009B18D6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Варунцян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AEE7A2A" w14:textId="5205CC4D" w:rsidR="00F4000B" w:rsidRPr="0067187C" w:rsidRDefault="00F4000B" w:rsidP="007407A4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9D15A53" w14:textId="40B86CDE" w:rsidR="00F4000B" w:rsidRPr="00E27CFB" w:rsidRDefault="002376D6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02.24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F82FD69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5F40AE7D" w14:textId="2320D81D" w:rsidR="00F4000B" w:rsidRPr="0067187C" w:rsidRDefault="00A23930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П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4F72C94D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67187C">
                                  <w:rPr>
                                    <w:rStyle w:val="ac"/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1A16B4A" w14:textId="0355967F" w:rsidR="00F4000B" w:rsidRPr="002376D6" w:rsidRDefault="002376D6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en-US" w:eastAsia="ru-RU"/>
                                  </w:rPr>
                                </w:pPr>
                                <w:r w:rsidRPr="00AE34E8"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F4000B" w:rsidRPr="006D27DC" w14:paraId="252D0AE3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2350E94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87D29DC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4BB8FE0" w14:textId="77777777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A8B4BA1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CE155B9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6BA28C2C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55E85876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D969709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75B0149D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C077F68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6AF838F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6E96E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F45EAB0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60BFE269" w14:textId="4F1F6251" w:rsidR="00F4000B" w:rsidRPr="00E27CFB" w:rsidRDefault="00650A8F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Ведомость объемов работ</w:t>
                                </w: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C5DCDE1" w14:textId="6CA22F0A" w:rsidR="00F4000B" w:rsidRPr="006D27DC" w:rsidRDefault="00691134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 w:rsidRPr="009F79A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B17015B" wp14:editId="5520F6A0">
                                      <wp:extent cx="1765300" cy="457200"/>
                                      <wp:effectExtent l="0" t="0" r="0" b="0"/>
                                      <wp:docPr id="2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65300" cy="457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F4000B" w:rsidRPr="006D27DC" w14:paraId="237CF27C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F13D01B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Н. контр.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238C6D" w14:textId="206BDD9A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Баданина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CCF0BBD" w14:textId="60B08916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E0218D7" w14:textId="1A7A6364" w:rsidR="00F4000B" w:rsidRPr="00E27CFB" w:rsidRDefault="002376D6" w:rsidP="006D27D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02.24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</w:tcPr>
                              <w:p w14:paraId="317FDF60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11A935AD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E120BB" w14:paraId="663CF59A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B6F4136" w14:textId="4910C4EF" w:rsidR="00F4000B" w:rsidRPr="00E120BB" w:rsidRDefault="00F4000B" w:rsidP="00683142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E120BB"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6257701" w14:textId="2E2E7B8E" w:rsidR="00F4000B" w:rsidRPr="00E120BB" w:rsidRDefault="00E120BB" w:rsidP="00E120BB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A23930"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>Счастков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338A8" w14:textId="64E59EB9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1B14FF5" w14:textId="1A88C96B" w:rsidR="00F4000B" w:rsidRPr="00A23930" w:rsidRDefault="002376D6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b/>
                                    <w:bCs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02.24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</w:tcPr>
                              <w:p w14:paraId="6A555C6B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67C75CB8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4BA71153" w14:textId="77777777" w:rsidR="00F4000B" w:rsidRPr="00E120BB" w:rsidRDefault="00F4000B" w:rsidP="00BC5B9F">
                          <w:pPr>
                            <w:rPr>
                              <w:rFonts w:ascii="ISOCPEUR" w:hAnsi="ISOCPEUR" w:cs="Arial"/>
                            </w:rPr>
                          </w:pPr>
                        </w:p>
                        <w:p w14:paraId="63508B12" w14:textId="77777777" w:rsidR="00F4000B" w:rsidRPr="005C4BFB" w:rsidRDefault="00F4000B" w:rsidP="00BC5B9F">
                          <w:pPr>
                            <w:rPr>
                              <w:rFonts w:ascii="ISOCPEUR" w:hAnsi="ISOCPEUR" w:cs="Arial"/>
                              <w:i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F46CF" id="Rectangle 426" o:spid="_x0000_s1043" style="position:absolute;left:0;text-align:left;margin-left:647.85pt;margin-top:668.55pt;width:525.65pt;height:162.3pt;z-index:251655168;visibility:visible;mso-wrap-style:square;mso-width-percent:0;mso-height-percent:0;mso-wrap-distance-left:9pt;mso-wrap-distance-top:5.65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" filled="f" stroked="f" strokeweight="1pt">
              <v:textbox inset="0,0,0,0">
                <w:txbxContent>
                  <w:tbl>
                    <w:tblPr>
                      <w:tblW w:w="10490" w:type="dxa"/>
                      <w:jc w:val="center"/>
                      <w:tbl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  <w:insideH w:val="single" w:sz="6" w:space="0" w:color="auto"/>
                        <w:insideV w:val="single" w:sz="6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548"/>
                      <w:gridCol w:w="550"/>
                      <w:gridCol w:w="489"/>
                      <w:gridCol w:w="682"/>
                      <w:gridCol w:w="851"/>
                      <w:gridCol w:w="567"/>
                      <w:gridCol w:w="3967"/>
                      <w:gridCol w:w="851"/>
                      <w:gridCol w:w="851"/>
                      <w:gridCol w:w="1134"/>
                    </w:tblGrid>
                    <w:tr w:rsidR="00F4000B" w:rsidRPr="005E085E" w14:paraId="494EB72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2E25705C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2" w:space="0" w:color="auto"/>
                          </w:tcBorders>
                        </w:tcPr>
                        <w:p w14:paraId="6D54562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2" w:space="0" w:color="auto"/>
                          </w:tcBorders>
                        </w:tcPr>
                        <w:p w14:paraId="577B1DF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2" w:space="0" w:color="auto"/>
                          </w:tcBorders>
                        </w:tcPr>
                        <w:p w14:paraId="2939854B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2" w:space="0" w:color="auto"/>
                          </w:tcBorders>
                        </w:tcPr>
                        <w:p w14:paraId="1EBB4BB1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2" w:space="0" w:color="auto"/>
                          </w:tcBorders>
                        </w:tcPr>
                        <w:p w14:paraId="125376A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26FCBF96" w14:textId="5B71F373" w:rsidR="00F4000B" w:rsidRPr="0067187C" w:rsidRDefault="00A23930" w:rsidP="0079351D">
                          <w:pPr>
                            <w:pStyle w:val="a7"/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1612/2022-П</w:t>
                          </w:r>
                          <w:r w:rsidR="00E27CFB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9B18D6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АР1</w:t>
                          </w:r>
                          <w:r w:rsidR="00E27CFB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</w:p>
                      </w:tc>
                    </w:tr>
                    <w:tr w:rsidR="00F4000B" w:rsidRPr="005E085E" w14:paraId="12754032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6BD649C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6DA6BD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46797E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3C5F3A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81DFEC7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1C3CF70" w14:textId="77777777" w:rsidR="00F4000B" w:rsidRPr="0067187C" w:rsidRDefault="00F4000B" w:rsidP="003E713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5FF9EFE6" w14:textId="77777777" w:rsidR="00F4000B" w:rsidRPr="0067187C" w:rsidRDefault="00F4000B" w:rsidP="00A12FFE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</w:tr>
                    <w:tr w:rsidR="00E27CFB" w:rsidRPr="006D27DC" w14:paraId="1129E6F1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372C7862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013269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39BD14CD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D3C60E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861C8C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6A611F69" w14:textId="77777777" w:rsidR="00E27CFB" w:rsidRPr="0067187C" w:rsidRDefault="00E27CFB" w:rsidP="00E27CFB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8A7315A" w14:textId="77777777" w:rsidR="00E27CFB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 xml:space="preserve">Реконструкция нежилого здания с кадастровым номером 61:55:0020503:272, на </w:t>
                          </w:r>
                        </w:p>
                        <w:p w14:paraId="2AFEEF2A" w14:textId="53525EE2" w:rsidR="00A23930" w:rsidRPr="0067187C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>Земельном участке по адресу: г. Новочеркасск, ул. Машиностроителей, 7а</w:t>
                          </w:r>
                        </w:p>
                      </w:tc>
                    </w:tr>
                    <w:tr w:rsidR="00F4000B" w:rsidRPr="006D27DC" w14:paraId="21843B9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F8D665F" w14:textId="7A6B7A5A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bookmarkStart w:id="1" w:name="_Hlk135391654"/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3E9D148B" w14:textId="5BA286AE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B29DDA8" w14:textId="5AD3A53F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029429D" w14:textId="464178C6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49ED2693" w14:textId="6CF45775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9EDAF52" w14:textId="72556C70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E6B9D74" w14:textId="77777777" w:rsidR="00F4000B" w:rsidRPr="0067187C" w:rsidRDefault="00F4000B" w:rsidP="006D27DC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2"/>
                              <w:szCs w:val="22"/>
                              <w:lang w:val="ru-RU" w:eastAsia="ru-RU"/>
                            </w:rPr>
                          </w:pPr>
                        </w:p>
                      </w:tc>
                    </w:tr>
                    <w:bookmarkEnd w:id="1"/>
                    <w:tr w:rsidR="00F4000B" w:rsidRPr="006D27DC" w14:paraId="1754B98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68EFD30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37F509D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Кол.уч</w:t>
                          </w:r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644832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1D68737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док.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4B237A12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2B0EE174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74EBDB9B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3AE42BF9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85F33F6" w14:textId="77777777" w:rsidR="00F4000B" w:rsidRPr="0067187C" w:rsidRDefault="00F4000B" w:rsidP="00172F3A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Разраб.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75920C2" w14:textId="7FC1AC6E" w:rsidR="00F4000B" w:rsidRPr="0067187C" w:rsidRDefault="009B18D6" w:rsidP="0079351D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Золотарева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</w:tcPr>
                        <w:p w14:paraId="614A9BC0" w14:textId="46772F6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645F676" w14:textId="28C2C210" w:rsidR="00F4000B" w:rsidRPr="00E27CFB" w:rsidRDefault="002376D6" w:rsidP="00E37B09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02.24</w:t>
                          </w: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450CBAF3" w14:textId="029588DF" w:rsidR="00F4000B" w:rsidRPr="00A35B1C" w:rsidRDefault="00A23930" w:rsidP="0092551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GOST type A"/>
                              <w:iCs/>
                              <w:color w:val="000000"/>
                              <w:lang w:val="en-US"/>
                            </w:rPr>
                          </w:pPr>
                          <w:r>
                            <w:rPr>
                              <w:rFonts w:ascii="ISOCPEUR" w:hAnsi="ISOCPEUR" w:cs="GOST type A"/>
                              <w:color w:val="000000"/>
                              <w:sz w:val="22"/>
                              <w:szCs w:val="22"/>
                            </w:rPr>
                            <w:t>Цех окраски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46CCAF4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Стадия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CB2C1D7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</w:rPr>
                          </w:pPr>
                          <w:r w:rsidRPr="0067187C">
                            <w:rPr>
                              <w:rFonts w:ascii="ISOCPEUR" w:hAnsi="ISOCPEUR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60C32EB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Листов</w:t>
                          </w:r>
                        </w:p>
                      </w:tc>
                    </w:tr>
                    <w:tr w:rsidR="00F4000B" w:rsidRPr="006D27DC" w14:paraId="289DA0F8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E77D535" w14:textId="77777777" w:rsidR="00F4000B" w:rsidRPr="0067187C" w:rsidRDefault="00F4000B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Проверил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3B45B8" w14:textId="66072932" w:rsidR="00F4000B" w:rsidRPr="0067187C" w:rsidRDefault="009B18D6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Варунцян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1AEE7A2A" w14:textId="5205CC4D" w:rsidR="00F4000B" w:rsidRPr="0067187C" w:rsidRDefault="00F4000B" w:rsidP="007407A4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9D15A53" w14:textId="40B86CDE" w:rsidR="00F4000B" w:rsidRPr="00E27CFB" w:rsidRDefault="002376D6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02.24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F82FD69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5F40AE7D" w14:textId="2320D81D" w:rsidR="00F4000B" w:rsidRPr="0067187C" w:rsidRDefault="00A23930" w:rsidP="002E4B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П</w:t>
                          </w: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4F72C94D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  <w:bCs/>
                              <w:sz w:val="22"/>
                              <w:szCs w:val="22"/>
                            </w:rPr>
                          </w:pPr>
                          <w:r w:rsidRPr="0067187C">
                            <w:rPr>
                              <w:rStyle w:val="ac"/>
                              <w:rFonts w:ascii="ISOCPEUR" w:hAnsi="ISOCPEUR"/>
                              <w:sz w:val="22"/>
                              <w:szCs w:val="22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01A16B4A" w14:textId="0355967F" w:rsidR="00F4000B" w:rsidRPr="002376D6" w:rsidRDefault="002376D6" w:rsidP="001B00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en-US" w:eastAsia="ru-RU"/>
                            </w:rPr>
                          </w:pPr>
                          <w:r w:rsidRPr="00AE34E8"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2</w:t>
                          </w:r>
                        </w:p>
                      </w:tc>
                    </w:tr>
                    <w:tr w:rsidR="00F4000B" w:rsidRPr="006D27DC" w14:paraId="252D0AE3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2350E94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87D29DC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4BB8FE0" w14:textId="77777777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A8B4BA1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CE155B9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6BA28C2C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55E85876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4D969709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75B0149D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C077F68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6AF838F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6E96E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F45EAB0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60BFE269" w14:textId="4F1F6251" w:rsidR="00F4000B" w:rsidRPr="00E27CFB" w:rsidRDefault="00650A8F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Ведомость объемов работ</w:t>
                          </w: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C5DCDE1" w14:textId="6CA22F0A" w:rsidR="00F4000B" w:rsidRPr="006D27DC" w:rsidRDefault="00691134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en-US" w:eastAsia="ru-RU"/>
                            </w:rPr>
                          </w:pPr>
                          <w:r w:rsidRPr="009F79A0">
                            <w:rPr>
                              <w:noProof/>
                            </w:rPr>
                            <w:drawing>
                              <wp:inline distT="0" distB="0" distL="0" distR="0" wp14:anchorId="0B17015B" wp14:editId="5520F6A0">
                                <wp:extent cx="1765300" cy="457200"/>
                                <wp:effectExtent l="0" t="0" r="0" b="0"/>
                                <wp:docPr id="2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53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F4000B" w:rsidRPr="006D27DC" w14:paraId="237CF27C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F13D01B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Н. контр.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238C6D" w14:textId="206BDD9A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Баданина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CCF0BBD" w14:textId="60B08916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E0218D7" w14:textId="1A7A6364" w:rsidR="00F4000B" w:rsidRPr="00E27CFB" w:rsidRDefault="002376D6" w:rsidP="006D27D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02.24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</w:tcPr>
                        <w:p w14:paraId="317FDF60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11A935AD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E120BB" w14:paraId="663CF59A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B6F4136" w14:textId="4910C4EF" w:rsidR="00F4000B" w:rsidRPr="00E120BB" w:rsidRDefault="00F4000B" w:rsidP="00683142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E120BB"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6257701" w14:textId="2E2E7B8E" w:rsidR="00F4000B" w:rsidRPr="00E120BB" w:rsidRDefault="00E120BB" w:rsidP="00E120BB">
                          <w:pPr>
                            <w:pStyle w:val="a7"/>
                            <w:jc w:val="left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A23930"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>Счастков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338A8" w14:textId="64E59EB9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1B14FF5" w14:textId="1A88C96B" w:rsidR="00F4000B" w:rsidRPr="00A23930" w:rsidRDefault="002376D6" w:rsidP="001B0086">
                          <w:pPr>
                            <w:pStyle w:val="a7"/>
                            <w:rPr>
                              <w:rFonts w:ascii="ISOCPEUR" w:hAnsi="ISOCPEUR" w:cs="Arial"/>
                              <w:b/>
                              <w:bCs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02.24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</w:tcPr>
                        <w:p w14:paraId="6A555C6B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67C75CB8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4BA71153" w14:textId="77777777" w:rsidR="00F4000B" w:rsidRPr="00E120BB" w:rsidRDefault="00F4000B" w:rsidP="00BC5B9F">
                    <w:pPr>
                      <w:rPr>
                        <w:rFonts w:ascii="ISOCPEUR" w:hAnsi="ISOCPEUR" w:cs="Arial"/>
                      </w:rPr>
                    </w:pPr>
                  </w:p>
                  <w:p w14:paraId="63508B12" w14:textId="77777777" w:rsidR="00F4000B" w:rsidRPr="005C4BFB" w:rsidRDefault="00F4000B" w:rsidP="00BC5B9F">
                    <w:pPr>
                      <w:rPr>
                        <w:rFonts w:ascii="ISOCPEUR" w:hAnsi="ISOCPEUR" w:cs="Arial"/>
                        <w:i/>
                        <w:szCs w:val="24"/>
                      </w:rPr>
                    </w:pPr>
                  </w:p>
                </w:txbxContent>
              </v:textbox>
              <w10:wrap type="topAndBottom"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30965" w14:textId="77777777" w:rsidR="00AD34A7" w:rsidRDefault="00AD34A7">
      <w:r>
        <w:separator/>
      </w:r>
    </w:p>
  </w:footnote>
  <w:footnote w:type="continuationSeparator" w:id="0">
    <w:p w14:paraId="6B2B92EC" w14:textId="77777777" w:rsidR="00AD34A7" w:rsidRDefault="00AD3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DC73D" w14:textId="0495CD87" w:rsidR="00F4000B" w:rsidRPr="001D3C5D" w:rsidRDefault="00691134" w:rsidP="001D3C5D">
    <w:pPr>
      <w:pStyle w:val="a7"/>
      <w:jc w:val="left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A3E70" wp14:editId="702CDFE2">
              <wp:simplePos x="0" y="0"/>
              <wp:positionH relativeFrom="column">
                <wp:posOffset>13776960</wp:posOffset>
              </wp:positionH>
              <wp:positionV relativeFrom="paragraph">
                <wp:posOffset>215900</wp:posOffset>
              </wp:positionV>
              <wp:extent cx="407035" cy="241300"/>
              <wp:effectExtent l="0" t="0" r="0" b="0"/>
              <wp:wrapNone/>
              <wp:docPr id="20" name="Text Box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4130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79C4852" w14:textId="57CE1D83" w:rsidR="000443D9" w:rsidRPr="000443D9" w:rsidRDefault="000443D9" w:rsidP="000443D9">
                          <w:pPr>
                            <w:jc w:val="center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318F3274" w14:textId="77777777" w:rsidR="006B2AAC" w:rsidRPr="006B2AAC" w:rsidRDefault="006B2AAC" w:rsidP="006B2AAC">
                          <w:pPr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A3E70" id="_x0000_t202" coordsize="21600,21600" o:spt="202" path="m,l,21600r21600,l21600,xe">
              <v:stroke joinstyle="miter"/>
              <v:path gradientshapeok="t" o:connecttype="rect"/>
            </v:shapetype>
            <v:shape id="Text Box 428" o:spid="_x0000_s1026" type="#_x0000_t202" style="position:absolute;margin-left:1084.8pt;margin-top:17pt;width:32.0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" filled="f" strokeweight="1.5pt">
              <v:textbox>
                <w:txbxContent>
                  <w:p w14:paraId="279C4852" w14:textId="57CE1D83" w:rsidR="000443D9" w:rsidRPr="000443D9" w:rsidRDefault="000443D9" w:rsidP="000443D9">
                    <w:pPr>
                      <w:jc w:val="center"/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318F3274" w14:textId="77777777" w:rsidR="006B2AAC" w:rsidRPr="006B2AAC" w:rsidRDefault="006B2AAC" w:rsidP="006B2AAC">
                    <w:pPr>
                      <w:jc w:val="center"/>
                      <w:rPr>
                        <w:rFonts w:ascii="ISOCPEUR" w:hAnsi="ISOCPEUR" w:cs="Ari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EA339D" wp14:editId="2AC68BA8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19" name="Rectangle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DBD8DE" id="Rectangle 322" o:spid="_x0000_s1026" style="position:absolute;margin-left:56.7pt;margin-top:17pt;width:1116.85pt;height:807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7A763" w14:textId="6A42D0BE" w:rsidR="00F4000B" w:rsidRDefault="0069113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D29BFD" wp14:editId="623A1BA1">
              <wp:simplePos x="0" y="0"/>
              <wp:positionH relativeFrom="column">
                <wp:posOffset>13805535</wp:posOffset>
              </wp:positionH>
              <wp:positionV relativeFrom="paragraph">
                <wp:posOffset>215900</wp:posOffset>
              </wp:positionV>
              <wp:extent cx="377825" cy="231775"/>
              <wp:effectExtent l="0" t="0" r="0" b="0"/>
              <wp:wrapNone/>
              <wp:docPr id="10" name="Text 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23177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3136978" w14:textId="770681FE" w:rsidR="000443D9" w:rsidRPr="000443D9" w:rsidRDefault="000443D9" w:rsidP="000443D9">
                          <w:pPr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4AC20F1D" w14:textId="77777777" w:rsidR="006B2AAC" w:rsidRPr="000443D9" w:rsidRDefault="006B2AAC" w:rsidP="006B2A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29BFD" id="_x0000_t202" coordsize="21600,21600" o:spt="202" path="m,l,21600r21600,l21600,xe">
              <v:stroke joinstyle="miter"/>
              <v:path gradientshapeok="t" o:connecttype="rect"/>
            </v:shapetype>
            <v:shape id="Text Box 427" o:spid="_x0000_s1035" type="#_x0000_t202" style="position:absolute;margin-left:1087.05pt;margin-top:17pt;width:29.75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" filled="f" strokeweight="1.5pt">
              <v:textbox>
                <w:txbxContent>
                  <w:p w14:paraId="73136978" w14:textId="770681FE" w:rsidR="000443D9" w:rsidRPr="000443D9" w:rsidRDefault="000443D9" w:rsidP="000443D9">
                    <w:pPr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4AC20F1D" w14:textId="77777777" w:rsidR="006B2AAC" w:rsidRPr="000443D9" w:rsidRDefault="006B2AAC" w:rsidP="006B2A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70C74" wp14:editId="4F8A5E51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9" name="Rectangle 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C045A" id="Rectangle 417" o:spid="_x0000_s1026" style="position:absolute;margin-left:56.7pt;margin-top:17pt;width:1116.85pt;height:80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33145"/>
    <w:multiLevelType w:val="multilevel"/>
    <w:tmpl w:val="A74ED4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pStyle w:val="2"/>
      <w:lvlText w:val="%1.%2."/>
      <w:lvlJc w:val="left"/>
      <w:rPr>
        <w:rFonts w:ascii="MonoCondensedCTT" w:hAnsi="MonoCondensedCTT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5681"/>
        </w:tabs>
        <w:ind w:left="5681" w:hanging="720"/>
      </w:pPr>
      <w:rPr>
        <w:rFonts w:hint="default"/>
        <w:lang w:val="ru-RU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5542"/>
        </w:tabs>
        <w:ind w:left="5542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E25149C"/>
    <w:multiLevelType w:val="multilevel"/>
    <w:tmpl w:val="0CFEABD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  <w:sz w:val="2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502F53F7"/>
    <w:multiLevelType w:val="multilevel"/>
    <w:tmpl w:val="8E78053C"/>
    <w:lvl w:ilvl="0">
      <w:start w:val="1"/>
      <w:numFmt w:val="decimal"/>
      <w:pStyle w:val="a0"/>
      <w:suff w:val="space"/>
      <w:lvlText w:val="%1. "/>
      <w:lvlJc w:val="left"/>
      <w:pPr>
        <w:ind w:left="284" w:hanging="284"/>
      </w:pPr>
    </w:lvl>
    <w:lvl w:ilvl="1">
      <w:start w:val="1"/>
      <w:numFmt w:val="decimal"/>
      <w:suff w:val="space"/>
      <w:lvlText w:val="%1.%2.     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0315807">
    <w:abstractNumId w:val="0"/>
  </w:num>
  <w:num w:numId="2" w16cid:durableId="559753852">
    <w:abstractNumId w:val="2"/>
  </w:num>
  <w:num w:numId="3" w16cid:durableId="34991131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49"/>
    <w:rsid w:val="00000789"/>
    <w:rsid w:val="000009EC"/>
    <w:rsid w:val="00000C6B"/>
    <w:rsid w:val="00000DA9"/>
    <w:rsid w:val="00001121"/>
    <w:rsid w:val="000012F4"/>
    <w:rsid w:val="0000172C"/>
    <w:rsid w:val="00001797"/>
    <w:rsid w:val="00001959"/>
    <w:rsid w:val="00001CB1"/>
    <w:rsid w:val="00002AF3"/>
    <w:rsid w:val="00002EC1"/>
    <w:rsid w:val="00003968"/>
    <w:rsid w:val="00003BB3"/>
    <w:rsid w:val="00003BC4"/>
    <w:rsid w:val="00003F46"/>
    <w:rsid w:val="00003F5B"/>
    <w:rsid w:val="000040C2"/>
    <w:rsid w:val="000041F9"/>
    <w:rsid w:val="0000453B"/>
    <w:rsid w:val="00005C4E"/>
    <w:rsid w:val="000061FF"/>
    <w:rsid w:val="000065E7"/>
    <w:rsid w:val="00006849"/>
    <w:rsid w:val="00007302"/>
    <w:rsid w:val="0000771E"/>
    <w:rsid w:val="000079D4"/>
    <w:rsid w:val="00007B54"/>
    <w:rsid w:val="00010B44"/>
    <w:rsid w:val="00010E75"/>
    <w:rsid w:val="00011095"/>
    <w:rsid w:val="00011211"/>
    <w:rsid w:val="00011B98"/>
    <w:rsid w:val="00011F85"/>
    <w:rsid w:val="0001298C"/>
    <w:rsid w:val="00012A88"/>
    <w:rsid w:val="00012C13"/>
    <w:rsid w:val="00013FD8"/>
    <w:rsid w:val="0001502C"/>
    <w:rsid w:val="000150CB"/>
    <w:rsid w:val="000157DE"/>
    <w:rsid w:val="00015A49"/>
    <w:rsid w:val="000167F7"/>
    <w:rsid w:val="00016BFE"/>
    <w:rsid w:val="000205CC"/>
    <w:rsid w:val="00020AD4"/>
    <w:rsid w:val="00020DB2"/>
    <w:rsid w:val="000211F1"/>
    <w:rsid w:val="00021692"/>
    <w:rsid w:val="00021693"/>
    <w:rsid w:val="00021AFC"/>
    <w:rsid w:val="00021FDB"/>
    <w:rsid w:val="000228F5"/>
    <w:rsid w:val="00023085"/>
    <w:rsid w:val="00023467"/>
    <w:rsid w:val="00023724"/>
    <w:rsid w:val="00023D20"/>
    <w:rsid w:val="000242BF"/>
    <w:rsid w:val="000243C7"/>
    <w:rsid w:val="0002692A"/>
    <w:rsid w:val="00026EA1"/>
    <w:rsid w:val="000276E4"/>
    <w:rsid w:val="0002780D"/>
    <w:rsid w:val="0002783E"/>
    <w:rsid w:val="000303DA"/>
    <w:rsid w:val="000308CC"/>
    <w:rsid w:val="00031247"/>
    <w:rsid w:val="000321CC"/>
    <w:rsid w:val="00032462"/>
    <w:rsid w:val="000327DE"/>
    <w:rsid w:val="00032826"/>
    <w:rsid w:val="00032BAD"/>
    <w:rsid w:val="00032E61"/>
    <w:rsid w:val="000334A6"/>
    <w:rsid w:val="00034AD6"/>
    <w:rsid w:val="00034BFD"/>
    <w:rsid w:val="00035173"/>
    <w:rsid w:val="000352F0"/>
    <w:rsid w:val="00035340"/>
    <w:rsid w:val="00035579"/>
    <w:rsid w:val="00035792"/>
    <w:rsid w:val="00035D17"/>
    <w:rsid w:val="00036D70"/>
    <w:rsid w:val="0003711C"/>
    <w:rsid w:val="000375C1"/>
    <w:rsid w:val="00037660"/>
    <w:rsid w:val="00037D84"/>
    <w:rsid w:val="000408B0"/>
    <w:rsid w:val="00040A3C"/>
    <w:rsid w:val="00040AE8"/>
    <w:rsid w:val="00041654"/>
    <w:rsid w:val="000417D9"/>
    <w:rsid w:val="0004223C"/>
    <w:rsid w:val="000431DB"/>
    <w:rsid w:val="0004335C"/>
    <w:rsid w:val="000439F0"/>
    <w:rsid w:val="000443D9"/>
    <w:rsid w:val="0004478C"/>
    <w:rsid w:val="000447A1"/>
    <w:rsid w:val="00044C4A"/>
    <w:rsid w:val="00045899"/>
    <w:rsid w:val="00045954"/>
    <w:rsid w:val="000468DF"/>
    <w:rsid w:val="0004710F"/>
    <w:rsid w:val="000479F3"/>
    <w:rsid w:val="00050478"/>
    <w:rsid w:val="00050572"/>
    <w:rsid w:val="00050718"/>
    <w:rsid w:val="00050D3F"/>
    <w:rsid w:val="00051B2B"/>
    <w:rsid w:val="00051CF9"/>
    <w:rsid w:val="00052B6F"/>
    <w:rsid w:val="00053369"/>
    <w:rsid w:val="000534AE"/>
    <w:rsid w:val="00054FD8"/>
    <w:rsid w:val="0005652E"/>
    <w:rsid w:val="00056941"/>
    <w:rsid w:val="00056E8A"/>
    <w:rsid w:val="00057421"/>
    <w:rsid w:val="00057BDF"/>
    <w:rsid w:val="0006105F"/>
    <w:rsid w:val="000627B1"/>
    <w:rsid w:val="00062A5E"/>
    <w:rsid w:val="00064047"/>
    <w:rsid w:val="0006423D"/>
    <w:rsid w:val="00064257"/>
    <w:rsid w:val="000648CE"/>
    <w:rsid w:val="00065B8F"/>
    <w:rsid w:val="00066609"/>
    <w:rsid w:val="0006691C"/>
    <w:rsid w:val="00066F21"/>
    <w:rsid w:val="00070828"/>
    <w:rsid w:val="0007118A"/>
    <w:rsid w:val="000711B8"/>
    <w:rsid w:val="000717F1"/>
    <w:rsid w:val="00071D24"/>
    <w:rsid w:val="00072BBF"/>
    <w:rsid w:val="00072FC1"/>
    <w:rsid w:val="000731EF"/>
    <w:rsid w:val="000734C9"/>
    <w:rsid w:val="00073F29"/>
    <w:rsid w:val="0007490B"/>
    <w:rsid w:val="00075CD2"/>
    <w:rsid w:val="00075FBC"/>
    <w:rsid w:val="00076060"/>
    <w:rsid w:val="00076447"/>
    <w:rsid w:val="00076BC4"/>
    <w:rsid w:val="00076D38"/>
    <w:rsid w:val="00077E4F"/>
    <w:rsid w:val="00077EDC"/>
    <w:rsid w:val="000809B2"/>
    <w:rsid w:val="00080A4B"/>
    <w:rsid w:val="00082521"/>
    <w:rsid w:val="00082870"/>
    <w:rsid w:val="00082D45"/>
    <w:rsid w:val="0008344D"/>
    <w:rsid w:val="00084098"/>
    <w:rsid w:val="00084A44"/>
    <w:rsid w:val="00084EF8"/>
    <w:rsid w:val="000850F4"/>
    <w:rsid w:val="0008533D"/>
    <w:rsid w:val="000853E9"/>
    <w:rsid w:val="00085A77"/>
    <w:rsid w:val="00085BEC"/>
    <w:rsid w:val="00086282"/>
    <w:rsid w:val="0008666F"/>
    <w:rsid w:val="00086ED8"/>
    <w:rsid w:val="00087DBE"/>
    <w:rsid w:val="00087F71"/>
    <w:rsid w:val="00090170"/>
    <w:rsid w:val="0009022A"/>
    <w:rsid w:val="000907DF"/>
    <w:rsid w:val="00090D7B"/>
    <w:rsid w:val="00091879"/>
    <w:rsid w:val="00091BAF"/>
    <w:rsid w:val="000920F8"/>
    <w:rsid w:val="00092343"/>
    <w:rsid w:val="0009245A"/>
    <w:rsid w:val="00092CEC"/>
    <w:rsid w:val="000931CC"/>
    <w:rsid w:val="00093488"/>
    <w:rsid w:val="00093B35"/>
    <w:rsid w:val="00093BFA"/>
    <w:rsid w:val="00095173"/>
    <w:rsid w:val="0009541A"/>
    <w:rsid w:val="0009592B"/>
    <w:rsid w:val="0009630B"/>
    <w:rsid w:val="00096835"/>
    <w:rsid w:val="000969FF"/>
    <w:rsid w:val="00096D4C"/>
    <w:rsid w:val="00097D28"/>
    <w:rsid w:val="00097EF2"/>
    <w:rsid w:val="000A119B"/>
    <w:rsid w:val="000A18CA"/>
    <w:rsid w:val="000A1D7F"/>
    <w:rsid w:val="000A2148"/>
    <w:rsid w:val="000A2430"/>
    <w:rsid w:val="000A27ED"/>
    <w:rsid w:val="000A3448"/>
    <w:rsid w:val="000A3FF1"/>
    <w:rsid w:val="000A4635"/>
    <w:rsid w:val="000A48A3"/>
    <w:rsid w:val="000A5C9D"/>
    <w:rsid w:val="000A6AAD"/>
    <w:rsid w:val="000A6D45"/>
    <w:rsid w:val="000A6F7E"/>
    <w:rsid w:val="000A762E"/>
    <w:rsid w:val="000A7981"/>
    <w:rsid w:val="000A79F4"/>
    <w:rsid w:val="000A7A98"/>
    <w:rsid w:val="000A7C03"/>
    <w:rsid w:val="000A7D4B"/>
    <w:rsid w:val="000A7E87"/>
    <w:rsid w:val="000B03B8"/>
    <w:rsid w:val="000B068C"/>
    <w:rsid w:val="000B0847"/>
    <w:rsid w:val="000B1F4B"/>
    <w:rsid w:val="000B28B3"/>
    <w:rsid w:val="000B29A1"/>
    <w:rsid w:val="000B2E99"/>
    <w:rsid w:val="000B316C"/>
    <w:rsid w:val="000B3D8D"/>
    <w:rsid w:val="000B402A"/>
    <w:rsid w:val="000B44F7"/>
    <w:rsid w:val="000B4620"/>
    <w:rsid w:val="000B4900"/>
    <w:rsid w:val="000B491F"/>
    <w:rsid w:val="000B4E49"/>
    <w:rsid w:val="000B53DE"/>
    <w:rsid w:val="000B5420"/>
    <w:rsid w:val="000B5CC4"/>
    <w:rsid w:val="000B5DD7"/>
    <w:rsid w:val="000B6655"/>
    <w:rsid w:val="000B6EC7"/>
    <w:rsid w:val="000B6FE5"/>
    <w:rsid w:val="000B791F"/>
    <w:rsid w:val="000C077A"/>
    <w:rsid w:val="000C0C9A"/>
    <w:rsid w:val="000C0CE1"/>
    <w:rsid w:val="000C2281"/>
    <w:rsid w:val="000C2616"/>
    <w:rsid w:val="000C271D"/>
    <w:rsid w:val="000C293A"/>
    <w:rsid w:val="000C33A1"/>
    <w:rsid w:val="000C37AE"/>
    <w:rsid w:val="000C37C1"/>
    <w:rsid w:val="000C3BAB"/>
    <w:rsid w:val="000C41B6"/>
    <w:rsid w:val="000C41CF"/>
    <w:rsid w:val="000C5698"/>
    <w:rsid w:val="000C5B22"/>
    <w:rsid w:val="000C6AA1"/>
    <w:rsid w:val="000C791C"/>
    <w:rsid w:val="000C7D67"/>
    <w:rsid w:val="000D0047"/>
    <w:rsid w:val="000D080E"/>
    <w:rsid w:val="000D1093"/>
    <w:rsid w:val="000D181D"/>
    <w:rsid w:val="000D1E33"/>
    <w:rsid w:val="000D21D7"/>
    <w:rsid w:val="000D29AD"/>
    <w:rsid w:val="000D2A54"/>
    <w:rsid w:val="000D2E29"/>
    <w:rsid w:val="000D3630"/>
    <w:rsid w:val="000D3B02"/>
    <w:rsid w:val="000D584E"/>
    <w:rsid w:val="000D685E"/>
    <w:rsid w:val="000D7094"/>
    <w:rsid w:val="000D7253"/>
    <w:rsid w:val="000D7312"/>
    <w:rsid w:val="000E0A12"/>
    <w:rsid w:val="000E1121"/>
    <w:rsid w:val="000E1B71"/>
    <w:rsid w:val="000E1CEA"/>
    <w:rsid w:val="000E3190"/>
    <w:rsid w:val="000E357B"/>
    <w:rsid w:val="000E3ADE"/>
    <w:rsid w:val="000E4246"/>
    <w:rsid w:val="000E4248"/>
    <w:rsid w:val="000E47B4"/>
    <w:rsid w:val="000E4E55"/>
    <w:rsid w:val="000E5203"/>
    <w:rsid w:val="000E5C3B"/>
    <w:rsid w:val="000E600C"/>
    <w:rsid w:val="000E7160"/>
    <w:rsid w:val="000E76B8"/>
    <w:rsid w:val="000E76DD"/>
    <w:rsid w:val="000F0431"/>
    <w:rsid w:val="000F0991"/>
    <w:rsid w:val="000F15BB"/>
    <w:rsid w:val="000F32AB"/>
    <w:rsid w:val="000F357F"/>
    <w:rsid w:val="000F3FF7"/>
    <w:rsid w:val="000F441B"/>
    <w:rsid w:val="000F530E"/>
    <w:rsid w:val="000F547F"/>
    <w:rsid w:val="000F5820"/>
    <w:rsid w:val="000F591F"/>
    <w:rsid w:val="000F5950"/>
    <w:rsid w:val="000F5BBA"/>
    <w:rsid w:val="000F6732"/>
    <w:rsid w:val="000F6F6F"/>
    <w:rsid w:val="000F7411"/>
    <w:rsid w:val="000F756E"/>
    <w:rsid w:val="001004EA"/>
    <w:rsid w:val="00100784"/>
    <w:rsid w:val="001008AB"/>
    <w:rsid w:val="001011B8"/>
    <w:rsid w:val="0010126A"/>
    <w:rsid w:val="00101947"/>
    <w:rsid w:val="00101F3F"/>
    <w:rsid w:val="00103DD8"/>
    <w:rsid w:val="00104816"/>
    <w:rsid w:val="001048E2"/>
    <w:rsid w:val="00105921"/>
    <w:rsid w:val="00106E0F"/>
    <w:rsid w:val="001079B0"/>
    <w:rsid w:val="00107D61"/>
    <w:rsid w:val="00107EA6"/>
    <w:rsid w:val="00110F0A"/>
    <w:rsid w:val="001117F6"/>
    <w:rsid w:val="001120ED"/>
    <w:rsid w:val="00112EE9"/>
    <w:rsid w:val="00113235"/>
    <w:rsid w:val="00113457"/>
    <w:rsid w:val="00113D42"/>
    <w:rsid w:val="001144C0"/>
    <w:rsid w:val="00114F58"/>
    <w:rsid w:val="0011607E"/>
    <w:rsid w:val="00116168"/>
    <w:rsid w:val="00116212"/>
    <w:rsid w:val="001168B2"/>
    <w:rsid w:val="001177E0"/>
    <w:rsid w:val="00120364"/>
    <w:rsid w:val="00121A9A"/>
    <w:rsid w:val="00121AE7"/>
    <w:rsid w:val="00121B3F"/>
    <w:rsid w:val="00121D81"/>
    <w:rsid w:val="00121F7E"/>
    <w:rsid w:val="00121FF9"/>
    <w:rsid w:val="0012279E"/>
    <w:rsid w:val="001230B8"/>
    <w:rsid w:val="0012367E"/>
    <w:rsid w:val="00123F3E"/>
    <w:rsid w:val="00123F5E"/>
    <w:rsid w:val="00124D8B"/>
    <w:rsid w:val="001259D4"/>
    <w:rsid w:val="00126076"/>
    <w:rsid w:val="001271F9"/>
    <w:rsid w:val="00127713"/>
    <w:rsid w:val="00127D49"/>
    <w:rsid w:val="001307C9"/>
    <w:rsid w:val="00130E65"/>
    <w:rsid w:val="00131491"/>
    <w:rsid w:val="00131606"/>
    <w:rsid w:val="00131EB9"/>
    <w:rsid w:val="001328E6"/>
    <w:rsid w:val="00132C9F"/>
    <w:rsid w:val="001330DE"/>
    <w:rsid w:val="00133414"/>
    <w:rsid w:val="0013348F"/>
    <w:rsid w:val="00133E2B"/>
    <w:rsid w:val="00135258"/>
    <w:rsid w:val="001352BE"/>
    <w:rsid w:val="00135DBC"/>
    <w:rsid w:val="00135FDC"/>
    <w:rsid w:val="0013634A"/>
    <w:rsid w:val="00136C1C"/>
    <w:rsid w:val="00136F27"/>
    <w:rsid w:val="00137102"/>
    <w:rsid w:val="00137201"/>
    <w:rsid w:val="001375B6"/>
    <w:rsid w:val="00140639"/>
    <w:rsid w:val="00140979"/>
    <w:rsid w:val="00140C48"/>
    <w:rsid w:val="001412B7"/>
    <w:rsid w:val="00141457"/>
    <w:rsid w:val="001417DB"/>
    <w:rsid w:val="001417F9"/>
    <w:rsid w:val="00142443"/>
    <w:rsid w:val="00143245"/>
    <w:rsid w:val="00143D19"/>
    <w:rsid w:val="0014493A"/>
    <w:rsid w:val="00144BD3"/>
    <w:rsid w:val="001458FA"/>
    <w:rsid w:val="00145E52"/>
    <w:rsid w:val="001460FA"/>
    <w:rsid w:val="00146318"/>
    <w:rsid w:val="00146809"/>
    <w:rsid w:val="001469C5"/>
    <w:rsid w:val="00146B4D"/>
    <w:rsid w:val="00146C84"/>
    <w:rsid w:val="00146D4C"/>
    <w:rsid w:val="00150395"/>
    <w:rsid w:val="00150456"/>
    <w:rsid w:val="001508BB"/>
    <w:rsid w:val="001515E0"/>
    <w:rsid w:val="001524AA"/>
    <w:rsid w:val="00152682"/>
    <w:rsid w:val="00152EBE"/>
    <w:rsid w:val="00153258"/>
    <w:rsid w:val="0015352D"/>
    <w:rsid w:val="00153724"/>
    <w:rsid w:val="00153855"/>
    <w:rsid w:val="00153CC0"/>
    <w:rsid w:val="00154579"/>
    <w:rsid w:val="00154C67"/>
    <w:rsid w:val="00155BD3"/>
    <w:rsid w:val="00155DF8"/>
    <w:rsid w:val="00155EA8"/>
    <w:rsid w:val="00156DD3"/>
    <w:rsid w:val="00156E15"/>
    <w:rsid w:val="00156FC2"/>
    <w:rsid w:val="00160370"/>
    <w:rsid w:val="00160874"/>
    <w:rsid w:val="00161050"/>
    <w:rsid w:val="0016186A"/>
    <w:rsid w:val="00161B15"/>
    <w:rsid w:val="00161C3E"/>
    <w:rsid w:val="00162626"/>
    <w:rsid w:val="00162B0F"/>
    <w:rsid w:val="00163138"/>
    <w:rsid w:val="001633B7"/>
    <w:rsid w:val="00163931"/>
    <w:rsid w:val="00163CBA"/>
    <w:rsid w:val="00163D1D"/>
    <w:rsid w:val="00165027"/>
    <w:rsid w:val="001650E9"/>
    <w:rsid w:val="0016579D"/>
    <w:rsid w:val="00165EAA"/>
    <w:rsid w:val="00167836"/>
    <w:rsid w:val="00167B22"/>
    <w:rsid w:val="00170175"/>
    <w:rsid w:val="001702F1"/>
    <w:rsid w:val="00170399"/>
    <w:rsid w:val="00170450"/>
    <w:rsid w:val="00170A6F"/>
    <w:rsid w:val="00170B1A"/>
    <w:rsid w:val="001715A0"/>
    <w:rsid w:val="0017171C"/>
    <w:rsid w:val="00171ED1"/>
    <w:rsid w:val="0017279A"/>
    <w:rsid w:val="00172DB2"/>
    <w:rsid w:val="00172F3A"/>
    <w:rsid w:val="00173A4C"/>
    <w:rsid w:val="00174062"/>
    <w:rsid w:val="0017411B"/>
    <w:rsid w:val="0017413E"/>
    <w:rsid w:val="001752DF"/>
    <w:rsid w:val="00175A2E"/>
    <w:rsid w:val="00175ABB"/>
    <w:rsid w:val="00176EF3"/>
    <w:rsid w:val="0017744F"/>
    <w:rsid w:val="00177648"/>
    <w:rsid w:val="00177A39"/>
    <w:rsid w:val="00177B6F"/>
    <w:rsid w:val="00180D20"/>
    <w:rsid w:val="00180D27"/>
    <w:rsid w:val="001813D6"/>
    <w:rsid w:val="001832F7"/>
    <w:rsid w:val="001834DB"/>
    <w:rsid w:val="0018358E"/>
    <w:rsid w:val="001839FA"/>
    <w:rsid w:val="00183AF1"/>
    <w:rsid w:val="00184669"/>
    <w:rsid w:val="001847B8"/>
    <w:rsid w:val="001854F8"/>
    <w:rsid w:val="00185807"/>
    <w:rsid w:val="00186164"/>
    <w:rsid w:val="0018754E"/>
    <w:rsid w:val="0019007D"/>
    <w:rsid w:val="0019090F"/>
    <w:rsid w:val="00190FAB"/>
    <w:rsid w:val="00190FEE"/>
    <w:rsid w:val="001910CB"/>
    <w:rsid w:val="001919FD"/>
    <w:rsid w:val="0019317B"/>
    <w:rsid w:val="001934D6"/>
    <w:rsid w:val="00193577"/>
    <w:rsid w:val="00195206"/>
    <w:rsid w:val="00195746"/>
    <w:rsid w:val="00195CF8"/>
    <w:rsid w:val="0019625C"/>
    <w:rsid w:val="0019654E"/>
    <w:rsid w:val="001969D5"/>
    <w:rsid w:val="00196BF7"/>
    <w:rsid w:val="00196DA7"/>
    <w:rsid w:val="0019726E"/>
    <w:rsid w:val="00197C89"/>
    <w:rsid w:val="00197D60"/>
    <w:rsid w:val="00197DC2"/>
    <w:rsid w:val="001A0141"/>
    <w:rsid w:val="001A025A"/>
    <w:rsid w:val="001A0861"/>
    <w:rsid w:val="001A0A97"/>
    <w:rsid w:val="001A14B1"/>
    <w:rsid w:val="001A3E40"/>
    <w:rsid w:val="001A3F37"/>
    <w:rsid w:val="001A40C3"/>
    <w:rsid w:val="001A410D"/>
    <w:rsid w:val="001A4123"/>
    <w:rsid w:val="001A4FCC"/>
    <w:rsid w:val="001A5834"/>
    <w:rsid w:val="001A5A45"/>
    <w:rsid w:val="001A5D15"/>
    <w:rsid w:val="001A5EB4"/>
    <w:rsid w:val="001A6213"/>
    <w:rsid w:val="001A6985"/>
    <w:rsid w:val="001A71A7"/>
    <w:rsid w:val="001A7505"/>
    <w:rsid w:val="001A7BBC"/>
    <w:rsid w:val="001B0086"/>
    <w:rsid w:val="001B0C58"/>
    <w:rsid w:val="001B1C90"/>
    <w:rsid w:val="001B3549"/>
    <w:rsid w:val="001B35B0"/>
    <w:rsid w:val="001B469F"/>
    <w:rsid w:val="001B4746"/>
    <w:rsid w:val="001B4C9D"/>
    <w:rsid w:val="001B534D"/>
    <w:rsid w:val="001B5567"/>
    <w:rsid w:val="001B573E"/>
    <w:rsid w:val="001B5984"/>
    <w:rsid w:val="001B62D8"/>
    <w:rsid w:val="001B647C"/>
    <w:rsid w:val="001B682E"/>
    <w:rsid w:val="001B6B6C"/>
    <w:rsid w:val="001B7103"/>
    <w:rsid w:val="001B77CA"/>
    <w:rsid w:val="001B7BFC"/>
    <w:rsid w:val="001C0494"/>
    <w:rsid w:val="001C0955"/>
    <w:rsid w:val="001C0F2E"/>
    <w:rsid w:val="001C176E"/>
    <w:rsid w:val="001C19E4"/>
    <w:rsid w:val="001C1DD4"/>
    <w:rsid w:val="001C2A53"/>
    <w:rsid w:val="001C2DD5"/>
    <w:rsid w:val="001C30F6"/>
    <w:rsid w:val="001C3868"/>
    <w:rsid w:val="001C3DE2"/>
    <w:rsid w:val="001C5814"/>
    <w:rsid w:val="001C59D2"/>
    <w:rsid w:val="001C5C1F"/>
    <w:rsid w:val="001C60CF"/>
    <w:rsid w:val="001C6799"/>
    <w:rsid w:val="001C67DC"/>
    <w:rsid w:val="001C785A"/>
    <w:rsid w:val="001C7F06"/>
    <w:rsid w:val="001C7FC8"/>
    <w:rsid w:val="001D0977"/>
    <w:rsid w:val="001D09A2"/>
    <w:rsid w:val="001D105D"/>
    <w:rsid w:val="001D1396"/>
    <w:rsid w:val="001D1567"/>
    <w:rsid w:val="001D16CA"/>
    <w:rsid w:val="001D17C4"/>
    <w:rsid w:val="001D3582"/>
    <w:rsid w:val="001D3C5D"/>
    <w:rsid w:val="001D3D83"/>
    <w:rsid w:val="001D3F9B"/>
    <w:rsid w:val="001D49D4"/>
    <w:rsid w:val="001D5187"/>
    <w:rsid w:val="001D5439"/>
    <w:rsid w:val="001D5650"/>
    <w:rsid w:val="001D5653"/>
    <w:rsid w:val="001D5BB5"/>
    <w:rsid w:val="001D5BE6"/>
    <w:rsid w:val="001D640C"/>
    <w:rsid w:val="001D6544"/>
    <w:rsid w:val="001D686F"/>
    <w:rsid w:val="001D6FA4"/>
    <w:rsid w:val="001D7285"/>
    <w:rsid w:val="001D7497"/>
    <w:rsid w:val="001E00D3"/>
    <w:rsid w:val="001E0503"/>
    <w:rsid w:val="001E0B7A"/>
    <w:rsid w:val="001E0DCF"/>
    <w:rsid w:val="001E151D"/>
    <w:rsid w:val="001E1627"/>
    <w:rsid w:val="001E1F7D"/>
    <w:rsid w:val="001E20AD"/>
    <w:rsid w:val="001E23E2"/>
    <w:rsid w:val="001E2A63"/>
    <w:rsid w:val="001E350A"/>
    <w:rsid w:val="001E35CF"/>
    <w:rsid w:val="001E3CBD"/>
    <w:rsid w:val="001E41E0"/>
    <w:rsid w:val="001E4BC0"/>
    <w:rsid w:val="001E5081"/>
    <w:rsid w:val="001E5B74"/>
    <w:rsid w:val="001E63AC"/>
    <w:rsid w:val="001E65D6"/>
    <w:rsid w:val="001E6D45"/>
    <w:rsid w:val="001E78D7"/>
    <w:rsid w:val="001F041F"/>
    <w:rsid w:val="001F05E1"/>
    <w:rsid w:val="001F0B39"/>
    <w:rsid w:val="001F0D8B"/>
    <w:rsid w:val="001F1095"/>
    <w:rsid w:val="001F1250"/>
    <w:rsid w:val="001F16E2"/>
    <w:rsid w:val="001F18BE"/>
    <w:rsid w:val="001F1E60"/>
    <w:rsid w:val="001F1F50"/>
    <w:rsid w:val="001F2848"/>
    <w:rsid w:val="001F2B09"/>
    <w:rsid w:val="001F2EDF"/>
    <w:rsid w:val="001F37BC"/>
    <w:rsid w:val="001F4146"/>
    <w:rsid w:val="001F4171"/>
    <w:rsid w:val="001F4865"/>
    <w:rsid w:val="001F4E4F"/>
    <w:rsid w:val="001F566B"/>
    <w:rsid w:val="001F5BDB"/>
    <w:rsid w:val="001F5BEC"/>
    <w:rsid w:val="001F6851"/>
    <w:rsid w:val="001F6B54"/>
    <w:rsid w:val="001F6D4B"/>
    <w:rsid w:val="001F710C"/>
    <w:rsid w:val="002001E7"/>
    <w:rsid w:val="002009D7"/>
    <w:rsid w:val="002010B1"/>
    <w:rsid w:val="0020199E"/>
    <w:rsid w:val="00201C7F"/>
    <w:rsid w:val="0020223B"/>
    <w:rsid w:val="0020230A"/>
    <w:rsid w:val="00202368"/>
    <w:rsid w:val="00203106"/>
    <w:rsid w:val="002033AA"/>
    <w:rsid w:val="00203FFE"/>
    <w:rsid w:val="002044F4"/>
    <w:rsid w:val="00205031"/>
    <w:rsid w:val="002050E8"/>
    <w:rsid w:val="002054EA"/>
    <w:rsid w:val="002056A2"/>
    <w:rsid w:val="002065F5"/>
    <w:rsid w:val="00206AE6"/>
    <w:rsid w:val="002072C1"/>
    <w:rsid w:val="00207E51"/>
    <w:rsid w:val="0021059D"/>
    <w:rsid w:val="00210C2D"/>
    <w:rsid w:val="00211AA1"/>
    <w:rsid w:val="0021204E"/>
    <w:rsid w:val="002125B9"/>
    <w:rsid w:val="00212959"/>
    <w:rsid w:val="0021366D"/>
    <w:rsid w:val="002137FA"/>
    <w:rsid w:val="002153D8"/>
    <w:rsid w:val="00215B82"/>
    <w:rsid w:val="0021662C"/>
    <w:rsid w:val="002168F0"/>
    <w:rsid w:val="0021694F"/>
    <w:rsid w:val="0021755F"/>
    <w:rsid w:val="002177D2"/>
    <w:rsid w:val="00217B51"/>
    <w:rsid w:val="00217D30"/>
    <w:rsid w:val="00217E8A"/>
    <w:rsid w:val="00220BC8"/>
    <w:rsid w:val="00220C95"/>
    <w:rsid w:val="002218D6"/>
    <w:rsid w:val="00221F52"/>
    <w:rsid w:val="00222135"/>
    <w:rsid w:val="0022391F"/>
    <w:rsid w:val="00223CF3"/>
    <w:rsid w:val="00224873"/>
    <w:rsid w:val="00225009"/>
    <w:rsid w:val="002258CF"/>
    <w:rsid w:val="00225982"/>
    <w:rsid w:val="00225E68"/>
    <w:rsid w:val="00226698"/>
    <w:rsid w:val="002268D1"/>
    <w:rsid w:val="00226E34"/>
    <w:rsid w:val="00227166"/>
    <w:rsid w:val="002275DE"/>
    <w:rsid w:val="00230444"/>
    <w:rsid w:val="002306E0"/>
    <w:rsid w:val="00230B36"/>
    <w:rsid w:val="00231A0D"/>
    <w:rsid w:val="00231E9E"/>
    <w:rsid w:val="002324AC"/>
    <w:rsid w:val="00232F76"/>
    <w:rsid w:val="00233873"/>
    <w:rsid w:val="00233A4A"/>
    <w:rsid w:val="0023417B"/>
    <w:rsid w:val="002344FD"/>
    <w:rsid w:val="002345A9"/>
    <w:rsid w:val="00234E66"/>
    <w:rsid w:val="0023544C"/>
    <w:rsid w:val="00235592"/>
    <w:rsid w:val="00236987"/>
    <w:rsid w:val="002372AE"/>
    <w:rsid w:val="0023756F"/>
    <w:rsid w:val="002376D6"/>
    <w:rsid w:val="0024008F"/>
    <w:rsid w:val="002418B9"/>
    <w:rsid w:val="00241AC7"/>
    <w:rsid w:val="00241ECC"/>
    <w:rsid w:val="00242CE2"/>
    <w:rsid w:val="0024313B"/>
    <w:rsid w:val="00243545"/>
    <w:rsid w:val="00243588"/>
    <w:rsid w:val="002435EC"/>
    <w:rsid w:val="00243DDA"/>
    <w:rsid w:val="0024462F"/>
    <w:rsid w:val="00244843"/>
    <w:rsid w:val="00244F1E"/>
    <w:rsid w:val="00244F3C"/>
    <w:rsid w:val="0024504C"/>
    <w:rsid w:val="0024562F"/>
    <w:rsid w:val="00245978"/>
    <w:rsid w:val="00245E8B"/>
    <w:rsid w:val="002467DE"/>
    <w:rsid w:val="0024731B"/>
    <w:rsid w:val="002477B2"/>
    <w:rsid w:val="00247ADC"/>
    <w:rsid w:val="002510BA"/>
    <w:rsid w:val="002513F3"/>
    <w:rsid w:val="002516BE"/>
    <w:rsid w:val="00251D73"/>
    <w:rsid w:val="00251D7F"/>
    <w:rsid w:val="0025218B"/>
    <w:rsid w:val="0025245E"/>
    <w:rsid w:val="00252CA5"/>
    <w:rsid w:val="002533E4"/>
    <w:rsid w:val="00253A6A"/>
    <w:rsid w:val="00253B6F"/>
    <w:rsid w:val="0025497B"/>
    <w:rsid w:val="00254C38"/>
    <w:rsid w:val="00255077"/>
    <w:rsid w:val="002559B0"/>
    <w:rsid w:val="002566C8"/>
    <w:rsid w:val="002568FA"/>
    <w:rsid w:val="00256CAD"/>
    <w:rsid w:val="00257032"/>
    <w:rsid w:val="00257C44"/>
    <w:rsid w:val="00257F18"/>
    <w:rsid w:val="00261348"/>
    <w:rsid w:val="0026201E"/>
    <w:rsid w:val="00262620"/>
    <w:rsid w:val="00262CA8"/>
    <w:rsid w:val="00264542"/>
    <w:rsid w:val="00264873"/>
    <w:rsid w:val="00264977"/>
    <w:rsid w:val="00265643"/>
    <w:rsid w:val="00265647"/>
    <w:rsid w:val="00265888"/>
    <w:rsid w:val="002659F4"/>
    <w:rsid w:val="0026634D"/>
    <w:rsid w:val="00267584"/>
    <w:rsid w:val="002675EB"/>
    <w:rsid w:val="00267AA4"/>
    <w:rsid w:val="0027071D"/>
    <w:rsid w:val="002709BF"/>
    <w:rsid w:val="00270BD4"/>
    <w:rsid w:val="00270C51"/>
    <w:rsid w:val="00271169"/>
    <w:rsid w:val="0027131C"/>
    <w:rsid w:val="00271DDE"/>
    <w:rsid w:val="00271DDF"/>
    <w:rsid w:val="0027250A"/>
    <w:rsid w:val="00272520"/>
    <w:rsid w:val="00272DA2"/>
    <w:rsid w:val="002735DE"/>
    <w:rsid w:val="0027417C"/>
    <w:rsid w:val="00274446"/>
    <w:rsid w:val="00274ED5"/>
    <w:rsid w:val="00275ACC"/>
    <w:rsid w:val="00275ADF"/>
    <w:rsid w:val="00277413"/>
    <w:rsid w:val="00280488"/>
    <w:rsid w:val="00280532"/>
    <w:rsid w:val="00280574"/>
    <w:rsid w:val="00280E9C"/>
    <w:rsid w:val="00280F9F"/>
    <w:rsid w:val="002816B7"/>
    <w:rsid w:val="0028220A"/>
    <w:rsid w:val="00282B90"/>
    <w:rsid w:val="00282BF1"/>
    <w:rsid w:val="00283636"/>
    <w:rsid w:val="00283977"/>
    <w:rsid w:val="0028398F"/>
    <w:rsid w:val="00283D44"/>
    <w:rsid w:val="00283ECC"/>
    <w:rsid w:val="00284D53"/>
    <w:rsid w:val="0028506B"/>
    <w:rsid w:val="00285E64"/>
    <w:rsid w:val="00285EC7"/>
    <w:rsid w:val="00286022"/>
    <w:rsid w:val="00286707"/>
    <w:rsid w:val="00286B96"/>
    <w:rsid w:val="00286C27"/>
    <w:rsid w:val="00286E08"/>
    <w:rsid w:val="00286F83"/>
    <w:rsid w:val="00287621"/>
    <w:rsid w:val="002876E0"/>
    <w:rsid w:val="00287B18"/>
    <w:rsid w:val="00287EF8"/>
    <w:rsid w:val="00290461"/>
    <w:rsid w:val="002907B7"/>
    <w:rsid w:val="00291014"/>
    <w:rsid w:val="0029299D"/>
    <w:rsid w:val="00293710"/>
    <w:rsid w:val="00293A81"/>
    <w:rsid w:val="00293D61"/>
    <w:rsid w:val="00293F7C"/>
    <w:rsid w:val="00293FE6"/>
    <w:rsid w:val="0029434D"/>
    <w:rsid w:val="00294378"/>
    <w:rsid w:val="00294443"/>
    <w:rsid w:val="00294C87"/>
    <w:rsid w:val="00294F88"/>
    <w:rsid w:val="002952A9"/>
    <w:rsid w:val="00296AE8"/>
    <w:rsid w:val="00296FEB"/>
    <w:rsid w:val="002970F7"/>
    <w:rsid w:val="00297570"/>
    <w:rsid w:val="00297A3F"/>
    <w:rsid w:val="002A045E"/>
    <w:rsid w:val="002A0BF4"/>
    <w:rsid w:val="002A0DF1"/>
    <w:rsid w:val="002A126E"/>
    <w:rsid w:val="002A138B"/>
    <w:rsid w:val="002A211A"/>
    <w:rsid w:val="002A260E"/>
    <w:rsid w:val="002A264D"/>
    <w:rsid w:val="002A2C3A"/>
    <w:rsid w:val="002A2D1B"/>
    <w:rsid w:val="002A2FC6"/>
    <w:rsid w:val="002A31FD"/>
    <w:rsid w:val="002A3DAB"/>
    <w:rsid w:val="002A3E25"/>
    <w:rsid w:val="002A4225"/>
    <w:rsid w:val="002A49A4"/>
    <w:rsid w:val="002A4A3D"/>
    <w:rsid w:val="002A4A65"/>
    <w:rsid w:val="002A4DA2"/>
    <w:rsid w:val="002A4E7B"/>
    <w:rsid w:val="002A502A"/>
    <w:rsid w:val="002A5458"/>
    <w:rsid w:val="002A58F8"/>
    <w:rsid w:val="002A592B"/>
    <w:rsid w:val="002A5C98"/>
    <w:rsid w:val="002A5FFC"/>
    <w:rsid w:val="002A60F6"/>
    <w:rsid w:val="002A6959"/>
    <w:rsid w:val="002A73E1"/>
    <w:rsid w:val="002A76B8"/>
    <w:rsid w:val="002A7713"/>
    <w:rsid w:val="002B0992"/>
    <w:rsid w:val="002B09C4"/>
    <w:rsid w:val="002B0E4D"/>
    <w:rsid w:val="002B1633"/>
    <w:rsid w:val="002B1923"/>
    <w:rsid w:val="002B2000"/>
    <w:rsid w:val="002B270C"/>
    <w:rsid w:val="002B3AC5"/>
    <w:rsid w:val="002B4CA8"/>
    <w:rsid w:val="002B523B"/>
    <w:rsid w:val="002B5309"/>
    <w:rsid w:val="002B7807"/>
    <w:rsid w:val="002B789A"/>
    <w:rsid w:val="002C0035"/>
    <w:rsid w:val="002C168A"/>
    <w:rsid w:val="002C1B71"/>
    <w:rsid w:val="002C2760"/>
    <w:rsid w:val="002C2BF7"/>
    <w:rsid w:val="002C35D1"/>
    <w:rsid w:val="002C3CA6"/>
    <w:rsid w:val="002C44F7"/>
    <w:rsid w:val="002C49FA"/>
    <w:rsid w:val="002C4D87"/>
    <w:rsid w:val="002C5776"/>
    <w:rsid w:val="002C6025"/>
    <w:rsid w:val="002C69AA"/>
    <w:rsid w:val="002C6C36"/>
    <w:rsid w:val="002C7930"/>
    <w:rsid w:val="002D04EE"/>
    <w:rsid w:val="002D0669"/>
    <w:rsid w:val="002D07A2"/>
    <w:rsid w:val="002D0916"/>
    <w:rsid w:val="002D1362"/>
    <w:rsid w:val="002D17FF"/>
    <w:rsid w:val="002D1AAC"/>
    <w:rsid w:val="002D235B"/>
    <w:rsid w:val="002D23E9"/>
    <w:rsid w:val="002D2FE4"/>
    <w:rsid w:val="002D3B47"/>
    <w:rsid w:val="002D4029"/>
    <w:rsid w:val="002D4223"/>
    <w:rsid w:val="002D465E"/>
    <w:rsid w:val="002D4A28"/>
    <w:rsid w:val="002D51E3"/>
    <w:rsid w:val="002D5340"/>
    <w:rsid w:val="002D5D3F"/>
    <w:rsid w:val="002D5EEB"/>
    <w:rsid w:val="002D6CEC"/>
    <w:rsid w:val="002D6DC3"/>
    <w:rsid w:val="002D7808"/>
    <w:rsid w:val="002E0D1F"/>
    <w:rsid w:val="002E18F2"/>
    <w:rsid w:val="002E1CA4"/>
    <w:rsid w:val="002E23D0"/>
    <w:rsid w:val="002E29D9"/>
    <w:rsid w:val="002E4359"/>
    <w:rsid w:val="002E46FE"/>
    <w:rsid w:val="002E4B06"/>
    <w:rsid w:val="002E4B86"/>
    <w:rsid w:val="002E4EC3"/>
    <w:rsid w:val="002E77C7"/>
    <w:rsid w:val="002F0142"/>
    <w:rsid w:val="002F0474"/>
    <w:rsid w:val="002F0C0C"/>
    <w:rsid w:val="002F2980"/>
    <w:rsid w:val="002F2E74"/>
    <w:rsid w:val="002F303B"/>
    <w:rsid w:val="002F3090"/>
    <w:rsid w:val="002F3501"/>
    <w:rsid w:val="002F4919"/>
    <w:rsid w:val="002F4B3C"/>
    <w:rsid w:val="002F4DD0"/>
    <w:rsid w:val="002F50CE"/>
    <w:rsid w:val="002F564B"/>
    <w:rsid w:val="002F6110"/>
    <w:rsid w:val="002F691C"/>
    <w:rsid w:val="002F7112"/>
    <w:rsid w:val="002F72F8"/>
    <w:rsid w:val="00300121"/>
    <w:rsid w:val="003005D8"/>
    <w:rsid w:val="003010D5"/>
    <w:rsid w:val="00301104"/>
    <w:rsid w:val="00301301"/>
    <w:rsid w:val="003019DF"/>
    <w:rsid w:val="00301AD6"/>
    <w:rsid w:val="00301FE9"/>
    <w:rsid w:val="00302B8F"/>
    <w:rsid w:val="00303783"/>
    <w:rsid w:val="00304BC2"/>
    <w:rsid w:val="0030518C"/>
    <w:rsid w:val="003052CA"/>
    <w:rsid w:val="00305307"/>
    <w:rsid w:val="00305871"/>
    <w:rsid w:val="00305E8B"/>
    <w:rsid w:val="00305FA5"/>
    <w:rsid w:val="00306082"/>
    <w:rsid w:val="00306158"/>
    <w:rsid w:val="00306A70"/>
    <w:rsid w:val="00306CD1"/>
    <w:rsid w:val="00307C2B"/>
    <w:rsid w:val="00307F83"/>
    <w:rsid w:val="00307F85"/>
    <w:rsid w:val="0031032B"/>
    <w:rsid w:val="00310A29"/>
    <w:rsid w:val="00311B7F"/>
    <w:rsid w:val="003126DD"/>
    <w:rsid w:val="003134D9"/>
    <w:rsid w:val="00313530"/>
    <w:rsid w:val="00313B17"/>
    <w:rsid w:val="003141DC"/>
    <w:rsid w:val="00314387"/>
    <w:rsid w:val="0031480C"/>
    <w:rsid w:val="0031555E"/>
    <w:rsid w:val="00315EC2"/>
    <w:rsid w:val="003165E8"/>
    <w:rsid w:val="00316859"/>
    <w:rsid w:val="00317040"/>
    <w:rsid w:val="00317461"/>
    <w:rsid w:val="003174CF"/>
    <w:rsid w:val="0031797B"/>
    <w:rsid w:val="00321111"/>
    <w:rsid w:val="003213AC"/>
    <w:rsid w:val="003216B8"/>
    <w:rsid w:val="00321AE6"/>
    <w:rsid w:val="003220B1"/>
    <w:rsid w:val="003237A4"/>
    <w:rsid w:val="00324BEC"/>
    <w:rsid w:val="0032518D"/>
    <w:rsid w:val="003260B1"/>
    <w:rsid w:val="003262C7"/>
    <w:rsid w:val="0032678B"/>
    <w:rsid w:val="00327173"/>
    <w:rsid w:val="0032749F"/>
    <w:rsid w:val="00327CEF"/>
    <w:rsid w:val="003303E1"/>
    <w:rsid w:val="00330648"/>
    <w:rsid w:val="003309C7"/>
    <w:rsid w:val="00330B13"/>
    <w:rsid w:val="003328B2"/>
    <w:rsid w:val="003333CD"/>
    <w:rsid w:val="0033365C"/>
    <w:rsid w:val="003336F3"/>
    <w:rsid w:val="0033379D"/>
    <w:rsid w:val="00334553"/>
    <w:rsid w:val="003352B3"/>
    <w:rsid w:val="00335641"/>
    <w:rsid w:val="00335934"/>
    <w:rsid w:val="00335AF7"/>
    <w:rsid w:val="00335BD8"/>
    <w:rsid w:val="003365A3"/>
    <w:rsid w:val="003372D7"/>
    <w:rsid w:val="003374A0"/>
    <w:rsid w:val="0033788D"/>
    <w:rsid w:val="00340076"/>
    <w:rsid w:val="0034072E"/>
    <w:rsid w:val="003415DE"/>
    <w:rsid w:val="00341671"/>
    <w:rsid w:val="003422CF"/>
    <w:rsid w:val="0034287A"/>
    <w:rsid w:val="00342FA9"/>
    <w:rsid w:val="00343485"/>
    <w:rsid w:val="003454EC"/>
    <w:rsid w:val="00345759"/>
    <w:rsid w:val="0034576F"/>
    <w:rsid w:val="00345C72"/>
    <w:rsid w:val="00345EB9"/>
    <w:rsid w:val="00345F1D"/>
    <w:rsid w:val="00345F97"/>
    <w:rsid w:val="003463A7"/>
    <w:rsid w:val="0034671C"/>
    <w:rsid w:val="00346918"/>
    <w:rsid w:val="00346A90"/>
    <w:rsid w:val="00347666"/>
    <w:rsid w:val="00347790"/>
    <w:rsid w:val="0034783B"/>
    <w:rsid w:val="003479FD"/>
    <w:rsid w:val="00347C4B"/>
    <w:rsid w:val="00347C61"/>
    <w:rsid w:val="00350648"/>
    <w:rsid w:val="00350764"/>
    <w:rsid w:val="00351281"/>
    <w:rsid w:val="0035134E"/>
    <w:rsid w:val="00351ECD"/>
    <w:rsid w:val="00351FB2"/>
    <w:rsid w:val="003520A5"/>
    <w:rsid w:val="003534C1"/>
    <w:rsid w:val="003536EA"/>
    <w:rsid w:val="003536FC"/>
    <w:rsid w:val="00354D4A"/>
    <w:rsid w:val="00354E8C"/>
    <w:rsid w:val="00354F85"/>
    <w:rsid w:val="003554FB"/>
    <w:rsid w:val="00356195"/>
    <w:rsid w:val="00356CE4"/>
    <w:rsid w:val="003576C8"/>
    <w:rsid w:val="00360675"/>
    <w:rsid w:val="00360706"/>
    <w:rsid w:val="00360898"/>
    <w:rsid w:val="0036153F"/>
    <w:rsid w:val="0036155F"/>
    <w:rsid w:val="0036178B"/>
    <w:rsid w:val="00362521"/>
    <w:rsid w:val="00362573"/>
    <w:rsid w:val="00363159"/>
    <w:rsid w:val="003636CE"/>
    <w:rsid w:val="00363953"/>
    <w:rsid w:val="00363C31"/>
    <w:rsid w:val="00364017"/>
    <w:rsid w:val="00365149"/>
    <w:rsid w:val="00365183"/>
    <w:rsid w:val="00365A6E"/>
    <w:rsid w:val="003661E8"/>
    <w:rsid w:val="0036671E"/>
    <w:rsid w:val="00367054"/>
    <w:rsid w:val="00367317"/>
    <w:rsid w:val="003675C9"/>
    <w:rsid w:val="00367882"/>
    <w:rsid w:val="00367DC2"/>
    <w:rsid w:val="003702A3"/>
    <w:rsid w:val="00370A08"/>
    <w:rsid w:val="00371DD3"/>
    <w:rsid w:val="0037252B"/>
    <w:rsid w:val="003726E5"/>
    <w:rsid w:val="00372BA6"/>
    <w:rsid w:val="003739C4"/>
    <w:rsid w:val="00373FE1"/>
    <w:rsid w:val="003742B8"/>
    <w:rsid w:val="003744D9"/>
    <w:rsid w:val="00375C17"/>
    <w:rsid w:val="0037689D"/>
    <w:rsid w:val="00376963"/>
    <w:rsid w:val="00376A96"/>
    <w:rsid w:val="00376CDE"/>
    <w:rsid w:val="0037746E"/>
    <w:rsid w:val="00377BAC"/>
    <w:rsid w:val="00377F12"/>
    <w:rsid w:val="00380046"/>
    <w:rsid w:val="00380D9B"/>
    <w:rsid w:val="003813E5"/>
    <w:rsid w:val="003816E8"/>
    <w:rsid w:val="0038183F"/>
    <w:rsid w:val="00381A15"/>
    <w:rsid w:val="00381F58"/>
    <w:rsid w:val="0038269E"/>
    <w:rsid w:val="0038325B"/>
    <w:rsid w:val="0038492D"/>
    <w:rsid w:val="00384A62"/>
    <w:rsid w:val="00384C67"/>
    <w:rsid w:val="00385027"/>
    <w:rsid w:val="00385115"/>
    <w:rsid w:val="003852EF"/>
    <w:rsid w:val="00385A98"/>
    <w:rsid w:val="0038615D"/>
    <w:rsid w:val="003874B1"/>
    <w:rsid w:val="003878B7"/>
    <w:rsid w:val="00390324"/>
    <w:rsid w:val="0039099F"/>
    <w:rsid w:val="00390DBE"/>
    <w:rsid w:val="0039157C"/>
    <w:rsid w:val="00391905"/>
    <w:rsid w:val="00391E77"/>
    <w:rsid w:val="00391EC8"/>
    <w:rsid w:val="00392487"/>
    <w:rsid w:val="00393EF5"/>
    <w:rsid w:val="0039404B"/>
    <w:rsid w:val="0039416F"/>
    <w:rsid w:val="00394307"/>
    <w:rsid w:val="00394328"/>
    <w:rsid w:val="00394649"/>
    <w:rsid w:val="00395003"/>
    <w:rsid w:val="00395258"/>
    <w:rsid w:val="00395532"/>
    <w:rsid w:val="00395BE3"/>
    <w:rsid w:val="00395E7C"/>
    <w:rsid w:val="00396092"/>
    <w:rsid w:val="00396111"/>
    <w:rsid w:val="00396950"/>
    <w:rsid w:val="00396D59"/>
    <w:rsid w:val="0039710A"/>
    <w:rsid w:val="00397251"/>
    <w:rsid w:val="003979B0"/>
    <w:rsid w:val="003979E7"/>
    <w:rsid w:val="003A0C84"/>
    <w:rsid w:val="003A1274"/>
    <w:rsid w:val="003A1B36"/>
    <w:rsid w:val="003A2241"/>
    <w:rsid w:val="003A3580"/>
    <w:rsid w:val="003A361A"/>
    <w:rsid w:val="003A394E"/>
    <w:rsid w:val="003A4086"/>
    <w:rsid w:val="003A4221"/>
    <w:rsid w:val="003A42DC"/>
    <w:rsid w:val="003A4685"/>
    <w:rsid w:val="003A4C4E"/>
    <w:rsid w:val="003A5486"/>
    <w:rsid w:val="003A54C7"/>
    <w:rsid w:val="003A5D29"/>
    <w:rsid w:val="003A72D6"/>
    <w:rsid w:val="003A7B77"/>
    <w:rsid w:val="003B008A"/>
    <w:rsid w:val="003B0259"/>
    <w:rsid w:val="003B0D3F"/>
    <w:rsid w:val="003B2035"/>
    <w:rsid w:val="003B2A9E"/>
    <w:rsid w:val="003B346C"/>
    <w:rsid w:val="003B38AF"/>
    <w:rsid w:val="003B45FA"/>
    <w:rsid w:val="003B4C86"/>
    <w:rsid w:val="003B540C"/>
    <w:rsid w:val="003B656A"/>
    <w:rsid w:val="003B6689"/>
    <w:rsid w:val="003B7440"/>
    <w:rsid w:val="003B7BFE"/>
    <w:rsid w:val="003B7D61"/>
    <w:rsid w:val="003B7D64"/>
    <w:rsid w:val="003B7EB5"/>
    <w:rsid w:val="003C069E"/>
    <w:rsid w:val="003C0E69"/>
    <w:rsid w:val="003C0FE4"/>
    <w:rsid w:val="003C1C05"/>
    <w:rsid w:val="003C2214"/>
    <w:rsid w:val="003C2971"/>
    <w:rsid w:val="003C3675"/>
    <w:rsid w:val="003C3C1A"/>
    <w:rsid w:val="003C418E"/>
    <w:rsid w:val="003C54C0"/>
    <w:rsid w:val="003C55C4"/>
    <w:rsid w:val="003C6276"/>
    <w:rsid w:val="003C657E"/>
    <w:rsid w:val="003C7F66"/>
    <w:rsid w:val="003D03CC"/>
    <w:rsid w:val="003D04D4"/>
    <w:rsid w:val="003D0599"/>
    <w:rsid w:val="003D0812"/>
    <w:rsid w:val="003D09C5"/>
    <w:rsid w:val="003D0EA4"/>
    <w:rsid w:val="003D12C9"/>
    <w:rsid w:val="003D1C07"/>
    <w:rsid w:val="003D1C0C"/>
    <w:rsid w:val="003D2296"/>
    <w:rsid w:val="003D35A4"/>
    <w:rsid w:val="003D36CE"/>
    <w:rsid w:val="003D3CF3"/>
    <w:rsid w:val="003D435C"/>
    <w:rsid w:val="003D5112"/>
    <w:rsid w:val="003D564F"/>
    <w:rsid w:val="003D5661"/>
    <w:rsid w:val="003D5843"/>
    <w:rsid w:val="003D5A0D"/>
    <w:rsid w:val="003D5B7E"/>
    <w:rsid w:val="003D5CFD"/>
    <w:rsid w:val="003D666F"/>
    <w:rsid w:val="003D667D"/>
    <w:rsid w:val="003D66B8"/>
    <w:rsid w:val="003D6BB7"/>
    <w:rsid w:val="003D74D8"/>
    <w:rsid w:val="003D7D18"/>
    <w:rsid w:val="003D7F08"/>
    <w:rsid w:val="003E0721"/>
    <w:rsid w:val="003E08D0"/>
    <w:rsid w:val="003E08F5"/>
    <w:rsid w:val="003E0A2F"/>
    <w:rsid w:val="003E10BD"/>
    <w:rsid w:val="003E14E4"/>
    <w:rsid w:val="003E1E49"/>
    <w:rsid w:val="003E281B"/>
    <w:rsid w:val="003E2C32"/>
    <w:rsid w:val="003E3098"/>
    <w:rsid w:val="003E3E18"/>
    <w:rsid w:val="003E3FD1"/>
    <w:rsid w:val="003E42A9"/>
    <w:rsid w:val="003E4AD2"/>
    <w:rsid w:val="003E4BEB"/>
    <w:rsid w:val="003E4FA2"/>
    <w:rsid w:val="003E4FBA"/>
    <w:rsid w:val="003E51B7"/>
    <w:rsid w:val="003E547D"/>
    <w:rsid w:val="003E5BD5"/>
    <w:rsid w:val="003E5CC7"/>
    <w:rsid w:val="003E657B"/>
    <w:rsid w:val="003E677F"/>
    <w:rsid w:val="003E6A5C"/>
    <w:rsid w:val="003E7136"/>
    <w:rsid w:val="003E78B1"/>
    <w:rsid w:val="003E7FD7"/>
    <w:rsid w:val="003F1FD8"/>
    <w:rsid w:val="003F2751"/>
    <w:rsid w:val="003F2F53"/>
    <w:rsid w:val="003F3A46"/>
    <w:rsid w:val="003F3B62"/>
    <w:rsid w:val="003F3D21"/>
    <w:rsid w:val="003F5170"/>
    <w:rsid w:val="003F542C"/>
    <w:rsid w:val="003F5696"/>
    <w:rsid w:val="003F57D2"/>
    <w:rsid w:val="003F5D2C"/>
    <w:rsid w:val="003F637E"/>
    <w:rsid w:val="003F63C4"/>
    <w:rsid w:val="003F6BF0"/>
    <w:rsid w:val="003F6D15"/>
    <w:rsid w:val="00400664"/>
    <w:rsid w:val="004008E4"/>
    <w:rsid w:val="00401ADA"/>
    <w:rsid w:val="00401EB5"/>
    <w:rsid w:val="004029C6"/>
    <w:rsid w:val="00402DDA"/>
    <w:rsid w:val="0040372D"/>
    <w:rsid w:val="00404146"/>
    <w:rsid w:val="0040443E"/>
    <w:rsid w:val="004062EF"/>
    <w:rsid w:val="00406F1A"/>
    <w:rsid w:val="0040709F"/>
    <w:rsid w:val="00407202"/>
    <w:rsid w:val="00407802"/>
    <w:rsid w:val="00410CD2"/>
    <w:rsid w:val="004112A3"/>
    <w:rsid w:val="0041137A"/>
    <w:rsid w:val="00411D7C"/>
    <w:rsid w:val="004123E3"/>
    <w:rsid w:val="00413937"/>
    <w:rsid w:val="00413D3C"/>
    <w:rsid w:val="00413F22"/>
    <w:rsid w:val="00414611"/>
    <w:rsid w:val="0041503D"/>
    <w:rsid w:val="004153C2"/>
    <w:rsid w:val="004153F1"/>
    <w:rsid w:val="004156CF"/>
    <w:rsid w:val="00416B98"/>
    <w:rsid w:val="00416FE5"/>
    <w:rsid w:val="00417DEF"/>
    <w:rsid w:val="00420296"/>
    <w:rsid w:val="0042047D"/>
    <w:rsid w:val="00420BF8"/>
    <w:rsid w:val="00421082"/>
    <w:rsid w:val="004216B6"/>
    <w:rsid w:val="004216FE"/>
    <w:rsid w:val="00421E38"/>
    <w:rsid w:val="004226A2"/>
    <w:rsid w:val="00422999"/>
    <w:rsid w:val="00422C0F"/>
    <w:rsid w:val="004230A4"/>
    <w:rsid w:val="0042311F"/>
    <w:rsid w:val="00423C3A"/>
    <w:rsid w:val="0042497A"/>
    <w:rsid w:val="00424DC7"/>
    <w:rsid w:val="004253C8"/>
    <w:rsid w:val="00425A26"/>
    <w:rsid w:val="00425ACA"/>
    <w:rsid w:val="00427087"/>
    <w:rsid w:val="00427399"/>
    <w:rsid w:val="004276E2"/>
    <w:rsid w:val="00427D86"/>
    <w:rsid w:val="00427F60"/>
    <w:rsid w:val="00430799"/>
    <w:rsid w:val="00431022"/>
    <w:rsid w:val="004317B5"/>
    <w:rsid w:val="00431D08"/>
    <w:rsid w:val="004323D5"/>
    <w:rsid w:val="004325C5"/>
    <w:rsid w:val="00432C55"/>
    <w:rsid w:val="00432E4C"/>
    <w:rsid w:val="004330DF"/>
    <w:rsid w:val="004332D8"/>
    <w:rsid w:val="004334A9"/>
    <w:rsid w:val="004336C9"/>
    <w:rsid w:val="00433DA8"/>
    <w:rsid w:val="00434C2F"/>
    <w:rsid w:val="00434CE9"/>
    <w:rsid w:val="00434E5E"/>
    <w:rsid w:val="004350A2"/>
    <w:rsid w:val="004360CE"/>
    <w:rsid w:val="00436149"/>
    <w:rsid w:val="00436778"/>
    <w:rsid w:val="00436A6B"/>
    <w:rsid w:val="00436F29"/>
    <w:rsid w:val="004370D9"/>
    <w:rsid w:val="00437241"/>
    <w:rsid w:val="004374EC"/>
    <w:rsid w:val="00437782"/>
    <w:rsid w:val="004406DC"/>
    <w:rsid w:val="00440AE6"/>
    <w:rsid w:val="00440DE7"/>
    <w:rsid w:val="00441044"/>
    <w:rsid w:val="0044219E"/>
    <w:rsid w:val="00443184"/>
    <w:rsid w:val="00443387"/>
    <w:rsid w:val="004437A9"/>
    <w:rsid w:val="00443C87"/>
    <w:rsid w:val="00443EAC"/>
    <w:rsid w:val="00444044"/>
    <w:rsid w:val="0044435A"/>
    <w:rsid w:val="00444DC9"/>
    <w:rsid w:val="00445503"/>
    <w:rsid w:val="004462BA"/>
    <w:rsid w:val="0044649B"/>
    <w:rsid w:val="00446A78"/>
    <w:rsid w:val="00446E20"/>
    <w:rsid w:val="00446E50"/>
    <w:rsid w:val="00447E71"/>
    <w:rsid w:val="00450061"/>
    <w:rsid w:val="00450133"/>
    <w:rsid w:val="004503E4"/>
    <w:rsid w:val="004504FE"/>
    <w:rsid w:val="0045083A"/>
    <w:rsid w:val="00450AC9"/>
    <w:rsid w:val="004522C5"/>
    <w:rsid w:val="004536A6"/>
    <w:rsid w:val="00454444"/>
    <w:rsid w:val="00454713"/>
    <w:rsid w:val="00454B12"/>
    <w:rsid w:val="00454BD7"/>
    <w:rsid w:val="004550A1"/>
    <w:rsid w:val="004550EB"/>
    <w:rsid w:val="0045590A"/>
    <w:rsid w:val="00456713"/>
    <w:rsid w:val="00457281"/>
    <w:rsid w:val="00457485"/>
    <w:rsid w:val="0045778D"/>
    <w:rsid w:val="004601ED"/>
    <w:rsid w:val="00460E37"/>
    <w:rsid w:val="00461199"/>
    <w:rsid w:val="004614DD"/>
    <w:rsid w:val="00461964"/>
    <w:rsid w:val="004623C0"/>
    <w:rsid w:val="004623FE"/>
    <w:rsid w:val="0046295E"/>
    <w:rsid w:val="00462A0E"/>
    <w:rsid w:val="00462BE0"/>
    <w:rsid w:val="00463260"/>
    <w:rsid w:val="00463348"/>
    <w:rsid w:val="00464039"/>
    <w:rsid w:val="00464E07"/>
    <w:rsid w:val="0046511E"/>
    <w:rsid w:val="004651E9"/>
    <w:rsid w:val="004653BB"/>
    <w:rsid w:val="00466C5B"/>
    <w:rsid w:val="00467DD5"/>
    <w:rsid w:val="004702A9"/>
    <w:rsid w:val="00470655"/>
    <w:rsid w:val="00470B1D"/>
    <w:rsid w:val="0047121B"/>
    <w:rsid w:val="00471309"/>
    <w:rsid w:val="00471E7C"/>
    <w:rsid w:val="004738E1"/>
    <w:rsid w:val="004739AA"/>
    <w:rsid w:val="00473CC4"/>
    <w:rsid w:val="00474130"/>
    <w:rsid w:val="00474D61"/>
    <w:rsid w:val="00475AEB"/>
    <w:rsid w:val="00475AF6"/>
    <w:rsid w:val="00475DAA"/>
    <w:rsid w:val="004765CB"/>
    <w:rsid w:val="004766DF"/>
    <w:rsid w:val="00476C4B"/>
    <w:rsid w:val="00476C7C"/>
    <w:rsid w:val="00477536"/>
    <w:rsid w:val="004779E5"/>
    <w:rsid w:val="00477DEF"/>
    <w:rsid w:val="00477F9C"/>
    <w:rsid w:val="0048045C"/>
    <w:rsid w:val="004811D8"/>
    <w:rsid w:val="00481501"/>
    <w:rsid w:val="004817C9"/>
    <w:rsid w:val="00481D86"/>
    <w:rsid w:val="004824D2"/>
    <w:rsid w:val="004825C4"/>
    <w:rsid w:val="0048298F"/>
    <w:rsid w:val="004829C8"/>
    <w:rsid w:val="00482DA7"/>
    <w:rsid w:val="00483064"/>
    <w:rsid w:val="00483490"/>
    <w:rsid w:val="004834CD"/>
    <w:rsid w:val="00483B4E"/>
    <w:rsid w:val="00483CEA"/>
    <w:rsid w:val="00483DD4"/>
    <w:rsid w:val="00483FFD"/>
    <w:rsid w:val="00484080"/>
    <w:rsid w:val="00484550"/>
    <w:rsid w:val="004845D4"/>
    <w:rsid w:val="00485364"/>
    <w:rsid w:val="004853F2"/>
    <w:rsid w:val="00485A2B"/>
    <w:rsid w:val="00486CFC"/>
    <w:rsid w:val="00486FBD"/>
    <w:rsid w:val="00487084"/>
    <w:rsid w:val="00487547"/>
    <w:rsid w:val="00487C14"/>
    <w:rsid w:val="004905B2"/>
    <w:rsid w:val="0049064E"/>
    <w:rsid w:val="00490A05"/>
    <w:rsid w:val="0049171E"/>
    <w:rsid w:val="00491C53"/>
    <w:rsid w:val="00492019"/>
    <w:rsid w:val="004926E9"/>
    <w:rsid w:val="00492F9D"/>
    <w:rsid w:val="004938D7"/>
    <w:rsid w:val="00493B74"/>
    <w:rsid w:val="00494165"/>
    <w:rsid w:val="00495540"/>
    <w:rsid w:val="00496301"/>
    <w:rsid w:val="00496392"/>
    <w:rsid w:val="00497A5C"/>
    <w:rsid w:val="004A0A4B"/>
    <w:rsid w:val="004A11C3"/>
    <w:rsid w:val="004A1514"/>
    <w:rsid w:val="004A1FE5"/>
    <w:rsid w:val="004A2B55"/>
    <w:rsid w:val="004A2F26"/>
    <w:rsid w:val="004A306C"/>
    <w:rsid w:val="004A30A5"/>
    <w:rsid w:val="004A4A39"/>
    <w:rsid w:val="004A4E53"/>
    <w:rsid w:val="004A5239"/>
    <w:rsid w:val="004A5665"/>
    <w:rsid w:val="004A5890"/>
    <w:rsid w:val="004A5BC7"/>
    <w:rsid w:val="004A5F1C"/>
    <w:rsid w:val="004A5F93"/>
    <w:rsid w:val="004A6559"/>
    <w:rsid w:val="004A6B7F"/>
    <w:rsid w:val="004A6EAD"/>
    <w:rsid w:val="004A72B2"/>
    <w:rsid w:val="004A74A4"/>
    <w:rsid w:val="004B03A4"/>
    <w:rsid w:val="004B04AE"/>
    <w:rsid w:val="004B079C"/>
    <w:rsid w:val="004B0CD0"/>
    <w:rsid w:val="004B1517"/>
    <w:rsid w:val="004B15CB"/>
    <w:rsid w:val="004B1F26"/>
    <w:rsid w:val="004B22BC"/>
    <w:rsid w:val="004B2720"/>
    <w:rsid w:val="004B2A3F"/>
    <w:rsid w:val="004B3216"/>
    <w:rsid w:val="004B32C7"/>
    <w:rsid w:val="004B380F"/>
    <w:rsid w:val="004B3823"/>
    <w:rsid w:val="004B3B07"/>
    <w:rsid w:val="004B3DDE"/>
    <w:rsid w:val="004B412A"/>
    <w:rsid w:val="004B4B59"/>
    <w:rsid w:val="004B54C5"/>
    <w:rsid w:val="004B5ECF"/>
    <w:rsid w:val="004B67C8"/>
    <w:rsid w:val="004B6D32"/>
    <w:rsid w:val="004B72F4"/>
    <w:rsid w:val="004B73BF"/>
    <w:rsid w:val="004B73D3"/>
    <w:rsid w:val="004B74E0"/>
    <w:rsid w:val="004B7611"/>
    <w:rsid w:val="004B77CC"/>
    <w:rsid w:val="004B79EA"/>
    <w:rsid w:val="004B7E5F"/>
    <w:rsid w:val="004C0354"/>
    <w:rsid w:val="004C0468"/>
    <w:rsid w:val="004C056D"/>
    <w:rsid w:val="004C07CB"/>
    <w:rsid w:val="004C0EFB"/>
    <w:rsid w:val="004C0F6F"/>
    <w:rsid w:val="004C16DF"/>
    <w:rsid w:val="004C232A"/>
    <w:rsid w:val="004C2BC2"/>
    <w:rsid w:val="004C3019"/>
    <w:rsid w:val="004C3EED"/>
    <w:rsid w:val="004C3FB9"/>
    <w:rsid w:val="004C454C"/>
    <w:rsid w:val="004C4712"/>
    <w:rsid w:val="004C5605"/>
    <w:rsid w:val="004C61F9"/>
    <w:rsid w:val="004C63D9"/>
    <w:rsid w:val="004C6816"/>
    <w:rsid w:val="004C6FBE"/>
    <w:rsid w:val="004C6FBF"/>
    <w:rsid w:val="004C772C"/>
    <w:rsid w:val="004C7D68"/>
    <w:rsid w:val="004D011B"/>
    <w:rsid w:val="004D019B"/>
    <w:rsid w:val="004D278D"/>
    <w:rsid w:val="004D2925"/>
    <w:rsid w:val="004D295F"/>
    <w:rsid w:val="004D3B6A"/>
    <w:rsid w:val="004D4410"/>
    <w:rsid w:val="004D4426"/>
    <w:rsid w:val="004D46C6"/>
    <w:rsid w:val="004D4CDD"/>
    <w:rsid w:val="004D4FD6"/>
    <w:rsid w:val="004D517F"/>
    <w:rsid w:val="004D5832"/>
    <w:rsid w:val="004D5E70"/>
    <w:rsid w:val="004D6069"/>
    <w:rsid w:val="004D6119"/>
    <w:rsid w:val="004D7A19"/>
    <w:rsid w:val="004D7B74"/>
    <w:rsid w:val="004D7D3D"/>
    <w:rsid w:val="004E0760"/>
    <w:rsid w:val="004E0962"/>
    <w:rsid w:val="004E145D"/>
    <w:rsid w:val="004E14F7"/>
    <w:rsid w:val="004E2254"/>
    <w:rsid w:val="004E32BF"/>
    <w:rsid w:val="004E395C"/>
    <w:rsid w:val="004E4386"/>
    <w:rsid w:val="004E4504"/>
    <w:rsid w:val="004E4D20"/>
    <w:rsid w:val="004E52A5"/>
    <w:rsid w:val="004E70C0"/>
    <w:rsid w:val="004E74D0"/>
    <w:rsid w:val="004F00E9"/>
    <w:rsid w:val="004F0226"/>
    <w:rsid w:val="004F03F9"/>
    <w:rsid w:val="004F0B00"/>
    <w:rsid w:val="004F0FDC"/>
    <w:rsid w:val="004F17FD"/>
    <w:rsid w:val="004F1A0E"/>
    <w:rsid w:val="004F1D9A"/>
    <w:rsid w:val="004F2691"/>
    <w:rsid w:val="004F2B5F"/>
    <w:rsid w:val="004F2C1E"/>
    <w:rsid w:val="004F2C76"/>
    <w:rsid w:val="004F41AA"/>
    <w:rsid w:val="004F4BEC"/>
    <w:rsid w:val="004F4D3B"/>
    <w:rsid w:val="004F5102"/>
    <w:rsid w:val="004F56ED"/>
    <w:rsid w:val="004F5BC7"/>
    <w:rsid w:val="004F6141"/>
    <w:rsid w:val="004F6BC3"/>
    <w:rsid w:val="004F6FD8"/>
    <w:rsid w:val="004F708C"/>
    <w:rsid w:val="004F73E3"/>
    <w:rsid w:val="004F78D0"/>
    <w:rsid w:val="005001B6"/>
    <w:rsid w:val="00500593"/>
    <w:rsid w:val="0050069A"/>
    <w:rsid w:val="00500D99"/>
    <w:rsid w:val="00500F66"/>
    <w:rsid w:val="00502E31"/>
    <w:rsid w:val="005047F7"/>
    <w:rsid w:val="00504BE5"/>
    <w:rsid w:val="00504DD0"/>
    <w:rsid w:val="00504E6B"/>
    <w:rsid w:val="005050AB"/>
    <w:rsid w:val="00505556"/>
    <w:rsid w:val="00505558"/>
    <w:rsid w:val="005057B2"/>
    <w:rsid w:val="00505B92"/>
    <w:rsid w:val="00505FDF"/>
    <w:rsid w:val="00506A0C"/>
    <w:rsid w:val="00506A79"/>
    <w:rsid w:val="0050701B"/>
    <w:rsid w:val="0050717B"/>
    <w:rsid w:val="005074E6"/>
    <w:rsid w:val="005075F5"/>
    <w:rsid w:val="0051009E"/>
    <w:rsid w:val="005112AE"/>
    <w:rsid w:val="00511C77"/>
    <w:rsid w:val="0051244A"/>
    <w:rsid w:val="0051291F"/>
    <w:rsid w:val="00512A1B"/>
    <w:rsid w:val="005132CC"/>
    <w:rsid w:val="005133CD"/>
    <w:rsid w:val="00514B4A"/>
    <w:rsid w:val="00514BDC"/>
    <w:rsid w:val="00515472"/>
    <w:rsid w:val="005155B9"/>
    <w:rsid w:val="00515632"/>
    <w:rsid w:val="00515A52"/>
    <w:rsid w:val="00516446"/>
    <w:rsid w:val="00516BEA"/>
    <w:rsid w:val="00517351"/>
    <w:rsid w:val="005204CA"/>
    <w:rsid w:val="00521626"/>
    <w:rsid w:val="00521CF3"/>
    <w:rsid w:val="005222FA"/>
    <w:rsid w:val="0052288E"/>
    <w:rsid w:val="00523441"/>
    <w:rsid w:val="005239FD"/>
    <w:rsid w:val="005246FE"/>
    <w:rsid w:val="00524933"/>
    <w:rsid w:val="00525083"/>
    <w:rsid w:val="00525FBA"/>
    <w:rsid w:val="005264FA"/>
    <w:rsid w:val="00526C10"/>
    <w:rsid w:val="00526E2A"/>
    <w:rsid w:val="005312CF"/>
    <w:rsid w:val="005319E1"/>
    <w:rsid w:val="00532710"/>
    <w:rsid w:val="005327D3"/>
    <w:rsid w:val="00532C49"/>
    <w:rsid w:val="005330B3"/>
    <w:rsid w:val="00534081"/>
    <w:rsid w:val="005341FF"/>
    <w:rsid w:val="00534203"/>
    <w:rsid w:val="005343BB"/>
    <w:rsid w:val="0053460F"/>
    <w:rsid w:val="00534D0B"/>
    <w:rsid w:val="00536083"/>
    <w:rsid w:val="00536BDF"/>
    <w:rsid w:val="0053733D"/>
    <w:rsid w:val="00537424"/>
    <w:rsid w:val="00537A89"/>
    <w:rsid w:val="00537CA1"/>
    <w:rsid w:val="00540564"/>
    <w:rsid w:val="0054059B"/>
    <w:rsid w:val="005405BA"/>
    <w:rsid w:val="005406FC"/>
    <w:rsid w:val="00540AE7"/>
    <w:rsid w:val="00540F5D"/>
    <w:rsid w:val="00540FA0"/>
    <w:rsid w:val="005414C2"/>
    <w:rsid w:val="005414C9"/>
    <w:rsid w:val="00541A18"/>
    <w:rsid w:val="00541BF3"/>
    <w:rsid w:val="00542608"/>
    <w:rsid w:val="00542E28"/>
    <w:rsid w:val="00542FC8"/>
    <w:rsid w:val="00543FDD"/>
    <w:rsid w:val="005441B4"/>
    <w:rsid w:val="005458C9"/>
    <w:rsid w:val="0054598D"/>
    <w:rsid w:val="00545ED3"/>
    <w:rsid w:val="00545FB7"/>
    <w:rsid w:val="00545FEF"/>
    <w:rsid w:val="005467D9"/>
    <w:rsid w:val="00546B3D"/>
    <w:rsid w:val="00546DB0"/>
    <w:rsid w:val="0054757E"/>
    <w:rsid w:val="005479B3"/>
    <w:rsid w:val="00550FE7"/>
    <w:rsid w:val="005514A5"/>
    <w:rsid w:val="00551B23"/>
    <w:rsid w:val="00551D5A"/>
    <w:rsid w:val="00552373"/>
    <w:rsid w:val="005529DA"/>
    <w:rsid w:val="00552AD2"/>
    <w:rsid w:val="005534DE"/>
    <w:rsid w:val="005535F1"/>
    <w:rsid w:val="00553671"/>
    <w:rsid w:val="00553995"/>
    <w:rsid w:val="00553DC0"/>
    <w:rsid w:val="00554C74"/>
    <w:rsid w:val="00555657"/>
    <w:rsid w:val="00555A3C"/>
    <w:rsid w:val="00555F7C"/>
    <w:rsid w:val="00556121"/>
    <w:rsid w:val="005561EA"/>
    <w:rsid w:val="00556693"/>
    <w:rsid w:val="00556FDE"/>
    <w:rsid w:val="00557E5B"/>
    <w:rsid w:val="00557E7E"/>
    <w:rsid w:val="00557EA9"/>
    <w:rsid w:val="00560187"/>
    <w:rsid w:val="005603D0"/>
    <w:rsid w:val="005606D4"/>
    <w:rsid w:val="00560EEB"/>
    <w:rsid w:val="0056189F"/>
    <w:rsid w:val="00562365"/>
    <w:rsid w:val="0056246C"/>
    <w:rsid w:val="00562915"/>
    <w:rsid w:val="00562C2A"/>
    <w:rsid w:val="005631A9"/>
    <w:rsid w:val="00563576"/>
    <w:rsid w:val="00565EBA"/>
    <w:rsid w:val="00565FC2"/>
    <w:rsid w:val="005661AB"/>
    <w:rsid w:val="0056638C"/>
    <w:rsid w:val="00566AF1"/>
    <w:rsid w:val="00566B75"/>
    <w:rsid w:val="00566DE9"/>
    <w:rsid w:val="00566EB4"/>
    <w:rsid w:val="00567353"/>
    <w:rsid w:val="00567A93"/>
    <w:rsid w:val="00567C0B"/>
    <w:rsid w:val="0057033E"/>
    <w:rsid w:val="00570CAB"/>
    <w:rsid w:val="00570E8F"/>
    <w:rsid w:val="00571D81"/>
    <w:rsid w:val="00571D95"/>
    <w:rsid w:val="00571DDE"/>
    <w:rsid w:val="00571F55"/>
    <w:rsid w:val="00573345"/>
    <w:rsid w:val="0057352E"/>
    <w:rsid w:val="0057353A"/>
    <w:rsid w:val="00574924"/>
    <w:rsid w:val="00574A31"/>
    <w:rsid w:val="00574A38"/>
    <w:rsid w:val="00575129"/>
    <w:rsid w:val="00575B74"/>
    <w:rsid w:val="00575C7F"/>
    <w:rsid w:val="00575F68"/>
    <w:rsid w:val="00576297"/>
    <w:rsid w:val="00576BAA"/>
    <w:rsid w:val="005770D6"/>
    <w:rsid w:val="0057732F"/>
    <w:rsid w:val="005801CC"/>
    <w:rsid w:val="00580A01"/>
    <w:rsid w:val="00581295"/>
    <w:rsid w:val="0058199B"/>
    <w:rsid w:val="00581A15"/>
    <w:rsid w:val="00582BF9"/>
    <w:rsid w:val="00582C65"/>
    <w:rsid w:val="0058412D"/>
    <w:rsid w:val="005843D4"/>
    <w:rsid w:val="005848CF"/>
    <w:rsid w:val="005850DB"/>
    <w:rsid w:val="00585721"/>
    <w:rsid w:val="00585CF8"/>
    <w:rsid w:val="00585EF4"/>
    <w:rsid w:val="00587081"/>
    <w:rsid w:val="005870B5"/>
    <w:rsid w:val="00587412"/>
    <w:rsid w:val="00587419"/>
    <w:rsid w:val="0059052A"/>
    <w:rsid w:val="00590A79"/>
    <w:rsid w:val="00590AEF"/>
    <w:rsid w:val="00590FAB"/>
    <w:rsid w:val="00591620"/>
    <w:rsid w:val="0059162B"/>
    <w:rsid w:val="005916A5"/>
    <w:rsid w:val="005919A8"/>
    <w:rsid w:val="00592179"/>
    <w:rsid w:val="005923A1"/>
    <w:rsid w:val="005923B2"/>
    <w:rsid w:val="00592A94"/>
    <w:rsid w:val="00592BF2"/>
    <w:rsid w:val="00592C7C"/>
    <w:rsid w:val="00593350"/>
    <w:rsid w:val="005935EE"/>
    <w:rsid w:val="00594106"/>
    <w:rsid w:val="00594D6A"/>
    <w:rsid w:val="00594E7D"/>
    <w:rsid w:val="00595101"/>
    <w:rsid w:val="00595AAD"/>
    <w:rsid w:val="00595D72"/>
    <w:rsid w:val="005966A0"/>
    <w:rsid w:val="005968EB"/>
    <w:rsid w:val="00597AB5"/>
    <w:rsid w:val="00597E85"/>
    <w:rsid w:val="005A1570"/>
    <w:rsid w:val="005A18D2"/>
    <w:rsid w:val="005A215A"/>
    <w:rsid w:val="005A2860"/>
    <w:rsid w:val="005A41EC"/>
    <w:rsid w:val="005A4231"/>
    <w:rsid w:val="005A485E"/>
    <w:rsid w:val="005A4A95"/>
    <w:rsid w:val="005A4AAC"/>
    <w:rsid w:val="005A54FD"/>
    <w:rsid w:val="005A5A0F"/>
    <w:rsid w:val="005A5A46"/>
    <w:rsid w:val="005A5C1C"/>
    <w:rsid w:val="005A697F"/>
    <w:rsid w:val="005A6AA8"/>
    <w:rsid w:val="005A6DC4"/>
    <w:rsid w:val="005A76BD"/>
    <w:rsid w:val="005B00C0"/>
    <w:rsid w:val="005B0370"/>
    <w:rsid w:val="005B17E5"/>
    <w:rsid w:val="005B29F0"/>
    <w:rsid w:val="005B334B"/>
    <w:rsid w:val="005B339A"/>
    <w:rsid w:val="005B3711"/>
    <w:rsid w:val="005B3858"/>
    <w:rsid w:val="005B4545"/>
    <w:rsid w:val="005B4A66"/>
    <w:rsid w:val="005B5A94"/>
    <w:rsid w:val="005B5DB8"/>
    <w:rsid w:val="005B6C2A"/>
    <w:rsid w:val="005B6D3C"/>
    <w:rsid w:val="005B75F8"/>
    <w:rsid w:val="005C0C84"/>
    <w:rsid w:val="005C15FD"/>
    <w:rsid w:val="005C167B"/>
    <w:rsid w:val="005C1724"/>
    <w:rsid w:val="005C1B2F"/>
    <w:rsid w:val="005C2E39"/>
    <w:rsid w:val="005C31D5"/>
    <w:rsid w:val="005C3895"/>
    <w:rsid w:val="005C4361"/>
    <w:rsid w:val="005C4495"/>
    <w:rsid w:val="005C45CF"/>
    <w:rsid w:val="005C4B20"/>
    <w:rsid w:val="005C4BFB"/>
    <w:rsid w:val="005C556C"/>
    <w:rsid w:val="005C5EE4"/>
    <w:rsid w:val="005C64C7"/>
    <w:rsid w:val="005C6E9F"/>
    <w:rsid w:val="005C73AD"/>
    <w:rsid w:val="005C78A3"/>
    <w:rsid w:val="005C797C"/>
    <w:rsid w:val="005C7F36"/>
    <w:rsid w:val="005D017F"/>
    <w:rsid w:val="005D0575"/>
    <w:rsid w:val="005D1039"/>
    <w:rsid w:val="005D1F7C"/>
    <w:rsid w:val="005D2ADA"/>
    <w:rsid w:val="005D2BEC"/>
    <w:rsid w:val="005D3008"/>
    <w:rsid w:val="005D402B"/>
    <w:rsid w:val="005D4C4E"/>
    <w:rsid w:val="005D4D1F"/>
    <w:rsid w:val="005D5447"/>
    <w:rsid w:val="005D5490"/>
    <w:rsid w:val="005D5D49"/>
    <w:rsid w:val="005D60F4"/>
    <w:rsid w:val="005D6B97"/>
    <w:rsid w:val="005D6DE2"/>
    <w:rsid w:val="005D6E8F"/>
    <w:rsid w:val="005D7043"/>
    <w:rsid w:val="005D7228"/>
    <w:rsid w:val="005D7304"/>
    <w:rsid w:val="005D7488"/>
    <w:rsid w:val="005D74A3"/>
    <w:rsid w:val="005D7BA2"/>
    <w:rsid w:val="005D7C25"/>
    <w:rsid w:val="005E045B"/>
    <w:rsid w:val="005E085E"/>
    <w:rsid w:val="005E1E05"/>
    <w:rsid w:val="005E1E77"/>
    <w:rsid w:val="005E25AA"/>
    <w:rsid w:val="005E2A62"/>
    <w:rsid w:val="005E2AEE"/>
    <w:rsid w:val="005E3B4E"/>
    <w:rsid w:val="005E3C11"/>
    <w:rsid w:val="005E4640"/>
    <w:rsid w:val="005E4CBB"/>
    <w:rsid w:val="005E4CF1"/>
    <w:rsid w:val="005E6888"/>
    <w:rsid w:val="005E707B"/>
    <w:rsid w:val="005E736C"/>
    <w:rsid w:val="005E7CB2"/>
    <w:rsid w:val="005E7D3B"/>
    <w:rsid w:val="005E7E81"/>
    <w:rsid w:val="005F05DF"/>
    <w:rsid w:val="005F160B"/>
    <w:rsid w:val="005F1BFB"/>
    <w:rsid w:val="005F1E67"/>
    <w:rsid w:val="005F2F1D"/>
    <w:rsid w:val="005F3585"/>
    <w:rsid w:val="005F37D6"/>
    <w:rsid w:val="005F3A83"/>
    <w:rsid w:val="005F4066"/>
    <w:rsid w:val="005F469B"/>
    <w:rsid w:val="005F4EC1"/>
    <w:rsid w:val="005F4EFA"/>
    <w:rsid w:val="005F5B21"/>
    <w:rsid w:val="005F5DBE"/>
    <w:rsid w:val="005F5FED"/>
    <w:rsid w:val="005F6135"/>
    <w:rsid w:val="005F7F98"/>
    <w:rsid w:val="00600186"/>
    <w:rsid w:val="00600459"/>
    <w:rsid w:val="00600B07"/>
    <w:rsid w:val="0060114C"/>
    <w:rsid w:val="00601635"/>
    <w:rsid w:val="006021E7"/>
    <w:rsid w:val="00602D10"/>
    <w:rsid w:val="00602D9B"/>
    <w:rsid w:val="006030D4"/>
    <w:rsid w:val="00603195"/>
    <w:rsid w:val="00603B53"/>
    <w:rsid w:val="0060406B"/>
    <w:rsid w:val="0060440A"/>
    <w:rsid w:val="00604423"/>
    <w:rsid w:val="006045E0"/>
    <w:rsid w:val="00604DE8"/>
    <w:rsid w:val="00604F31"/>
    <w:rsid w:val="006065D5"/>
    <w:rsid w:val="00606C8A"/>
    <w:rsid w:val="00606F27"/>
    <w:rsid w:val="006070D5"/>
    <w:rsid w:val="006075CE"/>
    <w:rsid w:val="0061072A"/>
    <w:rsid w:val="00610AE3"/>
    <w:rsid w:val="0061123F"/>
    <w:rsid w:val="006117C8"/>
    <w:rsid w:val="00611911"/>
    <w:rsid w:val="006122A9"/>
    <w:rsid w:val="00612600"/>
    <w:rsid w:val="006126E7"/>
    <w:rsid w:val="00614C20"/>
    <w:rsid w:val="00614FCC"/>
    <w:rsid w:val="006152B9"/>
    <w:rsid w:val="00615334"/>
    <w:rsid w:val="006164C4"/>
    <w:rsid w:val="006169C5"/>
    <w:rsid w:val="00616ADD"/>
    <w:rsid w:val="00617098"/>
    <w:rsid w:val="006171B0"/>
    <w:rsid w:val="0062015F"/>
    <w:rsid w:val="00621575"/>
    <w:rsid w:val="00621695"/>
    <w:rsid w:val="0062205D"/>
    <w:rsid w:val="00622E36"/>
    <w:rsid w:val="00622EBC"/>
    <w:rsid w:val="006244B2"/>
    <w:rsid w:val="00624F77"/>
    <w:rsid w:val="006250BF"/>
    <w:rsid w:val="00625137"/>
    <w:rsid w:val="00626272"/>
    <w:rsid w:val="006263D8"/>
    <w:rsid w:val="00626446"/>
    <w:rsid w:val="00626E27"/>
    <w:rsid w:val="006274A2"/>
    <w:rsid w:val="00627E83"/>
    <w:rsid w:val="00630360"/>
    <w:rsid w:val="00630810"/>
    <w:rsid w:val="00630886"/>
    <w:rsid w:val="00630D1E"/>
    <w:rsid w:val="00630E76"/>
    <w:rsid w:val="00630F6E"/>
    <w:rsid w:val="00631B7B"/>
    <w:rsid w:val="006320BB"/>
    <w:rsid w:val="006320FF"/>
    <w:rsid w:val="00633319"/>
    <w:rsid w:val="00633A87"/>
    <w:rsid w:val="0063473F"/>
    <w:rsid w:val="00634750"/>
    <w:rsid w:val="00634E89"/>
    <w:rsid w:val="006351B3"/>
    <w:rsid w:val="0063563F"/>
    <w:rsid w:val="00635BAA"/>
    <w:rsid w:val="00635E8D"/>
    <w:rsid w:val="00636177"/>
    <w:rsid w:val="006369FB"/>
    <w:rsid w:val="00637915"/>
    <w:rsid w:val="00637C3E"/>
    <w:rsid w:val="00641399"/>
    <w:rsid w:val="00642CB2"/>
    <w:rsid w:val="00642F5F"/>
    <w:rsid w:val="006433D9"/>
    <w:rsid w:val="00643DB3"/>
    <w:rsid w:val="00643EAE"/>
    <w:rsid w:val="0064479B"/>
    <w:rsid w:val="006447F6"/>
    <w:rsid w:val="00644E47"/>
    <w:rsid w:val="0064511C"/>
    <w:rsid w:val="00645EA3"/>
    <w:rsid w:val="006461EF"/>
    <w:rsid w:val="0064621F"/>
    <w:rsid w:val="00646313"/>
    <w:rsid w:val="00646A62"/>
    <w:rsid w:val="00647010"/>
    <w:rsid w:val="00647DF9"/>
    <w:rsid w:val="006504AA"/>
    <w:rsid w:val="0065065E"/>
    <w:rsid w:val="00650A8F"/>
    <w:rsid w:val="00650AEA"/>
    <w:rsid w:val="00650C49"/>
    <w:rsid w:val="00651083"/>
    <w:rsid w:val="0065131D"/>
    <w:rsid w:val="006515DD"/>
    <w:rsid w:val="00652557"/>
    <w:rsid w:val="00652A70"/>
    <w:rsid w:val="0065345D"/>
    <w:rsid w:val="00653DC4"/>
    <w:rsid w:val="00654125"/>
    <w:rsid w:val="006549DC"/>
    <w:rsid w:val="00655376"/>
    <w:rsid w:val="00655762"/>
    <w:rsid w:val="00655E27"/>
    <w:rsid w:val="006566D5"/>
    <w:rsid w:val="00656AC2"/>
    <w:rsid w:val="0065740A"/>
    <w:rsid w:val="006576A0"/>
    <w:rsid w:val="006608DB"/>
    <w:rsid w:val="00660BAF"/>
    <w:rsid w:val="00660D06"/>
    <w:rsid w:val="00660D3C"/>
    <w:rsid w:val="00660F63"/>
    <w:rsid w:val="00661267"/>
    <w:rsid w:val="00661711"/>
    <w:rsid w:val="0066180D"/>
    <w:rsid w:val="00661AC5"/>
    <w:rsid w:val="00662205"/>
    <w:rsid w:val="00662988"/>
    <w:rsid w:val="006629FC"/>
    <w:rsid w:val="00662BBD"/>
    <w:rsid w:val="00662F27"/>
    <w:rsid w:val="00662F6A"/>
    <w:rsid w:val="00662FE3"/>
    <w:rsid w:val="006633F7"/>
    <w:rsid w:val="00663B08"/>
    <w:rsid w:val="00663E3A"/>
    <w:rsid w:val="006648A6"/>
    <w:rsid w:val="00664ABD"/>
    <w:rsid w:val="006654CC"/>
    <w:rsid w:val="0066562C"/>
    <w:rsid w:val="00665BC5"/>
    <w:rsid w:val="00665E9D"/>
    <w:rsid w:val="006661AF"/>
    <w:rsid w:val="00667674"/>
    <w:rsid w:val="0067052A"/>
    <w:rsid w:val="006716D3"/>
    <w:rsid w:val="0067187C"/>
    <w:rsid w:val="00673275"/>
    <w:rsid w:val="00673780"/>
    <w:rsid w:val="00673BA8"/>
    <w:rsid w:val="0067474E"/>
    <w:rsid w:val="006749AE"/>
    <w:rsid w:val="00674EC9"/>
    <w:rsid w:val="00675100"/>
    <w:rsid w:val="00675644"/>
    <w:rsid w:val="006756DD"/>
    <w:rsid w:val="00675703"/>
    <w:rsid w:val="00675834"/>
    <w:rsid w:val="00675E37"/>
    <w:rsid w:val="00675F14"/>
    <w:rsid w:val="0067698B"/>
    <w:rsid w:val="00676D56"/>
    <w:rsid w:val="00677645"/>
    <w:rsid w:val="00677806"/>
    <w:rsid w:val="006779F1"/>
    <w:rsid w:val="00677F89"/>
    <w:rsid w:val="00680421"/>
    <w:rsid w:val="00680489"/>
    <w:rsid w:val="006808F6"/>
    <w:rsid w:val="00680945"/>
    <w:rsid w:val="00680E5D"/>
    <w:rsid w:val="00681089"/>
    <w:rsid w:val="006818EE"/>
    <w:rsid w:val="00683142"/>
    <w:rsid w:val="00683986"/>
    <w:rsid w:val="0068456B"/>
    <w:rsid w:val="00684C9D"/>
    <w:rsid w:val="00685DF9"/>
    <w:rsid w:val="00686570"/>
    <w:rsid w:val="00686BD3"/>
    <w:rsid w:val="00686DD3"/>
    <w:rsid w:val="00686EB4"/>
    <w:rsid w:val="0068700D"/>
    <w:rsid w:val="0068747E"/>
    <w:rsid w:val="006879DA"/>
    <w:rsid w:val="00687D56"/>
    <w:rsid w:val="00690182"/>
    <w:rsid w:val="0069079E"/>
    <w:rsid w:val="00690BC1"/>
    <w:rsid w:val="00691134"/>
    <w:rsid w:val="0069124B"/>
    <w:rsid w:val="00691C84"/>
    <w:rsid w:val="006920E1"/>
    <w:rsid w:val="00692266"/>
    <w:rsid w:val="00692921"/>
    <w:rsid w:val="006931D2"/>
    <w:rsid w:val="00693266"/>
    <w:rsid w:val="0069332F"/>
    <w:rsid w:val="0069381A"/>
    <w:rsid w:val="00694213"/>
    <w:rsid w:val="006945DF"/>
    <w:rsid w:val="00695B1B"/>
    <w:rsid w:val="00695C95"/>
    <w:rsid w:val="00696733"/>
    <w:rsid w:val="006968A0"/>
    <w:rsid w:val="00697046"/>
    <w:rsid w:val="0069733C"/>
    <w:rsid w:val="0069762C"/>
    <w:rsid w:val="00697FB9"/>
    <w:rsid w:val="006A0637"/>
    <w:rsid w:val="006A0BEB"/>
    <w:rsid w:val="006A0FCB"/>
    <w:rsid w:val="006A132D"/>
    <w:rsid w:val="006A165A"/>
    <w:rsid w:val="006A25DF"/>
    <w:rsid w:val="006A2A2D"/>
    <w:rsid w:val="006A3956"/>
    <w:rsid w:val="006A3A5B"/>
    <w:rsid w:val="006A473F"/>
    <w:rsid w:val="006A4889"/>
    <w:rsid w:val="006A4898"/>
    <w:rsid w:val="006A4E53"/>
    <w:rsid w:val="006A53C7"/>
    <w:rsid w:val="006A581E"/>
    <w:rsid w:val="006A590D"/>
    <w:rsid w:val="006A5E18"/>
    <w:rsid w:val="006A693E"/>
    <w:rsid w:val="006A6A02"/>
    <w:rsid w:val="006A79EE"/>
    <w:rsid w:val="006B0045"/>
    <w:rsid w:val="006B01AE"/>
    <w:rsid w:val="006B162C"/>
    <w:rsid w:val="006B1C51"/>
    <w:rsid w:val="006B283A"/>
    <w:rsid w:val="006B2996"/>
    <w:rsid w:val="006B2AAC"/>
    <w:rsid w:val="006B34C9"/>
    <w:rsid w:val="006B3537"/>
    <w:rsid w:val="006B3B14"/>
    <w:rsid w:val="006B3BF4"/>
    <w:rsid w:val="006B3C22"/>
    <w:rsid w:val="006B45D3"/>
    <w:rsid w:val="006B4C20"/>
    <w:rsid w:val="006B5233"/>
    <w:rsid w:val="006B5914"/>
    <w:rsid w:val="006B6B58"/>
    <w:rsid w:val="006B7416"/>
    <w:rsid w:val="006B77F7"/>
    <w:rsid w:val="006C092B"/>
    <w:rsid w:val="006C0B11"/>
    <w:rsid w:val="006C0CCF"/>
    <w:rsid w:val="006C10B8"/>
    <w:rsid w:val="006C150F"/>
    <w:rsid w:val="006C156A"/>
    <w:rsid w:val="006C18E6"/>
    <w:rsid w:val="006C1EAE"/>
    <w:rsid w:val="006C3693"/>
    <w:rsid w:val="006C3811"/>
    <w:rsid w:val="006C43D3"/>
    <w:rsid w:val="006C44D3"/>
    <w:rsid w:val="006C4A39"/>
    <w:rsid w:val="006C5FC6"/>
    <w:rsid w:val="006C60BB"/>
    <w:rsid w:val="006C65B6"/>
    <w:rsid w:val="006C6F95"/>
    <w:rsid w:val="006C764F"/>
    <w:rsid w:val="006C7FFB"/>
    <w:rsid w:val="006D0596"/>
    <w:rsid w:val="006D0A99"/>
    <w:rsid w:val="006D1210"/>
    <w:rsid w:val="006D16A7"/>
    <w:rsid w:val="006D1AE8"/>
    <w:rsid w:val="006D1EA2"/>
    <w:rsid w:val="006D2200"/>
    <w:rsid w:val="006D27DC"/>
    <w:rsid w:val="006D2941"/>
    <w:rsid w:val="006D2B5D"/>
    <w:rsid w:val="006D37AD"/>
    <w:rsid w:val="006D4328"/>
    <w:rsid w:val="006D47B1"/>
    <w:rsid w:val="006D4C21"/>
    <w:rsid w:val="006D4DD4"/>
    <w:rsid w:val="006D4FBB"/>
    <w:rsid w:val="006D5DCC"/>
    <w:rsid w:val="006D636F"/>
    <w:rsid w:val="006D7D09"/>
    <w:rsid w:val="006E02AE"/>
    <w:rsid w:val="006E1048"/>
    <w:rsid w:val="006E10AB"/>
    <w:rsid w:val="006E197A"/>
    <w:rsid w:val="006E1E6E"/>
    <w:rsid w:val="006E1EFD"/>
    <w:rsid w:val="006E2174"/>
    <w:rsid w:val="006E22C2"/>
    <w:rsid w:val="006E4A16"/>
    <w:rsid w:val="006E4C8F"/>
    <w:rsid w:val="006E5270"/>
    <w:rsid w:val="006E5D31"/>
    <w:rsid w:val="006E5EAE"/>
    <w:rsid w:val="006E6C49"/>
    <w:rsid w:val="006E759E"/>
    <w:rsid w:val="006E78E1"/>
    <w:rsid w:val="006F033B"/>
    <w:rsid w:val="006F06CF"/>
    <w:rsid w:val="006F1A0C"/>
    <w:rsid w:val="006F2556"/>
    <w:rsid w:val="006F3167"/>
    <w:rsid w:val="006F31E0"/>
    <w:rsid w:val="006F3AC8"/>
    <w:rsid w:val="006F3E3B"/>
    <w:rsid w:val="006F4753"/>
    <w:rsid w:val="006F4E37"/>
    <w:rsid w:val="006F5068"/>
    <w:rsid w:val="006F5A16"/>
    <w:rsid w:val="006F5CC4"/>
    <w:rsid w:val="006F5E0C"/>
    <w:rsid w:val="006F5F97"/>
    <w:rsid w:val="006F7BC3"/>
    <w:rsid w:val="006F7DA0"/>
    <w:rsid w:val="00700066"/>
    <w:rsid w:val="00700738"/>
    <w:rsid w:val="007009D6"/>
    <w:rsid w:val="00701D46"/>
    <w:rsid w:val="00701D65"/>
    <w:rsid w:val="0070212E"/>
    <w:rsid w:val="00703240"/>
    <w:rsid w:val="0070391E"/>
    <w:rsid w:val="00703C2E"/>
    <w:rsid w:val="00703D65"/>
    <w:rsid w:val="00703F5F"/>
    <w:rsid w:val="00704B37"/>
    <w:rsid w:val="00704D36"/>
    <w:rsid w:val="00704FCB"/>
    <w:rsid w:val="00705075"/>
    <w:rsid w:val="007052C5"/>
    <w:rsid w:val="007055E9"/>
    <w:rsid w:val="00706783"/>
    <w:rsid w:val="00706CC5"/>
    <w:rsid w:val="00707296"/>
    <w:rsid w:val="00707627"/>
    <w:rsid w:val="0071039F"/>
    <w:rsid w:val="00710726"/>
    <w:rsid w:val="00710F9F"/>
    <w:rsid w:val="00710FCA"/>
    <w:rsid w:val="00711057"/>
    <w:rsid w:val="0071179F"/>
    <w:rsid w:val="00713DA9"/>
    <w:rsid w:val="00713DB1"/>
    <w:rsid w:val="00713FF4"/>
    <w:rsid w:val="00714678"/>
    <w:rsid w:val="007146EC"/>
    <w:rsid w:val="0071472C"/>
    <w:rsid w:val="00715184"/>
    <w:rsid w:val="00716444"/>
    <w:rsid w:val="0071664E"/>
    <w:rsid w:val="00716874"/>
    <w:rsid w:val="00716C96"/>
    <w:rsid w:val="0071728F"/>
    <w:rsid w:val="007174CB"/>
    <w:rsid w:val="0071786E"/>
    <w:rsid w:val="0072006C"/>
    <w:rsid w:val="00720FB2"/>
    <w:rsid w:val="00720FF0"/>
    <w:rsid w:val="00721587"/>
    <w:rsid w:val="00721934"/>
    <w:rsid w:val="00721A7C"/>
    <w:rsid w:val="00721D11"/>
    <w:rsid w:val="00721DDD"/>
    <w:rsid w:val="00722458"/>
    <w:rsid w:val="0072259A"/>
    <w:rsid w:val="0072269C"/>
    <w:rsid w:val="00722DB0"/>
    <w:rsid w:val="00723CF4"/>
    <w:rsid w:val="00723E42"/>
    <w:rsid w:val="00723F98"/>
    <w:rsid w:val="00724043"/>
    <w:rsid w:val="007241DE"/>
    <w:rsid w:val="00724612"/>
    <w:rsid w:val="00725009"/>
    <w:rsid w:val="0072570B"/>
    <w:rsid w:val="0072633D"/>
    <w:rsid w:val="00726AA5"/>
    <w:rsid w:val="00726B31"/>
    <w:rsid w:val="00727584"/>
    <w:rsid w:val="00727CD6"/>
    <w:rsid w:val="00730CDA"/>
    <w:rsid w:val="00730F03"/>
    <w:rsid w:val="00731084"/>
    <w:rsid w:val="007320A0"/>
    <w:rsid w:val="00732230"/>
    <w:rsid w:val="00732781"/>
    <w:rsid w:val="00734015"/>
    <w:rsid w:val="007340EC"/>
    <w:rsid w:val="00734438"/>
    <w:rsid w:val="00734689"/>
    <w:rsid w:val="00734DE0"/>
    <w:rsid w:val="007354FD"/>
    <w:rsid w:val="007359E4"/>
    <w:rsid w:val="007360DE"/>
    <w:rsid w:val="00736218"/>
    <w:rsid w:val="00736280"/>
    <w:rsid w:val="007364DD"/>
    <w:rsid w:val="007366EA"/>
    <w:rsid w:val="00737B53"/>
    <w:rsid w:val="007407A4"/>
    <w:rsid w:val="00740EC1"/>
    <w:rsid w:val="00741957"/>
    <w:rsid w:val="00742034"/>
    <w:rsid w:val="007420A1"/>
    <w:rsid w:val="00742334"/>
    <w:rsid w:val="007429C2"/>
    <w:rsid w:val="00742A71"/>
    <w:rsid w:val="00742F89"/>
    <w:rsid w:val="00742FD8"/>
    <w:rsid w:val="007431EA"/>
    <w:rsid w:val="007433B2"/>
    <w:rsid w:val="00743CB3"/>
    <w:rsid w:val="007441DA"/>
    <w:rsid w:val="00744327"/>
    <w:rsid w:val="00744C58"/>
    <w:rsid w:val="00744D0B"/>
    <w:rsid w:val="00745692"/>
    <w:rsid w:val="0074577C"/>
    <w:rsid w:val="00745CB9"/>
    <w:rsid w:val="007463C4"/>
    <w:rsid w:val="00746E7A"/>
    <w:rsid w:val="00747506"/>
    <w:rsid w:val="00747D1C"/>
    <w:rsid w:val="00750417"/>
    <w:rsid w:val="007508C3"/>
    <w:rsid w:val="007509FE"/>
    <w:rsid w:val="00750C6A"/>
    <w:rsid w:val="00751437"/>
    <w:rsid w:val="00751808"/>
    <w:rsid w:val="00751ACE"/>
    <w:rsid w:val="00752404"/>
    <w:rsid w:val="0075249F"/>
    <w:rsid w:val="0075367B"/>
    <w:rsid w:val="00753E23"/>
    <w:rsid w:val="0075403A"/>
    <w:rsid w:val="00754BEE"/>
    <w:rsid w:val="00755B02"/>
    <w:rsid w:val="00755DB8"/>
    <w:rsid w:val="00755DDF"/>
    <w:rsid w:val="007560AF"/>
    <w:rsid w:val="007563A4"/>
    <w:rsid w:val="0075678E"/>
    <w:rsid w:val="007572C7"/>
    <w:rsid w:val="00757A4D"/>
    <w:rsid w:val="00757C65"/>
    <w:rsid w:val="0076276A"/>
    <w:rsid w:val="00762C33"/>
    <w:rsid w:val="00762E3E"/>
    <w:rsid w:val="00762FA1"/>
    <w:rsid w:val="0076434E"/>
    <w:rsid w:val="00764BE4"/>
    <w:rsid w:val="0076503B"/>
    <w:rsid w:val="00765AD5"/>
    <w:rsid w:val="00765D02"/>
    <w:rsid w:val="00766619"/>
    <w:rsid w:val="00767378"/>
    <w:rsid w:val="0076746E"/>
    <w:rsid w:val="00767DE2"/>
    <w:rsid w:val="00770022"/>
    <w:rsid w:val="00770069"/>
    <w:rsid w:val="00770FB2"/>
    <w:rsid w:val="007713DD"/>
    <w:rsid w:val="0077169C"/>
    <w:rsid w:val="007726EC"/>
    <w:rsid w:val="007729AE"/>
    <w:rsid w:val="00772DC9"/>
    <w:rsid w:val="00774826"/>
    <w:rsid w:val="0077590A"/>
    <w:rsid w:val="00775990"/>
    <w:rsid w:val="00775E16"/>
    <w:rsid w:val="0077686A"/>
    <w:rsid w:val="00776B88"/>
    <w:rsid w:val="007771F7"/>
    <w:rsid w:val="007772F1"/>
    <w:rsid w:val="00777456"/>
    <w:rsid w:val="00777AC1"/>
    <w:rsid w:val="00777C41"/>
    <w:rsid w:val="00777E56"/>
    <w:rsid w:val="00777F30"/>
    <w:rsid w:val="00780387"/>
    <w:rsid w:val="00781563"/>
    <w:rsid w:val="00781FC8"/>
    <w:rsid w:val="007821FA"/>
    <w:rsid w:val="007823B2"/>
    <w:rsid w:val="007823BE"/>
    <w:rsid w:val="00782D24"/>
    <w:rsid w:val="00782D2A"/>
    <w:rsid w:val="007831AB"/>
    <w:rsid w:val="00783B9F"/>
    <w:rsid w:val="00783EF8"/>
    <w:rsid w:val="007840BC"/>
    <w:rsid w:val="007843D0"/>
    <w:rsid w:val="007844C9"/>
    <w:rsid w:val="00784AE8"/>
    <w:rsid w:val="00785020"/>
    <w:rsid w:val="00785A6E"/>
    <w:rsid w:val="00785C02"/>
    <w:rsid w:val="00785F2B"/>
    <w:rsid w:val="00785FA3"/>
    <w:rsid w:val="007860B5"/>
    <w:rsid w:val="0078629E"/>
    <w:rsid w:val="007867AC"/>
    <w:rsid w:val="0078775B"/>
    <w:rsid w:val="007879FD"/>
    <w:rsid w:val="00790427"/>
    <w:rsid w:val="00790DC9"/>
    <w:rsid w:val="00790FBC"/>
    <w:rsid w:val="00791195"/>
    <w:rsid w:val="007919CC"/>
    <w:rsid w:val="00792317"/>
    <w:rsid w:val="00792374"/>
    <w:rsid w:val="00792B71"/>
    <w:rsid w:val="0079351D"/>
    <w:rsid w:val="00794325"/>
    <w:rsid w:val="007944B5"/>
    <w:rsid w:val="0079459F"/>
    <w:rsid w:val="00794A0E"/>
    <w:rsid w:val="00794BEB"/>
    <w:rsid w:val="00794D0A"/>
    <w:rsid w:val="0079597D"/>
    <w:rsid w:val="00795BB3"/>
    <w:rsid w:val="00795C08"/>
    <w:rsid w:val="00796308"/>
    <w:rsid w:val="00796A19"/>
    <w:rsid w:val="007970AF"/>
    <w:rsid w:val="0079718C"/>
    <w:rsid w:val="007971A1"/>
    <w:rsid w:val="00797AD9"/>
    <w:rsid w:val="007A05FE"/>
    <w:rsid w:val="007A095E"/>
    <w:rsid w:val="007A09E9"/>
    <w:rsid w:val="007A0B1B"/>
    <w:rsid w:val="007A0D1B"/>
    <w:rsid w:val="007A10AE"/>
    <w:rsid w:val="007A15EE"/>
    <w:rsid w:val="007A1798"/>
    <w:rsid w:val="007A1D51"/>
    <w:rsid w:val="007A225D"/>
    <w:rsid w:val="007A292A"/>
    <w:rsid w:val="007A2EEB"/>
    <w:rsid w:val="007A3A11"/>
    <w:rsid w:val="007A4066"/>
    <w:rsid w:val="007A41D7"/>
    <w:rsid w:val="007A427C"/>
    <w:rsid w:val="007A4567"/>
    <w:rsid w:val="007A4A10"/>
    <w:rsid w:val="007A4B59"/>
    <w:rsid w:val="007A4C87"/>
    <w:rsid w:val="007A4F4A"/>
    <w:rsid w:val="007A565C"/>
    <w:rsid w:val="007A5C69"/>
    <w:rsid w:val="007A69B3"/>
    <w:rsid w:val="007A6B9B"/>
    <w:rsid w:val="007A6FC2"/>
    <w:rsid w:val="007A7502"/>
    <w:rsid w:val="007A7587"/>
    <w:rsid w:val="007A75C9"/>
    <w:rsid w:val="007A7983"/>
    <w:rsid w:val="007B0E62"/>
    <w:rsid w:val="007B1E88"/>
    <w:rsid w:val="007B2176"/>
    <w:rsid w:val="007B2410"/>
    <w:rsid w:val="007B24F3"/>
    <w:rsid w:val="007B273F"/>
    <w:rsid w:val="007B2808"/>
    <w:rsid w:val="007B2A18"/>
    <w:rsid w:val="007B2A20"/>
    <w:rsid w:val="007B2E5D"/>
    <w:rsid w:val="007B3485"/>
    <w:rsid w:val="007B3959"/>
    <w:rsid w:val="007B3CDC"/>
    <w:rsid w:val="007B4855"/>
    <w:rsid w:val="007B537E"/>
    <w:rsid w:val="007B5CB3"/>
    <w:rsid w:val="007B5CE0"/>
    <w:rsid w:val="007B6791"/>
    <w:rsid w:val="007B690A"/>
    <w:rsid w:val="007B70D8"/>
    <w:rsid w:val="007B7175"/>
    <w:rsid w:val="007B7210"/>
    <w:rsid w:val="007B7629"/>
    <w:rsid w:val="007B7883"/>
    <w:rsid w:val="007B79DC"/>
    <w:rsid w:val="007B7A0B"/>
    <w:rsid w:val="007C04C1"/>
    <w:rsid w:val="007C09CD"/>
    <w:rsid w:val="007C0E33"/>
    <w:rsid w:val="007C13B5"/>
    <w:rsid w:val="007C178B"/>
    <w:rsid w:val="007C2100"/>
    <w:rsid w:val="007C23BE"/>
    <w:rsid w:val="007C2FC0"/>
    <w:rsid w:val="007C3475"/>
    <w:rsid w:val="007C37EE"/>
    <w:rsid w:val="007C3A96"/>
    <w:rsid w:val="007C4C6C"/>
    <w:rsid w:val="007C4CBB"/>
    <w:rsid w:val="007C56E9"/>
    <w:rsid w:val="007C5F58"/>
    <w:rsid w:val="007C65BE"/>
    <w:rsid w:val="007C668F"/>
    <w:rsid w:val="007C6960"/>
    <w:rsid w:val="007C74A3"/>
    <w:rsid w:val="007C79D1"/>
    <w:rsid w:val="007C79FB"/>
    <w:rsid w:val="007C7FD8"/>
    <w:rsid w:val="007D187C"/>
    <w:rsid w:val="007D2944"/>
    <w:rsid w:val="007D3C06"/>
    <w:rsid w:val="007D3CF9"/>
    <w:rsid w:val="007D41A2"/>
    <w:rsid w:val="007D4D38"/>
    <w:rsid w:val="007D504A"/>
    <w:rsid w:val="007D52C6"/>
    <w:rsid w:val="007D56BD"/>
    <w:rsid w:val="007D674F"/>
    <w:rsid w:val="007D681C"/>
    <w:rsid w:val="007D6840"/>
    <w:rsid w:val="007D6B84"/>
    <w:rsid w:val="007D6E58"/>
    <w:rsid w:val="007D7A22"/>
    <w:rsid w:val="007D7F7F"/>
    <w:rsid w:val="007E0D5C"/>
    <w:rsid w:val="007E0FE1"/>
    <w:rsid w:val="007E1447"/>
    <w:rsid w:val="007E18A9"/>
    <w:rsid w:val="007E1CC9"/>
    <w:rsid w:val="007E1E6F"/>
    <w:rsid w:val="007E213A"/>
    <w:rsid w:val="007E2323"/>
    <w:rsid w:val="007E2CEE"/>
    <w:rsid w:val="007E2DE8"/>
    <w:rsid w:val="007E3077"/>
    <w:rsid w:val="007E3735"/>
    <w:rsid w:val="007E4088"/>
    <w:rsid w:val="007E4572"/>
    <w:rsid w:val="007E4598"/>
    <w:rsid w:val="007E481D"/>
    <w:rsid w:val="007E4DFB"/>
    <w:rsid w:val="007E58E5"/>
    <w:rsid w:val="007E5DAF"/>
    <w:rsid w:val="007E62F3"/>
    <w:rsid w:val="007E6564"/>
    <w:rsid w:val="007E6639"/>
    <w:rsid w:val="007E69C9"/>
    <w:rsid w:val="007E6A6E"/>
    <w:rsid w:val="007E6BC8"/>
    <w:rsid w:val="007E729C"/>
    <w:rsid w:val="007E7720"/>
    <w:rsid w:val="007E7F11"/>
    <w:rsid w:val="007F04BB"/>
    <w:rsid w:val="007F06A4"/>
    <w:rsid w:val="007F116C"/>
    <w:rsid w:val="007F157C"/>
    <w:rsid w:val="007F233C"/>
    <w:rsid w:val="007F24B9"/>
    <w:rsid w:val="007F2A40"/>
    <w:rsid w:val="007F2CAD"/>
    <w:rsid w:val="007F4D68"/>
    <w:rsid w:val="007F51E9"/>
    <w:rsid w:val="007F56BA"/>
    <w:rsid w:val="007F5B71"/>
    <w:rsid w:val="007F5ED5"/>
    <w:rsid w:val="007F64B2"/>
    <w:rsid w:val="007F660D"/>
    <w:rsid w:val="007F6A65"/>
    <w:rsid w:val="007F795B"/>
    <w:rsid w:val="007F7B76"/>
    <w:rsid w:val="007F7D4E"/>
    <w:rsid w:val="00800D8B"/>
    <w:rsid w:val="00801018"/>
    <w:rsid w:val="00801E0F"/>
    <w:rsid w:val="008021D3"/>
    <w:rsid w:val="00802397"/>
    <w:rsid w:val="00802518"/>
    <w:rsid w:val="00802936"/>
    <w:rsid w:val="00802CC9"/>
    <w:rsid w:val="00803200"/>
    <w:rsid w:val="00803223"/>
    <w:rsid w:val="008048F2"/>
    <w:rsid w:val="00804AC8"/>
    <w:rsid w:val="00804EB6"/>
    <w:rsid w:val="008053D9"/>
    <w:rsid w:val="008055AC"/>
    <w:rsid w:val="008059B3"/>
    <w:rsid w:val="00805AB5"/>
    <w:rsid w:val="00805C89"/>
    <w:rsid w:val="00806289"/>
    <w:rsid w:val="00806291"/>
    <w:rsid w:val="00806478"/>
    <w:rsid w:val="00806818"/>
    <w:rsid w:val="00806FBC"/>
    <w:rsid w:val="00810265"/>
    <w:rsid w:val="008111AC"/>
    <w:rsid w:val="00811231"/>
    <w:rsid w:val="008114AA"/>
    <w:rsid w:val="008114C8"/>
    <w:rsid w:val="00813267"/>
    <w:rsid w:val="008137B0"/>
    <w:rsid w:val="008138ED"/>
    <w:rsid w:val="00813ACD"/>
    <w:rsid w:val="00813C9A"/>
    <w:rsid w:val="008148C1"/>
    <w:rsid w:val="00814F66"/>
    <w:rsid w:val="0081508C"/>
    <w:rsid w:val="008150CD"/>
    <w:rsid w:val="00815159"/>
    <w:rsid w:val="008151EA"/>
    <w:rsid w:val="00815E25"/>
    <w:rsid w:val="00816C7E"/>
    <w:rsid w:val="00816E6A"/>
    <w:rsid w:val="00817047"/>
    <w:rsid w:val="008172FF"/>
    <w:rsid w:val="008177B7"/>
    <w:rsid w:val="008179F8"/>
    <w:rsid w:val="0082030F"/>
    <w:rsid w:val="00820630"/>
    <w:rsid w:val="0082068B"/>
    <w:rsid w:val="00820717"/>
    <w:rsid w:val="008213B0"/>
    <w:rsid w:val="00821B13"/>
    <w:rsid w:val="00821CF4"/>
    <w:rsid w:val="00821DED"/>
    <w:rsid w:val="00822166"/>
    <w:rsid w:val="00822DD5"/>
    <w:rsid w:val="0082386B"/>
    <w:rsid w:val="00823CAE"/>
    <w:rsid w:val="008241BF"/>
    <w:rsid w:val="0082573B"/>
    <w:rsid w:val="0082598E"/>
    <w:rsid w:val="008259F0"/>
    <w:rsid w:val="008269EF"/>
    <w:rsid w:val="008276E8"/>
    <w:rsid w:val="00827B28"/>
    <w:rsid w:val="00827B6C"/>
    <w:rsid w:val="00827D15"/>
    <w:rsid w:val="00827E37"/>
    <w:rsid w:val="008303A3"/>
    <w:rsid w:val="008304D7"/>
    <w:rsid w:val="00830F11"/>
    <w:rsid w:val="0083107C"/>
    <w:rsid w:val="0083122C"/>
    <w:rsid w:val="00831485"/>
    <w:rsid w:val="00831544"/>
    <w:rsid w:val="00831689"/>
    <w:rsid w:val="00831FBA"/>
    <w:rsid w:val="0083292B"/>
    <w:rsid w:val="00832C31"/>
    <w:rsid w:val="00832CC3"/>
    <w:rsid w:val="008330CF"/>
    <w:rsid w:val="00833E3B"/>
    <w:rsid w:val="00834066"/>
    <w:rsid w:val="00834A78"/>
    <w:rsid w:val="008355F1"/>
    <w:rsid w:val="008360D6"/>
    <w:rsid w:val="008368AA"/>
    <w:rsid w:val="00836E50"/>
    <w:rsid w:val="008373AD"/>
    <w:rsid w:val="00837764"/>
    <w:rsid w:val="00837A28"/>
    <w:rsid w:val="00837F4F"/>
    <w:rsid w:val="00840A7C"/>
    <w:rsid w:val="00840A87"/>
    <w:rsid w:val="00840B77"/>
    <w:rsid w:val="00841F42"/>
    <w:rsid w:val="00842B28"/>
    <w:rsid w:val="008430D9"/>
    <w:rsid w:val="0084329F"/>
    <w:rsid w:val="008438AC"/>
    <w:rsid w:val="00844833"/>
    <w:rsid w:val="00844CD6"/>
    <w:rsid w:val="00845FC9"/>
    <w:rsid w:val="00846395"/>
    <w:rsid w:val="0084768F"/>
    <w:rsid w:val="008478D0"/>
    <w:rsid w:val="00847933"/>
    <w:rsid w:val="00847B31"/>
    <w:rsid w:val="00847DC3"/>
    <w:rsid w:val="008508D8"/>
    <w:rsid w:val="00850A18"/>
    <w:rsid w:val="00850E17"/>
    <w:rsid w:val="00851246"/>
    <w:rsid w:val="00851267"/>
    <w:rsid w:val="008513D1"/>
    <w:rsid w:val="00851AB8"/>
    <w:rsid w:val="00851EF3"/>
    <w:rsid w:val="0085246F"/>
    <w:rsid w:val="008527A4"/>
    <w:rsid w:val="00852D0B"/>
    <w:rsid w:val="008530E5"/>
    <w:rsid w:val="00853825"/>
    <w:rsid w:val="00853C67"/>
    <w:rsid w:val="008540E4"/>
    <w:rsid w:val="00855023"/>
    <w:rsid w:val="00855159"/>
    <w:rsid w:val="008553A2"/>
    <w:rsid w:val="008554CD"/>
    <w:rsid w:val="00855CB8"/>
    <w:rsid w:val="00856114"/>
    <w:rsid w:val="00857403"/>
    <w:rsid w:val="008575B8"/>
    <w:rsid w:val="00860027"/>
    <w:rsid w:val="008602C7"/>
    <w:rsid w:val="00860B4E"/>
    <w:rsid w:val="00860B8F"/>
    <w:rsid w:val="008615A8"/>
    <w:rsid w:val="00862E95"/>
    <w:rsid w:val="008630DC"/>
    <w:rsid w:val="0086344D"/>
    <w:rsid w:val="00863BF9"/>
    <w:rsid w:val="00863DC3"/>
    <w:rsid w:val="008645B8"/>
    <w:rsid w:val="00864603"/>
    <w:rsid w:val="0086488F"/>
    <w:rsid w:val="00864F59"/>
    <w:rsid w:val="0086532B"/>
    <w:rsid w:val="00866A75"/>
    <w:rsid w:val="00866B91"/>
    <w:rsid w:val="008675D9"/>
    <w:rsid w:val="008679A5"/>
    <w:rsid w:val="00867E6D"/>
    <w:rsid w:val="00870929"/>
    <w:rsid w:val="00870F24"/>
    <w:rsid w:val="00871150"/>
    <w:rsid w:val="00871401"/>
    <w:rsid w:val="0087167C"/>
    <w:rsid w:val="0087190B"/>
    <w:rsid w:val="00872190"/>
    <w:rsid w:val="0087233A"/>
    <w:rsid w:val="00872968"/>
    <w:rsid w:val="00872A54"/>
    <w:rsid w:val="00872D86"/>
    <w:rsid w:val="00872EAD"/>
    <w:rsid w:val="00873170"/>
    <w:rsid w:val="00874381"/>
    <w:rsid w:val="0087516B"/>
    <w:rsid w:val="00875617"/>
    <w:rsid w:val="008758BE"/>
    <w:rsid w:val="00875E5B"/>
    <w:rsid w:val="00876A12"/>
    <w:rsid w:val="00876B4C"/>
    <w:rsid w:val="00876FD3"/>
    <w:rsid w:val="0087702E"/>
    <w:rsid w:val="00877500"/>
    <w:rsid w:val="008779EE"/>
    <w:rsid w:val="00877B66"/>
    <w:rsid w:val="00881CDD"/>
    <w:rsid w:val="0088220B"/>
    <w:rsid w:val="00882239"/>
    <w:rsid w:val="00882719"/>
    <w:rsid w:val="00883264"/>
    <w:rsid w:val="00883B26"/>
    <w:rsid w:val="00884FAC"/>
    <w:rsid w:val="00885CC2"/>
    <w:rsid w:val="00885E36"/>
    <w:rsid w:val="0088607E"/>
    <w:rsid w:val="00886A58"/>
    <w:rsid w:val="008871E8"/>
    <w:rsid w:val="0088778E"/>
    <w:rsid w:val="008878CF"/>
    <w:rsid w:val="008901F6"/>
    <w:rsid w:val="00890AA4"/>
    <w:rsid w:val="00891E71"/>
    <w:rsid w:val="008927AB"/>
    <w:rsid w:val="00893FC5"/>
    <w:rsid w:val="008940A3"/>
    <w:rsid w:val="00894252"/>
    <w:rsid w:val="00895067"/>
    <w:rsid w:val="008953D5"/>
    <w:rsid w:val="008953EC"/>
    <w:rsid w:val="00895A59"/>
    <w:rsid w:val="00895A6F"/>
    <w:rsid w:val="00895E4C"/>
    <w:rsid w:val="00896C0E"/>
    <w:rsid w:val="00897321"/>
    <w:rsid w:val="00897AAB"/>
    <w:rsid w:val="00897B97"/>
    <w:rsid w:val="00897E69"/>
    <w:rsid w:val="008A06BC"/>
    <w:rsid w:val="008A0BED"/>
    <w:rsid w:val="008A0D0A"/>
    <w:rsid w:val="008A11A0"/>
    <w:rsid w:val="008A12B1"/>
    <w:rsid w:val="008A12F1"/>
    <w:rsid w:val="008A211E"/>
    <w:rsid w:val="008A28F9"/>
    <w:rsid w:val="008A3035"/>
    <w:rsid w:val="008A3687"/>
    <w:rsid w:val="008A38E8"/>
    <w:rsid w:val="008A5832"/>
    <w:rsid w:val="008A5887"/>
    <w:rsid w:val="008A6375"/>
    <w:rsid w:val="008A6686"/>
    <w:rsid w:val="008A6B53"/>
    <w:rsid w:val="008A6E07"/>
    <w:rsid w:val="008A6F68"/>
    <w:rsid w:val="008B0E6E"/>
    <w:rsid w:val="008B0FB2"/>
    <w:rsid w:val="008B14F8"/>
    <w:rsid w:val="008B1C6A"/>
    <w:rsid w:val="008B20D4"/>
    <w:rsid w:val="008B218D"/>
    <w:rsid w:val="008B26F5"/>
    <w:rsid w:val="008B2DBB"/>
    <w:rsid w:val="008B480A"/>
    <w:rsid w:val="008B50DA"/>
    <w:rsid w:val="008B5555"/>
    <w:rsid w:val="008B58F4"/>
    <w:rsid w:val="008B5F0F"/>
    <w:rsid w:val="008B64FA"/>
    <w:rsid w:val="008B674A"/>
    <w:rsid w:val="008B78A2"/>
    <w:rsid w:val="008B799A"/>
    <w:rsid w:val="008C023C"/>
    <w:rsid w:val="008C05D3"/>
    <w:rsid w:val="008C0684"/>
    <w:rsid w:val="008C1839"/>
    <w:rsid w:val="008C19F6"/>
    <w:rsid w:val="008C1EB1"/>
    <w:rsid w:val="008C1F4A"/>
    <w:rsid w:val="008C21EB"/>
    <w:rsid w:val="008C27B6"/>
    <w:rsid w:val="008C2916"/>
    <w:rsid w:val="008C2A82"/>
    <w:rsid w:val="008C2DD6"/>
    <w:rsid w:val="008C330B"/>
    <w:rsid w:val="008C3AAB"/>
    <w:rsid w:val="008C4DEB"/>
    <w:rsid w:val="008C4E1C"/>
    <w:rsid w:val="008C4F27"/>
    <w:rsid w:val="008C5228"/>
    <w:rsid w:val="008C57E7"/>
    <w:rsid w:val="008C5A8C"/>
    <w:rsid w:val="008C6202"/>
    <w:rsid w:val="008C65C9"/>
    <w:rsid w:val="008C6699"/>
    <w:rsid w:val="008C6A99"/>
    <w:rsid w:val="008C717B"/>
    <w:rsid w:val="008C759D"/>
    <w:rsid w:val="008C768E"/>
    <w:rsid w:val="008D03F7"/>
    <w:rsid w:val="008D157F"/>
    <w:rsid w:val="008D194A"/>
    <w:rsid w:val="008D31C0"/>
    <w:rsid w:val="008D342C"/>
    <w:rsid w:val="008D383C"/>
    <w:rsid w:val="008D3BBB"/>
    <w:rsid w:val="008D4081"/>
    <w:rsid w:val="008D425C"/>
    <w:rsid w:val="008D4A38"/>
    <w:rsid w:val="008D4E59"/>
    <w:rsid w:val="008D53F4"/>
    <w:rsid w:val="008D56D7"/>
    <w:rsid w:val="008D69AC"/>
    <w:rsid w:val="008D6C37"/>
    <w:rsid w:val="008D7896"/>
    <w:rsid w:val="008D7A80"/>
    <w:rsid w:val="008E0C4A"/>
    <w:rsid w:val="008E0D7E"/>
    <w:rsid w:val="008E0EFD"/>
    <w:rsid w:val="008E1542"/>
    <w:rsid w:val="008E1D9A"/>
    <w:rsid w:val="008E1F87"/>
    <w:rsid w:val="008E2815"/>
    <w:rsid w:val="008E2A4B"/>
    <w:rsid w:val="008E30EA"/>
    <w:rsid w:val="008E3C3E"/>
    <w:rsid w:val="008E5226"/>
    <w:rsid w:val="008E5731"/>
    <w:rsid w:val="008E5F46"/>
    <w:rsid w:val="008E6B4F"/>
    <w:rsid w:val="008E6C8A"/>
    <w:rsid w:val="008E740F"/>
    <w:rsid w:val="008E78E2"/>
    <w:rsid w:val="008E7DC9"/>
    <w:rsid w:val="008F0066"/>
    <w:rsid w:val="008F0B1E"/>
    <w:rsid w:val="008F0B3F"/>
    <w:rsid w:val="008F1070"/>
    <w:rsid w:val="008F2021"/>
    <w:rsid w:val="008F2313"/>
    <w:rsid w:val="008F2820"/>
    <w:rsid w:val="008F3071"/>
    <w:rsid w:val="008F3076"/>
    <w:rsid w:val="008F3CD5"/>
    <w:rsid w:val="008F422F"/>
    <w:rsid w:val="008F4599"/>
    <w:rsid w:val="008F62AE"/>
    <w:rsid w:val="008F67B2"/>
    <w:rsid w:val="008F6BE4"/>
    <w:rsid w:val="008F6CE0"/>
    <w:rsid w:val="008F6D37"/>
    <w:rsid w:val="00900FFE"/>
    <w:rsid w:val="009015E3"/>
    <w:rsid w:val="00901B4B"/>
    <w:rsid w:val="00901DBA"/>
    <w:rsid w:val="00902B01"/>
    <w:rsid w:val="00903049"/>
    <w:rsid w:val="00903CB9"/>
    <w:rsid w:val="009045F2"/>
    <w:rsid w:val="00904637"/>
    <w:rsid w:val="0090481F"/>
    <w:rsid w:val="00904CF8"/>
    <w:rsid w:val="00905537"/>
    <w:rsid w:val="009056F1"/>
    <w:rsid w:val="00906185"/>
    <w:rsid w:val="00906EFC"/>
    <w:rsid w:val="00906FF8"/>
    <w:rsid w:val="00907263"/>
    <w:rsid w:val="009076A6"/>
    <w:rsid w:val="009076A7"/>
    <w:rsid w:val="00907987"/>
    <w:rsid w:val="00907DF9"/>
    <w:rsid w:val="00907FFC"/>
    <w:rsid w:val="009100CE"/>
    <w:rsid w:val="0091075D"/>
    <w:rsid w:val="00910FA3"/>
    <w:rsid w:val="00911D1F"/>
    <w:rsid w:val="00911ECC"/>
    <w:rsid w:val="009125B9"/>
    <w:rsid w:val="00913417"/>
    <w:rsid w:val="00913806"/>
    <w:rsid w:val="00914316"/>
    <w:rsid w:val="00914E94"/>
    <w:rsid w:val="00915905"/>
    <w:rsid w:val="00915D35"/>
    <w:rsid w:val="00916681"/>
    <w:rsid w:val="009168A3"/>
    <w:rsid w:val="00917AE6"/>
    <w:rsid w:val="00917E86"/>
    <w:rsid w:val="0092017C"/>
    <w:rsid w:val="0092194D"/>
    <w:rsid w:val="00921DD3"/>
    <w:rsid w:val="00922414"/>
    <w:rsid w:val="00922E30"/>
    <w:rsid w:val="00922F64"/>
    <w:rsid w:val="0092365C"/>
    <w:rsid w:val="009237E2"/>
    <w:rsid w:val="009244C3"/>
    <w:rsid w:val="00924576"/>
    <w:rsid w:val="00924D26"/>
    <w:rsid w:val="00925046"/>
    <w:rsid w:val="00925515"/>
    <w:rsid w:val="009258BF"/>
    <w:rsid w:val="00925FB4"/>
    <w:rsid w:val="00926275"/>
    <w:rsid w:val="0092797A"/>
    <w:rsid w:val="009302DD"/>
    <w:rsid w:val="0093038B"/>
    <w:rsid w:val="00930742"/>
    <w:rsid w:val="009315C0"/>
    <w:rsid w:val="009319B1"/>
    <w:rsid w:val="00931B21"/>
    <w:rsid w:val="00931B6C"/>
    <w:rsid w:val="00932E4E"/>
    <w:rsid w:val="00933138"/>
    <w:rsid w:val="00933E49"/>
    <w:rsid w:val="0093419E"/>
    <w:rsid w:val="0093461F"/>
    <w:rsid w:val="009347CE"/>
    <w:rsid w:val="009348D3"/>
    <w:rsid w:val="009358DF"/>
    <w:rsid w:val="0093685A"/>
    <w:rsid w:val="00936CED"/>
    <w:rsid w:val="009371EC"/>
    <w:rsid w:val="00937448"/>
    <w:rsid w:val="009374AD"/>
    <w:rsid w:val="009411F2"/>
    <w:rsid w:val="00941A5D"/>
    <w:rsid w:val="00941F78"/>
    <w:rsid w:val="00942021"/>
    <w:rsid w:val="009421CA"/>
    <w:rsid w:val="00943E79"/>
    <w:rsid w:val="00943FB8"/>
    <w:rsid w:val="0094414F"/>
    <w:rsid w:val="0094447D"/>
    <w:rsid w:val="00944A5E"/>
    <w:rsid w:val="00944FA5"/>
    <w:rsid w:val="00945137"/>
    <w:rsid w:val="009458EE"/>
    <w:rsid w:val="0094638D"/>
    <w:rsid w:val="009468CA"/>
    <w:rsid w:val="00946BF3"/>
    <w:rsid w:val="009514C3"/>
    <w:rsid w:val="009519D1"/>
    <w:rsid w:val="00951BFD"/>
    <w:rsid w:val="009522A9"/>
    <w:rsid w:val="009524FD"/>
    <w:rsid w:val="00952C86"/>
    <w:rsid w:val="00952FA5"/>
    <w:rsid w:val="009543C0"/>
    <w:rsid w:val="00954409"/>
    <w:rsid w:val="00955F09"/>
    <w:rsid w:val="00956302"/>
    <w:rsid w:val="00956698"/>
    <w:rsid w:val="00956A8E"/>
    <w:rsid w:val="009573AF"/>
    <w:rsid w:val="0095765F"/>
    <w:rsid w:val="009577EF"/>
    <w:rsid w:val="00957ADA"/>
    <w:rsid w:val="00957B94"/>
    <w:rsid w:val="00957FE0"/>
    <w:rsid w:val="009606DB"/>
    <w:rsid w:val="0096075A"/>
    <w:rsid w:val="00960AEC"/>
    <w:rsid w:val="00960BE2"/>
    <w:rsid w:val="0096105B"/>
    <w:rsid w:val="00961958"/>
    <w:rsid w:val="00961F68"/>
    <w:rsid w:val="00962C36"/>
    <w:rsid w:val="00963002"/>
    <w:rsid w:val="00963A4E"/>
    <w:rsid w:val="009646A1"/>
    <w:rsid w:val="009667E4"/>
    <w:rsid w:val="00966BB7"/>
    <w:rsid w:val="00967024"/>
    <w:rsid w:val="00967F00"/>
    <w:rsid w:val="00967FFA"/>
    <w:rsid w:val="009707C4"/>
    <w:rsid w:val="00970B21"/>
    <w:rsid w:val="009713C1"/>
    <w:rsid w:val="00972EBE"/>
    <w:rsid w:val="00973596"/>
    <w:rsid w:val="009748BD"/>
    <w:rsid w:val="00974931"/>
    <w:rsid w:val="00974C90"/>
    <w:rsid w:val="00974F57"/>
    <w:rsid w:val="00975013"/>
    <w:rsid w:val="00975AFB"/>
    <w:rsid w:val="00975C12"/>
    <w:rsid w:val="00975EBE"/>
    <w:rsid w:val="00976232"/>
    <w:rsid w:val="009764DE"/>
    <w:rsid w:val="00976914"/>
    <w:rsid w:val="009771FF"/>
    <w:rsid w:val="00977781"/>
    <w:rsid w:val="00980428"/>
    <w:rsid w:val="00980B39"/>
    <w:rsid w:val="00980D39"/>
    <w:rsid w:val="009823AD"/>
    <w:rsid w:val="00982EA8"/>
    <w:rsid w:val="009831F5"/>
    <w:rsid w:val="009835FA"/>
    <w:rsid w:val="009836D5"/>
    <w:rsid w:val="00983D22"/>
    <w:rsid w:val="00983FA5"/>
    <w:rsid w:val="00984CBF"/>
    <w:rsid w:val="00984EF3"/>
    <w:rsid w:val="009853CF"/>
    <w:rsid w:val="009856C7"/>
    <w:rsid w:val="009858A2"/>
    <w:rsid w:val="00985F45"/>
    <w:rsid w:val="00986381"/>
    <w:rsid w:val="00986A97"/>
    <w:rsid w:val="00986AEC"/>
    <w:rsid w:val="00986D4A"/>
    <w:rsid w:val="00987B9F"/>
    <w:rsid w:val="00990630"/>
    <w:rsid w:val="009906D9"/>
    <w:rsid w:val="00990848"/>
    <w:rsid w:val="00990C58"/>
    <w:rsid w:val="0099106D"/>
    <w:rsid w:val="00991817"/>
    <w:rsid w:val="00991A53"/>
    <w:rsid w:val="009924A3"/>
    <w:rsid w:val="00993166"/>
    <w:rsid w:val="009933C2"/>
    <w:rsid w:val="00993813"/>
    <w:rsid w:val="00994038"/>
    <w:rsid w:val="00994077"/>
    <w:rsid w:val="00994481"/>
    <w:rsid w:val="00994520"/>
    <w:rsid w:val="009945AA"/>
    <w:rsid w:val="009949BD"/>
    <w:rsid w:val="00994B3E"/>
    <w:rsid w:val="00994D26"/>
    <w:rsid w:val="00994EC0"/>
    <w:rsid w:val="00994F86"/>
    <w:rsid w:val="009953C6"/>
    <w:rsid w:val="00995E6B"/>
    <w:rsid w:val="00996273"/>
    <w:rsid w:val="009966ED"/>
    <w:rsid w:val="00996CB6"/>
    <w:rsid w:val="009971CB"/>
    <w:rsid w:val="00997B51"/>
    <w:rsid w:val="009A0231"/>
    <w:rsid w:val="009A039C"/>
    <w:rsid w:val="009A092B"/>
    <w:rsid w:val="009A098A"/>
    <w:rsid w:val="009A0A95"/>
    <w:rsid w:val="009A1748"/>
    <w:rsid w:val="009A1FE2"/>
    <w:rsid w:val="009A2464"/>
    <w:rsid w:val="009A2CA7"/>
    <w:rsid w:val="009A2CCB"/>
    <w:rsid w:val="009A31E5"/>
    <w:rsid w:val="009A367C"/>
    <w:rsid w:val="009A3C7D"/>
    <w:rsid w:val="009A4348"/>
    <w:rsid w:val="009A53AF"/>
    <w:rsid w:val="009A5511"/>
    <w:rsid w:val="009A57FB"/>
    <w:rsid w:val="009A6485"/>
    <w:rsid w:val="009A6926"/>
    <w:rsid w:val="009A6C07"/>
    <w:rsid w:val="009A7503"/>
    <w:rsid w:val="009A7926"/>
    <w:rsid w:val="009B0086"/>
    <w:rsid w:val="009B017B"/>
    <w:rsid w:val="009B049B"/>
    <w:rsid w:val="009B0611"/>
    <w:rsid w:val="009B0716"/>
    <w:rsid w:val="009B084D"/>
    <w:rsid w:val="009B1714"/>
    <w:rsid w:val="009B18D6"/>
    <w:rsid w:val="009B1DAA"/>
    <w:rsid w:val="009B2BC2"/>
    <w:rsid w:val="009B2D5F"/>
    <w:rsid w:val="009B2EBD"/>
    <w:rsid w:val="009B345A"/>
    <w:rsid w:val="009B3DDD"/>
    <w:rsid w:val="009B3FCF"/>
    <w:rsid w:val="009B41CF"/>
    <w:rsid w:val="009B5248"/>
    <w:rsid w:val="009B6B2C"/>
    <w:rsid w:val="009B6DBC"/>
    <w:rsid w:val="009B77D4"/>
    <w:rsid w:val="009C07DA"/>
    <w:rsid w:val="009C20ED"/>
    <w:rsid w:val="009C22FF"/>
    <w:rsid w:val="009C26A2"/>
    <w:rsid w:val="009C2E98"/>
    <w:rsid w:val="009C3692"/>
    <w:rsid w:val="009C36D6"/>
    <w:rsid w:val="009C3AF0"/>
    <w:rsid w:val="009C4964"/>
    <w:rsid w:val="009C4AE7"/>
    <w:rsid w:val="009C4B46"/>
    <w:rsid w:val="009C4BF7"/>
    <w:rsid w:val="009C50F9"/>
    <w:rsid w:val="009C5C8B"/>
    <w:rsid w:val="009C6799"/>
    <w:rsid w:val="009C7A8C"/>
    <w:rsid w:val="009D0346"/>
    <w:rsid w:val="009D071F"/>
    <w:rsid w:val="009D0944"/>
    <w:rsid w:val="009D0B4F"/>
    <w:rsid w:val="009D0B86"/>
    <w:rsid w:val="009D16A9"/>
    <w:rsid w:val="009D17AE"/>
    <w:rsid w:val="009D1FA3"/>
    <w:rsid w:val="009D23AE"/>
    <w:rsid w:val="009D28C1"/>
    <w:rsid w:val="009D2F30"/>
    <w:rsid w:val="009D3688"/>
    <w:rsid w:val="009D4497"/>
    <w:rsid w:val="009D47F5"/>
    <w:rsid w:val="009D4913"/>
    <w:rsid w:val="009D4923"/>
    <w:rsid w:val="009D4D6E"/>
    <w:rsid w:val="009D547E"/>
    <w:rsid w:val="009D5866"/>
    <w:rsid w:val="009D58E1"/>
    <w:rsid w:val="009D610A"/>
    <w:rsid w:val="009D7B83"/>
    <w:rsid w:val="009D7FBB"/>
    <w:rsid w:val="009E0074"/>
    <w:rsid w:val="009E04FF"/>
    <w:rsid w:val="009E0C37"/>
    <w:rsid w:val="009E140B"/>
    <w:rsid w:val="009E1557"/>
    <w:rsid w:val="009E3373"/>
    <w:rsid w:val="009E35FE"/>
    <w:rsid w:val="009E3766"/>
    <w:rsid w:val="009E406D"/>
    <w:rsid w:val="009E43D3"/>
    <w:rsid w:val="009E4D75"/>
    <w:rsid w:val="009E6342"/>
    <w:rsid w:val="009E6F52"/>
    <w:rsid w:val="009E7D1D"/>
    <w:rsid w:val="009F06BF"/>
    <w:rsid w:val="009F0F95"/>
    <w:rsid w:val="009F14C5"/>
    <w:rsid w:val="009F1756"/>
    <w:rsid w:val="009F199C"/>
    <w:rsid w:val="009F1C4B"/>
    <w:rsid w:val="009F2AD8"/>
    <w:rsid w:val="009F2D46"/>
    <w:rsid w:val="009F2EB8"/>
    <w:rsid w:val="009F3024"/>
    <w:rsid w:val="009F326A"/>
    <w:rsid w:val="009F363F"/>
    <w:rsid w:val="009F4043"/>
    <w:rsid w:val="009F4068"/>
    <w:rsid w:val="009F4333"/>
    <w:rsid w:val="009F471F"/>
    <w:rsid w:val="009F48D4"/>
    <w:rsid w:val="009F503A"/>
    <w:rsid w:val="009F5FF0"/>
    <w:rsid w:val="009F6709"/>
    <w:rsid w:val="009F6726"/>
    <w:rsid w:val="009F67F9"/>
    <w:rsid w:val="009F6B49"/>
    <w:rsid w:val="009F6F8A"/>
    <w:rsid w:val="00A00026"/>
    <w:rsid w:val="00A00219"/>
    <w:rsid w:val="00A00553"/>
    <w:rsid w:val="00A00A7F"/>
    <w:rsid w:val="00A01226"/>
    <w:rsid w:val="00A012B8"/>
    <w:rsid w:val="00A017A8"/>
    <w:rsid w:val="00A01AE2"/>
    <w:rsid w:val="00A01E8E"/>
    <w:rsid w:val="00A0253C"/>
    <w:rsid w:val="00A026F7"/>
    <w:rsid w:val="00A0345E"/>
    <w:rsid w:val="00A0360E"/>
    <w:rsid w:val="00A03805"/>
    <w:rsid w:val="00A043A3"/>
    <w:rsid w:val="00A04702"/>
    <w:rsid w:val="00A0588C"/>
    <w:rsid w:val="00A05A1D"/>
    <w:rsid w:val="00A05B6C"/>
    <w:rsid w:val="00A05DC3"/>
    <w:rsid w:val="00A06636"/>
    <w:rsid w:val="00A072E1"/>
    <w:rsid w:val="00A07387"/>
    <w:rsid w:val="00A0780A"/>
    <w:rsid w:val="00A07E8F"/>
    <w:rsid w:val="00A10144"/>
    <w:rsid w:val="00A10245"/>
    <w:rsid w:val="00A10267"/>
    <w:rsid w:val="00A122DB"/>
    <w:rsid w:val="00A12FFE"/>
    <w:rsid w:val="00A13D06"/>
    <w:rsid w:val="00A142DB"/>
    <w:rsid w:val="00A14EAB"/>
    <w:rsid w:val="00A158A9"/>
    <w:rsid w:val="00A16326"/>
    <w:rsid w:val="00A16599"/>
    <w:rsid w:val="00A16713"/>
    <w:rsid w:val="00A17745"/>
    <w:rsid w:val="00A201F0"/>
    <w:rsid w:val="00A2050F"/>
    <w:rsid w:val="00A205CF"/>
    <w:rsid w:val="00A21825"/>
    <w:rsid w:val="00A21B79"/>
    <w:rsid w:val="00A21BD1"/>
    <w:rsid w:val="00A21F51"/>
    <w:rsid w:val="00A21F52"/>
    <w:rsid w:val="00A23661"/>
    <w:rsid w:val="00A23930"/>
    <w:rsid w:val="00A23EC5"/>
    <w:rsid w:val="00A23F03"/>
    <w:rsid w:val="00A2455A"/>
    <w:rsid w:val="00A24DEB"/>
    <w:rsid w:val="00A24FE2"/>
    <w:rsid w:val="00A2508A"/>
    <w:rsid w:val="00A250FC"/>
    <w:rsid w:val="00A258E4"/>
    <w:rsid w:val="00A2751B"/>
    <w:rsid w:val="00A27D3B"/>
    <w:rsid w:val="00A302C0"/>
    <w:rsid w:val="00A3072E"/>
    <w:rsid w:val="00A3073B"/>
    <w:rsid w:val="00A3088C"/>
    <w:rsid w:val="00A30A9B"/>
    <w:rsid w:val="00A30FF3"/>
    <w:rsid w:val="00A31583"/>
    <w:rsid w:val="00A318A9"/>
    <w:rsid w:val="00A31B32"/>
    <w:rsid w:val="00A31C7D"/>
    <w:rsid w:val="00A31D3B"/>
    <w:rsid w:val="00A31ED0"/>
    <w:rsid w:val="00A3225C"/>
    <w:rsid w:val="00A32AD0"/>
    <w:rsid w:val="00A32BCA"/>
    <w:rsid w:val="00A33355"/>
    <w:rsid w:val="00A33612"/>
    <w:rsid w:val="00A355D7"/>
    <w:rsid w:val="00A35B1C"/>
    <w:rsid w:val="00A35CC8"/>
    <w:rsid w:val="00A36002"/>
    <w:rsid w:val="00A36166"/>
    <w:rsid w:val="00A36CC7"/>
    <w:rsid w:val="00A36F7F"/>
    <w:rsid w:val="00A36FD5"/>
    <w:rsid w:val="00A370A9"/>
    <w:rsid w:val="00A371F9"/>
    <w:rsid w:val="00A37213"/>
    <w:rsid w:val="00A37494"/>
    <w:rsid w:val="00A378D7"/>
    <w:rsid w:val="00A37F0A"/>
    <w:rsid w:val="00A40182"/>
    <w:rsid w:val="00A40352"/>
    <w:rsid w:val="00A4068E"/>
    <w:rsid w:val="00A4131C"/>
    <w:rsid w:val="00A413CE"/>
    <w:rsid w:val="00A416D1"/>
    <w:rsid w:val="00A41C09"/>
    <w:rsid w:val="00A42412"/>
    <w:rsid w:val="00A4247E"/>
    <w:rsid w:val="00A42F10"/>
    <w:rsid w:val="00A43C6C"/>
    <w:rsid w:val="00A43D48"/>
    <w:rsid w:val="00A44039"/>
    <w:rsid w:val="00A441F7"/>
    <w:rsid w:val="00A442E2"/>
    <w:rsid w:val="00A44EA8"/>
    <w:rsid w:val="00A44F4A"/>
    <w:rsid w:val="00A45051"/>
    <w:rsid w:val="00A4527B"/>
    <w:rsid w:val="00A452C4"/>
    <w:rsid w:val="00A453AB"/>
    <w:rsid w:val="00A45AED"/>
    <w:rsid w:val="00A466B5"/>
    <w:rsid w:val="00A46A90"/>
    <w:rsid w:val="00A46D8C"/>
    <w:rsid w:val="00A47116"/>
    <w:rsid w:val="00A4795F"/>
    <w:rsid w:val="00A5029E"/>
    <w:rsid w:val="00A50D87"/>
    <w:rsid w:val="00A519AE"/>
    <w:rsid w:val="00A51B01"/>
    <w:rsid w:val="00A523BB"/>
    <w:rsid w:val="00A525EF"/>
    <w:rsid w:val="00A52C46"/>
    <w:rsid w:val="00A52F42"/>
    <w:rsid w:val="00A535A3"/>
    <w:rsid w:val="00A5386B"/>
    <w:rsid w:val="00A5401A"/>
    <w:rsid w:val="00A542D8"/>
    <w:rsid w:val="00A54E42"/>
    <w:rsid w:val="00A55C40"/>
    <w:rsid w:val="00A561AE"/>
    <w:rsid w:val="00A56E4E"/>
    <w:rsid w:val="00A57F2C"/>
    <w:rsid w:val="00A60053"/>
    <w:rsid w:val="00A60749"/>
    <w:rsid w:val="00A614A1"/>
    <w:rsid w:val="00A61C09"/>
    <w:rsid w:val="00A62031"/>
    <w:rsid w:val="00A625B7"/>
    <w:rsid w:val="00A62C82"/>
    <w:rsid w:val="00A62FD9"/>
    <w:rsid w:val="00A631D4"/>
    <w:rsid w:val="00A639DD"/>
    <w:rsid w:val="00A65323"/>
    <w:rsid w:val="00A654D3"/>
    <w:rsid w:val="00A65FA8"/>
    <w:rsid w:val="00A6634C"/>
    <w:rsid w:val="00A6654F"/>
    <w:rsid w:val="00A66E44"/>
    <w:rsid w:val="00A66EC3"/>
    <w:rsid w:val="00A67AAC"/>
    <w:rsid w:val="00A67C0D"/>
    <w:rsid w:val="00A67DC6"/>
    <w:rsid w:val="00A7093F"/>
    <w:rsid w:val="00A70FC2"/>
    <w:rsid w:val="00A712FB"/>
    <w:rsid w:val="00A71DFA"/>
    <w:rsid w:val="00A72A7C"/>
    <w:rsid w:val="00A72DA6"/>
    <w:rsid w:val="00A7303D"/>
    <w:rsid w:val="00A734C1"/>
    <w:rsid w:val="00A73633"/>
    <w:rsid w:val="00A739EE"/>
    <w:rsid w:val="00A73A5C"/>
    <w:rsid w:val="00A73EA1"/>
    <w:rsid w:val="00A73FA3"/>
    <w:rsid w:val="00A74603"/>
    <w:rsid w:val="00A750E1"/>
    <w:rsid w:val="00A75415"/>
    <w:rsid w:val="00A7542F"/>
    <w:rsid w:val="00A7544F"/>
    <w:rsid w:val="00A76025"/>
    <w:rsid w:val="00A7602E"/>
    <w:rsid w:val="00A7668E"/>
    <w:rsid w:val="00A76BDA"/>
    <w:rsid w:val="00A76F90"/>
    <w:rsid w:val="00A77540"/>
    <w:rsid w:val="00A778CE"/>
    <w:rsid w:val="00A778DD"/>
    <w:rsid w:val="00A80961"/>
    <w:rsid w:val="00A80AD5"/>
    <w:rsid w:val="00A81339"/>
    <w:rsid w:val="00A821F4"/>
    <w:rsid w:val="00A82D7B"/>
    <w:rsid w:val="00A830D7"/>
    <w:rsid w:val="00A83387"/>
    <w:rsid w:val="00A83A08"/>
    <w:rsid w:val="00A83ADC"/>
    <w:rsid w:val="00A83C86"/>
    <w:rsid w:val="00A83DB6"/>
    <w:rsid w:val="00A846E1"/>
    <w:rsid w:val="00A846F7"/>
    <w:rsid w:val="00A84DE4"/>
    <w:rsid w:val="00A84EDD"/>
    <w:rsid w:val="00A8570F"/>
    <w:rsid w:val="00A85AC3"/>
    <w:rsid w:val="00A860A6"/>
    <w:rsid w:val="00A86B69"/>
    <w:rsid w:val="00A8752A"/>
    <w:rsid w:val="00A87C73"/>
    <w:rsid w:val="00A9014A"/>
    <w:rsid w:val="00A90660"/>
    <w:rsid w:val="00A9130C"/>
    <w:rsid w:val="00A915DF"/>
    <w:rsid w:val="00A923B8"/>
    <w:rsid w:val="00A92858"/>
    <w:rsid w:val="00A92AE5"/>
    <w:rsid w:val="00A9305C"/>
    <w:rsid w:val="00A93303"/>
    <w:rsid w:val="00A93310"/>
    <w:rsid w:val="00A933E2"/>
    <w:rsid w:val="00A933F0"/>
    <w:rsid w:val="00A947D1"/>
    <w:rsid w:val="00A94859"/>
    <w:rsid w:val="00A953B8"/>
    <w:rsid w:val="00A95648"/>
    <w:rsid w:val="00A96463"/>
    <w:rsid w:val="00A96509"/>
    <w:rsid w:val="00A96671"/>
    <w:rsid w:val="00A96E54"/>
    <w:rsid w:val="00A96FCD"/>
    <w:rsid w:val="00A9766C"/>
    <w:rsid w:val="00A976C0"/>
    <w:rsid w:val="00A978C2"/>
    <w:rsid w:val="00A97A71"/>
    <w:rsid w:val="00A97FA9"/>
    <w:rsid w:val="00AA09AC"/>
    <w:rsid w:val="00AA0B67"/>
    <w:rsid w:val="00AA0BEB"/>
    <w:rsid w:val="00AA0D0F"/>
    <w:rsid w:val="00AA109A"/>
    <w:rsid w:val="00AA1557"/>
    <w:rsid w:val="00AA161B"/>
    <w:rsid w:val="00AA1712"/>
    <w:rsid w:val="00AA348D"/>
    <w:rsid w:val="00AA34B8"/>
    <w:rsid w:val="00AA366A"/>
    <w:rsid w:val="00AA3DB9"/>
    <w:rsid w:val="00AA48E0"/>
    <w:rsid w:val="00AA4D0B"/>
    <w:rsid w:val="00AA4E39"/>
    <w:rsid w:val="00AA562D"/>
    <w:rsid w:val="00AA5A4C"/>
    <w:rsid w:val="00AA69F7"/>
    <w:rsid w:val="00AA77AE"/>
    <w:rsid w:val="00AA794E"/>
    <w:rsid w:val="00AB078E"/>
    <w:rsid w:val="00AB0BF4"/>
    <w:rsid w:val="00AB1449"/>
    <w:rsid w:val="00AB1B03"/>
    <w:rsid w:val="00AB1C81"/>
    <w:rsid w:val="00AB2302"/>
    <w:rsid w:val="00AB306B"/>
    <w:rsid w:val="00AB3B2C"/>
    <w:rsid w:val="00AB3CBD"/>
    <w:rsid w:val="00AB3DAF"/>
    <w:rsid w:val="00AB4A4A"/>
    <w:rsid w:val="00AB4B05"/>
    <w:rsid w:val="00AB5EE4"/>
    <w:rsid w:val="00AB655D"/>
    <w:rsid w:val="00AB6E4F"/>
    <w:rsid w:val="00AB7AD6"/>
    <w:rsid w:val="00AC02D6"/>
    <w:rsid w:val="00AC0BDF"/>
    <w:rsid w:val="00AC1B1F"/>
    <w:rsid w:val="00AC1C39"/>
    <w:rsid w:val="00AC1CE4"/>
    <w:rsid w:val="00AC2D71"/>
    <w:rsid w:val="00AC3D2E"/>
    <w:rsid w:val="00AC53EB"/>
    <w:rsid w:val="00AC545F"/>
    <w:rsid w:val="00AC5BDC"/>
    <w:rsid w:val="00AC638E"/>
    <w:rsid w:val="00AC6460"/>
    <w:rsid w:val="00AD0194"/>
    <w:rsid w:val="00AD03A1"/>
    <w:rsid w:val="00AD0A05"/>
    <w:rsid w:val="00AD0A2A"/>
    <w:rsid w:val="00AD21E6"/>
    <w:rsid w:val="00AD26A0"/>
    <w:rsid w:val="00AD2BB0"/>
    <w:rsid w:val="00AD2DD2"/>
    <w:rsid w:val="00AD34A7"/>
    <w:rsid w:val="00AD3B6A"/>
    <w:rsid w:val="00AD41BA"/>
    <w:rsid w:val="00AD4288"/>
    <w:rsid w:val="00AD4349"/>
    <w:rsid w:val="00AD4503"/>
    <w:rsid w:val="00AD4672"/>
    <w:rsid w:val="00AD4BFB"/>
    <w:rsid w:val="00AD4C0E"/>
    <w:rsid w:val="00AD574A"/>
    <w:rsid w:val="00AD6783"/>
    <w:rsid w:val="00AD680C"/>
    <w:rsid w:val="00AD6B35"/>
    <w:rsid w:val="00AD7705"/>
    <w:rsid w:val="00AD7D59"/>
    <w:rsid w:val="00AE0487"/>
    <w:rsid w:val="00AE0638"/>
    <w:rsid w:val="00AE0704"/>
    <w:rsid w:val="00AE086E"/>
    <w:rsid w:val="00AE0CF4"/>
    <w:rsid w:val="00AE163C"/>
    <w:rsid w:val="00AE24CA"/>
    <w:rsid w:val="00AE2BC3"/>
    <w:rsid w:val="00AE34E8"/>
    <w:rsid w:val="00AE3F86"/>
    <w:rsid w:val="00AE4036"/>
    <w:rsid w:val="00AE4061"/>
    <w:rsid w:val="00AE441E"/>
    <w:rsid w:val="00AE450C"/>
    <w:rsid w:val="00AE53FF"/>
    <w:rsid w:val="00AE567C"/>
    <w:rsid w:val="00AE5DDD"/>
    <w:rsid w:val="00AE5E2D"/>
    <w:rsid w:val="00AE6163"/>
    <w:rsid w:val="00AE6A3A"/>
    <w:rsid w:val="00AE6D9F"/>
    <w:rsid w:val="00AE7B15"/>
    <w:rsid w:val="00AE7EB6"/>
    <w:rsid w:val="00AF01E7"/>
    <w:rsid w:val="00AF10D3"/>
    <w:rsid w:val="00AF110F"/>
    <w:rsid w:val="00AF1529"/>
    <w:rsid w:val="00AF1910"/>
    <w:rsid w:val="00AF246C"/>
    <w:rsid w:val="00AF27D8"/>
    <w:rsid w:val="00AF27E4"/>
    <w:rsid w:val="00AF33CC"/>
    <w:rsid w:val="00AF3759"/>
    <w:rsid w:val="00AF40AE"/>
    <w:rsid w:val="00AF423E"/>
    <w:rsid w:val="00AF4376"/>
    <w:rsid w:val="00AF440D"/>
    <w:rsid w:val="00AF4582"/>
    <w:rsid w:val="00AF46A2"/>
    <w:rsid w:val="00AF4BF9"/>
    <w:rsid w:val="00AF509A"/>
    <w:rsid w:val="00AF673A"/>
    <w:rsid w:val="00AF6DE2"/>
    <w:rsid w:val="00AF76D0"/>
    <w:rsid w:val="00B00950"/>
    <w:rsid w:val="00B0142B"/>
    <w:rsid w:val="00B015B8"/>
    <w:rsid w:val="00B024F2"/>
    <w:rsid w:val="00B02746"/>
    <w:rsid w:val="00B0328E"/>
    <w:rsid w:val="00B03643"/>
    <w:rsid w:val="00B03730"/>
    <w:rsid w:val="00B03CA1"/>
    <w:rsid w:val="00B040A7"/>
    <w:rsid w:val="00B04274"/>
    <w:rsid w:val="00B045BB"/>
    <w:rsid w:val="00B04CA8"/>
    <w:rsid w:val="00B0518D"/>
    <w:rsid w:val="00B069DC"/>
    <w:rsid w:val="00B07D18"/>
    <w:rsid w:val="00B10787"/>
    <w:rsid w:val="00B108D1"/>
    <w:rsid w:val="00B11647"/>
    <w:rsid w:val="00B1164D"/>
    <w:rsid w:val="00B122FD"/>
    <w:rsid w:val="00B12420"/>
    <w:rsid w:val="00B12710"/>
    <w:rsid w:val="00B128BD"/>
    <w:rsid w:val="00B12930"/>
    <w:rsid w:val="00B1296D"/>
    <w:rsid w:val="00B1300B"/>
    <w:rsid w:val="00B13A98"/>
    <w:rsid w:val="00B13BBB"/>
    <w:rsid w:val="00B13DEF"/>
    <w:rsid w:val="00B13EC7"/>
    <w:rsid w:val="00B14B2A"/>
    <w:rsid w:val="00B14C0E"/>
    <w:rsid w:val="00B14F7B"/>
    <w:rsid w:val="00B1556E"/>
    <w:rsid w:val="00B15892"/>
    <w:rsid w:val="00B15D52"/>
    <w:rsid w:val="00B1643B"/>
    <w:rsid w:val="00B16721"/>
    <w:rsid w:val="00B16A6A"/>
    <w:rsid w:val="00B16B84"/>
    <w:rsid w:val="00B172F4"/>
    <w:rsid w:val="00B17913"/>
    <w:rsid w:val="00B17AE9"/>
    <w:rsid w:val="00B17B1F"/>
    <w:rsid w:val="00B2032C"/>
    <w:rsid w:val="00B20472"/>
    <w:rsid w:val="00B20520"/>
    <w:rsid w:val="00B2055F"/>
    <w:rsid w:val="00B219E7"/>
    <w:rsid w:val="00B21A0E"/>
    <w:rsid w:val="00B22342"/>
    <w:rsid w:val="00B223B8"/>
    <w:rsid w:val="00B22455"/>
    <w:rsid w:val="00B22846"/>
    <w:rsid w:val="00B231D8"/>
    <w:rsid w:val="00B23381"/>
    <w:rsid w:val="00B23560"/>
    <w:rsid w:val="00B23A6F"/>
    <w:rsid w:val="00B23CF7"/>
    <w:rsid w:val="00B23E93"/>
    <w:rsid w:val="00B24049"/>
    <w:rsid w:val="00B245E1"/>
    <w:rsid w:val="00B24DBB"/>
    <w:rsid w:val="00B24F69"/>
    <w:rsid w:val="00B2569E"/>
    <w:rsid w:val="00B258AC"/>
    <w:rsid w:val="00B26436"/>
    <w:rsid w:val="00B26888"/>
    <w:rsid w:val="00B26BA7"/>
    <w:rsid w:val="00B2760A"/>
    <w:rsid w:val="00B301AF"/>
    <w:rsid w:val="00B3090D"/>
    <w:rsid w:val="00B310C6"/>
    <w:rsid w:val="00B312E3"/>
    <w:rsid w:val="00B31A95"/>
    <w:rsid w:val="00B3275F"/>
    <w:rsid w:val="00B32F04"/>
    <w:rsid w:val="00B32FE9"/>
    <w:rsid w:val="00B33B17"/>
    <w:rsid w:val="00B33D15"/>
    <w:rsid w:val="00B348E6"/>
    <w:rsid w:val="00B3511E"/>
    <w:rsid w:val="00B36567"/>
    <w:rsid w:val="00B36BFC"/>
    <w:rsid w:val="00B36F2D"/>
    <w:rsid w:val="00B3707C"/>
    <w:rsid w:val="00B37A4F"/>
    <w:rsid w:val="00B37AAF"/>
    <w:rsid w:val="00B37F05"/>
    <w:rsid w:val="00B37F21"/>
    <w:rsid w:val="00B402B3"/>
    <w:rsid w:val="00B40D6B"/>
    <w:rsid w:val="00B41CF5"/>
    <w:rsid w:val="00B4223A"/>
    <w:rsid w:val="00B42855"/>
    <w:rsid w:val="00B43137"/>
    <w:rsid w:val="00B4349C"/>
    <w:rsid w:val="00B440FE"/>
    <w:rsid w:val="00B44DD0"/>
    <w:rsid w:val="00B462DF"/>
    <w:rsid w:val="00B46816"/>
    <w:rsid w:val="00B46B76"/>
    <w:rsid w:val="00B477D8"/>
    <w:rsid w:val="00B479A4"/>
    <w:rsid w:val="00B47A24"/>
    <w:rsid w:val="00B50075"/>
    <w:rsid w:val="00B5078F"/>
    <w:rsid w:val="00B50B34"/>
    <w:rsid w:val="00B51DD3"/>
    <w:rsid w:val="00B52167"/>
    <w:rsid w:val="00B52A30"/>
    <w:rsid w:val="00B52E93"/>
    <w:rsid w:val="00B52EA7"/>
    <w:rsid w:val="00B52FAF"/>
    <w:rsid w:val="00B531E0"/>
    <w:rsid w:val="00B532C2"/>
    <w:rsid w:val="00B53352"/>
    <w:rsid w:val="00B53740"/>
    <w:rsid w:val="00B53FE0"/>
    <w:rsid w:val="00B5432F"/>
    <w:rsid w:val="00B547D7"/>
    <w:rsid w:val="00B548B4"/>
    <w:rsid w:val="00B54D59"/>
    <w:rsid w:val="00B5524A"/>
    <w:rsid w:val="00B553FF"/>
    <w:rsid w:val="00B5592E"/>
    <w:rsid w:val="00B55B04"/>
    <w:rsid w:val="00B562D3"/>
    <w:rsid w:val="00B5657C"/>
    <w:rsid w:val="00B569F7"/>
    <w:rsid w:val="00B56BA8"/>
    <w:rsid w:val="00B56C6F"/>
    <w:rsid w:val="00B579D9"/>
    <w:rsid w:val="00B57F08"/>
    <w:rsid w:val="00B60569"/>
    <w:rsid w:val="00B60955"/>
    <w:rsid w:val="00B6171A"/>
    <w:rsid w:val="00B62074"/>
    <w:rsid w:val="00B621AE"/>
    <w:rsid w:val="00B6267A"/>
    <w:rsid w:val="00B62D7A"/>
    <w:rsid w:val="00B62E1C"/>
    <w:rsid w:val="00B633A7"/>
    <w:rsid w:val="00B636A3"/>
    <w:rsid w:val="00B63957"/>
    <w:rsid w:val="00B63E89"/>
    <w:rsid w:val="00B65562"/>
    <w:rsid w:val="00B65707"/>
    <w:rsid w:val="00B65C13"/>
    <w:rsid w:val="00B666DF"/>
    <w:rsid w:val="00B66BDB"/>
    <w:rsid w:val="00B66C99"/>
    <w:rsid w:val="00B66F0E"/>
    <w:rsid w:val="00B67268"/>
    <w:rsid w:val="00B67435"/>
    <w:rsid w:val="00B6797B"/>
    <w:rsid w:val="00B67A1A"/>
    <w:rsid w:val="00B67AF2"/>
    <w:rsid w:val="00B7040C"/>
    <w:rsid w:val="00B70EF6"/>
    <w:rsid w:val="00B72388"/>
    <w:rsid w:val="00B7268D"/>
    <w:rsid w:val="00B72A92"/>
    <w:rsid w:val="00B72B4A"/>
    <w:rsid w:val="00B72BCC"/>
    <w:rsid w:val="00B73371"/>
    <w:rsid w:val="00B7466A"/>
    <w:rsid w:val="00B747BF"/>
    <w:rsid w:val="00B756E3"/>
    <w:rsid w:val="00B75DD3"/>
    <w:rsid w:val="00B75E16"/>
    <w:rsid w:val="00B769FE"/>
    <w:rsid w:val="00B76B99"/>
    <w:rsid w:val="00B76F5B"/>
    <w:rsid w:val="00B76FCB"/>
    <w:rsid w:val="00B77172"/>
    <w:rsid w:val="00B772F4"/>
    <w:rsid w:val="00B77362"/>
    <w:rsid w:val="00B800D0"/>
    <w:rsid w:val="00B80482"/>
    <w:rsid w:val="00B805D1"/>
    <w:rsid w:val="00B808D0"/>
    <w:rsid w:val="00B811F6"/>
    <w:rsid w:val="00B8135E"/>
    <w:rsid w:val="00B815F0"/>
    <w:rsid w:val="00B818A2"/>
    <w:rsid w:val="00B81E3D"/>
    <w:rsid w:val="00B82A53"/>
    <w:rsid w:val="00B82CF2"/>
    <w:rsid w:val="00B82F68"/>
    <w:rsid w:val="00B8343C"/>
    <w:rsid w:val="00B837C3"/>
    <w:rsid w:val="00B83CDB"/>
    <w:rsid w:val="00B83FB4"/>
    <w:rsid w:val="00B8463B"/>
    <w:rsid w:val="00B846FA"/>
    <w:rsid w:val="00B85770"/>
    <w:rsid w:val="00B85AAD"/>
    <w:rsid w:val="00B862B8"/>
    <w:rsid w:val="00B864F7"/>
    <w:rsid w:val="00B870EE"/>
    <w:rsid w:val="00B87423"/>
    <w:rsid w:val="00B87735"/>
    <w:rsid w:val="00B90A0D"/>
    <w:rsid w:val="00B90E28"/>
    <w:rsid w:val="00B910F3"/>
    <w:rsid w:val="00B916FF"/>
    <w:rsid w:val="00B918D4"/>
    <w:rsid w:val="00B9210A"/>
    <w:rsid w:val="00B92361"/>
    <w:rsid w:val="00B92443"/>
    <w:rsid w:val="00B93045"/>
    <w:rsid w:val="00B9389C"/>
    <w:rsid w:val="00B93CB7"/>
    <w:rsid w:val="00B94138"/>
    <w:rsid w:val="00B944D7"/>
    <w:rsid w:val="00B9463C"/>
    <w:rsid w:val="00B94A02"/>
    <w:rsid w:val="00B94F60"/>
    <w:rsid w:val="00B953F2"/>
    <w:rsid w:val="00B95CDE"/>
    <w:rsid w:val="00B96081"/>
    <w:rsid w:val="00BA043B"/>
    <w:rsid w:val="00BA04E7"/>
    <w:rsid w:val="00BA0645"/>
    <w:rsid w:val="00BA09F2"/>
    <w:rsid w:val="00BA0F3B"/>
    <w:rsid w:val="00BA17C2"/>
    <w:rsid w:val="00BA18E4"/>
    <w:rsid w:val="00BA1BC3"/>
    <w:rsid w:val="00BA22C5"/>
    <w:rsid w:val="00BA253A"/>
    <w:rsid w:val="00BA2CC0"/>
    <w:rsid w:val="00BA2DD5"/>
    <w:rsid w:val="00BA3A58"/>
    <w:rsid w:val="00BA3BD1"/>
    <w:rsid w:val="00BA3C5F"/>
    <w:rsid w:val="00BA3EB6"/>
    <w:rsid w:val="00BA44D4"/>
    <w:rsid w:val="00BA493D"/>
    <w:rsid w:val="00BA49BB"/>
    <w:rsid w:val="00BA4B49"/>
    <w:rsid w:val="00BA55AA"/>
    <w:rsid w:val="00BA566E"/>
    <w:rsid w:val="00BA5CDF"/>
    <w:rsid w:val="00BA5D59"/>
    <w:rsid w:val="00BA662C"/>
    <w:rsid w:val="00BA69D6"/>
    <w:rsid w:val="00BA6C68"/>
    <w:rsid w:val="00BA77C2"/>
    <w:rsid w:val="00BA7FCE"/>
    <w:rsid w:val="00BB03E8"/>
    <w:rsid w:val="00BB0C28"/>
    <w:rsid w:val="00BB1336"/>
    <w:rsid w:val="00BB144F"/>
    <w:rsid w:val="00BB1FAD"/>
    <w:rsid w:val="00BB21F2"/>
    <w:rsid w:val="00BB2851"/>
    <w:rsid w:val="00BB2C4A"/>
    <w:rsid w:val="00BB2E60"/>
    <w:rsid w:val="00BB2F0A"/>
    <w:rsid w:val="00BB3579"/>
    <w:rsid w:val="00BB3D86"/>
    <w:rsid w:val="00BB4928"/>
    <w:rsid w:val="00BB4B5A"/>
    <w:rsid w:val="00BB4C58"/>
    <w:rsid w:val="00BB4F39"/>
    <w:rsid w:val="00BB6E69"/>
    <w:rsid w:val="00BB7E92"/>
    <w:rsid w:val="00BC00AF"/>
    <w:rsid w:val="00BC0326"/>
    <w:rsid w:val="00BC039D"/>
    <w:rsid w:val="00BC06AE"/>
    <w:rsid w:val="00BC06C8"/>
    <w:rsid w:val="00BC06E6"/>
    <w:rsid w:val="00BC08E6"/>
    <w:rsid w:val="00BC0FB0"/>
    <w:rsid w:val="00BC1518"/>
    <w:rsid w:val="00BC185A"/>
    <w:rsid w:val="00BC226F"/>
    <w:rsid w:val="00BC37A7"/>
    <w:rsid w:val="00BC3F06"/>
    <w:rsid w:val="00BC4622"/>
    <w:rsid w:val="00BC47F6"/>
    <w:rsid w:val="00BC5021"/>
    <w:rsid w:val="00BC529C"/>
    <w:rsid w:val="00BC52B2"/>
    <w:rsid w:val="00BC55A6"/>
    <w:rsid w:val="00BC5B9F"/>
    <w:rsid w:val="00BC5BE3"/>
    <w:rsid w:val="00BC614B"/>
    <w:rsid w:val="00BC636E"/>
    <w:rsid w:val="00BC6373"/>
    <w:rsid w:val="00BC6884"/>
    <w:rsid w:val="00BC75FC"/>
    <w:rsid w:val="00BC79B2"/>
    <w:rsid w:val="00BD01C6"/>
    <w:rsid w:val="00BD0520"/>
    <w:rsid w:val="00BD124E"/>
    <w:rsid w:val="00BD1258"/>
    <w:rsid w:val="00BD13BB"/>
    <w:rsid w:val="00BD1471"/>
    <w:rsid w:val="00BD40C9"/>
    <w:rsid w:val="00BD4100"/>
    <w:rsid w:val="00BD4DF4"/>
    <w:rsid w:val="00BD5104"/>
    <w:rsid w:val="00BD55CF"/>
    <w:rsid w:val="00BD5DA1"/>
    <w:rsid w:val="00BD61C7"/>
    <w:rsid w:val="00BD7593"/>
    <w:rsid w:val="00BD7894"/>
    <w:rsid w:val="00BE1BB8"/>
    <w:rsid w:val="00BE1E8D"/>
    <w:rsid w:val="00BE35A3"/>
    <w:rsid w:val="00BE385F"/>
    <w:rsid w:val="00BE39BD"/>
    <w:rsid w:val="00BE3A91"/>
    <w:rsid w:val="00BE3B23"/>
    <w:rsid w:val="00BE42CB"/>
    <w:rsid w:val="00BE43CD"/>
    <w:rsid w:val="00BE468B"/>
    <w:rsid w:val="00BE46DD"/>
    <w:rsid w:val="00BE5623"/>
    <w:rsid w:val="00BE59EE"/>
    <w:rsid w:val="00BE5E4E"/>
    <w:rsid w:val="00BE655D"/>
    <w:rsid w:val="00BE69BC"/>
    <w:rsid w:val="00BE6E9F"/>
    <w:rsid w:val="00BE714C"/>
    <w:rsid w:val="00BF07BF"/>
    <w:rsid w:val="00BF0B21"/>
    <w:rsid w:val="00BF0BBA"/>
    <w:rsid w:val="00BF0DCC"/>
    <w:rsid w:val="00BF1072"/>
    <w:rsid w:val="00BF137F"/>
    <w:rsid w:val="00BF199F"/>
    <w:rsid w:val="00BF1CDE"/>
    <w:rsid w:val="00BF2B56"/>
    <w:rsid w:val="00BF2EB3"/>
    <w:rsid w:val="00BF3308"/>
    <w:rsid w:val="00BF367A"/>
    <w:rsid w:val="00BF3ADE"/>
    <w:rsid w:val="00BF3B23"/>
    <w:rsid w:val="00BF45B5"/>
    <w:rsid w:val="00BF4B68"/>
    <w:rsid w:val="00BF4E59"/>
    <w:rsid w:val="00BF5077"/>
    <w:rsid w:val="00BF524E"/>
    <w:rsid w:val="00BF5275"/>
    <w:rsid w:val="00BF617A"/>
    <w:rsid w:val="00BF7299"/>
    <w:rsid w:val="00BF72CB"/>
    <w:rsid w:val="00BF7D5B"/>
    <w:rsid w:val="00C000F0"/>
    <w:rsid w:val="00C001D1"/>
    <w:rsid w:val="00C0042D"/>
    <w:rsid w:val="00C006BE"/>
    <w:rsid w:val="00C00CC5"/>
    <w:rsid w:val="00C01B0E"/>
    <w:rsid w:val="00C02067"/>
    <w:rsid w:val="00C023D9"/>
    <w:rsid w:val="00C02C3B"/>
    <w:rsid w:val="00C02DEE"/>
    <w:rsid w:val="00C037E6"/>
    <w:rsid w:val="00C03E8F"/>
    <w:rsid w:val="00C057CA"/>
    <w:rsid w:val="00C05A7C"/>
    <w:rsid w:val="00C060F7"/>
    <w:rsid w:val="00C06921"/>
    <w:rsid w:val="00C073F3"/>
    <w:rsid w:val="00C07FFE"/>
    <w:rsid w:val="00C100DA"/>
    <w:rsid w:val="00C103CD"/>
    <w:rsid w:val="00C10A8E"/>
    <w:rsid w:val="00C11437"/>
    <w:rsid w:val="00C11A66"/>
    <w:rsid w:val="00C11BE5"/>
    <w:rsid w:val="00C11DCF"/>
    <w:rsid w:val="00C121EC"/>
    <w:rsid w:val="00C12364"/>
    <w:rsid w:val="00C1352F"/>
    <w:rsid w:val="00C1408F"/>
    <w:rsid w:val="00C1438F"/>
    <w:rsid w:val="00C14B36"/>
    <w:rsid w:val="00C15793"/>
    <w:rsid w:val="00C15809"/>
    <w:rsid w:val="00C168CF"/>
    <w:rsid w:val="00C17047"/>
    <w:rsid w:val="00C1729A"/>
    <w:rsid w:val="00C17BF9"/>
    <w:rsid w:val="00C2046E"/>
    <w:rsid w:val="00C2090E"/>
    <w:rsid w:val="00C21410"/>
    <w:rsid w:val="00C21CC9"/>
    <w:rsid w:val="00C22839"/>
    <w:rsid w:val="00C22DC7"/>
    <w:rsid w:val="00C2329D"/>
    <w:rsid w:val="00C23E31"/>
    <w:rsid w:val="00C2448C"/>
    <w:rsid w:val="00C24EA5"/>
    <w:rsid w:val="00C26133"/>
    <w:rsid w:val="00C27FDE"/>
    <w:rsid w:val="00C27FF2"/>
    <w:rsid w:val="00C30006"/>
    <w:rsid w:val="00C3018F"/>
    <w:rsid w:val="00C30273"/>
    <w:rsid w:val="00C30968"/>
    <w:rsid w:val="00C30974"/>
    <w:rsid w:val="00C309D7"/>
    <w:rsid w:val="00C30AA2"/>
    <w:rsid w:val="00C30EC0"/>
    <w:rsid w:val="00C30ED0"/>
    <w:rsid w:val="00C31509"/>
    <w:rsid w:val="00C316D0"/>
    <w:rsid w:val="00C3351F"/>
    <w:rsid w:val="00C3369A"/>
    <w:rsid w:val="00C34029"/>
    <w:rsid w:val="00C34403"/>
    <w:rsid w:val="00C34C83"/>
    <w:rsid w:val="00C3593F"/>
    <w:rsid w:val="00C36728"/>
    <w:rsid w:val="00C375BE"/>
    <w:rsid w:val="00C401B7"/>
    <w:rsid w:val="00C40344"/>
    <w:rsid w:val="00C40461"/>
    <w:rsid w:val="00C40A8B"/>
    <w:rsid w:val="00C416DF"/>
    <w:rsid w:val="00C41863"/>
    <w:rsid w:val="00C419C5"/>
    <w:rsid w:val="00C4245B"/>
    <w:rsid w:val="00C42934"/>
    <w:rsid w:val="00C42A2B"/>
    <w:rsid w:val="00C42CBC"/>
    <w:rsid w:val="00C43B5B"/>
    <w:rsid w:val="00C44062"/>
    <w:rsid w:val="00C44F89"/>
    <w:rsid w:val="00C450F3"/>
    <w:rsid w:val="00C451F9"/>
    <w:rsid w:val="00C45229"/>
    <w:rsid w:val="00C4587D"/>
    <w:rsid w:val="00C45921"/>
    <w:rsid w:val="00C45997"/>
    <w:rsid w:val="00C45C92"/>
    <w:rsid w:val="00C4607B"/>
    <w:rsid w:val="00C46C36"/>
    <w:rsid w:val="00C46C53"/>
    <w:rsid w:val="00C473AD"/>
    <w:rsid w:val="00C4748B"/>
    <w:rsid w:val="00C4787A"/>
    <w:rsid w:val="00C50359"/>
    <w:rsid w:val="00C5042B"/>
    <w:rsid w:val="00C50D9C"/>
    <w:rsid w:val="00C512E9"/>
    <w:rsid w:val="00C51960"/>
    <w:rsid w:val="00C52314"/>
    <w:rsid w:val="00C526D9"/>
    <w:rsid w:val="00C52B0C"/>
    <w:rsid w:val="00C52F72"/>
    <w:rsid w:val="00C53FCD"/>
    <w:rsid w:val="00C5484F"/>
    <w:rsid w:val="00C551AE"/>
    <w:rsid w:val="00C5525E"/>
    <w:rsid w:val="00C56AE2"/>
    <w:rsid w:val="00C57A20"/>
    <w:rsid w:val="00C57EDA"/>
    <w:rsid w:val="00C60C10"/>
    <w:rsid w:val="00C60DB5"/>
    <w:rsid w:val="00C61349"/>
    <w:rsid w:val="00C614CD"/>
    <w:rsid w:val="00C61BC1"/>
    <w:rsid w:val="00C626F7"/>
    <w:rsid w:val="00C62E51"/>
    <w:rsid w:val="00C62FB5"/>
    <w:rsid w:val="00C6324D"/>
    <w:rsid w:val="00C6331F"/>
    <w:rsid w:val="00C63D5D"/>
    <w:rsid w:val="00C63D8F"/>
    <w:rsid w:val="00C64C13"/>
    <w:rsid w:val="00C64C34"/>
    <w:rsid w:val="00C6563D"/>
    <w:rsid w:val="00C65942"/>
    <w:rsid w:val="00C65C94"/>
    <w:rsid w:val="00C65F3B"/>
    <w:rsid w:val="00C66AAF"/>
    <w:rsid w:val="00C66E2A"/>
    <w:rsid w:val="00C67983"/>
    <w:rsid w:val="00C67AEB"/>
    <w:rsid w:val="00C67BFE"/>
    <w:rsid w:val="00C7036E"/>
    <w:rsid w:val="00C706E8"/>
    <w:rsid w:val="00C7134F"/>
    <w:rsid w:val="00C714AB"/>
    <w:rsid w:val="00C7182D"/>
    <w:rsid w:val="00C71F32"/>
    <w:rsid w:val="00C72765"/>
    <w:rsid w:val="00C728F3"/>
    <w:rsid w:val="00C72EFB"/>
    <w:rsid w:val="00C7386B"/>
    <w:rsid w:val="00C73D98"/>
    <w:rsid w:val="00C746BB"/>
    <w:rsid w:val="00C74988"/>
    <w:rsid w:val="00C74F43"/>
    <w:rsid w:val="00C75042"/>
    <w:rsid w:val="00C75E7C"/>
    <w:rsid w:val="00C76315"/>
    <w:rsid w:val="00C7675D"/>
    <w:rsid w:val="00C778D8"/>
    <w:rsid w:val="00C80B75"/>
    <w:rsid w:val="00C80C69"/>
    <w:rsid w:val="00C80C95"/>
    <w:rsid w:val="00C80CD3"/>
    <w:rsid w:val="00C811B4"/>
    <w:rsid w:val="00C811D8"/>
    <w:rsid w:val="00C81384"/>
    <w:rsid w:val="00C815BE"/>
    <w:rsid w:val="00C8171A"/>
    <w:rsid w:val="00C81DCA"/>
    <w:rsid w:val="00C820F7"/>
    <w:rsid w:val="00C8227A"/>
    <w:rsid w:val="00C829DD"/>
    <w:rsid w:val="00C82A40"/>
    <w:rsid w:val="00C82EE2"/>
    <w:rsid w:val="00C83009"/>
    <w:rsid w:val="00C83011"/>
    <w:rsid w:val="00C843E4"/>
    <w:rsid w:val="00C84425"/>
    <w:rsid w:val="00C8471B"/>
    <w:rsid w:val="00C850BE"/>
    <w:rsid w:val="00C854C2"/>
    <w:rsid w:val="00C86184"/>
    <w:rsid w:val="00C864ED"/>
    <w:rsid w:val="00C8667D"/>
    <w:rsid w:val="00C8680C"/>
    <w:rsid w:val="00C86FF2"/>
    <w:rsid w:val="00C87045"/>
    <w:rsid w:val="00C87128"/>
    <w:rsid w:val="00C87836"/>
    <w:rsid w:val="00C87D19"/>
    <w:rsid w:val="00C9093B"/>
    <w:rsid w:val="00C9141C"/>
    <w:rsid w:val="00C9197F"/>
    <w:rsid w:val="00C928D3"/>
    <w:rsid w:val="00C92DAE"/>
    <w:rsid w:val="00C93B65"/>
    <w:rsid w:val="00C93D2C"/>
    <w:rsid w:val="00C93FC2"/>
    <w:rsid w:val="00C945D7"/>
    <w:rsid w:val="00C951CB"/>
    <w:rsid w:val="00C9681F"/>
    <w:rsid w:val="00C971B9"/>
    <w:rsid w:val="00C972A6"/>
    <w:rsid w:val="00C97716"/>
    <w:rsid w:val="00C97C55"/>
    <w:rsid w:val="00CA09F6"/>
    <w:rsid w:val="00CA0B19"/>
    <w:rsid w:val="00CA193E"/>
    <w:rsid w:val="00CA22EA"/>
    <w:rsid w:val="00CA26C8"/>
    <w:rsid w:val="00CA3292"/>
    <w:rsid w:val="00CA4128"/>
    <w:rsid w:val="00CA462A"/>
    <w:rsid w:val="00CA4BEB"/>
    <w:rsid w:val="00CA5E7F"/>
    <w:rsid w:val="00CA60F0"/>
    <w:rsid w:val="00CA623F"/>
    <w:rsid w:val="00CA69EE"/>
    <w:rsid w:val="00CA6AA3"/>
    <w:rsid w:val="00CA6EAC"/>
    <w:rsid w:val="00CA7A9F"/>
    <w:rsid w:val="00CA7AF9"/>
    <w:rsid w:val="00CB0BA2"/>
    <w:rsid w:val="00CB0BD1"/>
    <w:rsid w:val="00CB0D6E"/>
    <w:rsid w:val="00CB11AB"/>
    <w:rsid w:val="00CB1F77"/>
    <w:rsid w:val="00CB1FCB"/>
    <w:rsid w:val="00CB2022"/>
    <w:rsid w:val="00CB223F"/>
    <w:rsid w:val="00CB248F"/>
    <w:rsid w:val="00CB291B"/>
    <w:rsid w:val="00CB33B9"/>
    <w:rsid w:val="00CB34D2"/>
    <w:rsid w:val="00CB39C7"/>
    <w:rsid w:val="00CB3AE8"/>
    <w:rsid w:val="00CB3F93"/>
    <w:rsid w:val="00CB4455"/>
    <w:rsid w:val="00CB4C48"/>
    <w:rsid w:val="00CB5436"/>
    <w:rsid w:val="00CB5599"/>
    <w:rsid w:val="00CB564F"/>
    <w:rsid w:val="00CB5797"/>
    <w:rsid w:val="00CB701E"/>
    <w:rsid w:val="00CB7312"/>
    <w:rsid w:val="00CB7D35"/>
    <w:rsid w:val="00CB7DAC"/>
    <w:rsid w:val="00CB7DFB"/>
    <w:rsid w:val="00CC01E6"/>
    <w:rsid w:val="00CC0303"/>
    <w:rsid w:val="00CC1ED4"/>
    <w:rsid w:val="00CC20EB"/>
    <w:rsid w:val="00CC2752"/>
    <w:rsid w:val="00CC2B15"/>
    <w:rsid w:val="00CC2E2C"/>
    <w:rsid w:val="00CC2E33"/>
    <w:rsid w:val="00CC3011"/>
    <w:rsid w:val="00CC3DE3"/>
    <w:rsid w:val="00CC43D8"/>
    <w:rsid w:val="00CC49AF"/>
    <w:rsid w:val="00CC4F26"/>
    <w:rsid w:val="00CC5587"/>
    <w:rsid w:val="00CC5681"/>
    <w:rsid w:val="00CC5694"/>
    <w:rsid w:val="00CC59B1"/>
    <w:rsid w:val="00CC59F0"/>
    <w:rsid w:val="00CC60DF"/>
    <w:rsid w:val="00CC6C30"/>
    <w:rsid w:val="00CC76AE"/>
    <w:rsid w:val="00CC778B"/>
    <w:rsid w:val="00CD0560"/>
    <w:rsid w:val="00CD09EA"/>
    <w:rsid w:val="00CD0BCC"/>
    <w:rsid w:val="00CD0D27"/>
    <w:rsid w:val="00CD104B"/>
    <w:rsid w:val="00CD14F3"/>
    <w:rsid w:val="00CD1AE5"/>
    <w:rsid w:val="00CD1C85"/>
    <w:rsid w:val="00CD2D81"/>
    <w:rsid w:val="00CD326C"/>
    <w:rsid w:val="00CD3305"/>
    <w:rsid w:val="00CD37AD"/>
    <w:rsid w:val="00CD41D5"/>
    <w:rsid w:val="00CD4C95"/>
    <w:rsid w:val="00CD4EC6"/>
    <w:rsid w:val="00CD4EE7"/>
    <w:rsid w:val="00CD57D0"/>
    <w:rsid w:val="00CD6297"/>
    <w:rsid w:val="00CD6A9E"/>
    <w:rsid w:val="00CD6D63"/>
    <w:rsid w:val="00CD70DC"/>
    <w:rsid w:val="00CD772C"/>
    <w:rsid w:val="00CE0314"/>
    <w:rsid w:val="00CE0382"/>
    <w:rsid w:val="00CE039F"/>
    <w:rsid w:val="00CE122A"/>
    <w:rsid w:val="00CE1B9B"/>
    <w:rsid w:val="00CE2FD9"/>
    <w:rsid w:val="00CE36FF"/>
    <w:rsid w:val="00CE42E5"/>
    <w:rsid w:val="00CE46D9"/>
    <w:rsid w:val="00CE484B"/>
    <w:rsid w:val="00CE4C99"/>
    <w:rsid w:val="00CE4E0E"/>
    <w:rsid w:val="00CE5028"/>
    <w:rsid w:val="00CE5C25"/>
    <w:rsid w:val="00CE5C6E"/>
    <w:rsid w:val="00CF06F5"/>
    <w:rsid w:val="00CF0820"/>
    <w:rsid w:val="00CF110A"/>
    <w:rsid w:val="00CF2B5F"/>
    <w:rsid w:val="00CF3C48"/>
    <w:rsid w:val="00CF3C63"/>
    <w:rsid w:val="00CF43A5"/>
    <w:rsid w:val="00CF497C"/>
    <w:rsid w:val="00CF6959"/>
    <w:rsid w:val="00CF6A2C"/>
    <w:rsid w:val="00CF6DE2"/>
    <w:rsid w:val="00CF70AF"/>
    <w:rsid w:val="00CF70E1"/>
    <w:rsid w:val="00CF7616"/>
    <w:rsid w:val="00CF7898"/>
    <w:rsid w:val="00D00146"/>
    <w:rsid w:val="00D00995"/>
    <w:rsid w:val="00D00BF5"/>
    <w:rsid w:val="00D011D7"/>
    <w:rsid w:val="00D01289"/>
    <w:rsid w:val="00D0160B"/>
    <w:rsid w:val="00D019FC"/>
    <w:rsid w:val="00D022B2"/>
    <w:rsid w:val="00D02708"/>
    <w:rsid w:val="00D02993"/>
    <w:rsid w:val="00D02A0F"/>
    <w:rsid w:val="00D02A90"/>
    <w:rsid w:val="00D02B47"/>
    <w:rsid w:val="00D02EED"/>
    <w:rsid w:val="00D036D4"/>
    <w:rsid w:val="00D03DAD"/>
    <w:rsid w:val="00D04276"/>
    <w:rsid w:val="00D0491C"/>
    <w:rsid w:val="00D04ABE"/>
    <w:rsid w:val="00D04AC4"/>
    <w:rsid w:val="00D04E07"/>
    <w:rsid w:val="00D0533C"/>
    <w:rsid w:val="00D05580"/>
    <w:rsid w:val="00D05EF0"/>
    <w:rsid w:val="00D06086"/>
    <w:rsid w:val="00D0630E"/>
    <w:rsid w:val="00D06B63"/>
    <w:rsid w:val="00D0748D"/>
    <w:rsid w:val="00D07634"/>
    <w:rsid w:val="00D07AF7"/>
    <w:rsid w:val="00D07F2F"/>
    <w:rsid w:val="00D10132"/>
    <w:rsid w:val="00D102B8"/>
    <w:rsid w:val="00D10784"/>
    <w:rsid w:val="00D10979"/>
    <w:rsid w:val="00D10B65"/>
    <w:rsid w:val="00D10F7B"/>
    <w:rsid w:val="00D12BB1"/>
    <w:rsid w:val="00D137A8"/>
    <w:rsid w:val="00D13D17"/>
    <w:rsid w:val="00D13E45"/>
    <w:rsid w:val="00D146F2"/>
    <w:rsid w:val="00D14A62"/>
    <w:rsid w:val="00D15190"/>
    <w:rsid w:val="00D152BD"/>
    <w:rsid w:val="00D1582E"/>
    <w:rsid w:val="00D166C0"/>
    <w:rsid w:val="00D16C79"/>
    <w:rsid w:val="00D16DB4"/>
    <w:rsid w:val="00D1713B"/>
    <w:rsid w:val="00D175F3"/>
    <w:rsid w:val="00D17EB2"/>
    <w:rsid w:val="00D20DE9"/>
    <w:rsid w:val="00D2102F"/>
    <w:rsid w:val="00D2127D"/>
    <w:rsid w:val="00D2251D"/>
    <w:rsid w:val="00D226C7"/>
    <w:rsid w:val="00D24189"/>
    <w:rsid w:val="00D24531"/>
    <w:rsid w:val="00D24537"/>
    <w:rsid w:val="00D2464F"/>
    <w:rsid w:val="00D248A3"/>
    <w:rsid w:val="00D254AC"/>
    <w:rsid w:val="00D2594B"/>
    <w:rsid w:val="00D25A26"/>
    <w:rsid w:val="00D25DCC"/>
    <w:rsid w:val="00D25F0F"/>
    <w:rsid w:val="00D266BA"/>
    <w:rsid w:val="00D272BA"/>
    <w:rsid w:val="00D27AB4"/>
    <w:rsid w:val="00D27CDB"/>
    <w:rsid w:val="00D27EDF"/>
    <w:rsid w:val="00D300E8"/>
    <w:rsid w:val="00D304F7"/>
    <w:rsid w:val="00D309CF"/>
    <w:rsid w:val="00D31910"/>
    <w:rsid w:val="00D31B86"/>
    <w:rsid w:val="00D31D72"/>
    <w:rsid w:val="00D31EDA"/>
    <w:rsid w:val="00D31FB4"/>
    <w:rsid w:val="00D32235"/>
    <w:rsid w:val="00D32501"/>
    <w:rsid w:val="00D32803"/>
    <w:rsid w:val="00D32897"/>
    <w:rsid w:val="00D32923"/>
    <w:rsid w:val="00D32DC4"/>
    <w:rsid w:val="00D33360"/>
    <w:rsid w:val="00D337D6"/>
    <w:rsid w:val="00D33B56"/>
    <w:rsid w:val="00D351EF"/>
    <w:rsid w:val="00D35B83"/>
    <w:rsid w:val="00D36B94"/>
    <w:rsid w:val="00D37EE4"/>
    <w:rsid w:val="00D37F42"/>
    <w:rsid w:val="00D40073"/>
    <w:rsid w:val="00D4189F"/>
    <w:rsid w:val="00D429ED"/>
    <w:rsid w:val="00D42EA4"/>
    <w:rsid w:val="00D42F1A"/>
    <w:rsid w:val="00D430E0"/>
    <w:rsid w:val="00D43163"/>
    <w:rsid w:val="00D432BE"/>
    <w:rsid w:val="00D4334D"/>
    <w:rsid w:val="00D440D5"/>
    <w:rsid w:val="00D44ADE"/>
    <w:rsid w:val="00D44E1A"/>
    <w:rsid w:val="00D45243"/>
    <w:rsid w:val="00D461DB"/>
    <w:rsid w:val="00D4628B"/>
    <w:rsid w:val="00D4672F"/>
    <w:rsid w:val="00D468DA"/>
    <w:rsid w:val="00D46BAE"/>
    <w:rsid w:val="00D46CAE"/>
    <w:rsid w:val="00D46CB4"/>
    <w:rsid w:val="00D46D4D"/>
    <w:rsid w:val="00D471CA"/>
    <w:rsid w:val="00D475FA"/>
    <w:rsid w:val="00D47CC1"/>
    <w:rsid w:val="00D504B0"/>
    <w:rsid w:val="00D50AE9"/>
    <w:rsid w:val="00D50AEE"/>
    <w:rsid w:val="00D51222"/>
    <w:rsid w:val="00D512CC"/>
    <w:rsid w:val="00D51987"/>
    <w:rsid w:val="00D51CA1"/>
    <w:rsid w:val="00D51D44"/>
    <w:rsid w:val="00D51EEA"/>
    <w:rsid w:val="00D51F14"/>
    <w:rsid w:val="00D52B41"/>
    <w:rsid w:val="00D52B43"/>
    <w:rsid w:val="00D52BE5"/>
    <w:rsid w:val="00D53063"/>
    <w:rsid w:val="00D5394B"/>
    <w:rsid w:val="00D54879"/>
    <w:rsid w:val="00D54ED7"/>
    <w:rsid w:val="00D5591B"/>
    <w:rsid w:val="00D55EB3"/>
    <w:rsid w:val="00D56569"/>
    <w:rsid w:val="00D56E00"/>
    <w:rsid w:val="00D5740E"/>
    <w:rsid w:val="00D57607"/>
    <w:rsid w:val="00D5798B"/>
    <w:rsid w:val="00D57FF2"/>
    <w:rsid w:val="00D6015C"/>
    <w:rsid w:val="00D60928"/>
    <w:rsid w:val="00D60EBB"/>
    <w:rsid w:val="00D61172"/>
    <w:rsid w:val="00D61469"/>
    <w:rsid w:val="00D6294A"/>
    <w:rsid w:val="00D64028"/>
    <w:rsid w:val="00D64A2C"/>
    <w:rsid w:val="00D64E5A"/>
    <w:rsid w:val="00D6580B"/>
    <w:rsid w:val="00D65BE8"/>
    <w:rsid w:val="00D65CFD"/>
    <w:rsid w:val="00D65E43"/>
    <w:rsid w:val="00D65E60"/>
    <w:rsid w:val="00D669C7"/>
    <w:rsid w:val="00D6709D"/>
    <w:rsid w:val="00D67111"/>
    <w:rsid w:val="00D671F1"/>
    <w:rsid w:val="00D67206"/>
    <w:rsid w:val="00D67C1A"/>
    <w:rsid w:val="00D67CDB"/>
    <w:rsid w:val="00D70284"/>
    <w:rsid w:val="00D70438"/>
    <w:rsid w:val="00D7079A"/>
    <w:rsid w:val="00D7091C"/>
    <w:rsid w:val="00D716F1"/>
    <w:rsid w:val="00D719F1"/>
    <w:rsid w:val="00D71B30"/>
    <w:rsid w:val="00D72567"/>
    <w:rsid w:val="00D72DB2"/>
    <w:rsid w:val="00D72F3E"/>
    <w:rsid w:val="00D732B2"/>
    <w:rsid w:val="00D740FD"/>
    <w:rsid w:val="00D7617C"/>
    <w:rsid w:val="00D7619B"/>
    <w:rsid w:val="00D767C1"/>
    <w:rsid w:val="00D76A48"/>
    <w:rsid w:val="00D8007F"/>
    <w:rsid w:val="00D80993"/>
    <w:rsid w:val="00D80A59"/>
    <w:rsid w:val="00D80C19"/>
    <w:rsid w:val="00D80C27"/>
    <w:rsid w:val="00D81C9C"/>
    <w:rsid w:val="00D81FA1"/>
    <w:rsid w:val="00D82875"/>
    <w:rsid w:val="00D82D0C"/>
    <w:rsid w:val="00D840D6"/>
    <w:rsid w:val="00D84334"/>
    <w:rsid w:val="00D8479B"/>
    <w:rsid w:val="00D848DC"/>
    <w:rsid w:val="00D84ABC"/>
    <w:rsid w:val="00D8504E"/>
    <w:rsid w:val="00D850AB"/>
    <w:rsid w:val="00D850E3"/>
    <w:rsid w:val="00D85268"/>
    <w:rsid w:val="00D85287"/>
    <w:rsid w:val="00D85357"/>
    <w:rsid w:val="00D8597C"/>
    <w:rsid w:val="00D8753C"/>
    <w:rsid w:val="00D8782E"/>
    <w:rsid w:val="00D878DC"/>
    <w:rsid w:val="00D906C1"/>
    <w:rsid w:val="00D90CB4"/>
    <w:rsid w:val="00D914A2"/>
    <w:rsid w:val="00D91B24"/>
    <w:rsid w:val="00D92505"/>
    <w:rsid w:val="00D92B0B"/>
    <w:rsid w:val="00D939AD"/>
    <w:rsid w:val="00D93B7B"/>
    <w:rsid w:val="00D97119"/>
    <w:rsid w:val="00D97CDF"/>
    <w:rsid w:val="00D97D37"/>
    <w:rsid w:val="00DA0821"/>
    <w:rsid w:val="00DA099D"/>
    <w:rsid w:val="00DA0BEA"/>
    <w:rsid w:val="00DA0E3E"/>
    <w:rsid w:val="00DA1160"/>
    <w:rsid w:val="00DA1361"/>
    <w:rsid w:val="00DA1487"/>
    <w:rsid w:val="00DA1496"/>
    <w:rsid w:val="00DA1B6F"/>
    <w:rsid w:val="00DA1CAE"/>
    <w:rsid w:val="00DA2BA9"/>
    <w:rsid w:val="00DA2FFE"/>
    <w:rsid w:val="00DA3037"/>
    <w:rsid w:val="00DA39C1"/>
    <w:rsid w:val="00DA4721"/>
    <w:rsid w:val="00DA488F"/>
    <w:rsid w:val="00DA4C48"/>
    <w:rsid w:val="00DA4E24"/>
    <w:rsid w:val="00DA5816"/>
    <w:rsid w:val="00DA5D14"/>
    <w:rsid w:val="00DA614E"/>
    <w:rsid w:val="00DA6351"/>
    <w:rsid w:val="00DA645C"/>
    <w:rsid w:val="00DA68FC"/>
    <w:rsid w:val="00DA693C"/>
    <w:rsid w:val="00DA7A7D"/>
    <w:rsid w:val="00DB07BB"/>
    <w:rsid w:val="00DB0C5C"/>
    <w:rsid w:val="00DB0DA8"/>
    <w:rsid w:val="00DB1553"/>
    <w:rsid w:val="00DB1B2F"/>
    <w:rsid w:val="00DB25AA"/>
    <w:rsid w:val="00DB2B9C"/>
    <w:rsid w:val="00DB341D"/>
    <w:rsid w:val="00DB413D"/>
    <w:rsid w:val="00DB422C"/>
    <w:rsid w:val="00DB4631"/>
    <w:rsid w:val="00DB4688"/>
    <w:rsid w:val="00DB5455"/>
    <w:rsid w:val="00DB5AC9"/>
    <w:rsid w:val="00DB5EE4"/>
    <w:rsid w:val="00DB7314"/>
    <w:rsid w:val="00DB7FD2"/>
    <w:rsid w:val="00DC01F2"/>
    <w:rsid w:val="00DC03D2"/>
    <w:rsid w:val="00DC0457"/>
    <w:rsid w:val="00DC110C"/>
    <w:rsid w:val="00DC15A1"/>
    <w:rsid w:val="00DC1626"/>
    <w:rsid w:val="00DC1C90"/>
    <w:rsid w:val="00DC1CBC"/>
    <w:rsid w:val="00DC207E"/>
    <w:rsid w:val="00DC225D"/>
    <w:rsid w:val="00DC27F9"/>
    <w:rsid w:val="00DC2EDF"/>
    <w:rsid w:val="00DC3B6C"/>
    <w:rsid w:val="00DC3DA4"/>
    <w:rsid w:val="00DC3E2A"/>
    <w:rsid w:val="00DC42BA"/>
    <w:rsid w:val="00DC480B"/>
    <w:rsid w:val="00DC558F"/>
    <w:rsid w:val="00DC589F"/>
    <w:rsid w:val="00DC5901"/>
    <w:rsid w:val="00DC5BB5"/>
    <w:rsid w:val="00DC5D1E"/>
    <w:rsid w:val="00DC7C91"/>
    <w:rsid w:val="00DD000E"/>
    <w:rsid w:val="00DD0021"/>
    <w:rsid w:val="00DD0492"/>
    <w:rsid w:val="00DD0A05"/>
    <w:rsid w:val="00DD1CD1"/>
    <w:rsid w:val="00DD2328"/>
    <w:rsid w:val="00DD260B"/>
    <w:rsid w:val="00DD3071"/>
    <w:rsid w:val="00DD34F9"/>
    <w:rsid w:val="00DD4B72"/>
    <w:rsid w:val="00DD4F48"/>
    <w:rsid w:val="00DD5126"/>
    <w:rsid w:val="00DD51C1"/>
    <w:rsid w:val="00DD556F"/>
    <w:rsid w:val="00DD55CB"/>
    <w:rsid w:val="00DD5B75"/>
    <w:rsid w:val="00DD5C51"/>
    <w:rsid w:val="00DD6B22"/>
    <w:rsid w:val="00DD7431"/>
    <w:rsid w:val="00DE007C"/>
    <w:rsid w:val="00DE00E1"/>
    <w:rsid w:val="00DE04BD"/>
    <w:rsid w:val="00DE0509"/>
    <w:rsid w:val="00DE14BD"/>
    <w:rsid w:val="00DE1BDE"/>
    <w:rsid w:val="00DE2B22"/>
    <w:rsid w:val="00DE3492"/>
    <w:rsid w:val="00DE3680"/>
    <w:rsid w:val="00DE39F0"/>
    <w:rsid w:val="00DE4254"/>
    <w:rsid w:val="00DE428D"/>
    <w:rsid w:val="00DE5805"/>
    <w:rsid w:val="00DE5A51"/>
    <w:rsid w:val="00DE5BEC"/>
    <w:rsid w:val="00DE616A"/>
    <w:rsid w:val="00DE6B59"/>
    <w:rsid w:val="00DE6FE6"/>
    <w:rsid w:val="00DE7025"/>
    <w:rsid w:val="00DE7AC4"/>
    <w:rsid w:val="00DF0996"/>
    <w:rsid w:val="00DF1C2E"/>
    <w:rsid w:val="00DF2083"/>
    <w:rsid w:val="00DF213D"/>
    <w:rsid w:val="00DF268B"/>
    <w:rsid w:val="00DF282F"/>
    <w:rsid w:val="00DF304D"/>
    <w:rsid w:val="00DF33B1"/>
    <w:rsid w:val="00DF364B"/>
    <w:rsid w:val="00DF3BC6"/>
    <w:rsid w:val="00DF3F26"/>
    <w:rsid w:val="00DF41F0"/>
    <w:rsid w:val="00DF4240"/>
    <w:rsid w:val="00DF42DA"/>
    <w:rsid w:val="00DF42FA"/>
    <w:rsid w:val="00DF44F4"/>
    <w:rsid w:val="00DF47B3"/>
    <w:rsid w:val="00DF5A04"/>
    <w:rsid w:val="00DF61D7"/>
    <w:rsid w:val="00DF6440"/>
    <w:rsid w:val="00DF68BC"/>
    <w:rsid w:val="00DF6990"/>
    <w:rsid w:val="00DF6AC1"/>
    <w:rsid w:val="00DF7540"/>
    <w:rsid w:val="00DF79EE"/>
    <w:rsid w:val="00E0052F"/>
    <w:rsid w:val="00E006F8"/>
    <w:rsid w:val="00E012C1"/>
    <w:rsid w:val="00E0136B"/>
    <w:rsid w:val="00E01F36"/>
    <w:rsid w:val="00E01F6E"/>
    <w:rsid w:val="00E02368"/>
    <w:rsid w:val="00E02B36"/>
    <w:rsid w:val="00E034B5"/>
    <w:rsid w:val="00E0457D"/>
    <w:rsid w:val="00E04588"/>
    <w:rsid w:val="00E04F80"/>
    <w:rsid w:val="00E05237"/>
    <w:rsid w:val="00E0577E"/>
    <w:rsid w:val="00E05AC8"/>
    <w:rsid w:val="00E05E89"/>
    <w:rsid w:val="00E0642B"/>
    <w:rsid w:val="00E065ED"/>
    <w:rsid w:val="00E06EAD"/>
    <w:rsid w:val="00E06EAE"/>
    <w:rsid w:val="00E06F63"/>
    <w:rsid w:val="00E070A1"/>
    <w:rsid w:val="00E076D0"/>
    <w:rsid w:val="00E077CB"/>
    <w:rsid w:val="00E07954"/>
    <w:rsid w:val="00E07E28"/>
    <w:rsid w:val="00E10293"/>
    <w:rsid w:val="00E10F0B"/>
    <w:rsid w:val="00E11014"/>
    <w:rsid w:val="00E1119C"/>
    <w:rsid w:val="00E11EDE"/>
    <w:rsid w:val="00E120BB"/>
    <w:rsid w:val="00E12275"/>
    <w:rsid w:val="00E12930"/>
    <w:rsid w:val="00E12EBF"/>
    <w:rsid w:val="00E134DA"/>
    <w:rsid w:val="00E13621"/>
    <w:rsid w:val="00E13FEE"/>
    <w:rsid w:val="00E15D25"/>
    <w:rsid w:val="00E15D2D"/>
    <w:rsid w:val="00E16CAB"/>
    <w:rsid w:val="00E16CEA"/>
    <w:rsid w:val="00E2020B"/>
    <w:rsid w:val="00E20842"/>
    <w:rsid w:val="00E20DC8"/>
    <w:rsid w:val="00E20E2E"/>
    <w:rsid w:val="00E2135E"/>
    <w:rsid w:val="00E217CC"/>
    <w:rsid w:val="00E21BCA"/>
    <w:rsid w:val="00E22148"/>
    <w:rsid w:val="00E22303"/>
    <w:rsid w:val="00E2272D"/>
    <w:rsid w:val="00E22819"/>
    <w:rsid w:val="00E23443"/>
    <w:rsid w:val="00E25520"/>
    <w:rsid w:val="00E25DCE"/>
    <w:rsid w:val="00E25FB6"/>
    <w:rsid w:val="00E2696C"/>
    <w:rsid w:val="00E269EF"/>
    <w:rsid w:val="00E26CBB"/>
    <w:rsid w:val="00E272FF"/>
    <w:rsid w:val="00E27CFB"/>
    <w:rsid w:val="00E27DF4"/>
    <w:rsid w:val="00E30391"/>
    <w:rsid w:val="00E30453"/>
    <w:rsid w:val="00E30E87"/>
    <w:rsid w:val="00E30EFF"/>
    <w:rsid w:val="00E325DC"/>
    <w:rsid w:val="00E332A2"/>
    <w:rsid w:val="00E34353"/>
    <w:rsid w:val="00E34656"/>
    <w:rsid w:val="00E34ABA"/>
    <w:rsid w:val="00E34E55"/>
    <w:rsid w:val="00E35CA5"/>
    <w:rsid w:val="00E36726"/>
    <w:rsid w:val="00E36C2F"/>
    <w:rsid w:val="00E36DC7"/>
    <w:rsid w:val="00E37AC9"/>
    <w:rsid w:val="00E37B09"/>
    <w:rsid w:val="00E4008D"/>
    <w:rsid w:val="00E400F4"/>
    <w:rsid w:val="00E4073D"/>
    <w:rsid w:val="00E40822"/>
    <w:rsid w:val="00E40872"/>
    <w:rsid w:val="00E40B63"/>
    <w:rsid w:val="00E41185"/>
    <w:rsid w:val="00E41771"/>
    <w:rsid w:val="00E41947"/>
    <w:rsid w:val="00E41CDC"/>
    <w:rsid w:val="00E42054"/>
    <w:rsid w:val="00E43FB6"/>
    <w:rsid w:val="00E44056"/>
    <w:rsid w:val="00E4444F"/>
    <w:rsid w:val="00E44615"/>
    <w:rsid w:val="00E44D2A"/>
    <w:rsid w:val="00E45579"/>
    <w:rsid w:val="00E457A2"/>
    <w:rsid w:val="00E45C1B"/>
    <w:rsid w:val="00E45E0D"/>
    <w:rsid w:val="00E46786"/>
    <w:rsid w:val="00E469AE"/>
    <w:rsid w:val="00E46D4C"/>
    <w:rsid w:val="00E470BF"/>
    <w:rsid w:val="00E4740B"/>
    <w:rsid w:val="00E474FA"/>
    <w:rsid w:val="00E5039D"/>
    <w:rsid w:val="00E50629"/>
    <w:rsid w:val="00E50F84"/>
    <w:rsid w:val="00E5160C"/>
    <w:rsid w:val="00E516DF"/>
    <w:rsid w:val="00E5188D"/>
    <w:rsid w:val="00E51B7F"/>
    <w:rsid w:val="00E51B99"/>
    <w:rsid w:val="00E52961"/>
    <w:rsid w:val="00E529CC"/>
    <w:rsid w:val="00E53919"/>
    <w:rsid w:val="00E53D7B"/>
    <w:rsid w:val="00E545CD"/>
    <w:rsid w:val="00E54E46"/>
    <w:rsid w:val="00E55191"/>
    <w:rsid w:val="00E554E7"/>
    <w:rsid w:val="00E55B3C"/>
    <w:rsid w:val="00E55D66"/>
    <w:rsid w:val="00E55E30"/>
    <w:rsid w:val="00E563F2"/>
    <w:rsid w:val="00E565C6"/>
    <w:rsid w:val="00E56C1D"/>
    <w:rsid w:val="00E57C8A"/>
    <w:rsid w:val="00E57F5F"/>
    <w:rsid w:val="00E60F8F"/>
    <w:rsid w:val="00E61121"/>
    <w:rsid w:val="00E61169"/>
    <w:rsid w:val="00E6165E"/>
    <w:rsid w:val="00E619BD"/>
    <w:rsid w:val="00E62724"/>
    <w:rsid w:val="00E62B72"/>
    <w:rsid w:val="00E62E53"/>
    <w:rsid w:val="00E6398A"/>
    <w:rsid w:val="00E63D75"/>
    <w:rsid w:val="00E63ED7"/>
    <w:rsid w:val="00E640C5"/>
    <w:rsid w:val="00E64622"/>
    <w:rsid w:val="00E648D1"/>
    <w:rsid w:val="00E6499D"/>
    <w:rsid w:val="00E64A53"/>
    <w:rsid w:val="00E64FDF"/>
    <w:rsid w:val="00E659C9"/>
    <w:rsid w:val="00E66570"/>
    <w:rsid w:val="00E66D86"/>
    <w:rsid w:val="00E67490"/>
    <w:rsid w:val="00E67735"/>
    <w:rsid w:val="00E7015A"/>
    <w:rsid w:val="00E71363"/>
    <w:rsid w:val="00E716D7"/>
    <w:rsid w:val="00E719A9"/>
    <w:rsid w:val="00E71A6D"/>
    <w:rsid w:val="00E72B2C"/>
    <w:rsid w:val="00E7335F"/>
    <w:rsid w:val="00E737A1"/>
    <w:rsid w:val="00E73859"/>
    <w:rsid w:val="00E73AB2"/>
    <w:rsid w:val="00E73DB4"/>
    <w:rsid w:val="00E73F13"/>
    <w:rsid w:val="00E74A29"/>
    <w:rsid w:val="00E74B7D"/>
    <w:rsid w:val="00E74C54"/>
    <w:rsid w:val="00E74D42"/>
    <w:rsid w:val="00E74DCB"/>
    <w:rsid w:val="00E75D25"/>
    <w:rsid w:val="00E75D96"/>
    <w:rsid w:val="00E76E6F"/>
    <w:rsid w:val="00E80F1C"/>
    <w:rsid w:val="00E811BE"/>
    <w:rsid w:val="00E81D4B"/>
    <w:rsid w:val="00E81D8A"/>
    <w:rsid w:val="00E8250F"/>
    <w:rsid w:val="00E825B6"/>
    <w:rsid w:val="00E82A14"/>
    <w:rsid w:val="00E82D19"/>
    <w:rsid w:val="00E83048"/>
    <w:rsid w:val="00E83059"/>
    <w:rsid w:val="00E83142"/>
    <w:rsid w:val="00E83D61"/>
    <w:rsid w:val="00E84499"/>
    <w:rsid w:val="00E8482C"/>
    <w:rsid w:val="00E84E10"/>
    <w:rsid w:val="00E85257"/>
    <w:rsid w:val="00E8588D"/>
    <w:rsid w:val="00E85956"/>
    <w:rsid w:val="00E86029"/>
    <w:rsid w:val="00E862C4"/>
    <w:rsid w:val="00E86BC2"/>
    <w:rsid w:val="00E86C7B"/>
    <w:rsid w:val="00E86F9B"/>
    <w:rsid w:val="00E872A9"/>
    <w:rsid w:val="00E87404"/>
    <w:rsid w:val="00E87562"/>
    <w:rsid w:val="00E87B95"/>
    <w:rsid w:val="00E87CDE"/>
    <w:rsid w:val="00E90243"/>
    <w:rsid w:val="00E90247"/>
    <w:rsid w:val="00E90878"/>
    <w:rsid w:val="00E90BE8"/>
    <w:rsid w:val="00E90F7C"/>
    <w:rsid w:val="00E9143D"/>
    <w:rsid w:val="00E914FD"/>
    <w:rsid w:val="00E927F2"/>
    <w:rsid w:val="00E92D63"/>
    <w:rsid w:val="00E92ECF"/>
    <w:rsid w:val="00E930B7"/>
    <w:rsid w:val="00E9315C"/>
    <w:rsid w:val="00E93B21"/>
    <w:rsid w:val="00E952AE"/>
    <w:rsid w:val="00E9596F"/>
    <w:rsid w:val="00E95D10"/>
    <w:rsid w:val="00E968F9"/>
    <w:rsid w:val="00E9715B"/>
    <w:rsid w:val="00EA08A9"/>
    <w:rsid w:val="00EA09E9"/>
    <w:rsid w:val="00EA0E7D"/>
    <w:rsid w:val="00EA1060"/>
    <w:rsid w:val="00EA1697"/>
    <w:rsid w:val="00EA237F"/>
    <w:rsid w:val="00EA2484"/>
    <w:rsid w:val="00EA35CD"/>
    <w:rsid w:val="00EA3718"/>
    <w:rsid w:val="00EA378C"/>
    <w:rsid w:val="00EA3D07"/>
    <w:rsid w:val="00EA411A"/>
    <w:rsid w:val="00EA477C"/>
    <w:rsid w:val="00EA4F2C"/>
    <w:rsid w:val="00EA51DA"/>
    <w:rsid w:val="00EA5FE2"/>
    <w:rsid w:val="00EA6449"/>
    <w:rsid w:val="00EA64E6"/>
    <w:rsid w:val="00EA6A64"/>
    <w:rsid w:val="00EA7508"/>
    <w:rsid w:val="00EA7CC5"/>
    <w:rsid w:val="00EA7E4C"/>
    <w:rsid w:val="00EB0054"/>
    <w:rsid w:val="00EB0A5A"/>
    <w:rsid w:val="00EB11F1"/>
    <w:rsid w:val="00EB1791"/>
    <w:rsid w:val="00EB259C"/>
    <w:rsid w:val="00EB274F"/>
    <w:rsid w:val="00EB2833"/>
    <w:rsid w:val="00EB2950"/>
    <w:rsid w:val="00EB2EB0"/>
    <w:rsid w:val="00EB40C5"/>
    <w:rsid w:val="00EB414E"/>
    <w:rsid w:val="00EB52AE"/>
    <w:rsid w:val="00EB52F1"/>
    <w:rsid w:val="00EB55EB"/>
    <w:rsid w:val="00EB5AA7"/>
    <w:rsid w:val="00EB5F42"/>
    <w:rsid w:val="00EB6B71"/>
    <w:rsid w:val="00EB6CC0"/>
    <w:rsid w:val="00EC0079"/>
    <w:rsid w:val="00EC0232"/>
    <w:rsid w:val="00EC0431"/>
    <w:rsid w:val="00EC0550"/>
    <w:rsid w:val="00EC0675"/>
    <w:rsid w:val="00EC1103"/>
    <w:rsid w:val="00EC17DE"/>
    <w:rsid w:val="00EC3004"/>
    <w:rsid w:val="00EC3208"/>
    <w:rsid w:val="00EC327B"/>
    <w:rsid w:val="00EC34C9"/>
    <w:rsid w:val="00EC42BD"/>
    <w:rsid w:val="00EC5270"/>
    <w:rsid w:val="00EC5DB0"/>
    <w:rsid w:val="00EC6457"/>
    <w:rsid w:val="00EC6C35"/>
    <w:rsid w:val="00EC6FA4"/>
    <w:rsid w:val="00EC7261"/>
    <w:rsid w:val="00EC7CBC"/>
    <w:rsid w:val="00ED015A"/>
    <w:rsid w:val="00ED01E5"/>
    <w:rsid w:val="00ED05C6"/>
    <w:rsid w:val="00ED0E8B"/>
    <w:rsid w:val="00ED0F31"/>
    <w:rsid w:val="00ED1EEF"/>
    <w:rsid w:val="00ED239B"/>
    <w:rsid w:val="00ED299D"/>
    <w:rsid w:val="00ED2CEE"/>
    <w:rsid w:val="00ED31DB"/>
    <w:rsid w:val="00ED3277"/>
    <w:rsid w:val="00ED3F7E"/>
    <w:rsid w:val="00ED48A5"/>
    <w:rsid w:val="00ED570B"/>
    <w:rsid w:val="00ED60E4"/>
    <w:rsid w:val="00ED6291"/>
    <w:rsid w:val="00ED63BC"/>
    <w:rsid w:val="00ED648A"/>
    <w:rsid w:val="00ED78FF"/>
    <w:rsid w:val="00ED7BCB"/>
    <w:rsid w:val="00ED7CB1"/>
    <w:rsid w:val="00EE07E4"/>
    <w:rsid w:val="00EE147C"/>
    <w:rsid w:val="00EE15C7"/>
    <w:rsid w:val="00EE16E6"/>
    <w:rsid w:val="00EE1837"/>
    <w:rsid w:val="00EE1EDC"/>
    <w:rsid w:val="00EE24F7"/>
    <w:rsid w:val="00EE2FFC"/>
    <w:rsid w:val="00EE322C"/>
    <w:rsid w:val="00EE4171"/>
    <w:rsid w:val="00EE467D"/>
    <w:rsid w:val="00EE5374"/>
    <w:rsid w:val="00EE5C4F"/>
    <w:rsid w:val="00EE67B7"/>
    <w:rsid w:val="00EE6903"/>
    <w:rsid w:val="00EE6B8D"/>
    <w:rsid w:val="00EE6C5A"/>
    <w:rsid w:val="00EE7217"/>
    <w:rsid w:val="00EE76FE"/>
    <w:rsid w:val="00EE7A66"/>
    <w:rsid w:val="00EF0684"/>
    <w:rsid w:val="00EF07DF"/>
    <w:rsid w:val="00EF0A7A"/>
    <w:rsid w:val="00EF0BFE"/>
    <w:rsid w:val="00EF181E"/>
    <w:rsid w:val="00EF208D"/>
    <w:rsid w:val="00EF293C"/>
    <w:rsid w:val="00EF29F4"/>
    <w:rsid w:val="00EF3157"/>
    <w:rsid w:val="00EF3799"/>
    <w:rsid w:val="00EF3E91"/>
    <w:rsid w:val="00EF42E0"/>
    <w:rsid w:val="00EF5783"/>
    <w:rsid w:val="00EF5BD8"/>
    <w:rsid w:val="00EF5E1F"/>
    <w:rsid w:val="00EF7227"/>
    <w:rsid w:val="00EF73CA"/>
    <w:rsid w:val="00EF7762"/>
    <w:rsid w:val="00EF7A7B"/>
    <w:rsid w:val="00EF7AD3"/>
    <w:rsid w:val="00F0009D"/>
    <w:rsid w:val="00F007DA"/>
    <w:rsid w:val="00F008C9"/>
    <w:rsid w:val="00F01DA7"/>
    <w:rsid w:val="00F03E61"/>
    <w:rsid w:val="00F04CE7"/>
    <w:rsid w:val="00F04F33"/>
    <w:rsid w:val="00F05031"/>
    <w:rsid w:val="00F05A49"/>
    <w:rsid w:val="00F05D98"/>
    <w:rsid w:val="00F07D5A"/>
    <w:rsid w:val="00F07E62"/>
    <w:rsid w:val="00F103B2"/>
    <w:rsid w:val="00F1040D"/>
    <w:rsid w:val="00F10C2C"/>
    <w:rsid w:val="00F115C1"/>
    <w:rsid w:val="00F118F4"/>
    <w:rsid w:val="00F11AF4"/>
    <w:rsid w:val="00F11B84"/>
    <w:rsid w:val="00F12304"/>
    <w:rsid w:val="00F12600"/>
    <w:rsid w:val="00F1285F"/>
    <w:rsid w:val="00F12A49"/>
    <w:rsid w:val="00F1300E"/>
    <w:rsid w:val="00F13BED"/>
    <w:rsid w:val="00F140CE"/>
    <w:rsid w:val="00F14452"/>
    <w:rsid w:val="00F14F15"/>
    <w:rsid w:val="00F16162"/>
    <w:rsid w:val="00F16174"/>
    <w:rsid w:val="00F16428"/>
    <w:rsid w:val="00F16AD9"/>
    <w:rsid w:val="00F17707"/>
    <w:rsid w:val="00F17E64"/>
    <w:rsid w:val="00F20099"/>
    <w:rsid w:val="00F201E8"/>
    <w:rsid w:val="00F209AB"/>
    <w:rsid w:val="00F20D21"/>
    <w:rsid w:val="00F219B0"/>
    <w:rsid w:val="00F21D40"/>
    <w:rsid w:val="00F21FAA"/>
    <w:rsid w:val="00F2273D"/>
    <w:rsid w:val="00F22873"/>
    <w:rsid w:val="00F22A6B"/>
    <w:rsid w:val="00F22E6A"/>
    <w:rsid w:val="00F23220"/>
    <w:rsid w:val="00F23707"/>
    <w:rsid w:val="00F23855"/>
    <w:rsid w:val="00F24201"/>
    <w:rsid w:val="00F243D1"/>
    <w:rsid w:val="00F24EBD"/>
    <w:rsid w:val="00F26E9B"/>
    <w:rsid w:val="00F272CD"/>
    <w:rsid w:val="00F274A1"/>
    <w:rsid w:val="00F27727"/>
    <w:rsid w:val="00F27758"/>
    <w:rsid w:val="00F27B26"/>
    <w:rsid w:val="00F27CFE"/>
    <w:rsid w:val="00F3034D"/>
    <w:rsid w:val="00F30423"/>
    <w:rsid w:val="00F30452"/>
    <w:rsid w:val="00F31B0D"/>
    <w:rsid w:val="00F31EC8"/>
    <w:rsid w:val="00F31F19"/>
    <w:rsid w:val="00F328EF"/>
    <w:rsid w:val="00F32EBC"/>
    <w:rsid w:val="00F33011"/>
    <w:rsid w:val="00F333C4"/>
    <w:rsid w:val="00F337C5"/>
    <w:rsid w:val="00F33B3A"/>
    <w:rsid w:val="00F33C22"/>
    <w:rsid w:val="00F33C5A"/>
    <w:rsid w:val="00F33E96"/>
    <w:rsid w:val="00F340E8"/>
    <w:rsid w:val="00F3461C"/>
    <w:rsid w:val="00F34AD4"/>
    <w:rsid w:val="00F34B2F"/>
    <w:rsid w:val="00F34D33"/>
    <w:rsid w:val="00F352D6"/>
    <w:rsid w:val="00F353D0"/>
    <w:rsid w:val="00F359C5"/>
    <w:rsid w:val="00F3608F"/>
    <w:rsid w:val="00F361E6"/>
    <w:rsid w:val="00F36817"/>
    <w:rsid w:val="00F36B4C"/>
    <w:rsid w:val="00F36C87"/>
    <w:rsid w:val="00F37299"/>
    <w:rsid w:val="00F378A4"/>
    <w:rsid w:val="00F37DEA"/>
    <w:rsid w:val="00F4000B"/>
    <w:rsid w:val="00F409B9"/>
    <w:rsid w:val="00F40E63"/>
    <w:rsid w:val="00F41005"/>
    <w:rsid w:val="00F410F1"/>
    <w:rsid w:val="00F41A7E"/>
    <w:rsid w:val="00F421C3"/>
    <w:rsid w:val="00F4272F"/>
    <w:rsid w:val="00F43040"/>
    <w:rsid w:val="00F43048"/>
    <w:rsid w:val="00F43276"/>
    <w:rsid w:val="00F45025"/>
    <w:rsid w:val="00F45D7B"/>
    <w:rsid w:val="00F46E1E"/>
    <w:rsid w:val="00F46EE4"/>
    <w:rsid w:val="00F47AAD"/>
    <w:rsid w:val="00F47E85"/>
    <w:rsid w:val="00F50012"/>
    <w:rsid w:val="00F506AB"/>
    <w:rsid w:val="00F510F3"/>
    <w:rsid w:val="00F51432"/>
    <w:rsid w:val="00F522AD"/>
    <w:rsid w:val="00F5253B"/>
    <w:rsid w:val="00F52D7F"/>
    <w:rsid w:val="00F53C1D"/>
    <w:rsid w:val="00F54089"/>
    <w:rsid w:val="00F540C0"/>
    <w:rsid w:val="00F55321"/>
    <w:rsid w:val="00F557E6"/>
    <w:rsid w:val="00F56116"/>
    <w:rsid w:val="00F56300"/>
    <w:rsid w:val="00F56779"/>
    <w:rsid w:val="00F57A41"/>
    <w:rsid w:val="00F57CF8"/>
    <w:rsid w:val="00F60D4F"/>
    <w:rsid w:val="00F617AA"/>
    <w:rsid w:val="00F61B5A"/>
    <w:rsid w:val="00F61D5D"/>
    <w:rsid w:val="00F62466"/>
    <w:rsid w:val="00F6283F"/>
    <w:rsid w:val="00F62B8E"/>
    <w:rsid w:val="00F63C5B"/>
    <w:rsid w:val="00F63E62"/>
    <w:rsid w:val="00F63E86"/>
    <w:rsid w:val="00F63F4F"/>
    <w:rsid w:val="00F6414B"/>
    <w:rsid w:val="00F64DC3"/>
    <w:rsid w:val="00F65369"/>
    <w:rsid w:val="00F653B0"/>
    <w:rsid w:val="00F65939"/>
    <w:rsid w:val="00F65DEF"/>
    <w:rsid w:val="00F6600E"/>
    <w:rsid w:val="00F66080"/>
    <w:rsid w:val="00F66269"/>
    <w:rsid w:val="00F662F1"/>
    <w:rsid w:val="00F66762"/>
    <w:rsid w:val="00F66EBC"/>
    <w:rsid w:val="00F67328"/>
    <w:rsid w:val="00F67457"/>
    <w:rsid w:val="00F67ACA"/>
    <w:rsid w:val="00F67E6F"/>
    <w:rsid w:val="00F700A8"/>
    <w:rsid w:val="00F7168A"/>
    <w:rsid w:val="00F71899"/>
    <w:rsid w:val="00F71CE7"/>
    <w:rsid w:val="00F726AE"/>
    <w:rsid w:val="00F726DD"/>
    <w:rsid w:val="00F73193"/>
    <w:rsid w:val="00F73356"/>
    <w:rsid w:val="00F73EF5"/>
    <w:rsid w:val="00F74855"/>
    <w:rsid w:val="00F74C30"/>
    <w:rsid w:val="00F756AA"/>
    <w:rsid w:val="00F75768"/>
    <w:rsid w:val="00F75CF3"/>
    <w:rsid w:val="00F76062"/>
    <w:rsid w:val="00F76912"/>
    <w:rsid w:val="00F7748C"/>
    <w:rsid w:val="00F801CA"/>
    <w:rsid w:val="00F80E20"/>
    <w:rsid w:val="00F80EC6"/>
    <w:rsid w:val="00F818FE"/>
    <w:rsid w:val="00F81B51"/>
    <w:rsid w:val="00F8267B"/>
    <w:rsid w:val="00F82785"/>
    <w:rsid w:val="00F82A98"/>
    <w:rsid w:val="00F83006"/>
    <w:rsid w:val="00F8393B"/>
    <w:rsid w:val="00F83BDD"/>
    <w:rsid w:val="00F86864"/>
    <w:rsid w:val="00F86915"/>
    <w:rsid w:val="00F86C52"/>
    <w:rsid w:val="00F878F6"/>
    <w:rsid w:val="00F87CE8"/>
    <w:rsid w:val="00F9046C"/>
    <w:rsid w:val="00F90487"/>
    <w:rsid w:val="00F90631"/>
    <w:rsid w:val="00F906D2"/>
    <w:rsid w:val="00F90AB6"/>
    <w:rsid w:val="00F90C34"/>
    <w:rsid w:val="00F90F70"/>
    <w:rsid w:val="00F91A0C"/>
    <w:rsid w:val="00F9277F"/>
    <w:rsid w:val="00F927CA"/>
    <w:rsid w:val="00F92BB9"/>
    <w:rsid w:val="00F93F33"/>
    <w:rsid w:val="00F94244"/>
    <w:rsid w:val="00F949ED"/>
    <w:rsid w:val="00F94AF7"/>
    <w:rsid w:val="00F9510E"/>
    <w:rsid w:val="00F95174"/>
    <w:rsid w:val="00F9524B"/>
    <w:rsid w:val="00F96634"/>
    <w:rsid w:val="00F96DEC"/>
    <w:rsid w:val="00F96DF5"/>
    <w:rsid w:val="00F977D2"/>
    <w:rsid w:val="00F97DA6"/>
    <w:rsid w:val="00FA0674"/>
    <w:rsid w:val="00FA0CF7"/>
    <w:rsid w:val="00FA0D03"/>
    <w:rsid w:val="00FA0D46"/>
    <w:rsid w:val="00FA10FD"/>
    <w:rsid w:val="00FA12A6"/>
    <w:rsid w:val="00FA13B5"/>
    <w:rsid w:val="00FA1960"/>
    <w:rsid w:val="00FA1E8A"/>
    <w:rsid w:val="00FA1FB8"/>
    <w:rsid w:val="00FA2029"/>
    <w:rsid w:val="00FA2455"/>
    <w:rsid w:val="00FA2B32"/>
    <w:rsid w:val="00FA3208"/>
    <w:rsid w:val="00FA3694"/>
    <w:rsid w:val="00FA3BDA"/>
    <w:rsid w:val="00FA5C70"/>
    <w:rsid w:val="00FA6287"/>
    <w:rsid w:val="00FA6A30"/>
    <w:rsid w:val="00FA6A4C"/>
    <w:rsid w:val="00FA772E"/>
    <w:rsid w:val="00FA79D0"/>
    <w:rsid w:val="00FA7B5C"/>
    <w:rsid w:val="00FB03B2"/>
    <w:rsid w:val="00FB0A97"/>
    <w:rsid w:val="00FB1171"/>
    <w:rsid w:val="00FB12B1"/>
    <w:rsid w:val="00FB1EF5"/>
    <w:rsid w:val="00FB2006"/>
    <w:rsid w:val="00FB2144"/>
    <w:rsid w:val="00FB24D7"/>
    <w:rsid w:val="00FB2FB5"/>
    <w:rsid w:val="00FB33E0"/>
    <w:rsid w:val="00FB38D2"/>
    <w:rsid w:val="00FB3F91"/>
    <w:rsid w:val="00FB4177"/>
    <w:rsid w:val="00FB472B"/>
    <w:rsid w:val="00FB494F"/>
    <w:rsid w:val="00FB5901"/>
    <w:rsid w:val="00FB5A76"/>
    <w:rsid w:val="00FB6137"/>
    <w:rsid w:val="00FB71DB"/>
    <w:rsid w:val="00FB73F5"/>
    <w:rsid w:val="00FB79B7"/>
    <w:rsid w:val="00FB7C8E"/>
    <w:rsid w:val="00FC02FE"/>
    <w:rsid w:val="00FC0497"/>
    <w:rsid w:val="00FC083D"/>
    <w:rsid w:val="00FC0E26"/>
    <w:rsid w:val="00FC1195"/>
    <w:rsid w:val="00FC1207"/>
    <w:rsid w:val="00FC158B"/>
    <w:rsid w:val="00FC1A38"/>
    <w:rsid w:val="00FC2228"/>
    <w:rsid w:val="00FC2422"/>
    <w:rsid w:val="00FC3394"/>
    <w:rsid w:val="00FC3DF0"/>
    <w:rsid w:val="00FC42F7"/>
    <w:rsid w:val="00FC435F"/>
    <w:rsid w:val="00FC44FA"/>
    <w:rsid w:val="00FC46B7"/>
    <w:rsid w:val="00FC74E3"/>
    <w:rsid w:val="00FC74FA"/>
    <w:rsid w:val="00FC75BF"/>
    <w:rsid w:val="00FC7A2F"/>
    <w:rsid w:val="00FC7D68"/>
    <w:rsid w:val="00FD0964"/>
    <w:rsid w:val="00FD0BB4"/>
    <w:rsid w:val="00FD0D32"/>
    <w:rsid w:val="00FD1FA9"/>
    <w:rsid w:val="00FD2656"/>
    <w:rsid w:val="00FD2BB9"/>
    <w:rsid w:val="00FD2D57"/>
    <w:rsid w:val="00FD2F1C"/>
    <w:rsid w:val="00FD321C"/>
    <w:rsid w:val="00FD3EF8"/>
    <w:rsid w:val="00FD4179"/>
    <w:rsid w:val="00FD41FD"/>
    <w:rsid w:val="00FD4502"/>
    <w:rsid w:val="00FD46CE"/>
    <w:rsid w:val="00FD4D33"/>
    <w:rsid w:val="00FD4EC6"/>
    <w:rsid w:val="00FD5BCA"/>
    <w:rsid w:val="00FD65A5"/>
    <w:rsid w:val="00FD66F1"/>
    <w:rsid w:val="00FD76DE"/>
    <w:rsid w:val="00FE05F6"/>
    <w:rsid w:val="00FE08B4"/>
    <w:rsid w:val="00FE0F4B"/>
    <w:rsid w:val="00FE14BA"/>
    <w:rsid w:val="00FE156F"/>
    <w:rsid w:val="00FE1A9C"/>
    <w:rsid w:val="00FE2519"/>
    <w:rsid w:val="00FE2B4A"/>
    <w:rsid w:val="00FE2CE7"/>
    <w:rsid w:val="00FE2DD7"/>
    <w:rsid w:val="00FE2F39"/>
    <w:rsid w:val="00FE3479"/>
    <w:rsid w:val="00FE35D9"/>
    <w:rsid w:val="00FE38DB"/>
    <w:rsid w:val="00FE3C51"/>
    <w:rsid w:val="00FE464C"/>
    <w:rsid w:val="00FE49F8"/>
    <w:rsid w:val="00FE4A82"/>
    <w:rsid w:val="00FE55E2"/>
    <w:rsid w:val="00FE564E"/>
    <w:rsid w:val="00FE6619"/>
    <w:rsid w:val="00FE66F2"/>
    <w:rsid w:val="00FE68A1"/>
    <w:rsid w:val="00FE68B6"/>
    <w:rsid w:val="00FE68DE"/>
    <w:rsid w:val="00FE690E"/>
    <w:rsid w:val="00FE6A16"/>
    <w:rsid w:val="00FE6ED8"/>
    <w:rsid w:val="00FE7038"/>
    <w:rsid w:val="00FE7E72"/>
    <w:rsid w:val="00FF01E0"/>
    <w:rsid w:val="00FF0683"/>
    <w:rsid w:val="00FF0793"/>
    <w:rsid w:val="00FF08B6"/>
    <w:rsid w:val="00FF0995"/>
    <w:rsid w:val="00FF0FA4"/>
    <w:rsid w:val="00FF1509"/>
    <w:rsid w:val="00FF1525"/>
    <w:rsid w:val="00FF1567"/>
    <w:rsid w:val="00FF23D3"/>
    <w:rsid w:val="00FF24DC"/>
    <w:rsid w:val="00FF34AA"/>
    <w:rsid w:val="00FF3D10"/>
    <w:rsid w:val="00FF40DC"/>
    <w:rsid w:val="00FF438F"/>
    <w:rsid w:val="00FF5435"/>
    <w:rsid w:val="00FF56FD"/>
    <w:rsid w:val="00FF6597"/>
    <w:rsid w:val="00FF733E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071CF5"/>
  <w15:chartTrackingRefBased/>
  <w15:docId w15:val="{E58B52FF-2A6B-493D-BEAC-CC9C3315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63D1D"/>
  </w:style>
  <w:style w:type="paragraph" w:styleId="1">
    <w:name w:val="heading 1"/>
    <w:basedOn w:val="a1"/>
    <w:next w:val="a1"/>
    <w:link w:val="10"/>
    <w:qFormat/>
    <w:pPr>
      <w:autoSpaceDE w:val="0"/>
      <w:autoSpaceDN w:val="0"/>
      <w:adjustRightInd w:val="0"/>
      <w:spacing w:before="120" w:after="120" w:line="287" w:lineRule="atLeast"/>
      <w:jc w:val="center"/>
      <w:outlineLvl w:val="0"/>
    </w:pPr>
    <w:rPr>
      <w:rFonts w:ascii="MonoCondensedCTT" w:hAnsi="MonoCondensedCTT" w:cs="MonoCondensedCTT"/>
      <w:b/>
      <w:color w:val="000000"/>
      <w:sz w:val="24"/>
      <w:szCs w:val="24"/>
    </w:rPr>
  </w:style>
  <w:style w:type="paragraph" w:styleId="2">
    <w:name w:val="heading 2"/>
    <w:basedOn w:val="a1"/>
    <w:next w:val="a1"/>
    <w:qFormat/>
    <w:rsid w:val="00DB5EE4"/>
    <w:pPr>
      <w:numPr>
        <w:ilvl w:val="1"/>
        <w:numId w:val="1"/>
      </w:numPr>
      <w:autoSpaceDE w:val="0"/>
      <w:autoSpaceDN w:val="0"/>
      <w:adjustRightInd w:val="0"/>
      <w:spacing w:before="120" w:line="287" w:lineRule="atLeast"/>
      <w:outlineLvl w:val="1"/>
    </w:pPr>
    <w:rPr>
      <w:rFonts w:cs="MonoCondensedCTT"/>
      <w:color w:val="000000"/>
      <w:sz w:val="24"/>
      <w:szCs w:val="24"/>
      <w:lang w:val="x-none"/>
    </w:rPr>
  </w:style>
  <w:style w:type="paragraph" w:styleId="3">
    <w:name w:val="heading 3"/>
    <w:basedOn w:val="2"/>
    <w:next w:val="a1"/>
    <w:qFormat/>
    <w:pPr>
      <w:numPr>
        <w:ilvl w:val="2"/>
      </w:numPr>
      <w:spacing w:before="0"/>
      <w:outlineLvl w:val="2"/>
    </w:p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jc w:val="both"/>
      <w:outlineLvl w:val="3"/>
    </w:pPr>
    <w:rPr>
      <w:sz w:val="28"/>
      <w:lang w:val="en-US"/>
    </w:rPr>
  </w:style>
  <w:style w:type="paragraph" w:styleId="5">
    <w:name w:val="heading 5"/>
    <w:basedOn w:val="a1"/>
    <w:next w:val="a1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pPr>
      <w:tabs>
        <w:tab w:val="center" w:pos="4153"/>
        <w:tab w:val="right" w:pos="8306"/>
      </w:tabs>
      <w:jc w:val="center"/>
    </w:pPr>
    <w:rPr>
      <w:rFonts w:ascii="MonoCondensedCTT" w:hAnsi="MonoCondensedCTT"/>
      <w:sz w:val="18"/>
      <w:lang w:val="x-none" w:eastAsia="x-none"/>
    </w:rPr>
  </w:style>
  <w:style w:type="paragraph" w:styleId="a9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11">
    <w:name w:val="Стиль1"/>
    <w:basedOn w:val="a1"/>
    <w:pPr>
      <w:autoSpaceDE w:val="0"/>
      <w:autoSpaceDN w:val="0"/>
      <w:adjustRightInd w:val="0"/>
      <w:spacing w:line="242" w:lineRule="atLeast"/>
      <w:ind w:left="142" w:firstLine="578"/>
    </w:pPr>
  </w:style>
  <w:style w:type="paragraph" w:styleId="aa">
    <w:name w:val="Body Text Indent"/>
    <w:basedOn w:val="a1"/>
    <w:pPr>
      <w:ind w:left="720" w:hanging="720"/>
    </w:pPr>
    <w:rPr>
      <w:sz w:val="24"/>
    </w:rPr>
  </w:style>
  <w:style w:type="table" w:styleId="ab">
    <w:name w:val="Table Grid"/>
    <w:basedOn w:val="a3"/>
    <w:rsid w:val="00DB5EE4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engXian" w:hAnsi="DengXian"/>
        <w:b/>
        <w:sz w:val="24"/>
      </w:rPr>
    </w:tblStylePr>
  </w:style>
  <w:style w:type="character" w:styleId="ac">
    <w:name w:val="page number"/>
    <w:basedOn w:val="a2"/>
    <w:rsid w:val="00363953"/>
  </w:style>
  <w:style w:type="character" w:customStyle="1" w:styleId="a8">
    <w:name w:val="Нижний колонтитул Знак"/>
    <w:link w:val="a7"/>
    <w:rsid w:val="00363953"/>
    <w:rPr>
      <w:rFonts w:ascii="MonoCondensedCTT" w:hAnsi="MonoCondensedCTT"/>
      <w:sz w:val="18"/>
    </w:rPr>
  </w:style>
  <w:style w:type="character" w:customStyle="1" w:styleId="a6">
    <w:name w:val="Верхний колонтитул Знак"/>
    <w:basedOn w:val="a2"/>
    <w:link w:val="a5"/>
    <w:rsid w:val="00363953"/>
  </w:style>
  <w:style w:type="character" w:styleId="ad">
    <w:name w:val="Strong"/>
    <w:uiPriority w:val="22"/>
    <w:qFormat/>
    <w:rsid w:val="006D1EA2"/>
    <w:rPr>
      <w:b/>
      <w:bCs/>
    </w:rPr>
  </w:style>
  <w:style w:type="paragraph" w:customStyle="1" w:styleId="21">
    <w:name w:val="Знак2 Знак Знак Знак1 Знак Знак Знак Знак Знак Знак Знак Знак Знак Знак Знак Знак"/>
    <w:basedOn w:val="a1"/>
    <w:rsid w:val="002F014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e">
    <w:name w:val="Hyperlink"/>
    <w:uiPriority w:val="99"/>
    <w:unhideWhenUsed/>
    <w:rsid w:val="009F471F"/>
    <w:rPr>
      <w:color w:val="0000FF"/>
      <w:u w:val="single"/>
    </w:rPr>
  </w:style>
  <w:style w:type="character" w:customStyle="1" w:styleId="apple-converted-space">
    <w:name w:val="apple-converted-space"/>
    <w:basedOn w:val="a2"/>
    <w:rsid w:val="00AF40AE"/>
  </w:style>
  <w:style w:type="paragraph" w:styleId="af">
    <w:name w:val="footnote text"/>
    <w:basedOn w:val="a1"/>
    <w:link w:val="af0"/>
    <w:rsid w:val="00E87562"/>
  </w:style>
  <w:style w:type="character" w:customStyle="1" w:styleId="af0">
    <w:name w:val="Текст сноски Знак"/>
    <w:basedOn w:val="a2"/>
    <w:link w:val="af"/>
    <w:rsid w:val="00E87562"/>
  </w:style>
  <w:style w:type="character" w:styleId="af1">
    <w:name w:val="footnote reference"/>
    <w:rsid w:val="00E87562"/>
    <w:rPr>
      <w:vertAlign w:val="superscript"/>
    </w:rPr>
  </w:style>
  <w:style w:type="character" w:customStyle="1" w:styleId="smalltext">
    <w:name w:val="smalltext"/>
    <w:rsid w:val="006263D8"/>
  </w:style>
  <w:style w:type="paragraph" w:customStyle="1" w:styleId="number">
    <w:name w:val="number"/>
    <w:rsid w:val="00A96FCD"/>
    <w:pPr>
      <w:jc w:val="center"/>
    </w:pPr>
    <w:rPr>
      <w:rFonts w:ascii="Arial" w:hAnsi="Arial"/>
      <w:noProof/>
      <w:sz w:val="24"/>
      <w:lang w:val="en-US" w:eastAsia="en-US"/>
    </w:rPr>
  </w:style>
  <w:style w:type="numbering" w:customStyle="1" w:styleId="12">
    <w:name w:val="Нет списка1"/>
    <w:next w:val="a4"/>
    <w:semiHidden/>
    <w:rsid w:val="00172F3A"/>
  </w:style>
  <w:style w:type="paragraph" w:styleId="af2">
    <w:name w:val="Body Text"/>
    <w:basedOn w:val="a1"/>
    <w:link w:val="af3"/>
    <w:rsid w:val="00172F3A"/>
    <w:pPr>
      <w:spacing w:before="60" w:after="60"/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Основной текст Знак"/>
    <w:link w:val="af2"/>
    <w:rsid w:val="00172F3A"/>
    <w:rPr>
      <w:rFonts w:ascii="Arial" w:hAnsi="Arial"/>
      <w:sz w:val="24"/>
      <w:szCs w:val="24"/>
    </w:rPr>
  </w:style>
  <w:style w:type="paragraph" w:customStyle="1" w:styleId="af4">
    <w:name w:val="Текст таблицы"/>
    <w:basedOn w:val="a1"/>
    <w:rsid w:val="00172F3A"/>
    <w:pPr>
      <w:keepLines/>
    </w:pPr>
    <w:rPr>
      <w:rFonts w:ascii="Arial" w:hAnsi="Arial"/>
      <w:iCs/>
      <w:szCs w:val="24"/>
      <w:lang w:val="en-US"/>
    </w:rPr>
  </w:style>
  <w:style w:type="paragraph" w:styleId="a">
    <w:name w:val="List Number"/>
    <w:basedOn w:val="a1"/>
    <w:rsid w:val="00172F3A"/>
    <w:pPr>
      <w:numPr>
        <w:numId w:val="3"/>
      </w:numPr>
      <w:spacing w:beforeLines="60" w:before="60" w:afterLines="60" w:after="60"/>
    </w:pPr>
    <w:rPr>
      <w:rFonts w:ascii="Arial" w:hAnsi="Arial"/>
      <w:sz w:val="24"/>
      <w:szCs w:val="24"/>
    </w:rPr>
  </w:style>
  <w:style w:type="paragraph" w:styleId="af5">
    <w:name w:val="caption"/>
    <w:basedOn w:val="a1"/>
    <w:qFormat/>
    <w:rsid w:val="00172F3A"/>
    <w:pPr>
      <w:jc w:val="center"/>
    </w:pPr>
    <w:rPr>
      <w:rFonts w:ascii="Arial" w:hAnsi="Arial"/>
      <w:szCs w:val="24"/>
    </w:rPr>
  </w:style>
  <w:style w:type="paragraph" w:customStyle="1" w:styleId="af6">
    <w:name w:val="Рисунок"/>
    <w:basedOn w:val="a1"/>
    <w:rsid w:val="00172F3A"/>
    <w:pPr>
      <w:jc w:val="center"/>
    </w:pPr>
    <w:rPr>
      <w:rFonts w:ascii="Arial" w:hAnsi="Arial"/>
      <w:sz w:val="24"/>
      <w:szCs w:val="24"/>
    </w:rPr>
  </w:style>
  <w:style w:type="paragraph" w:customStyle="1" w:styleId="af7">
    <w:name w:val="Основной текст без отступа"/>
    <w:basedOn w:val="af2"/>
    <w:rsid w:val="00172F3A"/>
    <w:pPr>
      <w:ind w:firstLine="0"/>
    </w:pPr>
  </w:style>
  <w:style w:type="paragraph" w:customStyle="1" w:styleId="af8">
    <w:name w:val="Название"/>
    <w:basedOn w:val="a1"/>
    <w:link w:val="af9"/>
    <w:qFormat/>
    <w:rsid w:val="00172F3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rsid w:val="00172F3A"/>
    <w:rPr>
      <w:rFonts w:ascii="Arial" w:hAnsi="Arial" w:cs="Arial"/>
      <w:b/>
      <w:bCs/>
      <w:kern w:val="28"/>
      <w:sz w:val="32"/>
      <w:szCs w:val="32"/>
    </w:rPr>
  </w:style>
  <w:style w:type="paragraph" w:customStyle="1" w:styleId="0606">
    <w:name w:val="Стиль Нумерованный список + Перед:  0.6 ст. После:  0.6 ст."/>
    <w:basedOn w:val="a"/>
    <w:rsid w:val="00172F3A"/>
  </w:style>
  <w:style w:type="table" w:customStyle="1" w:styleId="13">
    <w:name w:val="Сетка таблицы1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Нумерованный список таблицы"/>
    <w:basedOn w:val="a"/>
    <w:rsid w:val="00172F3A"/>
    <w:pPr>
      <w:numPr>
        <w:numId w:val="2"/>
      </w:numPr>
      <w:ind w:left="0" w:firstLine="0"/>
    </w:pPr>
  </w:style>
  <w:style w:type="paragraph" w:styleId="afa">
    <w:name w:val="Title"/>
    <w:basedOn w:val="1"/>
    <w:next w:val="af2"/>
    <w:rsid w:val="00172F3A"/>
    <w:pPr>
      <w:keepNext/>
      <w:autoSpaceDE/>
      <w:autoSpaceDN/>
      <w:adjustRightInd/>
      <w:spacing w:before="360" w:after="240" w:line="240" w:lineRule="auto"/>
    </w:pPr>
    <w:rPr>
      <w:rFonts w:ascii="Arial" w:hAnsi="Arial" w:cs="Times New Roman"/>
      <w:bCs/>
      <w:caps/>
      <w:color w:val="auto"/>
      <w:kern w:val="32"/>
      <w:sz w:val="28"/>
      <w:szCs w:val="28"/>
    </w:rPr>
  </w:style>
  <w:style w:type="paragraph" w:customStyle="1" w:styleId="afb">
    <w:name w:val="Название таблицы"/>
    <w:basedOn w:val="af5"/>
    <w:next w:val="af4"/>
    <w:rsid w:val="00172F3A"/>
    <w:pPr>
      <w:keepNext/>
      <w:keepLines/>
      <w:ind w:right="851"/>
      <w:jc w:val="right"/>
    </w:pPr>
    <w:rPr>
      <w:sz w:val="24"/>
    </w:rPr>
  </w:style>
  <w:style w:type="paragraph" w:styleId="14">
    <w:name w:val="toc 1"/>
    <w:basedOn w:val="a1"/>
    <w:next w:val="a1"/>
    <w:autoRedefine/>
    <w:rsid w:val="00172F3A"/>
    <w:pPr>
      <w:tabs>
        <w:tab w:val="right" w:leader="dot" w:pos="10195"/>
      </w:tabs>
      <w:ind w:left="851" w:hanging="567"/>
    </w:pPr>
    <w:rPr>
      <w:rFonts w:ascii="Arial" w:hAnsi="Arial"/>
      <w:bCs/>
      <w:caps/>
      <w:sz w:val="24"/>
      <w:szCs w:val="24"/>
    </w:rPr>
  </w:style>
  <w:style w:type="paragraph" w:styleId="20">
    <w:name w:val="toc 2"/>
    <w:basedOn w:val="a1"/>
    <w:next w:val="a1"/>
    <w:autoRedefine/>
    <w:rsid w:val="00172F3A"/>
    <w:pPr>
      <w:ind w:left="567"/>
    </w:pPr>
    <w:rPr>
      <w:rFonts w:ascii="Arial" w:hAnsi="Arial"/>
      <w:sz w:val="24"/>
      <w:szCs w:val="24"/>
    </w:rPr>
  </w:style>
  <w:style w:type="paragraph" w:styleId="30">
    <w:name w:val="toc 3"/>
    <w:basedOn w:val="a1"/>
    <w:next w:val="a1"/>
    <w:autoRedefine/>
    <w:rsid w:val="00172F3A"/>
    <w:pPr>
      <w:ind w:left="1418"/>
    </w:pPr>
    <w:rPr>
      <w:rFonts w:ascii="Arial" w:hAnsi="Arial"/>
      <w:sz w:val="24"/>
      <w:szCs w:val="24"/>
    </w:rPr>
  </w:style>
  <w:style w:type="paragraph" w:styleId="40">
    <w:name w:val="toc 4"/>
    <w:basedOn w:val="a1"/>
    <w:next w:val="a1"/>
    <w:autoRedefine/>
    <w:rsid w:val="00172F3A"/>
    <w:pPr>
      <w:ind w:left="720"/>
    </w:pPr>
    <w:rPr>
      <w:rFonts w:ascii="Arial" w:hAnsi="Arial"/>
      <w:sz w:val="24"/>
      <w:szCs w:val="24"/>
    </w:rPr>
  </w:style>
  <w:style w:type="paragraph" w:styleId="51">
    <w:name w:val="toc 5"/>
    <w:basedOn w:val="a1"/>
    <w:next w:val="a1"/>
    <w:autoRedefine/>
    <w:rsid w:val="00172F3A"/>
    <w:pPr>
      <w:ind w:left="960"/>
    </w:pPr>
    <w:rPr>
      <w:rFonts w:ascii="Arial" w:hAnsi="Arial"/>
      <w:sz w:val="24"/>
      <w:szCs w:val="24"/>
    </w:rPr>
  </w:style>
  <w:style w:type="paragraph" w:styleId="60">
    <w:name w:val="toc 6"/>
    <w:basedOn w:val="a1"/>
    <w:next w:val="a1"/>
    <w:autoRedefine/>
    <w:rsid w:val="00172F3A"/>
    <w:pPr>
      <w:ind w:left="1200"/>
    </w:pPr>
    <w:rPr>
      <w:rFonts w:ascii="Arial" w:hAnsi="Arial"/>
      <w:sz w:val="24"/>
      <w:szCs w:val="24"/>
    </w:rPr>
  </w:style>
  <w:style w:type="paragraph" w:styleId="70">
    <w:name w:val="toc 7"/>
    <w:basedOn w:val="a1"/>
    <w:next w:val="a1"/>
    <w:autoRedefine/>
    <w:rsid w:val="00172F3A"/>
    <w:pPr>
      <w:ind w:left="1440"/>
    </w:pPr>
    <w:rPr>
      <w:rFonts w:ascii="Arial" w:hAnsi="Arial"/>
      <w:sz w:val="24"/>
      <w:szCs w:val="24"/>
    </w:rPr>
  </w:style>
  <w:style w:type="paragraph" w:styleId="80">
    <w:name w:val="toc 8"/>
    <w:basedOn w:val="a1"/>
    <w:next w:val="a1"/>
    <w:autoRedefine/>
    <w:rsid w:val="00172F3A"/>
    <w:pPr>
      <w:ind w:left="1680"/>
    </w:pPr>
    <w:rPr>
      <w:rFonts w:ascii="Arial" w:hAnsi="Arial"/>
      <w:sz w:val="24"/>
      <w:szCs w:val="24"/>
    </w:rPr>
  </w:style>
  <w:style w:type="paragraph" w:styleId="90">
    <w:name w:val="toc 9"/>
    <w:basedOn w:val="a1"/>
    <w:next w:val="a1"/>
    <w:autoRedefine/>
    <w:rsid w:val="00172F3A"/>
    <w:pPr>
      <w:ind w:left="1920"/>
    </w:pPr>
    <w:rPr>
      <w:rFonts w:ascii="Arial" w:hAnsi="Arial"/>
      <w:sz w:val="24"/>
      <w:szCs w:val="24"/>
    </w:rPr>
  </w:style>
  <w:style w:type="paragraph" w:styleId="22">
    <w:name w:val="Body Text 2"/>
    <w:basedOn w:val="a1"/>
    <w:link w:val="23"/>
    <w:rsid w:val="00172F3A"/>
    <w:pPr>
      <w:jc w:val="center"/>
    </w:pPr>
    <w:rPr>
      <w:rFonts w:ascii="Arial" w:hAnsi="Arial" w:cs="Arial"/>
      <w:sz w:val="16"/>
      <w:szCs w:val="24"/>
      <w:lang w:val="en-US"/>
    </w:rPr>
  </w:style>
  <w:style w:type="character" w:customStyle="1" w:styleId="23">
    <w:name w:val="Основной текст 2 Знак"/>
    <w:link w:val="22"/>
    <w:rsid w:val="00172F3A"/>
    <w:rPr>
      <w:rFonts w:ascii="Arial" w:hAnsi="Arial" w:cs="Arial"/>
      <w:sz w:val="16"/>
      <w:szCs w:val="24"/>
      <w:lang w:val="en-US"/>
    </w:rPr>
  </w:style>
  <w:style w:type="paragraph" w:customStyle="1" w:styleId="afc">
    <w:name w:val="Шапка таблицы"/>
    <w:basedOn w:val="af4"/>
    <w:rsid w:val="00172F3A"/>
  </w:style>
  <w:style w:type="paragraph" w:styleId="afd">
    <w:name w:val="Balloon Text"/>
    <w:basedOn w:val="a1"/>
    <w:link w:val="afe"/>
    <w:rsid w:val="00172F3A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rsid w:val="00172F3A"/>
    <w:rPr>
      <w:rFonts w:ascii="Tahoma" w:hAnsi="Tahoma" w:cs="Tahoma"/>
      <w:sz w:val="16"/>
      <w:szCs w:val="16"/>
    </w:rPr>
  </w:style>
  <w:style w:type="character" w:customStyle="1" w:styleId="A20">
    <w:name w:val="A2"/>
    <w:uiPriority w:val="99"/>
    <w:rsid w:val="00172F3A"/>
    <w:rPr>
      <w:rFonts w:cs="Helvetica Linotype"/>
      <w:color w:val="000000"/>
      <w:sz w:val="16"/>
      <w:szCs w:val="16"/>
    </w:rPr>
  </w:style>
  <w:style w:type="paragraph" w:customStyle="1" w:styleId="Default">
    <w:name w:val="Default"/>
    <w:rsid w:val="00172F3A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24">
    <w:name w:val="Нет списка2"/>
    <w:next w:val="a4"/>
    <w:semiHidden/>
    <w:rsid w:val="00172F3A"/>
  </w:style>
  <w:style w:type="table" w:customStyle="1" w:styleId="25">
    <w:name w:val="Сетка таблицы2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rsid w:val="00C02C3B"/>
    <w:rPr>
      <w:b/>
      <w:bCs/>
      <w:i/>
      <w:iCs/>
      <w:sz w:val="26"/>
      <w:szCs w:val="26"/>
    </w:rPr>
  </w:style>
  <w:style w:type="paragraph" w:customStyle="1" w:styleId="Iniiaiieoaenooaaeeou">
    <w:name w:val="Iniiaiie oaeno oaaeeou"/>
    <w:basedOn w:val="af2"/>
    <w:next w:val="af2"/>
    <w:rsid w:val="00755DDF"/>
    <w:pPr>
      <w:overflowPunct w:val="0"/>
      <w:autoSpaceDE w:val="0"/>
      <w:autoSpaceDN w:val="0"/>
      <w:adjustRightInd w:val="0"/>
      <w:spacing w:before="40" w:after="40"/>
      <w:ind w:firstLine="0"/>
      <w:jc w:val="center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">
    <w:name w:val="Основной"/>
    <w:basedOn w:val="a1"/>
    <w:rsid w:val="00DC589F"/>
    <w:pPr>
      <w:spacing w:before="60" w:after="60"/>
      <w:ind w:firstLine="567"/>
      <w:jc w:val="both"/>
    </w:pPr>
    <w:rPr>
      <w:sz w:val="24"/>
    </w:rPr>
  </w:style>
  <w:style w:type="paragraph" w:customStyle="1" w:styleId="aff0">
    <w:name w:val="Обычный (веб)"/>
    <w:basedOn w:val="a1"/>
    <w:uiPriority w:val="99"/>
    <w:unhideWhenUsed/>
    <w:rsid w:val="00AF509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6D4C21"/>
    <w:rPr>
      <w:rFonts w:ascii="MonoCondensedCTT" w:hAnsi="MonoCondensedCTT" w:cs="MonoCondensedCTT"/>
      <w:b/>
      <w:color w:val="000000"/>
      <w:sz w:val="24"/>
      <w:szCs w:val="24"/>
    </w:rPr>
  </w:style>
  <w:style w:type="character" w:customStyle="1" w:styleId="list-text3">
    <w:name w:val="list-text3"/>
    <w:rsid w:val="00294C87"/>
    <w:rPr>
      <w:vanish w:val="0"/>
      <w:webHidden w:val="0"/>
      <w:specVanish w:val="0"/>
    </w:rPr>
  </w:style>
  <w:style w:type="paragraph" w:styleId="aff1">
    <w:name w:val="List Paragraph"/>
    <w:basedOn w:val="a1"/>
    <w:uiPriority w:val="34"/>
    <w:qFormat/>
    <w:rsid w:val="00985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8122">
          <w:marLeft w:val="0"/>
          <w:marRight w:val="0"/>
          <w:marTop w:val="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in\Application%20Data\Microsoft\Templates\&#1064;&#1090;&#1072;&#1084;&#1087;%20&#1090;&#1077;&#1082;&#1089;&#1090;&#1086;&#1074;&#1099;&#1081;%20(&#1088;&#1072;&#1079;&#1085;&#1099;&#1081;%20&#1085;&#1072;%20&#1089;&#1090;&#1088;&#1072;&#1085;&#1080;&#1094;&#1072;&#1093;)%20&#104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C6369-EAE3-4713-BE51-118F5B47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Штамп текстовый (разный на страницах) А3.dot</Template>
  <TotalTime>45</TotalTime>
  <Pages>3</Pages>
  <Words>504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Большаков</Manager>
  <Company>CtrlSoft</Company>
  <LinksUpToDate>false</LinksUpToDate>
  <CharactersWithSpaces>3260</CharactersWithSpaces>
  <SharedDoc>false</SharedDoc>
  <HyperlinkBase>07.06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Исаченкова;Поминов</dc:creator>
  <cp:keywords>15</cp:keywords>
  <cp:lastModifiedBy>Kuznetsova Alena</cp:lastModifiedBy>
  <cp:revision>8</cp:revision>
  <cp:lastPrinted>2022-09-08T15:26:00Z</cp:lastPrinted>
  <dcterms:created xsi:type="dcterms:W3CDTF">2024-02-26T15:41:00Z</dcterms:created>
  <dcterms:modified xsi:type="dcterms:W3CDTF">2024-05-28T06:44:00Z</dcterms:modified>
  <cp:category>KU-CO-1952/14-ВК</cp:category>
</cp:coreProperties>
</file>