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7DBB056C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ЦЕХА № 217 ДО ОБКАТОЧНОЙ ЛИНИИ </w:t>
      </w:r>
    </w:p>
    <w:p w14:paraId="0ACC0E4D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514D626F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6AF6B34C" w14:textId="77777777" w:rsidR="00FB3618" w:rsidRDefault="00FB3618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5495D67" w14:textId="77777777" w:rsidR="00FB3618" w:rsidRDefault="00FB3618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15551AEA" w14:textId="77777777" w:rsidR="00FB3618" w:rsidRDefault="00FB3618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6648EFC1" w14:textId="330067BE" w:rsidR="00FB3618" w:rsidRDefault="00AE1612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Ограждение</w:t>
      </w:r>
      <w:bookmarkStart w:id="0" w:name="_GoBack"/>
      <w:bookmarkEnd w:id="0"/>
    </w:p>
    <w:p w14:paraId="70AE9BB2" w14:textId="6D9023C6" w:rsidR="00C90E49" w:rsidRDefault="00AE1612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Архитектурно-строительные решения</w:t>
      </w:r>
    </w:p>
    <w:p w14:paraId="1722BD5F" w14:textId="46A3CF50" w:rsidR="00FB3618" w:rsidRDefault="00FB3618" w:rsidP="00FB3618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</w:p>
    <w:p w14:paraId="6F8D1049" w14:textId="72AF3659" w:rsidR="00A1542F" w:rsidRDefault="00FB3618" w:rsidP="00FB3618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132-23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 w:rsidR="00C621FE">
        <w:rPr>
          <w:rFonts w:eastAsia="Arial Unicode MS"/>
          <w:caps w:val="0"/>
          <w:smallCaps w:val="0"/>
          <w:noProof/>
          <w:sz w:val="32"/>
          <w:szCs w:val="32"/>
        </w:rPr>
        <w:t>АС</w:t>
      </w:r>
      <w:r w:rsidR="00C90E49">
        <w:rPr>
          <w:rFonts w:eastAsia="Arial Unicode MS"/>
          <w:caps w:val="0"/>
          <w:smallCaps w:val="0"/>
          <w:noProof/>
          <w:sz w:val="32"/>
          <w:szCs w:val="32"/>
        </w:rPr>
        <w:t>1</w:t>
      </w:r>
    </w:p>
    <w:p w14:paraId="39006088" w14:textId="5E84037E" w:rsidR="002849F6" w:rsidRDefault="002849F6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</w:rPr>
      </w:pPr>
    </w:p>
    <w:p w14:paraId="7CF6373B" w14:textId="77777777" w:rsidR="00FB3618" w:rsidRDefault="00FB3618" w:rsidP="00CB69A4">
      <w:pPr>
        <w:rPr>
          <w:sz w:val="24"/>
        </w:rPr>
      </w:pPr>
    </w:p>
    <w:p w14:paraId="7ABC4E0C" w14:textId="77777777" w:rsidR="00FB3618" w:rsidRDefault="00FB3618" w:rsidP="00CB69A4">
      <w:pPr>
        <w:rPr>
          <w:sz w:val="24"/>
        </w:rPr>
      </w:pPr>
    </w:p>
    <w:p w14:paraId="0CB1C36E" w14:textId="77777777" w:rsidR="00FB3618" w:rsidRDefault="00FB3618" w:rsidP="00CB69A4">
      <w:pPr>
        <w:rPr>
          <w:sz w:val="24"/>
        </w:rPr>
      </w:pPr>
    </w:p>
    <w:p w14:paraId="1AA30324" w14:textId="77777777" w:rsidR="00FB3618" w:rsidRDefault="00FB3618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2C11D" w14:textId="77777777" w:rsidR="00413D8C" w:rsidRDefault="00413D8C">
      <w:r>
        <w:separator/>
      </w:r>
    </w:p>
  </w:endnote>
  <w:endnote w:type="continuationSeparator" w:id="0">
    <w:p w14:paraId="3F56E157" w14:textId="77777777" w:rsidR="00413D8C" w:rsidRDefault="0041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B72BC" w14:textId="77777777" w:rsidR="00413D8C" w:rsidRDefault="00413D8C">
      <w:r>
        <w:separator/>
      </w:r>
    </w:p>
  </w:footnote>
  <w:footnote w:type="continuationSeparator" w:id="0">
    <w:p w14:paraId="11821998" w14:textId="77777777" w:rsidR="00413D8C" w:rsidRDefault="00413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ArHlPHDwUAAHc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5E9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3DD9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14D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E58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3D8C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36A6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6EC5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6652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D91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61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1FE"/>
    <w:rsid w:val="00C628E2"/>
    <w:rsid w:val="00C62A53"/>
    <w:rsid w:val="00C62D8C"/>
    <w:rsid w:val="00C63C06"/>
    <w:rsid w:val="00C63DDF"/>
    <w:rsid w:val="00C640EB"/>
    <w:rsid w:val="00C66CFC"/>
    <w:rsid w:val="00C6725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0E49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817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5E07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3F69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618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35C63-218F-4018-B5CB-EB2202E5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Зайчиков Евгений Александрович</cp:lastModifiedBy>
  <cp:revision>14</cp:revision>
  <cp:lastPrinted>2023-07-03T12:10:00Z</cp:lastPrinted>
  <dcterms:created xsi:type="dcterms:W3CDTF">2023-04-07T10:38:00Z</dcterms:created>
  <dcterms:modified xsi:type="dcterms:W3CDTF">2023-07-04T07:51:00Z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