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6846811D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73D4111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50D35FC0" w14:textId="74BAE7A3" w:rsidR="003A0CD8" w:rsidRDefault="00656287" w:rsidP="003A0CD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Ограждение</w:t>
      </w:r>
      <w:bookmarkStart w:id="0" w:name="_GoBack"/>
      <w:bookmarkEnd w:id="0"/>
    </w:p>
    <w:p w14:paraId="2BB503EF" w14:textId="527A4BFF" w:rsidR="0060228D" w:rsidRDefault="00656287" w:rsidP="0060228D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  <w:r>
        <w:rPr>
          <w:b/>
          <w:sz w:val="32"/>
          <w:szCs w:val="32"/>
        </w:rPr>
        <w:t>Архитектурно-строительные решения</w:t>
      </w:r>
    </w:p>
    <w:p w14:paraId="19316568" w14:textId="2CBA0399" w:rsidR="00626556" w:rsidRDefault="0060228D" w:rsidP="0060228D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3A0CD8">
        <w:rPr>
          <w:rFonts w:eastAsia="Arial Unicode MS"/>
          <w:caps w:val="0"/>
          <w:smallCaps w:val="0"/>
          <w:noProof/>
          <w:sz w:val="32"/>
          <w:szCs w:val="32"/>
        </w:rPr>
        <w:t>АС</w:t>
      </w:r>
      <w:r w:rsidR="00884A61">
        <w:rPr>
          <w:rFonts w:eastAsia="Arial Unicode MS"/>
          <w:caps w:val="0"/>
          <w:smallCaps w:val="0"/>
          <w:noProof/>
          <w:sz w:val="32"/>
          <w:szCs w:val="32"/>
        </w:rPr>
        <w:t>1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2BE6C" w14:textId="77777777" w:rsidR="00D83C3A" w:rsidRDefault="00D83C3A">
      <w:r>
        <w:separator/>
      </w:r>
    </w:p>
  </w:endnote>
  <w:endnote w:type="continuationSeparator" w:id="0">
    <w:p w14:paraId="6EA9FB51" w14:textId="77777777" w:rsidR="00D83C3A" w:rsidRDefault="00D8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120C6" w14:textId="77777777" w:rsidR="00D83C3A" w:rsidRDefault="00D83C3A">
      <w:r>
        <w:separator/>
      </w:r>
    </w:p>
  </w:footnote>
  <w:footnote w:type="continuationSeparator" w:id="0">
    <w:p w14:paraId="09700989" w14:textId="77777777" w:rsidR="00D83C3A" w:rsidRDefault="00D83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0CD8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287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A61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49B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3C3A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517DA-EA60-45B4-8242-7DCE7B9C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Зайчиков Евгений Александрович</cp:lastModifiedBy>
  <cp:revision>12</cp:revision>
  <cp:lastPrinted>2023-07-03T12:09:00Z</cp:lastPrinted>
  <dcterms:created xsi:type="dcterms:W3CDTF">2023-04-19T13:49:00Z</dcterms:created>
  <dcterms:modified xsi:type="dcterms:W3CDTF">2023-07-04T07:51:00Z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