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39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7371"/>
        <w:gridCol w:w="3402"/>
        <w:gridCol w:w="1985"/>
        <w:gridCol w:w="2552"/>
        <w:gridCol w:w="1134"/>
        <w:gridCol w:w="1134"/>
        <w:gridCol w:w="1418"/>
        <w:gridCol w:w="2268"/>
      </w:tblGrid>
      <w:tr w:rsidR="005D210C" w:rsidRPr="001B0452" w:rsidTr="00305E2E">
        <w:trPr>
          <w:trHeight w:hRule="exact" w:val="567"/>
          <w:tblHeader/>
          <w:jc w:val="center"/>
        </w:trPr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1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9</w:t>
            </w:r>
          </w:p>
        </w:tc>
      </w:tr>
      <w:tr w:rsidR="00531912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531912" w:rsidRPr="00C62906" w:rsidRDefault="00531912" w:rsidP="00531912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531912" w:rsidRPr="00C62906" w:rsidRDefault="00531912" w:rsidP="00531912">
            <w:pPr>
              <w:ind w:firstLine="136"/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C62906"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Вентиляция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</w:tr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C6BCA" w:rsidRPr="006260DD" w:rsidRDefault="001C6BCA" w:rsidP="001C6BCA">
            <w:pPr>
              <w:pStyle w:val="aff5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Оборудование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</w:tr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bookmarkStart w:id="0" w:name="_GoBack"/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 w:rsidRPr="00C62906">
              <w:rPr>
                <w:b/>
                <w:bCs/>
                <w:i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1C6BCA" w:rsidRDefault="001C6BCA" w:rsidP="001C6BCA">
            <w:pPr>
              <w:pStyle w:val="aff5"/>
              <w:ind w:left="124" w:firstLine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Кондиционер ВЕРОСА-600-289-У3-231018270-ЧХВ</w:t>
            </w:r>
            <w:r w:rsidR="006130B7">
              <w:rPr>
                <w:sz w:val="24"/>
                <w:szCs w:val="24"/>
              </w:rPr>
              <w:t xml:space="preserve"> с комплектом авт</w:t>
            </w:r>
            <w:r w:rsidR="006130B7">
              <w:rPr>
                <w:sz w:val="24"/>
                <w:szCs w:val="24"/>
              </w:rPr>
              <w:t>о</w:t>
            </w:r>
            <w:r w:rsidR="006130B7"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2B7AD1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bookmarkEnd w:id="0"/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 w:rsidR="006130B7">
              <w:rPr>
                <w:b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C6BCA" w:rsidRPr="001C6BCA" w:rsidRDefault="001C6BCA" w:rsidP="001C6BCA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ВЕРОСА-600-193-У3-231018272-ЧХВ</w:t>
            </w:r>
            <w:r w:rsidR="006130B7">
              <w:rPr>
                <w:sz w:val="24"/>
                <w:szCs w:val="24"/>
              </w:rPr>
              <w:t xml:space="preserve"> с комплектом авт</w:t>
            </w:r>
            <w:r w:rsidR="006130B7">
              <w:rPr>
                <w:sz w:val="24"/>
                <w:szCs w:val="24"/>
              </w:rPr>
              <w:t>о</w:t>
            </w:r>
            <w:r w:rsidR="006130B7"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2B7AD1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ВЕРОСА-600-193-У3-231018273-ЧХВ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ВЕРОСА-600-193-У3-231018274-ЧХВ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ВЕРОСА-600-193-У3-231018275-ЧХВ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ВЕРОСА-600-289-У3-231018271-ЧХВ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П7</w:t>
            </w:r>
            <w:r w:rsidR="0085196E">
              <w:rPr>
                <w:b/>
                <w:bCs/>
                <w:i w:val="0"/>
                <w:sz w:val="24"/>
                <w:szCs w:val="24"/>
              </w:rPr>
              <w:t>В5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Вентилятор канальный Канал-ПКВ-90-50-6-380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Гибкая вставка Канал-ГКВ-90-50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2B7AD1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с электроприводом Канал-ГЕРМИК-П-90-50</w:t>
            </w:r>
            <w:r w:rsidRPr="002B7A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Н-</w:t>
            </w:r>
            <w:r>
              <w:rPr>
                <w:sz w:val="24"/>
                <w:szCs w:val="24"/>
                <w:lang w:val="en-US"/>
              </w:rPr>
              <w:t>M</w:t>
            </w:r>
            <w:r w:rsidRPr="002B7AD1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SR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2B7AD1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2B7AD1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Канал-ФПК-90-50-</w:t>
            </w:r>
            <w:r>
              <w:rPr>
                <w:sz w:val="24"/>
                <w:szCs w:val="24"/>
                <w:lang w:val="en-US"/>
              </w:rPr>
              <w:t>F5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В1, В2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 w:rsidRPr="0085196E">
              <w:rPr>
                <w:sz w:val="24"/>
                <w:szCs w:val="24"/>
              </w:rPr>
              <w:t>Крышный вентилятор КРОС91-071-Т80-Н-0550/6</w:t>
            </w:r>
            <w:r w:rsidRPr="0085196E">
              <w:rPr>
                <w:sz w:val="24"/>
                <w:szCs w:val="24"/>
                <w:lang w:val="en-US"/>
              </w:rPr>
              <w:t>F</w:t>
            </w:r>
            <w:r w:rsidRPr="0085196E">
              <w:rPr>
                <w:sz w:val="24"/>
                <w:szCs w:val="24"/>
              </w:rPr>
              <w:t xml:space="preserve">-У1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Стакан монтажный СТАМ 610-71-Н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В3, В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 w:rsidRPr="0085196E">
              <w:rPr>
                <w:sz w:val="24"/>
                <w:szCs w:val="24"/>
              </w:rPr>
              <w:t>Крышный вентилятор КРОС91-071-Т80-Н-0550/6</w:t>
            </w:r>
            <w:r w:rsidRPr="0085196E">
              <w:rPr>
                <w:sz w:val="24"/>
                <w:szCs w:val="24"/>
                <w:lang w:val="en-US"/>
              </w:rPr>
              <w:t>F</w:t>
            </w:r>
            <w:r w:rsidRPr="0085196E">
              <w:rPr>
                <w:sz w:val="24"/>
                <w:szCs w:val="24"/>
              </w:rPr>
              <w:t xml:space="preserve">-У1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Стакан монтажный СТАМ 610-71-Н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6C4651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5EC3923" wp14:editId="0258E696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2053590</wp:posOffset>
                  </wp:positionV>
                  <wp:extent cx="532130" cy="35242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A24AD6" w:rsidRDefault="0085196E" w:rsidP="0085196E">
            <w:pPr>
              <w:pStyle w:val="aff5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Материалы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</w:tr>
      <w:tr w:rsidR="0085196E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 w:rsidRPr="00C62906">
              <w:rPr>
                <w:b/>
                <w:bCs/>
                <w:i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6260DD" w:rsidRDefault="0085196E" w:rsidP="0085196E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</w:t>
            </w:r>
            <w:proofErr w:type="gramStart"/>
            <w:r w:rsidRPr="006260DD">
              <w:rPr>
                <w:sz w:val="24"/>
                <w:szCs w:val="24"/>
              </w:rPr>
              <w:t>клапан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ф1400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 w:rsidR="004350D3">
              <w:rPr>
                <w:sz w:val="24"/>
                <w:szCs w:val="24"/>
              </w:rPr>
              <w:t xml:space="preserve"> канальный</w:t>
            </w:r>
            <w:r w:rsidR="005B3304">
              <w:rPr>
                <w:sz w:val="24"/>
                <w:szCs w:val="24"/>
              </w:rPr>
              <w:t xml:space="preserve">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800х800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240F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B41AF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1800х700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4350D3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437DB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8437DB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437DB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57275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</w:t>
            </w:r>
            <w:proofErr w:type="gramStart"/>
            <w:r w:rsidRPr="006260DD">
              <w:rPr>
                <w:sz w:val="24"/>
                <w:szCs w:val="24"/>
              </w:rPr>
              <w:t>клапан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ф1400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 w:rsidR="005B3304">
              <w:rPr>
                <w:sz w:val="24"/>
                <w:szCs w:val="24"/>
              </w:rPr>
              <w:t xml:space="preserve"> канальный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800х800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74657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F397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1800х700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F60E9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86CC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2F4A5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CE4F8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 w:rsidR="005B3304">
              <w:rPr>
                <w:sz w:val="24"/>
                <w:szCs w:val="24"/>
              </w:rPr>
              <w:t xml:space="preserve"> канальный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D8560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регулируемая 200х200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6273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8082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975F60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B16C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539E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</w:t>
            </w:r>
            <w:r w:rsidR="005B3304">
              <w:rPr>
                <w:sz w:val="24"/>
                <w:szCs w:val="24"/>
              </w:rPr>
              <w:t>канальный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 w:rsidR="005B33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B3533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C50CE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975F60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8160D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B0EA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 w:rsidR="005B3304">
              <w:rPr>
                <w:sz w:val="24"/>
                <w:szCs w:val="24"/>
              </w:rPr>
              <w:t xml:space="preserve"> канальный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647330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B3C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F23B05" w:rsidRDefault="00B84246" w:rsidP="00B84246">
            <w:pPr>
              <w:pStyle w:val="1"/>
              <w:shd w:val="clear" w:color="auto" w:fill="FFFFFF"/>
              <w:spacing w:before="0" w:after="0"/>
              <w:ind w:firstLine="121"/>
              <w:jc w:val="left"/>
              <w:textAlignment w:val="baseline"/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</w:pPr>
            <w:r w:rsidRPr="00DE254C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07B2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D6237" w:rsidRDefault="00B84246" w:rsidP="00B84246">
            <w:pPr>
              <w:pStyle w:val="1"/>
              <w:shd w:val="clear" w:color="auto" w:fill="FFFFFF"/>
              <w:spacing w:before="0" w:after="0"/>
              <w:ind w:firstLine="121"/>
              <w:jc w:val="left"/>
              <w:textAlignment w:val="baseline"/>
              <w:rPr>
                <w:rFonts w:asciiTheme="minorHAnsi" w:hAnsiTheme="minorHAnsi"/>
                <w:i w:val="0"/>
                <w:color w:val="5D97C7"/>
                <w:sz w:val="48"/>
              </w:rPr>
            </w:pPr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 xml:space="preserve">Фасонные изделия из </w:t>
            </w:r>
            <w:proofErr w:type="spellStart"/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оц</w:t>
            </w:r>
            <w:proofErr w:type="spellEnd"/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D17E6C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51DFC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 w:rsidR="005B3304">
              <w:rPr>
                <w:sz w:val="24"/>
                <w:szCs w:val="24"/>
              </w:rPr>
              <w:t xml:space="preserve"> канальный исполнение У</w:t>
            </w:r>
            <w:proofErr w:type="gramStart"/>
            <w:r w:rsidR="005B3304"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51DFC" w:rsidRDefault="00B84246" w:rsidP="00B8424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Решетка однорядная 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5F4BFD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6E75D6" w:rsidRDefault="00B84246" w:rsidP="00B84246">
            <w:pPr>
              <w:autoSpaceDE w:val="0"/>
              <w:autoSpaceDN w:val="0"/>
              <w:adjustRightInd w:val="0"/>
              <w:rPr>
                <w:rFonts w:cs="ISOCPEUR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75A9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727D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077C9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1F2AE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31267" w:rsidRDefault="00B84246" w:rsidP="00B84246">
            <w:pPr>
              <w:pStyle w:val="aff5"/>
              <w:ind w:firstLine="12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C1BD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077C9" w:rsidRDefault="00B84246" w:rsidP="00B8424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C1BD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DE254C"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975F60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2A135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2A135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2A135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6D6585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31267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C27F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83290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53B8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D71B8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D71B89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360" w:firstLine="263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C4CA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A260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787A29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787A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64C8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lastRenderedPageBreak/>
              <w:t>В3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нерегулируемая 200х200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8390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1D3C3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A55D7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нерегулируемая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36A3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2B7710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П7В5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070F4A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B34646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975F60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7-1,0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Фольгированная теплоизоляция из минеральной ваты, толщиной 30мм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Фильтрационные установки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gramStart"/>
            <w:r w:rsidRPr="00E2697B">
              <w:rPr>
                <w:sz w:val="24"/>
                <w:szCs w:val="24"/>
              </w:rPr>
              <w:t>Фильтр</w:t>
            </w:r>
            <w:proofErr w:type="gramEnd"/>
            <w:r w:rsidRPr="00E2697B">
              <w:rPr>
                <w:sz w:val="24"/>
                <w:szCs w:val="24"/>
              </w:rPr>
              <w:t xml:space="preserve"> самоочищающийся с теплоизоляцией, пульт слева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MDV-10L-D20-WP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 xml:space="preserve">Вентилятор радиальный в </w:t>
            </w:r>
            <w:proofErr w:type="spellStart"/>
            <w:r w:rsidRPr="00E2697B">
              <w:rPr>
                <w:sz w:val="24"/>
                <w:szCs w:val="24"/>
              </w:rPr>
              <w:t>шумопоглощающем</w:t>
            </w:r>
            <w:proofErr w:type="spellEnd"/>
            <w:r w:rsidRPr="00E2697B">
              <w:rPr>
                <w:sz w:val="24"/>
                <w:szCs w:val="24"/>
              </w:rPr>
              <w:t xml:space="preserve"> кожухе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SIF-2000/LI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Блок фильтра предварительной очистки MDV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BPF-MDV-1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напорная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BG-1300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вытяжная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SG-1300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 xml:space="preserve">Средство для предварительного запыления </w:t>
            </w:r>
            <w:proofErr w:type="spellStart"/>
            <w:r w:rsidRPr="00E2697B">
              <w:rPr>
                <w:sz w:val="24"/>
                <w:szCs w:val="24"/>
              </w:rPr>
              <w:t>ПолиПреко</w:t>
            </w:r>
            <w:proofErr w:type="spellEnd"/>
            <w:r w:rsidRPr="00E2697B">
              <w:rPr>
                <w:sz w:val="24"/>
                <w:szCs w:val="24"/>
              </w:rPr>
              <w:t xml:space="preserve"> (5кг)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DC-MDV-0-500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90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DC-MDV-90-500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E2697B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Шумоглушитель ф500 </w:t>
            </w:r>
            <w:r>
              <w:rPr>
                <w:sz w:val="24"/>
                <w:szCs w:val="24"/>
                <w:lang w:val="en-US"/>
              </w:rPr>
              <w:t>L=900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B397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3B3971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4D352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4350D3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4350D3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Отопление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B855C1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Демонтаж/монтаж </w:t>
            </w:r>
            <w:proofErr w:type="gramStart"/>
            <w:r>
              <w:rPr>
                <w:sz w:val="24"/>
                <w:szCs w:val="24"/>
              </w:rPr>
              <w:t>стального</w:t>
            </w:r>
            <w:proofErr w:type="gramEnd"/>
            <w:r>
              <w:rPr>
                <w:sz w:val="24"/>
                <w:szCs w:val="24"/>
              </w:rPr>
              <w:t xml:space="preserve"> 3-хтрубного ф89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=3500мм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F23E8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Теплоснабжение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  <w:u w:val="single"/>
              </w:rPr>
            </w:pPr>
            <w:r w:rsidRPr="005A232A">
              <w:rPr>
                <w:sz w:val="24"/>
                <w:szCs w:val="24"/>
                <w:u w:val="single"/>
              </w:rPr>
              <w:t>Об</w:t>
            </w:r>
            <w:r>
              <w:rPr>
                <w:sz w:val="24"/>
                <w:szCs w:val="24"/>
                <w:u w:val="single"/>
              </w:rPr>
              <w:t>орудование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У5-У8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903E2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903E2">
              <w:rPr>
                <w:sz w:val="24"/>
                <w:szCs w:val="24"/>
              </w:rPr>
              <w:t xml:space="preserve">Завеса воздушная </w:t>
            </w:r>
            <w:proofErr w:type="spellStart"/>
            <w:r w:rsidRPr="00C903E2">
              <w:rPr>
                <w:sz w:val="24"/>
                <w:szCs w:val="24"/>
                <w:lang w:val="en-US"/>
              </w:rPr>
              <w:t>AeroBlast</w:t>
            </w:r>
            <w:proofErr w:type="spellEnd"/>
            <w:r w:rsidRPr="00C903E2">
              <w:rPr>
                <w:sz w:val="24"/>
                <w:szCs w:val="24"/>
              </w:rPr>
              <w:t>-</w:t>
            </w:r>
            <w:r w:rsidRPr="00C903E2">
              <w:rPr>
                <w:sz w:val="24"/>
                <w:szCs w:val="24"/>
                <w:lang w:val="en-US"/>
              </w:rPr>
              <w:t>D</w:t>
            </w:r>
            <w:r w:rsidRPr="00C903E2">
              <w:rPr>
                <w:sz w:val="24"/>
                <w:szCs w:val="24"/>
              </w:rPr>
              <w:t>340-13</w:t>
            </w:r>
            <w:r w:rsidRPr="00C903E2">
              <w:rPr>
                <w:sz w:val="24"/>
                <w:szCs w:val="24"/>
                <w:lang w:val="en-US"/>
              </w:rPr>
              <w:t>LW</w:t>
            </w:r>
            <w:r w:rsidRPr="00C903E2">
              <w:rPr>
                <w:sz w:val="24"/>
                <w:szCs w:val="24"/>
              </w:rPr>
              <w:t>03</w:t>
            </w:r>
            <w:r w:rsidRPr="00C903E2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  <w:lang w:val="en-US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</w:t>
            </w:r>
            <w:r>
              <w:rPr>
                <w:b/>
                <w:bCs/>
                <w:i w:val="0"/>
                <w:sz w:val="24"/>
                <w:szCs w:val="24"/>
                <w:lang w:val="en-US"/>
              </w:rPr>
              <w:t>1</w:t>
            </w:r>
            <w:r>
              <w:rPr>
                <w:b/>
                <w:bCs/>
                <w:i w:val="0"/>
                <w:sz w:val="24"/>
                <w:szCs w:val="24"/>
              </w:rPr>
              <w:t>-У</w:t>
            </w:r>
            <w:r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4, </w:t>
            </w:r>
          </w:p>
          <w:p w:rsidR="00B84246" w:rsidRPr="00C903E2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У9-У16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rPr>
                <w:sz w:val="24"/>
                <w:szCs w:val="24"/>
                <w:u w:val="single"/>
              </w:rPr>
            </w:pPr>
            <w:r w:rsidRPr="00C903E2">
              <w:rPr>
                <w:sz w:val="24"/>
                <w:szCs w:val="24"/>
              </w:rPr>
              <w:t xml:space="preserve">Завеса воздушная </w:t>
            </w:r>
            <w:proofErr w:type="spellStart"/>
            <w:r w:rsidRPr="00C903E2">
              <w:rPr>
                <w:sz w:val="24"/>
                <w:szCs w:val="24"/>
                <w:lang w:val="en-US"/>
              </w:rPr>
              <w:t>AeroBlast</w:t>
            </w:r>
            <w:proofErr w:type="spellEnd"/>
            <w:r w:rsidRPr="00C903E2">
              <w:rPr>
                <w:sz w:val="24"/>
                <w:szCs w:val="24"/>
              </w:rPr>
              <w:t>-</w:t>
            </w:r>
            <w:r w:rsidRPr="00C903E2">
              <w:rPr>
                <w:sz w:val="24"/>
                <w:szCs w:val="24"/>
                <w:lang w:val="en-US"/>
              </w:rPr>
              <w:t>D</w:t>
            </w:r>
            <w:r w:rsidRPr="00C903E2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3</w:t>
            </w:r>
            <w:r w:rsidRPr="00C903E2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lang w:val="en-US"/>
              </w:rPr>
              <w:t>R</w:t>
            </w:r>
            <w:r w:rsidRPr="00C903E2">
              <w:rPr>
                <w:sz w:val="24"/>
                <w:szCs w:val="24"/>
                <w:lang w:val="en-US"/>
              </w:rPr>
              <w:t>W</w:t>
            </w:r>
            <w:r w:rsidRPr="00C903E2">
              <w:rPr>
                <w:sz w:val="24"/>
                <w:szCs w:val="24"/>
              </w:rPr>
              <w:t>03</w:t>
            </w:r>
            <w:r w:rsidRPr="00C903E2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903E2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ВЕКТОР-5-Ш-8-Л-С+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ВЕКТОР-5-Ш-8-П-С+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П3, П5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ВЕКТОР-5-Ш-7-П-С+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lastRenderedPageBreak/>
              <w:t>П</w:t>
            </w:r>
            <w:proofErr w:type="gramStart"/>
            <w:r>
              <w:rPr>
                <w:b/>
                <w:bCs/>
                <w:i w:val="0"/>
                <w:sz w:val="24"/>
                <w:szCs w:val="24"/>
              </w:rPr>
              <w:t>4</w:t>
            </w:r>
            <w:proofErr w:type="gramEnd"/>
            <w:r>
              <w:rPr>
                <w:b/>
                <w:bCs/>
                <w:i w:val="0"/>
                <w:sz w:val="24"/>
                <w:szCs w:val="24"/>
              </w:rPr>
              <w:t>, П6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ВЕКТОР-5-Ш-7-Л-С+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  <w:u w:val="single"/>
              </w:rPr>
            </w:pPr>
            <w:r w:rsidRPr="005A232A">
              <w:rPr>
                <w:sz w:val="24"/>
                <w:szCs w:val="24"/>
                <w:u w:val="single"/>
              </w:rPr>
              <w:t>Обвязка тепловых завес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</w:t>
            </w:r>
            <w:proofErr w:type="spellStart"/>
            <w:r>
              <w:rPr>
                <w:sz w:val="24"/>
                <w:szCs w:val="24"/>
              </w:rPr>
              <w:t>шаровый</w:t>
            </w:r>
            <w:proofErr w:type="spellEnd"/>
            <w:r>
              <w:rPr>
                <w:sz w:val="24"/>
                <w:szCs w:val="24"/>
              </w:rPr>
              <w:t xml:space="preserve"> муфтовый латунный Ду40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5A232A" w:rsidRDefault="00B84246" w:rsidP="00B84246">
            <w:pPr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5A232A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</w:t>
            </w:r>
            <w:proofErr w:type="spellStart"/>
            <w:r>
              <w:rPr>
                <w:sz w:val="24"/>
                <w:szCs w:val="24"/>
              </w:rPr>
              <w:t>шаровый</w:t>
            </w:r>
            <w:proofErr w:type="spellEnd"/>
            <w:r>
              <w:rPr>
                <w:sz w:val="24"/>
                <w:szCs w:val="24"/>
              </w:rPr>
              <w:t xml:space="preserve"> муфтовый латунный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Автоматический </w:t>
            </w:r>
            <w:proofErr w:type="spellStart"/>
            <w:r>
              <w:rPr>
                <w:sz w:val="24"/>
                <w:szCs w:val="24"/>
              </w:rPr>
              <w:t>воздухоотводчик</w:t>
            </w:r>
            <w:proofErr w:type="spellEnd"/>
            <w:r>
              <w:rPr>
                <w:sz w:val="24"/>
                <w:szCs w:val="24"/>
              </w:rPr>
              <w:t xml:space="preserve">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Гибкая подводка Ду32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=500мм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Тепломаш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электросварная ф89х4,0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10704-91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Труба стальная </w:t>
            </w:r>
            <w:proofErr w:type="spellStart"/>
            <w:r>
              <w:rPr>
                <w:sz w:val="24"/>
                <w:szCs w:val="24"/>
              </w:rPr>
              <w:t>водогазопроводная</w:t>
            </w:r>
            <w:proofErr w:type="spellEnd"/>
            <w:r>
              <w:rPr>
                <w:sz w:val="24"/>
                <w:szCs w:val="24"/>
              </w:rPr>
              <w:t xml:space="preserve"> ф40х3,5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3262-75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 w:rsidRPr="005A232A">
              <w:rPr>
                <w:sz w:val="24"/>
                <w:szCs w:val="24"/>
                <w:u w:val="single"/>
              </w:rPr>
              <w:t xml:space="preserve">Обвязка </w:t>
            </w:r>
            <w:r>
              <w:rPr>
                <w:sz w:val="24"/>
                <w:szCs w:val="24"/>
                <w:u w:val="single"/>
              </w:rPr>
              <w:t>приточных установок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791B68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Гибкие вставки фланцевые Ду50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ZKV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A5EC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</w:t>
            </w:r>
            <w:proofErr w:type="spellStart"/>
            <w:r>
              <w:rPr>
                <w:sz w:val="24"/>
                <w:szCs w:val="24"/>
              </w:rPr>
              <w:t>шаровый</w:t>
            </w:r>
            <w:proofErr w:type="spellEnd"/>
            <w:r>
              <w:rPr>
                <w:sz w:val="24"/>
                <w:szCs w:val="24"/>
              </w:rPr>
              <w:t xml:space="preserve"> муфтовый латунный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A5EC3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Автоматический </w:t>
            </w:r>
            <w:proofErr w:type="spellStart"/>
            <w:r>
              <w:rPr>
                <w:sz w:val="24"/>
                <w:szCs w:val="24"/>
              </w:rPr>
              <w:t>воздухоотводчик</w:t>
            </w:r>
            <w:proofErr w:type="spellEnd"/>
            <w:r>
              <w:rPr>
                <w:sz w:val="24"/>
                <w:szCs w:val="24"/>
              </w:rPr>
              <w:t xml:space="preserve">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электросварная ф89х4,0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10704-91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Теплоизоляционные цилиндры из каменной ваты, толщиной 50мм ф89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ВЗТМ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</w:t>
            </w:r>
            <w:proofErr w:type="gram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iCs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206CE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</w:tbl>
    <w:p w:rsidR="009F08BD" w:rsidRDefault="009F08BD" w:rsidP="008B3CD6">
      <w:pPr>
        <w:pStyle w:val="af5"/>
        <w:ind w:left="284" w:firstLine="0"/>
      </w:pPr>
      <w:r>
        <w:t xml:space="preserve"> </w:t>
      </w:r>
    </w:p>
    <w:sectPr w:rsidR="009F08BD" w:rsidSect="00B103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40" w:orient="landscape" w:code="8"/>
      <w:pgMar w:top="340" w:right="340" w:bottom="340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E0" w:rsidRDefault="001B4CE0">
      <w:r>
        <w:separator/>
      </w:r>
    </w:p>
    <w:p w:rsidR="001B4CE0" w:rsidRDefault="001B4CE0"/>
    <w:p w:rsidR="001B4CE0" w:rsidRDefault="001B4CE0"/>
    <w:p w:rsidR="001B4CE0" w:rsidRDefault="001B4CE0"/>
    <w:p w:rsidR="001B4CE0" w:rsidRDefault="001B4CE0"/>
  </w:endnote>
  <w:endnote w:type="continuationSeparator" w:id="0">
    <w:p w:rsidR="001B4CE0" w:rsidRDefault="001B4CE0">
      <w:r>
        <w:continuationSeparator/>
      </w:r>
    </w:p>
    <w:p w:rsidR="001B4CE0" w:rsidRDefault="001B4CE0"/>
    <w:p w:rsidR="001B4CE0" w:rsidRDefault="001B4CE0"/>
    <w:p w:rsidR="001B4CE0" w:rsidRDefault="001B4CE0"/>
    <w:p w:rsidR="001B4CE0" w:rsidRDefault="001B4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F" w:rsidRDefault="0000178F">
    <w:pPr>
      <w:pStyle w:val="a7"/>
    </w:pPr>
  </w:p>
  <w:p w:rsidR="0000178F" w:rsidRDefault="0000178F"/>
  <w:p w:rsidR="0000178F" w:rsidRDefault="0000178F"/>
  <w:p w:rsidR="0000178F" w:rsidRDefault="0000178F"/>
  <w:p w:rsidR="0000178F" w:rsidRDefault="000017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margin" w:tblpX="11908" w:tblpYSpec="bottom"/>
      <w:tblW w:w="0" w:type="auto"/>
      <w:tblBorders>
        <w:top w:val="single" w:sz="12" w:space="0" w:color="auto"/>
        <w:left w:val="single" w:sz="12" w:space="0" w:color="auto"/>
        <w:righ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6237"/>
    </w:tblGrid>
    <w:tr w:rsidR="0000178F" w:rsidRPr="003B432B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B432B" w:rsidRDefault="0000178F" w:rsidP="00EC3576">
          <w:pPr>
            <w:pStyle w:val="af3"/>
            <w:rPr>
              <w:i w:val="0"/>
            </w:rPr>
          </w:pPr>
        </w:p>
      </w:tc>
      <w:tc>
        <w:tcPr>
          <w:tcW w:w="6237" w:type="dxa"/>
          <w:vMerge w:val="restart"/>
          <w:shd w:val="clear" w:color="auto" w:fill="auto"/>
          <w:noWrap/>
          <w:vAlign w:val="center"/>
        </w:tcPr>
        <w:p w:rsidR="0000178F" w:rsidRPr="00DC708A" w:rsidRDefault="004901E7" w:rsidP="00530188">
          <w:pPr>
            <w:pStyle w:val="a7"/>
            <w:ind w:right="269"/>
            <w:rPr>
              <w:rFonts w:ascii="GOST Common" w:hAnsi="GOST Common" w:cs="GOST Common"/>
              <w:i w:val="0"/>
              <w:color w:val="000000"/>
              <w:sz w:val="24"/>
              <w:szCs w:val="24"/>
            </w:rPr>
          </w:pPr>
          <w:r w:rsidRPr="004901E7">
            <w:rPr>
              <w:iCs/>
            </w:rPr>
            <w:t>130-23-ОВ2</w:t>
          </w:r>
        </w:p>
      </w:tc>
    </w:tr>
    <w:tr w:rsidR="0000178F" w:rsidRPr="003B432B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1D040D" w:rsidRDefault="0000178F" w:rsidP="008A2B5A">
          <w:pPr>
            <w:pStyle w:val="af3"/>
            <w:rPr>
              <w:i w:val="0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:rsidR="0000178F" w:rsidRPr="003B432B" w:rsidRDefault="0000178F" w:rsidP="009B0A76">
          <w:pPr>
            <w:rPr>
              <w:i w:val="0"/>
            </w:rPr>
          </w:pPr>
        </w:p>
      </w:tc>
    </w:tr>
    <w:tr w:rsidR="0000178F" w:rsidRPr="003B432B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pacing w:val="-20"/>
              <w:sz w:val="20"/>
            </w:rPr>
          </w:pPr>
          <w:r w:rsidRPr="003B432B">
            <w:rPr>
              <w:i w:val="0"/>
              <w:spacing w:val="-20"/>
              <w:sz w:val="20"/>
            </w:rPr>
            <w:t>Кол</w:t>
          </w:r>
          <w:proofErr w:type="gramStart"/>
          <w:r w:rsidRPr="003B432B">
            <w:rPr>
              <w:i w:val="0"/>
              <w:spacing w:val="-20"/>
              <w:sz w:val="20"/>
            </w:rPr>
            <w:t>.</w:t>
          </w:r>
          <w:proofErr w:type="gramEnd"/>
          <w:r w:rsidRPr="003B432B">
            <w:rPr>
              <w:i w:val="0"/>
              <w:spacing w:val="-20"/>
              <w:sz w:val="20"/>
            </w:rPr>
            <w:t xml:space="preserve"> </w:t>
          </w:r>
          <w:proofErr w:type="gramStart"/>
          <w:r w:rsidRPr="003B432B">
            <w:rPr>
              <w:i w:val="0"/>
              <w:spacing w:val="-20"/>
              <w:sz w:val="20"/>
            </w:rPr>
            <w:t>у</w:t>
          </w:r>
          <w:proofErr w:type="gramEnd"/>
          <w:r w:rsidRPr="003B432B">
            <w:rPr>
              <w:i w:val="0"/>
              <w:spacing w:val="-20"/>
              <w:sz w:val="20"/>
            </w:rPr>
            <w:t>ч.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pacing w:val="-10"/>
              <w:sz w:val="20"/>
            </w:rPr>
          </w:pPr>
          <w:r w:rsidRPr="003B432B">
            <w:rPr>
              <w:i w:val="0"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00178F" w:rsidRPr="003B432B" w:rsidRDefault="0000178F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Дата</w:t>
          </w:r>
        </w:p>
      </w:tc>
      <w:tc>
        <w:tcPr>
          <w:tcW w:w="6237" w:type="dxa"/>
          <w:vMerge/>
          <w:shd w:val="clear" w:color="auto" w:fill="auto"/>
          <w:vAlign w:val="center"/>
        </w:tcPr>
        <w:p w:rsidR="0000178F" w:rsidRPr="003B432B" w:rsidRDefault="0000178F" w:rsidP="009B0A76">
          <w:pPr>
            <w:rPr>
              <w:i w:val="0"/>
            </w:rPr>
          </w:pPr>
        </w:p>
      </w:tc>
    </w:tr>
  </w:tbl>
  <w:p w:rsidR="0000178F" w:rsidRPr="004279FE" w:rsidRDefault="0000178F" w:rsidP="00F04197">
    <w:pPr>
      <w:rPr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right" w:tblpYSpec="bottom"/>
      <w:tblW w:w="0" w:type="auto"/>
      <w:tblBorders>
        <w:top w:val="single" w:sz="12" w:space="0" w:color="auto"/>
        <w:insideH w:val="single" w:sz="12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00178F" w:rsidRPr="002F2422">
      <w:trPr>
        <w:trHeight w:hRule="exact" w:val="397"/>
      </w:trPr>
      <w:tc>
        <w:tcPr>
          <w:tcW w:w="567" w:type="dxa"/>
          <w:shd w:val="clear" w:color="auto" w:fill="auto"/>
          <w:vAlign w:val="center"/>
        </w:tcPr>
        <w:p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</w:tr>
    <w:tr w:rsidR="0000178F" w:rsidRPr="002F2422">
      <w:trPr>
        <w:trHeight w:hRule="exact" w:val="454"/>
      </w:trPr>
      <w:tc>
        <w:tcPr>
          <w:tcW w:w="567" w:type="dxa"/>
          <w:shd w:val="clear" w:color="auto" w:fill="auto"/>
          <w:vAlign w:val="center"/>
        </w:tcPr>
        <w:p w:rsidR="0000178F" w:rsidRPr="003B432B" w:rsidRDefault="007F7B9E" w:rsidP="002F2422">
          <w:pPr>
            <w:rPr>
              <w:rStyle w:val="ae"/>
              <w:i w:val="0"/>
            </w:rPr>
          </w:pPr>
          <w:r w:rsidRPr="003B432B">
            <w:rPr>
              <w:rStyle w:val="ae"/>
              <w:i w:val="0"/>
            </w:rPr>
            <w:fldChar w:fldCharType="begin"/>
          </w:r>
          <w:r w:rsidR="0000178F" w:rsidRPr="003B432B">
            <w:rPr>
              <w:rStyle w:val="ae"/>
              <w:i w:val="0"/>
            </w:rPr>
            <w:instrText xml:space="preserve"> PAGE </w:instrText>
          </w:r>
          <w:r w:rsidRPr="003B432B">
            <w:rPr>
              <w:rStyle w:val="ae"/>
              <w:i w:val="0"/>
            </w:rPr>
            <w:fldChar w:fldCharType="separate"/>
          </w:r>
          <w:r w:rsidR="004901E7">
            <w:rPr>
              <w:rStyle w:val="ae"/>
              <w:i w:val="0"/>
              <w:noProof/>
            </w:rPr>
            <w:t>8</w:t>
          </w:r>
          <w:r w:rsidRPr="003B432B">
            <w:rPr>
              <w:rStyle w:val="ae"/>
              <w:i w:val="0"/>
            </w:rPr>
            <w:fldChar w:fldCharType="end"/>
          </w:r>
        </w:p>
      </w:tc>
    </w:tr>
  </w:tbl>
  <w:p w:rsidR="0000178F" w:rsidRPr="009E45D1" w:rsidRDefault="0000178F" w:rsidP="009E45D1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page" w:tblpX="370" w:tblpYSpec="bottom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00178F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3B432B" w:rsidRDefault="0000178F" w:rsidP="002F2422">
          <w:pPr>
            <w:rPr>
              <w:i w:val="0"/>
              <w:sz w:val="20"/>
            </w:rPr>
          </w:pPr>
          <w:proofErr w:type="spellStart"/>
          <w:r w:rsidRPr="003B432B">
            <w:rPr>
              <w:i w:val="0"/>
              <w:sz w:val="20"/>
            </w:rPr>
            <w:t>Взам</w:t>
          </w:r>
          <w:proofErr w:type="spellEnd"/>
          <w:r w:rsidRPr="003B432B">
            <w:rPr>
              <w:i w:val="0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3B432B" w:rsidRDefault="0000178F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</w:tbl>
  <w:p w:rsidR="0000178F" w:rsidRDefault="0000178F" w:rsidP="005917B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page" w:tblpX="370" w:tblpYSpec="bottom"/>
      <w:tblW w:w="0" w:type="auto"/>
      <w:tblBorders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00178F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A0566E" w:rsidRDefault="0000178F" w:rsidP="002F2422">
          <w:pPr>
            <w:rPr>
              <w:i w:val="0"/>
              <w:sz w:val="20"/>
            </w:rPr>
          </w:pPr>
          <w:proofErr w:type="spellStart"/>
          <w:r w:rsidRPr="00A0566E">
            <w:rPr>
              <w:i w:val="0"/>
              <w:sz w:val="20"/>
            </w:rPr>
            <w:t>Взам</w:t>
          </w:r>
          <w:proofErr w:type="spellEnd"/>
          <w:r w:rsidRPr="00A0566E">
            <w:rPr>
              <w:i w:val="0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A0566E" w:rsidRDefault="0000178F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  <w:tr w:rsidR="0000178F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00178F" w:rsidRPr="00A0566E" w:rsidRDefault="0000178F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00178F" w:rsidRPr="0097173B" w:rsidRDefault="0000178F" w:rsidP="002F2422">
          <w:pPr>
            <w:rPr>
              <w:sz w:val="20"/>
            </w:rPr>
          </w:pPr>
        </w:p>
      </w:tc>
    </w:tr>
  </w:tbl>
  <w:p w:rsidR="0000178F" w:rsidRPr="008C7B6D" w:rsidRDefault="0000178F" w:rsidP="007F1C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E0" w:rsidRDefault="001B4CE0">
      <w:r>
        <w:separator/>
      </w:r>
    </w:p>
    <w:p w:rsidR="001B4CE0" w:rsidRDefault="001B4CE0"/>
    <w:p w:rsidR="001B4CE0" w:rsidRDefault="001B4CE0"/>
    <w:p w:rsidR="001B4CE0" w:rsidRDefault="001B4CE0"/>
    <w:p w:rsidR="001B4CE0" w:rsidRDefault="001B4CE0"/>
  </w:footnote>
  <w:footnote w:type="continuationSeparator" w:id="0">
    <w:p w:rsidR="001B4CE0" w:rsidRDefault="001B4CE0">
      <w:r>
        <w:continuationSeparator/>
      </w:r>
    </w:p>
    <w:p w:rsidR="001B4CE0" w:rsidRDefault="001B4CE0"/>
    <w:p w:rsidR="001B4CE0" w:rsidRDefault="001B4CE0"/>
    <w:p w:rsidR="001B4CE0" w:rsidRDefault="001B4CE0"/>
    <w:p w:rsidR="001B4CE0" w:rsidRDefault="001B4C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F" w:rsidRDefault="0000178F">
    <w:pPr>
      <w:pStyle w:val="a6"/>
    </w:pPr>
  </w:p>
  <w:p w:rsidR="0000178F" w:rsidRDefault="0000178F"/>
  <w:p w:rsidR="0000178F" w:rsidRDefault="0000178F"/>
  <w:p w:rsidR="0000178F" w:rsidRDefault="0000178F"/>
  <w:p w:rsidR="0000178F" w:rsidRDefault="000017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F" w:rsidRDefault="004901E7">
    <w:pPr>
      <w:pStyle w:val="a6"/>
    </w:pPr>
    <w:r>
      <w:rPr>
        <w:noProof/>
      </w:rPr>
      <w:pict w14:anchorId="188F40F4">
        <v:rect id="_x0000_s2072" style="position:absolute;margin-left:-.35pt;margin-top:.45pt;width:1119.7pt;height:807.85pt;z-index:-251658240;mso-wrap-edited:f;mso-position-horizontal-relative:margin;mso-position-vertical-relative:margin" o:allowincell="f" o:allowoverlap="f" strokeweight="1.5pt">
          <w10:wrap anchorx="margin" anchory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margin" w:tblpXSpec="right" w:tblpYSpec="bottom"/>
      <w:tblW w:w="0" w:type="auto"/>
      <w:tblBorders>
        <w:top w:val="single" w:sz="12" w:space="0" w:color="auto"/>
        <w:lef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3969"/>
      <w:gridCol w:w="851"/>
      <w:gridCol w:w="851"/>
      <w:gridCol w:w="1133"/>
    </w:tblGrid>
    <w:tr w:rsidR="0000178F" w:rsidRPr="002F2422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shd w:val="clear" w:color="auto" w:fill="auto"/>
          <w:vAlign w:val="center"/>
        </w:tcPr>
        <w:p w:rsidR="0000178F" w:rsidRPr="00FD1AA7" w:rsidRDefault="006C4651" w:rsidP="006C4651">
          <w:pPr>
            <w:pStyle w:val="a7"/>
            <w:ind w:right="127"/>
            <w:rPr>
              <w:iCs/>
            </w:rPr>
          </w:pPr>
          <w:r w:rsidRPr="00E92212">
            <w:rPr>
              <w:iCs/>
            </w:rPr>
            <w:t>130-23-ОВ2</w:t>
          </w:r>
        </w:p>
      </w:tc>
    </w:tr>
    <w:tr w:rsidR="0000178F" w:rsidRPr="002F2422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00178F" w:rsidRPr="00302326" w:rsidRDefault="0000178F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:rsidR="0000178F" w:rsidRPr="00302326" w:rsidRDefault="0000178F" w:rsidP="002F2422">
          <w:pPr>
            <w:rPr>
              <w:iCs/>
            </w:rPr>
          </w:pPr>
        </w:p>
      </w:tc>
    </w:tr>
    <w:tr w:rsidR="0000178F" w:rsidRPr="00317F03" w:rsidTr="00302326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6608D6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00178F" w:rsidRPr="00923E7F" w:rsidRDefault="0000178F" w:rsidP="000B7F52">
          <w:pPr>
            <w:jc w:val="both"/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00178F" w:rsidRPr="00302326" w:rsidRDefault="0000178F" w:rsidP="006608D6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E92212" w:rsidRDefault="006C4651" w:rsidP="006C4651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Цех №8, расположенный по адресу: </w:t>
          </w:r>
        </w:p>
        <w:p w:rsidR="006C4651" w:rsidRDefault="006C4651" w:rsidP="006C4651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Московская область, </w:t>
          </w:r>
          <w:proofErr w:type="spellStart"/>
          <w:r w:rsidRPr="00E92212">
            <w:rPr>
              <w:rFonts w:cs="ISOCPEUR"/>
              <w:iCs/>
              <w:color w:val="000000"/>
              <w:sz w:val="22"/>
              <w:szCs w:val="22"/>
            </w:rPr>
            <w:t>г.о</w:t>
          </w:r>
          <w:proofErr w:type="spellEnd"/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. Мытищи, ул. </w:t>
          </w:r>
          <w:proofErr w:type="spellStart"/>
          <w:r w:rsidRPr="00E92212">
            <w:rPr>
              <w:rFonts w:cs="ISOCPEUR"/>
              <w:iCs/>
              <w:color w:val="000000"/>
              <w:sz w:val="22"/>
              <w:szCs w:val="22"/>
            </w:rPr>
            <w:t>Колонцова</w:t>
          </w:r>
          <w:proofErr w:type="spellEnd"/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, 4. </w:t>
          </w:r>
        </w:p>
        <w:p w:rsidR="0000178F" w:rsidRPr="00531912" w:rsidRDefault="006C4651" w:rsidP="006C4651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>Капитальный ремонт</w:t>
          </w:r>
        </w:p>
      </w:tc>
    </w:tr>
    <w:tr w:rsidR="0000178F" w:rsidRPr="00317F03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00178F" w:rsidRPr="00302326" w:rsidRDefault="0000178F" w:rsidP="00376609">
          <w:pPr>
            <w:pStyle w:val="ac"/>
            <w:rPr>
              <w:iCs/>
            </w:rPr>
          </w:pPr>
        </w:p>
      </w:tc>
    </w:tr>
    <w:tr w:rsidR="0000178F" w:rsidRPr="00317F03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pacing w:val="-20"/>
              <w:sz w:val="20"/>
            </w:rPr>
          </w:pPr>
          <w:r w:rsidRPr="00302326">
            <w:rPr>
              <w:iCs/>
              <w:spacing w:val="-20"/>
              <w:sz w:val="20"/>
            </w:rPr>
            <w:t>Кол</w:t>
          </w:r>
          <w:proofErr w:type="gramStart"/>
          <w:r w:rsidRPr="00302326">
            <w:rPr>
              <w:iCs/>
              <w:spacing w:val="-20"/>
              <w:sz w:val="20"/>
            </w:rPr>
            <w:t>.</w:t>
          </w:r>
          <w:proofErr w:type="gramEnd"/>
          <w:r w:rsidRPr="00302326">
            <w:rPr>
              <w:iCs/>
              <w:spacing w:val="-20"/>
              <w:sz w:val="20"/>
            </w:rPr>
            <w:t xml:space="preserve"> </w:t>
          </w:r>
          <w:proofErr w:type="gramStart"/>
          <w:r w:rsidRPr="00302326">
            <w:rPr>
              <w:iCs/>
              <w:spacing w:val="-20"/>
              <w:sz w:val="20"/>
            </w:rPr>
            <w:t>у</w:t>
          </w:r>
          <w:proofErr w:type="gramEnd"/>
          <w:r w:rsidRPr="00302326">
            <w:rPr>
              <w:iCs/>
              <w:spacing w:val="-20"/>
              <w:sz w:val="20"/>
            </w:rPr>
            <w:t>ч.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6C4651" w:rsidP="00376609">
          <w:pPr>
            <w:rPr>
              <w:iCs/>
              <w:spacing w:val="-10"/>
              <w:sz w:val="20"/>
            </w:rPr>
          </w:pPr>
          <w:r>
            <w:rPr>
              <w:iCs/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759F09AE" wp14:editId="71435304">
                <wp:simplePos x="0" y="0"/>
                <wp:positionH relativeFrom="column">
                  <wp:posOffset>358140</wp:posOffset>
                </wp:positionH>
                <wp:positionV relativeFrom="paragraph">
                  <wp:posOffset>149860</wp:posOffset>
                </wp:positionV>
                <wp:extent cx="529590" cy="222885"/>
                <wp:effectExtent l="0" t="0" r="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980" t="49991" r="71237" b="39800"/>
                        <a:stretch/>
                      </pic:blipFill>
                      <pic:spPr bwMode="auto">
                        <a:xfrm>
                          <a:off x="0" y="0"/>
                          <a:ext cx="52959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0178F" w:rsidRPr="00302326">
            <w:rPr>
              <w:iCs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00178F" w:rsidRPr="00302326" w:rsidRDefault="0000178F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Дата</w:t>
          </w: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00178F" w:rsidRPr="00302326" w:rsidRDefault="0000178F" w:rsidP="00376609">
          <w:pPr>
            <w:pStyle w:val="ac"/>
            <w:rPr>
              <w:iCs/>
            </w:rPr>
          </w:pPr>
        </w:p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z w:val="20"/>
            </w:rPr>
          </w:pPr>
          <w:r>
            <w:rPr>
              <w:iCs/>
              <w:sz w:val="20"/>
            </w:rPr>
            <w:t>Разработал</w:t>
          </w:r>
        </w:p>
      </w:tc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6C4651" w:rsidRPr="00302326" w:rsidRDefault="004901E7" w:rsidP="006C4651">
          <w:pPr>
            <w:jc w:val="left"/>
            <w:rPr>
              <w:iCs/>
              <w:sz w:val="20"/>
            </w:rPr>
          </w:pPr>
          <w:r>
            <w:rPr>
              <w:iCs/>
              <w:noProof/>
            </w:rPr>
            <w:pict w14:anchorId="7C5C4DE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42.45pt;margin-top:11.45pt;width:56.25pt;height:24pt;z-index:251664384;mso-position-horizontal-relative:text;mso-position-vertical-relative:text">
                <v:imagedata r:id="rId2" o:title=""/>
              </v:shape>
            </w:pict>
          </w:r>
          <w:proofErr w:type="spellStart"/>
          <w:r w:rsidR="006C4651" w:rsidRPr="00E92212">
            <w:rPr>
              <w:iCs/>
              <w:sz w:val="18"/>
            </w:rPr>
            <w:t>Шавкутин</w:t>
          </w:r>
          <w:proofErr w:type="spellEnd"/>
          <w:r w:rsidR="006C4651" w:rsidRPr="00E92212">
            <w:rPr>
              <w:iCs/>
              <w:sz w:val="18"/>
            </w:rPr>
            <w:t xml:space="preserve"> </w:t>
          </w:r>
          <w:r w:rsidR="006C4651">
            <w:rPr>
              <w:iCs/>
              <w:sz w:val="18"/>
            </w:rPr>
            <w:t>И</w:t>
          </w:r>
          <w:r w:rsidR="006C4651" w:rsidRPr="00E92212">
            <w:rPr>
              <w:iCs/>
              <w:sz w:val="18"/>
            </w:rPr>
            <w:t>.В</w:t>
          </w:r>
          <w:r w:rsidR="006C4651">
            <w:rPr>
              <w:iCs/>
              <w:sz w:val="18"/>
            </w:rPr>
            <w:t>.</w:t>
          </w:r>
        </w:p>
      </w:tc>
      <w:tc>
        <w:tcPr>
          <w:tcW w:w="851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</w:p>
      </w:tc>
      <w:tc>
        <w:tcPr>
          <w:tcW w:w="567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6C4651" w:rsidRPr="00531912" w:rsidRDefault="006C4651" w:rsidP="006C4651">
          <w:pPr>
            <w:pStyle w:val="af3"/>
            <w:rPr>
              <w:iCs/>
            </w:rPr>
          </w:pPr>
          <w:r>
            <w:rPr>
              <w:iCs/>
            </w:rPr>
            <w:t>21.09.23</w:t>
          </w:r>
        </w:p>
      </w:tc>
      <w:tc>
        <w:tcPr>
          <w:tcW w:w="3969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E92212" w:rsidRDefault="006C4651" w:rsidP="006C4651">
          <w:pPr>
            <w:pStyle w:val="ac"/>
            <w:rPr>
              <w:iCs/>
              <w:sz w:val="24"/>
              <w:szCs w:val="24"/>
            </w:rPr>
          </w:pPr>
          <w:r w:rsidRPr="00E92212">
            <w:rPr>
              <w:iCs/>
              <w:sz w:val="24"/>
              <w:szCs w:val="24"/>
            </w:rPr>
            <w:t>Цех №8.</w:t>
          </w:r>
        </w:p>
        <w:p w:rsidR="006C4651" w:rsidRPr="00CC5B82" w:rsidRDefault="006C4651" w:rsidP="006C4651">
          <w:pPr>
            <w:pStyle w:val="ac"/>
            <w:rPr>
              <w:iCs/>
              <w:sz w:val="24"/>
              <w:szCs w:val="24"/>
            </w:rPr>
          </w:pPr>
          <w:r w:rsidRPr="00E92212">
            <w:rPr>
              <w:iCs/>
              <w:sz w:val="24"/>
              <w:szCs w:val="24"/>
            </w:rPr>
            <w:t>Отопление и вентиляция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Стадия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1133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Листов</w:t>
          </w:r>
        </w:p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1D040D" w:rsidRDefault="006C4651" w:rsidP="006C4651">
          <w:pPr>
            <w:jc w:val="left"/>
            <w:rPr>
              <w:i w:val="0"/>
              <w:sz w:val="20"/>
            </w:rPr>
          </w:pPr>
          <w:proofErr w:type="spellStart"/>
          <w:r w:rsidRPr="00F97FDD">
            <w:rPr>
              <w:iCs/>
              <w:sz w:val="20"/>
            </w:rPr>
            <w:t>Н.контр</w:t>
          </w:r>
          <w:proofErr w:type="spellEnd"/>
          <w:r>
            <w:rPr>
              <w:iCs/>
              <w:sz w:val="20"/>
            </w:rPr>
            <w:t>.</w:t>
          </w: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pacing w:val="-10"/>
              <w:sz w:val="20"/>
            </w:rPr>
          </w:pPr>
          <w:r w:rsidRPr="00DC5C11">
            <w:rPr>
              <w:iCs/>
              <w:spacing w:val="-10"/>
              <w:sz w:val="20"/>
            </w:rPr>
            <w:t>Лемехов</w:t>
          </w:r>
        </w:p>
      </w:tc>
      <w:tc>
        <w:tcPr>
          <w:tcW w:w="851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6C4651" w:rsidRPr="00531912" w:rsidRDefault="006C4651" w:rsidP="006C4651">
          <w:pPr>
            <w:pStyle w:val="af3"/>
            <w:rPr>
              <w:iCs/>
            </w:rPr>
          </w:pPr>
          <w:r>
            <w:rPr>
              <w:iCs/>
            </w:rPr>
            <w:t>21.09.23</w:t>
          </w: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c"/>
            <w:rPr>
              <w:iCs/>
            </w:rPr>
          </w:pPr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7"/>
            <w:rPr>
              <w:iCs/>
            </w:rPr>
          </w:pPr>
          <w:proofErr w:type="gramStart"/>
          <w:r w:rsidRPr="00302326">
            <w:rPr>
              <w:iCs/>
            </w:rPr>
            <w:t>Р</w:t>
          </w:r>
          <w:proofErr w:type="gramEnd"/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7"/>
            <w:rPr>
              <w:iCs/>
            </w:rPr>
          </w:pPr>
          <w:r w:rsidRPr="00302326">
            <w:rPr>
              <w:rStyle w:val="ae"/>
              <w:iCs/>
            </w:rPr>
            <w:fldChar w:fldCharType="begin"/>
          </w:r>
          <w:r w:rsidRPr="00302326">
            <w:rPr>
              <w:rStyle w:val="ae"/>
              <w:iCs/>
            </w:rPr>
            <w:instrText xml:space="preserve"> PAGE </w:instrText>
          </w:r>
          <w:r w:rsidRPr="00302326">
            <w:rPr>
              <w:rStyle w:val="ae"/>
              <w:iCs/>
            </w:rPr>
            <w:fldChar w:fldCharType="separate"/>
          </w:r>
          <w:r w:rsidR="004901E7">
            <w:rPr>
              <w:rStyle w:val="ae"/>
              <w:iCs/>
              <w:noProof/>
            </w:rPr>
            <w:t>1</w:t>
          </w:r>
          <w:r w:rsidRPr="00302326">
            <w:rPr>
              <w:rStyle w:val="ae"/>
              <w:iCs/>
            </w:rPr>
            <w:fldChar w:fldCharType="end"/>
          </w:r>
        </w:p>
      </w:tc>
      <w:tc>
        <w:tcPr>
          <w:tcW w:w="1133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4901E7" w:rsidP="006C4651">
          <w:pPr>
            <w:pStyle w:val="a7"/>
            <w:rPr>
              <w:iCs/>
            </w:rPr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4901E7">
            <w:rPr>
              <w:iCs/>
              <w:noProof/>
            </w:rPr>
            <w:t>8</w:t>
          </w:r>
          <w:r>
            <w:rPr>
              <w:iCs/>
              <w:noProof/>
            </w:rPr>
            <w:fldChar w:fldCharType="end"/>
          </w:r>
        </w:p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pStyle w:val="af3"/>
            <w:rPr>
              <w:iCs/>
            </w:rPr>
          </w:pP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c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7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7"/>
            <w:rPr>
              <w:iCs/>
            </w:rPr>
          </w:pPr>
        </w:p>
      </w:tc>
      <w:tc>
        <w:tcPr>
          <w:tcW w:w="1133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7"/>
            <w:rPr>
              <w:iCs/>
            </w:rPr>
          </w:pPr>
        </w:p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pStyle w:val="af3"/>
            <w:rPr>
              <w:iCs/>
            </w:rPr>
          </w:pPr>
        </w:p>
      </w:tc>
      <w:tc>
        <w:tcPr>
          <w:tcW w:w="3969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6C4651" w:rsidRPr="00302326" w:rsidRDefault="006C4651" w:rsidP="006C4651">
          <w:pPr>
            <w:pStyle w:val="ac"/>
            <w:rPr>
              <w:iCs/>
            </w:rPr>
          </w:pPr>
          <w:r w:rsidRPr="00302326">
            <w:rPr>
              <w:iCs/>
            </w:rPr>
            <w:t>Спецификация оборудования и материалов</w:t>
          </w:r>
        </w:p>
      </w:tc>
      <w:tc>
        <w:tcPr>
          <w:tcW w:w="2835" w:type="dxa"/>
          <w:gridSpan w:val="3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6C4651" w:rsidRPr="00CC5B82" w:rsidRDefault="006C4651" w:rsidP="006C4651">
          <w:pPr>
            <w:pStyle w:val="ac"/>
            <w:rPr>
              <w:iCs/>
              <w:sz w:val="24"/>
              <w:szCs w:val="24"/>
            </w:rPr>
          </w:pPr>
          <w:r>
            <w:rPr>
              <w:iCs/>
              <w:sz w:val="24"/>
              <w:szCs w:val="24"/>
            </w:rPr>
            <w:t>ООО НПП «ОВИСТ»</w:t>
          </w:r>
        </w:p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pStyle w:val="af3"/>
            <w:jc w:val="both"/>
            <w:rPr>
              <w:iCs/>
            </w:rPr>
          </w:pPr>
          <w:r w:rsidRPr="00302326">
            <w:rPr>
              <w:iCs/>
            </w:rPr>
            <w:t>ГИП</w:t>
          </w: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302326" w:rsidRDefault="006C4651" w:rsidP="006C4651">
          <w:pPr>
            <w:pStyle w:val="af3"/>
            <w:jc w:val="both"/>
            <w:rPr>
              <w:iCs/>
            </w:rPr>
          </w:pPr>
          <w:r>
            <w:rPr>
              <w:iCs/>
            </w:rPr>
            <w:t>Зайчиков</w:t>
          </w:r>
        </w:p>
      </w:tc>
      <w:tc>
        <w:tcPr>
          <w:tcW w:w="851" w:type="dxa"/>
          <w:shd w:val="clear" w:color="auto" w:fill="auto"/>
          <w:noWrap/>
          <w:vAlign w:val="center"/>
        </w:tcPr>
        <w:p w:rsidR="006C4651" w:rsidRPr="00302326" w:rsidRDefault="006C4651" w:rsidP="006C4651">
          <w:pPr>
            <w:pStyle w:val="af3"/>
            <w:rPr>
              <w:iCs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6C4651" w:rsidRPr="00531912" w:rsidRDefault="006C4651" w:rsidP="006C4651">
          <w:pPr>
            <w:pStyle w:val="af3"/>
            <w:rPr>
              <w:iCs/>
            </w:rPr>
          </w:pPr>
          <w:r>
            <w:rPr>
              <w:iCs/>
            </w:rPr>
            <w:t>21.09.23</w:t>
          </w:r>
        </w:p>
      </w:tc>
      <w:tc>
        <w:tcPr>
          <w:tcW w:w="3969" w:type="dxa"/>
          <w:vMerge/>
          <w:shd w:val="clear" w:color="auto" w:fill="auto"/>
          <w:vAlign w:val="center"/>
        </w:tcPr>
        <w:p w:rsidR="006C4651" w:rsidRPr="002F2422" w:rsidRDefault="006C4651" w:rsidP="006C4651"/>
      </w:tc>
      <w:tc>
        <w:tcPr>
          <w:tcW w:w="2835" w:type="dxa"/>
          <w:gridSpan w:val="3"/>
          <w:vMerge/>
          <w:shd w:val="clear" w:color="auto" w:fill="auto"/>
          <w:vAlign w:val="center"/>
        </w:tcPr>
        <w:p w:rsidR="006C4651" w:rsidRPr="002F2422" w:rsidRDefault="006C4651" w:rsidP="006C4651"/>
      </w:tc>
    </w:tr>
    <w:tr w:rsidR="006C4651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1D040D" w:rsidRDefault="006C4651" w:rsidP="006C4651">
          <w:pPr>
            <w:jc w:val="left"/>
            <w:rPr>
              <w:i w:val="0"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6C4651" w:rsidRPr="001D040D" w:rsidRDefault="006C4651" w:rsidP="006C4651">
          <w:pPr>
            <w:jc w:val="left"/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6C4651" w:rsidRPr="001D040D" w:rsidRDefault="006C4651" w:rsidP="006C4651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6C4651" w:rsidRPr="005F5EA2" w:rsidRDefault="006C4651" w:rsidP="006C4651">
          <w:pPr>
            <w:pStyle w:val="af3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6C4651" w:rsidRPr="002F2422" w:rsidRDefault="006C4651" w:rsidP="006C4651"/>
      </w:tc>
      <w:tc>
        <w:tcPr>
          <w:tcW w:w="2835" w:type="dxa"/>
          <w:gridSpan w:val="3"/>
          <w:vMerge/>
          <w:shd w:val="clear" w:color="auto" w:fill="auto"/>
          <w:vAlign w:val="center"/>
        </w:tcPr>
        <w:p w:rsidR="006C4651" w:rsidRPr="002F2422" w:rsidRDefault="006C4651" w:rsidP="006C4651"/>
      </w:tc>
    </w:tr>
  </w:tbl>
  <w:p w:rsidR="0000178F" w:rsidRPr="00C01CD5" w:rsidRDefault="0000178F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center" w:tblpYSpec="top"/>
      <w:tblW w:w="0" w:type="auto"/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4"/>
      <w:gridCol w:w="7371"/>
      <w:gridCol w:w="3402"/>
      <w:gridCol w:w="1985"/>
      <w:gridCol w:w="2552"/>
      <w:gridCol w:w="1134"/>
      <w:gridCol w:w="1134"/>
      <w:gridCol w:w="1418"/>
      <w:gridCol w:w="1701"/>
      <w:gridCol w:w="567"/>
    </w:tblGrid>
    <w:tr w:rsidR="0000178F" w:rsidRPr="002F2422" w:rsidTr="003B432B">
      <w:trPr>
        <w:trHeight w:hRule="exact" w:val="397"/>
        <w:jc w:val="center"/>
      </w:trPr>
      <w:tc>
        <w:tcPr>
          <w:tcW w:w="1134" w:type="dxa"/>
          <w:vMerge w:val="restart"/>
          <w:tcBorders>
            <w:top w:val="nil"/>
            <w:left w:val="nil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Позиция</w:t>
          </w:r>
        </w:p>
      </w:tc>
      <w:tc>
        <w:tcPr>
          <w:tcW w:w="7371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Наименование и техническая характеристика</w:t>
          </w:r>
        </w:p>
      </w:tc>
      <w:tc>
        <w:tcPr>
          <w:tcW w:w="340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Тип, марка, обозначение документа, опросного листа</w:t>
          </w:r>
        </w:p>
      </w:tc>
      <w:tc>
        <w:tcPr>
          <w:tcW w:w="1985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Код оборудования, изделия, материала</w:t>
          </w:r>
        </w:p>
      </w:tc>
      <w:tc>
        <w:tcPr>
          <w:tcW w:w="255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Завод-</w:t>
          </w:r>
        </w:p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изготовитель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Единица измер</w:t>
          </w:r>
          <w:r w:rsidRPr="001D040D">
            <w:rPr>
              <w:b/>
              <w:i w:val="0"/>
            </w:rPr>
            <w:t>е</w:t>
          </w:r>
          <w:r w:rsidRPr="001D040D">
            <w:rPr>
              <w:b/>
              <w:i w:val="0"/>
            </w:rPr>
            <w:t>ния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Колич</w:t>
          </w:r>
          <w:r w:rsidRPr="001D040D">
            <w:rPr>
              <w:b/>
              <w:i w:val="0"/>
            </w:rPr>
            <w:t>е</w:t>
          </w:r>
          <w:r w:rsidRPr="001D040D">
            <w:rPr>
              <w:b/>
              <w:i w:val="0"/>
            </w:rPr>
            <w:t>ство</w:t>
          </w:r>
        </w:p>
      </w:tc>
      <w:tc>
        <w:tcPr>
          <w:tcW w:w="1418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 xml:space="preserve">Масса единицы, </w:t>
          </w:r>
          <w:proofErr w:type="gramStart"/>
          <w:r w:rsidRPr="001D040D">
            <w:rPr>
              <w:b/>
              <w:i w:val="0"/>
            </w:rPr>
            <w:t>кг</w:t>
          </w:r>
          <w:proofErr w:type="gramEnd"/>
        </w:p>
      </w:tc>
      <w:tc>
        <w:tcPr>
          <w:tcW w:w="1701" w:type="dxa"/>
          <w:tcBorders>
            <w:top w:val="nil"/>
            <w:left w:val="single" w:sz="12" w:space="0" w:color="auto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:rsidR="0000178F" w:rsidRPr="00A0566E" w:rsidRDefault="0000178F" w:rsidP="003B432B">
          <w:pPr>
            <w:suppressAutoHyphens/>
            <w:ind w:left="720"/>
            <w:jc w:val="both"/>
            <w:rPr>
              <w:rStyle w:val="ae"/>
              <w:i w:val="0"/>
            </w:rPr>
          </w:pPr>
        </w:p>
      </w:tc>
    </w:tr>
    <w:tr w:rsidR="0000178F" w:rsidRPr="002F2422">
      <w:trPr>
        <w:trHeight w:hRule="exact" w:val="1191"/>
        <w:jc w:val="center"/>
      </w:trPr>
      <w:tc>
        <w:tcPr>
          <w:tcW w:w="1134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7371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3402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985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2552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1418" w:type="dxa"/>
          <w:vMerge/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i w:val="0"/>
            </w:rPr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:rsidR="0000178F" w:rsidRPr="001D040D" w:rsidRDefault="0000178F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Примечание</w:t>
          </w:r>
        </w:p>
      </w:tc>
    </w:tr>
    <w:tr w:rsidR="0000178F" w:rsidRPr="002F2422">
      <w:trPr>
        <w:trHeight w:val="397"/>
        <w:jc w:val="center"/>
      </w:trPr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7371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3402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1985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2552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1418" w:type="dxa"/>
          <w:vMerge/>
          <w:tcBorders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:rsidR="0000178F" w:rsidRPr="002F2422" w:rsidRDefault="0000178F" w:rsidP="002F2422">
          <w:pPr>
            <w:suppressAutoHyphens/>
            <w:rPr>
              <w:b/>
            </w:rPr>
          </w:pPr>
        </w:p>
      </w:tc>
    </w:tr>
  </w:tbl>
  <w:p w:rsidR="0000178F" w:rsidRPr="00C01CD5" w:rsidRDefault="0000178F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:rsidR="0000178F" w:rsidRDefault="004901E7" w:rsidP="00325A93">
    <w:pPr>
      <w:pStyle w:val="a6"/>
      <w:jc w:val="center"/>
    </w:pPr>
    <w:r>
      <w:pict w14:anchorId="4ABB8757">
        <v:rect id="_x0000_s2071" style="position:absolute;left:0;text-align:left;margin-left:0;margin-top:0;width:1119.7pt;height:807.85pt;z-index:-251659264;mso-wrap-edited:f;mso-position-horizontal:center;mso-position-horizontal-relative:margin;mso-position-vertical:center;mso-position-vertical-relative:margin" o:allowincell="f" o:allowoverlap="f" strokeweight="1.5pt"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4.5pt;height:159pt" o:bullet="t">
        <v:imagedata r:id="rId1" o:title=""/>
      </v:shape>
    </w:pict>
  </w:numPicBullet>
  <w:numPicBullet w:numPicBulletId="1">
    <w:pict>
      <v:shape id="_x0000_i1036" type="#_x0000_t75" style="width:184.5pt;height:159pt" o:bullet="t">
        <v:imagedata r:id="rId2" o:title=""/>
      </v:shape>
    </w:pict>
  </w:numPicBullet>
  <w:numPicBullet w:numPicBulletId="2">
    <w:pict>
      <v:shape id="_x0000_i1037" type="#_x0000_t75" style="width:184.5pt;height:159pt" o:bullet="t">
        <v:imagedata r:id="rId3" o:title=""/>
      </v:shape>
    </w:pict>
  </w:numPicBullet>
  <w:abstractNum w:abstractNumId="0">
    <w:nsid w:val="FFFFFF7C"/>
    <w:multiLevelType w:val="singleLevel"/>
    <w:tmpl w:val="3336224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0B8F5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2A9A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F6EE19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72483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7632C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80EC7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024BE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AEF6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68F8EC"/>
    <w:lvl w:ilvl="0">
      <w:start w:val="1"/>
      <w:numFmt w:val="bullet"/>
      <w:lvlText w:val="−"/>
      <w:lvlJc w:val="left"/>
      <w:pPr>
        <w:tabs>
          <w:tab w:val="num" w:pos="284"/>
        </w:tabs>
        <w:ind w:left="0" w:firstLine="284"/>
      </w:pPr>
      <w:rPr>
        <w:rFonts w:ascii="ISOCPEUR" w:hAnsi="ISOCPEUR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BAB424E"/>
    <w:multiLevelType w:val="hybridMultilevel"/>
    <w:tmpl w:val="E62E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04F9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A9C11C3"/>
    <w:multiLevelType w:val="hybridMultilevel"/>
    <w:tmpl w:val="601C7B1A"/>
    <w:lvl w:ilvl="0" w:tplc="ED4626D6">
      <w:start w:val="1"/>
      <w:numFmt w:val="bullet"/>
      <w:pStyle w:val="a0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104E61"/>
    <w:multiLevelType w:val="hybridMultilevel"/>
    <w:tmpl w:val="AB8E0352"/>
    <w:lvl w:ilvl="0" w:tplc="889C597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5">
    <w:nsid w:val="355F29E3"/>
    <w:multiLevelType w:val="hybridMultilevel"/>
    <w:tmpl w:val="4C0A90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36553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73F282A"/>
    <w:multiLevelType w:val="hybridMultilevel"/>
    <w:tmpl w:val="1FFA0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568FA"/>
    <w:multiLevelType w:val="hybridMultilevel"/>
    <w:tmpl w:val="3398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166B84"/>
    <w:multiLevelType w:val="hybridMultilevel"/>
    <w:tmpl w:val="2B26D3BE"/>
    <w:lvl w:ilvl="0" w:tplc="4C7C87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E32D4A"/>
    <w:multiLevelType w:val="hybridMultilevel"/>
    <w:tmpl w:val="1942559C"/>
    <w:lvl w:ilvl="0" w:tplc="F78696A0">
      <w:start w:val="1"/>
      <w:numFmt w:val="decimal"/>
      <w:lvlText w:val="%1."/>
      <w:lvlJc w:val="left"/>
      <w:pPr>
        <w:ind w:left="49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>
    <w:nsid w:val="4B787C65"/>
    <w:multiLevelType w:val="hybridMultilevel"/>
    <w:tmpl w:val="EB60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D1B4A"/>
    <w:multiLevelType w:val="hybridMultilevel"/>
    <w:tmpl w:val="DB107542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B17A4"/>
    <w:multiLevelType w:val="multilevel"/>
    <w:tmpl w:val="F42286C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4">
    <w:nsid w:val="54342089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57EF23B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63F870AC"/>
    <w:multiLevelType w:val="multilevel"/>
    <w:tmpl w:val="B4B89340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D8B3D89"/>
    <w:multiLevelType w:val="multilevel"/>
    <w:tmpl w:val="A4C474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FA83CE4"/>
    <w:multiLevelType w:val="hybridMultilevel"/>
    <w:tmpl w:val="157A6F4C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F2AF0"/>
    <w:multiLevelType w:val="multilevel"/>
    <w:tmpl w:val="601C7B1A"/>
    <w:lvl w:ilvl="0">
      <w:start w:val="1"/>
      <w:numFmt w:val="bullet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3C181E"/>
    <w:multiLevelType w:val="hybridMultilevel"/>
    <w:tmpl w:val="D1EE38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0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25"/>
  </w:num>
  <w:num w:numId="16">
    <w:abstractNumId w:val="12"/>
  </w:num>
  <w:num w:numId="17">
    <w:abstractNumId w:val="24"/>
  </w:num>
  <w:num w:numId="18">
    <w:abstractNumId w:val="23"/>
  </w:num>
  <w:num w:numId="19">
    <w:abstractNumId w:val="23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13"/>
  </w:num>
  <w:num w:numId="28">
    <w:abstractNumId w:val="16"/>
  </w:num>
  <w:num w:numId="29">
    <w:abstractNumId w:val="29"/>
  </w:num>
  <w:num w:numId="30">
    <w:abstractNumId w:val="22"/>
  </w:num>
  <w:num w:numId="31">
    <w:abstractNumId w:val="28"/>
  </w:num>
  <w:num w:numId="32">
    <w:abstractNumId w:val="27"/>
  </w:num>
  <w:num w:numId="33">
    <w:abstractNumId w:val="26"/>
  </w:num>
  <w:num w:numId="34">
    <w:abstractNumId w:val="19"/>
  </w:num>
  <w:num w:numId="35">
    <w:abstractNumId w:val="17"/>
  </w:num>
  <w:num w:numId="36">
    <w:abstractNumId w:val="11"/>
  </w:num>
  <w:num w:numId="37">
    <w:abstractNumId w:val="1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284"/>
  <w:autoHyphenation/>
  <w:hyphenationZone w:val="357"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874"/>
    <w:rsid w:val="000002F8"/>
    <w:rsid w:val="00000EA8"/>
    <w:rsid w:val="00000F2A"/>
    <w:rsid w:val="000010B3"/>
    <w:rsid w:val="00001121"/>
    <w:rsid w:val="00001459"/>
    <w:rsid w:val="000014A1"/>
    <w:rsid w:val="0000178F"/>
    <w:rsid w:val="000018F0"/>
    <w:rsid w:val="00002756"/>
    <w:rsid w:val="000027F6"/>
    <w:rsid w:val="00002D86"/>
    <w:rsid w:val="000033A9"/>
    <w:rsid w:val="0000350C"/>
    <w:rsid w:val="00003690"/>
    <w:rsid w:val="000037BF"/>
    <w:rsid w:val="00003891"/>
    <w:rsid w:val="000039D2"/>
    <w:rsid w:val="00003C3C"/>
    <w:rsid w:val="00003FF3"/>
    <w:rsid w:val="00004019"/>
    <w:rsid w:val="0000467A"/>
    <w:rsid w:val="000049A3"/>
    <w:rsid w:val="00005505"/>
    <w:rsid w:val="00005586"/>
    <w:rsid w:val="00006A22"/>
    <w:rsid w:val="00006B93"/>
    <w:rsid w:val="00006D98"/>
    <w:rsid w:val="00007269"/>
    <w:rsid w:val="00007662"/>
    <w:rsid w:val="00007799"/>
    <w:rsid w:val="00007D25"/>
    <w:rsid w:val="000105E3"/>
    <w:rsid w:val="000108B0"/>
    <w:rsid w:val="000116E6"/>
    <w:rsid w:val="00011BE0"/>
    <w:rsid w:val="0001201E"/>
    <w:rsid w:val="000121EE"/>
    <w:rsid w:val="00012673"/>
    <w:rsid w:val="00013009"/>
    <w:rsid w:val="00013241"/>
    <w:rsid w:val="0001342D"/>
    <w:rsid w:val="00013A9F"/>
    <w:rsid w:val="00014A37"/>
    <w:rsid w:val="00014AFD"/>
    <w:rsid w:val="00014C07"/>
    <w:rsid w:val="00014CD8"/>
    <w:rsid w:val="00014EA4"/>
    <w:rsid w:val="0001589C"/>
    <w:rsid w:val="00015AEA"/>
    <w:rsid w:val="00015B2E"/>
    <w:rsid w:val="00015BBB"/>
    <w:rsid w:val="00015CD4"/>
    <w:rsid w:val="00016421"/>
    <w:rsid w:val="000165B2"/>
    <w:rsid w:val="000166BC"/>
    <w:rsid w:val="000170A2"/>
    <w:rsid w:val="000173EB"/>
    <w:rsid w:val="000175E0"/>
    <w:rsid w:val="00020A54"/>
    <w:rsid w:val="000217DF"/>
    <w:rsid w:val="00021AB7"/>
    <w:rsid w:val="00021CA8"/>
    <w:rsid w:val="000220B0"/>
    <w:rsid w:val="00022217"/>
    <w:rsid w:val="00022CD7"/>
    <w:rsid w:val="0002362F"/>
    <w:rsid w:val="00023D0E"/>
    <w:rsid w:val="00024810"/>
    <w:rsid w:val="00024837"/>
    <w:rsid w:val="00024A05"/>
    <w:rsid w:val="00025703"/>
    <w:rsid w:val="00025754"/>
    <w:rsid w:val="00026D5A"/>
    <w:rsid w:val="000270D1"/>
    <w:rsid w:val="000272C8"/>
    <w:rsid w:val="00027D9C"/>
    <w:rsid w:val="00030269"/>
    <w:rsid w:val="000302E6"/>
    <w:rsid w:val="00030D87"/>
    <w:rsid w:val="00030FC7"/>
    <w:rsid w:val="0003176F"/>
    <w:rsid w:val="00031AB3"/>
    <w:rsid w:val="00031ADB"/>
    <w:rsid w:val="00031CDA"/>
    <w:rsid w:val="000327D3"/>
    <w:rsid w:val="00032B93"/>
    <w:rsid w:val="0003308B"/>
    <w:rsid w:val="0003315B"/>
    <w:rsid w:val="0003316F"/>
    <w:rsid w:val="00033C5F"/>
    <w:rsid w:val="0003449B"/>
    <w:rsid w:val="000345D6"/>
    <w:rsid w:val="000347B0"/>
    <w:rsid w:val="00034B45"/>
    <w:rsid w:val="000353E9"/>
    <w:rsid w:val="0003544E"/>
    <w:rsid w:val="00035F67"/>
    <w:rsid w:val="000364EB"/>
    <w:rsid w:val="000368B3"/>
    <w:rsid w:val="00036A9F"/>
    <w:rsid w:val="000370D4"/>
    <w:rsid w:val="000375EE"/>
    <w:rsid w:val="000375FA"/>
    <w:rsid w:val="00037945"/>
    <w:rsid w:val="00037BBD"/>
    <w:rsid w:val="00040E96"/>
    <w:rsid w:val="000410B1"/>
    <w:rsid w:val="0004191D"/>
    <w:rsid w:val="00041A65"/>
    <w:rsid w:val="00041B24"/>
    <w:rsid w:val="00041F8E"/>
    <w:rsid w:val="000422F6"/>
    <w:rsid w:val="000427D4"/>
    <w:rsid w:val="00042A29"/>
    <w:rsid w:val="00042BDE"/>
    <w:rsid w:val="00042EC1"/>
    <w:rsid w:val="0004315D"/>
    <w:rsid w:val="000431FE"/>
    <w:rsid w:val="00043C96"/>
    <w:rsid w:val="00043E37"/>
    <w:rsid w:val="0004445D"/>
    <w:rsid w:val="0004471E"/>
    <w:rsid w:val="00044D3B"/>
    <w:rsid w:val="00045335"/>
    <w:rsid w:val="00045436"/>
    <w:rsid w:val="00045437"/>
    <w:rsid w:val="000454B5"/>
    <w:rsid w:val="00045C6B"/>
    <w:rsid w:val="000461A9"/>
    <w:rsid w:val="00046562"/>
    <w:rsid w:val="00046E15"/>
    <w:rsid w:val="00047A16"/>
    <w:rsid w:val="0005026F"/>
    <w:rsid w:val="000505CF"/>
    <w:rsid w:val="00051309"/>
    <w:rsid w:val="000517B9"/>
    <w:rsid w:val="00051AFD"/>
    <w:rsid w:val="0005291D"/>
    <w:rsid w:val="00053192"/>
    <w:rsid w:val="00053C3F"/>
    <w:rsid w:val="0005418E"/>
    <w:rsid w:val="0005548C"/>
    <w:rsid w:val="00055CC7"/>
    <w:rsid w:val="00055DF7"/>
    <w:rsid w:val="00056297"/>
    <w:rsid w:val="000565DD"/>
    <w:rsid w:val="000570F0"/>
    <w:rsid w:val="00057F7E"/>
    <w:rsid w:val="000600F1"/>
    <w:rsid w:val="000604D1"/>
    <w:rsid w:val="00060E37"/>
    <w:rsid w:val="00061514"/>
    <w:rsid w:val="00061D06"/>
    <w:rsid w:val="00061ED5"/>
    <w:rsid w:val="00062205"/>
    <w:rsid w:val="0006264C"/>
    <w:rsid w:val="00062E6F"/>
    <w:rsid w:val="00062F27"/>
    <w:rsid w:val="000631F7"/>
    <w:rsid w:val="00063247"/>
    <w:rsid w:val="00063A40"/>
    <w:rsid w:val="00063C8A"/>
    <w:rsid w:val="00063CFC"/>
    <w:rsid w:val="00063E9F"/>
    <w:rsid w:val="00063F83"/>
    <w:rsid w:val="0006430D"/>
    <w:rsid w:val="0006523F"/>
    <w:rsid w:val="000658E8"/>
    <w:rsid w:val="00065FA3"/>
    <w:rsid w:val="00065FBB"/>
    <w:rsid w:val="00066174"/>
    <w:rsid w:val="0006645B"/>
    <w:rsid w:val="000669AD"/>
    <w:rsid w:val="00066C15"/>
    <w:rsid w:val="000713E5"/>
    <w:rsid w:val="000725EF"/>
    <w:rsid w:val="00072A2D"/>
    <w:rsid w:val="000735B9"/>
    <w:rsid w:val="000737EF"/>
    <w:rsid w:val="00073848"/>
    <w:rsid w:val="00073D83"/>
    <w:rsid w:val="00074153"/>
    <w:rsid w:val="000741E3"/>
    <w:rsid w:val="0007439A"/>
    <w:rsid w:val="0007455F"/>
    <w:rsid w:val="000745BE"/>
    <w:rsid w:val="00074BB9"/>
    <w:rsid w:val="00074D63"/>
    <w:rsid w:val="00075971"/>
    <w:rsid w:val="00075D56"/>
    <w:rsid w:val="00075DAB"/>
    <w:rsid w:val="00075E4E"/>
    <w:rsid w:val="00075FB3"/>
    <w:rsid w:val="00075FF6"/>
    <w:rsid w:val="00076587"/>
    <w:rsid w:val="00076835"/>
    <w:rsid w:val="00076FB8"/>
    <w:rsid w:val="0007775F"/>
    <w:rsid w:val="0007779B"/>
    <w:rsid w:val="00077881"/>
    <w:rsid w:val="00077FFB"/>
    <w:rsid w:val="0008075F"/>
    <w:rsid w:val="00080DB6"/>
    <w:rsid w:val="00081AD3"/>
    <w:rsid w:val="00081D9C"/>
    <w:rsid w:val="0008287C"/>
    <w:rsid w:val="00082D0B"/>
    <w:rsid w:val="0008358D"/>
    <w:rsid w:val="000836C3"/>
    <w:rsid w:val="000837C7"/>
    <w:rsid w:val="00083B8E"/>
    <w:rsid w:val="00083BD4"/>
    <w:rsid w:val="00083D71"/>
    <w:rsid w:val="00083DF5"/>
    <w:rsid w:val="000844D6"/>
    <w:rsid w:val="00084CCF"/>
    <w:rsid w:val="00085002"/>
    <w:rsid w:val="00086AE3"/>
    <w:rsid w:val="00086F2C"/>
    <w:rsid w:val="000871DA"/>
    <w:rsid w:val="0008796B"/>
    <w:rsid w:val="00087F1B"/>
    <w:rsid w:val="000908AC"/>
    <w:rsid w:val="00090BA3"/>
    <w:rsid w:val="0009147F"/>
    <w:rsid w:val="000919E9"/>
    <w:rsid w:val="00091B24"/>
    <w:rsid w:val="00091BCD"/>
    <w:rsid w:val="000922CD"/>
    <w:rsid w:val="00093DF6"/>
    <w:rsid w:val="00093EC8"/>
    <w:rsid w:val="000940F6"/>
    <w:rsid w:val="000946DA"/>
    <w:rsid w:val="000948CB"/>
    <w:rsid w:val="00094BE2"/>
    <w:rsid w:val="00094BF8"/>
    <w:rsid w:val="00094E4A"/>
    <w:rsid w:val="0009599B"/>
    <w:rsid w:val="00095A5C"/>
    <w:rsid w:val="00095BA4"/>
    <w:rsid w:val="00095E09"/>
    <w:rsid w:val="0009736F"/>
    <w:rsid w:val="00097583"/>
    <w:rsid w:val="000976FA"/>
    <w:rsid w:val="00097C7B"/>
    <w:rsid w:val="00097E38"/>
    <w:rsid w:val="000A0BF3"/>
    <w:rsid w:val="000A15EA"/>
    <w:rsid w:val="000A1727"/>
    <w:rsid w:val="000A1909"/>
    <w:rsid w:val="000A2143"/>
    <w:rsid w:val="000A288A"/>
    <w:rsid w:val="000A2A1A"/>
    <w:rsid w:val="000A2EEC"/>
    <w:rsid w:val="000A3197"/>
    <w:rsid w:val="000A358B"/>
    <w:rsid w:val="000A388D"/>
    <w:rsid w:val="000A38F8"/>
    <w:rsid w:val="000A3FA7"/>
    <w:rsid w:val="000A5CDA"/>
    <w:rsid w:val="000A5DC0"/>
    <w:rsid w:val="000A5F9F"/>
    <w:rsid w:val="000A6241"/>
    <w:rsid w:val="000A63A2"/>
    <w:rsid w:val="000A63E9"/>
    <w:rsid w:val="000A65CB"/>
    <w:rsid w:val="000A6F65"/>
    <w:rsid w:val="000A7C38"/>
    <w:rsid w:val="000B01D9"/>
    <w:rsid w:val="000B058D"/>
    <w:rsid w:val="000B08CF"/>
    <w:rsid w:val="000B0966"/>
    <w:rsid w:val="000B1257"/>
    <w:rsid w:val="000B16A4"/>
    <w:rsid w:val="000B1EC2"/>
    <w:rsid w:val="000B2BBD"/>
    <w:rsid w:val="000B3631"/>
    <w:rsid w:val="000B38FB"/>
    <w:rsid w:val="000B3C5A"/>
    <w:rsid w:val="000B3E12"/>
    <w:rsid w:val="000B4191"/>
    <w:rsid w:val="000B4BF1"/>
    <w:rsid w:val="000B4CB0"/>
    <w:rsid w:val="000B5848"/>
    <w:rsid w:val="000B5A65"/>
    <w:rsid w:val="000B5C16"/>
    <w:rsid w:val="000B66FF"/>
    <w:rsid w:val="000B6761"/>
    <w:rsid w:val="000B6D9A"/>
    <w:rsid w:val="000B72BE"/>
    <w:rsid w:val="000B7B4F"/>
    <w:rsid w:val="000B7F52"/>
    <w:rsid w:val="000C00E3"/>
    <w:rsid w:val="000C1962"/>
    <w:rsid w:val="000C19B7"/>
    <w:rsid w:val="000C2474"/>
    <w:rsid w:val="000C2927"/>
    <w:rsid w:val="000C2ACE"/>
    <w:rsid w:val="000C3158"/>
    <w:rsid w:val="000C3A3F"/>
    <w:rsid w:val="000C4A24"/>
    <w:rsid w:val="000C59B8"/>
    <w:rsid w:val="000C5AC1"/>
    <w:rsid w:val="000C5B48"/>
    <w:rsid w:val="000C5D45"/>
    <w:rsid w:val="000C5F48"/>
    <w:rsid w:val="000C65E1"/>
    <w:rsid w:val="000C6FE9"/>
    <w:rsid w:val="000C72CA"/>
    <w:rsid w:val="000C7548"/>
    <w:rsid w:val="000C79E5"/>
    <w:rsid w:val="000C7BB1"/>
    <w:rsid w:val="000C7C2D"/>
    <w:rsid w:val="000D0260"/>
    <w:rsid w:val="000D026C"/>
    <w:rsid w:val="000D0DDB"/>
    <w:rsid w:val="000D1456"/>
    <w:rsid w:val="000D1788"/>
    <w:rsid w:val="000D187F"/>
    <w:rsid w:val="000D1B7C"/>
    <w:rsid w:val="000D1C18"/>
    <w:rsid w:val="000D3901"/>
    <w:rsid w:val="000D3D94"/>
    <w:rsid w:val="000D4C7A"/>
    <w:rsid w:val="000D5193"/>
    <w:rsid w:val="000D64BE"/>
    <w:rsid w:val="000D65DA"/>
    <w:rsid w:val="000D69B2"/>
    <w:rsid w:val="000D7B1D"/>
    <w:rsid w:val="000D7DB8"/>
    <w:rsid w:val="000D7F91"/>
    <w:rsid w:val="000E003D"/>
    <w:rsid w:val="000E0190"/>
    <w:rsid w:val="000E06B6"/>
    <w:rsid w:val="000E08AF"/>
    <w:rsid w:val="000E0A3B"/>
    <w:rsid w:val="000E10CE"/>
    <w:rsid w:val="000E1835"/>
    <w:rsid w:val="000E1DB9"/>
    <w:rsid w:val="000E21F0"/>
    <w:rsid w:val="000E298E"/>
    <w:rsid w:val="000E29EF"/>
    <w:rsid w:val="000E2BA6"/>
    <w:rsid w:val="000E37B8"/>
    <w:rsid w:val="000E3F69"/>
    <w:rsid w:val="000E4440"/>
    <w:rsid w:val="000E4905"/>
    <w:rsid w:val="000E4DD6"/>
    <w:rsid w:val="000E5199"/>
    <w:rsid w:val="000E52FA"/>
    <w:rsid w:val="000E56BB"/>
    <w:rsid w:val="000E575E"/>
    <w:rsid w:val="000E5C64"/>
    <w:rsid w:val="000E5D30"/>
    <w:rsid w:val="000E60E2"/>
    <w:rsid w:val="000E6324"/>
    <w:rsid w:val="000E696D"/>
    <w:rsid w:val="000E6B85"/>
    <w:rsid w:val="000E73F4"/>
    <w:rsid w:val="000E75A9"/>
    <w:rsid w:val="000E7ED7"/>
    <w:rsid w:val="000F0785"/>
    <w:rsid w:val="000F0D4D"/>
    <w:rsid w:val="000F17DF"/>
    <w:rsid w:val="000F1CCD"/>
    <w:rsid w:val="000F2009"/>
    <w:rsid w:val="000F2E59"/>
    <w:rsid w:val="000F322D"/>
    <w:rsid w:val="000F3686"/>
    <w:rsid w:val="000F4539"/>
    <w:rsid w:val="000F4937"/>
    <w:rsid w:val="000F4ACC"/>
    <w:rsid w:val="000F4FD4"/>
    <w:rsid w:val="000F58CD"/>
    <w:rsid w:val="000F5D5B"/>
    <w:rsid w:val="000F5DB6"/>
    <w:rsid w:val="000F68F2"/>
    <w:rsid w:val="000F6A68"/>
    <w:rsid w:val="000F6B92"/>
    <w:rsid w:val="000F6D28"/>
    <w:rsid w:val="000F7130"/>
    <w:rsid w:val="000F7B11"/>
    <w:rsid w:val="000F7C88"/>
    <w:rsid w:val="000F7ED1"/>
    <w:rsid w:val="0010016B"/>
    <w:rsid w:val="0010170B"/>
    <w:rsid w:val="00101C74"/>
    <w:rsid w:val="00101C9A"/>
    <w:rsid w:val="00101CA3"/>
    <w:rsid w:val="00101EE8"/>
    <w:rsid w:val="0010247C"/>
    <w:rsid w:val="001028F7"/>
    <w:rsid w:val="00103749"/>
    <w:rsid w:val="00104031"/>
    <w:rsid w:val="00104311"/>
    <w:rsid w:val="00104719"/>
    <w:rsid w:val="001049C7"/>
    <w:rsid w:val="00104F46"/>
    <w:rsid w:val="00105B21"/>
    <w:rsid w:val="00105D46"/>
    <w:rsid w:val="00106313"/>
    <w:rsid w:val="001074D8"/>
    <w:rsid w:val="00107717"/>
    <w:rsid w:val="001077B6"/>
    <w:rsid w:val="00110242"/>
    <w:rsid w:val="001102FE"/>
    <w:rsid w:val="00110319"/>
    <w:rsid w:val="00110BE4"/>
    <w:rsid w:val="001110B1"/>
    <w:rsid w:val="00111115"/>
    <w:rsid w:val="001111A7"/>
    <w:rsid w:val="00111555"/>
    <w:rsid w:val="00111913"/>
    <w:rsid w:val="00111C33"/>
    <w:rsid w:val="00111C6B"/>
    <w:rsid w:val="00112145"/>
    <w:rsid w:val="001129B6"/>
    <w:rsid w:val="00112B4E"/>
    <w:rsid w:val="001132F5"/>
    <w:rsid w:val="001138F4"/>
    <w:rsid w:val="00113B23"/>
    <w:rsid w:val="00113FFD"/>
    <w:rsid w:val="001147CD"/>
    <w:rsid w:val="00114D0B"/>
    <w:rsid w:val="00114D56"/>
    <w:rsid w:val="0011542A"/>
    <w:rsid w:val="00115504"/>
    <w:rsid w:val="00115644"/>
    <w:rsid w:val="00115BF7"/>
    <w:rsid w:val="001160A3"/>
    <w:rsid w:val="00116544"/>
    <w:rsid w:val="00116763"/>
    <w:rsid w:val="00116A5D"/>
    <w:rsid w:val="00116AE9"/>
    <w:rsid w:val="00116EB2"/>
    <w:rsid w:val="00117E87"/>
    <w:rsid w:val="001200FF"/>
    <w:rsid w:val="00120B2F"/>
    <w:rsid w:val="00121015"/>
    <w:rsid w:val="0012117D"/>
    <w:rsid w:val="00121F1E"/>
    <w:rsid w:val="00122D42"/>
    <w:rsid w:val="00123087"/>
    <w:rsid w:val="00123960"/>
    <w:rsid w:val="00123A4A"/>
    <w:rsid w:val="00123B45"/>
    <w:rsid w:val="00123B4E"/>
    <w:rsid w:val="00123ECA"/>
    <w:rsid w:val="00124167"/>
    <w:rsid w:val="00124350"/>
    <w:rsid w:val="001245BE"/>
    <w:rsid w:val="001247A1"/>
    <w:rsid w:val="001248B3"/>
    <w:rsid w:val="0012506E"/>
    <w:rsid w:val="00125516"/>
    <w:rsid w:val="00125ECC"/>
    <w:rsid w:val="00126053"/>
    <w:rsid w:val="001261E0"/>
    <w:rsid w:val="00126698"/>
    <w:rsid w:val="0012686E"/>
    <w:rsid w:val="00126928"/>
    <w:rsid w:val="00127793"/>
    <w:rsid w:val="0012788B"/>
    <w:rsid w:val="00127C0F"/>
    <w:rsid w:val="00127F9A"/>
    <w:rsid w:val="00130041"/>
    <w:rsid w:val="001307F0"/>
    <w:rsid w:val="001309C0"/>
    <w:rsid w:val="00130F81"/>
    <w:rsid w:val="00131145"/>
    <w:rsid w:val="00131267"/>
    <w:rsid w:val="00131EB0"/>
    <w:rsid w:val="0013244E"/>
    <w:rsid w:val="00133402"/>
    <w:rsid w:val="00134CCD"/>
    <w:rsid w:val="00134D1B"/>
    <w:rsid w:val="00134D77"/>
    <w:rsid w:val="00135643"/>
    <w:rsid w:val="00136349"/>
    <w:rsid w:val="00136495"/>
    <w:rsid w:val="00136B6F"/>
    <w:rsid w:val="00136D16"/>
    <w:rsid w:val="0013730C"/>
    <w:rsid w:val="0013782D"/>
    <w:rsid w:val="001400D2"/>
    <w:rsid w:val="0014015D"/>
    <w:rsid w:val="00140FC2"/>
    <w:rsid w:val="001415EB"/>
    <w:rsid w:val="001415F7"/>
    <w:rsid w:val="00141A39"/>
    <w:rsid w:val="00141A69"/>
    <w:rsid w:val="001432BD"/>
    <w:rsid w:val="001434F9"/>
    <w:rsid w:val="00143C42"/>
    <w:rsid w:val="00143EC4"/>
    <w:rsid w:val="001442F7"/>
    <w:rsid w:val="00144529"/>
    <w:rsid w:val="001446B6"/>
    <w:rsid w:val="00144C68"/>
    <w:rsid w:val="0014545E"/>
    <w:rsid w:val="0014570D"/>
    <w:rsid w:val="00145E58"/>
    <w:rsid w:val="00145F54"/>
    <w:rsid w:val="00146786"/>
    <w:rsid w:val="00147362"/>
    <w:rsid w:val="00147576"/>
    <w:rsid w:val="00147D7A"/>
    <w:rsid w:val="00147F7C"/>
    <w:rsid w:val="00150B5A"/>
    <w:rsid w:val="00152037"/>
    <w:rsid w:val="00152D96"/>
    <w:rsid w:val="00152F68"/>
    <w:rsid w:val="001538C9"/>
    <w:rsid w:val="001539B9"/>
    <w:rsid w:val="00153A9E"/>
    <w:rsid w:val="00153D6D"/>
    <w:rsid w:val="001543F8"/>
    <w:rsid w:val="0015444C"/>
    <w:rsid w:val="00154656"/>
    <w:rsid w:val="0015490F"/>
    <w:rsid w:val="00154E8C"/>
    <w:rsid w:val="0015568B"/>
    <w:rsid w:val="00155C3D"/>
    <w:rsid w:val="00155DA6"/>
    <w:rsid w:val="00155F73"/>
    <w:rsid w:val="001564F8"/>
    <w:rsid w:val="00156B7B"/>
    <w:rsid w:val="00156D20"/>
    <w:rsid w:val="0015705F"/>
    <w:rsid w:val="001572BF"/>
    <w:rsid w:val="00157C78"/>
    <w:rsid w:val="0016036C"/>
    <w:rsid w:val="001605E0"/>
    <w:rsid w:val="00161313"/>
    <w:rsid w:val="00161C5B"/>
    <w:rsid w:val="00161D8E"/>
    <w:rsid w:val="001624EE"/>
    <w:rsid w:val="00162890"/>
    <w:rsid w:val="00162CB1"/>
    <w:rsid w:val="00163066"/>
    <w:rsid w:val="001638CF"/>
    <w:rsid w:val="00163F16"/>
    <w:rsid w:val="00164358"/>
    <w:rsid w:val="00164909"/>
    <w:rsid w:val="00164AB3"/>
    <w:rsid w:val="00164B5E"/>
    <w:rsid w:val="00164B9F"/>
    <w:rsid w:val="001653CD"/>
    <w:rsid w:val="001662CE"/>
    <w:rsid w:val="00166B35"/>
    <w:rsid w:val="00166CBC"/>
    <w:rsid w:val="00166DF2"/>
    <w:rsid w:val="001677B2"/>
    <w:rsid w:val="0017018D"/>
    <w:rsid w:val="00170401"/>
    <w:rsid w:val="0017048C"/>
    <w:rsid w:val="001707AB"/>
    <w:rsid w:val="00170B77"/>
    <w:rsid w:val="00170DBE"/>
    <w:rsid w:val="001711CE"/>
    <w:rsid w:val="00171943"/>
    <w:rsid w:val="00171CD4"/>
    <w:rsid w:val="001722C5"/>
    <w:rsid w:val="0017233F"/>
    <w:rsid w:val="00172366"/>
    <w:rsid w:val="00173403"/>
    <w:rsid w:val="001735B9"/>
    <w:rsid w:val="001738AD"/>
    <w:rsid w:val="00173C08"/>
    <w:rsid w:val="00174724"/>
    <w:rsid w:val="00174CFF"/>
    <w:rsid w:val="00176201"/>
    <w:rsid w:val="001767FF"/>
    <w:rsid w:val="00176B63"/>
    <w:rsid w:val="00176BDE"/>
    <w:rsid w:val="00176BEA"/>
    <w:rsid w:val="001771F9"/>
    <w:rsid w:val="00177214"/>
    <w:rsid w:val="001776E3"/>
    <w:rsid w:val="001805C7"/>
    <w:rsid w:val="00180833"/>
    <w:rsid w:val="001810EF"/>
    <w:rsid w:val="0018113A"/>
    <w:rsid w:val="001814EC"/>
    <w:rsid w:val="00181862"/>
    <w:rsid w:val="00181B1A"/>
    <w:rsid w:val="00182662"/>
    <w:rsid w:val="00182AB4"/>
    <w:rsid w:val="00183660"/>
    <w:rsid w:val="00183E84"/>
    <w:rsid w:val="001841B4"/>
    <w:rsid w:val="00184F6B"/>
    <w:rsid w:val="001852CC"/>
    <w:rsid w:val="00185E6E"/>
    <w:rsid w:val="00185E88"/>
    <w:rsid w:val="001860DE"/>
    <w:rsid w:val="0018648E"/>
    <w:rsid w:val="0018698E"/>
    <w:rsid w:val="00186C46"/>
    <w:rsid w:val="00187690"/>
    <w:rsid w:val="0018779F"/>
    <w:rsid w:val="00187926"/>
    <w:rsid w:val="001905EE"/>
    <w:rsid w:val="001909EB"/>
    <w:rsid w:val="00191472"/>
    <w:rsid w:val="001914CC"/>
    <w:rsid w:val="00191530"/>
    <w:rsid w:val="00192356"/>
    <w:rsid w:val="00192BC2"/>
    <w:rsid w:val="00192E85"/>
    <w:rsid w:val="00193596"/>
    <w:rsid w:val="001936C3"/>
    <w:rsid w:val="001941C9"/>
    <w:rsid w:val="00194381"/>
    <w:rsid w:val="001946E9"/>
    <w:rsid w:val="00194813"/>
    <w:rsid w:val="0019550F"/>
    <w:rsid w:val="0019554F"/>
    <w:rsid w:val="00195B88"/>
    <w:rsid w:val="00197537"/>
    <w:rsid w:val="0019797F"/>
    <w:rsid w:val="001A0317"/>
    <w:rsid w:val="001A07F6"/>
    <w:rsid w:val="001A102B"/>
    <w:rsid w:val="001A14C4"/>
    <w:rsid w:val="001A1752"/>
    <w:rsid w:val="001A1907"/>
    <w:rsid w:val="001A260D"/>
    <w:rsid w:val="001A2DC4"/>
    <w:rsid w:val="001A2E1A"/>
    <w:rsid w:val="001A2E37"/>
    <w:rsid w:val="001A37E4"/>
    <w:rsid w:val="001A39D4"/>
    <w:rsid w:val="001A3D76"/>
    <w:rsid w:val="001A3F04"/>
    <w:rsid w:val="001A4044"/>
    <w:rsid w:val="001A4719"/>
    <w:rsid w:val="001A498A"/>
    <w:rsid w:val="001A5350"/>
    <w:rsid w:val="001A541B"/>
    <w:rsid w:val="001A544C"/>
    <w:rsid w:val="001A5DF0"/>
    <w:rsid w:val="001A60E8"/>
    <w:rsid w:val="001A6C3F"/>
    <w:rsid w:val="001A6E29"/>
    <w:rsid w:val="001A7020"/>
    <w:rsid w:val="001A7A7C"/>
    <w:rsid w:val="001A7A9D"/>
    <w:rsid w:val="001A7DDB"/>
    <w:rsid w:val="001A7F26"/>
    <w:rsid w:val="001B0452"/>
    <w:rsid w:val="001B1719"/>
    <w:rsid w:val="001B1A47"/>
    <w:rsid w:val="001B1C2A"/>
    <w:rsid w:val="001B24D5"/>
    <w:rsid w:val="001B271D"/>
    <w:rsid w:val="001B2F7B"/>
    <w:rsid w:val="001B3141"/>
    <w:rsid w:val="001B33A9"/>
    <w:rsid w:val="001B39EF"/>
    <w:rsid w:val="001B3E5D"/>
    <w:rsid w:val="001B40C8"/>
    <w:rsid w:val="001B418F"/>
    <w:rsid w:val="001B4476"/>
    <w:rsid w:val="001B4609"/>
    <w:rsid w:val="001B46EB"/>
    <w:rsid w:val="001B4710"/>
    <w:rsid w:val="001B4ABF"/>
    <w:rsid w:val="001B4CE0"/>
    <w:rsid w:val="001B4D25"/>
    <w:rsid w:val="001B55CC"/>
    <w:rsid w:val="001B59BF"/>
    <w:rsid w:val="001B5A8D"/>
    <w:rsid w:val="001B5F7F"/>
    <w:rsid w:val="001B64E1"/>
    <w:rsid w:val="001B6C2A"/>
    <w:rsid w:val="001B6CB0"/>
    <w:rsid w:val="001B6DBB"/>
    <w:rsid w:val="001B700E"/>
    <w:rsid w:val="001B72AD"/>
    <w:rsid w:val="001C05CD"/>
    <w:rsid w:val="001C0733"/>
    <w:rsid w:val="001C11EF"/>
    <w:rsid w:val="001C1558"/>
    <w:rsid w:val="001C1710"/>
    <w:rsid w:val="001C17D1"/>
    <w:rsid w:val="001C1A4E"/>
    <w:rsid w:val="001C1D9A"/>
    <w:rsid w:val="001C2222"/>
    <w:rsid w:val="001C243D"/>
    <w:rsid w:val="001C26F8"/>
    <w:rsid w:val="001C2A58"/>
    <w:rsid w:val="001C2B7D"/>
    <w:rsid w:val="001C2CED"/>
    <w:rsid w:val="001C34B5"/>
    <w:rsid w:val="001C398C"/>
    <w:rsid w:val="001C3E77"/>
    <w:rsid w:val="001C45F8"/>
    <w:rsid w:val="001C4717"/>
    <w:rsid w:val="001C5419"/>
    <w:rsid w:val="001C6BCA"/>
    <w:rsid w:val="001C6DC7"/>
    <w:rsid w:val="001C74C6"/>
    <w:rsid w:val="001C768A"/>
    <w:rsid w:val="001C7ACC"/>
    <w:rsid w:val="001D040D"/>
    <w:rsid w:val="001D0857"/>
    <w:rsid w:val="001D0E35"/>
    <w:rsid w:val="001D1358"/>
    <w:rsid w:val="001D136F"/>
    <w:rsid w:val="001D213D"/>
    <w:rsid w:val="001D21C6"/>
    <w:rsid w:val="001D289F"/>
    <w:rsid w:val="001D28A3"/>
    <w:rsid w:val="001D299D"/>
    <w:rsid w:val="001D2A1B"/>
    <w:rsid w:val="001D3621"/>
    <w:rsid w:val="001D36B7"/>
    <w:rsid w:val="001D39BA"/>
    <w:rsid w:val="001D3A04"/>
    <w:rsid w:val="001D3A5A"/>
    <w:rsid w:val="001D3B7D"/>
    <w:rsid w:val="001D3CDB"/>
    <w:rsid w:val="001D4299"/>
    <w:rsid w:val="001D4CF8"/>
    <w:rsid w:val="001D4D21"/>
    <w:rsid w:val="001D5092"/>
    <w:rsid w:val="001D5BED"/>
    <w:rsid w:val="001D68D0"/>
    <w:rsid w:val="001D6B28"/>
    <w:rsid w:val="001D7B27"/>
    <w:rsid w:val="001D7F41"/>
    <w:rsid w:val="001E01A0"/>
    <w:rsid w:val="001E04B1"/>
    <w:rsid w:val="001E085C"/>
    <w:rsid w:val="001E12E8"/>
    <w:rsid w:val="001E19F3"/>
    <w:rsid w:val="001E25A1"/>
    <w:rsid w:val="001E25C3"/>
    <w:rsid w:val="001E2F78"/>
    <w:rsid w:val="001E3ACF"/>
    <w:rsid w:val="001E3C47"/>
    <w:rsid w:val="001E4323"/>
    <w:rsid w:val="001E52A7"/>
    <w:rsid w:val="001E5328"/>
    <w:rsid w:val="001E54CC"/>
    <w:rsid w:val="001E58C9"/>
    <w:rsid w:val="001E6649"/>
    <w:rsid w:val="001E68A8"/>
    <w:rsid w:val="001E7126"/>
    <w:rsid w:val="001E7480"/>
    <w:rsid w:val="001E7569"/>
    <w:rsid w:val="001E77EB"/>
    <w:rsid w:val="001E78CA"/>
    <w:rsid w:val="001E7CA8"/>
    <w:rsid w:val="001E7D3D"/>
    <w:rsid w:val="001E7F11"/>
    <w:rsid w:val="001F1082"/>
    <w:rsid w:val="001F1708"/>
    <w:rsid w:val="001F193A"/>
    <w:rsid w:val="001F1977"/>
    <w:rsid w:val="001F1C98"/>
    <w:rsid w:val="001F1D10"/>
    <w:rsid w:val="001F230E"/>
    <w:rsid w:val="001F27EF"/>
    <w:rsid w:val="001F27FB"/>
    <w:rsid w:val="001F2E63"/>
    <w:rsid w:val="001F32CB"/>
    <w:rsid w:val="001F353F"/>
    <w:rsid w:val="001F3866"/>
    <w:rsid w:val="001F4094"/>
    <w:rsid w:val="001F4130"/>
    <w:rsid w:val="001F493A"/>
    <w:rsid w:val="001F4A3B"/>
    <w:rsid w:val="001F4C48"/>
    <w:rsid w:val="001F4C95"/>
    <w:rsid w:val="001F4CCB"/>
    <w:rsid w:val="001F5379"/>
    <w:rsid w:val="001F56FA"/>
    <w:rsid w:val="001F5987"/>
    <w:rsid w:val="001F5C75"/>
    <w:rsid w:val="001F7D01"/>
    <w:rsid w:val="001F7E99"/>
    <w:rsid w:val="00200441"/>
    <w:rsid w:val="00200514"/>
    <w:rsid w:val="0020070E"/>
    <w:rsid w:val="002011BB"/>
    <w:rsid w:val="002015D1"/>
    <w:rsid w:val="0020188B"/>
    <w:rsid w:val="0020192D"/>
    <w:rsid w:val="00202279"/>
    <w:rsid w:val="00202634"/>
    <w:rsid w:val="00202774"/>
    <w:rsid w:val="0020290E"/>
    <w:rsid w:val="00202988"/>
    <w:rsid w:val="00202DC9"/>
    <w:rsid w:val="002031B8"/>
    <w:rsid w:val="00204DF3"/>
    <w:rsid w:val="00205403"/>
    <w:rsid w:val="00205B17"/>
    <w:rsid w:val="00206708"/>
    <w:rsid w:val="00206A97"/>
    <w:rsid w:val="002070D6"/>
    <w:rsid w:val="002070E0"/>
    <w:rsid w:val="0020757C"/>
    <w:rsid w:val="00207586"/>
    <w:rsid w:val="00207C3C"/>
    <w:rsid w:val="00207D5A"/>
    <w:rsid w:val="00207E14"/>
    <w:rsid w:val="00210173"/>
    <w:rsid w:val="00210740"/>
    <w:rsid w:val="0021109F"/>
    <w:rsid w:val="002116E2"/>
    <w:rsid w:val="00211B0D"/>
    <w:rsid w:val="00212079"/>
    <w:rsid w:val="002120C4"/>
    <w:rsid w:val="00212997"/>
    <w:rsid w:val="00212EFB"/>
    <w:rsid w:val="0021449A"/>
    <w:rsid w:val="00214E8F"/>
    <w:rsid w:val="0021526D"/>
    <w:rsid w:val="00215405"/>
    <w:rsid w:val="00215BCC"/>
    <w:rsid w:val="0021640E"/>
    <w:rsid w:val="00216641"/>
    <w:rsid w:val="0021676D"/>
    <w:rsid w:val="00217070"/>
    <w:rsid w:val="002173CA"/>
    <w:rsid w:val="00217805"/>
    <w:rsid w:val="002202CB"/>
    <w:rsid w:val="00220518"/>
    <w:rsid w:val="0022111A"/>
    <w:rsid w:val="002212B5"/>
    <w:rsid w:val="002212D7"/>
    <w:rsid w:val="00222199"/>
    <w:rsid w:val="002228F6"/>
    <w:rsid w:val="00222E38"/>
    <w:rsid w:val="00222F4C"/>
    <w:rsid w:val="0022388F"/>
    <w:rsid w:val="002240C4"/>
    <w:rsid w:val="00224769"/>
    <w:rsid w:val="00225197"/>
    <w:rsid w:val="00225833"/>
    <w:rsid w:val="00225E69"/>
    <w:rsid w:val="00226110"/>
    <w:rsid w:val="00226146"/>
    <w:rsid w:val="0022627F"/>
    <w:rsid w:val="00226751"/>
    <w:rsid w:val="00226761"/>
    <w:rsid w:val="00226C0C"/>
    <w:rsid w:val="002278A9"/>
    <w:rsid w:val="00230352"/>
    <w:rsid w:val="002314F0"/>
    <w:rsid w:val="002326A8"/>
    <w:rsid w:val="002327C8"/>
    <w:rsid w:val="0023297D"/>
    <w:rsid w:val="00232ABC"/>
    <w:rsid w:val="002331A1"/>
    <w:rsid w:val="002341EB"/>
    <w:rsid w:val="00234A6F"/>
    <w:rsid w:val="00234F1D"/>
    <w:rsid w:val="002354BE"/>
    <w:rsid w:val="002358CC"/>
    <w:rsid w:val="0023616D"/>
    <w:rsid w:val="00236876"/>
    <w:rsid w:val="002368CD"/>
    <w:rsid w:val="00236E6B"/>
    <w:rsid w:val="0023706F"/>
    <w:rsid w:val="00237685"/>
    <w:rsid w:val="00237CA0"/>
    <w:rsid w:val="00240027"/>
    <w:rsid w:val="00240217"/>
    <w:rsid w:val="00240264"/>
    <w:rsid w:val="0024029D"/>
    <w:rsid w:val="002404C9"/>
    <w:rsid w:val="002404FD"/>
    <w:rsid w:val="00240757"/>
    <w:rsid w:val="002409B4"/>
    <w:rsid w:val="00240F61"/>
    <w:rsid w:val="00241358"/>
    <w:rsid w:val="00241729"/>
    <w:rsid w:val="002426A7"/>
    <w:rsid w:val="002428AD"/>
    <w:rsid w:val="00242F3F"/>
    <w:rsid w:val="002434C8"/>
    <w:rsid w:val="00243A6A"/>
    <w:rsid w:val="00243DAD"/>
    <w:rsid w:val="00243EB0"/>
    <w:rsid w:val="0024403F"/>
    <w:rsid w:val="00244270"/>
    <w:rsid w:val="002442F0"/>
    <w:rsid w:val="00244868"/>
    <w:rsid w:val="002448A0"/>
    <w:rsid w:val="00244C0E"/>
    <w:rsid w:val="00244C42"/>
    <w:rsid w:val="00245124"/>
    <w:rsid w:val="00245364"/>
    <w:rsid w:val="002458A3"/>
    <w:rsid w:val="00245C98"/>
    <w:rsid w:val="00245F41"/>
    <w:rsid w:val="00246E0E"/>
    <w:rsid w:val="0024763C"/>
    <w:rsid w:val="00247ED7"/>
    <w:rsid w:val="002500D3"/>
    <w:rsid w:val="002501DC"/>
    <w:rsid w:val="00250270"/>
    <w:rsid w:val="002506D4"/>
    <w:rsid w:val="002507E1"/>
    <w:rsid w:val="002508CC"/>
    <w:rsid w:val="00250D49"/>
    <w:rsid w:val="00251998"/>
    <w:rsid w:val="00252431"/>
    <w:rsid w:val="00252887"/>
    <w:rsid w:val="00252909"/>
    <w:rsid w:val="002530A3"/>
    <w:rsid w:val="00253279"/>
    <w:rsid w:val="002532C5"/>
    <w:rsid w:val="00253F23"/>
    <w:rsid w:val="002549E9"/>
    <w:rsid w:val="00254B20"/>
    <w:rsid w:val="00254B2A"/>
    <w:rsid w:val="00254C26"/>
    <w:rsid w:val="00254DB8"/>
    <w:rsid w:val="0025524A"/>
    <w:rsid w:val="00255D8F"/>
    <w:rsid w:val="00256758"/>
    <w:rsid w:val="00256B0D"/>
    <w:rsid w:val="00256D54"/>
    <w:rsid w:val="00257749"/>
    <w:rsid w:val="00260141"/>
    <w:rsid w:val="0026026C"/>
    <w:rsid w:val="00260660"/>
    <w:rsid w:val="00260668"/>
    <w:rsid w:val="00260956"/>
    <w:rsid w:val="00260B3E"/>
    <w:rsid w:val="00260BAC"/>
    <w:rsid w:val="00260FB2"/>
    <w:rsid w:val="002610EC"/>
    <w:rsid w:val="00261711"/>
    <w:rsid w:val="00262C56"/>
    <w:rsid w:val="00263934"/>
    <w:rsid w:val="00264357"/>
    <w:rsid w:val="002643B8"/>
    <w:rsid w:val="0026495C"/>
    <w:rsid w:val="00264E12"/>
    <w:rsid w:val="00264EE9"/>
    <w:rsid w:val="00265193"/>
    <w:rsid w:val="00266277"/>
    <w:rsid w:val="00266423"/>
    <w:rsid w:val="0026687B"/>
    <w:rsid w:val="0026761F"/>
    <w:rsid w:val="002678E8"/>
    <w:rsid w:val="002679DF"/>
    <w:rsid w:val="002702FB"/>
    <w:rsid w:val="00270CE6"/>
    <w:rsid w:val="002711C8"/>
    <w:rsid w:val="0027294A"/>
    <w:rsid w:val="00272A57"/>
    <w:rsid w:val="002730E5"/>
    <w:rsid w:val="002734D6"/>
    <w:rsid w:val="0027350A"/>
    <w:rsid w:val="002742BE"/>
    <w:rsid w:val="00274338"/>
    <w:rsid w:val="00274534"/>
    <w:rsid w:val="00274EC0"/>
    <w:rsid w:val="00275303"/>
    <w:rsid w:val="00276918"/>
    <w:rsid w:val="00276A8A"/>
    <w:rsid w:val="00276A92"/>
    <w:rsid w:val="0027703E"/>
    <w:rsid w:val="00277393"/>
    <w:rsid w:val="00277B2E"/>
    <w:rsid w:val="00277B39"/>
    <w:rsid w:val="00277EC8"/>
    <w:rsid w:val="00277EE7"/>
    <w:rsid w:val="00280013"/>
    <w:rsid w:val="0028045E"/>
    <w:rsid w:val="00280524"/>
    <w:rsid w:val="0028151E"/>
    <w:rsid w:val="00281626"/>
    <w:rsid w:val="00281BAB"/>
    <w:rsid w:val="0028200E"/>
    <w:rsid w:val="0028209A"/>
    <w:rsid w:val="002827FB"/>
    <w:rsid w:val="00282A29"/>
    <w:rsid w:val="00282C52"/>
    <w:rsid w:val="00282EF4"/>
    <w:rsid w:val="00282F6B"/>
    <w:rsid w:val="002837CB"/>
    <w:rsid w:val="00283F49"/>
    <w:rsid w:val="00284AA6"/>
    <w:rsid w:val="002850D8"/>
    <w:rsid w:val="002851D4"/>
    <w:rsid w:val="00285381"/>
    <w:rsid w:val="00285A2B"/>
    <w:rsid w:val="00285A93"/>
    <w:rsid w:val="00285D3C"/>
    <w:rsid w:val="002860C5"/>
    <w:rsid w:val="002861F4"/>
    <w:rsid w:val="00286335"/>
    <w:rsid w:val="0028658D"/>
    <w:rsid w:val="002869FC"/>
    <w:rsid w:val="0028702D"/>
    <w:rsid w:val="002877C1"/>
    <w:rsid w:val="00290134"/>
    <w:rsid w:val="00290C78"/>
    <w:rsid w:val="00290F6E"/>
    <w:rsid w:val="00291B13"/>
    <w:rsid w:val="0029212D"/>
    <w:rsid w:val="0029243C"/>
    <w:rsid w:val="0029261A"/>
    <w:rsid w:val="00292C70"/>
    <w:rsid w:val="002938EF"/>
    <w:rsid w:val="00294320"/>
    <w:rsid w:val="0029458B"/>
    <w:rsid w:val="002946EA"/>
    <w:rsid w:val="00294824"/>
    <w:rsid w:val="00294F8C"/>
    <w:rsid w:val="00295E79"/>
    <w:rsid w:val="00296157"/>
    <w:rsid w:val="00296CDB"/>
    <w:rsid w:val="00296FD4"/>
    <w:rsid w:val="00297D6C"/>
    <w:rsid w:val="002A002D"/>
    <w:rsid w:val="002A02B2"/>
    <w:rsid w:val="002A03B3"/>
    <w:rsid w:val="002A0DE4"/>
    <w:rsid w:val="002A1097"/>
    <w:rsid w:val="002A132D"/>
    <w:rsid w:val="002A1424"/>
    <w:rsid w:val="002A1E92"/>
    <w:rsid w:val="002A20E7"/>
    <w:rsid w:val="002A24F2"/>
    <w:rsid w:val="002A3245"/>
    <w:rsid w:val="002A367C"/>
    <w:rsid w:val="002A3DDA"/>
    <w:rsid w:val="002A4245"/>
    <w:rsid w:val="002A430F"/>
    <w:rsid w:val="002A46DC"/>
    <w:rsid w:val="002A47CF"/>
    <w:rsid w:val="002A4BD1"/>
    <w:rsid w:val="002A4D47"/>
    <w:rsid w:val="002A5D3F"/>
    <w:rsid w:val="002A67AA"/>
    <w:rsid w:val="002A6C03"/>
    <w:rsid w:val="002A6D43"/>
    <w:rsid w:val="002A7DB0"/>
    <w:rsid w:val="002B02ED"/>
    <w:rsid w:val="002B0368"/>
    <w:rsid w:val="002B090E"/>
    <w:rsid w:val="002B09B4"/>
    <w:rsid w:val="002B0D5A"/>
    <w:rsid w:val="002B107A"/>
    <w:rsid w:val="002B1635"/>
    <w:rsid w:val="002B1679"/>
    <w:rsid w:val="002B171A"/>
    <w:rsid w:val="002B1AA8"/>
    <w:rsid w:val="002B216F"/>
    <w:rsid w:val="002B2723"/>
    <w:rsid w:val="002B2778"/>
    <w:rsid w:val="002B28A1"/>
    <w:rsid w:val="002B2CFA"/>
    <w:rsid w:val="002B3B8E"/>
    <w:rsid w:val="002B3D7A"/>
    <w:rsid w:val="002B4415"/>
    <w:rsid w:val="002B4AD0"/>
    <w:rsid w:val="002B5122"/>
    <w:rsid w:val="002B52DE"/>
    <w:rsid w:val="002B6552"/>
    <w:rsid w:val="002B692D"/>
    <w:rsid w:val="002B6FCC"/>
    <w:rsid w:val="002B792F"/>
    <w:rsid w:val="002B7AD1"/>
    <w:rsid w:val="002B7CE5"/>
    <w:rsid w:val="002C0488"/>
    <w:rsid w:val="002C1920"/>
    <w:rsid w:val="002C21AA"/>
    <w:rsid w:val="002C2352"/>
    <w:rsid w:val="002C2542"/>
    <w:rsid w:val="002C2C95"/>
    <w:rsid w:val="002C2E1F"/>
    <w:rsid w:val="002C300B"/>
    <w:rsid w:val="002C3015"/>
    <w:rsid w:val="002C334E"/>
    <w:rsid w:val="002C3A08"/>
    <w:rsid w:val="002C41A9"/>
    <w:rsid w:val="002C4924"/>
    <w:rsid w:val="002C4A10"/>
    <w:rsid w:val="002C4DA2"/>
    <w:rsid w:val="002C5A8C"/>
    <w:rsid w:val="002C5B72"/>
    <w:rsid w:val="002C6668"/>
    <w:rsid w:val="002C69AE"/>
    <w:rsid w:val="002C6CE2"/>
    <w:rsid w:val="002C71EE"/>
    <w:rsid w:val="002C763B"/>
    <w:rsid w:val="002C7EAD"/>
    <w:rsid w:val="002D0A08"/>
    <w:rsid w:val="002D0BE3"/>
    <w:rsid w:val="002D0E0A"/>
    <w:rsid w:val="002D0EC5"/>
    <w:rsid w:val="002D10A8"/>
    <w:rsid w:val="002D1250"/>
    <w:rsid w:val="002D139C"/>
    <w:rsid w:val="002D1804"/>
    <w:rsid w:val="002D184C"/>
    <w:rsid w:val="002D2572"/>
    <w:rsid w:val="002D26F8"/>
    <w:rsid w:val="002D2765"/>
    <w:rsid w:val="002D2994"/>
    <w:rsid w:val="002D3527"/>
    <w:rsid w:val="002D3589"/>
    <w:rsid w:val="002D3A29"/>
    <w:rsid w:val="002D4003"/>
    <w:rsid w:val="002D4118"/>
    <w:rsid w:val="002D4410"/>
    <w:rsid w:val="002D4597"/>
    <w:rsid w:val="002D5495"/>
    <w:rsid w:val="002D5F7B"/>
    <w:rsid w:val="002D6814"/>
    <w:rsid w:val="002D6EF8"/>
    <w:rsid w:val="002D7153"/>
    <w:rsid w:val="002D78E9"/>
    <w:rsid w:val="002E06DA"/>
    <w:rsid w:val="002E0A94"/>
    <w:rsid w:val="002E10C4"/>
    <w:rsid w:val="002E1302"/>
    <w:rsid w:val="002E2641"/>
    <w:rsid w:val="002E2792"/>
    <w:rsid w:val="002E30CC"/>
    <w:rsid w:val="002E31FC"/>
    <w:rsid w:val="002E35A5"/>
    <w:rsid w:val="002E3AFE"/>
    <w:rsid w:val="002E42FE"/>
    <w:rsid w:val="002E451A"/>
    <w:rsid w:val="002E48ED"/>
    <w:rsid w:val="002E49E1"/>
    <w:rsid w:val="002E4BF4"/>
    <w:rsid w:val="002E53F9"/>
    <w:rsid w:val="002E59BE"/>
    <w:rsid w:val="002E5D3E"/>
    <w:rsid w:val="002E5D57"/>
    <w:rsid w:val="002E64FF"/>
    <w:rsid w:val="002E767F"/>
    <w:rsid w:val="002E76DD"/>
    <w:rsid w:val="002E7AA2"/>
    <w:rsid w:val="002E7E19"/>
    <w:rsid w:val="002F0766"/>
    <w:rsid w:val="002F0A89"/>
    <w:rsid w:val="002F1398"/>
    <w:rsid w:val="002F1765"/>
    <w:rsid w:val="002F1941"/>
    <w:rsid w:val="002F209C"/>
    <w:rsid w:val="002F23AD"/>
    <w:rsid w:val="002F2422"/>
    <w:rsid w:val="002F252C"/>
    <w:rsid w:val="002F27ED"/>
    <w:rsid w:val="002F289A"/>
    <w:rsid w:val="002F31BC"/>
    <w:rsid w:val="002F33AC"/>
    <w:rsid w:val="002F3C3F"/>
    <w:rsid w:val="002F42DF"/>
    <w:rsid w:val="002F48A0"/>
    <w:rsid w:val="002F4A6C"/>
    <w:rsid w:val="002F4A73"/>
    <w:rsid w:val="002F4B3C"/>
    <w:rsid w:val="002F52EB"/>
    <w:rsid w:val="002F5447"/>
    <w:rsid w:val="002F5595"/>
    <w:rsid w:val="002F5814"/>
    <w:rsid w:val="002F5900"/>
    <w:rsid w:val="002F5977"/>
    <w:rsid w:val="002F59F6"/>
    <w:rsid w:val="002F5E59"/>
    <w:rsid w:val="002F7146"/>
    <w:rsid w:val="002F7573"/>
    <w:rsid w:val="002F79B7"/>
    <w:rsid w:val="002F7D9C"/>
    <w:rsid w:val="0030070F"/>
    <w:rsid w:val="00301D78"/>
    <w:rsid w:val="0030212E"/>
    <w:rsid w:val="003022F9"/>
    <w:rsid w:val="00302326"/>
    <w:rsid w:val="00302C8F"/>
    <w:rsid w:val="003031A7"/>
    <w:rsid w:val="00303451"/>
    <w:rsid w:val="00304571"/>
    <w:rsid w:val="00304CA7"/>
    <w:rsid w:val="003052AB"/>
    <w:rsid w:val="0030531D"/>
    <w:rsid w:val="00305C09"/>
    <w:rsid w:val="00305CFE"/>
    <w:rsid w:val="00305E2E"/>
    <w:rsid w:val="00305F1D"/>
    <w:rsid w:val="00306366"/>
    <w:rsid w:val="0030640E"/>
    <w:rsid w:val="0030643C"/>
    <w:rsid w:val="0030655F"/>
    <w:rsid w:val="00306C65"/>
    <w:rsid w:val="00306C6A"/>
    <w:rsid w:val="00306D21"/>
    <w:rsid w:val="00306D84"/>
    <w:rsid w:val="003070D9"/>
    <w:rsid w:val="003074A6"/>
    <w:rsid w:val="0030753B"/>
    <w:rsid w:val="00307C4E"/>
    <w:rsid w:val="00307F53"/>
    <w:rsid w:val="00310158"/>
    <w:rsid w:val="003101BF"/>
    <w:rsid w:val="0031089A"/>
    <w:rsid w:val="00310CBE"/>
    <w:rsid w:val="00310E46"/>
    <w:rsid w:val="0031105D"/>
    <w:rsid w:val="0031115D"/>
    <w:rsid w:val="003113B6"/>
    <w:rsid w:val="0031180A"/>
    <w:rsid w:val="00311889"/>
    <w:rsid w:val="00312F06"/>
    <w:rsid w:val="00313B1E"/>
    <w:rsid w:val="003147DE"/>
    <w:rsid w:val="00314C08"/>
    <w:rsid w:val="00314E61"/>
    <w:rsid w:val="00314FC4"/>
    <w:rsid w:val="00315576"/>
    <w:rsid w:val="00315688"/>
    <w:rsid w:val="003156DC"/>
    <w:rsid w:val="00316296"/>
    <w:rsid w:val="00316846"/>
    <w:rsid w:val="00316C3F"/>
    <w:rsid w:val="00316E6F"/>
    <w:rsid w:val="00316FB6"/>
    <w:rsid w:val="00316FF8"/>
    <w:rsid w:val="00317471"/>
    <w:rsid w:val="003177E0"/>
    <w:rsid w:val="00317A3F"/>
    <w:rsid w:val="00317BB3"/>
    <w:rsid w:val="00317F03"/>
    <w:rsid w:val="003211CF"/>
    <w:rsid w:val="003214D1"/>
    <w:rsid w:val="003214F4"/>
    <w:rsid w:val="003215C8"/>
    <w:rsid w:val="003217D9"/>
    <w:rsid w:val="00321A85"/>
    <w:rsid w:val="00321D71"/>
    <w:rsid w:val="00322944"/>
    <w:rsid w:val="00322A88"/>
    <w:rsid w:val="00322B81"/>
    <w:rsid w:val="00322D41"/>
    <w:rsid w:val="00322DDA"/>
    <w:rsid w:val="00323072"/>
    <w:rsid w:val="00323A06"/>
    <w:rsid w:val="00323A65"/>
    <w:rsid w:val="00323FED"/>
    <w:rsid w:val="00324209"/>
    <w:rsid w:val="0032442F"/>
    <w:rsid w:val="00325379"/>
    <w:rsid w:val="00325975"/>
    <w:rsid w:val="00325A65"/>
    <w:rsid w:val="00325A93"/>
    <w:rsid w:val="00325B78"/>
    <w:rsid w:val="00325C41"/>
    <w:rsid w:val="00326083"/>
    <w:rsid w:val="00326452"/>
    <w:rsid w:val="00326539"/>
    <w:rsid w:val="003268E3"/>
    <w:rsid w:val="003271EA"/>
    <w:rsid w:val="003273B5"/>
    <w:rsid w:val="0032764B"/>
    <w:rsid w:val="00330001"/>
    <w:rsid w:val="003303E2"/>
    <w:rsid w:val="003303E5"/>
    <w:rsid w:val="00330E34"/>
    <w:rsid w:val="0033151E"/>
    <w:rsid w:val="00331530"/>
    <w:rsid w:val="0033167C"/>
    <w:rsid w:val="00331A94"/>
    <w:rsid w:val="00331EC5"/>
    <w:rsid w:val="00331EFB"/>
    <w:rsid w:val="003320CB"/>
    <w:rsid w:val="0033226F"/>
    <w:rsid w:val="003326BD"/>
    <w:rsid w:val="0033272C"/>
    <w:rsid w:val="003327FA"/>
    <w:rsid w:val="00332CCC"/>
    <w:rsid w:val="00332CDC"/>
    <w:rsid w:val="0033306C"/>
    <w:rsid w:val="00333510"/>
    <w:rsid w:val="00333931"/>
    <w:rsid w:val="00333950"/>
    <w:rsid w:val="0033407A"/>
    <w:rsid w:val="003341AB"/>
    <w:rsid w:val="00334856"/>
    <w:rsid w:val="00334F69"/>
    <w:rsid w:val="0033516F"/>
    <w:rsid w:val="00335483"/>
    <w:rsid w:val="003355DA"/>
    <w:rsid w:val="003356B4"/>
    <w:rsid w:val="00335858"/>
    <w:rsid w:val="00335D2E"/>
    <w:rsid w:val="00336192"/>
    <w:rsid w:val="003361B5"/>
    <w:rsid w:val="003363E9"/>
    <w:rsid w:val="00336D73"/>
    <w:rsid w:val="00336E9E"/>
    <w:rsid w:val="00336FE9"/>
    <w:rsid w:val="003374D7"/>
    <w:rsid w:val="003378AC"/>
    <w:rsid w:val="00337C92"/>
    <w:rsid w:val="0034036A"/>
    <w:rsid w:val="00340B4A"/>
    <w:rsid w:val="00340D2A"/>
    <w:rsid w:val="00340D84"/>
    <w:rsid w:val="00340F2A"/>
    <w:rsid w:val="00341042"/>
    <w:rsid w:val="00341659"/>
    <w:rsid w:val="00341F19"/>
    <w:rsid w:val="0034291A"/>
    <w:rsid w:val="00342F61"/>
    <w:rsid w:val="003433F6"/>
    <w:rsid w:val="00343670"/>
    <w:rsid w:val="00343981"/>
    <w:rsid w:val="00343B07"/>
    <w:rsid w:val="003440B5"/>
    <w:rsid w:val="003444F2"/>
    <w:rsid w:val="0034451D"/>
    <w:rsid w:val="00344A5E"/>
    <w:rsid w:val="00344C50"/>
    <w:rsid w:val="00344DFF"/>
    <w:rsid w:val="0034522C"/>
    <w:rsid w:val="00345C2F"/>
    <w:rsid w:val="0034646E"/>
    <w:rsid w:val="003466CF"/>
    <w:rsid w:val="00346AAB"/>
    <w:rsid w:val="003472A0"/>
    <w:rsid w:val="003476AF"/>
    <w:rsid w:val="00347B8A"/>
    <w:rsid w:val="00347D1C"/>
    <w:rsid w:val="00350596"/>
    <w:rsid w:val="00350645"/>
    <w:rsid w:val="00351700"/>
    <w:rsid w:val="00351DFC"/>
    <w:rsid w:val="00352BF5"/>
    <w:rsid w:val="00353427"/>
    <w:rsid w:val="00353BC8"/>
    <w:rsid w:val="0035484D"/>
    <w:rsid w:val="00354D56"/>
    <w:rsid w:val="003552D4"/>
    <w:rsid w:val="00356230"/>
    <w:rsid w:val="00356244"/>
    <w:rsid w:val="00356339"/>
    <w:rsid w:val="003572E5"/>
    <w:rsid w:val="003574DB"/>
    <w:rsid w:val="00357599"/>
    <w:rsid w:val="003576D5"/>
    <w:rsid w:val="003579EE"/>
    <w:rsid w:val="00357B51"/>
    <w:rsid w:val="0036017E"/>
    <w:rsid w:val="003612BF"/>
    <w:rsid w:val="0036149B"/>
    <w:rsid w:val="00361F7D"/>
    <w:rsid w:val="00362656"/>
    <w:rsid w:val="00362672"/>
    <w:rsid w:val="00363322"/>
    <w:rsid w:val="00363681"/>
    <w:rsid w:val="00364669"/>
    <w:rsid w:val="0036523E"/>
    <w:rsid w:val="0036570E"/>
    <w:rsid w:val="00365994"/>
    <w:rsid w:val="00365A3F"/>
    <w:rsid w:val="00365AE6"/>
    <w:rsid w:val="00366C74"/>
    <w:rsid w:val="00366D03"/>
    <w:rsid w:val="00366ED3"/>
    <w:rsid w:val="00367252"/>
    <w:rsid w:val="003679BB"/>
    <w:rsid w:val="00367FF2"/>
    <w:rsid w:val="003705C2"/>
    <w:rsid w:val="00370621"/>
    <w:rsid w:val="0037091D"/>
    <w:rsid w:val="00370BE3"/>
    <w:rsid w:val="00370D8A"/>
    <w:rsid w:val="00371049"/>
    <w:rsid w:val="00371190"/>
    <w:rsid w:val="003713C9"/>
    <w:rsid w:val="00371C39"/>
    <w:rsid w:val="00371F1E"/>
    <w:rsid w:val="00372415"/>
    <w:rsid w:val="00372775"/>
    <w:rsid w:val="003727B2"/>
    <w:rsid w:val="00373573"/>
    <w:rsid w:val="003736D2"/>
    <w:rsid w:val="00373AA9"/>
    <w:rsid w:val="003747C9"/>
    <w:rsid w:val="003751A6"/>
    <w:rsid w:val="00375361"/>
    <w:rsid w:val="00375A91"/>
    <w:rsid w:val="00375CD3"/>
    <w:rsid w:val="00376609"/>
    <w:rsid w:val="00377517"/>
    <w:rsid w:val="0037765F"/>
    <w:rsid w:val="00377B15"/>
    <w:rsid w:val="00377E47"/>
    <w:rsid w:val="00377FF5"/>
    <w:rsid w:val="00380A3B"/>
    <w:rsid w:val="00380ECF"/>
    <w:rsid w:val="00380F48"/>
    <w:rsid w:val="003813BF"/>
    <w:rsid w:val="003816A5"/>
    <w:rsid w:val="00381B69"/>
    <w:rsid w:val="00381BCF"/>
    <w:rsid w:val="0038224F"/>
    <w:rsid w:val="00382D82"/>
    <w:rsid w:val="003831F7"/>
    <w:rsid w:val="00383638"/>
    <w:rsid w:val="00383A24"/>
    <w:rsid w:val="00383BC6"/>
    <w:rsid w:val="00384050"/>
    <w:rsid w:val="00384E73"/>
    <w:rsid w:val="003854B4"/>
    <w:rsid w:val="00385653"/>
    <w:rsid w:val="00385765"/>
    <w:rsid w:val="003857CB"/>
    <w:rsid w:val="00385997"/>
    <w:rsid w:val="00386520"/>
    <w:rsid w:val="003869AA"/>
    <w:rsid w:val="00386BF1"/>
    <w:rsid w:val="00387504"/>
    <w:rsid w:val="00387B44"/>
    <w:rsid w:val="00387ECE"/>
    <w:rsid w:val="00391301"/>
    <w:rsid w:val="00392136"/>
    <w:rsid w:val="00392423"/>
    <w:rsid w:val="00392492"/>
    <w:rsid w:val="00392885"/>
    <w:rsid w:val="00392A30"/>
    <w:rsid w:val="00392BF9"/>
    <w:rsid w:val="00392CED"/>
    <w:rsid w:val="003936B0"/>
    <w:rsid w:val="00393B7E"/>
    <w:rsid w:val="0039446D"/>
    <w:rsid w:val="003944B5"/>
    <w:rsid w:val="00394BC0"/>
    <w:rsid w:val="00395174"/>
    <w:rsid w:val="00395732"/>
    <w:rsid w:val="003957D7"/>
    <w:rsid w:val="003958C2"/>
    <w:rsid w:val="003965C1"/>
    <w:rsid w:val="003966A7"/>
    <w:rsid w:val="00396EBE"/>
    <w:rsid w:val="00397A89"/>
    <w:rsid w:val="00397E72"/>
    <w:rsid w:val="003A0176"/>
    <w:rsid w:val="003A0821"/>
    <w:rsid w:val="003A0A5A"/>
    <w:rsid w:val="003A1FD9"/>
    <w:rsid w:val="003A2339"/>
    <w:rsid w:val="003A24E1"/>
    <w:rsid w:val="003A253D"/>
    <w:rsid w:val="003A283E"/>
    <w:rsid w:val="003A2AE7"/>
    <w:rsid w:val="003A2FD6"/>
    <w:rsid w:val="003A328D"/>
    <w:rsid w:val="003A417F"/>
    <w:rsid w:val="003A4244"/>
    <w:rsid w:val="003A434B"/>
    <w:rsid w:val="003A496A"/>
    <w:rsid w:val="003A4BEA"/>
    <w:rsid w:val="003A4EC3"/>
    <w:rsid w:val="003A4F0A"/>
    <w:rsid w:val="003A51DB"/>
    <w:rsid w:val="003A548F"/>
    <w:rsid w:val="003A551A"/>
    <w:rsid w:val="003A5991"/>
    <w:rsid w:val="003A5CEF"/>
    <w:rsid w:val="003A5EB5"/>
    <w:rsid w:val="003A5EEE"/>
    <w:rsid w:val="003A61BB"/>
    <w:rsid w:val="003A6A41"/>
    <w:rsid w:val="003A6D59"/>
    <w:rsid w:val="003A6E66"/>
    <w:rsid w:val="003A7A6B"/>
    <w:rsid w:val="003B0668"/>
    <w:rsid w:val="003B0818"/>
    <w:rsid w:val="003B08EA"/>
    <w:rsid w:val="003B0B2C"/>
    <w:rsid w:val="003B0BA8"/>
    <w:rsid w:val="003B0E40"/>
    <w:rsid w:val="003B16AF"/>
    <w:rsid w:val="003B16DF"/>
    <w:rsid w:val="003B1C78"/>
    <w:rsid w:val="003B1E3A"/>
    <w:rsid w:val="003B2574"/>
    <w:rsid w:val="003B26A9"/>
    <w:rsid w:val="003B30D1"/>
    <w:rsid w:val="003B31C2"/>
    <w:rsid w:val="003B3CCA"/>
    <w:rsid w:val="003B3EF8"/>
    <w:rsid w:val="003B432B"/>
    <w:rsid w:val="003B461F"/>
    <w:rsid w:val="003B49CC"/>
    <w:rsid w:val="003B4A3D"/>
    <w:rsid w:val="003B4C35"/>
    <w:rsid w:val="003B4FB2"/>
    <w:rsid w:val="003B579C"/>
    <w:rsid w:val="003B6017"/>
    <w:rsid w:val="003B614C"/>
    <w:rsid w:val="003B621A"/>
    <w:rsid w:val="003B654C"/>
    <w:rsid w:val="003B68DC"/>
    <w:rsid w:val="003B7533"/>
    <w:rsid w:val="003B7C7B"/>
    <w:rsid w:val="003B7E1A"/>
    <w:rsid w:val="003B7EF7"/>
    <w:rsid w:val="003B7FEB"/>
    <w:rsid w:val="003C010E"/>
    <w:rsid w:val="003C059D"/>
    <w:rsid w:val="003C17D7"/>
    <w:rsid w:val="003C1811"/>
    <w:rsid w:val="003C18A3"/>
    <w:rsid w:val="003C1FBD"/>
    <w:rsid w:val="003C2356"/>
    <w:rsid w:val="003C2C68"/>
    <w:rsid w:val="003C355E"/>
    <w:rsid w:val="003C361B"/>
    <w:rsid w:val="003C3789"/>
    <w:rsid w:val="003C388D"/>
    <w:rsid w:val="003C3F4C"/>
    <w:rsid w:val="003C4C7C"/>
    <w:rsid w:val="003C4E2A"/>
    <w:rsid w:val="003C5D58"/>
    <w:rsid w:val="003C5E8D"/>
    <w:rsid w:val="003C607F"/>
    <w:rsid w:val="003C642F"/>
    <w:rsid w:val="003C6436"/>
    <w:rsid w:val="003C67E3"/>
    <w:rsid w:val="003C6CE3"/>
    <w:rsid w:val="003C6F12"/>
    <w:rsid w:val="003C73F3"/>
    <w:rsid w:val="003C758C"/>
    <w:rsid w:val="003C767E"/>
    <w:rsid w:val="003C775F"/>
    <w:rsid w:val="003C78CC"/>
    <w:rsid w:val="003C7936"/>
    <w:rsid w:val="003D02F4"/>
    <w:rsid w:val="003D0E62"/>
    <w:rsid w:val="003D1920"/>
    <w:rsid w:val="003D1961"/>
    <w:rsid w:val="003D19BB"/>
    <w:rsid w:val="003D2028"/>
    <w:rsid w:val="003D242E"/>
    <w:rsid w:val="003D2457"/>
    <w:rsid w:val="003D25CB"/>
    <w:rsid w:val="003D289A"/>
    <w:rsid w:val="003D28B0"/>
    <w:rsid w:val="003D2E6F"/>
    <w:rsid w:val="003D3038"/>
    <w:rsid w:val="003D3630"/>
    <w:rsid w:val="003D3A97"/>
    <w:rsid w:val="003D3D83"/>
    <w:rsid w:val="003D42AF"/>
    <w:rsid w:val="003D4336"/>
    <w:rsid w:val="003D506E"/>
    <w:rsid w:val="003D5105"/>
    <w:rsid w:val="003D580A"/>
    <w:rsid w:val="003D582A"/>
    <w:rsid w:val="003D58E3"/>
    <w:rsid w:val="003D6125"/>
    <w:rsid w:val="003D6924"/>
    <w:rsid w:val="003D69DD"/>
    <w:rsid w:val="003D69F3"/>
    <w:rsid w:val="003D6F75"/>
    <w:rsid w:val="003D710F"/>
    <w:rsid w:val="003D745A"/>
    <w:rsid w:val="003D74BA"/>
    <w:rsid w:val="003D7C80"/>
    <w:rsid w:val="003D7CEC"/>
    <w:rsid w:val="003D7D44"/>
    <w:rsid w:val="003E06DA"/>
    <w:rsid w:val="003E0DC4"/>
    <w:rsid w:val="003E0EF6"/>
    <w:rsid w:val="003E102B"/>
    <w:rsid w:val="003E2F6B"/>
    <w:rsid w:val="003E3357"/>
    <w:rsid w:val="003E349E"/>
    <w:rsid w:val="003E3739"/>
    <w:rsid w:val="003E3B3A"/>
    <w:rsid w:val="003E3BF4"/>
    <w:rsid w:val="003E47C3"/>
    <w:rsid w:val="003E4F64"/>
    <w:rsid w:val="003E538C"/>
    <w:rsid w:val="003E60BB"/>
    <w:rsid w:val="003E61B5"/>
    <w:rsid w:val="003E69FF"/>
    <w:rsid w:val="003E6D03"/>
    <w:rsid w:val="003E7381"/>
    <w:rsid w:val="003E7646"/>
    <w:rsid w:val="003E77D1"/>
    <w:rsid w:val="003E7B20"/>
    <w:rsid w:val="003F02A7"/>
    <w:rsid w:val="003F0800"/>
    <w:rsid w:val="003F0A0A"/>
    <w:rsid w:val="003F0AFA"/>
    <w:rsid w:val="003F1312"/>
    <w:rsid w:val="003F2262"/>
    <w:rsid w:val="003F2285"/>
    <w:rsid w:val="003F23E8"/>
    <w:rsid w:val="003F2576"/>
    <w:rsid w:val="003F2AFE"/>
    <w:rsid w:val="003F2BB3"/>
    <w:rsid w:val="003F2CEF"/>
    <w:rsid w:val="003F2E70"/>
    <w:rsid w:val="003F312A"/>
    <w:rsid w:val="003F3D1F"/>
    <w:rsid w:val="003F3D65"/>
    <w:rsid w:val="003F43AE"/>
    <w:rsid w:val="003F4A24"/>
    <w:rsid w:val="003F510B"/>
    <w:rsid w:val="003F59B7"/>
    <w:rsid w:val="003F5B1F"/>
    <w:rsid w:val="003F5C08"/>
    <w:rsid w:val="003F64FC"/>
    <w:rsid w:val="003F6560"/>
    <w:rsid w:val="003F6642"/>
    <w:rsid w:val="003F69AB"/>
    <w:rsid w:val="003F6DBD"/>
    <w:rsid w:val="003F7084"/>
    <w:rsid w:val="0040027F"/>
    <w:rsid w:val="00400B2A"/>
    <w:rsid w:val="00400D55"/>
    <w:rsid w:val="00400E43"/>
    <w:rsid w:val="004010FF"/>
    <w:rsid w:val="004016A1"/>
    <w:rsid w:val="0040172E"/>
    <w:rsid w:val="00401746"/>
    <w:rsid w:val="00401A50"/>
    <w:rsid w:val="00402009"/>
    <w:rsid w:val="004025C2"/>
    <w:rsid w:val="00402859"/>
    <w:rsid w:val="00402AEB"/>
    <w:rsid w:val="00402C1C"/>
    <w:rsid w:val="00403283"/>
    <w:rsid w:val="0040362D"/>
    <w:rsid w:val="00403F6F"/>
    <w:rsid w:val="004044BA"/>
    <w:rsid w:val="00404583"/>
    <w:rsid w:val="00404D20"/>
    <w:rsid w:val="004052BC"/>
    <w:rsid w:val="004052FB"/>
    <w:rsid w:val="00405CE3"/>
    <w:rsid w:val="00405F0A"/>
    <w:rsid w:val="0040646E"/>
    <w:rsid w:val="00406594"/>
    <w:rsid w:val="00406F49"/>
    <w:rsid w:val="00407000"/>
    <w:rsid w:val="0040734E"/>
    <w:rsid w:val="0040795F"/>
    <w:rsid w:val="00407BF9"/>
    <w:rsid w:val="00410606"/>
    <w:rsid w:val="00410B19"/>
    <w:rsid w:val="0041133B"/>
    <w:rsid w:val="0041140E"/>
    <w:rsid w:val="00411710"/>
    <w:rsid w:val="00411746"/>
    <w:rsid w:val="00412456"/>
    <w:rsid w:val="0041318B"/>
    <w:rsid w:val="004135E7"/>
    <w:rsid w:val="00413830"/>
    <w:rsid w:val="004142F4"/>
    <w:rsid w:val="00415191"/>
    <w:rsid w:val="0041548C"/>
    <w:rsid w:val="00415557"/>
    <w:rsid w:val="004155C0"/>
    <w:rsid w:val="00415605"/>
    <w:rsid w:val="00417B90"/>
    <w:rsid w:val="00420AE2"/>
    <w:rsid w:val="00421220"/>
    <w:rsid w:val="004212CD"/>
    <w:rsid w:val="004221EC"/>
    <w:rsid w:val="0042227E"/>
    <w:rsid w:val="004228C4"/>
    <w:rsid w:val="00422A70"/>
    <w:rsid w:val="00422AC7"/>
    <w:rsid w:val="00422CE6"/>
    <w:rsid w:val="00423417"/>
    <w:rsid w:val="004234B7"/>
    <w:rsid w:val="004236FE"/>
    <w:rsid w:val="00423977"/>
    <w:rsid w:val="00423BEB"/>
    <w:rsid w:val="00423F23"/>
    <w:rsid w:val="004243C9"/>
    <w:rsid w:val="0042448D"/>
    <w:rsid w:val="00424C42"/>
    <w:rsid w:val="004259B1"/>
    <w:rsid w:val="00425E1F"/>
    <w:rsid w:val="0042621A"/>
    <w:rsid w:val="0042621C"/>
    <w:rsid w:val="004262E9"/>
    <w:rsid w:val="00426F2B"/>
    <w:rsid w:val="0042717F"/>
    <w:rsid w:val="00427240"/>
    <w:rsid w:val="0042759B"/>
    <w:rsid w:val="004279FE"/>
    <w:rsid w:val="00427AAA"/>
    <w:rsid w:val="00427EF8"/>
    <w:rsid w:val="0043023A"/>
    <w:rsid w:val="0043048F"/>
    <w:rsid w:val="00430678"/>
    <w:rsid w:val="00430BA4"/>
    <w:rsid w:val="00430CB8"/>
    <w:rsid w:val="00430DD2"/>
    <w:rsid w:val="004310D9"/>
    <w:rsid w:val="004311B1"/>
    <w:rsid w:val="004312B9"/>
    <w:rsid w:val="00431651"/>
    <w:rsid w:val="00431A9A"/>
    <w:rsid w:val="00431AD3"/>
    <w:rsid w:val="00431B66"/>
    <w:rsid w:val="004325E2"/>
    <w:rsid w:val="0043289D"/>
    <w:rsid w:val="00432900"/>
    <w:rsid w:val="00432941"/>
    <w:rsid w:val="00432FDC"/>
    <w:rsid w:val="00433D7F"/>
    <w:rsid w:val="00434321"/>
    <w:rsid w:val="004350D3"/>
    <w:rsid w:val="004350F0"/>
    <w:rsid w:val="00435448"/>
    <w:rsid w:val="004356AA"/>
    <w:rsid w:val="004369AF"/>
    <w:rsid w:val="00436A50"/>
    <w:rsid w:val="00436C35"/>
    <w:rsid w:val="00437529"/>
    <w:rsid w:val="004375A2"/>
    <w:rsid w:val="004375C2"/>
    <w:rsid w:val="0043784B"/>
    <w:rsid w:val="00437998"/>
    <w:rsid w:val="004401F7"/>
    <w:rsid w:val="00440411"/>
    <w:rsid w:val="00440A2C"/>
    <w:rsid w:val="00440C1F"/>
    <w:rsid w:val="00440D61"/>
    <w:rsid w:val="00440FE5"/>
    <w:rsid w:val="00441496"/>
    <w:rsid w:val="0044177F"/>
    <w:rsid w:val="00441D26"/>
    <w:rsid w:val="00442002"/>
    <w:rsid w:val="004424B3"/>
    <w:rsid w:val="00442940"/>
    <w:rsid w:val="00442EBC"/>
    <w:rsid w:val="00443D77"/>
    <w:rsid w:val="00443F0C"/>
    <w:rsid w:val="0044450A"/>
    <w:rsid w:val="004448DB"/>
    <w:rsid w:val="004452F0"/>
    <w:rsid w:val="0044575D"/>
    <w:rsid w:val="00445FCB"/>
    <w:rsid w:val="00445FEC"/>
    <w:rsid w:val="00446C34"/>
    <w:rsid w:val="004471F9"/>
    <w:rsid w:val="00447287"/>
    <w:rsid w:val="004478F7"/>
    <w:rsid w:val="00447B8B"/>
    <w:rsid w:val="00447CF0"/>
    <w:rsid w:val="004500B6"/>
    <w:rsid w:val="00450759"/>
    <w:rsid w:val="00451A33"/>
    <w:rsid w:val="00451C36"/>
    <w:rsid w:val="00451CD4"/>
    <w:rsid w:val="00451E3A"/>
    <w:rsid w:val="00452308"/>
    <w:rsid w:val="004523F4"/>
    <w:rsid w:val="00452574"/>
    <w:rsid w:val="00452735"/>
    <w:rsid w:val="00452E80"/>
    <w:rsid w:val="00453B84"/>
    <w:rsid w:val="00453E33"/>
    <w:rsid w:val="0045416B"/>
    <w:rsid w:val="00454353"/>
    <w:rsid w:val="004543FC"/>
    <w:rsid w:val="00454F3A"/>
    <w:rsid w:val="004552CF"/>
    <w:rsid w:val="00455777"/>
    <w:rsid w:val="004558BC"/>
    <w:rsid w:val="00455AA3"/>
    <w:rsid w:val="0045648C"/>
    <w:rsid w:val="004568DF"/>
    <w:rsid w:val="00456AEB"/>
    <w:rsid w:val="004571BE"/>
    <w:rsid w:val="004572DB"/>
    <w:rsid w:val="004575C1"/>
    <w:rsid w:val="00457835"/>
    <w:rsid w:val="00457982"/>
    <w:rsid w:val="00457999"/>
    <w:rsid w:val="00457AF2"/>
    <w:rsid w:val="00460610"/>
    <w:rsid w:val="004606CD"/>
    <w:rsid w:val="00460865"/>
    <w:rsid w:val="0046087B"/>
    <w:rsid w:val="00460B89"/>
    <w:rsid w:val="00460CCF"/>
    <w:rsid w:val="00460D95"/>
    <w:rsid w:val="00461004"/>
    <w:rsid w:val="00461184"/>
    <w:rsid w:val="0046173A"/>
    <w:rsid w:val="00462156"/>
    <w:rsid w:val="004623AE"/>
    <w:rsid w:val="00462479"/>
    <w:rsid w:val="00462E21"/>
    <w:rsid w:val="00463364"/>
    <w:rsid w:val="004635B3"/>
    <w:rsid w:val="00463E79"/>
    <w:rsid w:val="00463F4C"/>
    <w:rsid w:val="0046447E"/>
    <w:rsid w:val="004647AB"/>
    <w:rsid w:val="0046505C"/>
    <w:rsid w:val="00465B18"/>
    <w:rsid w:val="00465EB2"/>
    <w:rsid w:val="00466679"/>
    <w:rsid w:val="00466C61"/>
    <w:rsid w:val="00466DC6"/>
    <w:rsid w:val="0046718D"/>
    <w:rsid w:val="004677BF"/>
    <w:rsid w:val="0046787E"/>
    <w:rsid w:val="004679AD"/>
    <w:rsid w:val="00467DAD"/>
    <w:rsid w:val="00470ECC"/>
    <w:rsid w:val="00471A05"/>
    <w:rsid w:val="00471C84"/>
    <w:rsid w:val="00472B20"/>
    <w:rsid w:val="00473698"/>
    <w:rsid w:val="0047376B"/>
    <w:rsid w:val="00473AFA"/>
    <w:rsid w:val="00474C18"/>
    <w:rsid w:val="00474E01"/>
    <w:rsid w:val="00475171"/>
    <w:rsid w:val="00475B8A"/>
    <w:rsid w:val="00475C21"/>
    <w:rsid w:val="0047692F"/>
    <w:rsid w:val="00477EBB"/>
    <w:rsid w:val="00477FD1"/>
    <w:rsid w:val="00480583"/>
    <w:rsid w:val="00480FDE"/>
    <w:rsid w:val="00481029"/>
    <w:rsid w:val="004811F1"/>
    <w:rsid w:val="00481258"/>
    <w:rsid w:val="00481AB9"/>
    <w:rsid w:val="00481F91"/>
    <w:rsid w:val="004824F7"/>
    <w:rsid w:val="004825BF"/>
    <w:rsid w:val="00482B6B"/>
    <w:rsid w:val="00482E86"/>
    <w:rsid w:val="00482EF8"/>
    <w:rsid w:val="00482F5E"/>
    <w:rsid w:val="00483142"/>
    <w:rsid w:val="004834E4"/>
    <w:rsid w:val="00484AF6"/>
    <w:rsid w:val="00484B11"/>
    <w:rsid w:val="00484B9E"/>
    <w:rsid w:val="00484ED2"/>
    <w:rsid w:val="0048577F"/>
    <w:rsid w:val="0048613B"/>
    <w:rsid w:val="00486368"/>
    <w:rsid w:val="004869C7"/>
    <w:rsid w:val="0048722C"/>
    <w:rsid w:val="00487782"/>
    <w:rsid w:val="00487A76"/>
    <w:rsid w:val="004901E7"/>
    <w:rsid w:val="0049077D"/>
    <w:rsid w:val="0049099E"/>
    <w:rsid w:val="00490B25"/>
    <w:rsid w:val="00490CAE"/>
    <w:rsid w:val="00491277"/>
    <w:rsid w:val="00491AB8"/>
    <w:rsid w:val="004929B6"/>
    <w:rsid w:val="004929C5"/>
    <w:rsid w:val="00492B07"/>
    <w:rsid w:val="00492C80"/>
    <w:rsid w:val="00493AA0"/>
    <w:rsid w:val="00493DA2"/>
    <w:rsid w:val="0049443E"/>
    <w:rsid w:val="00495409"/>
    <w:rsid w:val="0049577F"/>
    <w:rsid w:val="00495C97"/>
    <w:rsid w:val="00496AF4"/>
    <w:rsid w:val="00497509"/>
    <w:rsid w:val="00497629"/>
    <w:rsid w:val="00497BE3"/>
    <w:rsid w:val="004A03B1"/>
    <w:rsid w:val="004A05E5"/>
    <w:rsid w:val="004A0DA2"/>
    <w:rsid w:val="004A0EE4"/>
    <w:rsid w:val="004A14E3"/>
    <w:rsid w:val="004A18CD"/>
    <w:rsid w:val="004A1BB4"/>
    <w:rsid w:val="004A2E4B"/>
    <w:rsid w:val="004A2EE9"/>
    <w:rsid w:val="004A3518"/>
    <w:rsid w:val="004A3670"/>
    <w:rsid w:val="004A36CD"/>
    <w:rsid w:val="004A36CE"/>
    <w:rsid w:val="004A3709"/>
    <w:rsid w:val="004A3B57"/>
    <w:rsid w:val="004A43A7"/>
    <w:rsid w:val="004A55B5"/>
    <w:rsid w:val="004A6602"/>
    <w:rsid w:val="004A69CE"/>
    <w:rsid w:val="004A6F0F"/>
    <w:rsid w:val="004A6FD5"/>
    <w:rsid w:val="004A739C"/>
    <w:rsid w:val="004A7BE5"/>
    <w:rsid w:val="004A7D1C"/>
    <w:rsid w:val="004B0CD8"/>
    <w:rsid w:val="004B0FF0"/>
    <w:rsid w:val="004B1162"/>
    <w:rsid w:val="004B1559"/>
    <w:rsid w:val="004B2216"/>
    <w:rsid w:val="004B2FD9"/>
    <w:rsid w:val="004B33F1"/>
    <w:rsid w:val="004B351B"/>
    <w:rsid w:val="004B38B5"/>
    <w:rsid w:val="004B3939"/>
    <w:rsid w:val="004B3A0D"/>
    <w:rsid w:val="004B435F"/>
    <w:rsid w:val="004B4FBB"/>
    <w:rsid w:val="004B5023"/>
    <w:rsid w:val="004B55C7"/>
    <w:rsid w:val="004B55DE"/>
    <w:rsid w:val="004B561B"/>
    <w:rsid w:val="004B5BFF"/>
    <w:rsid w:val="004B6C5B"/>
    <w:rsid w:val="004B72D1"/>
    <w:rsid w:val="004B7D71"/>
    <w:rsid w:val="004B7FC3"/>
    <w:rsid w:val="004C001A"/>
    <w:rsid w:val="004C06C8"/>
    <w:rsid w:val="004C0CD1"/>
    <w:rsid w:val="004C0DEB"/>
    <w:rsid w:val="004C1101"/>
    <w:rsid w:val="004C1781"/>
    <w:rsid w:val="004C1A30"/>
    <w:rsid w:val="004C2090"/>
    <w:rsid w:val="004C20DA"/>
    <w:rsid w:val="004C2521"/>
    <w:rsid w:val="004C2C52"/>
    <w:rsid w:val="004C3B39"/>
    <w:rsid w:val="004C4249"/>
    <w:rsid w:val="004C4695"/>
    <w:rsid w:val="004C47ED"/>
    <w:rsid w:val="004C482C"/>
    <w:rsid w:val="004C4954"/>
    <w:rsid w:val="004C4A99"/>
    <w:rsid w:val="004C4CD9"/>
    <w:rsid w:val="004C4D2C"/>
    <w:rsid w:val="004C4F83"/>
    <w:rsid w:val="004C5816"/>
    <w:rsid w:val="004C58D9"/>
    <w:rsid w:val="004C5B76"/>
    <w:rsid w:val="004C61B2"/>
    <w:rsid w:val="004C6AF3"/>
    <w:rsid w:val="004C6D7F"/>
    <w:rsid w:val="004C7036"/>
    <w:rsid w:val="004C7844"/>
    <w:rsid w:val="004C7969"/>
    <w:rsid w:val="004C7A77"/>
    <w:rsid w:val="004C7B35"/>
    <w:rsid w:val="004D0000"/>
    <w:rsid w:val="004D06C3"/>
    <w:rsid w:val="004D0F52"/>
    <w:rsid w:val="004D0FDF"/>
    <w:rsid w:val="004D1178"/>
    <w:rsid w:val="004D1B76"/>
    <w:rsid w:val="004D1D81"/>
    <w:rsid w:val="004D1DEB"/>
    <w:rsid w:val="004D2428"/>
    <w:rsid w:val="004D25DE"/>
    <w:rsid w:val="004D2726"/>
    <w:rsid w:val="004D2D60"/>
    <w:rsid w:val="004D301E"/>
    <w:rsid w:val="004D356F"/>
    <w:rsid w:val="004D39B8"/>
    <w:rsid w:val="004D3A12"/>
    <w:rsid w:val="004D3B9E"/>
    <w:rsid w:val="004D47AC"/>
    <w:rsid w:val="004D53B5"/>
    <w:rsid w:val="004D550A"/>
    <w:rsid w:val="004D552D"/>
    <w:rsid w:val="004D57E4"/>
    <w:rsid w:val="004D63B5"/>
    <w:rsid w:val="004D6436"/>
    <w:rsid w:val="004D6751"/>
    <w:rsid w:val="004D6E99"/>
    <w:rsid w:val="004D6FCF"/>
    <w:rsid w:val="004D7364"/>
    <w:rsid w:val="004D78BB"/>
    <w:rsid w:val="004D7B31"/>
    <w:rsid w:val="004E0058"/>
    <w:rsid w:val="004E01F4"/>
    <w:rsid w:val="004E0A5E"/>
    <w:rsid w:val="004E0BC0"/>
    <w:rsid w:val="004E1002"/>
    <w:rsid w:val="004E10E6"/>
    <w:rsid w:val="004E1C91"/>
    <w:rsid w:val="004E22E7"/>
    <w:rsid w:val="004E256F"/>
    <w:rsid w:val="004E28CA"/>
    <w:rsid w:val="004E2CCD"/>
    <w:rsid w:val="004E2DDC"/>
    <w:rsid w:val="004E2F9C"/>
    <w:rsid w:val="004E302D"/>
    <w:rsid w:val="004E3366"/>
    <w:rsid w:val="004E357D"/>
    <w:rsid w:val="004E428A"/>
    <w:rsid w:val="004E457A"/>
    <w:rsid w:val="004E463A"/>
    <w:rsid w:val="004E48A3"/>
    <w:rsid w:val="004E4BB0"/>
    <w:rsid w:val="004E4C8B"/>
    <w:rsid w:val="004E4DD2"/>
    <w:rsid w:val="004E4EB0"/>
    <w:rsid w:val="004E508B"/>
    <w:rsid w:val="004E6E5B"/>
    <w:rsid w:val="004E799D"/>
    <w:rsid w:val="004E7BF3"/>
    <w:rsid w:val="004E7EA1"/>
    <w:rsid w:val="004E7F54"/>
    <w:rsid w:val="004F037A"/>
    <w:rsid w:val="004F048F"/>
    <w:rsid w:val="004F1569"/>
    <w:rsid w:val="004F1916"/>
    <w:rsid w:val="004F193B"/>
    <w:rsid w:val="004F1AD7"/>
    <w:rsid w:val="004F1B54"/>
    <w:rsid w:val="004F219E"/>
    <w:rsid w:val="004F2320"/>
    <w:rsid w:val="004F2B55"/>
    <w:rsid w:val="004F2C08"/>
    <w:rsid w:val="004F2D83"/>
    <w:rsid w:val="004F32CD"/>
    <w:rsid w:val="004F33A2"/>
    <w:rsid w:val="004F3778"/>
    <w:rsid w:val="004F3901"/>
    <w:rsid w:val="004F3E54"/>
    <w:rsid w:val="004F4062"/>
    <w:rsid w:val="004F4748"/>
    <w:rsid w:val="004F4B4A"/>
    <w:rsid w:val="004F4C5E"/>
    <w:rsid w:val="004F4E08"/>
    <w:rsid w:val="004F5135"/>
    <w:rsid w:val="004F5659"/>
    <w:rsid w:val="004F56A1"/>
    <w:rsid w:val="004F5E95"/>
    <w:rsid w:val="004F641C"/>
    <w:rsid w:val="004F6434"/>
    <w:rsid w:val="004F679A"/>
    <w:rsid w:val="004F6A1B"/>
    <w:rsid w:val="004F6C09"/>
    <w:rsid w:val="004F6C2D"/>
    <w:rsid w:val="004F71AE"/>
    <w:rsid w:val="004F73AA"/>
    <w:rsid w:val="004F7BD4"/>
    <w:rsid w:val="005000A9"/>
    <w:rsid w:val="00500547"/>
    <w:rsid w:val="005009F2"/>
    <w:rsid w:val="0050157D"/>
    <w:rsid w:val="005015E4"/>
    <w:rsid w:val="005016E4"/>
    <w:rsid w:val="005018A8"/>
    <w:rsid w:val="00501B14"/>
    <w:rsid w:val="005023B6"/>
    <w:rsid w:val="005023F9"/>
    <w:rsid w:val="00502863"/>
    <w:rsid w:val="00502CBD"/>
    <w:rsid w:val="0050361F"/>
    <w:rsid w:val="005038D9"/>
    <w:rsid w:val="00503C59"/>
    <w:rsid w:val="00504BFB"/>
    <w:rsid w:val="00505223"/>
    <w:rsid w:val="005052EC"/>
    <w:rsid w:val="0050562B"/>
    <w:rsid w:val="00505E8B"/>
    <w:rsid w:val="005060F4"/>
    <w:rsid w:val="00506335"/>
    <w:rsid w:val="005065AC"/>
    <w:rsid w:val="00506612"/>
    <w:rsid w:val="0050667B"/>
    <w:rsid w:val="005069E7"/>
    <w:rsid w:val="00506A10"/>
    <w:rsid w:val="00506F21"/>
    <w:rsid w:val="00507CED"/>
    <w:rsid w:val="00510588"/>
    <w:rsid w:val="00510CAE"/>
    <w:rsid w:val="00510D02"/>
    <w:rsid w:val="00510E5B"/>
    <w:rsid w:val="005114F7"/>
    <w:rsid w:val="0051153C"/>
    <w:rsid w:val="0051245C"/>
    <w:rsid w:val="00512669"/>
    <w:rsid w:val="00512D04"/>
    <w:rsid w:val="0051307E"/>
    <w:rsid w:val="00513125"/>
    <w:rsid w:val="00513363"/>
    <w:rsid w:val="005133E4"/>
    <w:rsid w:val="005135A9"/>
    <w:rsid w:val="00513807"/>
    <w:rsid w:val="00514BC6"/>
    <w:rsid w:val="0051509D"/>
    <w:rsid w:val="005151D8"/>
    <w:rsid w:val="00515397"/>
    <w:rsid w:val="00515416"/>
    <w:rsid w:val="005157C2"/>
    <w:rsid w:val="00515C81"/>
    <w:rsid w:val="00515D95"/>
    <w:rsid w:val="00515F0D"/>
    <w:rsid w:val="005176D8"/>
    <w:rsid w:val="005179B2"/>
    <w:rsid w:val="00517B53"/>
    <w:rsid w:val="00517C80"/>
    <w:rsid w:val="005201A6"/>
    <w:rsid w:val="005223D5"/>
    <w:rsid w:val="00522426"/>
    <w:rsid w:val="0052268C"/>
    <w:rsid w:val="00523318"/>
    <w:rsid w:val="0052339B"/>
    <w:rsid w:val="005233C1"/>
    <w:rsid w:val="005236C6"/>
    <w:rsid w:val="00523957"/>
    <w:rsid w:val="00523A42"/>
    <w:rsid w:val="00523E10"/>
    <w:rsid w:val="00524353"/>
    <w:rsid w:val="00524434"/>
    <w:rsid w:val="005245DA"/>
    <w:rsid w:val="0052479F"/>
    <w:rsid w:val="00524AFB"/>
    <w:rsid w:val="005253DC"/>
    <w:rsid w:val="00525829"/>
    <w:rsid w:val="00525E10"/>
    <w:rsid w:val="005263C0"/>
    <w:rsid w:val="00527479"/>
    <w:rsid w:val="00527584"/>
    <w:rsid w:val="00527E0E"/>
    <w:rsid w:val="00527F8E"/>
    <w:rsid w:val="00530188"/>
    <w:rsid w:val="005302E9"/>
    <w:rsid w:val="0053071E"/>
    <w:rsid w:val="00530E3B"/>
    <w:rsid w:val="00531912"/>
    <w:rsid w:val="005319E2"/>
    <w:rsid w:val="0053200D"/>
    <w:rsid w:val="00532213"/>
    <w:rsid w:val="00532999"/>
    <w:rsid w:val="00532BD4"/>
    <w:rsid w:val="00532E0A"/>
    <w:rsid w:val="005333A7"/>
    <w:rsid w:val="005333D3"/>
    <w:rsid w:val="0053362A"/>
    <w:rsid w:val="00533F11"/>
    <w:rsid w:val="00534281"/>
    <w:rsid w:val="00534659"/>
    <w:rsid w:val="00534904"/>
    <w:rsid w:val="00534F97"/>
    <w:rsid w:val="00534FC6"/>
    <w:rsid w:val="00535317"/>
    <w:rsid w:val="00535DC4"/>
    <w:rsid w:val="00536620"/>
    <w:rsid w:val="00536AFF"/>
    <w:rsid w:val="00536D48"/>
    <w:rsid w:val="0053741E"/>
    <w:rsid w:val="00537454"/>
    <w:rsid w:val="005374AF"/>
    <w:rsid w:val="00540B14"/>
    <w:rsid w:val="005419C1"/>
    <w:rsid w:val="005429A7"/>
    <w:rsid w:val="00542A5F"/>
    <w:rsid w:val="00542FAD"/>
    <w:rsid w:val="00542FE0"/>
    <w:rsid w:val="005430F0"/>
    <w:rsid w:val="00543337"/>
    <w:rsid w:val="005437F0"/>
    <w:rsid w:val="0054396B"/>
    <w:rsid w:val="00543B9D"/>
    <w:rsid w:val="0054434D"/>
    <w:rsid w:val="00544A12"/>
    <w:rsid w:val="00544DA9"/>
    <w:rsid w:val="00544F4A"/>
    <w:rsid w:val="00545549"/>
    <w:rsid w:val="00545719"/>
    <w:rsid w:val="00545A04"/>
    <w:rsid w:val="005461BC"/>
    <w:rsid w:val="005463E8"/>
    <w:rsid w:val="00546B37"/>
    <w:rsid w:val="00546EA3"/>
    <w:rsid w:val="005475FC"/>
    <w:rsid w:val="005477F4"/>
    <w:rsid w:val="0054793D"/>
    <w:rsid w:val="0055060C"/>
    <w:rsid w:val="00550AE5"/>
    <w:rsid w:val="00550DB3"/>
    <w:rsid w:val="00551328"/>
    <w:rsid w:val="00551A45"/>
    <w:rsid w:val="00551A62"/>
    <w:rsid w:val="00552282"/>
    <w:rsid w:val="00552B33"/>
    <w:rsid w:val="00552C89"/>
    <w:rsid w:val="00553C1B"/>
    <w:rsid w:val="00553D43"/>
    <w:rsid w:val="005540AC"/>
    <w:rsid w:val="005546D2"/>
    <w:rsid w:val="0055497F"/>
    <w:rsid w:val="00555A36"/>
    <w:rsid w:val="00556E54"/>
    <w:rsid w:val="005570D0"/>
    <w:rsid w:val="00557205"/>
    <w:rsid w:val="0056018C"/>
    <w:rsid w:val="0056041F"/>
    <w:rsid w:val="005606FE"/>
    <w:rsid w:val="005607FD"/>
    <w:rsid w:val="005608C4"/>
    <w:rsid w:val="00560ABA"/>
    <w:rsid w:val="00560FA7"/>
    <w:rsid w:val="005615EC"/>
    <w:rsid w:val="00561969"/>
    <w:rsid w:val="00562259"/>
    <w:rsid w:val="00563332"/>
    <w:rsid w:val="005640BA"/>
    <w:rsid w:val="00564498"/>
    <w:rsid w:val="0056458E"/>
    <w:rsid w:val="0056467E"/>
    <w:rsid w:val="00564A32"/>
    <w:rsid w:val="00564B67"/>
    <w:rsid w:val="0056545C"/>
    <w:rsid w:val="00565563"/>
    <w:rsid w:val="005663F8"/>
    <w:rsid w:val="005665E6"/>
    <w:rsid w:val="005672DF"/>
    <w:rsid w:val="00567541"/>
    <w:rsid w:val="00570735"/>
    <w:rsid w:val="0057074D"/>
    <w:rsid w:val="00571071"/>
    <w:rsid w:val="00571DEE"/>
    <w:rsid w:val="00572631"/>
    <w:rsid w:val="00572EDB"/>
    <w:rsid w:val="0057311D"/>
    <w:rsid w:val="00573200"/>
    <w:rsid w:val="00573598"/>
    <w:rsid w:val="005741BC"/>
    <w:rsid w:val="005746DE"/>
    <w:rsid w:val="00574CBC"/>
    <w:rsid w:val="00575244"/>
    <w:rsid w:val="005762C3"/>
    <w:rsid w:val="005763B0"/>
    <w:rsid w:val="0057649E"/>
    <w:rsid w:val="00576B50"/>
    <w:rsid w:val="00576F7D"/>
    <w:rsid w:val="005771CD"/>
    <w:rsid w:val="0057758D"/>
    <w:rsid w:val="00577A17"/>
    <w:rsid w:val="00580333"/>
    <w:rsid w:val="00580629"/>
    <w:rsid w:val="005806C8"/>
    <w:rsid w:val="00580F63"/>
    <w:rsid w:val="00581413"/>
    <w:rsid w:val="00581469"/>
    <w:rsid w:val="005815FF"/>
    <w:rsid w:val="005817A1"/>
    <w:rsid w:val="00581BA9"/>
    <w:rsid w:val="005820D7"/>
    <w:rsid w:val="00583C88"/>
    <w:rsid w:val="00583FEE"/>
    <w:rsid w:val="00584870"/>
    <w:rsid w:val="0058506E"/>
    <w:rsid w:val="0058575E"/>
    <w:rsid w:val="0058684E"/>
    <w:rsid w:val="00586A30"/>
    <w:rsid w:val="00586B5D"/>
    <w:rsid w:val="005874A5"/>
    <w:rsid w:val="00587712"/>
    <w:rsid w:val="005878C3"/>
    <w:rsid w:val="005902DE"/>
    <w:rsid w:val="00590404"/>
    <w:rsid w:val="00591324"/>
    <w:rsid w:val="00591793"/>
    <w:rsid w:val="005917B0"/>
    <w:rsid w:val="005917B9"/>
    <w:rsid w:val="0059182A"/>
    <w:rsid w:val="0059193E"/>
    <w:rsid w:val="00591DCE"/>
    <w:rsid w:val="005922CF"/>
    <w:rsid w:val="00592A40"/>
    <w:rsid w:val="00593D0A"/>
    <w:rsid w:val="00593D40"/>
    <w:rsid w:val="00593F81"/>
    <w:rsid w:val="005941D8"/>
    <w:rsid w:val="00594C13"/>
    <w:rsid w:val="00594DDC"/>
    <w:rsid w:val="00594F42"/>
    <w:rsid w:val="0059508D"/>
    <w:rsid w:val="005950A7"/>
    <w:rsid w:val="005952DD"/>
    <w:rsid w:val="005955CA"/>
    <w:rsid w:val="0059653D"/>
    <w:rsid w:val="0059687E"/>
    <w:rsid w:val="005974C1"/>
    <w:rsid w:val="005976BC"/>
    <w:rsid w:val="00597CEB"/>
    <w:rsid w:val="00597DC8"/>
    <w:rsid w:val="00597EE8"/>
    <w:rsid w:val="005A028B"/>
    <w:rsid w:val="005A076B"/>
    <w:rsid w:val="005A0E83"/>
    <w:rsid w:val="005A10EC"/>
    <w:rsid w:val="005A1575"/>
    <w:rsid w:val="005A159C"/>
    <w:rsid w:val="005A1E20"/>
    <w:rsid w:val="005A22E6"/>
    <w:rsid w:val="005A232A"/>
    <w:rsid w:val="005A29D5"/>
    <w:rsid w:val="005A3DEA"/>
    <w:rsid w:val="005A460A"/>
    <w:rsid w:val="005A4F7F"/>
    <w:rsid w:val="005A54E2"/>
    <w:rsid w:val="005A577A"/>
    <w:rsid w:val="005A579E"/>
    <w:rsid w:val="005A5A1D"/>
    <w:rsid w:val="005A5D62"/>
    <w:rsid w:val="005A62A9"/>
    <w:rsid w:val="005A66B4"/>
    <w:rsid w:val="005A66C3"/>
    <w:rsid w:val="005A6C3E"/>
    <w:rsid w:val="005A6CCC"/>
    <w:rsid w:val="005A77D8"/>
    <w:rsid w:val="005A7926"/>
    <w:rsid w:val="005A79D8"/>
    <w:rsid w:val="005B0D4A"/>
    <w:rsid w:val="005B124F"/>
    <w:rsid w:val="005B1BD3"/>
    <w:rsid w:val="005B1BEB"/>
    <w:rsid w:val="005B2358"/>
    <w:rsid w:val="005B24F0"/>
    <w:rsid w:val="005B255B"/>
    <w:rsid w:val="005B2611"/>
    <w:rsid w:val="005B265D"/>
    <w:rsid w:val="005B2BA8"/>
    <w:rsid w:val="005B3304"/>
    <w:rsid w:val="005B3853"/>
    <w:rsid w:val="005B3856"/>
    <w:rsid w:val="005B3C6C"/>
    <w:rsid w:val="005B3CB3"/>
    <w:rsid w:val="005B40A7"/>
    <w:rsid w:val="005B446C"/>
    <w:rsid w:val="005B4D61"/>
    <w:rsid w:val="005B506D"/>
    <w:rsid w:val="005B6259"/>
    <w:rsid w:val="005B656F"/>
    <w:rsid w:val="005B6714"/>
    <w:rsid w:val="005B7508"/>
    <w:rsid w:val="005B7BDD"/>
    <w:rsid w:val="005B7D64"/>
    <w:rsid w:val="005C0109"/>
    <w:rsid w:val="005C08C6"/>
    <w:rsid w:val="005C09DA"/>
    <w:rsid w:val="005C1A10"/>
    <w:rsid w:val="005C20F6"/>
    <w:rsid w:val="005C221C"/>
    <w:rsid w:val="005C2595"/>
    <w:rsid w:val="005C3038"/>
    <w:rsid w:val="005C30E8"/>
    <w:rsid w:val="005C3AD9"/>
    <w:rsid w:val="005C3B08"/>
    <w:rsid w:val="005C41B3"/>
    <w:rsid w:val="005C44EB"/>
    <w:rsid w:val="005C4AD5"/>
    <w:rsid w:val="005C4E0A"/>
    <w:rsid w:val="005C53FC"/>
    <w:rsid w:val="005C5539"/>
    <w:rsid w:val="005C5A41"/>
    <w:rsid w:val="005C5CFE"/>
    <w:rsid w:val="005C5D0F"/>
    <w:rsid w:val="005C5FBE"/>
    <w:rsid w:val="005C613B"/>
    <w:rsid w:val="005C617B"/>
    <w:rsid w:val="005C66B2"/>
    <w:rsid w:val="005C67A3"/>
    <w:rsid w:val="005C6A8B"/>
    <w:rsid w:val="005C7399"/>
    <w:rsid w:val="005D0259"/>
    <w:rsid w:val="005D0566"/>
    <w:rsid w:val="005D0DFB"/>
    <w:rsid w:val="005D0F5D"/>
    <w:rsid w:val="005D1E80"/>
    <w:rsid w:val="005D210C"/>
    <w:rsid w:val="005D28CA"/>
    <w:rsid w:val="005D30BC"/>
    <w:rsid w:val="005D3260"/>
    <w:rsid w:val="005D3A64"/>
    <w:rsid w:val="005D3BC4"/>
    <w:rsid w:val="005D3F26"/>
    <w:rsid w:val="005D3F7C"/>
    <w:rsid w:val="005D418F"/>
    <w:rsid w:val="005D4247"/>
    <w:rsid w:val="005D42AD"/>
    <w:rsid w:val="005D4B23"/>
    <w:rsid w:val="005D4C39"/>
    <w:rsid w:val="005D500B"/>
    <w:rsid w:val="005D5188"/>
    <w:rsid w:val="005D58E7"/>
    <w:rsid w:val="005D5F60"/>
    <w:rsid w:val="005D6237"/>
    <w:rsid w:val="005D62B0"/>
    <w:rsid w:val="005D6370"/>
    <w:rsid w:val="005D67A0"/>
    <w:rsid w:val="005D696C"/>
    <w:rsid w:val="005D6E99"/>
    <w:rsid w:val="005D7932"/>
    <w:rsid w:val="005D7C86"/>
    <w:rsid w:val="005E02A4"/>
    <w:rsid w:val="005E0312"/>
    <w:rsid w:val="005E16B8"/>
    <w:rsid w:val="005E1E9A"/>
    <w:rsid w:val="005E21B8"/>
    <w:rsid w:val="005E261E"/>
    <w:rsid w:val="005E272D"/>
    <w:rsid w:val="005E2793"/>
    <w:rsid w:val="005E3176"/>
    <w:rsid w:val="005E529B"/>
    <w:rsid w:val="005E5302"/>
    <w:rsid w:val="005E5441"/>
    <w:rsid w:val="005E56DE"/>
    <w:rsid w:val="005E5A80"/>
    <w:rsid w:val="005E626E"/>
    <w:rsid w:val="005E649E"/>
    <w:rsid w:val="005E6644"/>
    <w:rsid w:val="005E696F"/>
    <w:rsid w:val="005E7102"/>
    <w:rsid w:val="005E7177"/>
    <w:rsid w:val="005E7706"/>
    <w:rsid w:val="005E7827"/>
    <w:rsid w:val="005F0166"/>
    <w:rsid w:val="005F079D"/>
    <w:rsid w:val="005F1035"/>
    <w:rsid w:val="005F1833"/>
    <w:rsid w:val="005F1ACD"/>
    <w:rsid w:val="005F1B08"/>
    <w:rsid w:val="005F299B"/>
    <w:rsid w:val="005F396C"/>
    <w:rsid w:val="005F3E2A"/>
    <w:rsid w:val="005F3E7A"/>
    <w:rsid w:val="005F3EA9"/>
    <w:rsid w:val="005F43A7"/>
    <w:rsid w:val="005F486D"/>
    <w:rsid w:val="005F4BFD"/>
    <w:rsid w:val="005F4D39"/>
    <w:rsid w:val="005F501A"/>
    <w:rsid w:val="005F52CB"/>
    <w:rsid w:val="005F541B"/>
    <w:rsid w:val="005F5EA2"/>
    <w:rsid w:val="005F6696"/>
    <w:rsid w:val="005F6BE6"/>
    <w:rsid w:val="005F710F"/>
    <w:rsid w:val="005F7271"/>
    <w:rsid w:val="005F75D4"/>
    <w:rsid w:val="005F7859"/>
    <w:rsid w:val="006001C4"/>
    <w:rsid w:val="00600F6F"/>
    <w:rsid w:val="00601244"/>
    <w:rsid w:val="00601EC9"/>
    <w:rsid w:val="006021E7"/>
    <w:rsid w:val="006022FB"/>
    <w:rsid w:val="00602561"/>
    <w:rsid w:val="00602B22"/>
    <w:rsid w:val="00602B91"/>
    <w:rsid w:val="00602CD6"/>
    <w:rsid w:val="00602FB1"/>
    <w:rsid w:val="006039E2"/>
    <w:rsid w:val="00605B4D"/>
    <w:rsid w:val="00605C6F"/>
    <w:rsid w:val="0060666C"/>
    <w:rsid w:val="006066B8"/>
    <w:rsid w:val="00606EE8"/>
    <w:rsid w:val="00606FD3"/>
    <w:rsid w:val="00607082"/>
    <w:rsid w:val="00607088"/>
    <w:rsid w:val="00607262"/>
    <w:rsid w:val="00607A69"/>
    <w:rsid w:val="00610429"/>
    <w:rsid w:val="00610532"/>
    <w:rsid w:val="00611127"/>
    <w:rsid w:val="006112C3"/>
    <w:rsid w:val="00611611"/>
    <w:rsid w:val="006119B5"/>
    <w:rsid w:val="00611E3A"/>
    <w:rsid w:val="006121C4"/>
    <w:rsid w:val="00612535"/>
    <w:rsid w:val="00612EDB"/>
    <w:rsid w:val="0061305B"/>
    <w:rsid w:val="006130B7"/>
    <w:rsid w:val="00613383"/>
    <w:rsid w:val="0061416E"/>
    <w:rsid w:val="00614A17"/>
    <w:rsid w:val="0061509D"/>
    <w:rsid w:val="006153E9"/>
    <w:rsid w:val="00615EEA"/>
    <w:rsid w:val="00616168"/>
    <w:rsid w:val="006166AE"/>
    <w:rsid w:val="00616784"/>
    <w:rsid w:val="006167BE"/>
    <w:rsid w:val="00616C2B"/>
    <w:rsid w:val="00616C3E"/>
    <w:rsid w:val="00617027"/>
    <w:rsid w:val="00617924"/>
    <w:rsid w:val="00617CF9"/>
    <w:rsid w:val="00620301"/>
    <w:rsid w:val="0062048F"/>
    <w:rsid w:val="006205B6"/>
    <w:rsid w:val="00620720"/>
    <w:rsid w:val="006208F0"/>
    <w:rsid w:val="00620DCC"/>
    <w:rsid w:val="00620E78"/>
    <w:rsid w:val="00620FF6"/>
    <w:rsid w:val="00621185"/>
    <w:rsid w:val="006215F5"/>
    <w:rsid w:val="00621A1D"/>
    <w:rsid w:val="00621E7C"/>
    <w:rsid w:val="0062296B"/>
    <w:rsid w:val="00622D47"/>
    <w:rsid w:val="0062468A"/>
    <w:rsid w:val="0062473A"/>
    <w:rsid w:val="00624E44"/>
    <w:rsid w:val="006252B3"/>
    <w:rsid w:val="0062547F"/>
    <w:rsid w:val="006254DF"/>
    <w:rsid w:val="006260DD"/>
    <w:rsid w:val="00626348"/>
    <w:rsid w:val="00626B2C"/>
    <w:rsid w:val="00626D03"/>
    <w:rsid w:val="0062759B"/>
    <w:rsid w:val="00627747"/>
    <w:rsid w:val="00627929"/>
    <w:rsid w:val="00627AB1"/>
    <w:rsid w:val="0063001A"/>
    <w:rsid w:val="00630323"/>
    <w:rsid w:val="00630398"/>
    <w:rsid w:val="0063087C"/>
    <w:rsid w:val="00630B34"/>
    <w:rsid w:val="0063107C"/>
    <w:rsid w:val="00631458"/>
    <w:rsid w:val="00631590"/>
    <w:rsid w:val="00631669"/>
    <w:rsid w:val="00631FEB"/>
    <w:rsid w:val="0063244E"/>
    <w:rsid w:val="00633310"/>
    <w:rsid w:val="00633773"/>
    <w:rsid w:val="0063387B"/>
    <w:rsid w:val="006338FA"/>
    <w:rsid w:val="0063454C"/>
    <w:rsid w:val="00634B38"/>
    <w:rsid w:val="00634E76"/>
    <w:rsid w:val="006356F4"/>
    <w:rsid w:val="00635A8A"/>
    <w:rsid w:val="00635E47"/>
    <w:rsid w:val="006366B6"/>
    <w:rsid w:val="00636742"/>
    <w:rsid w:val="00636EB6"/>
    <w:rsid w:val="006371E2"/>
    <w:rsid w:val="00637AAC"/>
    <w:rsid w:val="00640197"/>
    <w:rsid w:val="00640535"/>
    <w:rsid w:val="0064080C"/>
    <w:rsid w:val="00641493"/>
    <w:rsid w:val="006419C7"/>
    <w:rsid w:val="00641BA6"/>
    <w:rsid w:val="00641EA1"/>
    <w:rsid w:val="00641F8A"/>
    <w:rsid w:val="00642D53"/>
    <w:rsid w:val="00642FE7"/>
    <w:rsid w:val="0064346C"/>
    <w:rsid w:val="006438D6"/>
    <w:rsid w:val="00643CB9"/>
    <w:rsid w:val="006441FB"/>
    <w:rsid w:val="006448FA"/>
    <w:rsid w:val="00644D8C"/>
    <w:rsid w:val="00644E8B"/>
    <w:rsid w:val="0064509D"/>
    <w:rsid w:val="00645793"/>
    <w:rsid w:val="00645B58"/>
    <w:rsid w:val="00646081"/>
    <w:rsid w:val="00646F5B"/>
    <w:rsid w:val="00647330"/>
    <w:rsid w:val="00647938"/>
    <w:rsid w:val="00647B7D"/>
    <w:rsid w:val="00647EBC"/>
    <w:rsid w:val="00650670"/>
    <w:rsid w:val="00650750"/>
    <w:rsid w:val="006509FB"/>
    <w:rsid w:val="00650A4E"/>
    <w:rsid w:val="00650AAB"/>
    <w:rsid w:val="00650E2C"/>
    <w:rsid w:val="00651130"/>
    <w:rsid w:val="00651158"/>
    <w:rsid w:val="00651554"/>
    <w:rsid w:val="0065155E"/>
    <w:rsid w:val="00651A9A"/>
    <w:rsid w:val="00651B68"/>
    <w:rsid w:val="00651CB4"/>
    <w:rsid w:val="006528F3"/>
    <w:rsid w:val="006529D4"/>
    <w:rsid w:val="00653B85"/>
    <w:rsid w:val="00654298"/>
    <w:rsid w:val="0065515E"/>
    <w:rsid w:val="006552C9"/>
    <w:rsid w:val="006555AB"/>
    <w:rsid w:val="006557C5"/>
    <w:rsid w:val="00655A29"/>
    <w:rsid w:val="00655C00"/>
    <w:rsid w:val="00656072"/>
    <w:rsid w:val="006561D5"/>
    <w:rsid w:val="0065627D"/>
    <w:rsid w:val="0065645C"/>
    <w:rsid w:val="00656943"/>
    <w:rsid w:val="00656DED"/>
    <w:rsid w:val="00657202"/>
    <w:rsid w:val="006572E2"/>
    <w:rsid w:val="00657315"/>
    <w:rsid w:val="006574C8"/>
    <w:rsid w:val="00657B0F"/>
    <w:rsid w:val="00657C68"/>
    <w:rsid w:val="006600CF"/>
    <w:rsid w:val="00660354"/>
    <w:rsid w:val="006608D6"/>
    <w:rsid w:val="00660A8E"/>
    <w:rsid w:val="00661C60"/>
    <w:rsid w:val="006623CF"/>
    <w:rsid w:val="0066279E"/>
    <w:rsid w:val="00662BE2"/>
    <w:rsid w:val="006631D1"/>
    <w:rsid w:val="00663599"/>
    <w:rsid w:val="00663AA1"/>
    <w:rsid w:val="00664180"/>
    <w:rsid w:val="00664B37"/>
    <w:rsid w:val="00664BC1"/>
    <w:rsid w:val="006659C8"/>
    <w:rsid w:val="00665C09"/>
    <w:rsid w:val="00665CA6"/>
    <w:rsid w:val="00666027"/>
    <w:rsid w:val="00666351"/>
    <w:rsid w:val="0066639A"/>
    <w:rsid w:val="006663A8"/>
    <w:rsid w:val="0066694C"/>
    <w:rsid w:val="00666FA0"/>
    <w:rsid w:val="006670E5"/>
    <w:rsid w:val="006671D3"/>
    <w:rsid w:val="00667500"/>
    <w:rsid w:val="00667807"/>
    <w:rsid w:val="00667A6D"/>
    <w:rsid w:val="00667AB9"/>
    <w:rsid w:val="00667AD4"/>
    <w:rsid w:val="00667CBE"/>
    <w:rsid w:val="0067072B"/>
    <w:rsid w:val="00670F04"/>
    <w:rsid w:val="00671F8F"/>
    <w:rsid w:val="00671FFC"/>
    <w:rsid w:val="00672AAF"/>
    <w:rsid w:val="00673092"/>
    <w:rsid w:val="00673344"/>
    <w:rsid w:val="0067340A"/>
    <w:rsid w:val="00673414"/>
    <w:rsid w:val="006737F6"/>
    <w:rsid w:val="00673D8B"/>
    <w:rsid w:val="00674C3E"/>
    <w:rsid w:val="00675237"/>
    <w:rsid w:val="006756AC"/>
    <w:rsid w:val="00675B14"/>
    <w:rsid w:val="00675B19"/>
    <w:rsid w:val="0067606E"/>
    <w:rsid w:val="006763FE"/>
    <w:rsid w:val="00676C07"/>
    <w:rsid w:val="00676EC7"/>
    <w:rsid w:val="00680001"/>
    <w:rsid w:val="00680059"/>
    <w:rsid w:val="006804CE"/>
    <w:rsid w:val="006809F3"/>
    <w:rsid w:val="0068162A"/>
    <w:rsid w:val="0068195D"/>
    <w:rsid w:val="00681BC3"/>
    <w:rsid w:val="00681D30"/>
    <w:rsid w:val="00682A6E"/>
    <w:rsid w:val="00682BD2"/>
    <w:rsid w:val="0068326A"/>
    <w:rsid w:val="00683319"/>
    <w:rsid w:val="00683366"/>
    <w:rsid w:val="0068340C"/>
    <w:rsid w:val="00683620"/>
    <w:rsid w:val="006837C9"/>
    <w:rsid w:val="00683ADE"/>
    <w:rsid w:val="006840CA"/>
    <w:rsid w:val="0068482F"/>
    <w:rsid w:val="00685CD3"/>
    <w:rsid w:val="00685CE2"/>
    <w:rsid w:val="0068611C"/>
    <w:rsid w:val="0068652A"/>
    <w:rsid w:val="00686BF5"/>
    <w:rsid w:val="006878A6"/>
    <w:rsid w:val="0068796E"/>
    <w:rsid w:val="00690CE6"/>
    <w:rsid w:val="00690E5B"/>
    <w:rsid w:val="0069108E"/>
    <w:rsid w:val="00692A0D"/>
    <w:rsid w:val="0069309B"/>
    <w:rsid w:val="00693B67"/>
    <w:rsid w:val="006941AA"/>
    <w:rsid w:val="006947CA"/>
    <w:rsid w:val="00694852"/>
    <w:rsid w:val="00694D5D"/>
    <w:rsid w:val="006951B5"/>
    <w:rsid w:val="00695DC0"/>
    <w:rsid w:val="00697093"/>
    <w:rsid w:val="006974E8"/>
    <w:rsid w:val="006975F0"/>
    <w:rsid w:val="006A0710"/>
    <w:rsid w:val="006A07D5"/>
    <w:rsid w:val="006A0968"/>
    <w:rsid w:val="006A0C09"/>
    <w:rsid w:val="006A0E4D"/>
    <w:rsid w:val="006A183B"/>
    <w:rsid w:val="006A1972"/>
    <w:rsid w:val="006A1EF1"/>
    <w:rsid w:val="006A25DC"/>
    <w:rsid w:val="006A2A76"/>
    <w:rsid w:val="006A33FA"/>
    <w:rsid w:val="006A3A39"/>
    <w:rsid w:val="006A3D9B"/>
    <w:rsid w:val="006A4182"/>
    <w:rsid w:val="006A48A8"/>
    <w:rsid w:val="006A5410"/>
    <w:rsid w:val="006A5796"/>
    <w:rsid w:val="006A5A7B"/>
    <w:rsid w:val="006A613B"/>
    <w:rsid w:val="006A6147"/>
    <w:rsid w:val="006A622D"/>
    <w:rsid w:val="006A679E"/>
    <w:rsid w:val="006A71AF"/>
    <w:rsid w:val="006A71EE"/>
    <w:rsid w:val="006A73C6"/>
    <w:rsid w:val="006A7ABE"/>
    <w:rsid w:val="006A7EE4"/>
    <w:rsid w:val="006B198A"/>
    <w:rsid w:val="006B26C3"/>
    <w:rsid w:val="006B2931"/>
    <w:rsid w:val="006B2BCC"/>
    <w:rsid w:val="006B3114"/>
    <w:rsid w:val="006B3696"/>
    <w:rsid w:val="006B38F9"/>
    <w:rsid w:val="006B4188"/>
    <w:rsid w:val="006B440E"/>
    <w:rsid w:val="006B47C4"/>
    <w:rsid w:val="006B48A0"/>
    <w:rsid w:val="006B4E39"/>
    <w:rsid w:val="006B5C88"/>
    <w:rsid w:val="006B60E1"/>
    <w:rsid w:val="006B6125"/>
    <w:rsid w:val="006B68B7"/>
    <w:rsid w:val="006B6AAF"/>
    <w:rsid w:val="006B6D00"/>
    <w:rsid w:val="006B6F1A"/>
    <w:rsid w:val="006B7AA7"/>
    <w:rsid w:val="006C05FF"/>
    <w:rsid w:val="006C065A"/>
    <w:rsid w:val="006C07B1"/>
    <w:rsid w:val="006C0D05"/>
    <w:rsid w:val="006C11A0"/>
    <w:rsid w:val="006C166F"/>
    <w:rsid w:val="006C1D2A"/>
    <w:rsid w:val="006C1DB4"/>
    <w:rsid w:val="006C2017"/>
    <w:rsid w:val="006C2366"/>
    <w:rsid w:val="006C2C3A"/>
    <w:rsid w:val="006C3BE8"/>
    <w:rsid w:val="006C4651"/>
    <w:rsid w:val="006C4A1A"/>
    <w:rsid w:val="006C5AAD"/>
    <w:rsid w:val="006C5C69"/>
    <w:rsid w:val="006C5D9E"/>
    <w:rsid w:val="006C61E9"/>
    <w:rsid w:val="006C6289"/>
    <w:rsid w:val="006C629B"/>
    <w:rsid w:val="006C6302"/>
    <w:rsid w:val="006C6414"/>
    <w:rsid w:val="006C6CE4"/>
    <w:rsid w:val="006C7A73"/>
    <w:rsid w:val="006D0006"/>
    <w:rsid w:val="006D0410"/>
    <w:rsid w:val="006D0469"/>
    <w:rsid w:val="006D0494"/>
    <w:rsid w:val="006D08C0"/>
    <w:rsid w:val="006D0BD8"/>
    <w:rsid w:val="006D1413"/>
    <w:rsid w:val="006D170C"/>
    <w:rsid w:val="006D1937"/>
    <w:rsid w:val="006D2D0F"/>
    <w:rsid w:val="006D3859"/>
    <w:rsid w:val="006D3A3F"/>
    <w:rsid w:val="006D3FFF"/>
    <w:rsid w:val="006D51B0"/>
    <w:rsid w:val="006D5661"/>
    <w:rsid w:val="006D5B5A"/>
    <w:rsid w:val="006D75BA"/>
    <w:rsid w:val="006D7667"/>
    <w:rsid w:val="006D7EC5"/>
    <w:rsid w:val="006E06D3"/>
    <w:rsid w:val="006E1581"/>
    <w:rsid w:val="006E1C62"/>
    <w:rsid w:val="006E1E7E"/>
    <w:rsid w:val="006E1EED"/>
    <w:rsid w:val="006E1FEB"/>
    <w:rsid w:val="006E2AE1"/>
    <w:rsid w:val="006E2BC4"/>
    <w:rsid w:val="006E2E54"/>
    <w:rsid w:val="006E3125"/>
    <w:rsid w:val="006E3933"/>
    <w:rsid w:val="006E3A8B"/>
    <w:rsid w:val="006E3D51"/>
    <w:rsid w:val="006E3EC7"/>
    <w:rsid w:val="006E41E0"/>
    <w:rsid w:val="006E4561"/>
    <w:rsid w:val="006E4590"/>
    <w:rsid w:val="006E5612"/>
    <w:rsid w:val="006E5955"/>
    <w:rsid w:val="006E60EE"/>
    <w:rsid w:val="006E6294"/>
    <w:rsid w:val="006E64D0"/>
    <w:rsid w:val="006E6AAE"/>
    <w:rsid w:val="006E6F93"/>
    <w:rsid w:val="006E75D6"/>
    <w:rsid w:val="006E7770"/>
    <w:rsid w:val="006E7B27"/>
    <w:rsid w:val="006F03A3"/>
    <w:rsid w:val="006F1087"/>
    <w:rsid w:val="006F16A8"/>
    <w:rsid w:val="006F20A7"/>
    <w:rsid w:val="006F23DE"/>
    <w:rsid w:val="006F2723"/>
    <w:rsid w:val="006F27D0"/>
    <w:rsid w:val="006F290A"/>
    <w:rsid w:val="006F2977"/>
    <w:rsid w:val="006F2C73"/>
    <w:rsid w:val="006F2E89"/>
    <w:rsid w:val="006F36CE"/>
    <w:rsid w:val="006F3955"/>
    <w:rsid w:val="006F4096"/>
    <w:rsid w:val="006F40BC"/>
    <w:rsid w:val="006F414A"/>
    <w:rsid w:val="006F489A"/>
    <w:rsid w:val="006F4AC5"/>
    <w:rsid w:val="006F4E30"/>
    <w:rsid w:val="006F56D0"/>
    <w:rsid w:val="006F5B74"/>
    <w:rsid w:val="006F68EC"/>
    <w:rsid w:val="006F69B3"/>
    <w:rsid w:val="006F7B33"/>
    <w:rsid w:val="006F7E44"/>
    <w:rsid w:val="0070015B"/>
    <w:rsid w:val="007008FE"/>
    <w:rsid w:val="0070129D"/>
    <w:rsid w:val="00701776"/>
    <w:rsid w:val="007017ED"/>
    <w:rsid w:val="007019B7"/>
    <w:rsid w:val="00701A92"/>
    <w:rsid w:val="00701A9F"/>
    <w:rsid w:val="00701F83"/>
    <w:rsid w:val="00702097"/>
    <w:rsid w:val="00702192"/>
    <w:rsid w:val="007030E7"/>
    <w:rsid w:val="00705833"/>
    <w:rsid w:val="00705D6D"/>
    <w:rsid w:val="0070604C"/>
    <w:rsid w:val="0070650F"/>
    <w:rsid w:val="007077D6"/>
    <w:rsid w:val="00707978"/>
    <w:rsid w:val="007079DE"/>
    <w:rsid w:val="00710553"/>
    <w:rsid w:val="00710A6B"/>
    <w:rsid w:val="00710BD0"/>
    <w:rsid w:val="00710E67"/>
    <w:rsid w:val="00711E02"/>
    <w:rsid w:val="00712238"/>
    <w:rsid w:val="00712334"/>
    <w:rsid w:val="00712556"/>
    <w:rsid w:val="00712DF0"/>
    <w:rsid w:val="00712FFA"/>
    <w:rsid w:val="007132CA"/>
    <w:rsid w:val="00713486"/>
    <w:rsid w:val="007138EA"/>
    <w:rsid w:val="00713BB7"/>
    <w:rsid w:val="00715465"/>
    <w:rsid w:val="00716194"/>
    <w:rsid w:val="007169C9"/>
    <w:rsid w:val="00717349"/>
    <w:rsid w:val="00717913"/>
    <w:rsid w:val="00717A1E"/>
    <w:rsid w:val="00717AD8"/>
    <w:rsid w:val="007208CB"/>
    <w:rsid w:val="00720974"/>
    <w:rsid w:val="0072100E"/>
    <w:rsid w:val="00721199"/>
    <w:rsid w:val="007214B7"/>
    <w:rsid w:val="00721D31"/>
    <w:rsid w:val="0072280A"/>
    <w:rsid w:val="00723106"/>
    <w:rsid w:val="00723219"/>
    <w:rsid w:val="007232F8"/>
    <w:rsid w:val="00724559"/>
    <w:rsid w:val="007246C4"/>
    <w:rsid w:val="00724B87"/>
    <w:rsid w:val="00726424"/>
    <w:rsid w:val="007271FA"/>
    <w:rsid w:val="0072740C"/>
    <w:rsid w:val="00730118"/>
    <w:rsid w:val="007303EC"/>
    <w:rsid w:val="0073083F"/>
    <w:rsid w:val="007317C3"/>
    <w:rsid w:val="00731B3F"/>
    <w:rsid w:val="00732394"/>
    <w:rsid w:val="007327A3"/>
    <w:rsid w:val="00733029"/>
    <w:rsid w:val="007333AA"/>
    <w:rsid w:val="007334BB"/>
    <w:rsid w:val="007336F4"/>
    <w:rsid w:val="0073381D"/>
    <w:rsid w:val="00733D7A"/>
    <w:rsid w:val="00734604"/>
    <w:rsid w:val="007349A9"/>
    <w:rsid w:val="00734CDC"/>
    <w:rsid w:val="00735366"/>
    <w:rsid w:val="00735489"/>
    <w:rsid w:val="00735959"/>
    <w:rsid w:val="007359DA"/>
    <w:rsid w:val="00735A77"/>
    <w:rsid w:val="00735BA8"/>
    <w:rsid w:val="00735C2F"/>
    <w:rsid w:val="00736FBF"/>
    <w:rsid w:val="00737390"/>
    <w:rsid w:val="00740574"/>
    <w:rsid w:val="007406AB"/>
    <w:rsid w:val="0074074D"/>
    <w:rsid w:val="00740B5B"/>
    <w:rsid w:val="00740BDD"/>
    <w:rsid w:val="007411FE"/>
    <w:rsid w:val="00741D9A"/>
    <w:rsid w:val="00742199"/>
    <w:rsid w:val="00742A74"/>
    <w:rsid w:val="007431BC"/>
    <w:rsid w:val="007432E8"/>
    <w:rsid w:val="0074330C"/>
    <w:rsid w:val="00743417"/>
    <w:rsid w:val="007434D4"/>
    <w:rsid w:val="007437A2"/>
    <w:rsid w:val="007438BA"/>
    <w:rsid w:val="007439DF"/>
    <w:rsid w:val="007440DF"/>
    <w:rsid w:val="00744147"/>
    <w:rsid w:val="00744352"/>
    <w:rsid w:val="007443EB"/>
    <w:rsid w:val="00744FE3"/>
    <w:rsid w:val="0074550C"/>
    <w:rsid w:val="007458FF"/>
    <w:rsid w:val="00745BBF"/>
    <w:rsid w:val="00745CA0"/>
    <w:rsid w:val="00746099"/>
    <w:rsid w:val="00746AE0"/>
    <w:rsid w:val="007476FC"/>
    <w:rsid w:val="00747A51"/>
    <w:rsid w:val="00747CF8"/>
    <w:rsid w:val="00750784"/>
    <w:rsid w:val="00750C52"/>
    <w:rsid w:val="00751091"/>
    <w:rsid w:val="007516AD"/>
    <w:rsid w:val="007519C9"/>
    <w:rsid w:val="00751AF9"/>
    <w:rsid w:val="007521DB"/>
    <w:rsid w:val="00752387"/>
    <w:rsid w:val="007523F2"/>
    <w:rsid w:val="007526D5"/>
    <w:rsid w:val="0075274C"/>
    <w:rsid w:val="007529BD"/>
    <w:rsid w:val="00752AA2"/>
    <w:rsid w:val="00752E6C"/>
    <w:rsid w:val="00753694"/>
    <w:rsid w:val="00753C82"/>
    <w:rsid w:val="007545B3"/>
    <w:rsid w:val="00754C9C"/>
    <w:rsid w:val="00754D16"/>
    <w:rsid w:val="00756CA1"/>
    <w:rsid w:val="00756E2F"/>
    <w:rsid w:val="00756E6F"/>
    <w:rsid w:val="00756E89"/>
    <w:rsid w:val="00757318"/>
    <w:rsid w:val="0075754E"/>
    <w:rsid w:val="007575EB"/>
    <w:rsid w:val="00757764"/>
    <w:rsid w:val="00757C29"/>
    <w:rsid w:val="00757F97"/>
    <w:rsid w:val="00757FA5"/>
    <w:rsid w:val="00757FE5"/>
    <w:rsid w:val="007604D7"/>
    <w:rsid w:val="007611A1"/>
    <w:rsid w:val="00761DF3"/>
    <w:rsid w:val="0076227A"/>
    <w:rsid w:val="0076251D"/>
    <w:rsid w:val="0076334E"/>
    <w:rsid w:val="007635EA"/>
    <w:rsid w:val="00763F94"/>
    <w:rsid w:val="00764A86"/>
    <w:rsid w:val="00764C5A"/>
    <w:rsid w:val="00765062"/>
    <w:rsid w:val="007650B1"/>
    <w:rsid w:val="00765466"/>
    <w:rsid w:val="00765DD5"/>
    <w:rsid w:val="0076691E"/>
    <w:rsid w:val="00767ED7"/>
    <w:rsid w:val="007706C2"/>
    <w:rsid w:val="0077096C"/>
    <w:rsid w:val="00770BCD"/>
    <w:rsid w:val="00771FBB"/>
    <w:rsid w:val="00772677"/>
    <w:rsid w:val="007730DA"/>
    <w:rsid w:val="00773841"/>
    <w:rsid w:val="0077396F"/>
    <w:rsid w:val="0077400C"/>
    <w:rsid w:val="0077457E"/>
    <w:rsid w:val="007747E4"/>
    <w:rsid w:val="007748CB"/>
    <w:rsid w:val="00774923"/>
    <w:rsid w:val="00774FA5"/>
    <w:rsid w:val="00775335"/>
    <w:rsid w:val="0077565A"/>
    <w:rsid w:val="00775A53"/>
    <w:rsid w:val="007762E3"/>
    <w:rsid w:val="007764F5"/>
    <w:rsid w:val="0077692D"/>
    <w:rsid w:val="0077696C"/>
    <w:rsid w:val="00776A62"/>
    <w:rsid w:val="00776F8E"/>
    <w:rsid w:val="00776FF6"/>
    <w:rsid w:val="00777171"/>
    <w:rsid w:val="00777878"/>
    <w:rsid w:val="00777882"/>
    <w:rsid w:val="00777B89"/>
    <w:rsid w:val="00780CB4"/>
    <w:rsid w:val="00781133"/>
    <w:rsid w:val="007812A9"/>
    <w:rsid w:val="0078151F"/>
    <w:rsid w:val="00781D38"/>
    <w:rsid w:val="00781E86"/>
    <w:rsid w:val="00781F39"/>
    <w:rsid w:val="00781F62"/>
    <w:rsid w:val="0078246F"/>
    <w:rsid w:val="00783C4F"/>
    <w:rsid w:val="00783E38"/>
    <w:rsid w:val="00784F19"/>
    <w:rsid w:val="00785C42"/>
    <w:rsid w:val="00786064"/>
    <w:rsid w:val="00786E2E"/>
    <w:rsid w:val="00787039"/>
    <w:rsid w:val="00787A29"/>
    <w:rsid w:val="00787DED"/>
    <w:rsid w:val="00790009"/>
    <w:rsid w:val="00790727"/>
    <w:rsid w:val="00790780"/>
    <w:rsid w:val="007908A3"/>
    <w:rsid w:val="00790CE5"/>
    <w:rsid w:val="00791210"/>
    <w:rsid w:val="00791320"/>
    <w:rsid w:val="00791571"/>
    <w:rsid w:val="00791717"/>
    <w:rsid w:val="007938CC"/>
    <w:rsid w:val="00793BC9"/>
    <w:rsid w:val="00793CBC"/>
    <w:rsid w:val="00795293"/>
    <w:rsid w:val="00795378"/>
    <w:rsid w:val="00795EAD"/>
    <w:rsid w:val="00795F64"/>
    <w:rsid w:val="00795FCF"/>
    <w:rsid w:val="00796C66"/>
    <w:rsid w:val="0079702C"/>
    <w:rsid w:val="00797EB9"/>
    <w:rsid w:val="007A0037"/>
    <w:rsid w:val="007A01AB"/>
    <w:rsid w:val="007A02FF"/>
    <w:rsid w:val="007A0FFD"/>
    <w:rsid w:val="007A1715"/>
    <w:rsid w:val="007A1F8A"/>
    <w:rsid w:val="007A2462"/>
    <w:rsid w:val="007A2507"/>
    <w:rsid w:val="007A2658"/>
    <w:rsid w:val="007A2796"/>
    <w:rsid w:val="007A2959"/>
    <w:rsid w:val="007A2CAE"/>
    <w:rsid w:val="007A39B4"/>
    <w:rsid w:val="007A3DC5"/>
    <w:rsid w:val="007A3E0C"/>
    <w:rsid w:val="007A41B8"/>
    <w:rsid w:val="007A4A26"/>
    <w:rsid w:val="007A5261"/>
    <w:rsid w:val="007A5356"/>
    <w:rsid w:val="007A5831"/>
    <w:rsid w:val="007A583F"/>
    <w:rsid w:val="007A59B8"/>
    <w:rsid w:val="007A66AB"/>
    <w:rsid w:val="007A69FA"/>
    <w:rsid w:val="007A6F99"/>
    <w:rsid w:val="007A70B1"/>
    <w:rsid w:val="007A7824"/>
    <w:rsid w:val="007A78F3"/>
    <w:rsid w:val="007A79B4"/>
    <w:rsid w:val="007B0344"/>
    <w:rsid w:val="007B088A"/>
    <w:rsid w:val="007B0D00"/>
    <w:rsid w:val="007B161A"/>
    <w:rsid w:val="007B199D"/>
    <w:rsid w:val="007B1B48"/>
    <w:rsid w:val="007B1ECA"/>
    <w:rsid w:val="007B1F05"/>
    <w:rsid w:val="007B1F86"/>
    <w:rsid w:val="007B2BAA"/>
    <w:rsid w:val="007B2E39"/>
    <w:rsid w:val="007B3387"/>
    <w:rsid w:val="007B3475"/>
    <w:rsid w:val="007B37DE"/>
    <w:rsid w:val="007B3E23"/>
    <w:rsid w:val="007B40AF"/>
    <w:rsid w:val="007B44AA"/>
    <w:rsid w:val="007B44FD"/>
    <w:rsid w:val="007B4D08"/>
    <w:rsid w:val="007B4E0E"/>
    <w:rsid w:val="007B59FA"/>
    <w:rsid w:val="007B5CFC"/>
    <w:rsid w:val="007B6423"/>
    <w:rsid w:val="007B6CD5"/>
    <w:rsid w:val="007B774A"/>
    <w:rsid w:val="007B7C77"/>
    <w:rsid w:val="007B7E6F"/>
    <w:rsid w:val="007C0295"/>
    <w:rsid w:val="007C0D2C"/>
    <w:rsid w:val="007C0DF7"/>
    <w:rsid w:val="007C1689"/>
    <w:rsid w:val="007C1B2E"/>
    <w:rsid w:val="007C2329"/>
    <w:rsid w:val="007C28A3"/>
    <w:rsid w:val="007C2AE7"/>
    <w:rsid w:val="007C2B8A"/>
    <w:rsid w:val="007C2D99"/>
    <w:rsid w:val="007C312F"/>
    <w:rsid w:val="007C3BB8"/>
    <w:rsid w:val="007C400F"/>
    <w:rsid w:val="007C4022"/>
    <w:rsid w:val="007C4690"/>
    <w:rsid w:val="007C4E6D"/>
    <w:rsid w:val="007C547F"/>
    <w:rsid w:val="007C549B"/>
    <w:rsid w:val="007C5645"/>
    <w:rsid w:val="007C58D2"/>
    <w:rsid w:val="007C58FC"/>
    <w:rsid w:val="007C5D31"/>
    <w:rsid w:val="007C6143"/>
    <w:rsid w:val="007C6159"/>
    <w:rsid w:val="007C6893"/>
    <w:rsid w:val="007C69CF"/>
    <w:rsid w:val="007C7424"/>
    <w:rsid w:val="007C7593"/>
    <w:rsid w:val="007C7620"/>
    <w:rsid w:val="007C7798"/>
    <w:rsid w:val="007C7A72"/>
    <w:rsid w:val="007C7DE9"/>
    <w:rsid w:val="007D0098"/>
    <w:rsid w:val="007D0618"/>
    <w:rsid w:val="007D06B4"/>
    <w:rsid w:val="007D06C7"/>
    <w:rsid w:val="007D0F25"/>
    <w:rsid w:val="007D1357"/>
    <w:rsid w:val="007D16A2"/>
    <w:rsid w:val="007D1ECB"/>
    <w:rsid w:val="007D26E4"/>
    <w:rsid w:val="007D2A04"/>
    <w:rsid w:val="007D3026"/>
    <w:rsid w:val="007D3076"/>
    <w:rsid w:val="007D32B2"/>
    <w:rsid w:val="007D37FE"/>
    <w:rsid w:val="007D39B4"/>
    <w:rsid w:val="007D3AE3"/>
    <w:rsid w:val="007D3B31"/>
    <w:rsid w:val="007D3C6A"/>
    <w:rsid w:val="007D4D39"/>
    <w:rsid w:val="007D4FE8"/>
    <w:rsid w:val="007D6DE3"/>
    <w:rsid w:val="007D745C"/>
    <w:rsid w:val="007D7825"/>
    <w:rsid w:val="007D7C42"/>
    <w:rsid w:val="007D7D0B"/>
    <w:rsid w:val="007D7F3C"/>
    <w:rsid w:val="007E0163"/>
    <w:rsid w:val="007E081A"/>
    <w:rsid w:val="007E0A73"/>
    <w:rsid w:val="007E0B26"/>
    <w:rsid w:val="007E0DE5"/>
    <w:rsid w:val="007E14D6"/>
    <w:rsid w:val="007E150D"/>
    <w:rsid w:val="007E166D"/>
    <w:rsid w:val="007E1A2C"/>
    <w:rsid w:val="007E2325"/>
    <w:rsid w:val="007E2B6C"/>
    <w:rsid w:val="007E3273"/>
    <w:rsid w:val="007E40B1"/>
    <w:rsid w:val="007E582D"/>
    <w:rsid w:val="007E5892"/>
    <w:rsid w:val="007E58D8"/>
    <w:rsid w:val="007E5CE0"/>
    <w:rsid w:val="007E5EC5"/>
    <w:rsid w:val="007E608E"/>
    <w:rsid w:val="007E60F3"/>
    <w:rsid w:val="007E6549"/>
    <w:rsid w:val="007E71D2"/>
    <w:rsid w:val="007E72F1"/>
    <w:rsid w:val="007E74DB"/>
    <w:rsid w:val="007E7BF4"/>
    <w:rsid w:val="007F0122"/>
    <w:rsid w:val="007F03DB"/>
    <w:rsid w:val="007F0CEE"/>
    <w:rsid w:val="007F0ED8"/>
    <w:rsid w:val="007F0F95"/>
    <w:rsid w:val="007F13AB"/>
    <w:rsid w:val="007F1C49"/>
    <w:rsid w:val="007F1E61"/>
    <w:rsid w:val="007F24AB"/>
    <w:rsid w:val="007F276A"/>
    <w:rsid w:val="007F28BD"/>
    <w:rsid w:val="007F2B77"/>
    <w:rsid w:val="007F3874"/>
    <w:rsid w:val="007F39D9"/>
    <w:rsid w:val="007F4139"/>
    <w:rsid w:val="007F4A9D"/>
    <w:rsid w:val="007F4ADD"/>
    <w:rsid w:val="007F53C0"/>
    <w:rsid w:val="007F547E"/>
    <w:rsid w:val="007F5D73"/>
    <w:rsid w:val="007F5E75"/>
    <w:rsid w:val="007F6108"/>
    <w:rsid w:val="007F64CD"/>
    <w:rsid w:val="007F6BBE"/>
    <w:rsid w:val="007F7025"/>
    <w:rsid w:val="007F73F6"/>
    <w:rsid w:val="007F779C"/>
    <w:rsid w:val="007F797D"/>
    <w:rsid w:val="007F7B9E"/>
    <w:rsid w:val="007F7E05"/>
    <w:rsid w:val="00800810"/>
    <w:rsid w:val="00800967"/>
    <w:rsid w:val="00800A5A"/>
    <w:rsid w:val="00800B4C"/>
    <w:rsid w:val="00800CD2"/>
    <w:rsid w:val="00800CEA"/>
    <w:rsid w:val="00800FA2"/>
    <w:rsid w:val="008018EC"/>
    <w:rsid w:val="008019F0"/>
    <w:rsid w:val="00801B0F"/>
    <w:rsid w:val="00801D2B"/>
    <w:rsid w:val="00802380"/>
    <w:rsid w:val="00803B9A"/>
    <w:rsid w:val="00804C58"/>
    <w:rsid w:val="0080582E"/>
    <w:rsid w:val="00805D17"/>
    <w:rsid w:val="0080614F"/>
    <w:rsid w:val="0080693C"/>
    <w:rsid w:val="00806D04"/>
    <w:rsid w:val="00806EE6"/>
    <w:rsid w:val="0081009C"/>
    <w:rsid w:val="008107B0"/>
    <w:rsid w:val="00810A5E"/>
    <w:rsid w:val="00810C90"/>
    <w:rsid w:val="00810D1E"/>
    <w:rsid w:val="00811475"/>
    <w:rsid w:val="00811931"/>
    <w:rsid w:val="00811C8A"/>
    <w:rsid w:val="00811DFF"/>
    <w:rsid w:val="0081221A"/>
    <w:rsid w:val="00812E71"/>
    <w:rsid w:val="00812ECD"/>
    <w:rsid w:val="008130BA"/>
    <w:rsid w:val="00813F63"/>
    <w:rsid w:val="008142C9"/>
    <w:rsid w:val="0081443E"/>
    <w:rsid w:val="008144EB"/>
    <w:rsid w:val="00814997"/>
    <w:rsid w:val="00814C44"/>
    <w:rsid w:val="00815725"/>
    <w:rsid w:val="008158B9"/>
    <w:rsid w:val="00815D14"/>
    <w:rsid w:val="00816935"/>
    <w:rsid w:val="00817A1C"/>
    <w:rsid w:val="008205AE"/>
    <w:rsid w:val="0082071D"/>
    <w:rsid w:val="0082078F"/>
    <w:rsid w:val="00820ADD"/>
    <w:rsid w:val="00820C51"/>
    <w:rsid w:val="00820D85"/>
    <w:rsid w:val="008216AC"/>
    <w:rsid w:val="008221BC"/>
    <w:rsid w:val="0082226B"/>
    <w:rsid w:val="00822449"/>
    <w:rsid w:val="00822EDE"/>
    <w:rsid w:val="00822F9C"/>
    <w:rsid w:val="00823035"/>
    <w:rsid w:val="00823595"/>
    <w:rsid w:val="00823924"/>
    <w:rsid w:val="00823AE8"/>
    <w:rsid w:val="00823B17"/>
    <w:rsid w:val="008247C9"/>
    <w:rsid w:val="00824AD1"/>
    <w:rsid w:val="00825069"/>
    <w:rsid w:val="00825C8B"/>
    <w:rsid w:val="00826367"/>
    <w:rsid w:val="008266B9"/>
    <w:rsid w:val="00826A38"/>
    <w:rsid w:val="00826ACA"/>
    <w:rsid w:val="00826D51"/>
    <w:rsid w:val="00827966"/>
    <w:rsid w:val="00830352"/>
    <w:rsid w:val="008308CB"/>
    <w:rsid w:val="00830ABA"/>
    <w:rsid w:val="00831210"/>
    <w:rsid w:val="0083218C"/>
    <w:rsid w:val="00832737"/>
    <w:rsid w:val="00832763"/>
    <w:rsid w:val="0083278E"/>
    <w:rsid w:val="008329FE"/>
    <w:rsid w:val="00832ABA"/>
    <w:rsid w:val="00833079"/>
    <w:rsid w:val="00833392"/>
    <w:rsid w:val="00833880"/>
    <w:rsid w:val="00834B5F"/>
    <w:rsid w:val="00834EEF"/>
    <w:rsid w:val="008359A7"/>
    <w:rsid w:val="008359B6"/>
    <w:rsid w:val="008359D1"/>
    <w:rsid w:val="0083698A"/>
    <w:rsid w:val="008371F2"/>
    <w:rsid w:val="0084088D"/>
    <w:rsid w:val="00840D0D"/>
    <w:rsid w:val="00840D13"/>
    <w:rsid w:val="0084190D"/>
    <w:rsid w:val="00841B64"/>
    <w:rsid w:val="00841EED"/>
    <w:rsid w:val="00841FE6"/>
    <w:rsid w:val="00841FF2"/>
    <w:rsid w:val="00842081"/>
    <w:rsid w:val="008426ED"/>
    <w:rsid w:val="0084293D"/>
    <w:rsid w:val="00842F35"/>
    <w:rsid w:val="00843260"/>
    <w:rsid w:val="008433AA"/>
    <w:rsid w:val="00844045"/>
    <w:rsid w:val="00844185"/>
    <w:rsid w:val="0084427B"/>
    <w:rsid w:val="00844670"/>
    <w:rsid w:val="00844881"/>
    <w:rsid w:val="00844DCC"/>
    <w:rsid w:val="00844FB8"/>
    <w:rsid w:val="0084531A"/>
    <w:rsid w:val="00845DEA"/>
    <w:rsid w:val="00846838"/>
    <w:rsid w:val="00846C7A"/>
    <w:rsid w:val="00846FB0"/>
    <w:rsid w:val="008471DA"/>
    <w:rsid w:val="00847437"/>
    <w:rsid w:val="00847C70"/>
    <w:rsid w:val="00847FB2"/>
    <w:rsid w:val="008502DD"/>
    <w:rsid w:val="008509F4"/>
    <w:rsid w:val="00850B43"/>
    <w:rsid w:val="008510A8"/>
    <w:rsid w:val="008513AD"/>
    <w:rsid w:val="008514D1"/>
    <w:rsid w:val="0085196E"/>
    <w:rsid w:val="00851DD5"/>
    <w:rsid w:val="00851EB6"/>
    <w:rsid w:val="00852617"/>
    <w:rsid w:val="008529A9"/>
    <w:rsid w:val="00852AF9"/>
    <w:rsid w:val="00852D20"/>
    <w:rsid w:val="00853310"/>
    <w:rsid w:val="00853368"/>
    <w:rsid w:val="00853891"/>
    <w:rsid w:val="00853AA4"/>
    <w:rsid w:val="008542CC"/>
    <w:rsid w:val="00854C1A"/>
    <w:rsid w:val="00855138"/>
    <w:rsid w:val="00855B07"/>
    <w:rsid w:val="00856192"/>
    <w:rsid w:val="00856250"/>
    <w:rsid w:val="008566D8"/>
    <w:rsid w:val="0085739B"/>
    <w:rsid w:val="00857472"/>
    <w:rsid w:val="0086018C"/>
    <w:rsid w:val="008602F8"/>
    <w:rsid w:val="008605B6"/>
    <w:rsid w:val="008611F5"/>
    <w:rsid w:val="00861ADC"/>
    <w:rsid w:val="00861B0C"/>
    <w:rsid w:val="00861E4E"/>
    <w:rsid w:val="00862ADE"/>
    <w:rsid w:val="00862E14"/>
    <w:rsid w:val="008637F2"/>
    <w:rsid w:val="00863C78"/>
    <w:rsid w:val="00864A31"/>
    <w:rsid w:val="008650D4"/>
    <w:rsid w:val="00865826"/>
    <w:rsid w:val="00865AB8"/>
    <w:rsid w:val="00865B62"/>
    <w:rsid w:val="00865D34"/>
    <w:rsid w:val="00865DF6"/>
    <w:rsid w:val="00865E9B"/>
    <w:rsid w:val="0086608D"/>
    <w:rsid w:val="00867A65"/>
    <w:rsid w:val="00870990"/>
    <w:rsid w:val="00870A2E"/>
    <w:rsid w:val="00871876"/>
    <w:rsid w:val="00871B11"/>
    <w:rsid w:val="00872145"/>
    <w:rsid w:val="00872331"/>
    <w:rsid w:val="0087266F"/>
    <w:rsid w:val="00872AC2"/>
    <w:rsid w:val="00873124"/>
    <w:rsid w:val="008733DD"/>
    <w:rsid w:val="0087342D"/>
    <w:rsid w:val="00873EA5"/>
    <w:rsid w:val="00873FAD"/>
    <w:rsid w:val="00874302"/>
    <w:rsid w:val="008743F1"/>
    <w:rsid w:val="008743FE"/>
    <w:rsid w:val="00874B83"/>
    <w:rsid w:val="00874D5D"/>
    <w:rsid w:val="00874ED6"/>
    <w:rsid w:val="00875243"/>
    <w:rsid w:val="00875813"/>
    <w:rsid w:val="00876853"/>
    <w:rsid w:val="0087753E"/>
    <w:rsid w:val="00877943"/>
    <w:rsid w:val="00877D3A"/>
    <w:rsid w:val="00877DDF"/>
    <w:rsid w:val="0088030E"/>
    <w:rsid w:val="00880A09"/>
    <w:rsid w:val="00880CF5"/>
    <w:rsid w:val="00880D12"/>
    <w:rsid w:val="00881178"/>
    <w:rsid w:val="0088179C"/>
    <w:rsid w:val="00881DCA"/>
    <w:rsid w:val="008820A9"/>
    <w:rsid w:val="0088276E"/>
    <w:rsid w:val="0088384F"/>
    <w:rsid w:val="00883AA9"/>
    <w:rsid w:val="008842BF"/>
    <w:rsid w:val="008843D0"/>
    <w:rsid w:val="00884A93"/>
    <w:rsid w:val="00885CAD"/>
    <w:rsid w:val="00885ED5"/>
    <w:rsid w:val="0088668E"/>
    <w:rsid w:val="00886C9C"/>
    <w:rsid w:val="00887402"/>
    <w:rsid w:val="0088773C"/>
    <w:rsid w:val="00887770"/>
    <w:rsid w:val="00887CEE"/>
    <w:rsid w:val="00887FD7"/>
    <w:rsid w:val="00890266"/>
    <w:rsid w:val="00890B08"/>
    <w:rsid w:val="00890C2A"/>
    <w:rsid w:val="00890D77"/>
    <w:rsid w:val="00890E27"/>
    <w:rsid w:val="00890FA9"/>
    <w:rsid w:val="00891073"/>
    <w:rsid w:val="008911EF"/>
    <w:rsid w:val="0089180B"/>
    <w:rsid w:val="00891853"/>
    <w:rsid w:val="00891B21"/>
    <w:rsid w:val="00891B57"/>
    <w:rsid w:val="00891CC5"/>
    <w:rsid w:val="00891CDE"/>
    <w:rsid w:val="00892730"/>
    <w:rsid w:val="00892749"/>
    <w:rsid w:val="00892F83"/>
    <w:rsid w:val="0089308B"/>
    <w:rsid w:val="00893810"/>
    <w:rsid w:val="0089394F"/>
    <w:rsid w:val="00894356"/>
    <w:rsid w:val="008944A7"/>
    <w:rsid w:val="0089499B"/>
    <w:rsid w:val="00894D08"/>
    <w:rsid w:val="00894EC8"/>
    <w:rsid w:val="00895182"/>
    <w:rsid w:val="008952C9"/>
    <w:rsid w:val="008953AE"/>
    <w:rsid w:val="00895B89"/>
    <w:rsid w:val="00895E4A"/>
    <w:rsid w:val="00895F05"/>
    <w:rsid w:val="00897272"/>
    <w:rsid w:val="00897456"/>
    <w:rsid w:val="00897460"/>
    <w:rsid w:val="008976EF"/>
    <w:rsid w:val="00897B07"/>
    <w:rsid w:val="00897B7A"/>
    <w:rsid w:val="00897C08"/>
    <w:rsid w:val="00897CD8"/>
    <w:rsid w:val="008A0290"/>
    <w:rsid w:val="008A0369"/>
    <w:rsid w:val="008A059D"/>
    <w:rsid w:val="008A08C0"/>
    <w:rsid w:val="008A0DD3"/>
    <w:rsid w:val="008A0F6A"/>
    <w:rsid w:val="008A150F"/>
    <w:rsid w:val="008A2527"/>
    <w:rsid w:val="008A2B5A"/>
    <w:rsid w:val="008A2C5E"/>
    <w:rsid w:val="008A3240"/>
    <w:rsid w:val="008A324C"/>
    <w:rsid w:val="008A3A05"/>
    <w:rsid w:val="008A3C73"/>
    <w:rsid w:val="008A416A"/>
    <w:rsid w:val="008A41D3"/>
    <w:rsid w:val="008A44F3"/>
    <w:rsid w:val="008A5461"/>
    <w:rsid w:val="008A5683"/>
    <w:rsid w:val="008A5831"/>
    <w:rsid w:val="008A599F"/>
    <w:rsid w:val="008A5DDE"/>
    <w:rsid w:val="008A6B44"/>
    <w:rsid w:val="008A71D5"/>
    <w:rsid w:val="008A7880"/>
    <w:rsid w:val="008A7CE8"/>
    <w:rsid w:val="008A7E62"/>
    <w:rsid w:val="008B0335"/>
    <w:rsid w:val="008B0EB7"/>
    <w:rsid w:val="008B149F"/>
    <w:rsid w:val="008B15D3"/>
    <w:rsid w:val="008B2181"/>
    <w:rsid w:val="008B2622"/>
    <w:rsid w:val="008B26E4"/>
    <w:rsid w:val="008B2A23"/>
    <w:rsid w:val="008B31C6"/>
    <w:rsid w:val="008B3A84"/>
    <w:rsid w:val="008B3CD6"/>
    <w:rsid w:val="008B3D82"/>
    <w:rsid w:val="008B4142"/>
    <w:rsid w:val="008B414D"/>
    <w:rsid w:val="008B460E"/>
    <w:rsid w:val="008B4731"/>
    <w:rsid w:val="008B48AE"/>
    <w:rsid w:val="008B4AB9"/>
    <w:rsid w:val="008B4F1A"/>
    <w:rsid w:val="008B5020"/>
    <w:rsid w:val="008B51C4"/>
    <w:rsid w:val="008B577A"/>
    <w:rsid w:val="008B5D58"/>
    <w:rsid w:val="008B5DBA"/>
    <w:rsid w:val="008B5EEB"/>
    <w:rsid w:val="008B6001"/>
    <w:rsid w:val="008B6954"/>
    <w:rsid w:val="008B7117"/>
    <w:rsid w:val="008C030A"/>
    <w:rsid w:val="008C03DD"/>
    <w:rsid w:val="008C055A"/>
    <w:rsid w:val="008C0B1F"/>
    <w:rsid w:val="008C0D3E"/>
    <w:rsid w:val="008C108F"/>
    <w:rsid w:val="008C1169"/>
    <w:rsid w:val="008C147F"/>
    <w:rsid w:val="008C1610"/>
    <w:rsid w:val="008C1787"/>
    <w:rsid w:val="008C1C71"/>
    <w:rsid w:val="008C1CC6"/>
    <w:rsid w:val="008C1F20"/>
    <w:rsid w:val="008C2386"/>
    <w:rsid w:val="008C26F6"/>
    <w:rsid w:val="008C2B7C"/>
    <w:rsid w:val="008C30E2"/>
    <w:rsid w:val="008C3231"/>
    <w:rsid w:val="008C33BE"/>
    <w:rsid w:val="008C3D48"/>
    <w:rsid w:val="008C526F"/>
    <w:rsid w:val="008C5398"/>
    <w:rsid w:val="008C5F57"/>
    <w:rsid w:val="008C602A"/>
    <w:rsid w:val="008C6283"/>
    <w:rsid w:val="008C6328"/>
    <w:rsid w:val="008C64E4"/>
    <w:rsid w:val="008C684C"/>
    <w:rsid w:val="008C6A5C"/>
    <w:rsid w:val="008C6B6E"/>
    <w:rsid w:val="008C6C02"/>
    <w:rsid w:val="008C6C77"/>
    <w:rsid w:val="008C6C7E"/>
    <w:rsid w:val="008C7693"/>
    <w:rsid w:val="008C76A5"/>
    <w:rsid w:val="008C7B36"/>
    <w:rsid w:val="008C7B6D"/>
    <w:rsid w:val="008C7EAC"/>
    <w:rsid w:val="008D0309"/>
    <w:rsid w:val="008D08F0"/>
    <w:rsid w:val="008D0DCD"/>
    <w:rsid w:val="008D0F39"/>
    <w:rsid w:val="008D1CAE"/>
    <w:rsid w:val="008D2C19"/>
    <w:rsid w:val="008D3105"/>
    <w:rsid w:val="008D3672"/>
    <w:rsid w:val="008D4817"/>
    <w:rsid w:val="008D4AFB"/>
    <w:rsid w:val="008D6BA5"/>
    <w:rsid w:val="008D6C80"/>
    <w:rsid w:val="008D72A4"/>
    <w:rsid w:val="008D7519"/>
    <w:rsid w:val="008D763E"/>
    <w:rsid w:val="008D7A27"/>
    <w:rsid w:val="008D7FFE"/>
    <w:rsid w:val="008E0477"/>
    <w:rsid w:val="008E08B7"/>
    <w:rsid w:val="008E0A73"/>
    <w:rsid w:val="008E14C1"/>
    <w:rsid w:val="008E18BF"/>
    <w:rsid w:val="008E19D6"/>
    <w:rsid w:val="008E1BB0"/>
    <w:rsid w:val="008E1F66"/>
    <w:rsid w:val="008E2045"/>
    <w:rsid w:val="008E22CE"/>
    <w:rsid w:val="008E241F"/>
    <w:rsid w:val="008E2C1B"/>
    <w:rsid w:val="008E3316"/>
    <w:rsid w:val="008E3A18"/>
    <w:rsid w:val="008E4005"/>
    <w:rsid w:val="008E4361"/>
    <w:rsid w:val="008E459B"/>
    <w:rsid w:val="008E4CF4"/>
    <w:rsid w:val="008E5222"/>
    <w:rsid w:val="008E5955"/>
    <w:rsid w:val="008E5C62"/>
    <w:rsid w:val="008E601B"/>
    <w:rsid w:val="008E6308"/>
    <w:rsid w:val="008E672A"/>
    <w:rsid w:val="008E68BB"/>
    <w:rsid w:val="008E7091"/>
    <w:rsid w:val="008E7CB0"/>
    <w:rsid w:val="008F05AF"/>
    <w:rsid w:val="008F0706"/>
    <w:rsid w:val="008F0863"/>
    <w:rsid w:val="008F0BED"/>
    <w:rsid w:val="008F18C5"/>
    <w:rsid w:val="008F2DEA"/>
    <w:rsid w:val="008F2EC7"/>
    <w:rsid w:val="008F3A06"/>
    <w:rsid w:val="008F3FF2"/>
    <w:rsid w:val="008F443B"/>
    <w:rsid w:val="008F492A"/>
    <w:rsid w:val="008F53CC"/>
    <w:rsid w:val="008F54EC"/>
    <w:rsid w:val="008F6295"/>
    <w:rsid w:val="008F6ACF"/>
    <w:rsid w:val="008F7523"/>
    <w:rsid w:val="008F75EE"/>
    <w:rsid w:val="0090035F"/>
    <w:rsid w:val="00900629"/>
    <w:rsid w:val="0090091E"/>
    <w:rsid w:val="00900A5E"/>
    <w:rsid w:val="00900F1A"/>
    <w:rsid w:val="009012A4"/>
    <w:rsid w:val="00901ABD"/>
    <w:rsid w:val="0090213F"/>
    <w:rsid w:val="00902366"/>
    <w:rsid w:val="00904273"/>
    <w:rsid w:val="0090458A"/>
    <w:rsid w:val="0090468A"/>
    <w:rsid w:val="00904A83"/>
    <w:rsid w:val="00904AA2"/>
    <w:rsid w:val="00904B52"/>
    <w:rsid w:val="009053D7"/>
    <w:rsid w:val="009059F2"/>
    <w:rsid w:val="00906646"/>
    <w:rsid w:val="009066DD"/>
    <w:rsid w:val="00906961"/>
    <w:rsid w:val="009072B9"/>
    <w:rsid w:val="009072EE"/>
    <w:rsid w:val="009073FC"/>
    <w:rsid w:val="009075DF"/>
    <w:rsid w:val="0090777E"/>
    <w:rsid w:val="0090786A"/>
    <w:rsid w:val="0090788F"/>
    <w:rsid w:val="009106D3"/>
    <w:rsid w:val="00910B3B"/>
    <w:rsid w:val="00910D24"/>
    <w:rsid w:val="00911682"/>
    <w:rsid w:val="00911B48"/>
    <w:rsid w:val="00911E50"/>
    <w:rsid w:val="00911EA6"/>
    <w:rsid w:val="009121D3"/>
    <w:rsid w:val="00913165"/>
    <w:rsid w:val="009133BE"/>
    <w:rsid w:val="009138C1"/>
    <w:rsid w:val="009144F2"/>
    <w:rsid w:val="00914B62"/>
    <w:rsid w:val="00914FDA"/>
    <w:rsid w:val="009150B9"/>
    <w:rsid w:val="0091551E"/>
    <w:rsid w:val="00915C29"/>
    <w:rsid w:val="00915DB5"/>
    <w:rsid w:val="00915E06"/>
    <w:rsid w:val="00915E8F"/>
    <w:rsid w:val="00916301"/>
    <w:rsid w:val="00916A2D"/>
    <w:rsid w:val="00916AA6"/>
    <w:rsid w:val="00916B56"/>
    <w:rsid w:val="00916BB9"/>
    <w:rsid w:val="00916F09"/>
    <w:rsid w:val="009172B1"/>
    <w:rsid w:val="00917F31"/>
    <w:rsid w:val="00920090"/>
    <w:rsid w:val="009216AF"/>
    <w:rsid w:val="00921FCB"/>
    <w:rsid w:val="009229E1"/>
    <w:rsid w:val="00922BC0"/>
    <w:rsid w:val="00923729"/>
    <w:rsid w:val="00923C18"/>
    <w:rsid w:val="00923E7F"/>
    <w:rsid w:val="009249E3"/>
    <w:rsid w:val="009251B9"/>
    <w:rsid w:val="00925354"/>
    <w:rsid w:val="0092570E"/>
    <w:rsid w:val="00925AA3"/>
    <w:rsid w:val="00925AC3"/>
    <w:rsid w:val="00925D4E"/>
    <w:rsid w:val="00925F46"/>
    <w:rsid w:val="009264D7"/>
    <w:rsid w:val="00926C10"/>
    <w:rsid w:val="00926C17"/>
    <w:rsid w:val="00926D47"/>
    <w:rsid w:val="009270A7"/>
    <w:rsid w:val="0092715F"/>
    <w:rsid w:val="009277C1"/>
    <w:rsid w:val="009279E4"/>
    <w:rsid w:val="00927DF8"/>
    <w:rsid w:val="00927E54"/>
    <w:rsid w:val="009303C9"/>
    <w:rsid w:val="00930701"/>
    <w:rsid w:val="0093075A"/>
    <w:rsid w:val="00931253"/>
    <w:rsid w:val="00931288"/>
    <w:rsid w:val="00931C57"/>
    <w:rsid w:val="00931EDA"/>
    <w:rsid w:val="00932368"/>
    <w:rsid w:val="00932D47"/>
    <w:rsid w:val="00932E29"/>
    <w:rsid w:val="00932E82"/>
    <w:rsid w:val="0093330F"/>
    <w:rsid w:val="00933EC3"/>
    <w:rsid w:val="0093587E"/>
    <w:rsid w:val="00935C16"/>
    <w:rsid w:val="0093629D"/>
    <w:rsid w:val="009368F1"/>
    <w:rsid w:val="00936DB6"/>
    <w:rsid w:val="00936E64"/>
    <w:rsid w:val="009370C7"/>
    <w:rsid w:val="009371EB"/>
    <w:rsid w:val="0093741E"/>
    <w:rsid w:val="00940635"/>
    <w:rsid w:val="00940B0E"/>
    <w:rsid w:val="00940C1E"/>
    <w:rsid w:val="009413EB"/>
    <w:rsid w:val="00941550"/>
    <w:rsid w:val="0094157A"/>
    <w:rsid w:val="00941670"/>
    <w:rsid w:val="0094169F"/>
    <w:rsid w:val="00941CBD"/>
    <w:rsid w:val="00942AD5"/>
    <w:rsid w:val="00942B06"/>
    <w:rsid w:val="00943BFD"/>
    <w:rsid w:val="0094426D"/>
    <w:rsid w:val="009442E0"/>
    <w:rsid w:val="0094472C"/>
    <w:rsid w:val="00944747"/>
    <w:rsid w:val="00944D41"/>
    <w:rsid w:val="00945308"/>
    <w:rsid w:val="009459A9"/>
    <w:rsid w:val="00945B27"/>
    <w:rsid w:val="00946192"/>
    <w:rsid w:val="00946764"/>
    <w:rsid w:val="00946F21"/>
    <w:rsid w:val="00950423"/>
    <w:rsid w:val="009505AD"/>
    <w:rsid w:val="00950A7E"/>
    <w:rsid w:val="00950D6D"/>
    <w:rsid w:val="00951291"/>
    <w:rsid w:val="00951AEB"/>
    <w:rsid w:val="00952045"/>
    <w:rsid w:val="00952C75"/>
    <w:rsid w:val="00952DB8"/>
    <w:rsid w:val="00953748"/>
    <w:rsid w:val="00953C05"/>
    <w:rsid w:val="00954021"/>
    <w:rsid w:val="00955AEB"/>
    <w:rsid w:val="009560AE"/>
    <w:rsid w:val="00956839"/>
    <w:rsid w:val="0095760F"/>
    <w:rsid w:val="00957820"/>
    <w:rsid w:val="00957EC1"/>
    <w:rsid w:val="00960096"/>
    <w:rsid w:val="009600EB"/>
    <w:rsid w:val="00960AB7"/>
    <w:rsid w:val="00960B24"/>
    <w:rsid w:val="00960C22"/>
    <w:rsid w:val="009613B6"/>
    <w:rsid w:val="009615B6"/>
    <w:rsid w:val="00961703"/>
    <w:rsid w:val="009617F3"/>
    <w:rsid w:val="00961A47"/>
    <w:rsid w:val="00962F3A"/>
    <w:rsid w:val="00963B11"/>
    <w:rsid w:val="00963CB0"/>
    <w:rsid w:val="00963EF6"/>
    <w:rsid w:val="00965435"/>
    <w:rsid w:val="0096568A"/>
    <w:rsid w:val="0096589E"/>
    <w:rsid w:val="00965916"/>
    <w:rsid w:val="00965F27"/>
    <w:rsid w:val="00966492"/>
    <w:rsid w:val="00966694"/>
    <w:rsid w:val="009667A5"/>
    <w:rsid w:val="009668A9"/>
    <w:rsid w:val="00966D7C"/>
    <w:rsid w:val="0096722E"/>
    <w:rsid w:val="009672C2"/>
    <w:rsid w:val="009674EB"/>
    <w:rsid w:val="0096796F"/>
    <w:rsid w:val="00967C13"/>
    <w:rsid w:val="00970248"/>
    <w:rsid w:val="009703FC"/>
    <w:rsid w:val="00971736"/>
    <w:rsid w:val="0097173B"/>
    <w:rsid w:val="00971A40"/>
    <w:rsid w:val="0097286F"/>
    <w:rsid w:val="009728BE"/>
    <w:rsid w:val="00972A37"/>
    <w:rsid w:val="0097303F"/>
    <w:rsid w:val="009734D6"/>
    <w:rsid w:val="00973B0E"/>
    <w:rsid w:val="00973BFA"/>
    <w:rsid w:val="00973F6C"/>
    <w:rsid w:val="00974115"/>
    <w:rsid w:val="009743CD"/>
    <w:rsid w:val="0097449D"/>
    <w:rsid w:val="00975A7E"/>
    <w:rsid w:val="00975B94"/>
    <w:rsid w:val="00975BEC"/>
    <w:rsid w:val="00975E17"/>
    <w:rsid w:val="00975F60"/>
    <w:rsid w:val="00976174"/>
    <w:rsid w:val="009763D4"/>
    <w:rsid w:val="00976567"/>
    <w:rsid w:val="009765BF"/>
    <w:rsid w:val="00976893"/>
    <w:rsid w:val="00976E3A"/>
    <w:rsid w:val="00976E77"/>
    <w:rsid w:val="00977363"/>
    <w:rsid w:val="0097787F"/>
    <w:rsid w:val="00977E05"/>
    <w:rsid w:val="009802B9"/>
    <w:rsid w:val="009809C4"/>
    <w:rsid w:val="00980B6D"/>
    <w:rsid w:val="00980C5B"/>
    <w:rsid w:val="00980D41"/>
    <w:rsid w:val="0098155C"/>
    <w:rsid w:val="0098184A"/>
    <w:rsid w:val="00981A3C"/>
    <w:rsid w:val="00981C23"/>
    <w:rsid w:val="00981CBB"/>
    <w:rsid w:val="00981DC1"/>
    <w:rsid w:val="0098248B"/>
    <w:rsid w:val="00982533"/>
    <w:rsid w:val="00982CA2"/>
    <w:rsid w:val="009836A8"/>
    <w:rsid w:val="00983C1D"/>
    <w:rsid w:val="00984117"/>
    <w:rsid w:val="0098435B"/>
    <w:rsid w:val="00984890"/>
    <w:rsid w:val="00985E50"/>
    <w:rsid w:val="0098608F"/>
    <w:rsid w:val="0098612C"/>
    <w:rsid w:val="00986FAD"/>
    <w:rsid w:val="009870F6"/>
    <w:rsid w:val="009879E2"/>
    <w:rsid w:val="009900D0"/>
    <w:rsid w:val="009905D0"/>
    <w:rsid w:val="00991485"/>
    <w:rsid w:val="009915A6"/>
    <w:rsid w:val="00992451"/>
    <w:rsid w:val="00992463"/>
    <w:rsid w:val="00992C56"/>
    <w:rsid w:val="00992D61"/>
    <w:rsid w:val="00993A12"/>
    <w:rsid w:val="00993B6C"/>
    <w:rsid w:val="0099428D"/>
    <w:rsid w:val="0099478E"/>
    <w:rsid w:val="00994B0E"/>
    <w:rsid w:val="0099555D"/>
    <w:rsid w:val="00995773"/>
    <w:rsid w:val="00995A74"/>
    <w:rsid w:val="00995CD8"/>
    <w:rsid w:val="009964B2"/>
    <w:rsid w:val="00996753"/>
    <w:rsid w:val="0099679B"/>
    <w:rsid w:val="00996EA7"/>
    <w:rsid w:val="00996FAD"/>
    <w:rsid w:val="00996FEF"/>
    <w:rsid w:val="00997001"/>
    <w:rsid w:val="00997277"/>
    <w:rsid w:val="009973D4"/>
    <w:rsid w:val="00997537"/>
    <w:rsid w:val="0099779A"/>
    <w:rsid w:val="00997AD7"/>
    <w:rsid w:val="009A06C4"/>
    <w:rsid w:val="009A0803"/>
    <w:rsid w:val="009A0D74"/>
    <w:rsid w:val="009A10B6"/>
    <w:rsid w:val="009A2034"/>
    <w:rsid w:val="009A26C5"/>
    <w:rsid w:val="009A281F"/>
    <w:rsid w:val="009A32EE"/>
    <w:rsid w:val="009A3CAA"/>
    <w:rsid w:val="009A42FE"/>
    <w:rsid w:val="009A462F"/>
    <w:rsid w:val="009A4BD7"/>
    <w:rsid w:val="009A55B7"/>
    <w:rsid w:val="009A5A4E"/>
    <w:rsid w:val="009A61C7"/>
    <w:rsid w:val="009A62FA"/>
    <w:rsid w:val="009A7533"/>
    <w:rsid w:val="009A7772"/>
    <w:rsid w:val="009A77A8"/>
    <w:rsid w:val="009A77E2"/>
    <w:rsid w:val="009A7B91"/>
    <w:rsid w:val="009A7F99"/>
    <w:rsid w:val="009B048F"/>
    <w:rsid w:val="009B050B"/>
    <w:rsid w:val="009B0A76"/>
    <w:rsid w:val="009B0DFF"/>
    <w:rsid w:val="009B0FFF"/>
    <w:rsid w:val="009B140A"/>
    <w:rsid w:val="009B1694"/>
    <w:rsid w:val="009B21EC"/>
    <w:rsid w:val="009B26C7"/>
    <w:rsid w:val="009B27D6"/>
    <w:rsid w:val="009B28A3"/>
    <w:rsid w:val="009B29B1"/>
    <w:rsid w:val="009B2A71"/>
    <w:rsid w:val="009B2D08"/>
    <w:rsid w:val="009B35D1"/>
    <w:rsid w:val="009B35E3"/>
    <w:rsid w:val="009B39B7"/>
    <w:rsid w:val="009B3EA9"/>
    <w:rsid w:val="009B3ECC"/>
    <w:rsid w:val="009B3F11"/>
    <w:rsid w:val="009B3FB8"/>
    <w:rsid w:val="009B41AF"/>
    <w:rsid w:val="009B45D5"/>
    <w:rsid w:val="009B4BEF"/>
    <w:rsid w:val="009B4CB3"/>
    <w:rsid w:val="009B5142"/>
    <w:rsid w:val="009B5318"/>
    <w:rsid w:val="009B58D2"/>
    <w:rsid w:val="009B5B43"/>
    <w:rsid w:val="009B5B6C"/>
    <w:rsid w:val="009B5E01"/>
    <w:rsid w:val="009B6AE6"/>
    <w:rsid w:val="009B6BE3"/>
    <w:rsid w:val="009B6C29"/>
    <w:rsid w:val="009B6C99"/>
    <w:rsid w:val="009B752A"/>
    <w:rsid w:val="009C04AC"/>
    <w:rsid w:val="009C08BA"/>
    <w:rsid w:val="009C0C0B"/>
    <w:rsid w:val="009C0C44"/>
    <w:rsid w:val="009C0C61"/>
    <w:rsid w:val="009C1830"/>
    <w:rsid w:val="009C183E"/>
    <w:rsid w:val="009C1B9F"/>
    <w:rsid w:val="009C1FB0"/>
    <w:rsid w:val="009C22DA"/>
    <w:rsid w:val="009C24EC"/>
    <w:rsid w:val="009C3923"/>
    <w:rsid w:val="009C3A66"/>
    <w:rsid w:val="009C3CF3"/>
    <w:rsid w:val="009C43DF"/>
    <w:rsid w:val="009C459E"/>
    <w:rsid w:val="009C45C7"/>
    <w:rsid w:val="009C472E"/>
    <w:rsid w:val="009C4AC0"/>
    <w:rsid w:val="009C50B8"/>
    <w:rsid w:val="009C6100"/>
    <w:rsid w:val="009C6376"/>
    <w:rsid w:val="009C663C"/>
    <w:rsid w:val="009C684A"/>
    <w:rsid w:val="009C6A4B"/>
    <w:rsid w:val="009C6AAC"/>
    <w:rsid w:val="009C7051"/>
    <w:rsid w:val="009C7193"/>
    <w:rsid w:val="009C796F"/>
    <w:rsid w:val="009C7DBD"/>
    <w:rsid w:val="009D039D"/>
    <w:rsid w:val="009D0D3A"/>
    <w:rsid w:val="009D0DE1"/>
    <w:rsid w:val="009D10E6"/>
    <w:rsid w:val="009D11D3"/>
    <w:rsid w:val="009D16CB"/>
    <w:rsid w:val="009D26A5"/>
    <w:rsid w:val="009D295F"/>
    <w:rsid w:val="009D2AFF"/>
    <w:rsid w:val="009D3064"/>
    <w:rsid w:val="009D33C7"/>
    <w:rsid w:val="009D418E"/>
    <w:rsid w:val="009D4301"/>
    <w:rsid w:val="009D624E"/>
    <w:rsid w:val="009D639B"/>
    <w:rsid w:val="009D6AD4"/>
    <w:rsid w:val="009D6D70"/>
    <w:rsid w:val="009D6F0C"/>
    <w:rsid w:val="009D6F12"/>
    <w:rsid w:val="009D6F6C"/>
    <w:rsid w:val="009D73C4"/>
    <w:rsid w:val="009D753A"/>
    <w:rsid w:val="009D7707"/>
    <w:rsid w:val="009D7C95"/>
    <w:rsid w:val="009E0249"/>
    <w:rsid w:val="009E0607"/>
    <w:rsid w:val="009E0679"/>
    <w:rsid w:val="009E067C"/>
    <w:rsid w:val="009E0838"/>
    <w:rsid w:val="009E0F56"/>
    <w:rsid w:val="009E13CC"/>
    <w:rsid w:val="009E1AC3"/>
    <w:rsid w:val="009E26D2"/>
    <w:rsid w:val="009E2E67"/>
    <w:rsid w:val="009E31A0"/>
    <w:rsid w:val="009E33F6"/>
    <w:rsid w:val="009E36B3"/>
    <w:rsid w:val="009E3A7A"/>
    <w:rsid w:val="009E3FA8"/>
    <w:rsid w:val="009E4289"/>
    <w:rsid w:val="009E45D1"/>
    <w:rsid w:val="009E47A9"/>
    <w:rsid w:val="009E5953"/>
    <w:rsid w:val="009E6195"/>
    <w:rsid w:val="009E69F9"/>
    <w:rsid w:val="009E75AF"/>
    <w:rsid w:val="009F03AD"/>
    <w:rsid w:val="009F08BD"/>
    <w:rsid w:val="009F113A"/>
    <w:rsid w:val="009F154E"/>
    <w:rsid w:val="009F16F4"/>
    <w:rsid w:val="009F17C4"/>
    <w:rsid w:val="009F2298"/>
    <w:rsid w:val="009F24B8"/>
    <w:rsid w:val="009F37BB"/>
    <w:rsid w:val="009F3AA0"/>
    <w:rsid w:val="009F3F17"/>
    <w:rsid w:val="009F41BA"/>
    <w:rsid w:val="009F498F"/>
    <w:rsid w:val="009F54AE"/>
    <w:rsid w:val="009F59EA"/>
    <w:rsid w:val="009F5C54"/>
    <w:rsid w:val="009F6085"/>
    <w:rsid w:val="009F6554"/>
    <w:rsid w:val="009F75A2"/>
    <w:rsid w:val="00A00338"/>
    <w:rsid w:val="00A01384"/>
    <w:rsid w:val="00A01DA5"/>
    <w:rsid w:val="00A020A3"/>
    <w:rsid w:val="00A023B2"/>
    <w:rsid w:val="00A02735"/>
    <w:rsid w:val="00A031A1"/>
    <w:rsid w:val="00A031D8"/>
    <w:rsid w:val="00A031E5"/>
    <w:rsid w:val="00A031F3"/>
    <w:rsid w:val="00A0386B"/>
    <w:rsid w:val="00A038EF"/>
    <w:rsid w:val="00A03E3E"/>
    <w:rsid w:val="00A0432A"/>
    <w:rsid w:val="00A04369"/>
    <w:rsid w:val="00A047B9"/>
    <w:rsid w:val="00A04E9B"/>
    <w:rsid w:val="00A0566E"/>
    <w:rsid w:val="00A05A26"/>
    <w:rsid w:val="00A05F5A"/>
    <w:rsid w:val="00A0654E"/>
    <w:rsid w:val="00A068CC"/>
    <w:rsid w:val="00A06F75"/>
    <w:rsid w:val="00A0725D"/>
    <w:rsid w:val="00A0734F"/>
    <w:rsid w:val="00A077C9"/>
    <w:rsid w:val="00A07A32"/>
    <w:rsid w:val="00A07FA8"/>
    <w:rsid w:val="00A1189C"/>
    <w:rsid w:val="00A11B26"/>
    <w:rsid w:val="00A121F6"/>
    <w:rsid w:val="00A127CA"/>
    <w:rsid w:val="00A12A90"/>
    <w:rsid w:val="00A12B04"/>
    <w:rsid w:val="00A12E3F"/>
    <w:rsid w:val="00A12F7E"/>
    <w:rsid w:val="00A13630"/>
    <w:rsid w:val="00A1365F"/>
    <w:rsid w:val="00A13D20"/>
    <w:rsid w:val="00A13DD6"/>
    <w:rsid w:val="00A141E8"/>
    <w:rsid w:val="00A143B1"/>
    <w:rsid w:val="00A14659"/>
    <w:rsid w:val="00A14E2E"/>
    <w:rsid w:val="00A157D7"/>
    <w:rsid w:val="00A158BF"/>
    <w:rsid w:val="00A15E7C"/>
    <w:rsid w:val="00A1610A"/>
    <w:rsid w:val="00A16DEC"/>
    <w:rsid w:val="00A17B21"/>
    <w:rsid w:val="00A17B93"/>
    <w:rsid w:val="00A17D6A"/>
    <w:rsid w:val="00A205C6"/>
    <w:rsid w:val="00A208D2"/>
    <w:rsid w:val="00A20AA4"/>
    <w:rsid w:val="00A21C22"/>
    <w:rsid w:val="00A21E91"/>
    <w:rsid w:val="00A2258E"/>
    <w:rsid w:val="00A229FF"/>
    <w:rsid w:val="00A22F58"/>
    <w:rsid w:val="00A2334C"/>
    <w:rsid w:val="00A236BF"/>
    <w:rsid w:val="00A23909"/>
    <w:rsid w:val="00A23E1A"/>
    <w:rsid w:val="00A242E8"/>
    <w:rsid w:val="00A24AD6"/>
    <w:rsid w:val="00A253E4"/>
    <w:rsid w:val="00A260EC"/>
    <w:rsid w:val="00A26364"/>
    <w:rsid w:val="00A26C26"/>
    <w:rsid w:val="00A26FBA"/>
    <w:rsid w:val="00A2738C"/>
    <w:rsid w:val="00A27887"/>
    <w:rsid w:val="00A27B7E"/>
    <w:rsid w:val="00A27C6A"/>
    <w:rsid w:val="00A27DEE"/>
    <w:rsid w:val="00A306D3"/>
    <w:rsid w:val="00A30B2A"/>
    <w:rsid w:val="00A30F85"/>
    <w:rsid w:val="00A3111B"/>
    <w:rsid w:val="00A3207D"/>
    <w:rsid w:val="00A324C0"/>
    <w:rsid w:val="00A327A2"/>
    <w:rsid w:val="00A32A27"/>
    <w:rsid w:val="00A32B04"/>
    <w:rsid w:val="00A32BE8"/>
    <w:rsid w:val="00A32F0B"/>
    <w:rsid w:val="00A339B9"/>
    <w:rsid w:val="00A33C5D"/>
    <w:rsid w:val="00A33DF6"/>
    <w:rsid w:val="00A33F59"/>
    <w:rsid w:val="00A34876"/>
    <w:rsid w:val="00A357B6"/>
    <w:rsid w:val="00A36406"/>
    <w:rsid w:val="00A36598"/>
    <w:rsid w:val="00A366E3"/>
    <w:rsid w:val="00A36A49"/>
    <w:rsid w:val="00A36B78"/>
    <w:rsid w:val="00A37EED"/>
    <w:rsid w:val="00A407B8"/>
    <w:rsid w:val="00A40A76"/>
    <w:rsid w:val="00A40F3B"/>
    <w:rsid w:val="00A41044"/>
    <w:rsid w:val="00A41259"/>
    <w:rsid w:val="00A41651"/>
    <w:rsid w:val="00A4191A"/>
    <w:rsid w:val="00A41F76"/>
    <w:rsid w:val="00A42D0D"/>
    <w:rsid w:val="00A431B4"/>
    <w:rsid w:val="00A43B37"/>
    <w:rsid w:val="00A43D14"/>
    <w:rsid w:val="00A441F1"/>
    <w:rsid w:val="00A45009"/>
    <w:rsid w:val="00A45311"/>
    <w:rsid w:val="00A46428"/>
    <w:rsid w:val="00A464E7"/>
    <w:rsid w:val="00A46967"/>
    <w:rsid w:val="00A4704D"/>
    <w:rsid w:val="00A4796E"/>
    <w:rsid w:val="00A507B2"/>
    <w:rsid w:val="00A50CE9"/>
    <w:rsid w:val="00A50EE5"/>
    <w:rsid w:val="00A50F00"/>
    <w:rsid w:val="00A5133B"/>
    <w:rsid w:val="00A51B6B"/>
    <w:rsid w:val="00A51E3F"/>
    <w:rsid w:val="00A52518"/>
    <w:rsid w:val="00A52A8E"/>
    <w:rsid w:val="00A53051"/>
    <w:rsid w:val="00A531C1"/>
    <w:rsid w:val="00A53B25"/>
    <w:rsid w:val="00A5475F"/>
    <w:rsid w:val="00A54CB5"/>
    <w:rsid w:val="00A5555B"/>
    <w:rsid w:val="00A555C1"/>
    <w:rsid w:val="00A55FC3"/>
    <w:rsid w:val="00A560B9"/>
    <w:rsid w:val="00A56132"/>
    <w:rsid w:val="00A561FD"/>
    <w:rsid w:val="00A5620E"/>
    <w:rsid w:val="00A5640A"/>
    <w:rsid w:val="00A567BD"/>
    <w:rsid w:val="00A56F90"/>
    <w:rsid w:val="00A572E0"/>
    <w:rsid w:val="00A57338"/>
    <w:rsid w:val="00A57E04"/>
    <w:rsid w:val="00A60368"/>
    <w:rsid w:val="00A6165E"/>
    <w:rsid w:val="00A61CC3"/>
    <w:rsid w:val="00A621CF"/>
    <w:rsid w:val="00A62873"/>
    <w:rsid w:val="00A62AA5"/>
    <w:rsid w:val="00A63048"/>
    <w:rsid w:val="00A631AC"/>
    <w:rsid w:val="00A63517"/>
    <w:rsid w:val="00A636FF"/>
    <w:rsid w:val="00A63CE5"/>
    <w:rsid w:val="00A63FD7"/>
    <w:rsid w:val="00A6475D"/>
    <w:rsid w:val="00A6485C"/>
    <w:rsid w:val="00A65024"/>
    <w:rsid w:val="00A652F7"/>
    <w:rsid w:val="00A66356"/>
    <w:rsid w:val="00A668AA"/>
    <w:rsid w:val="00A668AB"/>
    <w:rsid w:val="00A66CFD"/>
    <w:rsid w:val="00A67536"/>
    <w:rsid w:val="00A67AFB"/>
    <w:rsid w:val="00A67B1B"/>
    <w:rsid w:val="00A67FB2"/>
    <w:rsid w:val="00A71518"/>
    <w:rsid w:val="00A718E0"/>
    <w:rsid w:val="00A72013"/>
    <w:rsid w:val="00A723DB"/>
    <w:rsid w:val="00A726DC"/>
    <w:rsid w:val="00A7288A"/>
    <w:rsid w:val="00A72A1E"/>
    <w:rsid w:val="00A72B0E"/>
    <w:rsid w:val="00A72B63"/>
    <w:rsid w:val="00A72C61"/>
    <w:rsid w:val="00A72E99"/>
    <w:rsid w:val="00A72FCB"/>
    <w:rsid w:val="00A738C3"/>
    <w:rsid w:val="00A73EA7"/>
    <w:rsid w:val="00A73FD3"/>
    <w:rsid w:val="00A74493"/>
    <w:rsid w:val="00A74DE9"/>
    <w:rsid w:val="00A7537E"/>
    <w:rsid w:val="00A7583E"/>
    <w:rsid w:val="00A75B17"/>
    <w:rsid w:val="00A75EB3"/>
    <w:rsid w:val="00A7602A"/>
    <w:rsid w:val="00A76A1C"/>
    <w:rsid w:val="00A76C6C"/>
    <w:rsid w:val="00A77AFA"/>
    <w:rsid w:val="00A77B7E"/>
    <w:rsid w:val="00A812FF"/>
    <w:rsid w:val="00A817A6"/>
    <w:rsid w:val="00A81B55"/>
    <w:rsid w:val="00A81D41"/>
    <w:rsid w:val="00A81EA1"/>
    <w:rsid w:val="00A820CF"/>
    <w:rsid w:val="00A82280"/>
    <w:rsid w:val="00A83303"/>
    <w:rsid w:val="00A83941"/>
    <w:rsid w:val="00A83A67"/>
    <w:rsid w:val="00A83B33"/>
    <w:rsid w:val="00A849FC"/>
    <w:rsid w:val="00A85008"/>
    <w:rsid w:val="00A851F6"/>
    <w:rsid w:val="00A85293"/>
    <w:rsid w:val="00A85294"/>
    <w:rsid w:val="00A853DA"/>
    <w:rsid w:val="00A854BE"/>
    <w:rsid w:val="00A856F3"/>
    <w:rsid w:val="00A85E51"/>
    <w:rsid w:val="00A869C8"/>
    <w:rsid w:val="00A871F0"/>
    <w:rsid w:val="00A87763"/>
    <w:rsid w:val="00A879FE"/>
    <w:rsid w:val="00A90655"/>
    <w:rsid w:val="00A90CCE"/>
    <w:rsid w:val="00A90E07"/>
    <w:rsid w:val="00A90E0D"/>
    <w:rsid w:val="00A912AD"/>
    <w:rsid w:val="00A9145E"/>
    <w:rsid w:val="00A919F0"/>
    <w:rsid w:val="00A927F1"/>
    <w:rsid w:val="00A93EFD"/>
    <w:rsid w:val="00A950B7"/>
    <w:rsid w:val="00A951A2"/>
    <w:rsid w:val="00A95695"/>
    <w:rsid w:val="00A957A6"/>
    <w:rsid w:val="00A957B3"/>
    <w:rsid w:val="00A95830"/>
    <w:rsid w:val="00A95ABC"/>
    <w:rsid w:val="00A96C89"/>
    <w:rsid w:val="00A978CC"/>
    <w:rsid w:val="00AA0214"/>
    <w:rsid w:val="00AA0529"/>
    <w:rsid w:val="00AA07AC"/>
    <w:rsid w:val="00AA08F8"/>
    <w:rsid w:val="00AA0B2C"/>
    <w:rsid w:val="00AA0FEC"/>
    <w:rsid w:val="00AA12C2"/>
    <w:rsid w:val="00AA14D1"/>
    <w:rsid w:val="00AA153C"/>
    <w:rsid w:val="00AA25D6"/>
    <w:rsid w:val="00AA3BB1"/>
    <w:rsid w:val="00AA3F2D"/>
    <w:rsid w:val="00AA4211"/>
    <w:rsid w:val="00AA4881"/>
    <w:rsid w:val="00AA4B5B"/>
    <w:rsid w:val="00AA4E7B"/>
    <w:rsid w:val="00AA59BA"/>
    <w:rsid w:val="00AA5C18"/>
    <w:rsid w:val="00AA5E91"/>
    <w:rsid w:val="00AA66A4"/>
    <w:rsid w:val="00AA72CF"/>
    <w:rsid w:val="00AA7960"/>
    <w:rsid w:val="00AA79EE"/>
    <w:rsid w:val="00AA7E3C"/>
    <w:rsid w:val="00AA7F8C"/>
    <w:rsid w:val="00AB01CE"/>
    <w:rsid w:val="00AB0583"/>
    <w:rsid w:val="00AB12E9"/>
    <w:rsid w:val="00AB152E"/>
    <w:rsid w:val="00AB21A7"/>
    <w:rsid w:val="00AB2496"/>
    <w:rsid w:val="00AB26D6"/>
    <w:rsid w:val="00AB2DA3"/>
    <w:rsid w:val="00AB2EB6"/>
    <w:rsid w:val="00AB3263"/>
    <w:rsid w:val="00AB363E"/>
    <w:rsid w:val="00AB3A68"/>
    <w:rsid w:val="00AB3D99"/>
    <w:rsid w:val="00AB4358"/>
    <w:rsid w:val="00AB44E2"/>
    <w:rsid w:val="00AB4601"/>
    <w:rsid w:val="00AB4766"/>
    <w:rsid w:val="00AB5879"/>
    <w:rsid w:val="00AB6894"/>
    <w:rsid w:val="00AB68CF"/>
    <w:rsid w:val="00AB6C8E"/>
    <w:rsid w:val="00AB73D8"/>
    <w:rsid w:val="00AB7B35"/>
    <w:rsid w:val="00AB7C37"/>
    <w:rsid w:val="00AC0137"/>
    <w:rsid w:val="00AC0B36"/>
    <w:rsid w:val="00AC0E63"/>
    <w:rsid w:val="00AC2B2E"/>
    <w:rsid w:val="00AC2DC5"/>
    <w:rsid w:val="00AC3012"/>
    <w:rsid w:val="00AC31DC"/>
    <w:rsid w:val="00AC34B7"/>
    <w:rsid w:val="00AC36A8"/>
    <w:rsid w:val="00AC38B9"/>
    <w:rsid w:val="00AC3AF3"/>
    <w:rsid w:val="00AC3D16"/>
    <w:rsid w:val="00AC4136"/>
    <w:rsid w:val="00AC422E"/>
    <w:rsid w:val="00AC4EC2"/>
    <w:rsid w:val="00AC5036"/>
    <w:rsid w:val="00AC59B0"/>
    <w:rsid w:val="00AC5A82"/>
    <w:rsid w:val="00AC5CA0"/>
    <w:rsid w:val="00AC63CF"/>
    <w:rsid w:val="00AC6B75"/>
    <w:rsid w:val="00AC79A7"/>
    <w:rsid w:val="00AD05B9"/>
    <w:rsid w:val="00AD1060"/>
    <w:rsid w:val="00AD13B4"/>
    <w:rsid w:val="00AD14C5"/>
    <w:rsid w:val="00AD16D2"/>
    <w:rsid w:val="00AD19EF"/>
    <w:rsid w:val="00AD2026"/>
    <w:rsid w:val="00AD25E0"/>
    <w:rsid w:val="00AD268B"/>
    <w:rsid w:val="00AD2C1F"/>
    <w:rsid w:val="00AD3079"/>
    <w:rsid w:val="00AD3801"/>
    <w:rsid w:val="00AD380B"/>
    <w:rsid w:val="00AD3839"/>
    <w:rsid w:val="00AD3C2B"/>
    <w:rsid w:val="00AD4AB0"/>
    <w:rsid w:val="00AD4C09"/>
    <w:rsid w:val="00AD52E8"/>
    <w:rsid w:val="00AD5333"/>
    <w:rsid w:val="00AD5685"/>
    <w:rsid w:val="00AD56AE"/>
    <w:rsid w:val="00AD57C5"/>
    <w:rsid w:val="00AD588B"/>
    <w:rsid w:val="00AD5AC3"/>
    <w:rsid w:val="00AD5B99"/>
    <w:rsid w:val="00AD5EBB"/>
    <w:rsid w:val="00AD5F7E"/>
    <w:rsid w:val="00AD601E"/>
    <w:rsid w:val="00AD6519"/>
    <w:rsid w:val="00AD66CD"/>
    <w:rsid w:val="00AD6C9A"/>
    <w:rsid w:val="00AD70B7"/>
    <w:rsid w:val="00AE0A21"/>
    <w:rsid w:val="00AE0E41"/>
    <w:rsid w:val="00AE0F0F"/>
    <w:rsid w:val="00AE143E"/>
    <w:rsid w:val="00AE190F"/>
    <w:rsid w:val="00AE2368"/>
    <w:rsid w:val="00AE2426"/>
    <w:rsid w:val="00AE287F"/>
    <w:rsid w:val="00AE2C71"/>
    <w:rsid w:val="00AE2D05"/>
    <w:rsid w:val="00AE310E"/>
    <w:rsid w:val="00AE37D2"/>
    <w:rsid w:val="00AE3810"/>
    <w:rsid w:val="00AE483B"/>
    <w:rsid w:val="00AE4E3D"/>
    <w:rsid w:val="00AE5AD7"/>
    <w:rsid w:val="00AE5CFE"/>
    <w:rsid w:val="00AE6355"/>
    <w:rsid w:val="00AE640C"/>
    <w:rsid w:val="00AE6B54"/>
    <w:rsid w:val="00AE6B81"/>
    <w:rsid w:val="00AE7022"/>
    <w:rsid w:val="00AE735D"/>
    <w:rsid w:val="00AE79DB"/>
    <w:rsid w:val="00AF0414"/>
    <w:rsid w:val="00AF0A5C"/>
    <w:rsid w:val="00AF1503"/>
    <w:rsid w:val="00AF1909"/>
    <w:rsid w:val="00AF281C"/>
    <w:rsid w:val="00AF2878"/>
    <w:rsid w:val="00AF2BDE"/>
    <w:rsid w:val="00AF2C6A"/>
    <w:rsid w:val="00AF2E2F"/>
    <w:rsid w:val="00AF316A"/>
    <w:rsid w:val="00AF33FA"/>
    <w:rsid w:val="00AF39BE"/>
    <w:rsid w:val="00AF3F45"/>
    <w:rsid w:val="00AF42F9"/>
    <w:rsid w:val="00AF47B4"/>
    <w:rsid w:val="00AF5452"/>
    <w:rsid w:val="00AF54BD"/>
    <w:rsid w:val="00AF5732"/>
    <w:rsid w:val="00AF5C84"/>
    <w:rsid w:val="00AF6220"/>
    <w:rsid w:val="00AF663A"/>
    <w:rsid w:val="00AF793D"/>
    <w:rsid w:val="00AF7F68"/>
    <w:rsid w:val="00B02431"/>
    <w:rsid w:val="00B02B1C"/>
    <w:rsid w:val="00B02C6D"/>
    <w:rsid w:val="00B03200"/>
    <w:rsid w:val="00B0373B"/>
    <w:rsid w:val="00B042E6"/>
    <w:rsid w:val="00B042FC"/>
    <w:rsid w:val="00B04316"/>
    <w:rsid w:val="00B049D3"/>
    <w:rsid w:val="00B050B0"/>
    <w:rsid w:val="00B06157"/>
    <w:rsid w:val="00B0680C"/>
    <w:rsid w:val="00B068BC"/>
    <w:rsid w:val="00B06A92"/>
    <w:rsid w:val="00B06DF8"/>
    <w:rsid w:val="00B071A7"/>
    <w:rsid w:val="00B077AE"/>
    <w:rsid w:val="00B079A4"/>
    <w:rsid w:val="00B07AC9"/>
    <w:rsid w:val="00B07BED"/>
    <w:rsid w:val="00B07C70"/>
    <w:rsid w:val="00B1032A"/>
    <w:rsid w:val="00B10361"/>
    <w:rsid w:val="00B105F9"/>
    <w:rsid w:val="00B106ED"/>
    <w:rsid w:val="00B10D8B"/>
    <w:rsid w:val="00B10EE8"/>
    <w:rsid w:val="00B111D6"/>
    <w:rsid w:val="00B1157A"/>
    <w:rsid w:val="00B11905"/>
    <w:rsid w:val="00B11E90"/>
    <w:rsid w:val="00B1244C"/>
    <w:rsid w:val="00B128D0"/>
    <w:rsid w:val="00B12CBC"/>
    <w:rsid w:val="00B1341B"/>
    <w:rsid w:val="00B1385C"/>
    <w:rsid w:val="00B13ACF"/>
    <w:rsid w:val="00B1472A"/>
    <w:rsid w:val="00B14920"/>
    <w:rsid w:val="00B14D5C"/>
    <w:rsid w:val="00B15482"/>
    <w:rsid w:val="00B155DA"/>
    <w:rsid w:val="00B15921"/>
    <w:rsid w:val="00B15C04"/>
    <w:rsid w:val="00B15DC1"/>
    <w:rsid w:val="00B16469"/>
    <w:rsid w:val="00B16D50"/>
    <w:rsid w:val="00B17815"/>
    <w:rsid w:val="00B200B8"/>
    <w:rsid w:val="00B20119"/>
    <w:rsid w:val="00B205A1"/>
    <w:rsid w:val="00B21186"/>
    <w:rsid w:val="00B21395"/>
    <w:rsid w:val="00B21590"/>
    <w:rsid w:val="00B21849"/>
    <w:rsid w:val="00B21B7B"/>
    <w:rsid w:val="00B21F36"/>
    <w:rsid w:val="00B220B9"/>
    <w:rsid w:val="00B221CD"/>
    <w:rsid w:val="00B2254E"/>
    <w:rsid w:val="00B228BF"/>
    <w:rsid w:val="00B22903"/>
    <w:rsid w:val="00B230A7"/>
    <w:rsid w:val="00B23587"/>
    <w:rsid w:val="00B23BCA"/>
    <w:rsid w:val="00B24035"/>
    <w:rsid w:val="00B243A8"/>
    <w:rsid w:val="00B24873"/>
    <w:rsid w:val="00B257D9"/>
    <w:rsid w:val="00B25FBE"/>
    <w:rsid w:val="00B26587"/>
    <w:rsid w:val="00B266FE"/>
    <w:rsid w:val="00B26A85"/>
    <w:rsid w:val="00B27AEF"/>
    <w:rsid w:val="00B30135"/>
    <w:rsid w:val="00B30C15"/>
    <w:rsid w:val="00B30E66"/>
    <w:rsid w:val="00B30F83"/>
    <w:rsid w:val="00B31151"/>
    <w:rsid w:val="00B311AA"/>
    <w:rsid w:val="00B3257E"/>
    <w:rsid w:val="00B32772"/>
    <w:rsid w:val="00B32B8E"/>
    <w:rsid w:val="00B32C88"/>
    <w:rsid w:val="00B3359E"/>
    <w:rsid w:val="00B337AF"/>
    <w:rsid w:val="00B34B27"/>
    <w:rsid w:val="00B35114"/>
    <w:rsid w:val="00B35489"/>
    <w:rsid w:val="00B35CE1"/>
    <w:rsid w:val="00B35E33"/>
    <w:rsid w:val="00B35E4A"/>
    <w:rsid w:val="00B3601B"/>
    <w:rsid w:val="00B3680D"/>
    <w:rsid w:val="00B36D65"/>
    <w:rsid w:val="00B37934"/>
    <w:rsid w:val="00B40013"/>
    <w:rsid w:val="00B40B8A"/>
    <w:rsid w:val="00B417E4"/>
    <w:rsid w:val="00B41BBC"/>
    <w:rsid w:val="00B41EDB"/>
    <w:rsid w:val="00B424A2"/>
    <w:rsid w:val="00B42F70"/>
    <w:rsid w:val="00B43054"/>
    <w:rsid w:val="00B4340A"/>
    <w:rsid w:val="00B44856"/>
    <w:rsid w:val="00B44AB1"/>
    <w:rsid w:val="00B450A6"/>
    <w:rsid w:val="00B45C85"/>
    <w:rsid w:val="00B45E78"/>
    <w:rsid w:val="00B4684A"/>
    <w:rsid w:val="00B46883"/>
    <w:rsid w:val="00B47104"/>
    <w:rsid w:val="00B47268"/>
    <w:rsid w:val="00B47D2C"/>
    <w:rsid w:val="00B50922"/>
    <w:rsid w:val="00B51053"/>
    <w:rsid w:val="00B51D9D"/>
    <w:rsid w:val="00B51F0C"/>
    <w:rsid w:val="00B51F68"/>
    <w:rsid w:val="00B52B5D"/>
    <w:rsid w:val="00B536D9"/>
    <w:rsid w:val="00B53A30"/>
    <w:rsid w:val="00B53B3A"/>
    <w:rsid w:val="00B540A7"/>
    <w:rsid w:val="00B550CF"/>
    <w:rsid w:val="00B5521D"/>
    <w:rsid w:val="00B55342"/>
    <w:rsid w:val="00B55719"/>
    <w:rsid w:val="00B55FFE"/>
    <w:rsid w:val="00B5630C"/>
    <w:rsid w:val="00B570AE"/>
    <w:rsid w:val="00B574BA"/>
    <w:rsid w:val="00B57BA0"/>
    <w:rsid w:val="00B57BF0"/>
    <w:rsid w:val="00B57DAA"/>
    <w:rsid w:val="00B6007F"/>
    <w:rsid w:val="00B61111"/>
    <w:rsid w:val="00B61271"/>
    <w:rsid w:val="00B614D4"/>
    <w:rsid w:val="00B618E2"/>
    <w:rsid w:val="00B61B3C"/>
    <w:rsid w:val="00B61E5D"/>
    <w:rsid w:val="00B61F62"/>
    <w:rsid w:val="00B62B66"/>
    <w:rsid w:val="00B62E81"/>
    <w:rsid w:val="00B63B62"/>
    <w:rsid w:val="00B6448A"/>
    <w:rsid w:val="00B646E9"/>
    <w:rsid w:val="00B64842"/>
    <w:rsid w:val="00B64F50"/>
    <w:rsid w:val="00B64FC4"/>
    <w:rsid w:val="00B65264"/>
    <w:rsid w:val="00B6635E"/>
    <w:rsid w:val="00B6644E"/>
    <w:rsid w:val="00B66637"/>
    <w:rsid w:val="00B66E79"/>
    <w:rsid w:val="00B6700D"/>
    <w:rsid w:val="00B70C68"/>
    <w:rsid w:val="00B70D2A"/>
    <w:rsid w:val="00B710F1"/>
    <w:rsid w:val="00B71167"/>
    <w:rsid w:val="00B71AAD"/>
    <w:rsid w:val="00B71EB9"/>
    <w:rsid w:val="00B727D1"/>
    <w:rsid w:val="00B72BCA"/>
    <w:rsid w:val="00B73274"/>
    <w:rsid w:val="00B741DF"/>
    <w:rsid w:val="00B7429A"/>
    <w:rsid w:val="00B7436D"/>
    <w:rsid w:val="00B744F4"/>
    <w:rsid w:val="00B747A6"/>
    <w:rsid w:val="00B74863"/>
    <w:rsid w:val="00B74FA2"/>
    <w:rsid w:val="00B75CB5"/>
    <w:rsid w:val="00B76086"/>
    <w:rsid w:val="00B76A87"/>
    <w:rsid w:val="00B7720E"/>
    <w:rsid w:val="00B772B8"/>
    <w:rsid w:val="00B7753E"/>
    <w:rsid w:val="00B776F2"/>
    <w:rsid w:val="00B80059"/>
    <w:rsid w:val="00B80101"/>
    <w:rsid w:val="00B81672"/>
    <w:rsid w:val="00B818C1"/>
    <w:rsid w:val="00B81986"/>
    <w:rsid w:val="00B81CD0"/>
    <w:rsid w:val="00B81D55"/>
    <w:rsid w:val="00B82495"/>
    <w:rsid w:val="00B829C7"/>
    <w:rsid w:val="00B82BF1"/>
    <w:rsid w:val="00B83022"/>
    <w:rsid w:val="00B83107"/>
    <w:rsid w:val="00B83CCD"/>
    <w:rsid w:val="00B83D80"/>
    <w:rsid w:val="00B84060"/>
    <w:rsid w:val="00B84246"/>
    <w:rsid w:val="00B84572"/>
    <w:rsid w:val="00B84D0B"/>
    <w:rsid w:val="00B84E0C"/>
    <w:rsid w:val="00B8548B"/>
    <w:rsid w:val="00B855C1"/>
    <w:rsid w:val="00B85987"/>
    <w:rsid w:val="00B85EDD"/>
    <w:rsid w:val="00B86453"/>
    <w:rsid w:val="00B8673B"/>
    <w:rsid w:val="00B86918"/>
    <w:rsid w:val="00B86BD9"/>
    <w:rsid w:val="00B86EB8"/>
    <w:rsid w:val="00B907F1"/>
    <w:rsid w:val="00B9095E"/>
    <w:rsid w:val="00B909E0"/>
    <w:rsid w:val="00B90EA4"/>
    <w:rsid w:val="00B910F4"/>
    <w:rsid w:val="00B9120A"/>
    <w:rsid w:val="00B9128F"/>
    <w:rsid w:val="00B917E9"/>
    <w:rsid w:val="00B91FC4"/>
    <w:rsid w:val="00B928EB"/>
    <w:rsid w:val="00B943A1"/>
    <w:rsid w:val="00B944A8"/>
    <w:rsid w:val="00B94626"/>
    <w:rsid w:val="00B94A43"/>
    <w:rsid w:val="00B95D07"/>
    <w:rsid w:val="00B96023"/>
    <w:rsid w:val="00B960BA"/>
    <w:rsid w:val="00B965D0"/>
    <w:rsid w:val="00B9690B"/>
    <w:rsid w:val="00B96F5C"/>
    <w:rsid w:val="00B975AF"/>
    <w:rsid w:val="00B97760"/>
    <w:rsid w:val="00B97DBE"/>
    <w:rsid w:val="00B97EFE"/>
    <w:rsid w:val="00BA0AA2"/>
    <w:rsid w:val="00BA0BD8"/>
    <w:rsid w:val="00BA0E58"/>
    <w:rsid w:val="00BA1074"/>
    <w:rsid w:val="00BA10F8"/>
    <w:rsid w:val="00BA2158"/>
    <w:rsid w:val="00BA2CFA"/>
    <w:rsid w:val="00BA3527"/>
    <w:rsid w:val="00BA3606"/>
    <w:rsid w:val="00BA3655"/>
    <w:rsid w:val="00BA3AB5"/>
    <w:rsid w:val="00BA3C6F"/>
    <w:rsid w:val="00BA3C7F"/>
    <w:rsid w:val="00BA3F53"/>
    <w:rsid w:val="00BA45F6"/>
    <w:rsid w:val="00BA4C84"/>
    <w:rsid w:val="00BA52A6"/>
    <w:rsid w:val="00BA5759"/>
    <w:rsid w:val="00BA57F7"/>
    <w:rsid w:val="00BA594A"/>
    <w:rsid w:val="00BA6636"/>
    <w:rsid w:val="00BA6861"/>
    <w:rsid w:val="00BA726D"/>
    <w:rsid w:val="00BA733B"/>
    <w:rsid w:val="00BA77C8"/>
    <w:rsid w:val="00BA7902"/>
    <w:rsid w:val="00BA791D"/>
    <w:rsid w:val="00BA79FD"/>
    <w:rsid w:val="00BA7B1B"/>
    <w:rsid w:val="00BA7FA7"/>
    <w:rsid w:val="00BB0665"/>
    <w:rsid w:val="00BB0CC8"/>
    <w:rsid w:val="00BB107F"/>
    <w:rsid w:val="00BB1440"/>
    <w:rsid w:val="00BB149F"/>
    <w:rsid w:val="00BB1BA1"/>
    <w:rsid w:val="00BB1DA6"/>
    <w:rsid w:val="00BB21F7"/>
    <w:rsid w:val="00BB2A13"/>
    <w:rsid w:val="00BB3052"/>
    <w:rsid w:val="00BB3069"/>
    <w:rsid w:val="00BB3154"/>
    <w:rsid w:val="00BB3A63"/>
    <w:rsid w:val="00BB3BC9"/>
    <w:rsid w:val="00BB4093"/>
    <w:rsid w:val="00BB42C2"/>
    <w:rsid w:val="00BB4487"/>
    <w:rsid w:val="00BB4921"/>
    <w:rsid w:val="00BB4F38"/>
    <w:rsid w:val="00BB50F8"/>
    <w:rsid w:val="00BB5C7E"/>
    <w:rsid w:val="00BB6BFE"/>
    <w:rsid w:val="00BB7FDC"/>
    <w:rsid w:val="00BC012F"/>
    <w:rsid w:val="00BC03AA"/>
    <w:rsid w:val="00BC044C"/>
    <w:rsid w:val="00BC113C"/>
    <w:rsid w:val="00BC15AD"/>
    <w:rsid w:val="00BC165B"/>
    <w:rsid w:val="00BC19FD"/>
    <w:rsid w:val="00BC1B42"/>
    <w:rsid w:val="00BC1B49"/>
    <w:rsid w:val="00BC1BF8"/>
    <w:rsid w:val="00BC2FA8"/>
    <w:rsid w:val="00BC319F"/>
    <w:rsid w:val="00BC3586"/>
    <w:rsid w:val="00BC3CBD"/>
    <w:rsid w:val="00BC4845"/>
    <w:rsid w:val="00BC56F1"/>
    <w:rsid w:val="00BC58C3"/>
    <w:rsid w:val="00BC5971"/>
    <w:rsid w:val="00BC60FC"/>
    <w:rsid w:val="00BC6271"/>
    <w:rsid w:val="00BC6B8D"/>
    <w:rsid w:val="00BC71AB"/>
    <w:rsid w:val="00BC771D"/>
    <w:rsid w:val="00BC7823"/>
    <w:rsid w:val="00BC7E01"/>
    <w:rsid w:val="00BD0D7B"/>
    <w:rsid w:val="00BD19A8"/>
    <w:rsid w:val="00BD1CE3"/>
    <w:rsid w:val="00BD2C08"/>
    <w:rsid w:val="00BD3381"/>
    <w:rsid w:val="00BD367D"/>
    <w:rsid w:val="00BD38FF"/>
    <w:rsid w:val="00BD3AFA"/>
    <w:rsid w:val="00BD3E38"/>
    <w:rsid w:val="00BD43F3"/>
    <w:rsid w:val="00BD4840"/>
    <w:rsid w:val="00BD4A9B"/>
    <w:rsid w:val="00BD4EA6"/>
    <w:rsid w:val="00BD649A"/>
    <w:rsid w:val="00BD6883"/>
    <w:rsid w:val="00BD6B5C"/>
    <w:rsid w:val="00BD76C9"/>
    <w:rsid w:val="00BE0523"/>
    <w:rsid w:val="00BE0550"/>
    <w:rsid w:val="00BE06DA"/>
    <w:rsid w:val="00BE1085"/>
    <w:rsid w:val="00BE1619"/>
    <w:rsid w:val="00BE1A24"/>
    <w:rsid w:val="00BE20C4"/>
    <w:rsid w:val="00BE256F"/>
    <w:rsid w:val="00BE3007"/>
    <w:rsid w:val="00BE31C8"/>
    <w:rsid w:val="00BE3940"/>
    <w:rsid w:val="00BE40A2"/>
    <w:rsid w:val="00BE5513"/>
    <w:rsid w:val="00BE5C99"/>
    <w:rsid w:val="00BE61E8"/>
    <w:rsid w:val="00BE6236"/>
    <w:rsid w:val="00BE6680"/>
    <w:rsid w:val="00BE6AC9"/>
    <w:rsid w:val="00BE6BFC"/>
    <w:rsid w:val="00BE6F8D"/>
    <w:rsid w:val="00BE6FAE"/>
    <w:rsid w:val="00BE6FB4"/>
    <w:rsid w:val="00BE7259"/>
    <w:rsid w:val="00BE773E"/>
    <w:rsid w:val="00BF0A91"/>
    <w:rsid w:val="00BF0B1B"/>
    <w:rsid w:val="00BF165A"/>
    <w:rsid w:val="00BF1B45"/>
    <w:rsid w:val="00BF1C1D"/>
    <w:rsid w:val="00BF20AE"/>
    <w:rsid w:val="00BF3199"/>
    <w:rsid w:val="00BF31DA"/>
    <w:rsid w:val="00BF32C2"/>
    <w:rsid w:val="00BF3C19"/>
    <w:rsid w:val="00BF3E0C"/>
    <w:rsid w:val="00BF40DB"/>
    <w:rsid w:val="00BF43FF"/>
    <w:rsid w:val="00BF461E"/>
    <w:rsid w:val="00BF4961"/>
    <w:rsid w:val="00BF4DE5"/>
    <w:rsid w:val="00BF4F2C"/>
    <w:rsid w:val="00BF5252"/>
    <w:rsid w:val="00BF5BF9"/>
    <w:rsid w:val="00BF5CD0"/>
    <w:rsid w:val="00BF5DC1"/>
    <w:rsid w:val="00BF6315"/>
    <w:rsid w:val="00BF66A1"/>
    <w:rsid w:val="00BF69EB"/>
    <w:rsid w:val="00BF6EF5"/>
    <w:rsid w:val="00BF722D"/>
    <w:rsid w:val="00C000A0"/>
    <w:rsid w:val="00C00120"/>
    <w:rsid w:val="00C002A3"/>
    <w:rsid w:val="00C00971"/>
    <w:rsid w:val="00C00A2E"/>
    <w:rsid w:val="00C00E7A"/>
    <w:rsid w:val="00C018AB"/>
    <w:rsid w:val="00C01B58"/>
    <w:rsid w:val="00C01CD5"/>
    <w:rsid w:val="00C0200C"/>
    <w:rsid w:val="00C02019"/>
    <w:rsid w:val="00C0204D"/>
    <w:rsid w:val="00C02AD5"/>
    <w:rsid w:val="00C02CB4"/>
    <w:rsid w:val="00C02E00"/>
    <w:rsid w:val="00C0300B"/>
    <w:rsid w:val="00C03998"/>
    <w:rsid w:val="00C03BD1"/>
    <w:rsid w:val="00C040FE"/>
    <w:rsid w:val="00C041E1"/>
    <w:rsid w:val="00C0551A"/>
    <w:rsid w:val="00C05906"/>
    <w:rsid w:val="00C059AF"/>
    <w:rsid w:val="00C05D96"/>
    <w:rsid w:val="00C05EE4"/>
    <w:rsid w:val="00C0601E"/>
    <w:rsid w:val="00C06422"/>
    <w:rsid w:val="00C06DB9"/>
    <w:rsid w:val="00C07050"/>
    <w:rsid w:val="00C070F2"/>
    <w:rsid w:val="00C07455"/>
    <w:rsid w:val="00C074E9"/>
    <w:rsid w:val="00C07D03"/>
    <w:rsid w:val="00C100C0"/>
    <w:rsid w:val="00C10639"/>
    <w:rsid w:val="00C11066"/>
    <w:rsid w:val="00C114D3"/>
    <w:rsid w:val="00C1176C"/>
    <w:rsid w:val="00C1181D"/>
    <w:rsid w:val="00C11A1D"/>
    <w:rsid w:val="00C1288F"/>
    <w:rsid w:val="00C12C82"/>
    <w:rsid w:val="00C1330B"/>
    <w:rsid w:val="00C138B0"/>
    <w:rsid w:val="00C15579"/>
    <w:rsid w:val="00C1565F"/>
    <w:rsid w:val="00C166DC"/>
    <w:rsid w:val="00C16A3E"/>
    <w:rsid w:val="00C16DDE"/>
    <w:rsid w:val="00C17076"/>
    <w:rsid w:val="00C17A47"/>
    <w:rsid w:val="00C17F04"/>
    <w:rsid w:val="00C2088C"/>
    <w:rsid w:val="00C20C78"/>
    <w:rsid w:val="00C2161C"/>
    <w:rsid w:val="00C22621"/>
    <w:rsid w:val="00C226E1"/>
    <w:rsid w:val="00C229AA"/>
    <w:rsid w:val="00C22A86"/>
    <w:rsid w:val="00C235A4"/>
    <w:rsid w:val="00C2367C"/>
    <w:rsid w:val="00C24446"/>
    <w:rsid w:val="00C24AA2"/>
    <w:rsid w:val="00C250BE"/>
    <w:rsid w:val="00C2562D"/>
    <w:rsid w:val="00C2588F"/>
    <w:rsid w:val="00C26052"/>
    <w:rsid w:val="00C26395"/>
    <w:rsid w:val="00C2651A"/>
    <w:rsid w:val="00C27484"/>
    <w:rsid w:val="00C278FE"/>
    <w:rsid w:val="00C2797D"/>
    <w:rsid w:val="00C27AF8"/>
    <w:rsid w:val="00C27DA8"/>
    <w:rsid w:val="00C30422"/>
    <w:rsid w:val="00C30A45"/>
    <w:rsid w:val="00C314E1"/>
    <w:rsid w:val="00C31673"/>
    <w:rsid w:val="00C3182A"/>
    <w:rsid w:val="00C3190F"/>
    <w:rsid w:val="00C31A68"/>
    <w:rsid w:val="00C31B56"/>
    <w:rsid w:val="00C31D87"/>
    <w:rsid w:val="00C32370"/>
    <w:rsid w:val="00C32860"/>
    <w:rsid w:val="00C329AA"/>
    <w:rsid w:val="00C3310B"/>
    <w:rsid w:val="00C34A22"/>
    <w:rsid w:val="00C34C8E"/>
    <w:rsid w:val="00C34F24"/>
    <w:rsid w:val="00C35B09"/>
    <w:rsid w:val="00C35C82"/>
    <w:rsid w:val="00C360E6"/>
    <w:rsid w:val="00C361CC"/>
    <w:rsid w:val="00C36292"/>
    <w:rsid w:val="00C363EE"/>
    <w:rsid w:val="00C366A3"/>
    <w:rsid w:val="00C36B5F"/>
    <w:rsid w:val="00C371D9"/>
    <w:rsid w:val="00C375A6"/>
    <w:rsid w:val="00C376F6"/>
    <w:rsid w:val="00C413E7"/>
    <w:rsid w:val="00C41CDC"/>
    <w:rsid w:val="00C426D4"/>
    <w:rsid w:val="00C4278B"/>
    <w:rsid w:val="00C427A2"/>
    <w:rsid w:val="00C434E0"/>
    <w:rsid w:val="00C444E1"/>
    <w:rsid w:val="00C446AC"/>
    <w:rsid w:val="00C4484C"/>
    <w:rsid w:val="00C44C59"/>
    <w:rsid w:val="00C44E87"/>
    <w:rsid w:val="00C44EED"/>
    <w:rsid w:val="00C452AF"/>
    <w:rsid w:val="00C456F3"/>
    <w:rsid w:val="00C459EB"/>
    <w:rsid w:val="00C45CCF"/>
    <w:rsid w:val="00C45F9A"/>
    <w:rsid w:val="00C46D39"/>
    <w:rsid w:val="00C46D71"/>
    <w:rsid w:val="00C470BB"/>
    <w:rsid w:val="00C477A5"/>
    <w:rsid w:val="00C478BA"/>
    <w:rsid w:val="00C47F1D"/>
    <w:rsid w:val="00C50AF9"/>
    <w:rsid w:val="00C50B24"/>
    <w:rsid w:val="00C50CBE"/>
    <w:rsid w:val="00C50E7A"/>
    <w:rsid w:val="00C51A87"/>
    <w:rsid w:val="00C51FB7"/>
    <w:rsid w:val="00C52269"/>
    <w:rsid w:val="00C52E4B"/>
    <w:rsid w:val="00C52ECC"/>
    <w:rsid w:val="00C5384A"/>
    <w:rsid w:val="00C53B86"/>
    <w:rsid w:val="00C5427F"/>
    <w:rsid w:val="00C54515"/>
    <w:rsid w:val="00C5476B"/>
    <w:rsid w:val="00C547B4"/>
    <w:rsid w:val="00C5490C"/>
    <w:rsid w:val="00C54CB3"/>
    <w:rsid w:val="00C54F4A"/>
    <w:rsid w:val="00C55377"/>
    <w:rsid w:val="00C55CC3"/>
    <w:rsid w:val="00C56025"/>
    <w:rsid w:val="00C56269"/>
    <w:rsid w:val="00C56950"/>
    <w:rsid w:val="00C56C0C"/>
    <w:rsid w:val="00C572D0"/>
    <w:rsid w:val="00C57D82"/>
    <w:rsid w:val="00C57DDE"/>
    <w:rsid w:val="00C57E76"/>
    <w:rsid w:val="00C605FB"/>
    <w:rsid w:val="00C608AB"/>
    <w:rsid w:val="00C608C2"/>
    <w:rsid w:val="00C60B07"/>
    <w:rsid w:val="00C60B73"/>
    <w:rsid w:val="00C6102C"/>
    <w:rsid w:val="00C61568"/>
    <w:rsid w:val="00C62087"/>
    <w:rsid w:val="00C62500"/>
    <w:rsid w:val="00C62D22"/>
    <w:rsid w:val="00C63193"/>
    <w:rsid w:val="00C63488"/>
    <w:rsid w:val="00C63653"/>
    <w:rsid w:val="00C63E2D"/>
    <w:rsid w:val="00C63ED4"/>
    <w:rsid w:val="00C63EFE"/>
    <w:rsid w:val="00C6414C"/>
    <w:rsid w:val="00C6446E"/>
    <w:rsid w:val="00C64522"/>
    <w:rsid w:val="00C64637"/>
    <w:rsid w:val="00C64E66"/>
    <w:rsid w:val="00C6520A"/>
    <w:rsid w:val="00C65C4C"/>
    <w:rsid w:val="00C66264"/>
    <w:rsid w:val="00C66484"/>
    <w:rsid w:val="00C66E3A"/>
    <w:rsid w:val="00C67005"/>
    <w:rsid w:val="00C67478"/>
    <w:rsid w:val="00C67562"/>
    <w:rsid w:val="00C70203"/>
    <w:rsid w:val="00C70342"/>
    <w:rsid w:val="00C70560"/>
    <w:rsid w:val="00C709BB"/>
    <w:rsid w:val="00C70C23"/>
    <w:rsid w:val="00C71214"/>
    <w:rsid w:val="00C71B47"/>
    <w:rsid w:val="00C71F97"/>
    <w:rsid w:val="00C721BB"/>
    <w:rsid w:val="00C72CEE"/>
    <w:rsid w:val="00C72F48"/>
    <w:rsid w:val="00C737EF"/>
    <w:rsid w:val="00C7394B"/>
    <w:rsid w:val="00C73D7E"/>
    <w:rsid w:val="00C73DBB"/>
    <w:rsid w:val="00C744CD"/>
    <w:rsid w:val="00C7458C"/>
    <w:rsid w:val="00C747DB"/>
    <w:rsid w:val="00C748E9"/>
    <w:rsid w:val="00C74ABC"/>
    <w:rsid w:val="00C74BD5"/>
    <w:rsid w:val="00C75029"/>
    <w:rsid w:val="00C75100"/>
    <w:rsid w:val="00C753AD"/>
    <w:rsid w:val="00C7574E"/>
    <w:rsid w:val="00C75A96"/>
    <w:rsid w:val="00C7676A"/>
    <w:rsid w:val="00C76D4E"/>
    <w:rsid w:val="00C7783B"/>
    <w:rsid w:val="00C7789D"/>
    <w:rsid w:val="00C77D6C"/>
    <w:rsid w:val="00C8069B"/>
    <w:rsid w:val="00C80C13"/>
    <w:rsid w:val="00C81596"/>
    <w:rsid w:val="00C817B8"/>
    <w:rsid w:val="00C8241F"/>
    <w:rsid w:val="00C82686"/>
    <w:rsid w:val="00C82688"/>
    <w:rsid w:val="00C82C14"/>
    <w:rsid w:val="00C82DE7"/>
    <w:rsid w:val="00C831C4"/>
    <w:rsid w:val="00C83372"/>
    <w:rsid w:val="00C8367E"/>
    <w:rsid w:val="00C83AF4"/>
    <w:rsid w:val="00C83DB8"/>
    <w:rsid w:val="00C84227"/>
    <w:rsid w:val="00C84588"/>
    <w:rsid w:val="00C85199"/>
    <w:rsid w:val="00C85578"/>
    <w:rsid w:val="00C86116"/>
    <w:rsid w:val="00C8683F"/>
    <w:rsid w:val="00C86A50"/>
    <w:rsid w:val="00C86CC3"/>
    <w:rsid w:val="00C87862"/>
    <w:rsid w:val="00C8787F"/>
    <w:rsid w:val="00C878BD"/>
    <w:rsid w:val="00C878C6"/>
    <w:rsid w:val="00C903E2"/>
    <w:rsid w:val="00C9062C"/>
    <w:rsid w:val="00C907E1"/>
    <w:rsid w:val="00C90BD9"/>
    <w:rsid w:val="00C90FD4"/>
    <w:rsid w:val="00C9151E"/>
    <w:rsid w:val="00C91851"/>
    <w:rsid w:val="00C91920"/>
    <w:rsid w:val="00C92364"/>
    <w:rsid w:val="00C923A7"/>
    <w:rsid w:val="00C9265C"/>
    <w:rsid w:val="00C92841"/>
    <w:rsid w:val="00C934B2"/>
    <w:rsid w:val="00C93604"/>
    <w:rsid w:val="00C936AB"/>
    <w:rsid w:val="00C93868"/>
    <w:rsid w:val="00C93AE9"/>
    <w:rsid w:val="00C94126"/>
    <w:rsid w:val="00C9416C"/>
    <w:rsid w:val="00C94442"/>
    <w:rsid w:val="00C94FF0"/>
    <w:rsid w:val="00C958F4"/>
    <w:rsid w:val="00C95A91"/>
    <w:rsid w:val="00C95AFD"/>
    <w:rsid w:val="00C95BBF"/>
    <w:rsid w:val="00C960CB"/>
    <w:rsid w:val="00C961FE"/>
    <w:rsid w:val="00C967AF"/>
    <w:rsid w:val="00C969FC"/>
    <w:rsid w:val="00C9753F"/>
    <w:rsid w:val="00C97A8B"/>
    <w:rsid w:val="00CA0D7F"/>
    <w:rsid w:val="00CA0E3A"/>
    <w:rsid w:val="00CA1325"/>
    <w:rsid w:val="00CA1431"/>
    <w:rsid w:val="00CA1442"/>
    <w:rsid w:val="00CA1694"/>
    <w:rsid w:val="00CA19AC"/>
    <w:rsid w:val="00CA21AA"/>
    <w:rsid w:val="00CA221E"/>
    <w:rsid w:val="00CA2434"/>
    <w:rsid w:val="00CA2436"/>
    <w:rsid w:val="00CA30B5"/>
    <w:rsid w:val="00CA3181"/>
    <w:rsid w:val="00CA3793"/>
    <w:rsid w:val="00CA37C7"/>
    <w:rsid w:val="00CA3AF1"/>
    <w:rsid w:val="00CA3C1A"/>
    <w:rsid w:val="00CA4BBE"/>
    <w:rsid w:val="00CA4CA1"/>
    <w:rsid w:val="00CA4CC1"/>
    <w:rsid w:val="00CA4E08"/>
    <w:rsid w:val="00CA5C6E"/>
    <w:rsid w:val="00CA5ED7"/>
    <w:rsid w:val="00CA630A"/>
    <w:rsid w:val="00CA647A"/>
    <w:rsid w:val="00CA7012"/>
    <w:rsid w:val="00CA77F1"/>
    <w:rsid w:val="00CA7B1C"/>
    <w:rsid w:val="00CA7E65"/>
    <w:rsid w:val="00CB10E5"/>
    <w:rsid w:val="00CB15A4"/>
    <w:rsid w:val="00CB16BE"/>
    <w:rsid w:val="00CB1856"/>
    <w:rsid w:val="00CB1EBB"/>
    <w:rsid w:val="00CB275C"/>
    <w:rsid w:val="00CB28A4"/>
    <w:rsid w:val="00CB2DBE"/>
    <w:rsid w:val="00CB2E54"/>
    <w:rsid w:val="00CB3632"/>
    <w:rsid w:val="00CB37F5"/>
    <w:rsid w:val="00CB42A7"/>
    <w:rsid w:val="00CB4921"/>
    <w:rsid w:val="00CB4D8A"/>
    <w:rsid w:val="00CB5188"/>
    <w:rsid w:val="00CB5C1B"/>
    <w:rsid w:val="00CB5CC9"/>
    <w:rsid w:val="00CB5F87"/>
    <w:rsid w:val="00CB684C"/>
    <w:rsid w:val="00CB6CFC"/>
    <w:rsid w:val="00CB79EC"/>
    <w:rsid w:val="00CB7A44"/>
    <w:rsid w:val="00CB7ADB"/>
    <w:rsid w:val="00CC0056"/>
    <w:rsid w:val="00CC028F"/>
    <w:rsid w:val="00CC0E12"/>
    <w:rsid w:val="00CC0F11"/>
    <w:rsid w:val="00CC10BD"/>
    <w:rsid w:val="00CC14F2"/>
    <w:rsid w:val="00CC1608"/>
    <w:rsid w:val="00CC198F"/>
    <w:rsid w:val="00CC1A53"/>
    <w:rsid w:val="00CC1BDD"/>
    <w:rsid w:val="00CC2EC8"/>
    <w:rsid w:val="00CC3974"/>
    <w:rsid w:val="00CC3A0C"/>
    <w:rsid w:val="00CC3E1B"/>
    <w:rsid w:val="00CC4A60"/>
    <w:rsid w:val="00CC52C0"/>
    <w:rsid w:val="00CC54A3"/>
    <w:rsid w:val="00CC54EF"/>
    <w:rsid w:val="00CC57BF"/>
    <w:rsid w:val="00CC598C"/>
    <w:rsid w:val="00CC5B82"/>
    <w:rsid w:val="00CC7742"/>
    <w:rsid w:val="00CC7F8E"/>
    <w:rsid w:val="00CD00D0"/>
    <w:rsid w:val="00CD031D"/>
    <w:rsid w:val="00CD0950"/>
    <w:rsid w:val="00CD19FC"/>
    <w:rsid w:val="00CD202E"/>
    <w:rsid w:val="00CD20A7"/>
    <w:rsid w:val="00CD2261"/>
    <w:rsid w:val="00CD28EF"/>
    <w:rsid w:val="00CD2E03"/>
    <w:rsid w:val="00CD3048"/>
    <w:rsid w:val="00CD3406"/>
    <w:rsid w:val="00CD3421"/>
    <w:rsid w:val="00CD394C"/>
    <w:rsid w:val="00CD45FF"/>
    <w:rsid w:val="00CD465A"/>
    <w:rsid w:val="00CD4748"/>
    <w:rsid w:val="00CD76DE"/>
    <w:rsid w:val="00CD7D0A"/>
    <w:rsid w:val="00CD7D3B"/>
    <w:rsid w:val="00CD7DFE"/>
    <w:rsid w:val="00CE0261"/>
    <w:rsid w:val="00CE0282"/>
    <w:rsid w:val="00CE03B0"/>
    <w:rsid w:val="00CE04C2"/>
    <w:rsid w:val="00CE0A19"/>
    <w:rsid w:val="00CE1396"/>
    <w:rsid w:val="00CE1709"/>
    <w:rsid w:val="00CE17BF"/>
    <w:rsid w:val="00CE1B15"/>
    <w:rsid w:val="00CE1F69"/>
    <w:rsid w:val="00CE23A1"/>
    <w:rsid w:val="00CE33A1"/>
    <w:rsid w:val="00CE39CF"/>
    <w:rsid w:val="00CE3B56"/>
    <w:rsid w:val="00CE3D50"/>
    <w:rsid w:val="00CE4182"/>
    <w:rsid w:val="00CE477C"/>
    <w:rsid w:val="00CE4E21"/>
    <w:rsid w:val="00CE500A"/>
    <w:rsid w:val="00CE51C2"/>
    <w:rsid w:val="00CE5394"/>
    <w:rsid w:val="00CE5AD8"/>
    <w:rsid w:val="00CE5E21"/>
    <w:rsid w:val="00CE617F"/>
    <w:rsid w:val="00CE636A"/>
    <w:rsid w:val="00CE6E6E"/>
    <w:rsid w:val="00CE7E40"/>
    <w:rsid w:val="00CF0091"/>
    <w:rsid w:val="00CF0D76"/>
    <w:rsid w:val="00CF0FD1"/>
    <w:rsid w:val="00CF163E"/>
    <w:rsid w:val="00CF16F3"/>
    <w:rsid w:val="00CF17A8"/>
    <w:rsid w:val="00CF19CF"/>
    <w:rsid w:val="00CF1AD2"/>
    <w:rsid w:val="00CF1E09"/>
    <w:rsid w:val="00CF2971"/>
    <w:rsid w:val="00CF2A6B"/>
    <w:rsid w:val="00CF2F7A"/>
    <w:rsid w:val="00CF3457"/>
    <w:rsid w:val="00CF3A1E"/>
    <w:rsid w:val="00CF3C4C"/>
    <w:rsid w:val="00CF3CBD"/>
    <w:rsid w:val="00CF4BA2"/>
    <w:rsid w:val="00CF61E5"/>
    <w:rsid w:val="00CF6483"/>
    <w:rsid w:val="00D00AE9"/>
    <w:rsid w:val="00D00EAA"/>
    <w:rsid w:val="00D0135F"/>
    <w:rsid w:val="00D015FB"/>
    <w:rsid w:val="00D01F9D"/>
    <w:rsid w:val="00D026D7"/>
    <w:rsid w:val="00D02866"/>
    <w:rsid w:val="00D03AD7"/>
    <w:rsid w:val="00D0401A"/>
    <w:rsid w:val="00D056EA"/>
    <w:rsid w:val="00D0577C"/>
    <w:rsid w:val="00D05A8C"/>
    <w:rsid w:val="00D05FF7"/>
    <w:rsid w:val="00D0648E"/>
    <w:rsid w:val="00D06B45"/>
    <w:rsid w:val="00D0731E"/>
    <w:rsid w:val="00D0769C"/>
    <w:rsid w:val="00D10130"/>
    <w:rsid w:val="00D10A78"/>
    <w:rsid w:val="00D10CC7"/>
    <w:rsid w:val="00D1177C"/>
    <w:rsid w:val="00D11AF6"/>
    <w:rsid w:val="00D11C04"/>
    <w:rsid w:val="00D12198"/>
    <w:rsid w:val="00D125B9"/>
    <w:rsid w:val="00D126B0"/>
    <w:rsid w:val="00D12860"/>
    <w:rsid w:val="00D137B2"/>
    <w:rsid w:val="00D13C2A"/>
    <w:rsid w:val="00D13CD7"/>
    <w:rsid w:val="00D1433E"/>
    <w:rsid w:val="00D1461F"/>
    <w:rsid w:val="00D152FF"/>
    <w:rsid w:val="00D1554A"/>
    <w:rsid w:val="00D155EA"/>
    <w:rsid w:val="00D15E56"/>
    <w:rsid w:val="00D169C9"/>
    <w:rsid w:val="00D16B16"/>
    <w:rsid w:val="00D16BE7"/>
    <w:rsid w:val="00D16C32"/>
    <w:rsid w:val="00D1782C"/>
    <w:rsid w:val="00D17D87"/>
    <w:rsid w:val="00D206CF"/>
    <w:rsid w:val="00D20F8B"/>
    <w:rsid w:val="00D21170"/>
    <w:rsid w:val="00D21639"/>
    <w:rsid w:val="00D217B6"/>
    <w:rsid w:val="00D22B33"/>
    <w:rsid w:val="00D22DA6"/>
    <w:rsid w:val="00D22FC3"/>
    <w:rsid w:val="00D23422"/>
    <w:rsid w:val="00D24065"/>
    <w:rsid w:val="00D244D2"/>
    <w:rsid w:val="00D24523"/>
    <w:rsid w:val="00D24589"/>
    <w:rsid w:val="00D2490D"/>
    <w:rsid w:val="00D249C0"/>
    <w:rsid w:val="00D24A49"/>
    <w:rsid w:val="00D25127"/>
    <w:rsid w:val="00D25446"/>
    <w:rsid w:val="00D2550A"/>
    <w:rsid w:val="00D260D0"/>
    <w:rsid w:val="00D26393"/>
    <w:rsid w:val="00D26458"/>
    <w:rsid w:val="00D264DF"/>
    <w:rsid w:val="00D26AD7"/>
    <w:rsid w:val="00D2737A"/>
    <w:rsid w:val="00D27383"/>
    <w:rsid w:val="00D27448"/>
    <w:rsid w:val="00D27F34"/>
    <w:rsid w:val="00D300F7"/>
    <w:rsid w:val="00D305A0"/>
    <w:rsid w:val="00D31118"/>
    <w:rsid w:val="00D311A5"/>
    <w:rsid w:val="00D318CF"/>
    <w:rsid w:val="00D3201D"/>
    <w:rsid w:val="00D32167"/>
    <w:rsid w:val="00D334FB"/>
    <w:rsid w:val="00D33F8B"/>
    <w:rsid w:val="00D342D1"/>
    <w:rsid w:val="00D3435C"/>
    <w:rsid w:val="00D34402"/>
    <w:rsid w:val="00D345FA"/>
    <w:rsid w:val="00D3489B"/>
    <w:rsid w:val="00D34A15"/>
    <w:rsid w:val="00D34A8A"/>
    <w:rsid w:val="00D34B1B"/>
    <w:rsid w:val="00D3503B"/>
    <w:rsid w:val="00D35468"/>
    <w:rsid w:val="00D3546E"/>
    <w:rsid w:val="00D354C1"/>
    <w:rsid w:val="00D35BB7"/>
    <w:rsid w:val="00D35F24"/>
    <w:rsid w:val="00D36A9A"/>
    <w:rsid w:val="00D37092"/>
    <w:rsid w:val="00D37375"/>
    <w:rsid w:val="00D3792E"/>
    <w:rsid w:val="00D37B6F"/>
    <w:rsid w:val="00D37FF6"/>
    <w:rsid w:val="00D404FC"/>
    <w:rsid w:val="00D405CA"/>
    <w:rsid w:val="00D408BB"/>
    <w:rsid w:val="00D40DD0"/>
    <w:rsid w:val="00D411C2"/>
    <w:rsid w:val="00D42095"/>
    <w:rsid w:val="00D42295"/>
    <w:rsid w:val="00D42552"/>
    <w:rsid w:val="00D42615"/>
    <w:rsid w:val="00D4277E"/>
    <w:rsid w:val="00D42D19"/>
    <w:rsid w:val="00D42EEE"/>
    <w:rsid w:val="00D42FB6"/>
    <w:rsid w:val="00D43127"/>
    <w:rsid w:val="00D4382D"/>
    <w:rsid w:val="00D43A58"/>
    <w:rsid w:val="00D43DE5"/>
    <w:rsid w:val="00D44551"/>
    <w:rsid w:val="00D44565"/>
    <w:rsid w:val="00D445E6"/>
    <w:rsid w:val="00D448A4"/>
    <w:rsid w:val="00D45507"/>
    <w:rsid w:val="00D45524"/>
    <w:rsid w:val="00D45680"/>
    <w:rsid w:val="00D4587B"/>
    <w:rsid w:val="00D458AB"/>
    <w:rsid w:val="00D4617E"/>
    <w:rsid w:val="00D46AB0"/>
    <w:rsid w:val="00D46F08"/>
    <w:rsid w:val="00D477CA"/>
    <w:rsid w:val="00D47C51"/>
    <w:rsid w:val="00D47E2C"/>
    <w:rsid w:val="00D50B50"/>
    <w:rsid w:val="00D5111C"/>
    <w:rsid w:val="00D515AA"/>
    <w:rsid w:val="00D51864"/>
    <w:rsid w:val="00D51A20"/>
    <w:rsid w:val="00D51A39"/>
    <w:rsid w:val="00D51C05"/>
    <w:rsid w:val="00D52009"/>
    <w:rsid w:val="00D52AEF"/>
    <w:rsid w:val="00D534EF"/>
    <w:rsid w:val="00D53524"/>
    <w:rsid w:val="00D53ACC"/>
    <w:rsid w:val="00D5471D"/>
    <w:rsid w:val="00D548C2"/>
    <w:rsid w:val="00D54992"/>
    <w:rsid w:val="00D54C0B"/>
    <w:rsid w:val="00D54EB1"/>
    <w:rsid w:val="00D55397"/>
    <w:rsid w:val="00D5546B"/>
    <w:rsid w:val="00D555BB"/>
    <w:rsid w:val="00D55707"/>
    <w:rsid w:val="00D560ED"/>
    <w:rsid w:val="00D56795"/>
    <w:rsid w:val="00D5695E"/>
    <w:rsid w:val="00D56BE5"/>
    <w:rsid w:val="00D57681"/>
    <w:rsid w:val="00D57ACE"/>
    <w:rsid w:val="00D61855"/>
    <w:rsid w:val="00D61A20"/>
    <w:rsid w:val="00D61BD1"/>
    <w:rsid w:val="00D62103"/>
    <w:rsid w:val="00D630B2"/>
    <w:rsid w:val="00D63D52"/>
    <w:rsid w:val="00D6414B"/>
    <w:rsid w:val="00D642C7"/>
    <w:rsid w:val="00D64361"/>
    <w:rsid w:val="00D64695"/>
    <w:rsid w:val="00D6505F"/>
    <w:rsid w:val="00D6516B"/>
    <w:rsid w:val="00D65B0E"/>
    <w:rsid w:val="00D65D86"/>
    <w:rsid w:val="00D6614F"/>
    <w:rsid w:val="00D66A56"/>
    <w:rsid w:val="00D6704E"/>
    <w:rsid w:val="00D67353"/>
    <w:rsid w:val="00D67B5D"/>
    <w:rsid w:val="00D67D4A"/>
    <w:rsid w:val="00D70105"/>
    <w:rsid w:val="00D70484"/>
    <w:rsid w:val="00D70632"/>
    <w:rsid w:val="00D709B9"/>
    <w:rsid w:val="00D70A6B"/>
    <w:rsid w:val="00D70A8E"/>
    <w:rsid w:val="00D70F73"/>
    <w:rsid w:val="00D716B8"/>
    <w:rsid w:val="00D7251F"/>
    <w:rsid w:val="00D725A5"/>
    <w:rsid w:val="00D72C0E"/>
    <w:rsid w:val="00D73477"/>
    <w:rsid w:val="00D7358E"/>
    <w:rsid w:val="00D73695"/>
    <w:rsid w:val="00D740FF"/>
    <w:rsid w:val="00D7536C"/>
    <w:rsid w:val="00D759A6"/>
    <w:rsid w:val="00D76F60"/>
    <w:rsid w:val="00D77405"/>
    <w:rsid w:val="00D779E2"/>
    <w:rsid w:val="00D77CF8"/>
    <w:rsid w:val="00D8044C"/>
    <w:rsid w:val="00D81238"/>
    <w:rsid w:val="00D81A8B"/>
    <w:rsid w:val="00D82699"/>
    <w:rsid w:val="00D82E5C"/>
    <w:rsid w:val="00D82F1D"/>
    <w:rsid w:val="00D834F0"/>
    <w:rsid w:val="00D8365F"/>
    <w:rsid w:val="00D8396E"/>
    <w:rsid w:val="00D84013"/>
    <w:rsid w:val="00D84527"/>
    <w:rsid w:val="00D84538"/>
    <w:rsid w:val="00D847C6"/>
    <w:rsid w:val="00D84E17"/>
    <w:rsid w:val="00D851F4"/>
    <w:rsid w:val="00D85627"/>
    <w:rsid w:val="00D857D5"/>
    <w:rsid w:val="00D85A8A"/>
    <w:rsid w:val="00D85AAF"/>
    <w:rsid w:val="00D85D55"/>
    <w:rsid w:val="00D85E4F"/>
    <w:rsid w:val="00D85EF6"/>
    <w:rsid w:val="00D868F2"/>
    <w:rsid w:val="00D86983"/>
    <w:rsid w:val="00D86D7E"/>
    <w:rsid w:val="00D879AB"/>
    <w:rsid w:val="00D87C3B"/>
    <w:rsid w:val="00D901F7"/>
    <w:rsid w:val="00D9063E"/>
    <w:rsid w:val="00D90C78"/>
    <w:rsid w:val="00D91A15"/>
    <w:rsid w:val="00D91BDA"/>
    <w:rsid w:val="00D91DCD"/>
    <w:rsid w:val="00D91E2B"/>
    <w:rsid w:val="00D9207C"/>
    <w:rsid w:val="00D92183"/>
    <w:rsid w:val="00D932AD"/>
    <w:rsid w:val="00D93704"/>
    <w:rsid w:val="00D93EC0"/>
    <w:rsid w:val="00D94547"/>
    <w:rsid w:val="00D94D0C"/>
    <w:rsid w:val="00D95019"/>
    <w:rsid w:val="00D95A13"/>
    <w:rsid w:val="00D963B5"/>
    <w:rsid w:val="00D9666C"/>
    <w:rsid w:val="00D96994"/>
    <w:rsid w:val="00D96B9F"/>
    <w:rsid w:val="00D97EDB"/>
    <w:rsid w:val="00DA0324"/>
    <w:rsid w:val="00DA0A86"/>
    <w:rsid w:val="00DA0CA9"/>
    <w:rsid w:val="00DA10CE"/>
    <w:rsid w:val="00DA1988"/>
    <w:rsid w:val="00DA1AEF"/>
    <w:rsid w:val="00DA2CD0"/>
    <w:rsid w:val="00DA2F07"/>
    <w:rsid w:val="00DA3985"/>
    <w:rsid w:val="00DA5122"/>
    <w:rsid w:val="00DA5352"/>
    <w:rsid w:val="00DA5555"/>
    <w:rsid w:val="00DA568B"/>
    <w:rsid w:val="00DA58DA"/>
    <w:rsid w:val="00DA6024"/>
    <w:rsid w:val="00DA627F"/>
    <w:rsid w:val="00DA6394"/>
    <w:rsid w:val="00DA682C"/>
    <w:rsid w:val="00DA6840"/>
    <w:rsid w:val="00DA6DCB"/>
    <w:rsid w:val="00DA71C8"/>
    <w:rsid w:val="00DA71EA"/>
    <w:rsid w:val="00DA742E"/>
    <w:rsid w:val="00DA7754"/>
    <w:rsid w:val="00DA7874"/>
    <w:rsid w:val="00DA7F32"/>
    <w:rsid w:val="00DB0337"/>
    <w:rsid w:val="00DB1380"/>
    <w:rsid w:val="00DB1412"/>
    <w:rsid w:val="00DB195B"/>
    <w:rsid w:val="00DB23F6"/>
    <w:rsid w:val="00DB2DF8"/>
    <w:rsid w:val="00DB33FE"/>
    <w:rsid w:val="00DB385C"/>
    <w:rsid w:val="00DB388B"/>
    <w:rsid w:val="00DB390E"/>
    <w:rsid w:val="00DB396E"/>
    <w:rsid w:val="00DB3C01"/>
    <w:rsid w:val="00DB3D4D"/>
    <w:rsid w:val="00DB3E4D"/>
    <w:rsid w:val="00DB429B"/>
    <w:rsid w:val="00DB45E5"/>
    <w:rsid w:val="00DB4830"/>
    <w:rsid w:val="00DB49EF"/>
    <w:rsid w:val="00DB4C2F"/>
    <w:rsid w:val="00DB4CDD"/>
    <w:rsid w:val="00DB4E1C"/>
    <w:rsid w:val="00DB535A"/>
    <w:rsid w:val="00DB5CFB"/>
    <w:rsid w:val="00DB64ED"/>
    <w:rsid w:val="00DB6758"/>
    <w:rsid w:val="00DB68D6"/>
    <w:rsid w:val="00DB6F2A"/>
    <w:rsid w:val="00DB753E"/>
    <w:rsid w:val="00DB7558"/>
    <w:rsid w:val="00DB791C"/>
    <w:rsid w:val="00DB7B91"/>
    <w:rsid w:val="00DC0432"/>
    <w:rsid w:val="00DC044F"/>
    <w:rsid w:val="00DC05D6"/>
    <w:rsid w:val="00DC0D3B"/>
    <w:rsid w:val="00DC118C"/>
    <w:rsid w:val="00DC13ED"/>
    <w:rsid w:val="00DC1CDF"/>
    <w:rsid w:val="00DC2455"/>
    <w:rsid w:val="00DC282F"/>
    <w:rsid w:val="00DC2CA0"/>
    <w:rsid w:val="00DC4059"/>
    <w:rsid w:val="00DC46C6"/>
    <w:rsid w:val="00DC4CED"/>
    <w:rsid w:val="00DC4FA1"/>
    <w:rsid w:val="00DC4FDB"/>
    <w:rsid w:val="00DC5352"/>
    <w:rsid w:val="00DC5537"/>
    <w:rsid w:val="00DC57D1"/>
    <w:rsid w:val="00DC5DBC"/>
    <w:rsid w:val="00DC5E67"/>
    <w:rsid w:val="00DC5F7B"/>
    <w:rsid w:val="00DC6123"/>
    <w:rsid w:val="00DC61D4"/>
    <w:rsid w:val="00DC6239"/>
    <w:rsid w:val="00DC684C"/>
    <w:rsid w:val="00DC6CDE"/>
    <w:rsid w:val="00DC6D16"/>
    <w:rsid w:val="00DC708A"/>
    <w:rsid w:val="00DC7804"/>
    <w:rsid w:val="00DC7A4A"/>
    <w:rsid w:val="00DD05BF"/>
    <w:rsid w:val="00DD0616"/>
    <w:rsid w:val="00DD10C4"/>
    <w:rsid w:val="00DD1DB9"/>
    <w:rsid w:val="00DD2276"/>
    <w:rsid w:val="00DD2785"/>
    <w:rsid w:val="00DD4C89"/>
    <w:rsid w:val="00DD4CD1"/>
    <w:rsid w:val="00DD4E73"/>
    <w:rsid w:val="00DD5005"/>
    <w:rsid w:val="00DD5C98"/>
    <w:rsid w:val="00DD5CEE"/>
    <w:rsid w:val="00DD6378"/>
    <w:rsid w:val="00DD660E"/>
    <w:rsid w:val="00DD6804"/>
    <w:rsid w:val="00DD6997"/>
    <w:rsid w:val="00DD76FD"/>
    <w:rsid w:val="00DE06FB"/>
    <w:rsid w:val="00DE0767"/>
    <w:rsid w:val="00DE0CC7"/>
    <w:rsid w:val="00DE0F02"/>
    <w:rsid w:val="00DE141B"/>
    <w:rsid w:val="00DE16BE"/>
    <w:rsid w:val="00DE16C2"/>
    <w:rsid w:val="00DE196A"/>
    <w:rsid w:val="00DE1D3C"/>
    <w:rsid w:val="00DE1DAE"/>
    <w:rsid w:val="00DE254C"/>
    <w:rsid w:val="00DE25F6"/>
    <w:rsid w:val="00DE27E8"/>
    <w:rsid w:val="00DE28AB"/>
    <w:rsid w:val="00DE33DF"/>
    <w:rsid w:val="00DE3422"/>
    <w:rsid w:val="00DE35BE"/>
    <w:rsid w:val="00DE3923"/>
    <w:rsid w:val="00DE3D81"/>
    <w:rsid w:val="00DE3FF0"/>
    <w:rsid w:val="00DE4E1D"/>
    <w:rsid w:val="00DE51D2"/>
    <w:rsid w:val="00DE56F1"/>
    <w:rsid w:val="00DE58FB"/>
    <w:rsid w:val="00DE5983"/>
    <w:rsid w:val="00DE5D86"/>
    <w:rsid w:val="00DE5DB4"/>
    <w:rsid w:val="00DE65A3"/>
    <w:rsid w:val="00DE76AC"/>
    <w:rsid w:val="00DE77B0"/>
    <w:rsid w:val="00DE7E04"/>
    <w:rsid w:val="00DF00AC"/>
    <w:rsid w:val="00DF01A4"/>
    <w:rsid w:val="00DF062D"/>
    <w:rsid w:val="00DF06B0"/>
    <w:rsid w:val="00DF0C43"/>
    <w:rsid w:val="00DF0EED"/>
    <w:rsid w:val="00DF112A"/>
    <w:rsid w:val="00DF1268"/>
    <w:rsid w:val="00DF13BA"/>
    <w:rsid w:val="00DF18C2"/>
    <w:rsid w:val="00DF196D"/>
    <w:rsid w:val="00DF1EBF"/>
    <w:rsid w:val="00DF2222"/>
    <w:rsid w:val="00DF23F3"/>
    <w:rsid w:val="00DF26C5"/>
    <w:rsid w:val="00DF2745"/>
    <w:rsid w:val="00DF35DB"/>
    <w:rsid w:val="00DF3944"/>
    <w:rsid w:val="00DF3F66"/>
    <w:rsid w:val="00DF3F8F"/>
    <w:rsid w:val="00DF4445"/>
    <w:rsid w:val="00DF48D5"/>
    <w:rsid w:val="00DF4F52"/>
    <w:rsid w:val="00DF59DF"/>
    <w:rsid w:val="00DF6AAE"/>
    <w:rsid w:val="00DF6C71"/>
    <w:rsid w:val="00DF6CAE"/>
    <w:rsid w:val="00DF6CD5"/>
    <w:rsid w:val="00DF6E32"/>
    <w:rsid w:val="00DF71F1"/>
    <w:rsid w:val="00DF74E2"/>
    <w:rsid w:val="00DF7AEC"/>
    <w:rsid w:val="00E005A0"/>
    <w:rsid w:val="00E00B91"/>
    <w:rsid w:val="00E00E5D"/>
    <w:rsid w:val="00E018C5"/>
    <w:rsid w:val="00E01938"/>
    <w:rsid w:val="00E01C30"/>
    <w:rsid w:val="00E020C8"/>
    <w:rsid w:val="00E02BB9"/>
    <w:rsid w:val="00E02C22"/>
    <w:rsid w:val="00E032AE"/>
    <w:rsid w:val="00E03CA7"/>
    <w:rsid w:val="00E03FBD"/>
    <w:rsid w:val="00E0447F"/>
    <w:rsid w:val="00E0584E"/>
    <w:rsid w:val="00E05863"/>
    <w:rsid w:val="00E05A58"/>
    <w:rsid w:val="00E0610B"/>
    <w:rsid w:val="00E0665E"/>
    <w:rsid w:val="00E073C8"/>
    <w:rsid w:val="00E0762E"/>
    <w:rsid w:val="00E07840"/>
    <w:rsid w:val="00E079B7"/>
    <w:rsid w:val="00E10A19"/>
    <w:rsid w:val="00E10C70"/>
    <w:rsid w:val="00E10FF4"/>
    <w:rsid w:val="00E110FA"/>
    <w:rsid w:val="00E11505"/>
    <w:rsid w:val="00E11826"/>
    <w:rsid w:val="00E118E0"/>
    <w:rsid w:val="00E11B15"/>
    <w:rsid w:val="00E11D19"/>
    <w:rsid w:val="00E1238C"/>
    <w:rsid w:val="00E12BA8"/>
    <w:rsid w:val="00E12F1F"/>
    <w:rsid w:val="00E12FEE"/>
    <w:rsid w:val="00E132D6"/>
    <w:rsid w:val="00E135B0"/>
    <w:rsid w:val="00E13C3C"/>
    <w:rsid w:val="00E144DA"/>
    <w:rsid w:val="00E1510E"/>
    <w:rsid w:val="00E163C7"/>
    <w:rsid w:val="00E16516"/>
    <w:rsid w:val="00E168C1"/>
    <w:rsid w:val="00E16EC2"/>
    <w:rsid w:val="00E173FE"/>
    <w:rsid w:val="00E17411"/>
    <w:rsid w:val="00E176F5"/>
    <w:rsid w:val="00E178E2"/>
    <w:rsid w:val="00E17C33"/>
    <w:rsid w:val="00E17F65"/>
    <w:rsid w:val="00E201C3"/>
    <w:rsid w:val="00E2089A"/>
    <w:rsid w:val="00E208B2"/>
    <w:rsid w:val="00E20957"/>
    <w:rsid w:val="00E20A93"/>
    <w:rsid w:val="00E212DC"/>
    <w:rsid w:val="00E2194D"/>
    <w:rsid w:val="00E21C76"/>
    <w:rsid w:val="00E21E88"/>
    <w:rsid w:val="00E2229A"/>
    <w:rsid w:val="00E228C3"/>
    <w:rsid w:val="00E22BE3"/>
    <w:rsid w:val="00E22E6D"/>
    <w:rsid w:val="00E239E6"/>
    <w:rsid w:val="00E23DB3"/>
    <w:rsid w:val="00E2443E"/>
    <w:rsid w:val="00E24612"/>
    <w:rsid w:val="00E24EC7"/>
    <w:rsid w:val="00E2500E"/>
    <w:rsid w:val="00E253C4"/>
    <w:rsid w:val="00E259F5"/>
    <w:rsid w:val="00E25C2D"/>
    <w:rsid w:val="00E26133"/>
    <w:rsid w:val="00E2614C"/>
    <w:rsid w:val="00E26904"/>
    <w:rsid w:val="00E2697B"/>
    <w:rsid w:val="00E26C58"/>
    <w:rsid w:val="00E2710D"/>
    <w:rsid w:val="00E27A14"/>
    <w:rsid w:val="00E27BEE"/>
    <w:rsid w:val="00E27EA9"/>
    <w:rsid w:val="00E302ED"/>
    <w:rsid w:val="00E30342"/>
    <w:rsid w:val="00E306FC"/>
    <w:rsid w:val="00E308E7"/>
    <w:rsid w:val="00E30935"/>
    <w:rsid w:val="00E30D58"/>
    <w:rsid w:val="00E30F31"/>
    <w:rsid w:val="00E31078"/>
    <w:rsid w:val="00E312C5"/>
    <w:rsid w:val="00E3163D"/>
    <w:rsid w:val="00E3192C"/>
    <w:rsid w:val="00E31CA8"/>
    <w:rsid w:val="00E32435"/>
    <w:rsid w:val="00E32E5C"/>
    <w:rsid w:val="00E330ED"/>
    <w:rsid w:val="00E33F69"/>
    <w:rsid w:val="00E34234"/>
    <w:rsid w:val="00E343F6"/>
    <w:rsid w:val="00E349F1"/>
    <w:rsid w:val="00E34F9D"/>
    <w:rsid w:val="00E34FE5"/>
    <w:rsid w:val="00E35139"/>
    <w:rsid w:val="00E352AD"/>
    <w:rsid w:val="00E35A3E"/>
    <w:rsid w:val="00E36560"/>
    <w:rsid w:val="00E36BB7"/>
    <w:rsid w:val="00E370D3"/>
    <w:rsid w:val="00E37CB7"/>
    <w:rsid w:val="00E4012D"/>
    <w:rsid w:val="00E426EB"/>
    <w:rsid w:val="00E431C2"/>
    <w:rsid w:val="00E43336"/>
    <w:rsid w:val="00E4355B"/>
    <w:rsid w:val="00E43681"/>
    <w:rsid w:val="00E4380D"/>
    <w:rsid w:val="00E439B4"/>
    <w:rsid w:val="00E44081"/>
    <w:rsid w:val="00E44232"/>
    <w:rsid w:val="00E44442"/>
    <w:rsid w:val="00E44471"/>
    <w:rsid w:val="00E445F6"/>
    <w:rsid w:val="00E44A5B"/>
    <w:rsid w:val="00E44C4C"/>
    <w:rsid w:val="00E4553F"/>
    <w:rsid w:val="00E45AC0"/>
    <w:rsid w:val="00E45D79"/>
    <w:rsid w:val="00E4667D"/>
    <w:rsid w:val="00E46DC5"/>
    <w:rsid w:val="00E5090F"/>
    <w:rsid w:val="00E50CE3"/>
    <w:rsid w:val="00E51040"/>
    <w:rsid w:val="00E51390"/>
    <w:rsid w:val="00E51739"/>
    <w:rsid w:val="00E528B5"/>
    <w:rsid w:val="00E53A30"/>
    <w:rsid w:val="00E53B3C"/>
    <w:rsid w:val="00E53BB8"/>
    <w:rsid w:val="00E53BC4"/>
    <w:rsid w:val="00E53DB7"/>
    <w:rsid w:val="00E54492"/>
    <w:rsid w:val="00E548E2"/>
    <w:rsid w:val="00E54B26"/>
    <w:rsid w:val="00E54DA4"/>
    <w:rsid w:val="00E55228"/>
    <w:rsid w:val="00E55655"/>
    <w:rsid w:val="00E5581F"/>
    <w:rsid w:val="00E55FFE"/>
    <w:rsid w:val="00E56472"/>
    <w:rsid w:val="00E56AC0"/>
    <w:rsid w:val="00E56B59"/>
    <w:rsid w:val="00E573A4"/>
    <w:rsid w:val="00E574A7"/>
    <w:rsid w:val="00E57E8C"/>
    <w:rsid w:val="00E60E9D"/>
    <w:rsid w:val="00E610D4"/>
    <w:rsid w:val="00E61307"/>
    <w:rsid w:val="00E61A34"/>
    <w:rsid w:val="00E61BB9"/>
    <w:rsid w:val="00E61C56"/>
    <w:rsid w:val="00E62308"/>
    <w:rsid w:val="00E626AE"/>
    <w:rsid w:val="00E63A15"/>
    <w:rsid w:val="00E63E9C"/>
    <w:rsid w:val="00E641E8"/>
    <w:rsid w:val="00E64BCA"/>
    <w:rsid w:val="00E65057"/>
    <w:rsid w:val="00E664F2"/>
    <w:rsid w:val="00E667FB"/>
    <w:rsid w:val="00E66C99"/>
    <w:rsid w:val="00E6714B"/>
    <w:rsid w:val="00E671DD"/>
    <w:rsid w:val="00E67240"/>
    <w:rsid w:val="00E67659"/>
    <w:rsid w:val="00E677C7"/>
    <w:rsid w:val="00E67ADF"/>
    <w:rsid w:val="00E67AE4"/>
    <w:rsid w:val="00E70127"/>
    <w:rsid w:val="00E70329"/>
    <w:rsid w:val="00E70444"/>
    <w:rsid w:val="00E70888"/>
    <w:rsid w:val="00E70EEB"/>
    <w:rsid w:val="00E70F36"/>
    <w:rsid w:val="00E711AF"/>
    <w:rsid w:val="00E7192F"/>
    <w:rsid w:val="00E71D7C"/>
    <w:rsid w:val="00E723C9"/>
    <w:rsid w:val="00E72865"/>
    <w:rsid w:val="00E72907"/>
    <w:rsid w:val="00E74075"/>
    <w:rsid w:val="00E741CB"/>
    <w:rsid w:val="00E74366"/>
    <w:rsid w:val="00E74A0D"/>
    <w:rsid w:val="00E74A4D"/>
    <w:rsid w:val="00E74BDF"/>
    <w:rsid w:val="00E7525A"/>
    <w:rsid w:val="00E758FB"/>
    <w:rsid w:val="00E76368"/>
    <w:rsid w:val="00E767E1"/>
    <w:rsid w:val="00E76D78"/>
    <w:rsid w:val="00E7724D"/>
    <w:rsid w:val="00E77461"/>
    <w:rsid w:val="00E80091"/>
    <w:rsid w:val="00E8033D"/>
    <w:rsid w:val="00E806A6"/>
    <w:rsid w:val="00E80783"/>
    <w:rsid w:val="00E80C20"/>
    <w:rsid w:val="00E80FDF"/>
    <w:rsid w:val="00E81478"/>
    <w:rsid w:val="00E81633"/>
    <w:rsid w:val="00E8198B"/>
    <w:rsid w:val="00E81A2A"/>
    <w:rsid w:val="00E81A76"/>
    <w:rsid w:val="00E81C00"/>
    <w:rsid w:val="00E83455"/>
    <w:rsid w:val="00E83B17"/>
    <w:rsid w:val="00E8413A"/>
    <w:rsid w:val="00E846B1"/>
    <w:rsid w:val="00E84772"/>
    <w:rsid w:val="00E855C5"/>
    <w:rsid w:val="00E856ED"/>
    <w:rsid w:val="00E86887"/>
    <w:rsid w:val="00E86C9E"/>
    <w:rsid w:val="00E874F1"/>
    <w:rsid w:val="00E87609"/>
    <w:rsid w:val="00E8773D"/>
    <w:rsid w:val="00E87793"/>
    <w:rsid w:val="00E87DB5"/>
    <w:rsid w:val="00E87DDC"/>
    <w:rsid w:val="00E9032D"/>
    <w:rsid w:val="00E904CA"/>
    <w:rsid w:val="00E904F5"/>
    <w:rsid w:val="00E90743"/>
    <w:rsid w:val="00E907E9"/>
    <w:rsid w:val="00E90D6C"/>
    <w:rsid w:val="00E917A5"/>
    <w:rsid w:val="00E91AFC"/>
    <w:rsid w:val="00E924CD"/>
    <w:rsid w:val="00E937B2"/>
    <w:rsid w:val="00E93A92"/>
    <w:rsid w:val="00E941F6"/>
    <w:rsid w:val="00E94947"/>
    <w:rsid w:val="00E94C21"/>
    <w:rsid w:val="00E95310"/>
    <w:rsid w:val="00E9624A"/>
    <w:rsid w:val="00E96B75"/>
    <w:rsid w:val="00E97F6E"/>
    <w:rsid w:val="00EA0003"/>
    <w:rsid w:val="00EA08B9"/>
    <w:rsid w:val="00EA1046"/>
    <w:rsid w:val="00EA16AB"/>
    <w:rsid w:val="00EA17E1"/>
    <w:rsid w:val="00EA196C"/>
    <w:rsid w:val="00EA19E6"/>
    <w:rsid w:val="00EA1ECE"/>
    <w:rsid w:val="00EA2307"/>
    <w:rsid w:val="00EA2C68"/>
    <w:rsid w:val="00EA2F7D"/>
    <w:rsid w:val="00EA31E7"/>
    <w:rsid w:val="00EA34C6"/>
    <w:rsid w:val="00EA3663"/>
    <w:rsid w:val="00EA3858"/>
    <w:rsid w:val="00EA39C2"/>
    <w:rsid w:val="00EA3D96"/>
    <w:rsid w:val="00EA4BB5"/>
    <w:rsid w:val="00EA4CDE"/>
    <w:rsid w:val="00EA551B"/>
    <w:rsid w:val="00EA56AB"/>
    <w:rsid w:val="00EA5A19"/>
    <w:rsid w:val="00EA5BA2"/>
    <w:rsid w:val="00EA5ED6"/>
    <w:rsid w:val="00EA68F9"/>
    <w:rsid w:val="00EA6B43"/>
    <w:rsid w:val="00EA7018"/>
    <w:rsid w:val="00EA70A2"/>
    <w:rsid w:val="00EA763D"/>
    <w:rsid w:val="00EB0D23"/>
    <w:rsid w:val="00EB0EFE"/>
    <w:rsid w:val="00EB17EB"/>
    <w:rsid w:val="00EB221B"/>
    <w:rsid w:val="00EB23CF"/>
    <w:rsid w:val="00EB2DEB"/>
    <w:rsid w:val="00EB2F0B"/>
    <w:rsid w:val="00EB2F7C"/>
    <w:rsid w:val="00EB32F4"/>
    <w:rsid w:val="00EB3778"/>
    <w:rsid w:val="00EB3D9C"/>
    <w:rsid w:val="00EB40F5"/>
    <w:rsid w:val="00EB41DB"/>
    <w:rsid w:val="00EB4CA1"/>
    <w:rsid w:val="00EB50C1"/>
    <w:rsid w:val="00EB5CD5"/>
    <w:rsid w:val="00EB5EC2"/>
    <w:rsid w:val="00EB5F6B"/>
    <w:rsid w:val="00EB60C8"/>
    <w:rsid w:val="00EB61EA"/>
    <w:rsid w:val="00EB6DBE"/>
    <w:rsid w:val="00EB6FA8"/>
    <w:rsid w:val="00EB7888"/>
    <w:rsid w:val="00EB7917"/>
    <w:rsid w:val="00EB7B97"/>
    <w:rsid w:val="00EC025F"/>
    <w:rsid w:val="00EC04E6"/>
    <w:rsid w:val="00EC0807"/>
    <w:rsid w:val="00EC0CB6"/>
    <w:rsid w:val="00EC1028"/>
    <w:rsid w:val="00EC1156"/>
    <w:rsid w:val="00EC1962"/>
    <w:rsid w:val="00EC1CC4"/>
    <w:rsid w:val="00EC2733"/>
    <w:rsid w:val="00EC2DE5"/>
    <w:rsid w:val="00EC3235"/>
    <w:rsid w:val="00EC3260"/>
    <w:rsid w:val="00EC3576"/>
    <w:rsid w:val="00EC3981"/>
    <w:rsid w:val="00EC39D4"/>
    <w:rsid w:val="00EC41EB"/>
    <w:rsid w:val="00EC42C1"/>
    <w:rsid w:val="00EC438D"/>
    <w:rsid w:val="00EC463E"/>
    <w:rsid w:val="00EC47B8"/>
    <w:rsid w:val="00EC496C"/>
    <w:rsid w:val="00EC57A8"/>
    <w:rsid w:val="00EC5AA1"/>
    <w:rsid w:val="00EC5CEB"/>
    <w:rsid w:val="00EC5FCF"/>
    <w:rsid w:val="00EC6300"/>
    <w:rsid w:val="00EC6671"/>
    <w:rsid w:val="00EC68F3"/>
    <w:rsid w:val="00EC7385"/>
    <w:rsid w:val="00EC78B4"/>
    <w:rsid w:val="00EC7D9F"/>
    <w:rsid w:val="00ED006C"/>
    <w:rsid w:val="00ED05B6"/>
    <w:rsid w:val="00ED0815"/>
    <w:rsid w:val="00ED0E9A"/>
    <w:rsid w:val="00ED10B4"/>
    <w:rsid w:val="00ED19C9"/>
    <w:rsid w:val="00ED1D42"/>
    <w:rsid w:val="00ED29BE"/>
    <w:rsid w:val="00ED2A21"/>
    <w:rsid w:val="00ED2D3E"/>
    <w:rsid w:val="00ED3657"/>
    <w:rsid w:val="00ED36A6"/>
    <w:rsid w:val="00ED3AC6"/>
    <w:rsid w:val="00ED3E79"/>
    <w:rsid w:val="00ED429F"/>
    <w:rsid w:val="00ED4583"/>
    <w:rsid w:val="00ED4BAC"/>
    <w:rsid w:val="00ED4CB7"/>
    <w:rsid w:val="00ED50EE"/>
    <w:rsid w:val="00ED5DA6"/>
    <w:rsid w:val="00ED6399"/>
    <w:rsid w:val="00ED66C8"/>
    <w:rsid w:val="00ED6C9F"/>
    <w:rsid w:val="00ED6D92"/>
    <w:rsid w:val="00ED6F29"/>
    <w:rsid w:val="00ED744C"/>
    <w:rsid w:val="00ED751D"/>
    <w:rsid w:val="00ED77F9"/>
    <w:rsid w:val="00EE01EF"/>
    <w:rsid w:val="00EE074A"/>
    <w:rsid w:val="00EE0946"/>
    <w:rsid w:val="00EE0DAD"/>
    <w:rsid w:val="00EE1C13"/>
    <w:rsid w:val="00EE1FB2"/>
    <w:rsid w:val="00EE20BA"/>
    <w:rsid w:val="00EE22F0"/>
    <w:rsid w:val="00EE2437"/>
    <w:rsid w:val="00EE2496"/>
    <w:rsid w:val="00EE3C33"/>
    <w:rsid w:val="00EE4B73"/>
    <w:rsid w:val="00EE4EF3"/>
    <w:rsid w:val="00EE575D"/>
    <w:rsid w:val="00EE5CAA"/>
    <w:rsid w:val="00EE6C13"/>
    <w:rsid w:val="00EE6CFA"/>
    <w:rsid w:val="00EE71C2"/>
    <w:rsid w:val="00EE73A0"/>
    <w:rsid w:val="00EE73F1"/>
    <w:rsid w:val="00EE7682"/>
    <w:rsid w:val="00EF012F"/>
    <w:rsid w:val="00EF0BF5"/>
    <w:rsid w:val="00EF0F9D"/>
    <w:rsid w:val="00EF1043"/>
    <w:rsid w:val="00EF14ED"/>
    <w:rsid w:val="00EF17DF"/>
    <w:rsid w:val="00EF1E15"/>
    <w:rsid w:val="00EF2213"/>
    <w:rsid w:val="00EF24B0"/>
    <w:rsid w:val="00EF2C18"/>
    <w:rsid w:val="00EF389D"/>
    <w:rsid w:val="00EF42D7"/>
    <w:rsid w:val="00EF4347"/>
    <w:rsid w:val="00EF46B5"/>
    <w:rsid w:val="00EF4745"/>
    <w:rsid w:val="00EF4B22"/>
    <w:rsid w:val="00EF56D0"/>
    <w:rsid w:val="00EF6433"/>
    <w:rsid w:val="00EF6652"/>
    <w:rsid w:val="00EF6771"/>
    <w:rsid w:val="00EF7FFD"/>
    <w:rsid w:val="00F00BD3"/>
    <w:rsid w:val="00F0134B"/>
    <w:rsid w:val="00F0150B"/>
    <w:rsid w:val="00F0186F"/>
    <w:rsid w:val="00F0276C"/>
    <w:rsid w:val="00F02DF2"/>
    <w:rsid w:val="00F032A4"/>
    <w:rsid w:val="00F03317"/>
    <w:rsid w:val="00F03360"/>
    <w:rsid w:val="00F039AA"/>
    <w:rsid w:val="00F04197"/>
    <w:rsid w:val="00F04232"/>
    <w:rsid w:val="00F042E4"/>
    <w:rsid w:val="00F04B79"/>
    <w:rsid w:val="00F0537D"/>
    <w:rsid w:val="00F05686"/>
    <w:rsid w:val="00F0641C"/>
    <w:rsid w:val="00F0695B"/>
    <w:rsid w:val="00F06BEF"/>
    <w:rsid w:val="00F06D9E"/>
    <w:rsid w:val="00F06F5E"/>
    <w:rsid w:val="00F07831"/>
    <w:rsid w:val="00F078BF"/>
    <w:rsid w:val="00F07BF5"/>
    <w:rsid w:val="00F07F1B"/>
    <w:rsid w:val="00F1097E"/>
    <w:rsid w:val="00F11411"/>
    <w:rsid w:val="00F11734"/>
    <w:rsid w:val="00F11C91"/>
    <w:rsid w:val="00F12B33"/>
    <w:rsid w:val="00F139AF"/>
    <w:rsid w:val="00F145D2"/>
    <w:rsid w:val="00F14708"/>
    <w:rsid w:val="00F14710"/>
    <w:rsid w:val="00F15262"/>
    <w:rsid w:val="00F155B1"/>
    <w:rsid w:val="00F158F0"/>
    <w:rsid w:val="00F165CF"/>
    <w:rsid w:val="00F16B2C"/>
    <w:rsid w:val="00F17A5E"/>
    <w:rsid w:val="00F17C0F"/>
    <w:rsid w:val="00F20055"/>
    <w:rsid w:val="00F200DE"/>
    <w:rsid w:val="00F2047E"/>
    <w:rsid w:val="00F20BEC"/>
    <w:rsid w:val="00F20DF5"/>
    <w:rsid w:val="00F214D7"/>
    <w:rsid w:val="00F214ED"/>
    <w:rsid w:val="00F23B05"/>
    <w:rsid w:val="00F24111"/>
    <w:rsid w:val="00F24202"/>
    <w:rsid w:val="00F24336"/>
    <w:rsid w:val="00F254BF"/>
    <w:rsid w:val="00F259DF"/>
    <w:rsid w:val="00F25A6C"/>
    <w:rsid w:val="00F263F2"/>
    <w:rsid w:val="00F26635"/>
    <w:rsid w:val="00F26637"/>
    <w:rsid w:val="00F266B8"/>
    <w:rsid w:val="00F270C3"/>
    <w:rsid w:val="00F276AB"/>
    <w:rsid w:val="00F276B3"/>
    <w:rsid w:val="00F3140C"/>
    <w:rsid w:val="00F31925"/>
    <w:rsid w:val="00F32507"/>
    <w:rsid w:val="00F32678"/>
    <w:rsid w:val="00F328A7"/>
    <w:rsid w:val="00F3323B"/>
    <w:rsid w:val="00F336FA"/>
    <w:rsid w:val="00F34257"/>
    <w:rsid w:val="00F34670"/>
    <w:rsid w:val="00F34E38"/>
    <w:rsid w:val="00F34F09"/>
    <w:rsid w:val="00F35352"/>
    <w:rsid w:val="00F35E2C"/>
    <w:rsid w:val="00F360DA"/>
    <w:rsid w:val="00F36219"/>
    <w:rsid w:val="00F36501"/>
    <w:rsid w:val="00F3666E"/>
    <w:rsid w:val="00F36987"/>
    <w:rsid w:val="00F36EC9"/>
    <w:rsid w:val="00F36F1C"/>
    <w:rsid w:val="00F3755A"/>
    <w:rsid w:val="00F40BF4"/>
    <w:rsid w:val="00F40EC1"/>
    <w:rsid w:val="00F40F07"/>
    <w:rsid w:val="00F412AD"/>
    <w:rsid w:val="00F415B5"/>
    <w:rsid w:val="00F41EF5"/>
    <w:rsid w:val="00F42462"/>
    <w:rsid w:val="00F424A4"/>
    <w:rsid w:val="00F42CE0"/>
    <w:rsid w:val="00F4394A"/>
    <w:rsid w:val="00F43CA0"/>
    <w:rsid w:val="00F44578"/>
    <w:rsid w:val="00F44C2F"/>
    <w:rsid w:val="00F44D01"/>
    <w:rsid w:val="00F45CB1"/>
    <w:rsid w:val="00F46213"/>
    <w:rsid w:val="00F46237"/>
    <w:rsid w:val="00F46294"/>
    <w:rsid w:val="00F468FE"/>
    <w:rsid w:val="00F46BB2"/>
    <w:rsid w:val="00F476B4"/>
    <w:rsid w:val="00F47B14"/>
    <w:rsid w:val="00F500F1"/>
    <w:rsid w:val="00F50AE5"/>
    <w:rsid w:val="00F50E10"/>
    <w:rsid w:val="00F51852"/>
    <w:rsid w:val="00F518AE"/>
    <w:rsid w:val="00F52E16"/>
    <w:rsid w:val="00F53DDB"/>
    <w:rsid w:val="00F5421E"/>
    <w:rsid w:val="00F54410"/>
    <w:rsid w:val="00F5497C"/>
    <w:rsid w:val="00F54FB1"/>
    <w:rsid w:val="00F5554F"/>
    <w:rsid w:val="00F55985"/>
    <w:rsid w:val="00F55CB3"/>
    <w:rsid w:val="00F56026"/>
    <w:rsid w:val="00F56409"/>
    <w:rsid w:val="00F5669C"/>
    <w:rsid w:val="00F579B1"/>
    <w:rsid w:val="00F57B75"/>
    <w:rsid w:val="00F57D20"/>
    <w:rsid w:val="00F57D48"/>
    <w:rsid w:val="00F6028E"/>
    <w:rsid w:val="00F60763"/>
    <w:rsid w:val="00F60A59"/>
    <w:rsid w:val="00F61066"/>
    <w:rsid w:val="00F61078"/>
    <w:rsid w:val="00F611E5"/>
    <w:rsid w:val="00F612A8"/>
    <w:rsid w:val="00F61316"/>
    <w:rsid w:val="00F618F8"/>
    <w:rsid w:val="00F61A87"/>
    <w:rsid w:val="00F61BEC"/>
    <w:rsid w:val="00F620B2"/>
    <w:rsid w:val="00F6310C"/>
    <w:rsid w:val="00F6399C"/>
    <w:rsid w:val="00F63AC0"/>
    <w:rsid w:val="00F64077"/>
    <w:rsid w:val="00F640FE"/>
    <w:rsid w:val="00F64362"/>
    <w:rsid w:val="00F643BD"/>
    <w:rsid w:val="00F64529"/>
    <w:rsid w:val="00F645E2"/>
    <w:rsid w:val="00F653D6"/>
    <w:rsid w:val="00F654E7"/>
    <w:rsid w:val="00F655AF"/>
    <w:rsid w:val="00F6576F"/>
    <w:rsid w:val="00F65D02"/>
    <w:rsid w:val="00F65E33"/>
    <w:rsid w:val="00F65EA4"/>
    <w:rsid w:val="00F6617D"/>
    <w:rsid w:val="00F6711A"/>
    <w:rsid w:val="00F67515"/>
    <w:rsid w:val="00F6762C"/>
    <w:rsid w:val="00F67723"/>
    <w:rsid w:val="00F70B07"/>
    <w:rsid w:val="00F71088"/>
    <w:rsid w:val="00F7118A"/>
    <w:rsid w:val="00F713BE"/>
    <w:rsid w:val="00F71779"/>
    <w:rsid w:val="00F71937"/>
    <w:rsid w:val="00F71D22"/>
    <w:rsid w:val="00F724F5"/>
    <w:rsid w:val="00F727BC"/>
    <w:rsid w:val="00F730B1"/>
    <w:rsid w:val="00F73292"/>
    <w:rsid w:val="00F73BAE"/>
    <w:rsid w:val="00F7423D"/>
    <w:rsid w:val="00F7464F"/>
    <w:rsid w:val="00F74723"/>
    <w:rsid w:val="00F747A0"/>
    <w:rsid w:val="00F7491E"/>
    <w:rsid w:val="00F75494"/>
    <w:rsid w:val="00F75AF8"/>
    <w:rsid w:val="00F760A4"/>
    <w:rsid w:val="00F76317"/>
    <w:rsid w:val="00F76746"/>
    <w:rsid w:val="00F769BD"/>
    <w:rsid w:val="00F769F2"/>
    <w:rsid w:val="00F777F5"/>
    <w:rsid w:val="00F779E1"/>
    <w:rsid w:val="00F80444"/>
    <w:rsid w:val="00F80815"/>
    <w:rsid w:val="00F80973"/>
    <w:rsid w:val="00F80BB8"/>
    <w:rsid w:val="00F81598"/>
    <w:rsid w:val="00F81CEA"/>
    <w:rsid w:val="00F81DCD"/>
    <w:rsid w:val="00F81E5A"/>
    <w:rsid w:val="00F82727"/>
    <w:rsid w:val="00F829F5"/>
    <w:rsid w:val="00F82F24"/>
    <w:rsid w:val="00F82FA5"/>
    <w:rsid w:val="00F83427"/>
    <w:rsid w:val="00F8373F"/>
    <w:rsid w:val="00F8398E"/>
    <w:rsid w:val="00F841B8"/>
    <w:rsid w:val="00F84261"/>
    <w:rsid w:val="00F8442C"/>
    <w:rsid w:val="00F84FB7"/>
    <w:rsid w:val="00F8507D"/>
    <w:rsid w:val="00F85805"/>
    <w:rsid w:val="00F85996"/>
    <w:rsid w:val="00F86179"/>
    <w:rsid w:val="00F86199"/>
    <w:rsid w:val="00F86318"/>
    <w:rsid w:val="00F86B28"/>
    <w:rsid w:val="00F8767B"/>
    <w:rsid w:val="00F87A85"/>
    <w:rsid w:val="00F90495"/>
    <w:rsid w:val="00F906A0"/>
    <w:rsid w:val="00F9175D"/>
    <w:rsid w:val="00F92137"/>
    <w:rsid w:val="00F9293A"/>
    <w:rsid w:val="00F92949"/>
    <w:rsid w:val="00F92E65"/>
    <w:rsid w:val="00F95793"/>
    <w:rsid w:val="00F95EA9"/>
    <w:rsid w:val="00F962DE"/>
    <w:rsid w:val="00F96555"/>
    <w:rsid w:val="00F96965"/>
    <w:rsid w:val="00F96A30"/>
    <w:rsid w:val="00F96EF2"/>
    <w:rsid w:val="00F970A6"/>
    <w:rsid w:val="00F9750A"/>
    <w:rsid w:val="00F97C1F"/>
    <w:rsid w:val="00F97E47"/>
    <w:rsid w:val="00F97FDD"/>
    <w:rsid w:val="00FA00EC"/>
    <w:rsid w:val="00FA04A5"/>
    <w:rsid w:val="00FA08CF"/>
    <w:rsid w:val="00FA0C03"/>
    <w:rsid w:val="00FA0D3D"/>
    <w:rsid w:val="00FA0F93"/>
    <w:rsid w:val="00FA150B"/>
    <w:rsid w:val="00FA1934"/>
    <w:rsid w:val="00FA1A04"/>
    <w:rsid w:val="00FA1AF2"/>
    <w:rsid w:val="00FA22BB"/>
    <w:rsid w:val="00FA3437"/>
    <w:rsid w:val="00FA3B73"/>
    <w:rsid w:val="00FA3CC1"/>
    <w:rsid w:val="00FA49FF"/>
    <w:rsid w:val="00FA4A31"/>
    <w:rsid w:val="00FA4F9E"/>
    <w:rsid w:val="00FA5346"/>
    <w:rsid w:val="00FA53E2"/>
    <w:rsid w:val="00FA553F"/>
    <w:rsid w:val="00FA58A1"/>
    <w:rsid w:val="00FA63DB"/>
    <w:rsid w:val="00FA685D"/>
    <w:rsid w:val="00FA6865"/>
    <w:rsid w:val="00FA7297"/>
    <w:rsid w:val="00FA73C3"/>
    <w:rsid w:val="00FA793F"/>
    <w:rsid w:val="00FA7F86"/>
    <w:rsid w:val="00FA7FAC"/>
    <w:rsid w:val="00FB019D"/>
    <w:rsid w:val="00FB03D0"/>
    <w:rsid w:val="00FB078F"/>
    <w:rsid w:val="00FB0816"/>
    <w:rsid w:val="00FB0B86"/>
    <w:rsid w:val="00FB1046"/>
    <w:rsid w:val="00FB13F1"/>
    <w:rsid w:val="00FB177D"/>
    <w:rsid w:val="00FB1C22"/>
    <w:rsid w:val="00FB1E4F"/>
    <w:rsid w:val="00FB23E2"/>
    <w:rsid w:val="00FB2C55"/>
    <w:rsid w:val="00FB4394"/>
    <w:rsid w:val="00FB450B"/>
    <w:rsid w:val="00FB47F3"/>
    <w:rsid w:val="00FB4D30"/>
    <w:rsid w:val="00FB55FE"/>
    <w:rsid w:val="00FB587C"/>
    <w:rsid w:val="00FB5B91"/>
    <w:rsid w:val="00FB5F75"/>
    <w:rsid w:val="00FB5FDF"/>
    <w:rsid w:val="00FB6014"/>
    <w:rsid w:val="00FB6EC2"/>
    <w:rsid w:val="00FB6F1F"/>
    <w:rsid w:val="00FB7233"/>
    <w:rsid w:val="00FC0022"/>
    <w:rsid w:val="00FC021E"/>
    <w:rsid w:val="00FC0D03"/>
    <w:rsid w:val="00FC2596"/>
    <w:rsid w:val="00FC27A6"/>
    <w:rsid w:val="00FC2AAA"/>
    <w:rsid w:val="00FC2D5A"/>
    <w:rsid w:val="00FC2F49"/>
    <w:rsid w:val="00FC32EF"/>
    <w:rsid w:val="00FC3514"/>
    <w:rsid w:val="00FC36A7"/>
    <w:rsid w:val="00FC3A71"/>
    <w:rsid w:val="00FC3F33"/>
    <w:rsid w:val="00FC4187"/>
    <w:rsid w:val="00FC4555"/>
    <w:rsid w:val="00FC458B"/>
    <w:rsid w:val="00FC45D5"/>
    <w:rsid w:val="00FC52BD"/>
    <w:rsid w:val="00FC59D3"/>
    <w:rsid w:val="00FC59E5"/>
    <w:rsid w:val="00FC5ADC"/>
    <w:rsid w:val="00FC5B32"/>
    <w:rsid w:val="00FC6330"/>
    <w:rsid w:val="00FC643B"/>
    <w:rsid w:val="00FC72C2"/>
    <w:rsid w:val="00FC7D6F"/>
    <w:rsid w:val="00FC7EB6"/>
    <w:rsid w:val="00FD09B7"/>
    <w:rsid w:val="00FD0C89"/>
    <w:rsid w:val="00FD0E1B"/>
    <w:rsid w:val="00FD13AD"/>
    <w:rsid w:val="00FD1AA7"/>
    <w:rsid w:val="00FD2BE6"/>
    <w:rsid w:val="00FD3039"/>
    <w:rsid w:val="00FD30AB"/>
    <w:rsid w:val="00FD3775"/>
    <w:rsid w:val="00FD3EA4"/>
    <w:rsid w:val="00FD401D"/>
    <w:rsid w:val="00FD447F"/>
    <w:rsid w:val="00FD4CD6"/>
    <w:rsid w:val="00FD56F0"/>
    <w:rsid w:val="00FD62A4"/>
    <w:rsid w:val="00FD6B1E"/>
    <w:rsid w:val="00FD6B82"/>
    <w:rsid w:val="00FD6DD8"/>
    <w:rsid w:val="00FD76B9"/>
    <w:rsid w:val="00FD7959"/>
    <w:rsid w:val="00FD7995"/>
    <w:rsid w:val="00FD7C4B"/>
    <w:rsid w:val="00FD7E25"/>
    <w:rsid w:val="00FE01B9"/>
    <w:rsid w:val="00FE1106"/>
    <w:rsid w:val="00FE1EC5"/>
    <w:rsid w:val="00FE2007"/>
    <w:rsid w:val="00FE29FC"/>
    <w:rsid w:val="00FE2B65"/>
    <w:rsid w:val="00FE2C67"/>
    <w:rsid w:val="00FE3351"/>
    <w:rsid w:val="00FE3D21"/>
    <w:rsid w:val="00FE3F40"/>
    <w:rsid w:val="00FE3F43"/>
    <w:rsid w:val="00FE418B"/>
    <w:rsid w:val="00FE4807"/>
    <w:rsid w:val="00FE4877"/>
    <w:rsid w:val="00FE616B"/>
    <w:rsid w:val="00FE62AA"/>
    <w:rsid w:val="00FE64EF"/>
    <w:rsid w:val="00FE67F1"/>
    <w:rsid w:val="00FE6B4C"/>
    <w:rsid w:val="00FE6EA9"/>
    <w:rsid w:val="00FE7F6B"/>
    <w:rsid w:val="00FF05A4"/>
    <w:rsid w:val="00FF0A9E"/>
    <w:rsid w:val="00FF0AE0"/>
    <w:rsid w:val="00FF0ED6"/>
    <w:rsid w:val="00FF109A"/>
    <w:rsid w:val="00FF14E9"/>
    <w:rsid w:val="00FF1896"/>
    <w:rsid w:val="00FF18F6"/>
    <w:rsid w:val="00FF22AE"/>
    <w:rsid w:val="00FF23EB"/>
    <w:rsid w:val="00FF27E1"/>
    <w:rsid w:val="00FF2F48"/>
    <w:rsid w:val="00FF316D"/>
    <w:rsid w:val="00FF3A6B"/>
    <w:rsid w:val="00FF485E"/>
    <w:rsid w:val="00FF5AD5"/>
    <w:rsid w:val="00FF5D6C"/>
    <w:rsid w:val="00FF5F6E"/>
    <w:rsid w:val="00FF60F1"/>
    <w:rsid w:val="00FF62C5"/>
    <w:rsid w:val="00FF66D0"/>
    <w:rsid w:val="00FF69AC"/>
    <w:rsid w:val="00FF773B"/>
    <w:rsid w:val="00FF78C3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  <w14:docId w14:val="21CF3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SOCPEUR" w:eastAsia="Times New Roman" w:hAnsi="ISOCPEU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able of authorities" w:unhideWhenUsed="0"/>
    <w:lsdException w:name="List" w:semiHidden="0" w:unhideWhenUsed="0" w:qFormat="1"/>
    <w:lsdException w:name="List Bullet" w:semiHidden="0" w:unhideWhenUsed="0" w:qFormat="1"/>
    <w:lsdException w:name="Title" w:semiHidden="0" w:uiPriority="10" w:unhideWhenUsed="0" w:qFormat="1"/>
    <w:lsdException w:name="Body Tex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2">
    <w:name w:val="Normal"/>
    <w:qFormat/>
    <w:rsid w:val="007F1C49"/>
    <w:pPr>
      <w:jc w:val="center"/>
    </w:pPr>
    <w:rPr>
      <w:i/>
      <w:sz w:val="28"/>
    </w:rPr>
  </w:style>
  <w:style w:type="paragraph" w:styleId="1">
    <w:name w:val="heading 1"/>
    <w:basedOn w:val="a2"/>
    <w:next w:val="a2"/>
    <w:link w:val="10"/>
    <w:uiPriority w:val="9"/>
    <w:qFormat/>
    <w:rsid w:val="009B6C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iPriority w:val="9"/>
    <w:qFormat/>
    <w:rsid w:val="009B6C29"/>
    <w:pPr>
      <w:keepNext/>
      <w:spacing w:before="240" w:after="60"/>
      <w:outlineLvl w:val="1"/>
    </w:pPr>
    <w:rPr>
      <w:rFonts w:ascii="Cambria" w:hAnsi="Cambria"/>
      <w:b/>
      <w:bCs/>
      <w:i w:val="0"/>
      <w:iCs/>
      <w:szCs w:val="28"/>
    </w:rPr>
  </w:style>
  <w:style w:type="paragraph" w:styleId="31">
    <w:name w:val="heading 3"/>
    <w:basedOn w:val="a2"/>
    <w:next w:val="a2"/>
    <w:link w:val="32"/>
    <w:uiPriority w:val="9"/>
    <w:qFormat/>
    <w:rsid w:val="009B6C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9B6C29"/>
    <w:pPr>
      <w:keepNext/>
      <w:spacing w:before="240" w:after="60"/>
      <w:outlineLvl w:val="3"/>
    </w:pPr>
    <w:rPr>
      <w:b/>
      <w:bCs/>
      <w:szCs w:val="28"/>
    </w:rPr>
  </w:style>
  <w:style w:type="paragraph" w:styleId="51">
    <w:name w:val="heading 5"/>
    <w:basedOn w:val="a2"/>
    <w:next w:val="a2"/>
    <w:link w:val="52"/>
    <w:uiPriority w:val="9"/>
    <w:qFormat/>
    <w:rsid w:val="009B6C29"/>
    <w:pPr>
      <w:spacing w:before="240" w:after="60"/>
      <w:outlineLvl w:val="4"/>
    </w:pPr>
    <w:rPr>
      <w:b/>
      <w:bCs/>
      <w:i w:val="0"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B6C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B6C29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B6C29"/>
    <w:pPr>
      <w:spacing w:before="240" w:after="60"/>
      <w:outlineLvl w:val="7"/>
    </w:pPr>
    <w:rPr>
      <w:i w:val="0"/>
      <w:iCs/>
    </w:rPr>
  </w:style>
  <w:style w:type="paragraph" w:styleId="9">
    <w:name w:val="heading 9"/>
    <w:basedOn w:val="a2"/>
    <w:next w:val="a2"/>
    <w:link w:val="90"/>
    <w:uiPriority w:val="9"/>
    <w:qFormat/>
    <w:rsid w:val="009B6C2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rsid w:val="005917B0"/>
    <w:pPr>
      <w:tabs>
        <w:tab w:val="center" w:pos="4677"/>
        <w:tab w:val="right" w:pos="9355"/>
      </w:tabs>
      <w:jc w:val="left"/>
    </w:pPr>
  </w:style>
  <w:style w:type="paragraph" w:styleId="a7">
    <w:name w:val="footer"/>
    <w:basedOn w:val="a2"/>
    <w:rsid w:val="00305C09"/>
  </w:style>
  <w:style w:type="character" w:styleId="a8">
    <w:name w:val="annotation reference"/>
    <w:semiHidden/>
    <w:rsid w:val="007A69FA"/>
    <w:rPr>
      <w:sz w:val="16"/>
      <w:szCs w:val="16"/>
    </w:rPr>
  </w:style>
  <w:style w:type="paragraph" w:styleId="a9">
    <w:name w:val="annotation text"/>
    <w:basedOn w:val="a2"/>
    <w:semiHidden/>
    <w:rsid w:val="007A69FA"/>
    <w:rPr>
      <w:sz w:val="20"/>
    </w:rPr>
  </w:style>
  <w:style w:type="paragraph" w:styleId="aa">
    <w:name w:val="annotation subject"/>
    <w:basedOn w:val="a9"/>
    <w:next w:val="a9"/>
    <w:semiHidden/>
    <w:rsid w:val="007A69FA"/>
    <w:rPr>
      <w:b/>
      <w:bCs/>
    </w:rPr>
  </w:style>
  <w:style w:type="paragraph" w:styleId="ab">
    <w:name w:val="Balloon Text"/>
    <w:basedOn w:val="a2"/>
    <w:semiHidden/>
    <w:rsid w:val="007A69FA"/>
    <w:rPr>
      <w:rFonts w:ascii="Tahoma" w:hAnsi="Tahoma" w:cs="Tahoma"/>
      <w:sz w:val="16"/>
      <w:szCs w:val="16"/>
    </w:rPr>
  </w:style>
  <w:style w:type="paragraph" w:styleId="ac">
    <w:name w:val="Plain Text"/>
    <w:basedOn w:val="a2"/>
    <w:rsid w:val="00466DC6"/>
    <w:pPr>
      <w:suppressAutoHyphens/>
    </w:pPr>
    <w:rPr>
      <w:rFonts w:cs="Courier New"/>
      <w:sz w:val="22"/>
    </w:rPr>
  </w:style>
  <w:style w:type="table" w:styleId="ad">
    <w:name w:val="Table Theme"/>
    <w:basedOn w:val="a4"/>
    <w:rsid w:val="002D0BE3"/>
    <w:pPr>
      <w:jc w:val="center"/>
    </w:p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character" w:styleId="ae">
    <w:name w:val="page number"/>
    <w:rsid w:val="00982CA2"/>
    <w:rPr>
      <w:rFonts w:ascii="ISOCPEUR" w:hAnsi="ISOCPEUR"/>
      <w:sz w:val="28"/>
    </w:rPr>
  </w:style>
  <w:style w:type="table" w:styleId="af">
    <w:name w:val="Table Grid"/>
    <w:basedOn w:val="a4"/>
    <w:rsid w:val="002D0BE3"/>
    <w:pPr>
      <w:suppressAutoHyphens/>
      <w:jc w:val="center"/>
    </w:pPr>
    <w:rPr>
      <w:sz w:val="28"/>
    </w:rPr>
    <w:tblPr>
      <w:jc w:val="center"/>
      <w:tblInd w:w="0" w:type="dxa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</w:tcPr>
    </w:tblStylePr>
  </w:style>
  <w:style w:type="numbering" w:styleId="111111">
    <w:name w:val="Outline List 2"/>
    <w:basedOn w:val="a5"/>
    <w:semiHidden/>
    <w:rsid w:val="001814EC"/>
    <w:pPr>
      <w:numPr>
        <w:numId w:val="15"/>
      </w:numPr>
    </w:pPr>
  </w:style>
  <w:style w:type="numbering" w:styleId="1ai">
    <w:name w:val="Outline List 1"/>
    <w:basedOn w:val="a5"/>
    <w:semiHidden/>
    <w:rsid w:val="001814EC"/>
    <w:pPr>
      <w:numPr>
        <w:numId w:val="16"/>
      </w:numPr>
    </w:pPr>
  </w:style>
  <w:style w:type="paragraph" w:styleId="HTML">
    <w:name w:val="HTML Address"/>
    <w:basedOn w:val="a2"/>
    <w:semiHidden/>
    <w:rsid w:val="001814EC"/>
    <w:rPr>
      <w:i w:val="0"/>
      <w:iCs/>
    </w:rPr>
  </w:style>
  <w:style w:type="paragraph" w:styleId="af0">
    <w:name w:val="envelope address"/>
    <w:basedOn w:val="a2"/>
    <w:semiHidden/>
    <w:rsid w:val="001814E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1814EC"/>
  </w:style>
  <w:style w:type="table" w:styleId="-1">
    <w:name w:val="Table Web 1"/>
    <w:basedOn w:val="a4"/>
    <w:semiHidden/>
    <w:rsid w:val="001814E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1814E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1814E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1">
    <w:name w:val="Emphasis"/>
    <w:uiPriority w:val="20"/>
    <w:qFormat/>
    <w:rsid w:val="009B6C29"/>
    <w:rPr>
      <w:rFonts w:ascii="Calibri" w:hAnsi="Calibri"/>
      <w:b/>
      <w:i/>
      <w:iCs/>
    </w:rPr>
  </w:style>
  <w:style w:type="character" w:styleId="af2">
    <w:name w:val="Hyperlink"/>
    <w:rsid w:val="001814EC"/>
    <w:rPr>
      <w:color w:val="0000FF"/>
      <w:u w:val="single"/>
    </w:rPr>
  </w:style>
  <w:style w:type="paragraph" w:styleId="af3">
    <w:name w:val="Date"/>
    <w:basedOn w:val="a2"/>
    <w:next w:val="a2"/>
    <w:rsid w:val="00181B1A"/>
    <w:rPr>
      <w:spacing w:val="-20"/>
      <w:sz w:val="20"/>
    </w:rPr>
  </w:style>
  <w:style w:type="table" w:styleId="af4">
    <w:name w:val="Table Elegant"/>
    <w:basedOn w:val="a4"/>
    <w:semiHidden/>
    <w:rsid w:val="001814E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semiHidden/>
    <w:rsid w:val="001814E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1814E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814EC"/>
    <w:rPr>
      <w:rFonts w:ascii="Courier New" w:hAnsi="Courier New" w:cs="Courier New"/>
      <w:sz w:val="20"/>
      <w:szCs w:val="20"/>
    </w:rPr>
  </w:style>
  <w:style w:type="table" w:styleId="12">
    <w:name w:val="Table Classic 1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1814E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semiHidden/>
    <w:rsid w:val="001814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814EC"/>
    <w:rPr>
      <w:rFonts w:ascii="Courier New" w:hAnsi="Courier New" w:cs="Courier New"/>
      <w:sz w:val="20"/>
      <w:szCs w:val="20"/>
    </w:rPr>
  </w:style>
  <w:style w:type="paragraph" w:styleId="af5">
    <w:name w:val="Body Text"/>
    <w:basedOn w:val="a2"/>
    <w:qFormat/>
    <w:rsid w:val="005917B0"/>
    <w:pPr>
      <w:suppressAutoHyphens/>
      <w:ind w:firstLine="284"/>
      <w:jc w:val="left"/>
    </w:pPr>
  </w:style>
  <w:style w:type="paragraph" w:styleId="af6">
    <w:name w:val="Body Text First Indent"/>
    <w:basedOn w:val="af5"/>
    <w:semiHidden/>
    <w:rsid w:val="001814EC"/>
    <w:pPr>
      <w:ind w:firstLine="210"/>
    </w:pPr>
  </w:style>
  <w:style w:type="paragraph" w:styleId="af7">
    <w:name w:val="Body Text Indent"/>
    <w:basedOn w:val="a2"/>
    <w:semiHidden/>
    <w:rsid w:val="001814EC"/>
    <w:pPr>
      <w:spacing w:after="120"/>
      <w:ind w:left="283"/>
    </w:pPr>
  </w:style>
  <w:style w:type="paragraph" w:styleId="25">
    <w:name w:val="Body Text First Indent 2"/>
    <w:basedOn w:val="af7"/>
    <w:semiHidden/>
    <w:rsid w:val="001814EC"/>
    <w:pPr>
      <w:ind w:firstLine="210"/>
    </w:pPr>
  </w:style>
  <w:style w:type="paragraph" w:styleId="a0">
    <w:name w:val="List Bullet"/>
    <w:basedOn w:val="a2"/>
    <w:next w:val="a2"/>
    <w:qFormat/>
    <w:rsid w:val="00E8033D"/>
    <w:pPr>
      <w:numPr>
        <w:numId w:val="27"/>
      </w:numPr>
      <w:jc w:val="left"/>
    </w:pPr>
  </w:style>
  <w:style w:type="paragraph" w:styleId="20">
    <w:name w:val="List Bullet 2"/>
    <w:basedOn w:val="a2"/>
    <w:semiHidden/>
    <w:rsid w:val="001814EC"/>
    <w:pPr>
      <w:numPr>
        <w:numId w:val="6"/>
      </w:numPr>
    </w:pPr>
  </w:style>
  <w:style w:type="paragraph" w:styleId="30">
    <w:name w:val="List Bullet 3"/>
    <w:basedOn w:val="a2"/>
    <w:semiHidden/>
    <w:rsid w:val="001814EC"/>
    <w:pPr>
      <w:numPr>
        <w:numId w:val="14"/>
      </w:numPr>
    </w:pPr>
  </w:style>
  <w:style w:type="paragraph" w:styleId="40">
    <w:name w:val="List Bullet 4"/>
    <w:basedOn w:val="a2"/>
    <w:semiHidden/>
    <w:rsid w:val="001814EC"/>
    <w:pPr>
      <w:numPr>
        <w:numId w:val="13"/>
      </w:numPr>
    </w:pPr>
  </w:style>
  <w:style w:type="paragraph" w:styleId="50">
    <w:name w:val="List Bullet 5"/>
    <w:basedOn w:val="a2"/>
    <w:semiHidden/>
    <w:rsid w:val="001814EC"/>
    <w:pPr>
      <w:numPr>
        <w:numId w:val="12"/>
      </w:numPr>
    </w:pPr>
  </w:style>
  <w:style w:type="paragraph" w:styleId="af8">
    <w:name w:val="Title"/>
    <w:basedOn w:val="a2"/>
    <w:next w:val="a2"/>
    <w:link w:val="af9"/>
    <w:uiPriority w:val="10"/>
    <w:qFormat/>
    <w:rsid w:val="009B6C29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afa">
    <w:name w:val="line number"/>
    <w:basedOn w:val="a3"/>
    <w:semiHidden/>
    <w:rsid w:val="001814EC"/>
  </w:style>
  <w:style w:type="paragraph" w:styleId="a">
    <w:name w:val="List Number"/>
    <w:basedOn w:val="a2"/>
    <w:semiHidden/>
    <w:rsid w:val="001814EC"/>
    <w:pPr>
      <w:numPr>
        <w:numId w:val="11"/>
      </w:numPr>
    </w:pPr>
  </w:style>
  <w:style w:type="paragraph" w:styleId="2">
    <w:name w:val="List Number 2"/>
    <w:basedOn w:val="a2"/>
    <w:semiHidden/>
    <w:rsid w:val="001814EC"/>
    <w:pPr>
      <w:numPr>
        <w:numId w:val="10"/>
      </w:numPr>
    </w:pPr>
  </w:style>
  <w:style w:type="paragraph" w:styleId="3">
    <w:name w:val="List Number 3"/>
    <w:basedOn w:val="a2"/>
    <w:semiHidden/>
    <w:rsid w:val="001814EC"/>
    <w:pPr>
      <w:numPr>
        <w:numId w:val="9"/>
      </w:numPr>
    </w:pPr>
  </w:style>
  <w:style w:type="paragraph" w:styleId="4">
    <w:name w:val="List Number 4"/>
    <w:basedOn w:val="a2"/>
    <w:semiHidden/>
    <w:rsid w:val="001814EC"/>
    <w:pPr>
      <w:numPr>
        <w:numId w:val="8"/>
      </w:numPr>
    </w:pPr>
  </w:style>
  <w:style w:type="paragraph" w:styleId="5">
    <w:name w:val="List Number 5"/>
    <w:basedOn w:val="a2"/>
    <w:semiHidden/>
    <w:rsid w:val="001814EC"/>
    <w:pPr>
      <w:numPr>
        <w:numId w:val="7"/>
      </w:numPr>
    </w:pPr>
  </w:style>
  <w:style w:type="character" w:styleId="HTML3">
    <w:name w:val="HTML Sample"/>
    <w:semiHidden/>
    <w:rsid w:val="001814EC"/>
    <w:rPr>
      <w:rFonts w:ascii="Courier New" w:hAnsi="Courier New" w:cs="Courier New"/>
    </w:rPr>
  </w:style>
  <w:style w:type="paragraph" w:styleId="26">
    <w:name w:val="envelope return"/>
    <w:basedOn w:val="a2"/>
    <w:semiHidden/>
    <w:rsid w:val="001814EC"/>
    <w:rPr>
      <w:rFonts w:ascii="Arial" w:hAnsi="Arial" w:cs="Arial"/>
    </w:rPr>
  </w:style>
  <w:style w:type="table" w:styleId="13">
    <w:name w:val="Table 3D effects 1"/>
    <w:basedOn w:val="a4"/>
    <w:semiHidden/>
    <w:rsid w:val="001814E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1814E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1814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rmal (Web)"/>
    <w:basedOn w:val="a2"/>
    <w:semiHidden/>
    <w:rsid w:val="001814EC"/>
    <w:rPr>
      <w:rFonts w:ascii="Times New Roman" w:hAnsi="Times New Roman"/>
      <w:sz w:val="24"/>
    </w:rPr>
  </w:style>
  <w:style w:type="paragraph" w:styleId="afc">
    <w:name w:val="Normal Indent"/>
    <w:basedOn w:val="a2"/>
    <w:semiHidden/>
    <w:rsid w:val="001814EC"/>
    <w:pPr>
      <w:ind w:left="708"/>
    </w:pPr>
  </w:style>
  <w:style w:type="character" w:styleId="HTML4">
    <w:name w:val="HTML Definition"/>
    <w:semiHidden/>
    <w:rsid w:val="001814EC"/>
    <w:rPr>
      <w:i/>
      <w:iCs/>
    </w:rPr>
  </w:style>
  <w:style w:type="paragraph" w:styleId="28">
    <w:name w:val="Body Text 2"/>
    <w:basedOn w:val="a2"/>
    <w:semiHidden/>
    <w:rsid w:val="001814EC"/>
    <w:pPr>
      <w:spacing w:after="120" w:line="480" w:lineRule="auto"/>
    </w:pPr>
  </w:style>
  <w:style w:type="paragraph" w:styleId="35">
    <w:name w:val="Body Text 3"/>
    <w:basedOn w:val="a2"/>
    <w:semiHidden/>
    <w:rsid w:val="001814EC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1814EC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1814EC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814EC"/>
    <w:rPr>
      <w:i/>
      <w:iCs/>
    </w:rPr>
  </w:style>
  <w:style w:type="character" w:styleId="HTML6">
    <w:name w:val="HTML Typewriter"/>
    <w:semiHidden/>
    <w:rsid w:val="001814EC"/>
    <w:rPr>
      <w:rFonts w:ascii="Courier New" w:hAnsi="Courier New" w:cs="Courier New"/>
      <w:sz w:val="20"/>
      <w:szCs w:val="20"/>
    </w:rPr>
  </w:style>
  <w:style w:type="paragraph" w:styleId="afd">
    <w:name w:val="Subtitle"/>
    <w:basedOn w:val="a2"/>
    <w:next w:val="a2"/>
    <w:link w:val="afe"/>
    <w:uiPriority w:val="11"/>
    <w:qFormat/>
    <w:rsid w:val="009B6C29"/>
    <w:pPr>
      <w:spacing w:after="60"/>
      <w:outlineLvl w:val="1"/>
    </w:pPr>
    <w:rPr>
      <w:rFonts w:ascii="Cambria" w:hAnsi="Cambria"/>
    </w:rPr>
  </w:style>
  <w:style w:type="paragraph" w:styleId="aff">
    <w:name w:val="Signature"/>
    <w:basedOn w:val="a2"/>
    <w:semiHidden/>
    <w:rsid w:val="001814EC"/>
    <w:pPr>
      <w:ind w:left="4252"/>
    </w:pPr>
  </w:style>
  <w:style w:type="paragraph" w:styleId="aff0">
    <w:name w:val="Salutation"/>
    <w:basedOn w:val="a2"/>
    <w:next w:val="a2"/>
    <w:semiHidden/>
    <w:rsid w:val="001814EC"/>
  </w:style>
  <w:style w:type="paragraph" w:styleId="aff1">
    <w:name w:val="List Continue"/>
    <w:basedOn w:val="a2"/>
    <w:semiHidden/>
    <w:rsid w:val="001814EC"/>
    <w:pPr>
      <w:spacing w:after="120"/>
      <w:ind w:left="283"/>
    </w:pPr>
  </w:style>
  <w:style w:type="paragraph" w:styleId="2a">
    <w:name w:val="List Continue 2"/>
    <w:basedOn w:val="a2"/>
    <w:semiHidden/>
    <w:rsid w:val="001814EC"/>
    <w:pPr>
      <w:spacing w:after="120"/>
      <w:ind w:left="566"/>
    </w:pPr>
  </w:style>
  <w:style w:type="paragraph" w:styleId="37">
    <w:name w:val="List Continue 3"/>
    <w:basedOn w:val="a2"/>
    <w:semiHidden/>
    <w:rsid w:val="001814EC"/>
    <w:pPr>
      <w:spacing w:after="120"/>
      <w:ind w:left="849"/>
    </w:pPr>
  </w:style>
  <w:style w:type="paragraph" w:styleId="44">
    <w:name w:val="List Continue 4"/>
    <w:basedOn w:val="a2"/>
    <w:semiHidden/>
    <w:rsid w:val="001814EC"/>
    <w:pPr>
      <w:spacing w:after="120"/>
      <w:ind w:left="1132"/>
    </w:pPr>
  </w:style>
  <w:style w:type="paragraph" w:styleId="53">
    <w:name w:val="List Continue 5"/>
    <w:basedOn w:val="a2"/>
    <w:semiHidden/>
    <w:rsid w:val="001814EC"/>
    <w:pPr>
      <w:spacing w:after="120"/>
      <w:ind w:left="1415"/>
    </w:pPr>
  </w:style>
  <w:style w:type="character" w:styleId="aff2">
    <w:name w:val="FollowedHyperlink"/>
    <w:semiHidden/>
    <w:rsid w:val="001814EC"/>
    <w:rPr>
      <w:color w:val="800080"/>
      <w:u w:val="single"/>
    </w:rPr>
  </w:style>
  <w:style w:type="table" w:styleId="14">
    <w:name w:val="Table Simple 1"/>
    <w:basedOn w:val="a4"/>
    <w:semiHidden/>
    <w:rsid w:val="001814E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1814E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3">
    <w:name w:val="Closing"/>
    <w:basedOn w:val="a2"/>
    <w:semiHidden/>
    <w:rsid w:val="001814EC"/>
    <w:pPr>
      <w:ind w:left="4252"/>
    </w:pPr>
  </w:style>
  <w:style w:type="table" w:styleId="15">
    <w:name w:val="Table Grid 1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1814E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1814E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4"/>
    <w:semiHidden/>
    <w:rsid w:val="001814E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4"/>
    <w:semiHidden/>
    <w:rsid w:val="001814E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semiHidden/>
    <w:rsid w:val="001814E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Contemporary"/>
    <w:basedOn w:val="a4"/>
    <w:semiHidden/>
    <w:rsid w:val="001814E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5">
    <w:name w:val="List"/>
    <w:basedOn w:val="a2"/>
    <w:qFormat/>
    <w:rsid w:val="00B21F36"/>
    <w:pPr>
      <w:ind w:firstLine="284"/>
      <w:jc w:val="left"/>
    </w:pPr>
  </w:style>
  <w:style w:type="paragraph" w:styleId="2d">
    <w:name w:val="List 2"/>
    <w:basedOn w:val="a2"/>
    <w:semiHidden/>
    <w:rsid w:val="001814EC"/>
    <w:pPr>
      <w:ind w:left="566" w:hanging="283"/>
    </w:pPr>
  </w:style>
  <w:style w:type="paragraph" w:styleId="3a">
    <w:name w:val="List 3"/>
    <w:basedOn w:val="a2"/>
    <w:semiHidden/>
    <w:rsid w:val="001814EC"/>
    <w:pPr>
      <w:ind w:left="849" w:hanging="283"/>
    </w:pPr>
  </w:style>
  <w:style w:type="paragraph" w:styleId="46">
    <w:name w:val="List 4"/>
    <w:basedOn w:val="a2"/>
    <w:semiHidden/>
    <w:rsid w:val="001814EC"/>
    <w:pPr>
      <w:ind w:left="1132" w:hanging="283"/>
    </w:pPr>
  </w:style>
  <w:style w:type="paragraph" w:styleId="55">
    <w:name w:val="List 5"/>
    <w:basedOn w:val="a2"/>
    <w:semiHidden/>
    <w:rsid w:val="001814EC"/>
    <w:pPr>
      <w:ind w:left="1415" w:hanging="283"/>
    </w:pPr>
  </w:style>
  <w:style w:type="table" w:styleId="aff6">
    <w:name w:val="Table Professional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1814EC"/>
    <w:rPr>
      <w:rFonts w:ascii="Courier New" w:hAnsi="Courier New" w:cs="Courier New"/>
    </w:rPr>
  </w:style>
  <w:style w:type="numbering" w:styleId="a1">
    <w:name w:val="Outline List 3"/>
    <w:basedOn w:val="a5"/>
    <w:semiHidden/>
    <w:rsid w:val="001814EC"/>
    <w:pPr>
      <w:numPr>
        <w:numId w:val="17"/>
      </w:numPr>
    </w:pPr>
  </w:style>
  <w:style w:type="table" w:styleId="16">
    <w:name w:val="Table Columns 1"/>
    <w:basedOn w:val="a4"/>
    <w:semiHidden/>
    <w:rsid w:val="001814E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1814E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1814E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rsid w:val="001814E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rsid w:val="001814E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7">
    <w:name w:val="Strong"/>
    <w:uiPriority w:val="22"/>
    <w:qFormat/>
    <w:rsid w:val="009B6C29"/>
    <w:rPr>
      <w:b/>
      <w:bCs/>
    </w:rPr>
  </w:style>
  <w:style w:type="table" w:styleId="-10">
    <w:name w:val="Table List 1"/>
    <w:basedOn w:val="a4"/>
    <w:semiHidden/>
    <w:rsid w:val="001814E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1814E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1814E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1814E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1814E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7">
    <w:name w:val="Table Colorful 1"/>
    <w:basedOn w:val="a4"/>
    <w:semiHidden/>
    <w:rsid w:val="001814E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1814E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1814E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1814EC"/>
    <w:pPr>
      <w:spacing w:after="120"/>
      <w:ind w:left="1440" w:right="1440"/>
    </w:pPr>
  </w:style>
  <w:style w:type="character" w:styleId="HTML8">
    <w:name w:val="HTML Cite"/>
    <w:semiHidden/>
    <w:rsid w:val="001814EC"/>
    <w:rPr>
      <w:i/>
      <w:iCs/>
    </w:rPr>
  </w:style>
  <w:style w:type="paragraph" w:styleId="aff9">
    <w:name w:val="Message Header"/>
    <w:basedOn w:val="a2"/>
    <w:semiHidden/>
    <w:rsid w:val="001814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1814EC"/>
  </w:style>
  <w:style w:type="character" w:customStyle="1" w:styleId="10">
    <w:name w:val="Заголовок 1 Знак"/>
    <w:link w:val="1"/>
    <w:uiPriority w:val="9"/>
    <w:semiHidden/>
    <w:rsid w:val="002D5495"/>
    <w:rPr>
      <w:rFonts w:ascii="Cambria" w:hAnsi="Cambria" w:cs="Arial"/>
      <w:b/>
      <w:bCs/>
      <w:i/>
      <w:kern w:val="32"/>
      <w:sz w:val="32"/>
      <w:szCs w:val="32"/>
    </w:rPr>
  </w:style>
  <w:style w:type="character" w:customStyle="1" w:styleId="22">
    <w:name w:val="Заголовок 2 Знак"/>
    <w:link w:val="21"/>
    <w:uiPriority w:val="9"/>
    <w:semiHidden/>
    <w:rsid w:val="002D5495"/>
    <w:rPr>
      <w:rFonts w:ascii="Cambria" w:hAnsi="Cambria" w:cs="Arial"/>
      <w:b/>
      <w:bCs/>
      <w:iCs/>
      <w:sz w:val="28"/>
      <w:szCs w:val="28"/>
    </w:rPr>
  </w:style>
  <w:style w:type="character" w:customStyle="1" w:styleId="32">
    <w:name w:val="Заголовок 3 Знак"/>
    <w:link w:val="31"/>
    <w:uiPriority w:val="9"/>
    <w:semiHidden/>
    <w:rsid w:val="002D5495"/>
    <w:rPr>
      <w:rFonts w:ascii="Cambria" w:hAnsi="Cambria" w:cs="Arial"/>
      <w:b/>
      <w:bCs/>
      <w:i/>
      <w:sz w:val="26"/>
      <w:szCs w:val="26"/>
    </w:rPr>
  </w:style>
  <w:style w:type="character" w:customStyle="1" w:styleId="42">
    <w:name w:val="Заголовок 4 Знак"/>
    <w:link w:val="41"/>
    <w:uiPriority w:val="9"/>
    <w:semiHidden/>
    <w:rsid w:val="002D5495"/>
    <w:rPr>
      <w:rFonts w:cs="Arial"/>
      <w:b/>
      <w:bCs/>
      <w:i/>
      <w:sz w:val="28"/>
      <w:szCs w:val="28"/>
    </w:rPr>
  </w:style>
  <w:style w:type="character" w:customStyle="1" w:styleId="52">
    <w:name w:val="Заголовок 5 Знак"/>
    <w:link w:val="51"/>
    <w:uiPriority w:val="9"/>
    <w:semiHidden/>
    <w:rsid w:val="002D5495"/>
    <w:rPr>
      <w:rFonts w:cs="Arial"/>
      <w:b/>
      <w:bCs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D5495"/>
    <w:rPr>
      <w:rFonts w:cs="Arial"/>
      <w:b/>
      <w:bCs/>
      <w:i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2D5495"/>
    <w:rPr>
      <w:rFonts w:cs="Arial"/>
      <w:i/>
      <w:sz w:val="28"/>
    </w:rPr>
  </w:style>
  <w:style w:type="character" w:customStyle="1" w:styleId="80">
    <w:name w:val="Заголовок 8 Знак"/>
    <w:link w:val="8"/>
    <w:uiPriority w:val="9"/>
    <w:semiHidden/>
    <w:rsid w:val="002D5495"/>
    <w:rPr>
      <w:rFonts w:cs="Arial"/>
      <w:iCs/>
      <w:sz w:val="28"/>
    </w:rPr>
  </w:style>
  <w:style w:type="character" w:customStyle="1" w:styleId="90">
    <w:name w:val="Заголовок 9 Знак"/>
    <w:link w:val="9"/>
    <w:uiPriority w:val="9"/>
    <w:semiHidden/>
    <w:rsid w:val="002D5495"/>
    <w:rPr>
      <w:rFonts w:ascii="Cambria" w:hAnsi="Cambria" w:cs="Arial"/>
      <w:i/>
      <w:sz w:val="22"/>
      <w:szCs w:val="22"/>
    </w:rPr>
  </w:style>
  <w:style w:type="paragraph" w:styleId="affb">
    <w:name w:val="caption"/>
    <w:basedOn w:val="a2"/>
    <w:next w:val="af5"/>
    <w:qFormat/>
    <w:rsid w:val="009B6C29"/>
    <w:pPr>
      <w:spacing w:after="200"/>
    </w:pPr>
    <w:rPr>
      <w:b/>
      <w:bCs/>
      <w:color w:val="4F81BD"/>
      <w:sz w:val="18"/>
      <w:szCs w:val="18"/>
    </w:rPr>
  </w:style>
  <w:style w:type="character" w:customStyle="1" w:styleId="af9">
    <w:name w:val="Название Знак"/>
    <w:link w:val="af8"/>
    <w:uiPriority w:val="10"/>
    <w:semiHidden/>
    <w:rsid w:val="002D5495"/>
    <w:rPr>
      <w:rFonts w:ascii="Cambria" w:hAnsi="Cambria" w:cs="Arial"/>
      <w:b/>
      <w:bCs/>
      <w:i/>
      <w:kern w:val="28"/>
      <w:sz w:val="32"/>
      <w:szCs w:val="32"/>
    </w:rPr>
  </w:style>
  <w:style w:type="character" w:customStyle="1" w:styleId="afe">
    <w:name w:val="Подзаголовок Знак"/>
    <w:link w:val="afd"/>
    <w:uiPriority w:val="11"/>
    <w:semiHidden/>
    <w:rsid w:val="002D5495"/>
    <w:rPr>
      <w:rFonts w:ascii="Cambria" w:hAnsi="Cambria" w:cs="Arial"/>
      <w:i/>
      <w:sz w:val="28"/>
    </w:rPr>
  </w:style>
  <w:style w:type="paragraph" w:styleId="affc">
    <w:name w:val="No Spacing"/>
    <w:basedOn w:val="a2"/>
    <w:uiPriority w:val="1"/>
    <w:qFormat/>
    <w:rsid w:val="009B6C29"/>
    <w:rPr>
      <w:szCs w:val="32"/>
    </w:rPr>
  </w:style>
  <w:style w:type="paragraph" w:styleId="affd">
    <w:name w:val="List Paragraph"/>
    <w:basedOn w:val="a2"/>
    <w:uiPriority w:val="34"/>
    <w:qFormat/>
    <w:rsid w:val="009B6C29"/>
    <w:pPr>
      <w:ind w:left="720"/>
      <w:contextualSpacing/>
    </w:pPr>
  </w:style>
  <w:style w:type="paragraph" w:styleId="2f0">
    <w:name w:val="Quote"/>
    <w:basedOn w:val="a2"/>
    <w:next w:val="a2"/>
    <w:link w:val="2f1"/>
    <w:uiPriority w:val="29"/>
    <w:qFormat/>
    <w:rsid w:val="009B6C29"/>
    <w:rPr>
      <w:i w:val="0"/>
    </w:rPr>
  </w:style>
  <w:style w:type="character" w:customStyle="1" w:styleId="2f1">
    <w:name w:val="Цитата 2 Знак"/>
    <w:link w:val="2f0"/>
    <w:uiPriority w:val="29"/>
    <w:semiHidden/>
    <w:rsid w:val="002D5495"/>
    <w:rPr>
      <w:sz w:val="28"/>
    </w:rPr>
  </w:style>
  <w:style w:type="paragraph" w:styleId="affe">
    <w:name w:val="Intense Quote"/>
    <w:basedOn w:val="a2"/>
    <w:next w:val="a2"/>
    <w:link w:val="afff"/>
    <w:uiPriority w:val="30"/>
    <w:qFormat/>
    <w:rsid w:val="009B6C29"/>
    <w:pPr>
      <w:ind w:left="720" w:right="720"/>
    </w:pPr>
    <w:rPr>
      <w:b/>
      <w:i w:val="0"/>
      <w:szCs w:val="22"/>
    </w:rPr>
  </w:style>
  <w:style w:type="character" w:customStyle="1" w:styleId="afff">
    <w:name w:val="Выделенная цитата Знак"/>
    <w:link w:val="affe"/>
    <w:uiPriority w:val="30"/>
    <w:semiHidden/>
    <w:rsid w:val="002D5495"/>
    <w:rPr>
      <w:b/>
      <w:sz w:val="28"/>
      <w:szCs w:val="22"/>
    </w:rPr>
  </w:style>
  <w:style w:type="character" w:styleId="afff0">
    <w:name w:val="Subtle Emphasis"/>
    <w:uiPriority w:val="19"/>
    <w:qFormat/>
    <w:rsid w:val="009B6C29"/>
    <w:rPr>
      <w:i/>
      <w:color w:val="5A5A5A"/>
    </w:rPr>
  </w:style>
  <w:style w:type="character" w:styleId="afff1">
    <w:name w:val="Intense Emphasis"/>
    <w:uiPriority w:val="21"/>
    <w:qFormat/>
    <w:rsid w:val="009B6C29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9B6C29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9B6C29"/>
    <w:rPr>
      <w:b/>
      <w:sz w:val="24"/>
      <w:u w:val="single"/>
    </w:rPr>
  </w:style>
  <w:style w:type="character" w:styleId="afff4">
    <w:name w:val="Book Title"/>
    <w:uiPriority w:val="33"/>
    <w:qFormat/>
    <w:rsid w:val="009B6C29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2"/>
    <w:uiPriority w:val="39"/>
    <w:qFormat/>
    <w:rsid w:val="009B6C29"/>
    <w:pPr>
      <w:outlineLvl w:val="9"/>
    </w:pPr>
  </w:style>
  <w:style w:type="paragraph" w:styleId="afff6">
    <w:name w:val="Note Heading"/>
    <w:basedOn w:val="a2"/>
    <w:next w:val="a2"/>
    <w:semiHidden/>
    <w:rsid w:val="00966D7C"/>
  </w:style>
  <w:style w:type="paragraph" w:customStyle="1" w:styleId="mcntmsonormal1">
    <w:name w:val="mcntmsonormal1"/>
    <w:basedOn w:val="a2"/>
    <w:rsid w:val="00A531C1"/>
    <w:pPr>
      <w:jc w:val="left"/>
    </w:pPr>
    <w:rPr>
      <w:rFonts w:ascii="Times New Roman" w:eastAsia="Calibri" w:hAnsi="Times New Roman"/>
      <w:i w:val="0"/>
      <w:sz w:val="24"/>
      <w:szCs w:val="24"/>
    </w:rPr>
  </w:style>
  <w:style w:type="paragraph" w:customStyle="1" w:styleId="Default">
    <w:name w:val="Default"/>
    <w:rsid w:val="001C6B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6">
    <w:name w:val="1ai"/>
    <w:pPr>
      <w:numPr>
        <w:numId w:val="16"/>
      </w:numPr>
    </w:pPr>
  </w:style>
  <w:style w:type="numbering" w:customStyle="1" w:styleId="a7">
    <w:name w:val="a1"/>
    <w:pPr>
      <w:numPr>
        <w:numId w:val="17"/>
      </w:numPr>
    </w:pPr>
  </w:style>
  <w:style w:type="numbering" w:customStyle="1" w:styleId="a8">
    <w:name w:val="11111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8;&#1045;&#1052;&#1055;&#1051;&#1045;&#1058;&#1067;\&#1064;&#1040;&#1041;&#1051;&#1054;&#1053;%20&#1089;&#1087;&#1077;&#109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BFE88-D091-4A0E-9268-994CBB47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спец.</Template>
  <TotalTime>886</TotalTime>
  <Pages>8</Pages>
  <Words>1673</Words>
  <Characters>11327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оборудования</vt:lpstr>
    </vt:vector>
  </TitlesOfParts>
  <Company>Lab321</Company>
  <LinksUpToDate>false</LinksUpToDate>
  <CharactersWithSpaces>12975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оборудования</dc:title>
  <dc:creator>Alexander</dc:creator>
  <cp:lastModifiedBy>Павел Сергеевич Гапов</cp:lastModifiedBy>
  <cp:revision>45</cp:revision>
  <cp:lastPrinted>2023-10-02T13:15:00Z</cp:lastPrinted>
  <dcterms:created xsi:type="dcterms:W3CDTF">2021-06-07T06:55:00Z</dcterms:created>
  <dcterms:modified xsi:type="dcterms:W3CDTF">2023-10-02T13:15:00Z</dcterms:modified>
</cp:coreProperties>
</file>