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99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7371"/>
        <w:gridCol w:w="3402"/>
        <w:gridCol w:w="1985"/>
        <w:gridCol w:w="2552"/>
        <w:gridCol w:w="1134"/>
        <w:gridCol w:w="1134"/>
        <w:gridCol w:w="1418"/>
        <w:gridCol w:w="2268"/>
      </w:tblGrid>
      <w:tr w:rsidR="005D210C" w:rsidRPr="001B0452" w14:paraId="7F669545" w14:textId="77777777" w:rsidTr="00305E2E">
        <w:trPr>
          <w:trHeight w:hRule="exact" w:val="567"/>
          <w:tblHeader/>
          <w:jc w:val="center"/>
        </w:trPr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13028B6" w14:textId="77777777"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1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F96778E" w14:textId="77777777"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A754739" w14:textId="77777777"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03A235F" w14:textId="77777777"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16BC496" w14:textId="77777777"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E61767F" w14:textId="77777777"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C0BD555" w14:textId="77777777"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D03E6A2" w14:textId="77777777"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8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9B3BD00" w14:textId="77777777"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9</w:t>
            </w:r>
          </w:p>
        </w:tc>
      </w:tr>
      <w:tr w:rsidR="00531912" w:rsidRPr="002F2422" w14:paraId="6AD100B1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10619C8" w14:textId="77777777" w:rsidR="00531912" w:rsidRPr="00C62906" w:rsidRDefault="00531912" w:rsidP="00531912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2180086" w14:textId="77777777" w:rsidR="00531912" w:rsidRPr="00C62906" w:rsidRDefault="00531912" w:rsidP="00531912">
            <w:pPr>
              <w:ind w:firstLine="136"/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C62906"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  <w:t>Вентиляция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DD8D9B0" w14:textId="77777777"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32419F1" w14:textId="77777777"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B0406B2" w14:textId="77777777"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81B3D4" w14:textId="77777777"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DCABB3" w14:textId="77777777"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B3CA25" w14:textId="77777777" w:rsidR="00531912" w:rsidRPr="00C62906" w:rsidRDefault="00531912" w:rsidP="00531912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5EB84C" w14:textId="77777777" w:rsidR="00531912" w:rsidRPr="00C62906" w:rsidRDefault="00531912" w:rsidP="00531912">
            <w:pPr>
              <w:rPr>
                <w:i w:val="0"/>
                <w:sz w:val="24"/>
                <w:szCs w:val="24"/>
              </w:rPr>
            </w:pPr>
          </w:p>
        </w:tc>
      </w:tr>
      <w:tr w:rsidR="0081221A" w:rsidRPr="002F2422" w14:paraId="453ACFEB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CAD7C8E" w14:textId="77777777" w:rsidR="0081221A" w:rsidRPr="00C62906" w:rsidRDefault="0081221A" w:rsidP="0081221A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69046AE" w14:textId="0BAA9073" w:rsidR="0081221A" w:rsidRPr="00A24AD6" w:rsidRDefault="0081221A" w:rsidP="0081221A">
            <w:pPr>
              <w:pStyle w:val="aff5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Материалы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F434AF" w14:textId="77777777" w:rsidR="0081221A" w:rsidRPr="00C62906" w:rsidRDefault="0081221A" w:rsidP="0081221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E96159D" w14:textId="77777777" w:rsidR="0081221A" w:rsidRPr="00C62906" w:rsidRDefault="0081221A" w:rsidP="0081221A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EC7DB0F" w14:textId="77777777" w:rsidR="0081221A" w:rsidRPr="00C62906" w:rsidRDefault="0081221A" w:rsidP="0081221A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2BC309" w14:textId="77777777" w:rsidR="0081221A" w:rsidRPr="00C62906" w:rsidRDefault="0081221A" w:rsidP="0081221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E62263" w14:textId="77777777" w:rsidR="0081221A" w:rsidRPr="00C62906" w:rsidRDefault="0081221A" w:rsidP="0081221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C1FBF1" w14:textId="77777777" w:rsidR="0081221A" w:rsidRPr="00C62906" w:rsidRDefault="0081221A" w:rsidP="0081221A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EB2D6E" w14:textId="77777777" w:rsidR="0081221A" w:rsidRPr="00C62906" w:rsidRDefault="0081221A" w:rsidP="0081221A">
            <w:pPr>
              <w:rPr>
                <w:i w:val="0"/>
                <w:sz w:val="24"/>
                <w:szCs w:val="24"/>
              </w:rPr>
            </w:pPr>
          </w:p>
        </w:tc>
      </w:tr>
      <w:tr w:rsidR="006260DD" w:rsidRPr="002F2422" w14:paraId="4B6EB975" w14:textId="77777777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99A5D06" w14:textId="0B9C996D" w:rsidR="006260DD" w:rsidRPr="00C62906" w:rsidRDefault="006260DD" w:rsidP="006260DD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П1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1EF881F" w14:textId="406E61E1" w:rsidR="006260DD" w:rsidRPr="006260DD" w:rsidRDefault="006260DD" w:rsidP="006260DD">
            <w:pPr>
              <w:pStyle w:val="aff5"/>
              <w:ind w:left="121" w:firstLine="0"/>
              <w:rPr>
                <w:sz w:val="24"/>
                <w:szCs w:val="24"/>
              </w:rPr>
            </w:pPr>
            <w:r w:rsidRPr="006260DD">
              <w:rPr>
                <w:sz w:val="24"/>
                <w:szCs w:val="24"/>
              </w:rPr>
              <w:t>Огнезадерживающий клапан</w:t>
            </w:r>
            <w:r w:rsidR="0074330C"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 w:rsidR="002B6552">
              <w:rPr>
                <w:sz w:val="24"/>
                <w:szCs w:val="24"/>
              </w:rPr>
              <w:t>ф</w:t>
            </w:r>
            <w:r w:rsidR="00CC5B82">
              <w:rPr>
                <w:sz w:val="24"/>
                <w:szCs w:val="24"/>
              </w:rPr>
              <w:t>140</w:t>
            </w:r>
            <w:r w:rsidR="002B6552">
              <w:rPr>
                <w:sz w:val="24"/>
                <w:szCs w:val="24"/>
              </w:rPr>
              <w:t>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45D809" w14:textId="03B0EF76" w:rsidR="006260DD" w:rsidRPr="00C62906" w:rsidRDefault="006260DD" w:rsidP="006260DD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B7DDC1C" w14:textId="77777777" w:rsidR="006260DD" w:rsidRPr="00C62906" w:rsidRDefault="006260DD" w:rsidP="006260D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6720E57" w14:textId="33AEBB25" w:rsidR="006260DD" w:rsidRPr="00C62906" w:rsidRDefault="00CC5B82" w:rsidP="006260DD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9CF64D" w14:textId="282E8021" w:rsidR="006260DD" w:rsidRPr="00C62906" w:rsidRDefault="006260DD" w:rsidP="006260DD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A1A185" w14:textId="45A238B7" w:rsidR="006260DD" w:rsidRPr="00C62906" w:rsidRDefault="00CC5B82" w:rsidP="006260DD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BE31F9" w14:textId="77777777" w:rsidR="006260DD" w:rsidRPr="00C62906" w:rsidRDefault="006260DD" w:rsidP="006260DD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2900DCF" w14:textId="4974BCA7" w:rsidR="006260DD" w:rsidRPr="00C62906" w:rsidRDefault="00CC5B82" w:rsidP="006260DD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1B4476" w:rsidRPr="002F2422" w14:paraId="213BC126" w14:textId="77777777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79621D6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59D1157" w14:textId="383288B4" w:rsidR="001B447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наружная металлическая 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AF2787" w14:textId="7A6CBA4D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8C0F41" w14:textId="77777777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73206B5" w14:textId="53E7DB2E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381C48" w14:textId="00D043AA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A1B76C" w14:textId="50C07CF7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0665BA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F7972F3" w14:textId="51ED1EF1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1B4476" w:rsidRPr="002F2422" w14:paraId="5755BAC1" w14:textId="77777777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882712A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F3C3313" w14:textId="45FF11B0" w:rsidR="001B447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802775" w14:textId="06A7472D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769F40" w14:textId="77777777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FC83BBB" w14:textId="7B3E931E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A85AD6" w14:textId="2A9EF2EA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B19EC9" w14:textId="74ECE454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252CBC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31E61D" w14:textId="10C8E5C9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1B4476" w:rsidRPr="002F2422" w14:paraId="44DAA2C2" w14:textId="77777777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1CD8F9F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60BC9F5" w14:textId="6138C373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D4FBE4E" w14:textId="6CB152AF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7448B61" w14:textId="77777777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BA3E84C" w14:textId="0EEB1C8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138034" w14:textId="6581E36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2A2781" w14:textId="2898457A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3A46D3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3BBC0A7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75C49775" w14:textId="77777777" w:rsidTr="005240F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02250DC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F84ACA3" w14:textId="041F6DD2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DFC334" w14:textId="77777777" w:rsidR="001B4476" w:rsidRPr="002850D8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6508FE3" w14:textId="77777777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BACC3D0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E1064A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BB04F3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DB99D5F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D6F6BD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0EB6B3F9" w14:textId="77777777" w:rsidTr="009B41AF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47B0E61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FE398EC" w14:textId="5C01E450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6E6EFA" w14:textId="6C9D39C8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A42D1B" w14:textId="66BE9714" w:rsidR="001B4476" w:rsidRPr="00C62906" w:rsidRDefault="001B4476" w:rsidP="001B447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1635F2B" w14:textId="55F9FB4A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46BFD9" w14:textId="38B6C9FC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3ACFC2" w14:textId="4E7AC55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411CEC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FF3C3C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2AB0364A" w14:textId="77777777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7908736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EA00779" w14:textId="4FA0A608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4B732A" w14:textId="63D5C1D4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8DF3AB" w14:textId="1A79D781" w:rsidR="001B4476" w:rsidRPr="009B41AF" w:rsidRDefault="001B4476" w:rsidP="001B447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1C99FB1" w14:textId="0EC3921B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02876" w14:textId="4F4D428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1D0491" w14:textId="7F0DDC43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451660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7849B4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74E2FC40" w14:textId="77777777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51F7BB1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3D901BA" w14:textId="610E59FF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2420E7" w14:textId="54E59CDF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0EF9B6" w14:textId="3D2AAC4C" w:rsidR="001B4476" w:rsidRPr="009B41AF" w:rsidRDefault="001B4476" w:rsidP="001B447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98E9302" w14:textId="0CEC22E0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AA900A" w14:textId="2920A5D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64A115" w14:textId="36FDDDB1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84671D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749E1F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04258BE9" w14:textId="77777777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4F78E5C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81D421B" w14:textId="7E9F6459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ф1120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7DC1C1" w14:textId="4AEF9AFE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7EC894" w14:textId="6519F164" w:rsidR="001B4476" w:rsidRPr="009B41AF" w:rsidRDefault="001B4476" w:rsidP="001B447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E1A9D5" w14:textId="0D0E211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3D48F1" w14:textId="2F4E717B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240310" w14:textId="7621393E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9681E3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D01ABB8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0FEE7A86" w14:textId="77777777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BF624D3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CEF7AA8" w14:textId="43D9ACEF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ф1250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A416E3A" w14:textId="142F0A1C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2E6FD3" w14:textId="6BA3877F" w:rsidR="001B4476" w:rsidRPr="009B41AF" w:rsidRDefault="001B4476" w:rsidP="001B447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84D9CE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A479E4" w14:textId="7B91FD3B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E519A9" w14:textId="2F1BE3E0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164F92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F77272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77AFC3F9" w14:textId="77777777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D450896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C672B40" w14:textId="482FBD7D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F2F80A" w14:textId="2C968DA0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225D8A" w14:textId="26C3F7E9" w:rsidR="001B4476" w:rsidRPr="009B41AF" w:rsidRDefault="001B4476" w:rsidP="001B447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16B6307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C2F2F7" w14:textId="470A75BE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FA508" w14:textId="236DDEBD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9AD954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9058E8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16C7D819" w14:textId="77777777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ADF2ADD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E7C455C" w14:textId="4377F556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07DDBE6" w14:textId="77777777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769DB99" w14:textId="77777777" w:rsidR="001B4476" w:rsidRPr="009B41AF" w:rsidRDefault="001B4476" w:rsidP="001B447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31A5CA3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60D42D" w14:textId="1692BA1B" w:rsidR="001B4476" w:rsidRPr="009B41AF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B87898" w14:textId="7E33C1A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F74C8A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402492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5261ED08" w14:textId="77777777" w:rsidTr="008437DB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22319B2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79D8B04" w14:textId="0EECF741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1EB11FD" w14:textId="507BEB94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21DE236" w14:textId="77777777" w:rsidR="001B4476" w:rsidRPr="009B41AF" w:rsidRDefault="001B4476" w:rsidP="001B447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F7C2082" w14:textId="3217A75A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F814D6" w14:textId="33D6277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442803" w14:textId="39B4080C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BFE5DD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4E222E7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04549641" w14:textId="77777777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1CF2214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25B0865" w14:textId="5BFE5918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95DEE33" w14:textId="71B92F6D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387D664" w14:textId="77777777" w:rsidR="001B4476" w:rsidRPr="009B41AF" w:rsidRDefault="001B4476" w:rsidP="001B447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D38BF8D" w14:textId="335F7FDE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195C90" w14:textId="2D6021D3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00E011" w14:textId="09017E0A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1A0F1A0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624DF0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08E677DF" w14:textId="77777777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1BABFA4" w14:textId="0A08F148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456B045" w14:textId="3AADEE3F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 w:rsidRPr="006260DD">
              <w:rPr>
                <w:sz w:val="24"/>
                <w:szCs w:val="24"/>
              </w:rPr>
              <w:t>Огнезадерживающий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ф1400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B54207" w14:textId="60801951" w:rsidR="001B4476" w:rsidRPr="002850D8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0B2D3CC" w14:textId="6AB2980D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773F700" w14:textId="3D99B2A4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D7962F" w14:textId="4C67098E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A98B73" w14:textId="27E66D78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796B7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3DBF74" w14:textId="4E02691D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1B4476" w:rsidRPr="002F2422" w14:paraId="4BC9C66D" w14:textId="77777777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9DAD398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AF4697B" w14:textId="4D87532D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наружная металлическая 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7F3F71" w14:textId="5B8ED6CA" w:rsidR="001B4476" w:rsidRPr="002850D8" w:rsidRDefault="001B4476" w:rsidP="001B4476">
            <w:pPr>
              <w:rPr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B1AEE2" w14:textId="50809A94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C8F1654" w14:textId="11D2DD60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5862AA" w14:textId="6183651E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CDFEE8" w14:textId="08CB276A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B8DA61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9E9BBF" w14:textId="74B3B61E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1B4476" w:rsidRPr="002F2422" w14:paraId="44BD8D77" w14:textId="77777777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C14F994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BB784ED" w14:textId="2D5E87F9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A7329A1" w14:textId="1E9324AA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10BB70" w14:textId="55D1F8CA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FF38922" w14:textId="0DF252FF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E0C833" w14:textId="2466ADD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6D271D" w14:textId="12271913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827488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BD3596" w14:textId="00F9A1D5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1B4476" w:rsidRPr="002F2422" w14:paraId="378A0CE2" w14:textId="77777777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62A8727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88FC7A5" w14:textId="03C21723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EEAF508" w14:textId="38CA87D5" w:rsidR="001B4476" w:rsidRPr="002850D8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C729EB" w14:textId="424DABF4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19FF981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33C199" w14:textId="47FE5A61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96EE76" w14:textId="03DE1736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470394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610F05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3F9FFEC3" w14:textId="77777777" w:rsidTr="00074657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61CFA51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0BBC273" w14:textId="7A2D3048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E1FAB7E" w14:textId="5E0C8725" w:rsidR="001B4476" w:rsidRPr="002850D8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002C1F6" w14:textId="795C1E8A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4D7D541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1D051E" w14:textId="741233DA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5A15F5" w14:textId="5E0DA4CA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E092B79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D5A823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0D221038" w14:textId="77777777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6E8DD21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E781F18" w14:textId="32A226CE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14DA8F9" w14:textId="11B76F00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58165A" w14:textId="452A1563" w:rsidR="001B4476" w:rsidRPr="00C62906" w:rsidRDefault="001B4476" w:rsidP="001B447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5E2F86" w14:textId="3B7C9819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51E8D5" w14:textId="7A834E41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5DF799" w14:textId="1A5E04E8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F0A45C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DE6053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240444EA" w14:textId="77777777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ED4F36E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A8BC0EA" w14:textId="23EF0456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E74B7E2" w14:textId="238618BB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BF4214" w14:textId="6A6F8E54" w:rsidR="001B4476" w:rsidRPr="00C62906" w:rsidRDefault="001B4476" w:rsidP="001B447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56BF19" w14:textId="2935C06F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E0702" w14:textId="54B428E5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8FCB44" w14:textId="1E91C71D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75CD23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4BA4F6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448D4060" w14:textId="77777777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38DEFB0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73111CD" w14:textId="599068EB" w:rsidR="001B4476" w:rsidRPr="00C62906" w:rsidRDefault="001B4476" w:rsidP="001B447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084974E" w14:textId="1415E0DB" w:rsidR="001B4476" w:rsidRPr="002850D8" w:rsidRDefault="001B4476" w:rsidP="001B447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AD36CB" w14:textId="265FF11A" w:rsidR="001B4476" w:rsidRPr="00C62906" w:rsidRDefault="001B4476" w:rsidP="001B447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51BF114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FC3780" w14:textId="49B1271F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E9FBEC" w14:textId="2C369E57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725F14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AB67401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63683E0F" w14:textId="77777777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2D48CCA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F29FBAC" w14:textId="46652D6C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ф1120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8A8CA9A" w14:textId="328C5C74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715CFA" w14:textId="4DC3AE46" w:rsidR="001B4476" w:rsidRPr="00C62906" w:rsidRDefault="001B4476" w:rsidP="001B447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088CEE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136373" w14:textId="67018EFD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DAF637" w14:textId="41D77EC4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2461BD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C66D9E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48EF57EE" w14:textId="77777777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121A270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261661F" w14:textId="0326EC8A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ф1250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979F63" w14:textId="074D1A9D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CA50A3" w14:textId="3402C085" w:rsidR="001B4476" w:rsidRPr="00C62906" w:rsidRDefault="001B4476" w:rsidP="001B447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84557B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D02879" w14:textId="68A083B9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AD8D2A" w14:textId="70EA43DB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D4A9E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F45861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6B19CED9" w14:textId="77777777" w:rsidTr="003F397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3ADF864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41EE6C0" w14:textId="663A2370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872619" w14:textId="5F6E7BB1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CD5875" w14:textId="2C8C26BE" w:rsidR="001B4476" w:rsidRPr="00C62906" w:rsidRDefault="001B4476" w:rsidP="001B447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C7765F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14C358" w14:textId="17B72104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9706F3" w14:textId="677A4FB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F2550B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B56CC0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76E5DFE2" w14:textId="77777777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9C64E44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7B5578D" w14:textId="5A50572C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EC95AF" w14:textId="476E8F07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9375622" w14:textId="5CDDE387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AF01DFC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BB18E5" w14:textId="572D285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70CEA" w14:textId="7A70BCDC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77536F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C8AEC7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7FE2E1E6" w14:textId="77777777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CF5C854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C130A91" w14:textId="520A336A" w:rsidR="001B4476" w:rsidRPr="00423021" w:rsidRDefault="001B4476" w:rsidP="001B447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894487" w14:textId="77777777" w:rsidR="001B4476" w:rsidRPr="00C62906" w:rsidRDefault="001B4476" w:rsidP="001B447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A16BF96" w14:textId="77777777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5C0E7CF" w14:textId="7777777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89D606" w14:textId="6C634E2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E49E9E" w14:textId="38B96C62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A5BF3B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A61E3E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51CB81AD" w14:textId="77777777" w:rsidTr="002F4A5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6F5A0A1" w14:textId="0B8DA6E5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8200D70" w14:textId="0DE0FE6F" w:rsidR="001B4476" w:rsidRDefault="001B4476" w:rsidP="001B447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0B0706F" w14:textId="736F3F6C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BD617A1" w14:textId="77777777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F557C5D" w14:textId="3ED1030F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90E5CE" w14:textId="2C7C7CEB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CD10DC" w14:textId="68E17619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80CC008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2FD356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</w:tr>
      <w:tr w:rsidR="001B4476" w:rsidRPr="002F2422" w14:paraId="2F3CB7DB" w14:textId="77777777" w:rsidTr="00CE4F8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8F177BE" w14:textId="43246C7C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28B737E" w14:textId="4F6236B7" w:rsidR="001B4476" w:rsidRPr="00C62906" w:rsidRDefault="001B4476" w:rsidP="001B4476">
            <w:pPr>
              <w:pStyle w:val="aff5"/>
              <w:ind w:firstLine="121"/>
              <w:rPr>
                <w:sz w:val="24"/>
                <w:szCs w:val="24"/>
              </w:rPr>
            </w:pPr>
            <w:r w:rsidRPr="006260DD">
              <w:rPr>
                <w:sz w:val="24"/>
                <w:szCs w:val="24"/>
              </w:rPr>
              <w:t>Огнезадерживающий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ADA567B" w14:textId="75BC7EAB" w:rsidR="001B4476" w:rsidRPr="002850D8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5347EE1" w14:textId="77777777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9F4788C" w14:textId="0B22034A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C16189" w14:textId="32E4E4A8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C793F7" w14:textId="1224D268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46AB5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FE84E3" w14:textId="29A89D4D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1B4476" w:rsidRPr="002F2422" w14:paraId="29D695B3" w14:textId="77777777" w:rsidTr="00D85603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96A91B5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864B5E2" w14:textId="52750658" w:rsidR="001B4476" w:rsidRPr="00C62906" w:rsidRDefault="001B4476" w:rsidP="001B447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однорядная регулируемая 200х200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AA24C96" w14:textId="5CF8913A" w:rsidR="001B4476" w:rsidRPr="002850D8" w:rsidRDefault="001B4476" w:rsidP="001B4476">
            <w:pPr>
              <w:rPr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60D3C8" w14:textId="77777777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0A98FD3" w14:textId="0ADBA710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F6846" w14:textId="27A4D107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FF802" w14:textId="5695ED3A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EA2F81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2D4C59" w14:textId="3B159E64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1B4476" w:rsidRPr="002F2422" w14:paraId="1B5DADD9" w14:textId="77777777" w:rsidTr="00062739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E48BDD0" w14:textId="77777777" w:rsidR="001B4476" w:rsidRPr="00C62906" w:rsidRDefault="001B4476" w:rsidP="001B447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7A6BAD7" w14:textId="476A2397" w:rsidR="001B4476" w:rsidRPr="00C62906" w:rsidRDefault="001B4476" w:rsidP="001B447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25AA19F" w14:textId="4DE439B6" w:rsidR="001B4476" w:rsidRPr="002850D8" w:rsidRDefault="001B4476" w:rsidP="001B4476">
            <w:pPr>
              <w:rPr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F73098" w14:textId="77777777" w:rsidR="001B4476" w:rsidRPr="00C62906" w:rsidRDefault="001B4476" w:rsidP="001B44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B101D45" w14:textId="4786DD7F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FC90B" w14:textId="1BEC3DEF" w:rsidR="001B4476" w:rsidRPr="00C6290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1070E8" w14:textId="5110C9C6" w:rsidR="001B4476" w:rsidRDefault="001B4476" w:rsidP="001B447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C839D1" w14:textId="77777777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5ECFFB" w14:textId="0C198381" w:rsidR="001B4476" w:rsidRPr="00C62906" w:rsidRDefault="001B4476" w:rsidP="001B447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F23B05" w:rsidRPr="002F2422" w14:paraId="5EC26E8D" w14:textId="77777777" w:rsidTr="00062739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F843694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E2EAAED" w14:textId="4E9E759D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ф160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6013CB" w14:textId="77777777" w:rsidR="00F23B05" w:rsidRPr="002850D8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3E460D0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B62CE07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869A70" w14:textId="7D45BF13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DFA7DD" w14:textId="0761E1B7" w:rsidR="00F23B05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376F5A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B78DAA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0B42345B" w14:textId="77777777" w:rsidTr="00062739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3E31341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9669202" w14:textId="49D6A5C8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EFC3810" w14:textId="77777777" w:rsidR="00F23B05" w:rsidRPr="002850D8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FF6F6A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E6218C9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5DCAB6" w14:textId="4AA2D328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66CF9" w14:textId="638B75C7" w:rsidR="00F23B05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FF89E3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59A600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45554BE0" w14:textId="77777777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55D43A8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5F9308A" w14:textId="783241BC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3C7F3ED" w14:textId="77777777" w:rsidR="00F23B05" w:rsidRPr="002850D8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8E5A41D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CD5BE48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F1B083" w14:textId="0135CC83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0D820F" w14:textId="23B8BCF5" w:rsidR="00F23B05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64345A7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D3E717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4720F169" w14:textId="77777777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90A55C0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C88555B" w14:textId="5EA28237" w:rsidR="00F23B05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ф160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3F5D26" w14:textId="306F0D59" w:rsidR="00F23B05" w:rsidRPr="002850D8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 w:rsidR="00C75A96">
              <w:rPr>
                <w:sz w:val="24"/>
                <w:szCs w:val="24"/>
              </w:rPr>
              <w:t>5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E55384" w14:textId="794BB80D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C1F18E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5C9F25" w14:textId="68E0B93D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1F7A7" w14:textId="7FA1C88C" w:rsidR="00F23B05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9697C3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048E25D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1CB73454" w14:textId="77777777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E09E23A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C388A76" w14:textId="3B10BF76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0249DF8" w14:textId="0C8DD694" w:rsidR="00F23B05" w:rsidRPr="002850D8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CD096A" w14:textId="386DB4E5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FEEE493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C3B6AA" w14:textId="63C199D1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37ABC" w14:textId="0393189D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87C7A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5C29AA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392D0CFD" w14:textId="77777777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FECD6F8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BFFBFFD" w14:textId="18EF9F2E" w:rsidR="00F23B05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ф560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D7502DC" w14:textId="30398DE6" w:rsidR="00F23B05" w:rsidRPr="002850D8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FB835E" w14:textId="2B058B4B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EB97FE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32EC39" w14:textId="0EBD94D1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9D37B3" w14:textId="0129385D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6EA491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AC4703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19E0428F" w14:textId="77777777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0582A05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150A8B5" w14:textId="70489A30" w:rsidR="00F23B05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64E5A5" w14:textId="699C37A8" w:rsidR="00F23B05" w:rsidRPr="002850D8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CAC620" w14:textId="29101BB9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11FBC00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C27F0" w14:textId="6A044D10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14F728" w14:textId="502895E1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A929F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B7B67A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5D82DCEF" w14:textId="77777777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C6521BF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ECC82D1" w14:textId="75FA5268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C34B04" w14:textId="1F3863F5" w:rsidR="00F23B05" w:rsidRPr="002850D8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21B00C" w14:textId="515F715D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06B7CCD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9F800B" w14:textId="558CE1F0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FFE8FB" w14:textId="78E94A0F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99CDDC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7B413F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617F34C8" w14:textId="77777777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791B7B2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C40F669" w14:textId="78E5FFB0" w:rsidR="00F23B05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3A16AE" w14:textId="4DAC9D5E" w:rsidR="00F23B05" w:rsidRPr="002850D8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84C07E" w14:textId="721E037A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D96CDB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31C12F" w14:textId="0478417B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CD07AF" w14:textId="5D26386E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C95BA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F8A92E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1FA8BA4A" w14:textId="77777777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69172C8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4ED4A95" w14:textId="172CC488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530D7F" w14:textId="6D204A85" w:rsidR="00F23B05" w:rsidRPr="002850D8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399309" w14:textId="0AD7BC97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CA8834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D7F4C1" w14:textId="116AB278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55CFD" w14:textId="5BD0C314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5D3DB0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14525E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5262FEB7" w14:textId="77777777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921E2E8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40ABF3E" w14:textId="0422DC99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5762A6" w14:textId="2CB32B57" w:rsidR="00F23B05" w:rsidRPr="002850D8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2704BD3" w14:textId="37AE16F3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919CF78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90510" w14:textId="4875843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8401D0" w14:textId="10773744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41,7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4681F2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F404A4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1BC668C3" w14:textId="77777777" w:rsidTr="000B16C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C3C6418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3D8D88A" w14:textId="3800918E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0F80EA9" w14:textId="6719291C" w:rsidR="00F23B05" w:rsidRPr="002850D8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7572BC9" w14:textId="020A7AE4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6376EF4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A82B35" w14:textId="08DCBCF8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8E5C4F" w14:textId="511CE75F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780430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4575D5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3DEAC470" w14:textId="77777777" w:rsidTr="000B16C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21DA813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6C5B486" w14:textId="40285751" w:rsidR="00F23B05" w:rsidRPr="00423021" w:rsidRDefault="00F23B05" w:rsidP="00F23B05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9AB476E" w14:textId="40560C72" w:rsidR="00F23B05" w:rsidRPr="00C62906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AE01D22" w14:textId="31345964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2CA507C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7E6230" w14:textId="468681F4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89ADAA" w14:textId="170F719E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1D857FB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B41086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5F9425DF" w14:textId="77777777" w:rsidTr="008539E3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27EDBC5" w14:textId="43C884E4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4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7C201AA" w14:textId="508D0341" w:rsidR="00F23B05" w:rsidRPr="00423021" w:rsidRDefault="00F23B05" w:rsidP="00F23B05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 w:rsidRPr="006260DD">
              <w:rPr>
                <w:sz w:val="24"/>
                <w:szCs w:val="24"/>
              </w:rPr>
              <w:t>Огнезадерживающий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8C69C38" w14:textId="119F343F" w:rsidR="00F23B05" w:rsidRPr="00C62906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663D26E" w14:textId="3752EC84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E8CA7BE" w14:textId="4CC2BA84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0BFF6F" w14:textId="657A34FD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53363E" w14:textId="1C4FC25A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54B819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C276D2E" w14:textId="3ADFB483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F23B05" w:rsidRPr="002F2422" w14:paraId="5D350313" w14:textId="77777777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928C862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C9C1C3C" w14:textId="52D88EE2" w:rsidR="00F23B05" w:rsidRPr="00423021" w:rsidRDefault="00F23B05" w:rsidP="00F23B05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F41253" w14:textId="58EE58CE" w:rsidR="00F23B05" w:rsidRPr="00C62906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6FBC89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2A0D16D" w14:textId="4AD1B578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F0D9A" w14:textId="6A2BA63E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099FF7" w14:textId="32189C6B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4AAA76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7A41A4" w14:textId="2BF7E3F5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F23B05" w:rsidRPr="002F2422" w14:paraId="780A76EB" w14:textId="77777777" w:rsidTr="00B35331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93A0514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1E1C0E1" w14:textId="021449AE" w:rsidR="00F23B05" w:rsidRPr="00423021" w:rsidRDefault="00F23B05" w:rsidP="00F23B05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CB17829" w14:textId="77777777" w:rsidR="00F23B05" w:rsidRPr="00C62906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5BC9FC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F60A396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707F90" w14:textId="5F5B4C49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DAC1DA" w14:textId="1F97517C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4BC2DA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F7F0C5E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5A93F8CB" w14:textId="77777777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E24137B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90C40E8" w14:textId="75E75030" w:rsidR="00F23B05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22DB59" w14:textId="3BE59FDD" w:rsidR="00F23B05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245C1B9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9258843" w14:textId="248FCE2F" w:rsidR="00F23B05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E932B4" w14:textId="2806B663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4AFE5B" w14:textId="023E3869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0CB02B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9CF238F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69319B73" w14:textId="77777777" w:rsidTr="00C50CE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170633E" w14:textId="11AAD03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F9BFF57" w14:textId="4E792736" w:rsidR="00F23B05" w:rsidRPr="00423021" w:rsidRDefault="00F23B05" w:rsidP="00F23B05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9F80D4" w14:textId="18E22FDE" w:rsidR="00F23B05" w:rsidRPr="00C62906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1E0A40" w14:textId="385304AE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7C0CCB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03B5E3" w14:textId="63E7676B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65C645" w14:textId="6A7AFACF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38,6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7401D5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A772E22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0F0F5812" w14:textId="77777777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004FCBA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A6048C8" w14:textId="7A9290EF" w:rsidR="00F23B05" w:rsidRPr="00423021" w:rsidRDefault="00F23B05" w:rsidP="00F23B05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D4F8FF" w14:textId="63CF126A" w:rsidR="00F23B05" w:rsidRPr="00C62906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612E66" w14:textId="1A025470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3DB7ED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C5D3C3" w14:textId="666DFDB0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59E9C8" w14:textId="3F13B9AF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6A86EF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DC73A2A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15226645" w14:textId="77777777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AB252ED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6242445" w14:textId="32940976" w:rsidR="00F23B05" w:rsidRPr="00423021" w:rsidRDefault="00F23B05" w:rsidP="00F23B05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3901A33" w14:textId="743BB5BA" w:rsidR="00F23B05" w:rsidRPr="00C62906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49D3AB" w14:textId="31B793D0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4A295A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21408E" w14:textId="6AAE541F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B65FC7" w14:textId="551A5CC9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85271E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D3A6ADD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7B8F34C3" w14:textId="77777777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9BC75BD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DFD88EF" w14:textId="318AB02C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27B1849" w14:textId="30954FEB" w:rsidR="00F23B05" w:rsidRPr="002850D8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5F6BE2" w14:textId="6B27AC3B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BA7BE4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2FBBE9" w14:textId="6C0746AC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48AA91" w14:textId="4BBF1134" w:rsidR="00F23B05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C45D1C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34CC51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46A9B2C7" w14:textId="77777777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FE807EA" w14:textId="20147154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3846536" w14:textId="2061BF97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92BB437" w14:textId="60FFB66E" w:rsidR="00F23B05" w:rsidRPr="002850D8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AD7587" w14:textId="4D068B1A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8283D4" w14:textId="6B1B0306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080FF1" w14:textId="0F1348ED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865AC" w14:textId="4C86C230" w:rsidR="00F23B05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413826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13DA47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27E5CB81" w14:textId="77777777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73C6617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3256C7A" w14:textId="717215A9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DBF625B" w14:textId="0B9607F9" w:rsidR="00F23B05" w:rsidRPr="002850D8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2D1554" w14:textId="2487DF80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697E9F1" w14:textId="26A695D6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F6A5C1" w14:textId="40B5F7E5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41C9D6" w14:textId="02C2C44C" w:rsidR="00F23B05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47,6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E8DFCB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DE72C6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080A49B1" w14:textId="77777777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5BCE8D5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B3D0C78" w14:textId="698AA10F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14304F" w14:textId="77777777" w:rsidR="00F23B05" w:rsidRPr="002850D8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18E22F1" w14:textId="087DB633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4DF1BAB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3537BA" w14:textId="0651BD68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A7C040" w14:textId="08DBE30D" w:rsidR="00F23B05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871D62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7F130A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008E5B3A" w14:textId="77777777" w:rsidTr="003B0EA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DB9C3BA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A96616E" w14:textId="0984C09C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6248EE7" w14:textId="77777777" w:rsidR="00F23B05" w:rsidRPr="002850D8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38B1ADF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A92A685" w14:textId="77777777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0AF70F" w14:textId="06C9DF36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B4E3DF" w14:textId="3A8476AF" w:rsidR="00F23B05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96D1A7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F5E63B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61987C2A" w14:textId="77777777" w:rsidTr="00807B2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DC099B1" w14:textId="21069BB8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0D4FBBD" w14:textId="17F4854B" w:rsidR="00F23B05" w:rsidRPr="00C62906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 w:rsidRPr="006260DD">
              <w:rPr>
                <w:sz w:val="24"/>
                <w:szCs w:val="24"/>
              </w:rPr>
              <w:t>Огнезадерживающий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CA2C71" w14:textId="77777777" w:rsidR="00F23B05" w:rsidRPr="002850D8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817E063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7082109" w14:textId="1AAA39DB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E845C3" w14:textId="0F7A5576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C92E79" w14:textId="022AB08F" w:rsidR="00F23B05" w:rsidRDefault="00C75A96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088955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89769F" w14:textId="5C0726EC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F23B05" w:rsidRPr="002F2422" w14:paraId="6C6D5CF7" w14:textId="77777777" w:rsidTr="00807B2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E34BAF5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7F54C20" w14:textId="196D0FFE" w:rsidR="00F23B05" w:rsidRPr="00423021" w:rsidRDefault="00F23B05" w:rsidP="00F23B05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766309" w14:textId="080B381A" w:rsidR="00F23B05" w:rsidRPr="00C62906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C20A0B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F07FD31" w14:textId="3173F318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893FA7" w14:textId="4841BBA8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BD770" w14:textId="0DA12280" w:rsidR="00F23B05" w:rsidRPr="00C62906" w:rsidRDefault="00C75A96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64C193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62EEBC" w14:textId="63D26616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F23B05" w:rsidRPr="002F2422" w14:paraId="401D4640" w14:textId="77777777" w:rsidTr="001B3C4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31C7363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5836DE4" w14:textId="19A35913" w:rsidR="00F23B05" w:rsidRPr="001F493A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E1B7DE6" w14:textId="77777777" w:rsidR="00F23B05" w:rsidRPr="001F493A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FB9B1A1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1E0357F" w14:textId="77777777" w:rsidR="00F23B05" w:rsidRPr="001F493A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7111F9" w14:textId="2A9CE3C7" w:rsidR="00F23B05" w:rsidRPr="001F493A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CB1FD9" w14:textId="3B1DBCB9" w:rsidR="00F23B05" w:rsidRDefault="00C75A96" w:rsidP="00F23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1AFFC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1927EB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7971973B" w14:textId="77777777" w:rsidTr="00807B2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A945230" w14:textId="28E49B51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721C8FC" w14:textId="72925B88" w:rsidR="00F23B05" w:rsidRPr="00647330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286BAD" w14:textId="29226CA9" w:rsidR="00F23B05" w:rsidRPr="001F493A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7B7968E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9177CBC" w14:textId="79115623" w:rsidR="00F23B05" w:rsidRPr="001F493A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190626" w14:textId="3A94C9DF" w:rsidR="00F23B05" w:rsidRPr="001F493A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0DAF14" w14:textId="72E79D91" w:rsidR="00F23B05" w:rsidRPr="001F493A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0272D9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FCCDD8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7334185C" w14:textId="77777777" w:rsidTr="001B3C4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20139B2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40F4804" w14:textId="73CE70FB" w:rsidR="00F23B05" w:rsidRPr="001F493A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4A9FF0" w14:textId="51D141B2" w:rsidR="00F23B05" w:rsidRPr="001F493A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E695E5" w14:textId="63D234E2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117EFB" w14:textId="18E0E8E4" w:rsidR="00F23B05" w:rsidRPr="001F493A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4148B7" w14:textId="1243BF89" w:rsidR="00F23B05" w:rsidRPr="001F493A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8F4CC1" w14:textId="6E187D49" w:rsidR="00F23B05" w:rsidRPr="001F493A" w:rsidRDefault="00C75A96" w:rsidP="00F23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804B66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D9663E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00D57AA7" w14:textId="77777777" w:rsidTr="001B3C4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0977856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DF038E9" w14:textId="41806429" w:rsidR="00F23B05" w:rsidRPr="001F493A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C408ED" w14:textId="758F5F9E" w:rsidR="00F23B05" w:rsidRPr="001F493A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975479" w14:textId="185431BA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9080C6" w14:textId="6AE353DA" w:rsidR="00F23B05" w:rsidRPr="001F493A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A8E519" w14:textId="710473D3" w:rsidR="00F23B05" w:rsidRPr="001F493A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69E0A1" w14:textId="28877AF9" w:rsidR="00F23B05" w:rsidRPr="001F493A" w:rsidRDefault="00C75A96" w:rsidP="00F23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DB2D39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62A80B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0F0F8994" w14:textId="77777777" w:rsidTr="001B3C4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A914BC7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314DEEC" w14:textId="6ABE0594" w:rsidR="00F23B05" w:rsidRPr="001F493A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B8BE1A" w14:textId="16E8F11C" w:rsidR="00F23B05" w:rsidRPr="001F493A" w:rsidRDefault="00F23B05" w:rsidP="00F23B05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61D864" w14:textId="017679B2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8B7525D" w14:textId="745DEAE2" w:rsidR="00F23B05" w:rsidRPr="001F493A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DF920E" w14:textId="39274FD2" w:rsidR="00F23B05" w:rsidRPr="001F493A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F2D583" w14:textId="138B4E23" w:rsidR="00F23B05" w:rsidRPr="001F493A" w:rsidRDefault="00C75A96" w:rsidP="00F23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F5E5CD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7D8977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745D6EE0" w14:textId="77777777" w:rsidTr="00807B2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9B89AC8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A16D9C6" w14:textId="77354C80" w:rsidR="00F23B05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9AD6914" w14:textId="52C4CC33" w:rsidR="00F23B05" w:rsidRPr="0096796F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A5108A" w14:textId="62DAAA8D" w:rsidR="00F23B05" w:rsidRPr="00C62906" w:rsidRDefault="00F23B05" w:rsidP="00F23B05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7843AB" w14:textId="1839AF0D" w:rsidR="00F23B05" w:rsidRPr="0096796F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C8C02D" w14:textId="79CDBDE2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15C02" w14:textId="4E43E434" w:rsidR="00F23B05" w:rsidRPr="00C62906" w:rsidRDefault="00C75A96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B39484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5552FC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23EF912D" w14:textId="77777777" w:rsidTr="00807B2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E812D25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CADF175" w14:textId="78E95B4E" w:rsidR="00F23B05" w:rsidRPr="005D6237" w:rsidRDefault="00F23B05" w:rsidP="00F23B05">
            <w:pPr>
              <w:pStyle w:val="1"/>
              <w:shd w:val="clear" w:color="auto" w:fill="FFFFFF"/>
              <w:spacing w:before="0" w:after="0"/>
              <w:ind w:firstLine="121"/>
              <w:jc w:val="left"/>
              <w:textAlignment w:val="baseline"/>
              <w:rPr>
                <w:rFonts w:asciiTheme="minorHAnsi" w:hAnsiTheme="minorHAnsi"/>
                <w:i w:val="0"/>
                <w:color w:val="5D97C7"/>
                <w:sz w:val="48"/>
              </w:rPr>
            </w:pPr>
            <w:r w:rsidRPr="00F23B05">
              <w:rPr>
                <w:rFonts w:ascii="ISOCPEUR" w:hAnsi="ISOCPEUR"/>
                <w:b w:val="0"/>
                <w:bCs w:val="0"/>
                <w:kern w:val="0"/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14E9A5" w14:textId="6AE70134" w:rsidR="00F23B05" w:rsidRPr="0096796F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545E78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0B9016E" w14:textId="69FB5B35" w:rsidR="00F23B05" w:rsidRPr="0096796F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7898A6" w14:textId="2B60BF04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850147" w14:textId="30661253" w:rsidR="00F23B05" w:rsidRPr="00C62906" w:rsidRDefault="00C75A96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8EED10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4296AB5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103265F4" w14:textId="77777777" w:rsidTr="00D17E6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8A122A5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8BAEFBB" w14:textId="683CECFD" w:rsidR="00F23B05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8B9FF7" w14:textId="5211EA62" w:rsidR="00F23B05" w:rsidRPr="0096796F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584A810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D3045C8" w14:textId="5B832AE8" w:rsidR="00F23B05" w:rsidRPr="0096796F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F1C694" w14:textId="045C97E1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BC2BA" w14:textId="56D9B6FE" w:rsidR="00F23B05" w:rsidRPr="00C62906" w:rsidRDefault="00C75A96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4A44CB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3DF6D1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F23B05" w:rsidRPr="002F2422" w14:paraId="7BB813F4" w14:textId="77777777" w:rsidTr="00D17E6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87DF3B1" w14:textId="77777777" w:rsidR="00F23B05" w:rsidRPr="00C62906" w:rsidRDefault="00F23B05" w:rsidP="00F23B05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2FAB408" w14:textId="37E0F06F" w:rsidR="00F23B05" w:rsidRDefault="00F23B05" w:rsidP="00F23B05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6D94B95" w14:textId="6B4B03E2" w:rsidR="00F23B05" w:rsidRPr="0096796F" w:rsidRDefault="00F23B05" w:rsidP="00F23B05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9356134" w14:textId="77777777" w:rsidR="00F23B05" w:rsidRPr="00C62906" w:rsidRDefault="00F23B05" w:rsidP="00F23B0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FDEEC12" w14:textId="598C028F" w:rsidR="00F23B05" w:rsidRPr="0096796F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1342C2" w14:textId="5902BFFC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F4EC9B" w14:textId="4E24133C" w:rsidR="00F23B05" w:rsidRPr="00C62906" w:rsidRDefault="00F23B05" w:rsidP="00F23B05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E25F83C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B0EE71" w14:textId="77777777" w:rsidR="00F23B05" w:rsidRPr="00C62906" w:rsidRDefault="00F23B05" w:rsidP="00F23B05">
            <w:pPr>
              <w:rPr>
                <w:i w:val="0"/>
                <w:sz w:val="24"/>
                <w:szCs w:val="24"/>
              </w:rPr>
            </w:pPr>
          </w:p>
        </w:tc>
      </w:tr>
      <w:tr w:rsidR="00C75A96" w:rsidRPr="002F2422" w14:paraId="68A63BA6" w14:textId="77777777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F7385B4" w14:textId="6B177C55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6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4DDD2DD2" w14:textId="136F2A6E" w:rsidR="00C75A96" w:rsidRPr="00351DFC" w:rsidRDefault="00C75A96" w:rsidP="00C75A96">
            <w:pPr>
              <w:pStyle w:val="aff5"/>
              <w:ind w:firstLine="121"/>
              <w:rPr>
                <w:sz w:val="24"/>
                <w:szCs w:val="24"/>
              </w:rPr>
            </w:pPr>
            <w:r w:rsidRPr="006260DD">
              <w:rPr>
                <w:sz w:val="24"/>
                <w:szCs w:val="24"/>
              </w:rPr>
              <w:t>Огнезадерживающий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33AC8D" w14:textId="3A30E6CD" w:rsidR="00C75A96" w:rsidRPr="00C75A96" w:rsidRDefault="00C75A96" w:rsidP="00C75A9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6F8035" w14:textId="77777777" w:rsidR="00C75A96" w:rsidRPr="00C62906" w:rsidRDefault="00C75A96" w:rsidP="00C75A9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69622B4" w14:textId="2ABB6C0B" w:rsidR="00C75A96" w:rsidRPr="0096796F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BE4F19" w14:textId="732CB0AB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ED47A7" w14:textId="21EAC3CD" w:rsidR="00C75A96" w:rsidRP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E295C7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98D168" w14:textId="6E4F6443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C75A96" w:rsidRPr="002F2422" w14:paraId="41B41EE6" w14:textId="77777777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5C3A261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D39251B" w14:textId="061E6281" w:rsidR="00C75A96" w:rsidRPr="00351DFC" w:rsidRDefault="00C75A96" w:rsidP="00C75A96">
            <w:pPr>
              <w:pStyle w:val="aff5"/>
              <w:ind w:firstLine="12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Решетка однорядная регулируемая 150х150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512352" w14:textId="2FD5D252" w:rsidR="00C75A96" w:rsidRPr="005F4BFD" w:rsidRDefault="00C75A96" w:rsidP="00C75A9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C4E891" w14:textId="77777777" w:rsidR="00C75A96" w:rsidRPr="00C62906" w:rsidRDefault="00C75A96" w:rsidP="00C75A9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81ACC1A" w14:textId="38F26157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1501F3" w14:textId="458D205F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F88E89" w14:textId="46664725" w:rsidR="00C75A96" w:rsidRP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80EDA5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2299E8B" w14:textId="235EC67E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C75A96" w:rsidRPr="002F2422" w14:paraId="2E9D4C88" w14:textId="77777777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121F826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F399448" w14:textId="05F19DA1" w:rsidR="00C75A96" w:rsidRDefault="00C75A96" w:rsidP="00C75A9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EFA7D1F" w14:textId="2138D267" w:rsidR="00C75A96" w:rsidRPr="006E75D6" w:rsidRDefault="00C75A96" w:rsidP="00C75A96">
            <w:pPr>
              <w:autoSpaceDE w:val="0"/>
              <w:autoSpaceDN w:val="0"/>
              <w:adjustRightInd w:val="0"/>
              <w:rPr>
                <w:rFonts w:cs="ISOCPEUR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9F0ED7" w14:textId="77777777" w:rsidR="00C75A96" w:rsidRPr="000B4EE8" w:rsidRDefault="00C75A96" w:rsidP="00C75A9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3091C41" w14:textId="1BEC73A4" w:rsid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DD4C2" w14:textId="591D1339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280CF1" w14:textId="6D40AE8B" w:rsidR="00C75A96" w:rsidRP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8533C5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1FEB93" w14:textId="3C717653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C75A96" w:rsidRPr="002F2422" w14:paraId="52D28346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38DC6FC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117999F" w14:textId="5EB6B280" w:rsidR="00C75A96" w:rsidRDefault="00C75A96" w:rsidP="00C75A9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6D4E11" w14:textId="55EDF303" w:rsidR="00C75A96" w:rsidRDefault="00C75A96" w:rsidP="00C75A9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958ABD5" w14:textId="77777777" w:rsidR="00C75A96" w:rsidRPr="000B4EE8" w:rsidRDefault="00C75A96" w:rsidP="00C75A9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9C4D30F" w14:textId="6F602164" w:rsidR="00C75A96" w:rsidRPr="00A077C9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E1C7A2" w14:textId="73CE7696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B45BE1" w14:textId="2DBB06BB" w:rsid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5B242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70480EC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</w:tr>
      <w:tr w:rsidR="00C75A96" w:rsidRPr="002F2422" w14:paraId="18D68F38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940A76E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063E9E0" w14:textId="1CF29259" w:rsidR="00C75A96" w:rsidRDefault="00C75A96" w:rsidP="00C75A9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0FF1B7" w14:textId="2F442951" w:rsidR="00C75A96" w:rsidRDefault="00C75A96" w:rsidP="00C75A9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2B8F44A" w14:textId="77777777" w:rsidR="00C75A96" w:rsidRPr="000B4EE8" w:rsidRDefault="00C75A96" w:rsidP="00C75A9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C80898F" w14:textId="7B598DA0" w:rsidR="00C75A96" w:rsidRPr="00A077C9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A0227" w14:textId="20E5221F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A1456C" w14:textId="7EEA7C08" w:rsid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0FD01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26CEC1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</w:tr>
      <w:tr w:rsidR="00C75A96" w:rsidRPr="002F2422" w14:paraId="0A886FDF" w14:textId="77777777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A41074B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BC1D20A" w14:textId="624AEE84" w:rsidR="00C75A96" w:rsidRPr="00C75A96" w:rsidRDefault="00C75A96" w:rsidP="00C75A9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A3A4F8" w14:textId="69EBBEEC" w:rsidR="00C75A96" w:rsidRPr="00A077C9" w:rsidRDefault="00C75A96" w:rsidP="00C75A9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1FCA80B" w14:textId="77777777" w:rsidR="00C75A96" w:rsidRPr="000B4EE8" w:rsidRDefault="00C75A96" w:rsidP="00C75A9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4C781B1" w14:textId="223BC470" w:rsidR="00C75A96" w:rsidRPr="00A077C9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C73905" w14:textId="6025B91F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E346DD" w14:textId="1A69992B" w:rsid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F226226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1C5226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</w:tr>
      <w:tr w:rsidR="00C75A96" w:rsidRPr="002F2422" w14:paraId="1CE93920" w14:textId="77777777" w:rsidTr="000727D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923B433" w14:textId="572A625E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9C51299" w14:textId="56A7C1B8" w:rsidR="00C75A96" w:rsidRDefault="00C75A96" w:rsidP="00C75A9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8677696" w14:textId="5B960A4C" w:rsidR="00C75A96" w:rsidRDefault="00C75A96" w:rsidP="00C75A9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5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3D2DC3" w14:textId="15F93AED" w:rsidR="00C75A96" w:rsidRPr="000B4EE8" w:rsidRDefault="00C75A96" w:rsidP="00C75A9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116070" w14:textId="11A5C2AF" w:rsidR="00C75A96" w:rsidRPr="00A077C9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AD9749" w14:textId="155644B5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9182E5" w14:textId="0C748C3A" w:rsid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74795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620868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</w:tr>
      <w:tr w:rsidR="00C75A96" w:rsidRPr="002F2422" w14:paraId="0E5E66B6" w14:textId="77777777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A415512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7696236" w14:textId="0EB1F567" w:rsidR="00C75A96" w:rsidRPr="00A077C9" w:rsidRDefault="00C75A96" w:rsidP="00C75A9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E9A72F" w14:textId="5C20264A" w:rsidR="00C75A96" w:rsidRDefault="00C75A96" w:rsidP="00C75A9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BF6967" w14:textId="5869D5B9" w:rsidR="00C75A96" w:rsidRPr="000B4EE8" w:rsidRDefault="00C75A96" w:rsidP="00C75A9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3B5827" w14:textId="7A3EA2D6" w:rsidR="00C75A96" w:rsidRPr="00A077C9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B1B1CE" w14:textId="6F39092C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FED2F3" w14:textId="6B44E33C" w:rsidR="00C75A96" w:rsidRP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EF8714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1DB2BB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</w:tr>
      <w:tr w:rsidR="00C75A96" w:rsidRPr="002F2422" w14:paraId="7CEDB3A3" w14:textId="77777777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559B86F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E053703" w14:textId="69A0A514" w:rsidR="00C75A96" w:rsidRPr="00131267" w:rsidRDefault="00C75A96" w:rsidP="00C75A96">
            <w:pPr>
              <w:pStyle w:val="aff5"/>
              <w:ind w:firstLine="121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1C733D" w14:textId="52E9ECCC" w:rsidR="00C75A96" w:rsidRDefault="00C75A96" w:rsidP="00C75A9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7DBC75" w14:textId="732E239A" w:rsidR="00C75A96" w:rsidRPr="000B4EE8" w:rsidRDefault="00C75A96" w:rsidP="00C75A9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B3B16A" w14:textId="57F22EC1" w:rsidR="00C75A96" w:rsidRPr="00CC1BDD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AA1257" w14:textId="4C18AE73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8E5D7C" w14:textId="019006CA" w:rsid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A53BA3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ED8AAB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</w:tr>
      <w:tr w:rsidR="00C75A96" w:rsidRPr="002F2422" w14:paraId="4D315000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052D3BA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4913FF7" w14:textId="3748AF96" w:rsidR="00C75A96" w:rsidRPr="00A077C9" w:rsidRDefault="00C75A96" w:rsidP="00C75A96">
            <w:pPr>
              <w:pStyle w:val="aff5"/>
              <w:ind w:firstLine="12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4FC5D0" w14:textId="7A84E5AE" w:rsidR="00C75A96" w:rsidRDefault="00C75A96" w:rsidP="00C75A9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64A9A9" w14:textId="576C3C65" w:rsidR="00C75A96" w:rsidRPr="000B4EE8" w:rsidRDefault="00C75A96" w:rsidP="00C75A9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ECD7DDA" w14:textId="3E4BCC0A" w:rsidR="00C75A96" w:rsidRPr="00CC1BDD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61FCA6" w14:textId="6E55D604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627BA" w14:textId="38C167DF" w:rsid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CEBF9F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9A0151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</w:tr>
      <w:tr w:rsidR="00C75A96" w:rsidRPr="002F2422" w14:paraId="65A9C797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F62D043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CDC4173" w14:textId="26DB5FB0" w:rsidR="00C75A96" w:rsidRDefault="00C75A96" w:rsidP="00C75A9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8C7D1F1" w14:textId="48F2992F" w:rsidR="00C75A96" w:rsidRDefault="00C75A96" w:rsidP="00C75A9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CDB302" w14:textId="1DEB8D66" w:rsidR="00C75A96" w:rsidRPr="000B4EE8" w:rsidRDefault="00C75A96" w:rsidP="00C75A9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59573B" w14:textId="40F4DC2C" w:rsidR="00C75A96" w:rsidRPr="00A077C9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741D85" w14:textId="709C360D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9D3BCC" w14:textId="74B779C9" w:rsidR="00C75A9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0C020F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B7EA70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</w:tr>
      <w:tr w:rsidR="00C75A96" w:rsidRPr="002F2422" w14:paraId="1BE745EE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D5AE444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2F3DA92" w14:textId="3064E1F7" w:rsidR="00C75A96" w:rsidRDefault="00C75A96" w:rsidP="00C75A9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14F306" w14:textId="62A3F9DA" w:rsidR="00C75A96" w:rsidRDefault="00C75A96" w:rsidP="00C75A9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EBBFACD" w14:textId="77777777" w:rsidR="00C75A96" w:rsidRPr="000B4EE8" w:rsidRDefault="00C75A96" w:rsidP="00C75A9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C919192" w14:textId="49C9ED5E" w:rsidR="00C75A96" w:rsidRPr="00A077C9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8A54B2" w14:textId="293D988C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E01585" w14:textId="43E2AE5C" w:rsidR="00C75A96" w:rsidRPr="00C75029" w:rsidRDefault="00C75029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38,7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A65586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B2BD716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</w:tr>
      <w:tr w:rsidR="00C75A96" w:rsidRPr="002F2422" w14:paraId="055A85F2" w14:textId="77777777" w:rsidTr="002A1351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5FCD24C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F1C9D53" w14:textId="3DD18876" w:rsidR="00C75A96" w:rsidRDefault="00C75A96" w:rsidP="00C75A9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7CC72C4" w14:textId="5E174820" w:rsidR="00C75A96" w:rsidRDefault="00C75A96" w:rsidP="00C75A9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95B7530" w14:textId="77777777" w:rsidR="00C75A96" w:rsidRPr="000B4EE8" w:rsidRDefault="00C75A96" w:rsidP="00C75A9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AB7DD0" w14:textId="43137FB6" w:rsidR="00C75A96" w:rsidRPr="00A077C9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068A6D" w14:textId="2A6CDAFB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F946B8" w14:textId="6A47D19E" w:rsidR="00C75A96" w:rsidRPr="00C75029" w:rsidRDefault="00C75029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1AF9DA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AF00773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</w:tr>
      <w:tr w:rsidR="00C75A96" w:rsidRPr="002F2422" w14:paraId="335DE3BF" w14:textId="77777777" w:rsidTr="006D658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CD14D1B" w14:textId="77777777" w:rsidR="00C75A96" w:rsidRPr="00C62906" w:rsidRDefault="00C75A96" w:rsidP="00C75A9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4880DDB" w14:textId="74606CD3" w:rsidR="00C75A96" w:rsidRDefault="00C75A96" w:rsidP="00C75A9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2884693" w14:textId="4926E65D" w:rsidR="00C75A96" w:rsidRDefault="00C75A96" w:rsidP="00C75A9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1086232" w14:textId="77777777" w:rsidR="00C75A96" w:rsidRPr="000B4EE8" w:rsidRDefault="00C75A96" w:rsidP="00C75A9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9AC0E79" w14:textId="67BC982D" w:rsidR="00C75A96" w:rsidRPr="00A077C9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B430F8" w14:textId="68719060" w:rsidR="00C75A96" w:rsidRPr="00C62906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C75AFC" w14:textId="594C8AB1" w:rsidR="00C75A96" w:rsidRPr="00131267" w:rsidRDefault="00C75A96" w:rsidP="00C75A9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FA3491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6BF48EF" w14:textId="77777777" w:rsidR="00C75A96" w:rsidRPr="00C62906" w:rsidRDefault="00C75A96" w:rsidP="00C75A96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01C435EA" w14:textId="77777777" w:rsidTr="000C27F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3F6F7F2" w14:textId="5B30CFE0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В1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492C56C" w14:textId="4DBF9EF0" w:rsidR="00C75029" w:rsidRDefault="00C75029" w:rsidP="00C75029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DAC9727" w14:textId="6C51B7A3" w:rsidR="00C75029" w:rsidRDefault="00C75029" w:rsidP="00C75029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12F819E" w14:textId="77777777" w:rsidR="00C75029" w:rsidRPr="000B4EE8" w:rsidRDefault="00C75029" w:rsidP="00C7502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68C6B0F" w14:textId="3EC37AFB" w:rsidR="00C75029" w:rsidRPr="00A077C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F3DE0F" w14:textId="4B413DD8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AEDD1" w14:textId="7AA3A22F" w:rsidR="00C75029" w:rsidRP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A25B3E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933E27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38DA5E57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F54FA05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A086B82" w14:textId="038E8D20" w:rsidR="00C75029" w:rsidRDefault="00C75029" w:rsidP="00C75029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01134F8" w14:textId="46B93569" w:rsidR="00C75029" w:rsidRDefault="00C75029" w:rsidP="00C75029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F29C04B" w14:textId="77777777" w:rsidR="00C75029" w:rsidRPr="000B4EE8" w:rsidRDefault="00C75029" w:rsidP="00C7502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FC2F1E8" w14:textId="05847CED" w:rsidR="00C75029" w:rsidRPr="00A077C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C74A70" w14:textId="53A1E96A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7F9FF4" w14:textId="6D1EDA19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7281174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73289BA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2B0A508E" w14:textId="77777777" w:rsidTr="0083290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C620B2B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853491C" w14:textId="3EE6E332" w:rsidR="00C75029" w:rsidRDefault="00C75029" w:rsidP="00C75029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28A4DE" w14:textId="3AA6C26A" w:rsidR="00C75029" w:rsidRDefault="00C75029" w:rsidP="00C75029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49AF7E" w14:textId="2A7D40C3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DE3C40" w14:textId="06E59DF9" w:rsidR="00C75029" w:rsidRPr="00A077C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BA6E64" w14:textId="222A5408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29D801" w14:textId="5DBFC052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508ADB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EBF45C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0467E9D2" w14:textId="77777777" w:rsidTr="0083290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5C116FA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B9B41ED" w14:textId="4CE66C8E" w:rsidR="00C75029" w:rsidRDefault="00C75029" w:rsidP="00C75029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3CD10E" w14:textId="3EDF5F86" w:rsidR="00C75029" w:rsidRDefault="00C75029" w:rsidP="00C75029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2CC326" w14:textId="1A606CA7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6478A6E" w14:textId="0E01857A" w:rsidR="00C75029" w:rsidRPr="00A077C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968117" w14:textId="0034F566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3351C" w14:textId="76B80383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794046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A393C0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7731D169" w14:textId="77777777" w:rsidTr="0083290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181D231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C695E6C" w14:textId="0AB6FC69" w:rsidR="00C75029" w:rsidRDefault="00C75029" w:rsidP="00C75029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5806B0" w14:textId="28FDFE05" w:rsidR="00C75029" w:rsidRDefault="00C75029" w:rsidP="00C75029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056347" w14:textId="3306DEAC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EBE96BA" w14:textId="65A69A9C" w:rsidR="00C75029" w:rsidRPr="00A077C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A921AE" w14:textId="29994769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7DEE52" w14:textId="346A1A76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2C9F07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DD7DDA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782BDB39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D3B9DD8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32350E6" w14:textId="7FFDDA89" w:rsidR="00C75029" w:rsidRPr="00C53B86" w:rsidRDefault="00C75029" w:rsidP="00C75029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CE32A78" w14:textId="4FDB9CF8" w:rsidR="00C75029" w:rsidRDefault="00C75029" w:rsidP="00C75029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E1302A" w14:textId="3721A957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7017B53" w14:textId="09513B62" w:rsidR="00C75029" w:rsidRPr="00A077C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E4DE3D" w14:textId="216A40E1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2EC81E" w14:textId="3A8D2CA8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BFE769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B1D900B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082745C5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D2ABEA9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BE11E41" w14:textId="6BA20D20" w:rsidR="00C75029" w:rsidRDefault="00C75029" w:rsidP="00C75029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ф1120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527AAE" w14:textId="1CC78AF1" w:rsidR="00C75029" w:rsidRDefault="00C75029" w:rsidP="00C75029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394198" w14:textId="4A924975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09662FF" w14:textId="496D6A9E" w:rsidR="00C75029" w:rsidRPr="00A077C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60B75E" w14:textId="6918F594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6745C0" w14:textId="07C0DD3F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EB9DDB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13C2DB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7C25957C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2727442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BE2D5AD" w14:textId="52F7CAC6" w:rsidR="00C75029" w:rsidRDefault="00C75029" w:rsidP="00C75029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2C358C" w14:textId="7598F7C7" w:rsidR="00C75029" w:rsidRDefault="00C75029" w:rsidP="00C75029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0F24AF" w14:textId="08669717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6FF2BD5" w14:textId="2785DEA4" w:rsidR="00C75029" w:rsidRPr="00A077C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41778C" w14:textId="62BF0254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9428A5" w14:textId="11721897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84CA2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D0C514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278045DC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E21D840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371D037" w14:textId="3AC24AB7" w:rsidR="00C75029" w:rsidRDefault="00C75029" w:rsidP="00C75029">
            <w:pPr>
              <w:pStyle w:val="aff5"/>
              <w:ind w:left="-21" w:firstLine="14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04D93F8" w14:textId="61C91AF7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32373C" w14:textId="77777777" w:rsidR="00C75029" w:rsidRPr="000B4EE8" w:rsidRDefault="00C75029" w:rsidP="00C7502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07DBDBC" w14:textId="2A60E1F4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E49B5B" w14:textId="4AB9247F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28C587" w14:textId="45235FAD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2EB338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49E49C0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7323BA88" w14:textId="77777777" w:rsidTr="00D71B89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F79488E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AE17197" w14:textId="6006FD75" w:rsidR="00C75029" w:rsidRPr="00C62906" w:rsidRDefault="00C75029" w:rsidP="00C75029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,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CF6706" w14:textId="77777777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0B041BA" w14:textId="77777777" w:rsidR="00C75029" w:rsidRPr="000B4EE8" w:rsidRDefault="00C75029" w:rsidP="00C7502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D6294D" w14:textId="77777777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FB59AC" w14:textId="498AB9EA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ABE822" w14:textId="6A0B2F48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F55996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7AA549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685CD122" w14:textId="77777777" w:rsidTr="00D71B89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EE10167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8FFB04C" w14:textId="6B20A6D5" w:rsidR="00C75029" w:rsidRDefault="00C75029" w:rsidP="00C75029">
            <w:pPr>
              <w:pStyle w:val="aff5"/>
              <w:ind w:left="-21" w:firstLine="142"/>
              <w:rPr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1B3266" w14:textId="77777777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2691DE9" w14:textId="77777777" w:rsidR="00C75029" w:rsidRPr="000B4EE8" w:rsidRDefault="00C75029" w:rsidP="00C7502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5AD6FF3" w14:textId="77777777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ACA44E" w14:textId="5EAD1ADC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2814CF" w14:textId="31EC4FE7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B32630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CCC2E0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147FCD97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55A826D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C4A45FE" w14:textId="78D80C9B" w:rsidR="00C75029" w:rsidRDefault="00C75029" w:rsidP="00C75029">
            <w:pPr>
              <w:pStyle w:val="aff5"/>
              <w:ind w:left="360" w:firstLine="263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86C1C88" w14:textId="77777777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8F5F99" w14:textId="77777777" w:rsidR="00C75029" w:rsidRPr="000B4EE8" w:rsidRDefault="00C75029" w:rsidP="00C7502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5537ABF" w14:textId="77777777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98EF7E" w14:textId="77777777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288339" w14:textId="77777777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3F025D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4A8FEA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41FBD195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5FEDB92" w14:textId="45AA89BA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В2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D3A2EFB" w14:textId="763ABB0D" w:rsidR="00C75029" w:rsidRDefault="00C75029" w:rsidP="00C75029">
            <w:pPr>
              <w:pStyle w:val="aff5"/>
              <w:ind w:left="-21" w:firstLine="142"/>
              <w:rPr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291CD6" w14:textId="20A82BE2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0442CCA" w14:textId="77777777" w:rsidR="00C75029" w:rsidRPr="000B4EE8" w:rsidRDefault="00C75029" w:rsidP="00C7502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276FC34" w14:textId="0AFCD5F1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B620EB" w14:textId="4626E4C6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19C2E6" w14:textId="5D234DEE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5697C4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3092C77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01F85621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4A420CF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78BA3AD" w14:textId="2E7180AC" w:rsidR="00C75029" w:rsidRPr="00A127CA" w:rsidRDefault="00C75029" w:rsidP="00C75029">
            <w:pPr>
              <w:pStyle w:val="aff5"/>
              <w:ind w:left="-21" w:firstLine="142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131511" w14:textId="77777777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E1BF243" w14:textId="77777777" w:rsidR="00C75029" w:rsidRPr="000B4EE8" w:rsidRDefault="00C75029" w:rsidP="00C7502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129B9F4" w14:textId="5BFD8A4E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CF6F4D" w14:textId="61DEFD2F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EDB684" w14:textId="4A7E1456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7FA738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3ECAD7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69418E0A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F0CD00F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9969F67" w14:textId="53621ED3" w:rsidR="00C75029" w:rsidRPr="00A127CA" w:rsidRDefault="00C75029" w:rsidP="00C75029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6DF5A1" w14:textId="76456468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74F8B5" w14:textId="5F29EF3A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75FBB7" w14:textId="77777777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466BA7" w14:textId="66CB713D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9CCD25" w14:textId="25C423F4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76D85C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6572C0B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67D8B42D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2F312FE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22C4955" w14:textId="70A4059B" w:rsidR="00C75029" w:rsidRPr="00A127CA" w:rsidRDefault="00C75029" w:rsidP="00C75029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805F80D" w14:textId="5F77ED77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09F114" w14:textId="16DDC646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724464" w14:textId="77777777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B665AD" w14:textId="550C2F50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678447" w14:textId="4F7FFFA1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4A56E1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6F3F3B1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0E6A582B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F850B3E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E0D551E" w14:textId="7C7EAF15" w:rsidR="00C75029" w:rsidRPr="00A127CA" w:rsidRDefault="00C75029" w:rsidP="00C75029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08722A9" w14:textId="230FB28A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498129" w14:textId="2C411FFE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ED04F1" w14:textId="77777777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E385EB" w14:textId="59750E2A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953F4C" w14:textId="7AAD589E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A9FF8E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BDC639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340B87C3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0C52CD6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755BE98" w14:textId="672D8CCC" w:rsidR="00C75029" w:rsidRPr="00A127CA" w:rsidRDefault="00C75029" w:rsidP="00C75029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7DB78B" w14:textId="597F616C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F71FAB" w14:textId="06C95AFB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786CA99" w14:textId="77777777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172380" w14:textId="75B4147D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B9D020" w14:textId="1883004A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722161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778A8F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083B28AF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06A4175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75E1719" w14:textId="74AEDA8A" w:rsidR="00C75029" w:rsidRDefault="00C75029" w:rsidP="00C75029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ф1120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A8DBA6" w14:textId="7302E128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FF204E" w14:textId="5084B3A4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5874898" w14:textId="239105CB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8DD84" w14:textId="0DEC7B04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56D2D1" w14:textId="4437F32A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268CE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DB683F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5D48F522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102EE57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87E7E9D" w14:textId="2493FE70" w:rsidR="00C75029" w:rsidRDefault="00C75029" w:rsidP="00C75029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7CBFC04" w14:textId="712BAB88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8FFB05" w14:textId="33606F87" w:rsidR="00C75029" w:rsidRPr="000B4EE8" w:rsidRDefault="00C75029" w:rsidP="00C75029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9DD94A" w14:textId="77777777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A5CA11" w14:textId="15A34FE8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45D460" w14:textId="353D4429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F15DC9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A7CBF9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1AE65939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2F105D9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37A3046" w14:textId="0A6C9A4F" w:rsidR="00C75029" w:rsidRPr="00A127CA" w:rsidRDefault="00C75029" w:rsidP="00C75029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19AAA20" w14:textId="0B3D32DF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7D460C" w14:textId="77777777" w:rsidR="00C75029" w:rsidRPr="000B4EE8" w:rsidRDefault="00C75029" w:rsidP="00C7502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1F50B95" w14:textId="4F304E6B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CA3493" w14:textId="03689222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4FBAAE" w14:textId="5DBAD620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B95F6F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8EDDF9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454C0287" w14:textId="77777777" w:rsidTr="007C4CA0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C3BEB2D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1BA07D3" w14:textId="63B5772B" w:rsidR="00C75029" w:rsidRDefault="00C75029" w:rsidP="00C75029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,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CAE166" w14:textId="6D3ABACB" w:rsidR="00C750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A35E54A" w14:textId="6BDF3680" w:rsidR="00C75029" w:rsidRPr="000B4EE8" w:rsidRDefault="00C75029" w:rsidP="00C7502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0AA338F" w14:textId="205FFE80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88A92D" w14:textId="43A99BE4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CEEDFA" w14:textId="5CCE498D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8C71DD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F90BF2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75029" w:rsidRPr="002F2422" w14:paraId="17C8E92D" w14:textId="77777777" w:rsidTr="007A260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F1C2BBF" w14:textId="77777777" w:rsidR="00C75029" w:rsidRPr="00C62906" w:rsidRDefault="00C75029" w:rsidP="00C75029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6C72EB5" w14:textId="70E88A40" w:rsidR="00C75029" w:rsidRPr="00787A29" w:rsidRDefault="00C75029" w:rsidP="00C75029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579405" w14:textId="6F034D92" w:rsidR="00C75029" w:rsidRPr="00787A29" w:rsidRDefault="00C75029" w:rsidP="00C75029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4D65B7C" w14:textId="77777777" w:rsidR="00C75029" w:rsidRPr="000B4EE8" w:rsidRDefault="00C75029" w:rsidP="00C7502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E806B75" w14:textId="163B0C43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A71EF4" w14:textId="240CA5E6" w:rsidR="00C75029" w:rsidRPr="00C62906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5B3A01" w14:textId="14452AB8" w:rsidR="00C75029" w:rsidRDefault="00C75029" w:rsidP="00C75029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CCF728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327540" w14:textId="77777777" w:rsidR="00C75029" w:rsidRPr="00C62906" w:rsidRDefault="00C75029" w:rsidP="00C75029">
            <w:pPr>
              <w:rPr>
                <w:i w:val="0"/>
                <w:sz w:val="24"/>
                <w:szCs w:val="24"/>
              </w:rPr>
            </w:pPr>
          </w:p>
        </w:tc>
      </w:tr>
      <w:tr w:rsidR="00C34C8E" w:rsidRPr="002F2422" w14:paraId="51A40B8A" w14:textId="77777777" w:rsidTr="00764C8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1A61D6C" w14:textId="77777777" w:rsidR="00C34C8E" w:rsidRPr="00C62906" w:rsidRDefault="00C34C8E" w:rsidP="00C34C8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CC362F2" w14:textId="7E0C43BC" w:rsidR="00C34C8E" w:rsidRDefault="00C34C8E" w:rsidP="00C34C8E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EB7A5EB" w14:textId="29DF7EB2" w:rsidR="00C34C8E" w:rsidRDefault="00C34C8E" w:rsidP="00C34C8E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651791" w14:textId="77777777" w:rsidR="00C34C8E" w:rsidRPr="000B4EE8" w:rsidRDefault="00C34C8E" w:rsidP="00C34C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F45DE6F" w14:textId="54144D1F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730A1D" w14:textId="75E101F0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57C072" w14:textId="536490B5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F7E9AF3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70B2556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</w:tr>
      <w:tr w:rsidR="00C34C8E" w:rsidRPr="002F2422" w14:paraId="4E073139" w14:textId="77777777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BFA9AFA" w14:textId="4C03CF5F" w:rsidR="00C34C8E" w:rsidRPr="00C62906" w:rsidRDefault="00C34C8E" w:rsidP="00C34C8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В3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8182EBA" w14:textId="0D4E927E" w:rsidR="00C34C8E" w:rsidRDefault="00C34C8E" w:rsidP="00C34C8E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Решетка однорядная нерегулируемая </w:t>
            </w:r>
            <w:r w:rsidR="00095BA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0х</w:t>
            </w:r>
            <w:r w:rsidR="00095BA4">
              <w:rPr>
                <w:sz w:val="24"/>
                <w:szCs w:val="24"/>
              </w:rPr>
              <w:t>200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C58177" w14:textId="62024A1A" w:rsidR="00C34C8E" w:rsidRDefault="00C34C8E" w:rsidP="00C34C8E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04A1A5" w14:textId="77777777" w:rsidR="00C34C8E" w:rsidRPr="000B4EE8" w:rsidRDefault="00C34C8E" w:rsidP="00C34C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2BA3AF8" w14:textId="0CE1BCA3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74F1AC" w14:textId="03EB0E49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680217" w14:textId="05606BFC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250572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4EBF22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</w:tr>
      <w:tr w:rsidR="00C34C8E" w:rsidRPr="002F2422" w14:paraId="7206487E" w14:textId="77777777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3B6C2B8" w14:textId="77777777" w:rsidR="00C34C8E" w:rsidRPr="00C62906" w:rsidRDefault="00C34C8E" w:rsidP="00C34C8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558F405" w14:textId="215FDF62" w:rsidR="00C34C8E" w:rsidRPr="00C62906" w:rsidRDefault="00C34C8E" w:rsidP="00C34C8E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</w:t>
            </w:r>
            <w:r w:rsidR="00095BA4">
              <w:rPr>
                <w:sz w:val="24"/>
                <w:szCs w:val="24"/>
              </w:rPr>
              <w:t>60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096423A" w14:textId="77777777" w:rsidR="00C34C8E" w:rsidRDefault="00C34C8E" w:rsidP="00C34C8E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777FD1" w14:textId="77777777" w:rsidR="00C34C8E" w:rsidRPr="000B4EE8" w:rsidRDefault="00C34C8E" w:rsidP="00C34C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66F391D" w14:textId="77777777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EECC40" w14:textId="44EAF0F8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1E8E5D" w14:textId="384ACCE0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485AD5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8D15713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</w:tr>
      <w:tr w:rsidR="00C34C8E" w:rsidRPr="002F2422" w14:paraId="259A9F2A" w14:textId="77777777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B2262A2" w14:textId="77777777" w:rsidR="00C34C8E" w:rsidRPr="00C62906" w:rsidRDefault="00C34C8E" w:rsidP="00C34C8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12ED836" w14:textId="59CA9456" w:rsidR="00C34C8E" w:rsidRPr="00C62906" w:rsidRDefault="00C34C8E" w:rsidP="00C34C8E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D297718" w14:textId="4BA9819B" w:rsidR="00C34C8E" w:rsidRDefault="00C34C8E" w:rsidP="00C34C8E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ACAA7B7" w14:textId="77777777" w:rsidR="00C34C8E" w:rsidRPr="000B4EE8" w:rsidRDefault="00C34C8E" w:rsidP="00C34C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B90E2B6" w14:textId="40DDF365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5621AE" w14:textId="34BA5A6E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56E794" w14:textId="5B9F05CD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FEEAA9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7D43B1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</w:tr>
      <w:tr w:rsidR="00C34C8E" w:rsidRPr="002F2422" w14:paraId="37BA1EE5" w14:textId="77777777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4F8488E" w14:textId="77777777" w:rsidR="00C34C8E" w:rsidRPr="00C62906" w:rsidRDefault="00C34C8E" w:rsidP="00C34C8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40411D4" w14:textId="23763A14" w:rsidR="00C34C8E" w:rsidRDefault="00C34C8E" w:rsidP="00C34C8E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2CCC3A" w14:textId="1D28D139" w:rsidR="00C34C8E" w:rsidRDefault="00C34C8E" w:rsidP="00C34C8E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0A3C196" w14:textId="77777777" w:rsidR="00C34C8E" w:rsidRPr="000B4EE8" w:rsidRDefault="00C34C8E" w:rsidP="00C34C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5465C5B" w14:textId="799F6E62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1BFC3" w14:textId="59825FBB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36783A" w14:textId="17B36DA7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AF217D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A478C6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</w:tr>
      <w:tr w:rsidR="00C34C8E" w:rsidRPr="002F2422" w14:paraId="7707BF5F" w14:textId="77777777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CF6A2A3" w14:textId="77777777" w:rsidR="00C34C8E" w:rsidRPr="00C62906" w:rsidRDefault="00C34C8E" w:rsidP="00C34C8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CCA2818" w14:textId="2D16BFDF" w:rsidR="00C34C8E" w:rsidRDefault="00C34C8E" w:rsidP="00C34C8E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</w:t>
            </w:r>
            <w:r w:rsidR="00095BA4">
              <w:rPr>
                <w:sz w:val="24"/>
                <w:szCs w:val="24"/>
              </w:rPr>
              <w:t>60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711B9A" w14:textId="2DAEBF03" w:rsidR="00C34C8E" w:rsidRDefault="00C34C8E" w:rsidP="00C34C8E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3CB896" w14:textId="23E2A345" w:rsidR="00C34C8E" w:rsidRPr="000B4EE8" w:rsidRDefault="00C34C8E" w:rsidP="00C34C8E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8243EF" w14:textId="499D4C4D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7501D1" w14:textId="489E44FD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D3682C" w14:textId="1AD9C825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27,2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503121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79B454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</w:tr>
      <w:tr w:rsidR="00C34C8E" w:rsidRPr="002F2422" w14:paraId="5B26D3A9" w14:textId="77777777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F459CF0" w14:textId="77777777" w:rsidR="00C34C8E" w:rsidRPr="00C62906" w:rsidRDefault="00C34C8E" w:rsidP="00C34C8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CA2A617" w14:textId="7AC97D37" w:rsidR="00C34C8E" w:rsidRDefault="00C34C8E" w:rsidP="00C34C8E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CA806B" w14:textId="1ED5A8FC" w:rsidR="00C34C8E" w:rsidRDefault="00C34C8E" w:rsidP="00C34C8E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AD6E53" w14:textId="05C084B9" w:rsidR="00C34C8E" w:rsidRPr="000B4EE8" w:rsidRDefault="00C34C8E" w:rsidP="00C34C8E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56E3DE6" w14:textId="3B2F18AC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494890" w14:textId="45B05106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71BC5E" w14:textId="752F910E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5425F5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41109C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</w:tr>
      <w:tr w:rsidR="00C34C8E" w:rsidRPr="002F2422" w14:paraId="61865A55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61246AE" w14:textId="77777777" w:rsidR="00C34C8E" w:rsidRPr="00C62906" w:rsidRDefault="00C34C8E" w:rsidP="00C34C8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62E54FA" w14:textId="2CB7A23D" w:rsidR="00C34C8E" w:rsidRPr="00C62906" w:rsidRDefault="00C34C8E" w:rsidP="00C34C8E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7EFDDE" w14:textId="4AC63621" w:rsidR="00C34C8E" w:rsidRPr="00C62906" w:rsidRDefault="00C34C8E" w:rsidP="00C34C8E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DE2204" w14:textId="31175CA4" w:rsidR="00C34C8E" w:rsidRPr="00C62906" w:rsidRDefault="00C34C8E" w:rsidP="00C34C8E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8CBAA4C" w14:textId="7277509B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512450" w14:textId="6849D272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EAF0E6" w14:textId="48C44949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28673F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C0D9E7F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</w:tr>
      <w:tr w:rsidR="00C34C8E" w:rsidRPr="002F2422" w14:paraId="01C8883D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ABA7B56" w14:textId="77777777" w:rsidR="00C34C8E" w:rsidRPr="00C62906" w:rsidRDefault="00C34C8E" w:rsidP="00C34C8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F1A7CC0" w14:textId="785EB326" w:rsidR="00C34C8E" w:rsidRDefault="00C34C8E" w:rsidP="00C34C8E">
            <w:pPr>
              <w:pStyle w:val="aff5"/>
              <w:ind w:firstLine="121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630C67C" w14:textId="67EE9B09" w:rsidR="00C34C8E" w:rsidRPr="00C62906" w:rsidRDefault="00C34C8E" w:rsidP="00C34C8E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3B833F" w14:textId="15F1EFD6" w:rsidR="00C34C8E" w:rsidRPr="00C62906" w:rsidRDefault="00C34C8E" w:rsidP="00C34C8E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E26FFED" w14:textId="208C0051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4DA46" w14:textId="7D8A9ECF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A68B97" w14:textId="172EB969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4609BB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F017A9" w14:textId="77777777" w:rsidR="00C34C8E" w:rsidRPr="00BB4921" w:rsidRDefault="00C34C8E" w:rsidP="00C34C8E">
            <w:pPr>
              <w:rPr>
                <w:i w:val="0"/>
                <w:sz w:val="20"/>
              </w:rPr>
            </w:pPr>
          </w:p>
        </w:tc>
      </w:tr>
      <w:tr w:rsidR="00C34C8E" w:rsidRPr="002F2422" w14:paraId="6918957D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9A04BBD" w14:textId="77777777" w:rsidR="00C34C8E" w:rsidRPr="00C62906" w:rsidRDefault="00C34C8E" w:rsidP="00C34C8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58646EF" w14:textId="7F85C57A" w:rsidR="00C34C8E" w:rsidRDefault="00C34C8E" w:rsidP="00C34C8E">
            <w:pPr>
              <w:pStyle w:val="aff5"/>
              <w:ind w:firstLine="121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ф1250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5C1E48" w14:textId="0076C595" w:rsidR="00C34C8E" w:rsidRPr="00C62906" w:rsidRDefault="00C34C8E" w:rsidP="00C34C8E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0299BB" w14:textId="6786917C" w:rsidR="00C34C8E" w:rsidRPr="00C62906" w:rsidRDefault="00C34C8E" w:rsidP="00C34C8E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0723A" w14:textId="0F6AE3C6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BAE600" w14:textId="30883045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165A0E" w14:textId="045F1388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898C94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9E2B3CD" w14:textId="77777777" w:rsidR="00C34C8E" w:rsidRPr="00BB4921" w:rsidRDefault="00C34C8E" w:rsidP="00C34C8E">
            <w:pPr>
              <w:rPr>
                <w:i w:val="0"/>
                <w:sz w:val="20"/>
              </w:rPr>
            </w:pPr>
          </w:p>
        </w:tc>
      </w:tr>
      <w:tr w:rsidR="00C34C8E" w:rsidRPr="002F2422" w14:paraId="4DC0FF31" w14:textId="77777777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2D9B875" w14:textId="77777777" w:rsidR="00C34C8E" w:rsidRPr="00C62906" w:rsidRDefault="00C34C8E" w:rsidP="00C34C8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5860165" w14:textId="4A2E2DD6" w:rsidR="00C34C8E" w:rsidRDefault="00C34C8E" w:rsidP="00C34C8E">
            <w:pPr>
              <w:pStyle w:val="aff5"/>
              <w:ind w:firstLine="121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1300х1000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0F075EF" w14:textId="77C68826" w:rsidR="00C34C8E" w:rsidRPr="00C62906" w:rsidRDefault="00C34C8E" w:rsidP="00C34C8E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E90E25" w14:textId="166220E7" w:rsidR="00C34C8E" w:rsidRPr="00C62906" w:rsidRDefault="00C34C8E" w:rsidP="00C34C8E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D05D62" w14:textId="144ACCE8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9B5E6E" w14:textId="4D950493" w:rsidR="00C34C8E" w:rsidRPr="00C62906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82761B" w14:textId="05045C70" w:rsidR="00C34C8E" w:rsidRDefault="00C34C8E" w:rsidP="00C34C8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F9C2F9" w14:textId="77777777" w:rsidR="00C34C8E" w:rsidRPr="00C62906" w:rsidRDefault="00C34C8E" w:rsidP="00C34C8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B9AA24" w14:textId="77777777" w:rsidR="00C34C8E" w:rsidRPr="00BB4921" w:rsidRDefault="00C34C8E" w:rsidP="00C34C8E">
            <w:pPr>
              <w:rPr>
                <w:i w:val="0"/>
                <w:sz w:val="20"/>
              </w:rPr>
            </w:pPr>
          </w:p>
        </w:tc>
      </w:tr>
      <w:tr w:rsidR="00095BA4" w:rsidRPr="002F2422" w14:paraId="0BD44974" w14:textId="77777777" w:rsidTr="001D3C30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9A2F4C7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B955021" w14:textId="4D00C335" w:rsidR="00095BA4" w:rsidRDefault="00095BA4" w:rsidP="00095BA4">
            <w:pPr>
              <w:pStyle w:val="aff5"/>
              <w:ind w:firstLine="121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A300586" w14:textId="77777777" w:rsidR="00095BA4" w:rsidRPr="00C62906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F50CDC0" w14:textId="77777777" w:rsidR="00095BA4" w:rsidRPr="00C62906" w:rsidRDefault="00095BA4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9F24A6A" w14:textId="107D0041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1DB487" w14:textId="314D9DE6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A367B9" w14:textId="61F9C0DB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CF0564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0E976F" w14:textId="77777777" w:rsidR="00095BA4" w:rsidRPr="00BB4921" w:rsidRDefault="00095BA4" w:rsidP="00095BA4">
            <w:pPr>
              <w:rPr>
                <w:i w:val="0"/>
                <w:sz w:val="20"/>
              </w:rPr>
            </w:pPr>
          </w:p>
        </w:tc>
      </w:tr>
      <w:tr w:rsidR="00095BA4" w:rsidRPr="002F2422" w14:paraId="5FBCA6BA" w14:textId="77777777" w:rsidTr="001D3C30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A4453CE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A4FF961" w14:textId="09AF4BA3" w:rsidR="00095BA4" w:rsidRPr="00C62906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,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1EB54F" w14:textId="37DDAC56" w:rsidR="00095BA4" w:rsidRPr="00C62906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A1E84F3" w14:textId="44D8450C" w:rsidR="00095BA4" w:rsidRPr="00C62906" w:rsidRDefault="00095BA4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FDF0B4F" w14:textId="702DF87A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C1B5E8" w14:textId="24F55FD8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6C67D0" w14:textId="7818498C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76AEF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C2E1A89" w14:textId="5F6483BD" w:rsidR="00095BA4" w:rsidRPr="00BB4921" w:rsidRDefault="00095BA4" w:rsidP="00095BA4">
            <w:pPr>
              <w:rPr>
                <w:i w:val="0"/>
                <w:sz w:val="20"/>
              </w:rPr>
            </w:pPr>
          </w:p>
        </w:tc>
      </w:tr>
      <w:tr w:rsidR="00095BA4" w:rsidRPr="002F2422" w14:paraId="6F2F989F" w14:textId="77777777" w:rsidTr="001D3C30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3FAC410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6406DA8" w14:textId="746A9AB6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0BBA9AF" w14:textId="77777777" w:rsidR="00095BA4" w:rsidRPr="00C75029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A698EBE" w14:textId="77777777" w:rsidR="00095BA4" w:rsidRPr="00C62906" w:rsidRDefault="00095BA4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E95E5A4" w14:textId="5FD51427" w:rsidR="00095BA4" w:rsidRPr="00C75029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979D84" w14:textId="38BE2FA1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82C218" w14:textId="56CA8694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5CF733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E842942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67AA3B4D" w14:textId="77777777" w:rsidTr="00EA55D7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FFF0F30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6F66EFE" w14:textId="1BA21A36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70CD5D8" w14:textId="77777777" w:rsidR="00095BA4" w:rsidRPr="00C75029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274BBED" w14:textId="77777777" w:rsidR="00095BA4" w:rsidRPr="00C62906" w:rsidRDefault="00095BA4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35A41B3" w14:textId="0A87ED2A" w:rsidR="00095BA4" w:rsidRPr="00C75029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8973843" w14:textId="02CCEC0A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5619B7" w14:textId="3511B155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253DDF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C37D48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154B6187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9B601D2" w14:textId="4B1B9FF8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В4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670A996" w14:textId="455EA133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однорядная нерегулируемая 150х150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26A03C" w14:textId="5A5AF90B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DDCEE0" w14:textId="77777777" w:rsidR="00095BA4" w:rsidRPr="00C62906" w:rsidRDefault="00095BA4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F56403D" w14:textId="6F10FAD4" w:rsidR="00095BA4" w:rsidRPr="00EC2DE5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EB4E56" w14:textId="79737D11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28FB7C" w14:textId="5E91DE4C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44670A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E31BDCE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0196DFC9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7E93BC8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9A722ED" w14:textId="1D0A03D2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F3AB93" w14:textId="77777777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09F934" w14:textId="77777777" w:rsidR="00095BA4" w:rsidRPr="00C62906" w:rsidRDefault="00095BA4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FA9E85A" w14:textId="695587DB" w:rsidR="00095BA4" w:rsidRPr="00EC2DE5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43A1D5" w14:textId="24414C95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A439C0" w14:textId="7823B9EE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485EA2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7632534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453530CF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413D5B9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7FADA6C" w14:textId="0DA0DC72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D9A39C3" w14:textId="77777777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0A6CBCD" w14:textId="77777777" w:rsidR="00095BA4" w:rsidRPr="00C62906" w:rsidRDefault="00095BA4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9E548C6" w14:textId="4D44C97A" w:rsidR="00095BA4" w:rsidRPr="00EC2DE5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58A7A" w14:textId="6F35B3FD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3E4D28" w14:textId="7A46E20C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229B0B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6A2F8F2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07D79798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49E4753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722F1A0" w14:textId="0C5AF15B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9C62FD" w14:textId="77777777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8E51EA" w14:textId="77777777" w:rsidR="00095BA4" w:rsidRPr="00C62906" w:rsidRDefault="00095BA4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2E934DB" w14:textId="09CEE6A4" w:rsidR="00095BA4" w:rsidRPr="00EC2DE5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9D8DE7" w14:textId="4D4C791B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599050" w14:textId="7D374B30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022C26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647489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68E12D81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4DF6461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91AC5FD" w14:textId="17E9E170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2A525A" w14:textId="027A5411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A61F90" w14:textId="29F7C381" w:rsidR="00095BA4" w:rsidRPr="00C62906" w:rsidRDefault="00095BA4" w:rsidP="00095BA4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159B20" w14:textId="38743543" w:rsidR="00095BA4" w:rsidRPr="00EC2DE5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ECDCDC" w14:textId="2113EF9A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1D3A4" w14:textId="29EF112F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810DD3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4FC29EC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3029F008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19BA7D9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B82FE94" w14:textId="4C5D5DC1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6D704D" w14:textId="34E288BC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79E940" w14:textId="71A4630B" w:rsidR="00095BA4" w:rsidRPr="00C62906" w:rsidRDefault="00095BA4" w:rsidP="00095BA4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F62DB0" w14:textId="7963F679" w:rsidR="00095BA4" w:rsidRPr="00EC2DE5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43B94A" w14:textId="4A789987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82B92" w14:textId="0FA6A5B0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1C31CB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AF039A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0A792779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3EA2884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9211FFA" w14:textId="072F1C05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6D4935C" w14:textId="35529F71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260C96" w14:textId="3DBB91A9" w:rsidR="00095BA4" w:rsidRPr="00C62906" w:rsidRDefault="00095BA4" w:rsidP="00095BA4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2BD9A01" w14:textId="1336E6BB" w:rsidR="00095BA4" w:rsidRPr="00EC2DE5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C9E516" w14:textId="5FCFD18A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667D32" w14:textId="42A69078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DDB8E9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0BA300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18EFFB4D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ED7CBF8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7B89AB2" w14:textId="0B0136AB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1381F1" w14:textId="489B0740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6CEE3D" w14:textId="7E7206E0" w:rsidR="00095BA4" w:rsidRPr="00C62906" w:rsidRDefault="00095BA4" w:rsidP="00095BA4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FC8562" w14:textId="1F0563C5" w:rsidR="00095BA4" w:rsidRPr="00EC2DE5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95D7AA" w14:textId="777EBD67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7F9783" w14:textId="54350656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42EA4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DE304E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4AE88AC8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4EBF2B8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ACB6BAA" w14:textId="1140FD11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ф1250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EE2508" w14:textId="05393744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0FA0A9" w14:textId="7F09E71E" w:rsidR="00095BA4" w:rsidRPr="00C62906" w:rsidRDefault="00095BA4" w:rsidP="00095BA4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935DDE" w14:textId="5546DD17" w:rsidR="00095BA4" w:rsidRPr="00EC2DE5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84EBC2" w14:textId="39F46BAD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5550B5" w14:textId="70D39666" w:rsidR="00095BA4" w:rsidRPr="00C62906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062AC9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A4449A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7F58C8A4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E34CC66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A926196" w14:textId="003DBCFF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1300х1000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B69AEB" w14:textId="5B883284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622B00" w14:textId="1306CE6B" w:rsidR="00095BA4" w:rsidRPr="00C62906" w:rsidRDefault="00095BA4" w:rsidP="00095BA4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5185BC5" w14:textId="77777777" w:rsidR="00095BA4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8553F6" w14:textId="0729A648" w:rsidR="00095BA4" w:rsidRPr="008E2F5D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F2AB1B" w14:textId="63DCCF9A" w:rsidR="00095BA4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9B0121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87230E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5DE075BD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C1645D3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D816813" w14:textId="291530AC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82721F" w14:textId="77777777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610B91" w14:textId="77777777" w:rsidR="00095BA4" w:rsidRPr="00C62906" w:rsidRDefault="00095BA4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905A0B5" w14:textId="00174511" w:rsidR="00095BA4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F2E9DD" w14:textId="2CF8F547" w:rsidR="00095BA4" w:rsidRPr="008E2F5D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02A045" w14:textId="6FAAA847" w:rsidR="00095BA4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51,4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CB60DD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4FEA68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74FBF163" w14:textId="77777777" w:rsidTr="00336A33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711CB53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0B1E5B3" w14:textId="52115283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,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C5E6DB" w14:textId="77777777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A364FCD" w14:textId="77777777" w:rsidR="00095BA4" w:rsidRPr="00C62906" w:rsidRDefault="00095BA4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0A0490F" w14:textId="18ACFF97" w:rsidR="00095BA4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1F9944" w14:textId="7D974C05" w:rsidR="00095BA4" w:rsidRPr="008E2F5D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47B738" w14:textId="304C5341" w:rsidR="00095BA4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4CC04D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7A2575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095BA4" w:rsidRPr="002F2422" w14:paraId="6C141554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5388501" w14:textId="77777777" w:rsidR="00095BA4" w:rsidRPr="00C62906" w:rsidRDefault="00095BA4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4535ED7" w14:textId="7B22ACC4" w:rsidR="00095BA4" w:rsidRDefault="00095BA4" w:rsidP="00095BA4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D6A3207" w14:textId="77777777" w:rsidR="00095BA4" w:rsidRPr="00EC2DE5" w:rsidRDefault="00095BA4" w:rsidP="00095BA4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E0DFACD" w14:textId="77777777" w:rsidR="00095BA4" w:rsidRPr="00C62906" w:rsidRDefault="00095BA4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95B7685" w14:textId="751E5579" w:rsidR="00095BA4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DEA34F" w14:textId="7C4AD854" w:rsidR="00095BA4" w:rsidRPr="008E2F5D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2BE31F" w14:textId="5E5A1BE7" w:rsidR="00095BA4" w:rsidRDefault="00095BA4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B4D270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F9D2AD" w14:textId="77777777" w:rsidR="00095BA4" w:rsidRPr="00C62906" w:rsidRDefault="00095BA4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8E1F66" w:rsidRPr="002F2422" w14:paraId="6F586BDE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FD6FD2E" w14:textId="77777777" w:rsidR="008E1F66" w:rsidRPr="00C62906" w:rsidRDefault="008E1F66" w:rsidP="00095BA4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5BBB3FD" w14:textId="77777777" w:rsidR="008E1F66" w:rsidRPr="00C62906" w:rsidRDefault="008E1F66" w:rsidP="00095BA4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CF4C881" w14:textId="77777777" w:rsidR="008E1F66" w:rsidRPr="00EC2DE5" w:rsidRDefault="008E1F66" w:rsidP="00095BA4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5BCBD4D" w14:textId="77777777" w:rsidR="008E1F66" w:rsidRPr="00C62906" w:rsidRDefault="008E1F66" w:rsidP="00095BA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4B714E7" w14:textId="77777777" w:rsidR="008E1F66" w:rsidRDefault="008E1F66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A9CB45" w14:textId="77777777" w:rsidR="008E1F66" w:rsidRPr="00C62906" w:rsidRDefault="008E1F66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E7D887" w14:textId="77777777" w:rsidR="008E1F66" w:rsidRDefault="008E1F66" w:rsidP="00095BA4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36A914D" w14:textId="77777777" w:rsidR="008E1F66" w:rsidRPr="00C62906" w:rsidRDefault="008E1F66" w:rsidP="00095BA4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552425" w14:textId="77777777" w:rsidR="008E1F66" w:rsidRPr="00C62906" w:rsidRDefault="008E1F66" w:rsidP="00095BA4">
            <w:pPr>
              <w:rPr>
                <w:i w:val="0"/>
                <w:sz w:val="24"/>
                <w:szCs w:val="24"/>
              </w:rPr>
            </w:pPr>
          </w:p>
        </w:tc>
      </w:tr>
      <w:tr w:rsidR="008E1F66" w:rsidRPr="002F2422" w14:paraId="2D420B11" w14:textId="77777777" w:rsidTr="002B7710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E2F07FB" w14:textId="1EDFBAB4" w:rsidR="008E1F66" w:rsidRPr="00C62906" w:rsidRDefault="008E1F66" w:rsidP="008E1F6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П7</w:t>
            </w:r>
            <w:r>
              <w:rPr>
                <w:b/>
                <w:bCs/>
                <w:i w:val="0"/>
                <w:sz w:val="24"/>
                <w:szCs w:val="24"/>
              </w:rPr>
              <w:t>В</w:t>
            </w:r>
            <w:r>
              <w:rPr>
                <w:b/>
                <w:bCs/>
                <w:i w:val="0"/>
                <w:sz w:val="24"/>
                <w:szCs w:val="24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D51E40D" w14:textId="0F3A5AB9" w:rsidR="008E1F66" w:rsidRPr="00C62906" w:rsidRDefault="008E1F66" w:rsidP="008E1F6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Решетка </w:t>
            </w:r>
            <w:r>
              <w:rPr>
                <w:sz w:val="24"/>
                <w:szCs w:val="24"/>
              </w:rPr>
              <w:t>наружная металлическая 1000х500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A6A595" w14:textId="3C727628" w:rsidR="008E1F66" w:rsidRPr="00EC2DE5" w:rsidRDefault="008E1F66" w:rsidP="008E1F6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2B1D51" w14:textId="77777777" w:rsidR="008E1F66" w:rsidRPr="00C62906" w:rsidRDefault="008E1F66" w:rsidP="008E1F6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610A49D" w14:textId="088E0031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87DBFF" w14:textId="4AA9FE50" w:rsidR="008E1F66" w:rsidRPr="00C6290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0FB1FC" w14:textId="0E2BA092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2BDD0C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CC00A9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</w:tr>
      <w:tr w:rsidR="008E1F66" w:rsidRPr="002F2422" w14:paraId="2B1FC1F2" w14:textId="77777777" w:rsidTr="00070F4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9AF6371" w14:textId="77777777" w:rsidR="008E1F66" w:rsidRPr="00C62906" w:rsidRDefault="008E1F66" w:rsidP="008E1F6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886CA58" w14:textId="424900CD" w:rsidR="008E1F66" w:rsidRPr="00C62906" w:rsidRDefault="008E1F66" w:rsidP="008E1F6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0D5D80" w14:textId="77777777" w:rsidR="008E1F66" w:rsidRPr="00EC2DE5" w:rsidRDefault="008E1F66" w:rsidP="008E1F6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9C8AE92" w14:textId="77777777" w:rsidR="008E1F66" w:rsidRPr="00C62906" w:rsidRDefault="008E1F66" w:rsidP="008E1F6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2DE0449" w14:textId="77777777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5737EB" w14:textId="77777777" w:rsidR="008E1F66" w:rsidRPr="00C6290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08EC37" w14:textId="77777777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5ADC83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CCA6208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</w:tr>
      <w:tr w:rsidR="008E1F66" w:rsidRPr="002F2422" w14:paraId="15F42435" w14:textId="77777777" w:rsidTr="00070F4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C603042" w14:textId="77777777" w:rsidR="008E1F66" w:rsidRPr="00C62906" w:rsidRDefault="008E1F66" w:rsidP="008E1F6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12861E5" w14:textId="6214874A" w:rsidR="008E1F66" w:rsidRPr="00C62906" w:rsidRDefault="008E1F66" w:rsidP="008E1F6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800х500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4042DD" w14:textId="63260A82" w:rsidR="008E1F66" w:rsidRPr="00EC2DE5" w:rsidRDefault="008E1F66" w:rsidP="008E1F6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520CBA" w14:textId="456DFDA9" w:rsidR="008E1F66" w:rsidRPr="00C62906" w:rsidRDefault="008E1F66" w:rsidP="008E1F6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BEF962" w14:textId="77777777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721F30" w14:textId="27A90D78" w:rsidR="008E1F66" w:rsidRPr="00C6290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232E36" w14:textId="64888B43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B082D2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97646A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</w:tr>
      <w:tr w:rsidR="008E1F66" w:rsidRPr="002F2422" w14:paraId="15E12405" w14:textId="77777777" w:rsidTr="00070F4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21DB5BB" w14:textId="77777777" w:rsidR="008E1F66" w:rsidRPr="00C62906" w:rsidRDefault="008E1F66" w:rsidP="008E1F6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8D1B4C7" w14:textId="76DA7E76" w:rsidR="008E1F66" w:rsidRPr="00C62906" w:rsidRDefault="008E1F66" w:rsidP="008E1F6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1000х500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0111B13" w14:textId="77E063B3" w:rsidR="008E1F66" w:rsidRPr="00EC2DE5" w:rsidRDefault="008E1F66" w:rsidP="008E1F6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486725" w14:textId="576CE30C" w:rsidR="008E1F66" w:rsidRPr="00C62906" w:rsidRDefault="008E1F66" w:rsidP="008E1F6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3A9B59C" w14:textId="77777777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A8E781" w14:textId="074F2B83" w:rsidR="008E1F66" w:rsidRPr="00C6290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624CB" w14:textId="338DAD96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7E4CFF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5CB6E5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</w:tr>
      <w:tr w:rsidR="008E1F66" w:rsidRPr="002F2422" w14:paraId="007C003C" w14:textId="77777777" w:rsidTr="00B3464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92F8976" w14:textId="77777777" w:rsidR="008E1F66" w:rsidRPr="00C62906" w:rsidRDefault="008E1F66" w:rsidP="008E1F6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FB9762B" w14:textId="41D07497" w:rsidR="008E1F66" w:rsidRPr="00C62906" w:rsidRDefault="008E1F66" w:rsidP="008E1F6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F724A9" w14:textId="77777777" w:rsidR="008E1F66" w:rsidRPr="00EC2DE5" w:rsidRDefault="008E1F66" w:rsidP="008E1F6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C466DD1" w14:textId="77777777" w:rsidR="008E1F66" w:rsidRPr="00C62906" w:rsidRDefault="008E1F66" w:rsidP="008E1F6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4EFBFAB" w14:textId="77777777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98EDAC" w14:textId="7515AF1A" w:rsidR="008E1F66" w:rsidRPr="00C6290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E29E5A" w14:textId="7A95E15A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E1A561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4926D69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</w:tr>
      <w:tr w:rsidR="008E1F66" w:rsidRPr="002F2422" w14:paraId="52BC2183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0219BEB" w14:textId="77777777" w:rsidR="008E1F66" w:rsidRPr="00C62906" w:rsidRDefault="008E1F66" w:rsidP="008E1F6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46760F7" w14:textId="7675397D" w:rsidR="008E1F66" w:rsidRPr="00C62906" w:rsidRDefault="008E1F66" w:rsidP="008E1F6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Фольгированная теплоизоляция из минеральной ваты, толщиной 30мм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FF937F" w14:textId="77777777" w:rsidR="008E1F66" w:rsidRPr="00EC2DE5" w:rsidRDefault="008E1F66" w:rsidP="008E1F6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3CA5454" w14:textId="77777777" w:rsidR="008E1F66" w:rsidRPr="00C62906" w:rsidRDefault="008E1F66" w:rsidP="008E1F6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411ECF1" w14:textId="77777777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B8589" w14:textId="3FBA06B7" w:rsidR="008E1F66" w:rsidRPr="00C6290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EA426" w14:textId="4CA50B9D" w:rsidR="008E1F66" w:rsidRDefault="00E2697B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EC154E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CFA2075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</w:tr>
      <w:tr w:rsidR="008E1F66" w:rsidRPr="002F2422" w14:paraId="65863809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65E85EB" w14:textId="77777777" w:rsidR="008E1F66" w:rsidRPr="00C62906" w:rsidRDefault="008E1F66" w:rsidP="008E1F6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3444E5B" w14:textId="7A8554FA" w:rsidR="008E1F66" w:rsidRPr="00C62906" w:rsidRDefault="008E1F66" w:rsidP="008E1F6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Сетка металлическая, ячейкой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0х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7EC590" w14:textId="77777777" w:rsidR="008E1F66" w:rsidRPr="00EC2DE5" w:rsidRDefault="008E1F66" w:rsidP="008E1F6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06DEA3F" w14:textId="77777777" w:rsidR="008E1F66" w:rsidRPr="00C62906" w:rsidRDefault="008E1F66" w:rsidP="008E1F6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3C050EC" w14:textId="77777777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ED4600" w14:textId="7FC3F580" w:rsidR="008E1F66" w:rsidRPr="00C6290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A346CA" w14:textId="2B1789E2" w:rsidR="008E1F66" w:rsidRDefault="008E1F66" w:rsidP="008E1F6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DF9696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A0E538" w14:textId="77777777" w:rsidR="008E1F66" w:rsidRPr="00C62906" w:rsidRDefault="008E1F66" w:rsidP="008E1F66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162C5C47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9208EED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1181C40" w14:textId="3553925D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008A48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0C5CD7C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F690C60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0CA24E" w14:textId="6222CC77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BB65AC" w14:textId="6C0AEF25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38616E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FEB32C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666DAB0A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EDCD999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9949933" w14:textId="77777777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4C61278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DBF5060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F7B30FD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134A01" w14:textId="77777777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0AD803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0DC827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C44A92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5902EC48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8477CF8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99203DF" w14:textId="77777777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1AB4A51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34EEA21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578D29F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350769" w14:textId="77777777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6A2554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B26EDB8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F7A7C64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5EE9551D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02F6BD5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648B6E1" w14:textId="77777777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E9C89CF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65FD39E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463355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2C2309" w14:textId="77777777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490455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381895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13CE97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2A92CFF6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A5A6077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833B4C1" w14:textId="06F115E5" w:rsidR="00E2697B" w:rsidRPr="00C62906" w:rsidRDefault="00E2697B" w:rsidP="00E2697B">
            <w:pPr>
              <w:pStyle w:val="aff5"/>
              <w:ind w:firstLine="121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  <w:t>Фильтрационные установки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AA564F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BBDFAD4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24C60AC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256F2B" w14:textId="77777777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267F71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F3DC14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4ED6CA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3FD5867E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D40DC45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C4F1CFC" w14:textId="488EC0CC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Фильтр самоочищающийся с теплоизоляцией, пульт слева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217A1D3" w14:textId="37450395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MDV-10L-D20-WP</w:t>
            </w:r>
          </w:p>
        </w:tc>
        <w:tc>
          <w:tcPr>
            <w:tcW w:w="1985" w:type="dxa"/>
            <w:shd w:val="clear" w:color="auto" w:fill="auto"/>
          </w:tcPr>
          <w:p w14:paraId="7FA7F0EB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8D25C55" w14:textId="403234AE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2D178C" w14:textId="1EC1C4FA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ED3A91" w14:textId="5EBAAE6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C84F3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B52192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280A0C97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D955DA6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636B1D2" w14:textId="7EA452F3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Вентилятор радиальный в шумопоглощающем кожухе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B50C3B1" w14:textId="54D1FB42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SIF-2000/LI</w:t>
            </w:r>
          </w:p>
        </w:tc>
        <w:tc>
          <w:tcPr>
            <w:tcW w:w="1985" w:type="dxa"/>
            <w:shd w:val="clear" w:color="auto" w:fill="auto"/>
          </w:tcPr>
          <w:p w14:paraId="4470478D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275B56E" w14:textId="2B8E3A70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E0233" w14:textId="0A64B0C9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670BB5" w14:textId="53DEB72E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390CE6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B0ADD8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54A52500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491BD85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62067CB" w14:textId="6646F450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Блок фильтра предварительной очистки MDV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3A8D5F" w14:textId="5BB38D40" w:rsidR="00E2697B" w:rsidRPr="00E2697B" w:rsidRDefault="00E2697B" w:rsidP="00E2697B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BPF-MDV-1</w:t>
            </w:r>
          </w:p>
        </w:tc>
        <w:tc>
          <w:tcPr>
            <w:tcW w:w="1985" w:type="dxa"/>
            <w:shd w:val="clear" w:color="auto" w:fill="auto"/>
          </w:tcPr>
          <w:p w14:paraId="754E38F2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EB8809" w14:textId="2F8C9C3D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CE9F4D" w14:textId="4052A880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C24B9B" w14:textId="5B887676" w:rsidR="00E2697B" w:rsidRDefault="000370D4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DB2BE3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2F6E3F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2D17A0BA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E896117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75EA55E" w14:textId="39E7BC30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Решетка напорная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FAE435" w14:textId="4CE4CFDD" w:rsidR="00E2697B" w:rsidRPr="00E2697B" w:rsidRDefault="00E2697B" w:rsidP="00E2697B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BG-1300</w:t>
            </w:r>
          </w:p>
        </w:tc>
        <w:tc>
          <w:tcPr>
            <w:tcW w:w="1985" w:type="dxa"/>
            <w:shd w:val="clear" w:color="auto" w:fill="auto"/>
          </w:tcPr>
          <w:p w14:paraId="0811B606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A80C5D2" w14:textId="3E171642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1C143" w14:textId="16BDC110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CFF51D" w14:textId="32667698" w:rsidR="00E2697B" w:rsidRDefault="000370D4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FB4834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0DD7AC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3B2E5B5C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E7DBEBB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90B10DB" w14:textId="58C5E11F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Решетка вытяжная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928463" w14:textId="5CE074CD" w:rsidR="00E2697B" w:rsidRPr="00E2697B" w:rsidRDefault="00E2697B" w:rsidP="00E2697B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SG-1300</w:t>
            </w:r>
          </w:p>
        </w:tc>
        <w:tc>
          <w:tcPr>
            <w:tcW w:w="1985" w:type="dxa"/>
            <w:shd w:val="clear" w:color="auto" w:fill="auto"/>
          </w:tcPr>
          <w:p w14:paraId="27EDBA36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60D60FD" w14:textId="45F49CF2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4EACAB" w14:textId="5435D178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42DF09" w14:textId="0C9E3544" w:rsidR="00E2697B" w:rsidRDefault="000370D4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73179D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5DB67B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01BE7C0A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C73A79E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BF2585F" w14:textId="5180AAB1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Средство для предварительного запыления ПолиПреко (5кг)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353E02" w14:textId="77777777" w:rsidR="00E2697B" w:rsidRPr="00E2697B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4989230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C2D35DF" w14:textId="2FB1D5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787E34" w14:textId="54570D25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8E9B10" w14:textId="18953E61" w:rsidR="00E2697B" w:rsidRDefault="000370D4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DF6632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60342D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1FBF3BC4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3A94F5F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156AAC9" w14:textId="3BC4F764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Соединительный патрубок 0 град.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E29F20" w14:textId="64C4BAF5" w:rsidR="00E2697B" w:rsidRPr="00E2697B" w:rsidRDefault="00E2697B" w:rsidP="00E2697B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DC-MDV-0-500</w:t>
            </w:r>
          </w:p>
        </w:tc>
        <w:tc>
          <w:tcPr>
            <w:tcW w:w="1985" w:type="dxa"/>
            <w:shd w:val="clear" w:color="auto" w:fill="auto"/>
          </w:tcPr>
          <w:p w14:paraId="44FF6F78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66432DA" w14:textId="11065448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FF8A06" w14:textId="3ADC01DB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EBDD5" w14:textId="7BBC580F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A549F4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12EA9B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056C3207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66480A2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8A783B1" w14:textId="369C5096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Соединительный патрубок 90 град.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D740A06" w14:textId="7D671B52" w:rsidR="00E2697B" w:rsidRPr="00E2697B" w:rsidRDefault="00E2697B" w:rsidP="00E2697B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DC-MDV-90-500</w:t>
            </w:r>
          </w:p>
        </w:tc>
        <w:tc>
          <w:tcPr>
            <w:tcW w:w="1985" w:type="dxa"/>
            <w:shd w:val="clear" w:color="auto" w:fill="auto"/>
          </w:tcPr>
          <w:p w14:paraId="57B15129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8836896" w14:textId="25401523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502266" w14:textId="2677ACBE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49013" w14:textId="038B38B4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580DD4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17718F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63D2BFBE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2C7D710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7925435" w14:textId="7CBCB26D" w:rsidR="00E2697B" w:rsidRPr="00E2697B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Шумоглушитель ф500 </w:t>
            </w:r>
            <w:r>
              <w:rPr>
                <w:sz w:val="24"/>
                <w:szCs w:val="24"/>
                <w:lang w:val="en-US"/>
              </w:rPr>
              <w:t>L=900</w:t>
            </w:r>
            <w:r>
              <w:rPr>
                <w:sz w:val="24"/>
                <w:szCs w:val="24"/>
              </w:rPr>
              <w:t>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3B55576" w14:textId="77901CE2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E9C7267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2DD8780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A4082D" w14:textId="68351705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DA758C" w14:textId="3F4647DC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DC557A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4C7E616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311E8441" w14:textId="77777777" w:rsidTr="003B3971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712CF7D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7AEC4BB" w14:textId="5D17C69F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BDF701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0B99643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AC66B52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10009B" w14:textId="77777777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F40FA7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094F3C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319B45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5A4A1A1B" w14:textId="77777777" w:rsidTr="003B3971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AC47173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D413FB0" w14:textId="57855B47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3526F8" w14:textId="4ADD1382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24BE61" w14:textId="1E424EF3" w:rsidR="00E2697B" w:rsidRPr="00C62906" w:rsidRDefault="00E2697B" w:rsidP="00E2697B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A8513F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41DF0F" w14:textId="70DB8941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174858" w14:textId="264F8406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3F4895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D07CA1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3972A27D" w14:textId="77777777" w:rsidTr="004D352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7D8741E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5EB9BD4" w14:textId="5B58133D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Фасонные изделия из оц.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C61AA9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F9AEF8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1BA3763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EB9BE4" w14:textId="5CE6F422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C86C3F" w14:textId="39E2343C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ED6E72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B30925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3540FEA7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DD06B46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FB062C7" w14:textId="750DC403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CA39FE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51FACFA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B3BB548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A6696A" w14:textId="2C25A1C0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26F4AE" w14:textId="3ABB0390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8583A4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917E88B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1A6F8DCB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9762490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4655E42" w14:textId="77777777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FDE01CA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2F766DF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8322D3E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FE47CB" w14:textId="77777777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14E6ED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EBE411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9995570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287FBB4A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49F71FF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3E527E4" w14:textId="77777777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9383103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BBD4276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6ABAB2B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D265AB" w14:textId="77777777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930AD0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12C885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A37300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4B647D14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740DC20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E499417" w14:textId="77777777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7C2EF61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C66187B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3C60205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863C3" w14:textId="77777777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2829E5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DC325A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84595A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2FBD2139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91F489F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031EC3A" w14:textId="77777777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6405F90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E9EDFC5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FFB54D8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F2B8DD" w14:textId="77777777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AABA53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1BAB2EF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26F37D0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  <w:tr w:rsidR="00E2697B" w:rsidRPr="002F2422" w14:paraId="7273DD34" w14:textId="77777777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87326B5" w14:textId="77777777" w:rsidR="00E2697B" w:rsidRPr="00C62906" w:rsidRDefault="00E2697B" w:rsidP="00E2697B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4A0BA2F" w14:textId="77777777" w:rsidR="00E2697B" w:rsidRPr="00C62906" w:rsidRDefault="00E2697B" w:rsidP="00E2697B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5135B0B" w14:textId="77777777" w:rsidR="00E2697B" w:rsidRPr="00EC2DE5" w:rsidRDefault="00E2697B" w:rsidP="00E269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29870CA" w14:textId="77777777" w:rsidR="00E2697B" w:rsidRPr="00C62906" w:rsidRDefault="00E2697B" w:rsidP="00E2697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D2BCD46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6ED2BE" w14:textId="77777777" w:rsidR="00E2697B" w:rsidRPr="00C62906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979478" w14:textId="77777777" w:rsidR="00E2697B" w:rsidRDefault="00E2697B" w:rsidP="00E2697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27AA71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C28BA3" w14:textId="77777777" w:rsidR="00E2697B" w:rsidRPr="00C62906" w:rsidRDefault="00E2697B" w:rsidP="00E2697B">
            <w:pPr>
              <w:rPr>
                <w:i w:val="0"/>
                <w:sz w:val="24"/>
                <w:szCs w:val="24"/>
              </w:rPr>
            </w:pPr>
          </w:p>
        </w:tc>
      </w:tr>
    </w:tbl>
    <w:p w14:paraId="0FFD7053" w14:textId="3FFDADF2" w:rsidR="009F08BD" w:rsidRDefault="009F08BD" w:rsidP="008B3CD6">
      <w:pPr>
        <w:pStyle w:val="af5"/>
        <w:ind w:left="284" w:firstLine="0"/>
      </w:pPr>
      <w:r>
        <w:t xml:space="preserve"> </w:t>
      </w:r>
    </w:p>
    <w:sectPr w:rsidR="009F08BD" w:rsidSect="00B103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40" w:orient="landscape" w:code="8"/>
      <w:pgMar w:top="340" w:right="340" w:bottom="340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F35C4" w14:textId="77777777" w:rsidR="001F1082" w:rsidRDefault="001F1082">
      <w:r>
        <w:separator/>
      </w:r>
    </w:p>
    <w:p w14:paraId="06CEA4D4" w14:textId="77777777" w:rsidR="001F1082" w:rsidRDefault="001F1082"/>
    <w:p w14:paraId="40961FF9" w14:textId="77777777" w:rsidR="001F1082" w:rsidRDefault="001F1082"/>
    <w:p w14:paraId="5A556DD2" w14:textId="77777777" w:rsidR="001F1082" w:rsidRDefault="001F1082"/>
    <w:p w14:paraId="1A62ED61" w14:textId="77777777" w:rsidR="001F1082" w:rsidRDefault="001F1082"/>
  </w:endnote>
  <w:endnote w:type="continuationSeparator" w:id="0">
    <w:p w14:paraId="13F5EF82" w14:textId="77777777" w:rsidR="001F1082" w:rsidRDefault="001F1082">
      <w:r>
        <w:continuationSeparator/>
      </w:r>
    </w:p>
    <w:p w14:paraId="5CF20154" w14:textId="77777777" w:rsidR="001F1082" w:rsidRDefault="001F1082"/>
    <w:p w14:paraId="4B29C8B5" w14:textId="77777777" w:rsidR="001F1082" w:rsidRDefault="001F1082"/>
    <w:p w14:paraId="1D05B5C0" w14:textId="77777777" w:rsidR="001F1082" w:rsidRDefault="001F1082"/>
    <w:p w14:paraId="7F1A5319" w14:textId="77777777" w:rsidR="001F1082" w:rsidRDefault="001F10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F686" w14:textId="77777777" w:rsidR="0000178F" w:rsidRDefault="0000178F">
    <w:pPr>
      <w:pStyle w:val="a7"/>
    </w:pPr>
  </w:p>
  <w:p w14:paraId="0FE86D6A" w14:textId="77777777" w:rsidR="0000178F" w:rsidRDefault="0000178F"/>
  <w:p w14:paraId="62BA435D" w14:textId="77777777" w:rsidR="0000178F" w:rsidRDefault="0000178F"/>
  <w:p w14:paraId="1EB7280B" w14:textId="77777777" w:rsidR="0000178F" w:rsidRDefault="0000178F"/>
  <w:p w14:paraId="7387FEFE" w14:textId="77777777" w:rsidR="0000178F" w:rsidRDefault="000017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margin" w:tblpX="11908" w:tblpYSpec="bottom"/>
      <w:tblW w:w="0" w:type="auto"/>
      <w:tblBorders>
        <w:top w:val="single" w:sz="12" w:space="0" w:color="auto"/>
        <w:left w:val="single" w:sz="12" w:space="0" w:color="auto"/>
        <w:right w:val="single" w:sz="12" w:space="0" w:color="auto"/>
        <w:insideH w:val="single" w:sz="4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  <w:gridCol w:w="567"/>
      <w:gridCol w:w="567"/>
      <w:gridCol w:w="567"/>
      <w:gridCol w:w="851"/>
      <w:gridCol w:w="567"/>
      <w:gridCol w:w="6237"/>
    </w:tblGrid>
    <w:tr w:rsidR="0000178F" w:rsidRPr="003B432B" w14:paraId="3505705E" w14:textId="77777777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14:paraId="2BA0E2CD" w14:textId="77777777" w:rsidR="0000178F" w:rsidRPr="003B432B" w:rsidRDefault="0000178F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56299ADA" w14:textId="77777777" w:rsidR="0000178F" w:rsidRPr="003B432B" w:rsidRDefault="0000178F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152688DF" w14:textId="77777777" w:rsidR="0000178F" w:rsidRPr="003B432B" w:rsidRDefault="0000178F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025D872A" w14:textId="77777777" w:rsidR="0000178F" w:rsidRPr="003B432B" w:rsidRDefault="0000178F" w:rsidP="00EC3576">
          <w:pPr>
            <w:rPr>
              <w:i w:val="0"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14:paraId="591719EB" w14:textId="77777777" w:rsidR="0000178F" w:rsidRPr="003B432B" w:rsidRDefault="0000178F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664A2709" w14:textId="77777777" w:rsidR="0000178F" w:rsidRPr="003B432B" w:rsidRDefault="0000178F" w:rsidP="00EC3576">
          <w:pPr>
            <w:pStyle w:val="af3"/>
            <w:rPr>
              <w:i w:val="0"/>
            </w:rPr>
          </w:pPr>
        </w:p>
      </w:tc>
      <w:tc>
        <w:tcPr>
          <w:tcW w:w="6237" w:type="dxa"/>
          <w:vMerge w:val="restart"/>
          <w:shd w:val="clear" w:color="auto" w:fill="auto"/>
          <w:noWrap/>
          <w:vAlign w:val="center"/>
        </w:tcPr>
        <w:p w14:paraId="45C86CDF" w14:textId="3AB79D52" w:rsidR="0000178F" w:rsidRPr="00DC708A" w:rsidRDefault="00CC5B82" w:rsidP="00530188">
          <w:pPr>
            <w:pStyle w:val="a7"/>
            <w:ind w:right="269"/>
            <w:rPr>
              <w:rFonts w:ascii="GOST Common" w:hAnsi="GOST Common" w:cs="GOST Common"/>
              <w:i w:val="0"/>
              <w:color w:val="000000"/>
              <w:sz w:val="24"/>
              <w:szCs w:val="24"/>
            </w:rPr>
          </w:pPr>
          <w:r>
            <w:rPr>
              <w:iCs/>
            </w:rPr>
            <w:t>ОВ</w:t>
          </w:r>
          <w:r w:rsidR="00923E7F">
            <w:rPr>
              <w:iCs/>
            </w:rPr>
            <w:t>.СО</w:t>
          </w:r>
        </w:p>
      </w:tc>
    </w:tr>
    <w:tr w:rsidR="0000178F" w:rsidRPr="003B432B" w14:paraId="2D2D4201" w14:textId="77777777">
      <w:trPr>
        <w:trHeight w:hRule="exact" w:val="284"/>
      </w:trPr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2CB49952" w14:textId="77777777" w:rsidR="0000178F" w:rsidRPr="001D040D" w:rsidRDefault="0000178F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276AAA18" w14:textId="77777777" w:rsidR="0000178F" w:rsidRPr="001D040D" w:rsidRDefault="0000178F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420C2340" w14:textId="77777777" w:rsidR="0000178F" w:rsidRPr="001D040D" w:rsidRDefault="0000178F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66B1217E" w14:textId="77777777" w:rsidR="0000178F" w:rsidRPr="001D040D" w:rsidRDefault="0000178F" w:rsidP="009B0A76">
          <w:pPr>
            <w:rPr>
              <w:i w:val="0"/>
              <w:sz w:val="20"/>
            </w:rPr>
          </w:pPr>
        </w:p>
      </w:tc>
      <w:tc>
        <w:tcPr>
          <w:tcW w:w="851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345ED769" w14:textId="77777777" w:rsidR="0000178F" w:rsidRPr="001D040D" w:rsidRDefault="0000178F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357A9B8E" w14:textId="77777777" w:rsidR="0000178F" w:rsidRPr="001D040D" w:rsidRDefault="0000178F" w:rsidP="008A2B5A">
          <w:pPr>
            <w:pStyle w:val="af3"/>
            <w:rPr>
              <w:i w:val="0"/>
            </w:rPr>
          </w:pPr>
        </w:p>
      </w:tc>
      <w:tc>
        <w:tcPr>
          <w:tcW w:w="6237" w:type="dxa"/>
          <w:vMerge/>
          <w:shd w:val="clear" w:color="auto" w:fill="auto"/>
          <w:vAlign w:val="center"/>
        </w:tcPr>
        <w:p w14:paraId="3BAE6A35" w14:textId="77777777" w:rsidR="0000178F" w:rsidRPr="003B432B" w:rsidRDefault="0000178F" w:rsidP="009B0A76">
          <w:pPr>
            <w:rPr>
              <w:i w:val="0"/>
            </w:rPr>
          </w:pPr>
        </w:p>
      </w:tc>
    </w:tr>
    <w:tr w:rsidR="0000178F" w:rsidRPr="003B432B" w14:paraId="3037A671" w14:textId="77777777">
      <w:trPr>
        <w:trHeight w:hRule="exact" w:val="284"/>
      </w:trPr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14:paraId="3C49F688" w14:textId="77777777" w:rsidR="0000178F" w:rsidRPr="003B432B" w:rsidRDefault="0000178F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Изм.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14:paraId="7C8394E5" w14:textId="77777777" w:rsidR="0000178F" w:rsidRPr="003B432B" w:rsidRDefault="0000178F" w:rsidP="009B0A76">
          <w:pPr>
            <w:rPr>
              <w:i w:val="0"/>
              <w:spacing w:val="-20"/>
              <w:sz w:val="20"/>
            </w:rPr>
          </w:pPr>
          <w:r w:rsidRPr="003B432B">
            <w:rPr>
              <w:i w:val="0"/>
              <w:spacing w:val="-20"/>
              <w:sz w:val="20"/>
            </w:rPr>
            <w:t>Кол. уч.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14:paraId="5EF41F0F" w14:textId="77777777" w:rsidR="0000178F" w:rsidRPr="003B432B" w:rsidRDefault="0000178F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Лист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14:paraId="565864AE" w14:textId="77777777" w:rsidR="0000178F" w:rsidRPr="003B432B" w:rsidRDefault="0000178F" w:rsidP="009B0A76">
          <w:pPr>
            <w:rPr>
              <w:i w:val="0"/>
              <w:spacing w:val="-10"/>
              <w:sz w:val="20"/>
            </w:rPr>
          </w:pPr>
          <w:r w:rsidRPr="003B432B">
            <w:rPr>
              <w:i w:val="0"/>
              <w:spacing w:val="-10"/>
              <w:sz w:val="20"/>
            </w:rPr>
            <w:t>№ док.</w:t>
          </w:r>
        </w:p>
      </w:tc>
      <w:tc>
        <w:tcPr>
          <w:tcW w:w="851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14:paraId="181B4613" w14:textId="77777777" w:rsidR="0000178F" w:rsidRPr="003B432B" w:rsidRDefault="0000178F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Подп.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14:paraId="695BF8BA" w14:textId="77777777" w:rsidR="0000178F" w:rsidRPr="003B432B" w:rsidRDefault="0000178F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Дата</w:t>
          </w:r>
        </w:p>
      </w:tc>
      <w:tc>
        <w:tcPr>
          <w:tcW w:w="6237" w:type="dxa"/>
          <w:vMerge/>
          <w:shd w:val="clear" w:color="auto" w:fill="auto"/>
          <w:vAlign w:val="center"/>
        </w:tcPr>
        <w:p w14:paraId="0861EFC2" w14:textId="77777777" w:rsidR="0000178F" w:rsidRPr="003B432B" w:rsidRDefault="0000178F" w:rsidP="009B0A76">
          <w:pPr>
            <w:rPr>
              <w:i w:val="0"/>
            </w:rPr>
          </w:pPr>
        </w:p>
      </w:tc>
    </w:tr>
  </w:tbl>
  <w:p w14:paraId="61F90308" w14:textId="77777777" w:rsidR="0000178F" w:rsidRPr="004279FE" w:rsidRDefault="0000178F" w:rsidP="00F04197">
    <w:pPr>
      <w:rPr>
        <w:i w:val="0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horzAnchor="margin" w:tblpXSpec="right" w:tblpYSpec="bottom"/>
      <w:tblW w:w="0" w:type="auto"/>
      <w:tblBorders>
        <w:top w:val="single" w:sz="12" w:space="0" w:color="auto"/>
        <w:insideH w:val="single" w:sz="12" w:space="0" w:color="auto"/>
        <w:insideV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00178F" w:rsidRPr="002F2422" w14:paraId="09863CDE" w14:textId="77777777">
      <w:trPr>
        <w:trHeight w:hRule="exact" w:val="397"/>
      </w:trPr>
      <w:tc>
        <w:tcPr>
          <w:tcW w:w="567" w:type="dxa"/>
          <w:shd w:val="clear" w:color="auto" w:fill="auto"/>
          <w:vAlign w:val="center"/>
        </w:tcPr>
        <w:p w14:paraId="28F63CC6" w14:textId="77777777" w:rsidR="0000178F" w:rsidRPr="003B432B" w:rsidRDefault="0000178F" w:rsidP="002F2422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Лист</w:t>
          </w:r>
        </w:p>
      </w:tc>
    </w:tr>
    <w:tr w:rsidR="0000178F" w:rsidRPr="002F2422" w14:paraId="26E6CA0E" w14:textId="77777777">
      <w:trPr>
        <w:trHeight w:hRule="exact" w:val="454"/>
      </w:trPr>
      <w:tc>
        <w:tcPr>
          <w:tcW w:w="567" w:type="dxa"/>
          <w:shd w:val="clear" w:color="auto" w:fill="auto"/>
          <w:vAlign w:val="center"/>
        </w:tcPr>
        <w:p w14:paraId="7DD9C851" w14:textId="77777777" w:rsidR="0000178F" w:rsidRPr="003B432B" w:rsidRDefault="007F7B9E" w:rsidP="002F2422">
          <w:pPr>
            <w:rPr>
              <w:rStyle w:val="ae"/>
              <w:i w:val="0"/>
            </w:rPr>
          </w:pPr>
          <w:r w:rsidRPr="003B432B">
            <w:rPr>
              <w:rStyle w:val="ae"/>
              <w:i w:val="0"/>
            </w:rPr>
            <w:fldChar w:fldCharType="begin"/>
          </w:r>
          <w:r w:rsidR="0000178F" w:rsidRPr="003B432B">
            <w:rPr>
              <w:rStyle w:val="ae"/>
              <w:i w:val="0"/>
            </w:rPr>
            <w:instrText xml:space="preserve"> PAGE </w:instrText>
          </w:r>
          <w:r w:rsidRPr="003B432B">
            <w:rPr>
              <w:rStyle w:val="ae"/>
              <w:i w:val="0"/>
            </w:rPr>
            <w:fldChar w:fldCharType="separate"/>
          </w:r>
          <w:r w:rsidR="005F4BFD">
            <w:rPr>
              <w:rStyle w:val="ae"/>
              <w:i w:val="0"/>
              <w:noProof/>
            </w:rPr>
            <w:t>5</w:t>
          </w:r>
          <w:r w:rsidRPr="003B432B">
            <w:rPr>
              <w:rStyle w:val="ae"/>
              <w:i w:val="0"/>
            </w:rPr>
            <w:fldChar w:fldCharType="end"/>
          </w:r>
        </w:p>
      </w:tc>
    </w:tr>
  </w:tbl>
  <w:p w14:paraId="7EE25406" w14:textId="77777777" w:rsidR="0000178F" w:rsidRPr="009E45D1" w:rsidRDefault="0000178F" w:rsidP="009E45D1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horzAnchor="page" w:tblpX="370" w:tblpYSpec="bottom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"/>
      <w:gridCol w:w="397"/>
    </w:tblGrid>
    <w:tr w:rsidR="0000178F" w:rsidRPr="002F2422" w14:paraId="16BB098A" w14:textId="77777777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14:paraId="4BBE5B52" w14:textId="77777777" w:rsidR="0000178F" w:rsidRPr="003B432B" w:rsidRDefault="0000178F" w:rsidP="002F2422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Взам. инв. №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60C23D6B" w14:textId="77777777" w:rsidR="0000178F" w:rsidRPr="0097173B" w:rsidRDefault="0000178F" w:rsidP="002F2422">
          <w:pPr>
            <w:rPr>
              <w:sz w:val="20"/>
            </w:rPr>
          </w:pPr>
        </w:p>
      </w:tc>
    </w:tr>
    <w:tr w:rsidR="0000178F" w:rsidRPr="002F2422" w14:paraId="38579047" w14:textId="77777777">
      <w:trPr>
        <w:trHeight w:hRule="exact" w:val="1985"/>
      </w:trPr>
      <w:tc>
        <w:tcPr>
          <w:tcW w:w="284" w:type="dxa"/>
          <w:shd w:val="clear" w:color="auto" w:fill="auto"/>
          <w:textDirection w:val="btLr"/>
          <w:vAlign w:val="center"/>
        </w:tcPr>
        <w:p w14:paraId="2069BA8B" w14:textId="77777777" w:rsidR="0000178F" w:rsidRPr="003B432B" w:rsidRDefault="0000178F" w:rsidP="002F2422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13261DF2" w14:textId="77777777" w:rsidR="0000178F" w:rsidRPr="0097173B" w:rsidRDefault="0000178F" w:rsidP="002F2422">
          <w:pPr>
            <w:rPr>
              <w:sz w:val="20"/>
            </w:rPr>
          </w:pPr>
        </w:p>
      </w:tc>
    </w:tr>
    <w:tr w:rsidR="0000178F" w:rsidRPr="002F2422" w14:paraId="09CF488B" w14:textId="77777777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14:paraId="1246B296" w14:textId="77777777" w:rsidR="0000178F" w:rsidRPr="003B432B" w:rsidRDefault="0000178F" w:rsidP="002F2422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Инв. № подл.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3D3DE036" w14:textId="77777777" w:rsidR="0000178F" w:rsidRPr="0097173B" w:rsidRDefault="0000178F" w:rsidP="002F2422">
          <w:pPr>
            <w:rPr>
              <w:sz w:val="20"/>
            </w:rPr>
          </w:pPr>
        </w:p>
      </w:tc>
    </w:tr>
  </w:tbl>
  <w:p w14:paraId="701EB690" w14:textId="77777777" w:rsidR="0000178F" w:rsidRDefault="0000178F" w:rsidP="005917B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page" w:tblpX="370" w:tblpYSpec="bottom"/>
      <w:tblW w:w="0" w:type="auto"/>
      <w:tblBorders>
        <w:left w:val="single" w:sz="12" w:space="0" w:color="auto"/>
        <w:bottom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"/>
      <w:gridCol w:w="397"/>
    </w:tblGrid>
    <w:tr w:rsidR="0000178F" w:rsidRPr="002F2422" w14:paraId="2BC169A5" w14:textId="77777777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14:paraId="42B57E6D" w14:textId="77777777" w:rsidR="0000178F" w:rsidRPr="00A0566E" w:rsidRDefault="0000178F" w:rsidP="002F2422">
          <w:pPr>
            <w:rPr>
              <w:i w:val="0"/>
              <w:sz w:val="20"/>
            </w:rPr>
          </w:pPr>
          <w:r w:rsidRPr="00A0566E">
            <w:rPr>
              <w:i w:val="0"/>
              <w:sz w:val="20"/>
            </w:rPr>
            <w:t>Взам. инв. №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47BFFFB4" w14:textId="77777777" w:rsidR="0000178F" w:rsidRPr="0097173B" w:rsidRDefault="0000178F" w:rsidP="002F2422">
          <w:pPr>
            <w:rPr>
              <w:sz w:val="20"/>
            </w:rPr>
          </w:pPr>
        </w:p>
      </w:tc>
    </w:tr>
    <w:tr w:rsidR="0000178F" w:rsidRPr="002F2422" w14:paraId="61DF00B0" w14:textId="77777777">
      <w:trPr>
        <w:trHeight w:hRule="exact" w:val="1985"/>
      </w:trPr>
      <w:tc>
        <w:tcPr>
          <w:tcW w:w="284" w:type="dxa"/>
          <w:shd w:val="clear" w:color="auto" w:fill="auto"/>
          <w:textDirection w:val="btLr"/>
          <w:vAlign w:val="center"/>
        </w:tcPr>
        <w:p w14:paraId="35FE9CD5" w14:textId="77777777" w:rsidR="0000178F" w:rsidRPr="00A0566E" w:rsidRDefault="0000178F" w:rsidP="002F2422">
          <w:pPr>
            <w:rPr>
              <w:i w:val="0"/>
              <w:sz w:val="20"/>
            </w:rPr>
          </w:pPr>
          <w:r w:rsidRPr="00A0566E">
            <w:rPr>
              <w:i w:val="0"/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03D37292" w14:textId="77777777" w:rsidR="0000178F" w:rsidRPr="0097173B" w:rsidRDefault="0000178F" w:rsidP="002F2422">
          <w:pPr>
            <w:rPr>
              <w:sz w:val="20"/>
            </w:rPr>
          </w:pPr>
        </w:p>
      </w:tc>
    </w:tr>
    <w:tr w:rsidR="0000178F" w:rsidRPr="002F2422" w14:paraId="4CD06A0F" w14:textId="77777777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14:paraId="432A3BE0" w14:textId="77777777" w:rsidR="0000178F" w:rsidRPr="00A0566E" w:rsidRDefault="0000178F" w:rsidP="002F2422">
          <w:pPr>
            <w:rPr>
              <w:i w:val="0"/>
              <w:sz w:val="20"/>
            </w:rPr>
          </w:pPr>
          <w:r w:rsidRPr="00A0566E">
            <w:rPr>
              <w:i w:val="0"/>
              <w:sz w:val="20"/>
            </w:rPr>
            <w:t>Инв. № подл.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4647D558" w14:textId="77777777" w:rsidR="0000178F" w:rsidRPr="0097173B" w:rsidRDefault="0000178F" w:rsidP="002F2422">
          <w:pPr>
            <w:rPr>
              <w:sz w:val="20"/>
            </w:rPr>
          </w:pPr>
        </w:p>
      </w:tc>
    </w:tr>
  </w:tbl>
  <w:p w14:paraId="72819A29" w14:textId="77777777" w:rsidR="0000178F" w:rsidRPr="008C7B6D" w:rsidRDefault="0000178F" w:rsidP="007F1C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4AF45" w14:textId="77777777" w:rsidR="001F1082" w:rsidRDefault="001F1082">
      <w:r>
        <w:separator/>
      </w:r>
    </w:p>
    <w:p w14:paraId="7384E865" w14:textId="77777777" w:rsidR="001F1082" w:rsidRDefault="001F1082"/>
    <w:p w14:paraId="4CD44E1F" w14:textId="77777777" w:rsidR="001F1082" w:rsidRDefault="001F1082"/>
    <w:p w14:paraId="07C5D69A" w14:textId="77777777" w:rsidR="001F1082" w:rsidRDefault="001F1082"/>
    <w:p w14:paraId="4BC69588" w14:textId="77777777" w:rsidR="001F1082" w:rsidRDefault="001F1082"/>
  </w:footnote>
  <w:footnote w:type="continuationSeparator" w:id="0">
    <w:p w14:paraId="29EAF92A" w14:textId="77777777" w:rsidR="001F1082" w:rsidRDefault="001F1082">
      <w:r>
        <w:continuationSeparator/>
      </w:r>
    </w:p>
    <w:p w14:paraId="3665924E" w14:textId="77777777" w:rsidR="001F1082" w:rsidRDefault="001F1082"/>
    <w:p w14:paraId="71AA9033" w14:textId="77777777" w:rsidR="001F1082" w:rsidRDefault="001F1082"/>
    <w:p w14:paraId="376AFAE0" w14:textId="77777777" w:rsidR="001F1082" w:rsidRDefault="001F1082"/>
    <w:p w14:paraId="1E273114" w14:textId="77777777" w:rsidR="001F1082" w:rsidRDefault="001F10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2C70" w14:textId="77777777" w:rsidR="0000178F" w:rsidRDefault="0000178F">
    <w:pPr>
      <w:pStyle w:val="a6"/>
    </w:pPr>
  </w:p>
  <w:p w14:paraId="365CAEDD" w14:textId="77777777" w:rsidR="0000178F" w:rsidRDefault="0000178F"/>
  <w:p w14:paraId="1CAD24FC" w14:textId="77777777" w:rsidR="0000178F" w:rsidRDefault="0000178F"/>
  <w:p w14:paraId="3970A313" w14:textId="77777777" w:rsidR="0000178F" w:rsidRDefault="0000178F"/>
  <w:p w14:paraId="312CED57" w14:textId="77777777" w:rsidR="0000178F" w:rsidRDefault="0000178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33CE" w14:textId="77777777" w:rsidR="0000178F" w:rsidRDefault="001F1082">
    <w:pPr>
      <w:pStyle w:val="a6"/>
    </w:pPr>
    <w:r>
      <w:rPr>
        <w:noProof/>
      </w:rPr>
      <w:pict w14:anchorId="188F40F4">
        <v:rect id="_x0000_s2072" style="position:absolute;margin-left:-.35pt;margin-top:.45pt;width:1119.7pt;height:807.85pt;z-index:-251658240;mso-wrap-edited:f;mso-position-horizontal-relative:margin;mso-position-vertical-relative:margin" o:allowincell="f" o:allowoverlap="f" strokeweight="1.5pt">
          <w10:wrap anchorx="margin" anchory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margin" w:tblpXSpec="right" w:tblpYSpec="bottom"/>
      <w:tblW w:w="0" w:type="auto"/>
      <w:tblBorders>
        <w:top w:val="single" w:sz="12" w:space="0" w:color="auto"/>
        <w:left w:val="single" w:sz="12" w:space="0" w:color="auto"/>
        <w:insideH w:val="single" w:sz="4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  <w:gridCol w:w="567"/>
      <w:gridCol w:w="567"/>
      <w:gridCol w:w="567"/>
      <w:gridCol w:w="851"/>
      <w:gridCol w:w="567"/>
      <w:gridCol w:w="3969"/>
      <w:gridCol w:w="851"/>
      <w:gridCol w:w="851"/>
      <w:gridCol w:w="1133"/>
    </w:tblGrid>
    <w:tr w:rsidR="0000178F" w:rsidRPr="002F2422" w14:paraId="78FD26D4" w14:textId="77777777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14:paraId="15D2F2E9" w14:textId="77777777"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58BD850C" w14:textId="77777777"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79A6043C" w14:textId="77777777"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70FD5AB2" w14:textId="77777777"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14:paraId="428D43E4" w14:textId="77777777"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40726AF4" w14:textId="77777777" w:rsidR="0000178F" w:rsidRPr="00302326" w:rsidRDefault="0000178F" w:rsidP="007F1C49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 w:val="restart"/>
          <w:shd w:val="clear" w:color="auto" w:fill="auto"/>
          <w:vAlign w:val="center"/>
        </w:tcPr>
        <w:p w14:paraId="007DE66A" w14:textId="530C5178" w:rsidR="0000178F" w:rsidRPr="00FD1AA7" w:rsidRDefault="00CC5B82" w:rsidP="00923E7F">
          <w:pPr>
            <w:pStyle w:val="a7"/>
            <w:ind w:right="127"/>
            <w:jc w:val="right"/>
            <w:rPr>
              <w:iCs/>
            </w:rPr>
          </w:pPr>
          <w:r>
            <w:rPr>
              <w:iCs/>
            </w:rPr>
            <w:t>ОВ</w:t>
          </w:r>
          <w:r w:rsidR="005F4BFD">
            <w:rPr>
              <w:iCs/>
            </w:rPr>
            <w:t>.СО</w:t>
          </w:r>
        </w:p>
      </w:tc>
    </w:tr>
    <w:tr w:rsidR="0000178F" w:rsidRPr="002F2422" w14:paraId="4DCECA08" w14:textId="77777777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14:paraId="22C7874F" w14:textId="77777777"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5B9E9D1E" w14:textId="77777777"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6EFE634F" w14:textId="77777777"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3034BE9E" w14:textId="77777777"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14:paraId="7281830B" w14:textId="77777777"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6D8D406B" w14:textId="77777777" w:rsidR="0000178F" w:rsidRPr="00302326" w:rsidRDefault="0000178F" w:rsidP="007F1C49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5EED39C9" w14:textId="77777777" w:rsidR="0000178F" w:rsidRPr="00302326" w:rsidRDefault="0000178F" w:rsidP="002F2422">
          <w:pPr>
            <w:rPr>
              <w:iCs/>
            </w:rPr>
          </w:pPr>
        </w:p>
      </w:tc>
    </w:tr>
    <w:tr w:rsidR="0000178F" w:rsidRPr="00317F03" w14:paraId="1DA53FC5" w14:textId="77777777" w:rsidTr="00302326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14:paraId="112971F8" w14:textId="77777777" w:rsidR="0000178F" w:rsidRPr="00302326" w:rsidRDefault="0000178F" w:rsidP="006608D6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7E06017E" w14:textId="77777777" w:rsidR="0000178F" w:rsidRPr="00302326" w:rsidRDefault="0000178F" w:rsidP="006608D6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47744D23" w14:textId="77777777" w:rsidR="0000178F" w:rsidRPr="00302326" w:rsidRDefault="0000178F" w:rsidP="006608D6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53C0160C" w14:textId="77777777" w:rsidR="0000178F" w:rsidRPr="00302326" w:rsidRDefault="0000178F" w:rsidP="006608D6">
          <w:pPr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14:paraId="0B1ABE80" w14:textId="77777777" w:rsidR="0000178F" w:rsidRPr="00923E7F" w:rsidRDefault="0000178F" w:rsidP="000B7F52">
          <w:pPr>
            <w:jc w:val="both"/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1C0AFCCF" w14:textId="77777777" w:rsidR="0000178F" w:rsidRPr="00302326" w:rsidRDefault="0000178F" w:rsidP="006608D6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6C914F8A" w14:textId="7D0DFFA2" w:rsidR="0000178F" w:rsidRPr="00531912" w:rsidRDefault="00CC5B82" w:rsidP="002B6552">
          <w:pPr>
            <w:autoSpaceDE w:val="0"/>
            <w:autoSpaceDN w:val="0"/>
            <w:adjustRightInd w:val="0"/>
            <w:rPr>
              <w:rFonts w:cs="ISOCPEUR"/>
              <w:iCs/>
              <w:color w:val="000000"/>
              <w:sz w:val="22"/>
              <w:szCs w:val="22"/>
            </w:rPr>
          </w:pPr>
          <w:r>
            <w:rPr>
              <w:rFonts w:cs="ISOCPEUR"/>
              <w:iCs/>
              <w:color w:val="000000"/>
              <w:sz w:val="22"/>
              <w:szCs w:val="22"/>
            </w:rPr>
            <w:t>Цех №8, расположенный</w:t>
          </w:r>
          <w:r w:rsidR="002B6552" w:rsidRPr="002B6552">
            <w:rPr>
              <w:rFonts w:cs="ISOCPEUR"/>
              <w:iCs/>
              <w:color w:val="000000"/>
              <w:sz w:val="22"/>
              <w:szCs w:val="22"/>
            </w:rPr>
            <w:t xml:space="preserve"> по адресу:</w:t>
          </w:r>
          <w:r w:rsidR="002B6552">
            <w:rPr>
              <w:rFonts w:cs="ISOCPEUR"/>
              <w:iCs/>
              <w:color w:val="000000"/>
              <w:sz w:val="22"/>
              <w:szCs w:val="22"/>
            </w:rPr>
            <w:t xml:space="preserve"> </w:t>
          </w:r>
          <w:r w:rsidR="002B6552" w:rsidRPr="002B6552">
            <w:rPr>
              <w:rFonts w:cs="ISOCPEUR"/>
              <w:iCs/>
              <w:color w:val="000000"/>
              <w:sz w:val="22"/>
              <w:szCs w:val="22"/>
            </w:rPr>
            <w:t>Моск</w:t>
          </w:r>
          <w:r>
            <w:rPr>
              <w:rFonts w:cs="ISOCPEUR"/>
              <w:iCs/>
              <w:color w:val="000000"/>
              <w:sz w:val="22"/>
              <w:szCs w:val="22"/>
            </w:rPr>
            <w:t>о</w:t>
          </w:r>
          <w:r w:rsidR="002B6552" w:rsidRPr="002B6552">
            <w:rPr>
              <w:rFonts w:cs="ISOCPEUR"/>
              <w:iCs/>
              <w:color w:val="000000"/>
              <w:sz w:val="22"/>
              <w:szCs w:val="22"/>
            </w:rPr>
            <w:t>в</w:t>
          </w:r>
          <w:r>
            <w:rPr>
              <w:rFonts w:cs="ISOCPEUR"/>
              <w:iCs/>
              <w:color w:val="000000"/>
              <w:sz w:val="22"/>
              <w:szCs w:val="22"/>
            </w:rPr>
            <w:t>ская область</w:t>
          </w:r>
          <w:r w:rsidR="002B6552" w:rsidRPr="002B6552">
            <w:rPr>
              <w:rFonts w:cs="ISOCPEUR"/>
              <w:iCs/>
              <w:color w:val="000000"/>
              <w:sz w:val="22"/>
              <w:szCs w:val="22"/>
            </w:rPr>
            <w:t>,</w:t>
          </w:r>
          <w:r>
            <w:rPr>
              <w:rFonts w:cs="ISOCPEUR"/>
              <w:iCs/>
              <w:color w:val="000000"/>
              <w:sz w:val="22"/>
              <w:szCs w:val="22"/>
            </w:rPr>
            <w:t xml:space="preserve"> г.о. Мытищи, ул. Колонцова, 4</w:t>
          </w:r>
        </w:p>
      </w:tc>
    </w:tr>
    <w:tr w:rsidR="0000178F" w:rsidRPr="00317F03" w14:paraId="06911316" w14:textId="77777777">
      <w:trPr>
        <w:trHeight w:hRule="exact" w:val="284"/>
      </w:trPr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678C2BED" w14:textId="77777777" w:rsidR="0000178F" w:rsidRPr="00302326" w:rsidRDefault="0000178F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077E0841" w14:textId="77777777" w:rsidR="0000178F" w:rsidRPr="00302326" w:rsidRDefault="0000178F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090F6156" w14:textId="77777777" w:rsidR="0000178F" w:rsidRPr="00302326" w:rsidRDefault="0000178F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2E15CACE" w14:textId="77777777" w:rsidR="0000178F" w:rsidRPr="00302326" w:rsidRDefault="0000178F" w:rsidP="00376609">
          <w:pPr>
            <w:rPr>
              <w:iCs/>
              <w:sz w:val="20"/>
            </w:rPr>
          </w:pPr>
        </w:p>
      </w:tc>
      <w:tc>
        <w:tcPr>
          <w:tcW w:w="851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1511FAE9" w14:textId="77777777" w:rsidR="0000178F" w:rsidRPr="00302326" w:rsidRDefault="0000178F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14:paraId="6DD3675A" w14:textId="77777777" w:rsidR="0000178F" w:rsidRPr="00302326" w:rsidRDefault="0000178F" w:rsidP="00376609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6230D610" w14:textId="77777777" w:rsidR="0000178F" w:rsidRPr="00302326" w:rsidRDefault="0000178F" w:rsidP="00376609">
          <w:pPr>
            <w:pStyle w:val="ac"/>
            <w:rPr>
              <w:iCs/>
            </w:rPr>
          </w:pPr>
        </w:p>
      </w:tc>
    </w:tr>
    <w:tr w:rsidR="0000178F" w:rsidRPr="00317F03" w14:paraId="0516ECC9" w14:textId="77777777">
      <w:trPr>
        <w:trHeight w:hRule="exact" w:val="284"/>
      </w:trPr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14:paraId="0695DC5B" w14:textId="77777777" w:rsidR="0000178F" w:rsidRPr="00302326" w:rsidRDefault="0000178F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Изм.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14:paraId="3E334CBA" w14:textId="77777777" w:rsidR="0000178F" w:rsidRPr="00302326" w:rsidRDefault="0000178F" w:rsidP="00376609">
          <w:pPr>
            <w:rPr>
              <w:iCs/>
              <w:spacing w:val="-20"/>
              <w:sz w:val="20"/>
            </w:rPr>
          </w:pPr>
          <w:r w:rsidRPr="00302326">
            <w:rPr>
              <w:iCs/>
              <w:spacing w:val="-20"/>
              <w:sz w:val="20"/>
            </w:rPr>
            <w:t>Кол. уч.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14:paraId="511341DA" w14:textId="77777777" w:rsidR="0000178F" w:rsidRPr="00302326" w:rsidRDefault="0000178F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Лист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14:paraId="6AD23091" w14:textId="77777777" w:rsidR="0000178F" w:rsidRPr="00302326" w:rsidRDefault="0000178F" w:rsidP="00376609">
          <w:pPr>
            <w:rPr>
              <w:iCs/>
              <w:spacing w:val="-10"/>
              <w:sz w:val="20"/>
            </w:rPr>
          </w:pPr>
          <w:r w:rsidRPr="00302326">
            <w:rPr>
              <w:iCs/>
              <w:spacing w:val="-10"/>
              <w:sz w:val="20"/>
            </w:rPr>
            <w:t>№ док.</w:t>
          </w:r>
        </w:p>
      </w:tc>
      <w:tc>
        <w:tcPr>
          <w:tcW w:w="8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14:paraId="1C9E2BDB" w14:textId="77777777" w:rsidR="0000178F" w:rsidRPr="00302326" w:rsidRDefault="0000178F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Подп.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14:paraId="7B0529BA" w14:textId="77777777" w:rsidR="0000178F" w:rsidRPr="00302326" w:rsidRDefault="0000178F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Дата</w:t>
          </w:r>
        </w:p>
      </w:tc>
      <w:tc>
        <w:tcPr>
          <w:tcW w:w="6804" w:type="dxa"/>
          <w:gridSpan w:val="4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101EB51E" w14:textId="77777777" w:rsidR="0000178F" w:rsidRPr="00302326" w:rsidRDefault="0000178F" w:rsidP="00376609">
          <w:pPr>
            <w:pStyle w:val="ac"/>
            <w:rPr>
              <w:iCs/>
            </w:rPr>
          </w:pPr>
        </w:p>
      </w:tc>
    </w:tr>
    <w:tr w:rsidR="0000178F" w:rsidRPr="002F2422" w14:paraId="5465E0B7" w14:textId="77777777">
      <w:trPr>
        <w:trHeight w:hRule="exact" w:val="284"/>
      </w:trPr>
      <w:tc>
        <w:tcPr>
          <w:tcW w:w="1134" w:type="dxa"/>
          <w:gridSpan w:val="2"/>
          <w:tcBorders>
            <w:top w:val="single" w:sz="12" w:space="0" w:color="auto"/>
          </w:tcBorders>
          <w:shd w:val="clear" w:color="auto" w:fill="auto"/>
          <w:noWrap/>
          <w:vAlign w:val="center"/>
        </w:tcPr>
        <w:p w14:paraId="5B8686ED" w14:textId="77777777" w:rsidR="0000178F" w:rsidRPr="00302326" w:rsidRDefault="00F97FDD" w:rsidP="00376609">
          <w:pPr>
            <w:jc w:val="left"/>
            <w:rPr>
              <w:iCs/>
              <w:sz w:val="20"/>
            </w:rPr>
          </w:pPr>
          <w:r>
            <w:rPr>
              <w:iCs/>
              <w:sz w:val="20"/>
            </w:rPr>
            <w:t>Разработал</w:t>
          </w:r>
        </w:p>
      </w:tc>
      <w:tc>
        <w:tcPr>
          <w:tcW w:w="1134" w:type="dxa"/>
          <w:gridSpan w:val="2"/>
          <w:tcBorders>
            <w:top w:val="single" w:sz="12" w:space="0" w:color="auto"/>
          </w:tcBorders>
          <w:shd w:val="clear" w:color="auto" w:fill="auto"/>
          <w:noWrap/>
          <w:vAlign w:val="center"/>
        </w:tcPr>
        <w:p w14:paraId="52F31CDF" w14:textId="0CB04805" w:rsidR="0000178F" w:rsidRPr="00302326" w:rsidRDefault="0000178F" w:rsidP="00376609">
          <w:pPr>
            <w:jc w:val="left"/>
            <w:rPr>
              <w:iCs/>
              <w:sz w:val="20"/>
            </w:rPr>
          </w:pPr>
        </w:p>
      </w:tc>
      <w:tc>
        <w:tcPr>
          <w:tcW w:w="851" w:type="dxa"/>
          <w:tcBorders>
            <w:top w:val="single" w:sz="12" w:space="0" w:color="auto"/>
          </w:tcBorders>
          <w:shd w:val="clear" w:color="auto" w:fill="auto"/>
          <w:noWrap/>
          <w:vAlign w:val="center"/>
        </w:tcPr>
        <w:p w14:paraId="53A76AA1" w14:textId="77777777" w:rsidR="0000178F" w:rsidRPr="00302326" w:rsidRDefault="0000178F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top w:val="single" w:sz="12" w:space="0" w:color="auto"/>
          </w:tcBorders>
          <w:shd w:val="clear" w:color="auto" w:fill="auto"/>
          <w:noWrap/>
          <w:vAlign w:val="center"/>
        </w:tcPr>
        <w:p w14:paraId="58B2979A" w14:textId="12B6DFB1" w:rsidR="0000178F" w:rsidRPr="00531912" w:rsidRDefault="0000178F" w:rsidP="00CC5B82">
          <w:pPr>
            <w:pStyle w:val="af3"/>
            <w:rPr>
              <w:iCs/>
            </w:rPr>
          </w:pPr>
        </w:p>
      </w:tc>
      <w:tc>
        <w:tcPr>
          <w:tcW w:w="3969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566EC51D" w14:textId="035B482D" w:rsidR="0000178F" w:rsidRPr="00CC5B82" w:rsidRDefault="00CC5B82" w:rsidP="003147DE">
          <w:pPr>
            <w:pStyle w:val="ac"/>
            <w:rPr>
              <w:iCs/>
              <w:sz w:val="24"/>
              <w:szCs w:val="24"/>
            </w:rPr>
          </w:pPr>
          <w:r w:rsidRPr="00CC5B82">
            <w:rPr>
              <w:iCs/>
              <w:sz w:val="24"/>
              <w:szCs w:val="24"/>
            </w:rPr>
            <w:t>Отопление и вентиляция</w:t>
          </w:r>
        </w:p>
      </w:tc>
      <w:tc>
        <w:tcPr>
          <w:tcW w:w="8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28CBF07" w14:textId="77777777" w:rsidR="0000178F" w:rsidRPr="00302326" w:rsidRDefault="0000178F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Стадия</w:t>
          </w:r>
        </w:p>
      </w:tc>
      <w:tc>
        <w:tcPr>
          <w:tcW w:w="8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1C89530D" w14:textId="77777777" w:rsidR="0000178F" w:rsidRPr="00302326" w:rsidRDefault="0000178F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Лист</w:t>
          </w:r>
        </w:p>
      </w:tc>
      <w:tc>
        <w:tcPr>
          <w:tcW w:w="1133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5B43D597" w14:textId="77777777" w:rsidR="0000178F" w:rsidRPr="00302326" w:rsidRDefault="0000178F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Листов</w:t>
          </w:r>
        </w:p>
      </w:tc>
    </w:tr>
    <w:tr w:rsidR="002B6552" w:rsidRPr="002F2422" w14:paraId="18F8CE72" w14:textId="77777777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14:paraId="636AA4AB" w14:textId="77777777" w:rsidR="002B6552" w:rsidRPr="00302326" w:rsidRDefault="002B6552" w:rsidP="002B6552">
          <w:pPr>
            <w:jc w:val="left"/>
            <w:rPr>
              <w:iCs/>
              <w:sz w:val="20"/>
            </w:rPr>
          </w:pPr>
          <w:r w:rsidRPr="00302326">
            <w:rPr>
              <w:iCs/>
              <w:sz w:val="20"/>
            </w:rPr>
            <w:t>ГИП</w:t>
          </w: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14:paraId="0D3C2C4F" w14:textId="41CE3BB8" w:rsidR="002B6552" w:rsidRPr="00302326" w:rsidRDefault="002B6552" w:rsidP="002B6552">
          <w:pPr>
            <w:jc w:val="left"/>
            <w:rPr>
              <w:iCs/>
              <w:spacing w:val="-10"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14:paraId="587C93A9" w14:textId="77777777" w:rsidR="002B6552" w:rsidRPr="00302326" w:rsidRDefault="002B6552" w:rsidP="002B655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3E39A6BE" w14:textId="61C79C90" w:rsidR="002B6552" w:rsidRPr="00302326" w:rsidRDefault="002B6552" w:rsidP="002B6552">
          <w:pPr>
            <w:pStyle w:val="af3"/>
            <w:rPr>
              <w:iCs/>
            </w:rPr>
          </w:pPr>
        </w:p>
      </w:tc>
      <w:tc>
        <w:tcPr>
          <w:tcW w:w="3969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44BE9386" w14:textId="77777777" w:rsidR="002B6552" w:rsidRPr="00302326" w:rsidRDefault="002B6552" w:rsidP="002B6552">
          <w:pPr>
            <w:pStyle w:val="ac"/>
            <w:rPr>
              <w:iCs/>
            </w:rPr>
          </w:pPr>
        </w:p>
      </w:tc>
      <w:tc>
        <w:tcPr>
          <w:tcW w:w="851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5E2E66FA" w14:textId="77777777" w:rsidR="002B6552" w:rsidRPr="00302326" w:rsidRDefault="002B6552" w:rsidP="002B6552">
          <w:pPr>
            <w:pStyle w:val="a7"/>
            <w:rPr>
              <w:iCs/>
            </w:rPr>
          </w:pPr>
          <w:r w:rsidRPr="00302326">
            <w:rPr>
              <w:iCs/>
            </w:rPr>
            <w:t>Р</w:t>
          </w:r>
        </w:p>
      </w:tc>
      <w:tc>
        <w:tcPr>
          <w:tcW w:w="851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353162DB" w14:textId="77777777" w:rsidR="002B6552" w:rsidRPr="00302326" w:rsidRDefault="002B6552" w:rsidP="002B6552">
          <w:pPr>
            <w:pStyle w:val="a7"/>
            <w:rPr>
              <w:iCs/>
            </w:rPr>
          </w:pPr>
          <w:r w:rsidRPr="00302326">
            <w:rPr>
              <w:rStyle w:val="ae"/>
              <w:iCs/>
            </w:rPr>
            <w:fldChar w:fldCharType="begin"/>
          </w:r>
          <w:r w:rsidRPr="00302326">
            <w:rPr>
              <w:rStyle w:val="ae"/>
              <w:iCs/>
            </w:rPr>
            <w:instrText xml:space="preserve"> PAGE </w:instrText>
          </w:r>
          <w:r w:rsidRPr="00302326">
            <w:rPr>
              <w:rStyle w:val="ae"/>
              <w:iCs/>
            </w:rPr>
            <w:fldChar w:fldCharType="separate"/>
          </w:r>
          <w:r>
            <w:rPr>
              <w:rStyle w:val="ae"/>
              <w:iCs/>
              <w:noProof/>
            </w:rPr>
            <w:t>1</w:t>
          </w:r>
          <w:r w:rsidRPr="00302326">
            <w:rPr>
              <w:rStyle w:val="ae"/>
              <w:iCs/>
            </w:rPr>
            <w:fldChar w:fldCharType="end"/>
          </w:r>
        </w:p>
      </w:tc>
      <w:tc>
        <w:tcPr>
          <w:tcW w:w="1133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42AA43D3" w14:textId="77777777" w:rsidR="002B6552" w:rsidRPr="00302326" w:rsidRDefault="00E57E8C" w:rsidP="002B6552">
          <w:pPr>
            <w:pStyle w:val="a7"/>
            <w:rPr>
              <w:iCs/>
            </w:rPr>
          </w:pPr>
          <w:fldSimple w:instr=" NUMPAGES   \* MERGEFORMAT ">
            <w:r w:rsidR="002B6552" w:rsidRPr="005F4BFD">
              <w:rPr>
                <w:iCs/>
                <w:noProof/>
              </w:rPr>
              <w:t>5</w:t>
            </w:r>
          </w:fldSimple>
        </w:p>
      </w:tc>
    </w:tr>
    <w:tr w:rsidR="002B6552" w:rsidRPr="002F2422" w14:paraId="42541E10" w14:textId="77777777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14:paraId="1C14A842" w14:textId="77777777" w:rsidR="002B6552" w:rsidRPr="00302326" w:rsidRDefault="002B6552" w:rsidP="002B6552">
          <w:pPr>
            <w:jc w:val="left"/>
            <w:rPr>
              <w:iCs/>
              <w:sz w:val="20"/>
            </w:rPr>
          </w:pP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14:paraId="5F87B255" w14:textId="77777777" w:rsidR="002B6552" w:rsidRPr="00302326" w:rsidRDefault="002B6552" w:rsidP="002B6552">
          <w:pPr>
            <w:jc w:val="left"/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14:paraId="73D15638" w14:textId="77777777" w:rsidR="002B6552" w:rsidRPr="00302326" w:rsidRDefault="002B6552" w:rsidP="002B655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40E59F66" w14:textId="77777777" w:rsidR="002B6552" w:rsidRPr="00302326" w:rsidRDefault="002B6552" w:rsidP="002B6552">
          <w:pPr>
            <w:pStyle w:val="af3"/>
            <w:rPr>
              <w:iCs/>
            </w:rPr>
          </w:pPr>
        </w:p>
      </w:tc>
      <w:tc>
        <w:tcPr>
          <w:tcW w:w="3969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4420EC0A" w14:textId="77777777" w:rsidR="002B6552" w:rsidRPr="00302326" w:rsidRDefault="002B6552" w:rsidP="002B6552">
          <w:pPr>
            <w:pStyle w:val="ac"/>
            <w:rPr>
              <w:iCs/>
            </w:rPr>
          </w:pPr>
        </w:p>
      </w:tc>
      <w:tc>
        <w:tcPr>
          <w:tcW w:w="851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3E0C0942" w14:textId="77777777" w:rsidR="002B6552" w:rsidRPr="00302326" w:rsidRDefault="002B6552" w:rsidP="002B6552">
          <w:pPr>
            <w:pStyle w:val="a7"/>
            <w:rPr>
              <w:iCs/>
            </w:rPr>
          </w:pPr>
        </w:p>
      </w:tc>
      <w:tc>
        <w:tcPr>
          <w:tcW w:w="851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6ECC09B5" w14:textId="77777777" w:rsidR="002B6552" w:rsidRPr="00302326" w:rsidRDefault="002B6552" w:rsidP="002B6552">
          <w:pPr>
            <w:pStyle w:val="a7"/>
            <w:rPr>
              <w:iCs/>
            </w:rPr>
          </w:pPr>
        </w:p>
      </w:tc>
      <w:tc>
        <w:tcPr>
          <w:tcW w:w="1133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249D51B4" w14:textId="77777777" w:rsidR="002B6552" w:rsidRPr="00302326" w:rsidRDefault="002B6552" w:rsidP="002B6552">
          <w:pPr>
            <w:pStyle w:val="a7"/>
            <w:rPr>
              <w:iCs/>
            </w:rPr>
          </w:pPr>
        </w:p>
      </w:tc>
    </w:tr>
    <w:tr w:rsidR="002B6552" w:rsidRPr="002F2422" w14:paraId="273FA250" w14:textId="77777777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14:paraId="30122414" w14:textId="77777777" w:rsidR="002B6552" w:rsidRPr="00302326" w:rsidRDefault="002B6552" w:rsidP="002B6552">
          <w:pPr>
            <w:jc w:val="left"/>
            <w:rPr>
              <w:iCs/>
              <w:sz w:val="20"/>
            </w:rPr>
          </w:pP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14:paraId="42FEEC0E" w14:textId="77777777" w:rsidR="002B6552" w:rsidRPr="00302326" w:rsidRDefault="002B6552" w:rsidP="002B6552">
          <w:pPr>
            <w:jc w:val="left"/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14:paraId="48B2B84A" w14:textId="77777777" w:rsidR="002B6552" w:rsidRPr="00302326" w:rsidRDefault="002B6552" w:rsidP="002B655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0B54DB9B" w14:textId="77777777" w:rsidR="002B6552" w:rsidRPr="00302326" w:rsidRDefault="002B6552" w:rsidP="002B6552">
          <w:pPr>
            <w:pStyle w:val="af3"/>
            <w:rPr>
              <w:iCs/>
            </w:rPr>
          </w:pPr>
        </w:p>
      </w:tc>
      <w:tc>
        <w:tcPr>
          <w:tcW w:w="3969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5179924A" w14:textId="77777777" w:rsidR="002B6552" w:rsidRPr="00302326" w:rsidRDefault="002B6552" w:rsidP="002B6552">
          <w:pPr>
            <w:pStyle w:val="ac"/>
            <w:rPr>
              <w:iCs/>
            </w:rPr>
          </w:pPr>
          <w:r w:rsidRPr="00302326">
            <w:rPr>
              <w:iCs/>
            </w:rPr>
            <w:t>Спецификация оборудования и материалов</w:t>
          </w:r>
        </w:p>
      </w:tc>
      <w:tc>
        <w:tcPr>
          <w:tcW w:w="2835" w:type="dxa"/>
          <w:gridSpan w:val="3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3FEDF793" w14:textId="5EEBAF74" w:rsidR="002B6552" w:rsidRPr="00CC5B82" w:rsidRDefault="002B6552" w:rsidP="002B6552">
          <w:pPr>
            <w:pStyle w:val="ac"/>
            <w:rPr>
              <w:iCs/>
              <w:sz w:val="24"/>
              <w:szCs w:val="24"/>
            </w:rPr>
          </w:pPr>
        </w:p>
      </w:tc>
    </w:tr>
    <w:tr w:rsidR="002B6552" w:rsidRPr="002F2422" w14:paraId="0054D744" w14:textId="77777777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14:paraId="4F429DB8" w14:textId="77777777" w:rsidR="002B6552" w:rsidRPr="00302326" w:rsidRDefault="002B6552" w:rsidP="002B6552">
          <w:pPr>
            <w:pStyle w:val="af3"/>
            <w:jc w:val="both"/>
            <w:rPr>
              <w:iCs/>
            </w:rPr>
          </w:pP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14:paraId="49A980B2" w14:textId="77777777" w:rsidR="002B6552" w:rsidRPr="00302326" w:rsidRDefault="002B6552" w:rsidP="002B6552">
          <w:pPr>
            <w:pStyle w:val="af3"/>
            <w:jc w:val="both"/>
            <w:rPr>
              <w:iCs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14:paraId="06BB193D" w14:textId="77777777" w:rsidR="002B6552" w:rsidRPr="00302326" w:rsidRDefault="002B6552" w:rsidP="002B6552">
          <w:pPr>
            <w:pStyle w:val="af3"/>
            <w:rPr>
              <w:iCs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52C3F434" w14:textId="77777777" w:rsidR="002B6552" w:rsidRPr="00302326" w:rsidRDefault="002B6552" w:rsidP="002B6552">
          <w:pPr>
            <w:pStyle w:val="af3"/>
            <w:rPr>
              <w:iCs/>
            </w:rPr>
          </w:pPr>
        </w:p>
      </w:tc>
      <w:tc>
        <w:tcPr>
          <w:tcW w:w="3969" w:type="dxa"/>
          <w:vMerge/>
          <w:shd w:val="clear" w:color="auto" w:fill="auto"/>
          <w:vAlign w:val="center"/>
        </w:tcPr>
        <w:p w14:paraId="427C4DD3" w14:textId="77777777" w:rsidR="002B6552" w:rsidRPr="002F2422" w:rsidRDefault="002B6552" w:rsidP="002B6552"/>
      </w:tc>
      <w:tc>
        <w:tcPr>
          <w:tcW w:w="2835" w:type="dxa"/>
          <w:gridSpan w:val="3"/>
          <w:vMerge/>
          <w:shd w:val="clear" w:color="auto" w:fill="auto"/>
          <w:vAlign w:val="center"/>
        </w:tcPr>
        <w:p w14:paraId="35C276D0" w14:textId="77777777" w:rsidR="002B6552" w:rsidRPr="002F2422" w:rsidRDefault="002B6552" w:rsidP="002B6552"/>
      </w:tc>
    </w:tr>
    <w:tr w:rsidR="002B6552" w:rsidRPr="002F2422" w14:paraId="3E49B729" w14:textId="77777777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14:paraId="51D30D0A" w14:textId="77777777" w:rsidR="002B6552" w:rsidRPr="001D040D" w:rsidRDefault="002B6552" w:rsidP="002B6552">
          <w:pPr>
            <w:jc w:val="left"/>
            <w:rPr>
              <w:i w:val="0"/>
              <w:sz w:val="20"/>
            </w:rPr>
          </w:pPr>
          <w:r w:rsidRPr="00F97FDD">
            <w:rPr>
              <w:iCs/>
              <w:sz w:val="20"/>
            </w:rPr>
            <w:t>Н.контроль</w:t>
          </w: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14:paraId="28A82176" w14:textId="6D9E8951" w:rsidR="002B6552" w:rsidRPr="001D040D" w:rsidRDefault="002B6552" w:rsidP="002B6552">
          <w:pPr>
            <w:jc w:val="left"/>
            <w:rPr>
              <w:i w:val="0"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14:paraId="55187226" w14:textId="77777777" w:rsidR="002B6552" w:rsidRPr="001D040D" w:rsidRDefault="002B6552" w:rsidP="002B6552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14:paraId="25E0042F" w14:textId="1CE3E395" w:rsidR="002B6552" w:rsidRPr="005F5EA2" w:rsidRDefault="002B6552" w:rsidP="002B6552">
          <w:pPr>
            <w:pStyle w:val="af3"/>
          </w:pPr>
        </w:p>
      </w:tc>
      <w:tc>
        <w:tcPr>
          <w:tcW w:w="3969" w:type="dxa"/>
          <w:vMerge/>
          <w:shd w:val="clear" w:color="auto" w:fill="auto"/>
          <w:vAlign w:val="center"/>
        </w:tcPr>
        <w:p w14:paraId="1E0D3387" w14:textId="77777777" w:rsidR="002B6552" w:rsidRPr="002F2422" w:rsidRDefault="002B6552" w:rsidP="002B6552"/>
      </w:tc>
      <w:tc>
        <w:tcPr>
          <w:tcW w:w="2835" w:type="dxa"/>
          <w:gridSpan w:val="3"/>
          <w:vMerge/>
          <w:shd w:val="clear" w:color="auto" w:fill="auto"/>
          <w:vAlign w:val="center"/>
        </w:tcPr>
        <w:p w14:paraId="7B7E7B36" w14:textId="77777777" w:rsidR="002B6552" w:rsidRPr="002F2422" w:rsidRDefault="002B6552" w:rsidP="002B6552"/>
      </w:tc>
    </w:tr>
  </w:tbl>
  <w:p w14:paraId="2D047324" w14:textId="77777777" w:rsidR="0000178F" w:rsidRPr="00C01CD5" w:rsidRDefault="0000178F" w:rsidP="00C01CD5">
    <w:pPr>
      <w:rPr>
        <w:rFonts w:ascii="Times New Roman" w:hAnsi="Times New Roman"/>
        <w:i w:val="0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horzAnchor="margin" w:tblpXSpec="center" w:tblpYSpec="top"/>
      <w:tblW w:w="0" w:type="auto"/>
      <w:jc w:val="center"/>
      <w:tblBorders>
        <w:top w:val="single" w:sz="12" w:space="0" w:color="auto"/>
        <w:bottom w:val="single" w:sz="12" w:space="0" w:color="auto"/>
        <w:insideH w:val="single" w:sz="4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4"/>
      <w:gridCol w:w="7371"/>
      <w:gridCol w:w="3402"/>
      <w:gridCol w:w="1985"/>
      <w:gridCol w:w="2552"/>
      <w:gridCol w:w="1134"/>
      <w:gridCol w:w="1134"/>
      <w:gridCol w:w="1418"/>
      <w:gridCol w:w="1701"/>
      <w:gridCol w:w="567"/>
    </w:tblGrid>
    <w:tr w:rsidR="0000178F" w:rsidRPr="002F2422" w14:paraId="53931A45" w14:textId="77777777" w:rsidTr="003B432B">
      <w:trPr>
        <w:trHeight w:hRule="exact" w:val="397"/>
        <w:jc w:val="center"/>
      </w:trPr>
      <w:tc>
        <w:tcPr>
          <w:tcW w:w="1134" w:type="dxa"/>
          <w:vMerge w:val="restart"/>
          <w:tcBorders>
            <w:top w:val="nil"/>
            <w:left w:val="nil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14:paraId="1EC1FE5A" w14:textId="77777777"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Позиция</w:t>
          </w:r>
        </w:p>
      </w:tc>
      <w:tc>
        <w:tcPr>
          <w:tcW w:w="7371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14:paraId="1347871C" w14:textId="77777777"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Наименование и техническая характеристика</w:t>
          </w:r>
        </w:p>
      </w:tc>
      <w:tc>
        <w:tcPr>
          <w:tcW w:w="3402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14:paraId="3A16EA6E" w14:textId="77777777"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Тип, марка, обозначение документа, опросного листа</w:t>
          </w:r>
        </w:p>
      </w:tc>
      <w:tc>
        <w:tcPr>
          <w:tcW w:w="1985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14:paraId="1C2C4CB7" w14:textId="77777777"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Код оборудования, изделия, материала</w:t>
          </w:r>
        </w:p>
      </w:tc>
      <w:tc>
        <w:tcPr>
          <w:tcW w:w="2552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14:paraId="6A87B848" w14:textId="77777777"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Завод-</w:t>
          </w:r>
        </w:p>
        <w:p w14:paraId="73B59E03" w14:textId="77777777"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изготовитель</w:t>
          </w:r>
        </w:p>
      </w:tc>
      <w:tc>
        <w:tcPr>
          <w:tcW w:w="1134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14:paraId="197BBC99" w14:textId="77777777" w:rsidR="0000178F" w:rsidRPr="001D040D" w:rsidRDefault="0000178F" w:rsidP="002F2422">
          <w:pPr>
            <w:rPr>
              <w:b/>
              <w:i w:val="0"/>
            </w:rPr>
          </w:pPr>
          <w:r w:rsidRPr="001D040D">
            <w:rPr>
              <w:b/>
              <w:i w:val="0"/>
            </w:rPr>
            <w:t>Единица измерения</w:t>
          </w:r>
        </w:p>
      </w:tc>
      <w:tc>
        <w:tcPr>
          <w:tcW w:w="1134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14:paraId="3AFEF573" w14:textId="77777777" w:rsidR="0000178F" w:rsidRPr="001D040D" w:rsidRDefault="0000178F" w:rsidP="002F2422">
          <w:pPr>
            <w:rPr>
              <w:b/>
              <w:i w:val="0"/>
            </w:rPr>
          </w:pPr>
          <w:r w:rsidRPr="001D040D">
            <w:rPr>
              <w:b/>
              <w:i w:val="0"/>
            </w:rPr>
            <w:t>Количество</w:t>
          </w:r>
        </w:p>
      </w:tc>
      <w:tc>
        <w:tcPr>
          <w:tcW w:w="1418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14:paraId="621B1BA3" w14:textId="77777777"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Масса единицы, кг</w:t>
          </w:r>
        </w:p>
      </w:tc>
      <w:tc>
        <w:tcPr>
          <w:tcW w:w="1701" w:type="dxa"/>
          <w:tcBorders>
            <w:top w:val="nil"/>
            <w:left w:val="single" w:sz="12" w:space="0" w:color="auto"/>
            <w:bottom w:val="nil"/>
            <w:right w:val="nil"/>
            <w:tl2br w:val="nil"/>
            <w:tr2bl w:val="nil"/>
          </w:tcBorders>
          <w:shd w:val="clear" w:color="auto" w:fill="auto"/>
          <w:vAlign w:val="center"/>
        </w:tcPr>
        <w:p w14:paraId="45001468" w14:textId="77777777" w:rsidR="0000178F" w:rsidRPr="001D040D" w:rsidRDefault="0000178F" w:rsidP="002F2422">
          <w:pPr>
            <w:suppressAutoHyphens/>
            <w:rPr>
              <w:b/>
              <w:i w:val="0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auto"/>
          <w:vAlign w:val="center"/>
        </w:tcPr>
        <w:p w14:paraId="2F1BAB9B" w14:textId="77777777" w:rsidR="0000178F" w:rsidRPr="00A0566E" w:rsidRDefault="0000178F" w:rsidP="003B432B">
          <w:pPr>
            <w:suppressAutoHyphens/>
            <w:ind w:left="720"/>
            <w:jc w:val="both"/>
            <w:rPr>
              <w:rStyle w:val="ae"/>
              <w:i w:val="0"/>
            </w:rPr>
          </w:pPr>
        </w:p>
      </w:tc>
    </w:tr>
    <w:tr w:rsidR="0000178F" w:rsidRPr="002F2422" w14:paraId="0F8BC955" w14:textId="77777777">
      <w:trPr>
        <w:trHeight w:hRule="exact" w:val="1191"/>
        <w:jc w:val="center"/>
      </w:trPr>
      <w:tc>
        <w:tcPr>
          <w:tcW w:w="1134" w:type="dxa"/>
          <w:vMerge/>
          <w:shd w:val="clear" w:color="auto" w:fill="auto"/>
          <w:vAlign w:val="center"/>
        </w:tcPr>
        <w:p w14:paraId="4D63B56A" w14:textId="77777777"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7371" w:type="dxa"/>
          <w:vMerge/>
          <w:shd w:val="clear" w:color="auto" w:fill="auto"/>
          <w:vAlign w:val="center"/>
        </w:tcPr>
        <w:p w14:paraId="05337003" w14:textId="77777777"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3402" w:type="dxa"/>
          <w:vMerge/>
          <w:shd w:val="clear" w:color="auto" w:fill="auto"/>
          <w:vAlign w:val="center"/>
        </w:tcPr>
        <w:p w14:paraId="215CE807" w14:textId="77777777"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1985" w:type="dxa"/>
          <w:vMerge/>
          <w:shd w:val="clear" w:color="auto" w:fill="auto"/>
          <w:vAlign w:val="center"/>
        </w:tcPr>
        <w:p w14:paraId="043E0C38" w14:textId="77777777"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2552" w:type="dxa"/>
          <w:vMerge/>
          <w:shd w:val="clear" w:color="auto" w:fill="auto"/>
          <w:vAlign w:val="center"/>
        </w:tcPr>
        <w:p w14:paraId="5B67723F" w14:textId="77777777"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1134" w:type="dxa"/>
          <w:vMerge/>
          <w:shd w:val="clear" w:color="auto" w:fill="auto"/>
          <w:vAlign w:val="center"/>
        </w:tcPr>
        <w:p w14:paraId="2A96B3AE" w14:textId="77777777"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1134" w:type="dxa"/>
          <w:vMerge/>
          <w:shd w:val="clear" w:color="auto" w:fill="auto"/>
          <w:vAlign w:val="center"/>
        </w:tcPr>
        <w:p w14:paraId="7277D70D" w14:textId="77777777"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1418" w:type="dxa"/>
          <w:vMerge/>
          <w:shd w:val="clear" w:color="auto" w:fill="auto"/>
          <w:vAlign w:val="center"/>
        </w:tcPr>
        <w:p w14:paraId="7A81FA71" w14:textId="77777777"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2268" w:type="dxa"/>
          <w:gridSpan w:val="2"/>
          <w:tcBorders>
            <w:top w:val="nil"/>
            <w:bottom w:val="nil"/>
          </w:tcBorders>
          <w:shd w:val="clear" w:color="auto" w:fill="auto"/>
          <w:vAlign w:val="center"/>
        </w:tcPr>
        <w:p w14:paraId="6771B078" w14:textId="77777777"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Примечание</w:t>
          </w:r>
        </w:p>
      </w:tc>
    </w:tr>
    <w:tr w:rsidR="0000178F" w:rsidRPr="002F2422" w14:paraId="32D8F329" w14:textId="77777777">
      <w:trPr>
        <w:trHeight w:val="397"/>
        <w:jc w:val="center"/>
      </w:trPr>
      <w:tc>
        <w:tcPr>
          <w:tcW w:w="1134" w:type="dxa"/>
          <w:vMerge/>
          <w:tcBorders>
            <w:bottom w:val="nil"/>
          </w:tcBorders>
          <w:shd w:val="clear" w:color="auto" w:fill="auto"/>
          <w:vAlign w:val="center"/>
        </w:tcPr>
        <w:p w14:paraId="00B77E46" w14:textId="77777777" w:rsidR="0000178F" w:rsidRPr="002F2422" w:rsidRDefault="0000178F" w:rsidP="002F2422">
          <w:pPr>
            <w:suppressAutoHyphens/>
          </w:pPr>
        </w:p>
      </w:tc>
      <w:tc>
        <w:tcPr>
          <w:tcW w:w="7371" w:type="dxa"/>
          <w:vMerge/>
          <w:tcBorders>
            <w:bottom w:val="nil"/>
          </w:tcBorders>
          <w:shd w:val="clear" w:color="auto" w:fill="auto"/>
          <w:vAlign w:val="center"/>
        </w:tcPr>
        <w:p w14:paraId="1A740658" w14:textId="77777777" w:rsidR="0000178F" w:rsidRPr="002F2422" w:rsidRDefault="0000178F" w:rsidP="002F2422">
          <w:pPr>
            <w:suppressAutoHyphens/>
          </w:pPr>
        </w:p>
      </w:tc>
      <w:tc>
        <w:tcPr>
          <w:tcW w:w="3402" w:type="dxa"/>
          <w:vMerge/>
          <w:tcBorders>
            <w:bottom w:val="nil"/>
          </w:tcBorders>
          <w:shd w:val="clear" w:color="auto" w:fill="auto"/>
          <w:vAlign w:val="center"/>
        </w:tcPr>
        <w:p w14:paraId="7024194F" w14:textId="77777777" w:rsidR="0000178F" w:rsidRPr="002F2422" w:rsidRDefault="0000178F" w:rsidP="002F2422">
          <w:pPr>
            <w:suppressAutoHyphens/>
          </w:pPr>
        </w:p>
      </w:tc>
      <w:tc>
        <w:tcPr>
          <w:tcW w:w="1985" w:type="dxa"/>
          <w:vMerge/>
          <w:tcBorders>
            <w:bottom w:val="nil"/>
          </w:tcBorders>
          <w:shd w:val="clear" w:color="auto" w:fill="auto"/>
          <w:vAlign w:val="center"/>
        </w:tcPr>
        <w:p w14:paraId="33EBF202" w14:textId="77777777" w:rsidR="0000178F" w:rsidRPr="002F2422" w:rsidRDefault="0000178F" w:rsidP="002F2422">
          <w:pPr>
            <w:suppressAutoHyphens/>
          </w:pPr>
        </w:p>
      </w:tc>
      <w:tc>
        <w:tcPr>
          <w:tcW w:w="2552" w:type="dxa"/>
          <w:vMerge/>
          <w:tcBorders>
            <w:bottom w:val="nil"/>
          </w:tcBorders>
          <w:shd w:val="clear" w:color="auto" w:fill="auto"/>
          <w:vAlign w:val="center"/>
        </w:tcPr>
        <w:p w14:paraId="7DB01429" w14:textId="77777777" w:rsidR="0000178F" w:rsidRPr="002F2422" w:rsidRDefault="0000178F" w:rsidP="002F2422">
          <w:pPr>
            <w:suppressAutoHyphens/>
          </w:pPr>
        </w:p>
      </w:tc>
      <w:tc>
        <w:tcPr>
          <w:tcW w:w="1134" w:type="dxa"/>
          <w:vMerge/>
          <w:tcBorders>
            <w:bottom w:val="nil"/>
          </w:tcBorders>
          <w:shd w:val="clear" w:color="auto" w:fill="auto"/>
          <w:vAlign w:val="center"/>
        </w:tcPr>
        <w:p w14:paraId="67025623" w14:textId="77777777" w:rsidR="0000178F" w:rsidRPr="002F2422" w:rsidRDefault="0000178F" w:rsidP="002F2422">
          <w:pPr>
            <w:suppressAutoHyphens/>
          </w:pPr>
        </w:p>
      </w:tc>
      <w:tc>
        <w:tcPr>
          <w:tcW w:w="1134" w:type="dxa"/>
          <w:vMerge/>
          <w:tcBorders>
            <w:bottom w:val="nil"/>
          </w:tcBorders>
          <w:shd w:val="clear" w:color="auto" w:fill="auto"/>
          <w:vAlign w:val="center"/>
        </w:tcPr>
        <w:p w14:paraId="5FAF769F" w14:textId="77777777" w:rsidR="0000178F" w:rsidRPr="002F2422" w:rsidRDefault="0000178F" w:rsidP="002F2422">
          <w:pPr>
            <w:suppressAutoHyphens/>
          </w:pPr>
        </w:p>
      </w:tc>
      <w:tc>
        <w:tcPr>
          <w:tcW w:w="1418" w:type="dxa"/>
          <w:vMerge/>
          <w:tcBorders>
            <w:bottom w:val="nil"/>
          </w:tcBorders>
          <w:shd w:val="clear" w:color="auto" w:fill="auto"/>
          <w:vAlign w:val="center"/>
        </w:tcPr>
        <w:p w14:paraId="69669FE7" w14:textId="77777777" w:rsidR="0000178F" w:rsidRPr="002F2422" w:rsidRDefault="0000178F" w:rsidP="002F2422">
          <w:pPr>
            <w:suppressAutoHyphens/>
          </w:pPr>
        </w:p>
      </w:tc>
      <w:tc>
        <w:tcPr>
          <w:tcW w:w="2268" w:type="dxa"/>
          <w:gridSpan w:val="2"/>
          <w:tcBorders>
            <w:top w:val="nil"/>
            <w:bottom w:val="nil"/>
          </w:tcBorders>
          <w:shd w:val="clear" w:color="auto" w:fill="auto"/>
          <w:vAlign w:val="center"/>
        </w:tcPr>
        <w:p w14:paraId="21116192" w14:textId="77777777" w:rsidR="0000178F" w:rsidRPr="002F2422" w:rsidRDefault="0000178F" w:rsidP="002F2422">
          <w:pPr>
            <w:suppressAutoHyphens/>
            <w:rPr>
              <w:b/>
            </w:rPr>
          </w:pPr>
        </w:p>
      </w:tc>
    </w:tr>
  </w:tbl>
  <w:p w14:paraId="47F52C8F" w14:textId="77777777" w:rsidR="0000178F" w:rsidRPr="00C01CD5" w:rsidRDefault="0000178F" w:rsidP="00C01CD5">
    <w:pPr>
      <w:rPr>
        <w:rFonts w:ascii="Times New Roman" w:hAnsi="Times New Roman"/>
        <w:i w:val="0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vertAnchor="page" w:horzAnchor="page" w:tblpX="199" w:tblpY="7939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"/>
      <w:gridCol w:w="284"/>
      <w:gridCol w:w="284"/>
    </w:tblGrid>
    <w:tr w:rsidR="0000178F" w:rsidRPr="0097173B" w14:paraId="11063534" w14:textId="77777777">
      <w:trPr>
        <w:trHeight w:hRule="exact" w:val="567"/>
      </w:trPr>
      <w:tc>
        <w:tcPr>
          <w:tcW w:w="284" w:type="dxa"/>
          <w:vMerge w:val="restart"/>
          <w:shd w:val="clear" w:color="auto" w:fill="auto"/>
          <w:textDirection w:val="btLr"/>
          <w:vAlign w:val="center"/>
        </w:tcPr>
        <w:p w14:paraId="23BB3A6D" w14:textId="77777777" w:rsidR="0000178F" w:rsidRPr="008F18C5" w:rsidRDefault="0000178F" w:rsidP="0097173B">
          <w:pPr>
            <w:jc w:val="left"/>
            <w:rPr>
              <w:i w:val="0"/>
              <w:sz w:val="20"/>
            </w:rPr>
          </w:pPr>
          <w:r w:rsidRPr="008F18C5">
            <w:rPr>
              <w:i w:val="0"/>
              <w:sz w:val="20"/>
            </w:rPr>
            <w:t>Согласовано</w:t>
          </w:r>
        </w:p>
      </w:tc>
      <w:tc>
        <w:tcPr>
          <w:tcW w:w="284" w:type="dxa"/>
          <w:shd w:val="clear" w:color="auto" w:fill="auto"/>
          <w:textDirection w:val="btLr"/>
          <w:vAlign w:val="center"/>
        </w:tcPr>
        <w:p w14:paraId="60BD1E38" w14:textId="77777777" w:rsidR="0000178F" w:rsidRPr="0097173B" w:rsidRDefault="0000178F" w:rsidP="00181B1A">
          <w:pPr>
            <w:pStyle w:val="af3"/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14:paraId="523D3424" w14:textId="77777777" w:rsidR="0000178F" w:rsidRPr="0097173B" w:rsidRDefault="0000178F" w:rsidP="00181B1A">
          <w:pPr>
            <w:pStyle w:val="af3"/>
          </w:pPr>
        </w:p>
      </w:tc>
    </w:tr>
    <w:tr w:rsidR="0000178F" w:rsidRPr="0097173B" w14:paraId="2A90A397" w14:textId="77777777">
      <w:trPr>
        <w:trHeight w:hRule="exact" w:val="851"/>
      </w:trPr>
      <w:tc>
        <w:tcPr>
          <w:tcW w:w="284" w:type="dxa"/>
          <w:vMerge/>
          <w:shd w:val="clear" w:color="auto" w:fill="auto"/>
          <w:textDirection w:val="btLr"/>
          <w:vAlign w:val="center"/>
        </w:tcPr>
        <w:p w14:paraId="3633C37D" w14:textId="77777777" w:rsidR="0000178F" w:rsidRPr="0097173B" w:rsidRDefault="0000178F" w:rsidP="005F5EA2">
          <w:pPr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14:paraId="7ADF63B4" w14:textId="77777777" w:rsidR="0000178F" w:rsidRPr="0097173B" w:rsidRDefault="0000178F" w:rsidP="005F5EA2">
          <w:pPr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14:paraId="6700F3AA" w14:textId="77777777" w:rsidR="0000178F" w:rsidRPr="0097173B" w:rsidRDefault="0000178F" w:rsidP="005F5EA2">
          <w:pPr>
            <w:rPr>
              <w:sz w:val="20"/>
            </w:rPr>
          </w:pPr>
        </w:p>
      </w:tc>
    </w:tr>
    <w:tr w:rsidR="0000178F" w:rsidRPr="0097173B" w14:paraId="219B08E4" w14:textId="77777777">
      <w:trPr>
        <w:trHeight w:hRule="exact" w:val="1134"/>
      </w:trPr>
      <w:tc>
        <w:tcPr>
          <w:tcW w:w="284" w:type="dxa"/>
          <w:vMerge/>
          <w:shd w:val="clear" w:color="auto" w:fill="auto"/>
          <w:textDirection w:val="btLr"/>
          <w:vAlign w:val="center"/>
        </w:tcPr>
        <w:p w14:paraId="09E0A1BD" w14:textId="77777777" w:rsidR="0000178F" w:rsidRPr="0097173B" w:rsidRDefault="0000178F" w:rsidP="005F5EA2">
          <w:pPr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14:paraId="09A986E3" w14:textId="77777777" w:rsidR="0000178F" w:rsidRPr="0097173B" w:rsidRDefault="0000178F" w:rsidP="0097173B">
          <w:pPr>
            <w:jc w:val="left"/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14:paraId="47A860EC" w14:textId="77777777" w:rsidR="0000178F" w:rsidRPr="0097173B" w:rsidRDefault="0000178F" w:rsidP="0097173B">
          <w:pPr>
            <w:jc w:val="left"/>
            <w:rPr>
              <w:sz w:val="20"/>
            </w:rPr>
          </w:pPr>
        </w:p>
      </w:tc>
    </w:tr>
    <w:tr w:rsidR="0000178F" w:rsidRPr="0097173B" w14:paraId="6729CE62" w14:textId="77777777">
      <w:trPr>
        <w:trHeight w:hRule="exact" w:val="1134"/>
      </w:trPr>
      <w:tc>
        <w:tcPr>
          <w:tcW w:w="284" w:type="dxa"/>
          <w:vMerge/>
          <w:shd w:val="clear" w:color="auto" w:fill="auto"/>
          <w:textDirection w:val="btLr"/>
          <w:vAlign w:val="center"/>
        </w:tcPr>
        <w:p w14:paraId="53B0CD6C" w14:textId="77777777" w:rsidR="0000178F" w:rsidRPr="0097173B" w:rsidRDefault="0000178F" w:rsidP="005F5EA2">
          <w:pPr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14:paraId="40C583B9" w14:textId="77777777" w:rsidR="0000178F" w:rsidRPr="0097173B" w:rsidRDefault="0000178F" w:rsidP="0097173B">
          <w:pPr>
            <w:jc w:val="left"/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14:paraId="745B21BA" w14:textId="77777777" w:rsidR="0000178F" w:rsidRPr="0097173B" w:rsidRDefault="0000178F" w:rsidP="0097173B">
          <w:pPr>
            <w:jc w:val="left"/>
            <w:rPr>
              <w:sz w:val="20"/>
            </w:rPr>
          </w:pPr>
        </w:p>
      </w:tc>
    </w:tr>
  </w:tbl>
  <w:p w14:paraId="49DF8282" w14:textId="77777777" w:rsidR="0000178F" w:rsidRDefault="001F1082" w:rsidP="00325A93">
    <w:pPr>
      <w:pStyle w:val="a6"/>
      <w:jc w:val="center"/>
    </w:pPr>
    <w:r>
      <w:pict w14:anchorId="4ABB8757">
        <v:rect id="_x0000_s2071" style="position:absolute;left:0;text-align:left;margin-left:0;margin-top:0;width:1119.7pt;height:807.85pt;z-index:-251659264;mso-wrap-edited:f;mso-position-horizontal:center;mso-position-horizontal-relative:margin;mso-position-vertical:center;mso-position-vertical-relative:margin" o:allowincell="f" o:allowoverlap="f" strokeweight="1.5pt">
          <w10:wrap anchorx="margin" anchory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0" type="#_x0000_t75" style="width:184.3pt;height:159.05pt" o:bullet="t">
        <v:imagedata r:id="rId1" o:title=""/>
      </v:shape>
    </w:pict>
  </w:numPicBullet>
  <w:numPicBullet w:numPicBulletId="1">
    <w:pict>
      <v:shape id="_x0000_i1261" type="#_x0000_t75" style="width:184.3pt;height:159.05pt" o:bullet="t">
        <v:imagedata r:id="rId2" o:title=""/>
      </v:shape>
    </w:pict>
  </w:numPicBullet>
  <w:numPicBullet w:numPicBulletId="2">
    <w:pict>
      <v:shape id="_x0000_i1262" type="#_x0000_t75" style="width:184.3pt;height:159.05pt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3336224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B8F54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42A9A7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6EE19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72483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32C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80EC7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024BE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F6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68F8EC"/>
    <w:lvl w:ilvl="0">
      <w:start w:val="1"/>
      <w:numFmt w:val="bullet"/>
      <w:lvlText w:val="−"/>
      <w:lvlJc w:val="left"/>
      <w:pPr>
        <w:tabs>
          <w:tab w:val="num" w:pos="284"/>
        </w:tabs>
        <w:ind w:left="0" w:firstLine="284"/>
      </w:pPr>
      <w:rPr>
        <w:rFonts w:ascii="ISOCPEUR" w:hAnsi="ISOCPEUR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BAB424E"/>
    <w:multiLevelType w:val="hybridMultilevel"/>
    <w:tmpl w:val="E62E0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04F93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A9C11C3"/>
    <w:multiLevelType w:val="hybridMultilevel"/>
    <w:tmpl w:val="601C7B1A"/>
    <w:lvl w:ilvl="0" w:tplc="ED4626D6">
      <w:start w:val="1"/>
      <w:numFmt w:val="bullet"/>
      <w:pStyle w:val="a0"/>
      <w:lvlText w:val="−"/>
      <w:lvlJc w:val="left"/>
      <w:pPr>
        <w:tabs>
          <w:tab w:val="num" w:pos="567"/>
        </w:tabs>
        <w:ind w:left="0" w:firstLine="284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04E61"/>
    <w:multiLevelType w:val="hybridMultilevel"/>
    <w:tmpl w:val="AB8E0352"/>
    <w:lvl w:ilvl="0" w:tplc="889C597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5" w15:restartNumberingAfterBreak="0">
    <w:nsid w:val="355F29E3"/>
    <w:multiLevelType w:val="hybridMultilevel"/>
    <w:tmpl w:val="4C0A90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36553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73F282A"/>
    <w:multiLevelType w:val="hybridMultilevel"/>
    <w:tmpl w:val="1FFA0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568FA"/>
    <w:multiLevelType w:val="hybridMultilevel"/>
    <w:tmpl w:val="33989E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66B84"/>
    <w:multiLevelType w:val="hybridMultilevel"/>
    <w:tmpl w:val="2B26D3BE"/>
    <w:lvl w:ilvl="0" w:tplc="4C7C87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6E32D4A"/>
    <w:multiLevelType w:val="hybridMultilevel"/>
    <w:tmpl w:val="1942559C"/>
    <w:lvl w:ilvl="0" w:tplc="F78696A0">
      <w:start w:val="1"/>
      <w:numFmt w:val="decimal"/>
      <w:lvlText w:val="%1."/>
      <w:lvlJc w:val="left"/>
      <w:pPr>
        <w:ind w:left="49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1" w15:restartNumberingAfterBreak="0">
    <w:nsid w:val="4B787C65"/>
    <w:multiLevelType w:val="hybridMultilevel"/>
    <w:tmpl w:val="EB606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8D1B4A"/>
    <w:multiLevelType w:val="hybridMultilevel"/>
    <w:tmpl w:val="DB107542"/>
    <w:lvl w:ilvl="0" w:tplc="1A1AA8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B17A4"/>
    <w:multiLevelType w:val="multilevel"/>
    <w:tmpl w:val="F42286C0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24" w15:restartNumberingAfterBreak="0">
    <w:nsid w:val="54342089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7EF23B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63F870AC"/>
    <w:multiLevelType w:val="multilevel"/>
    <w:tmpl w:val="B4B89340"/>
    <w:lvl w:ilvl="0">
      <w:start w:val="11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4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D8B3D89"/>
    <w:multiLevelType w:val="multilevel"/>
    <w:tmpl w:val="A4C4742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FA83CE4"/>
    <w:multiLevelType w:val="hybridMultilevel"/>
    <w:tmpl w:val="157A6F4C"/>
    <w:lvl w:ilvl="0" w:tplc="1A1AA8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F2AF0"/>
    <w:multiLevelType w:val="multilevel"/>
    <w:tmpl w:val="601C7B1A"/>
    <w:lvl w:ilvl="0">
      <w:start w:val="1"/>
      <w:numFmt w:val="bullet"/>
      <w:lvlText w:val="−"/>
      <w:lvlJc w:val="left"/>
      <w:pPr>
        <w:tabs>
          <w:tab w:val="num" w:pos="567"/>
        </w:tabs>
        <w:ind w:left="0" w:firstLine="284"/>
      </w:pPr>
      <w:rPr>
        <w:rFonts w:ascii="ISOCPEUR" w:hAnsi="ISOCPEUR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3C181E"/>
    <w:multiLevelType w:val="hybridMultilevel"/>
    <w:tmpl w:val="D1EE38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30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25"/>
  </w:num>
  <w:num w:numId="16">
    <w:abstractNumId w:val="12"/>
  </w:num>
  <w:num w:numId="17">
    <w:abstractNumId w:val="24"/>
  </w:num>
  <w:num w:numId="18">
    <w:abstractNumId w:val="23"/>
  </w:num>
  <w:num w:numId="19">
    <w:abstractNumId w:val="23"/>
  </w:num>
  <w:num w:numId="20">
    <w:abstractNumId w:val="23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3"/>
  </w:num>
  <w:num w:numId="27">
    <w:abstractNumId w:val="13"/>
  </w:num>
  <w:num w:numId="28">
    <w:abstractNumId w:val="16"/>
  </w:num>
  <w:num w:numId="29">
    <w:abstractNumId w:val="29"/>
  </w:num>
  <w:num w:numId="30">
    <w:abstractNumId w:val="22"/>
  </w:num>
  <w:num w:numId="31">
    <w:abstractNumId w:val="28"/>
  </w:num>
  <w:num w:numId="32">
    <w:abstractNumId w:val="27"/>
  </w:num>
  <w:num w:numId="33">
    <w:abstractNumId w:val="26"/>
  </w:num>
  <w:num w:numId="34">
    <w:abstractNumId w:val="19"/>
  </w:num>
  <w:num w:numId="35">
    <w:abstractNumId w:val="17"/>
  </w:num>
  <w:num w:numId="36">
    <w:abstractNumId w:val="11"/>
  </w:num>
  <w:num w:numId="37">
    <w:abstractNumId w:val="14"/>
  </w:num>
  <w:num w:numId="38">
    <w:abstractNumId w:val="2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6" w:nlCheck="1" w:checkStyle="0"/>
  <w:activeWritingStyle w:appName="MSWord" w:lang="ru-RU" w:vendorID="1" w:dllVersion="512" w:checkStyle="1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284"/>
  <w:autoHyphenation/>
  <w:hyphenationZone w:val="357"/>
  <w:noPunctuationKerning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874"/>
    <w:rsid w:val="000002F8"/>
    <w:rsid w:val="00000EA8"/>
    <w:rsid w:val="00000F2A"/>
    <w:rsid w:val="000010B3"/>
    <w:rsid w:val="00001121"/>
    <w:rsid w:val="00001459"/>
    <w:rsid w:val="000014A1"/>
    <w:rsid w:val="0000178F"/>
    <w:rsid w:val="000018F0"/>
    <w:rsid w:val="00002756"/>
    <w:rsid w:val="000027F6"/>
    <w:rsid w:val="00002D86"/>
    <w:rsid w:val="000033A9"/>
    <w:rsid w:val="0000350C"/>
    <w:rsid w:val="00003690"/>
    <w:rsid w:val="000037BF"/>
    <w:rsid w:val="00003891"/>
    <w:rsid w:val="000039D2"/>
    <w:rsid w:val="00003C3C"/>
    <w:rsid w:val="00003FF3"/>
    <w:rsid w:val="00004019"/>
    <w:rsid w:val="0000467A"/>
    <w:rsid w:val="000049A3"/>
    <w:rsid w:val="00005505"/>
    <w:rsid w:val="00005586"/>
    <w:rsid w:val="00006A22"/>
    <w:rsid w:val="00006B93"/>
    <w:rsid w:val="00006D98"/>
    <w:rsid w:val="00007269"/>
    <w:rsid w:val="00007662"/>
    <w:rsid w:val="00007799"/>
    <w:rsid w:val="00007D25"/>
    <w:rsid w:val="000105E3"/>
    <w:rsid w:val="000108B0"/>
    <w:rsid w:val="000116E6"/>
    <w:rsid w:val="00011BE0"/>
    <w:rsid w:val="0001201E"/>
    <w:rsid w:val="000121EE"/>
    <w:rsid w:val="00012673"/>
    <w:rsid w:val="00013009"/>
    <w:rsid w:val="00013241"/>
    <w:rsid w:val="0001342D"/>
    <w:rsid w:val="00013A9F"/>
    <w:rsid w:val="00014A37"/>
    <w:rsid w:val="00014AFD"/>
    <w:rsid w:val="00014C07"/>
    <w:rsid w:val="00014CD8"/>
    <w:rsid w:val="00014EA4"/>
    <w:rsid w:val="0001589C"/>
    <w:rsid w:val="00015AEA"/>
    <w:rsid w:val="00015B2E"/>
    <w:rsid w:val="00015BBB"/>
    <w:rsid w:val="00015CD4"/>
    <w:rsid w:val="00016421"/>
    <w:rsid w:val="000165B2"/>
    <w:rsid w:val="000166BC"/>
    <w:rsid w:val="000170A2"/>
    <w:rsid w:val="000173EB"/>
    <w:rsid w:val="000175E0"/>
    <w:rsid w:val="00020A54"/>
    <w:rsid w:val="000217DF"/>
    <w:rsid w:val="00021AB7"/>
    <w:rsid w:val="00021CA8"/>
    <w:rsid w:val="000220B0"/>
    <w:rsid w:val="00022217"/>
    <w:rsid w:val="00022CD7"/>
    <w:rsid w:val="0002362F"/>
    <w:rsid w:val="00023D0E"/>
    <w:rsid w:val="00024810"/>
    <w:rsid w:val="00024837"/>
    <w:rsid w:val="00024A05"/>
    <w:rsid w:val="00025703"/>
    <w:rsid w:val="00025754"/>
    <w:rsid w:val="00026D5A"/>
    <w:rsid w:val="000270D1"/>
    <w:rsid w:val="000272C8"/>
    <w:rsid w:val="00027D9C"/>
    <w:rsid w:val="00030269"/>
    <w:rsid w:val="000302E6"/>
    <w:rsid w:val="00030D87"/>
    <w:rsid w:val="00030FC7"/>
    <w:rsid w:val="0003176F"/>
    <w:rsid w:val="00031AB3"/>
    <w:rsid w:val="00031ADB"/>
    <w:rsid w:val="00031CDA"/>
    <w:rsid w:val="000327D3"/>
    <w:rsid w:val="00032B93"/>
    <w:rsid w:val="0003308B"/>
    <w:rsid w:val="0003315B"/>
    <w:rsid w:val="0003316F"/>
    <w:rsid w:val="00033C5F"/>
    <w:rsid w:val="0003449B"/>
    <w:rsid w:val="000345D6"/>
    <w:rsid w:val="000347B0"/>
    <w:rsid w:val="00034B45"/>
    <w:rsid w:val="0003544E"/>
    <w:rsid w:val="00035F67"/>
    <w:rsid w:val="000364EB"/>
    <w:rsid w:val="000368B3"/>
    <w:rsid w:val="00036A9F"/>
    <w:rsid w:val="000370D4"/>
    <w:rsid w:val="000375EE"/>
    <w:rsid w:val="000375FA"/>
    <w:rsid w:val="00037945"/>
    <w:rsid w:val="00037BBD"/>
    <w:rsid w:val="00040E96"/>
    <w:rsid w:val="000410B1"/>
    <w:rsid w:val="0004191D"/>
    <w:rsid w:val="00041A65"/>
    <w:rsid w:val="00041B24"/>
    <w:rsid w:val="00041F8E"/>
    <w:rsid w:val="000422F6"/>
    <w:rsid w:val="000427D4"/>
    <w:rsid w:val="00042A29"/>
    <w:rsid w:val="00042BDE"/>
    <w:rsid w:val="00042EC1"/>
    <w:rsid w:val="0004315D"/>
    <w:rsid w:val="000431FE"/>
    <w:rsid w:val="00043C96"/>
    <w:rsid w:val="00043E37"/>
    <w:rsid w:val="0004445D"/>
    <w:rsid w:val="0004471E"/>
    <w:rsid w:val="00044D3B"/>
    <w:rsid w:val="00045335"/>
    <w:rsid w:val="00045436"/>
    <w:rsid w:val="00045437"/>
    <w:rsid w:val="000454B5"/>
    <w:rsid w:val="00045C6B"/>
    <w:rsid w:val="000461A9"/>
    <w:rsid w:val="00046562"/>
    <w:rsid w:val="00046E15"/>
    <w:rsid w:val="00047A16"/>
    <w:rsid w:val="0005026F"/>
    <w:rsid w:val="000505CF"/>
    <w:rsid w:val="00051309"/>
    <w:rsid w:val="000517B9"/>
    <w:rsid w:val="00051AFD"/>
    <w:rsid w:val="0005291D"/>
    <w:rsid w:val="00053192"/>
    <w:rsid w:val="00053C3F"/>
    <w:rsid w:val="0005418E"/>
    <w:rsid w:val="0005548C"/>
    <w:rsid w:val="00055CC7"/>
    <w:rsid w:val="00055DF7"/>
    <w:rsid w:val="00056297"/>
    <w:rsid w:val="000565DD"/>
    <w:rsid w:val="000570F0"/>
    <w:rsid w:val="00057F7E"/>
    <w:rsid w:val="000600F1"/>
    <w:rsid w:val="000604D1"/>
    <w:rsid w:val="00060E37"/>
    <w:rsid w:val="00061514"/>
    <w:rsid w:val="00061D06"/>
    <w:rsid w:val="00061ED5"/>
    <w:rsid w:val="00062205"/>
    <w:rsid w:val="0006264C"/>
    <w:rsid w:val="00062E6F"/>
    <w:rsid w:val="00062F27"/>
    <w:rsid w:val="000631F7"/>
    <w:rsid w:val="00063247"/>
    <w:rsid w:val="00063A40"/>
    <w:rsid w:val="00063C8A"/>
    <w:rsid w:val="00063CFC"/>
    <w:rsid w:val="00063E9F"/>
    <w:rsid w:val="00063F83"/>
    <w:rsid w:val="0006430D"/>
    <w:rsid w:val="0006523F"/>
    <w:rsid w:val="000658E8"/>
    <w:rsid w:val="00065FA3"/>
    <w:rsid w:val="00065FBB"/>
    <w:rsid w:val="00066174"/>
    <w:rsid w:val="0006645B"/>
    <w:rsid w:val="000669AD"/>
    <w:rsid w:val="00066C15"/>
    <w:rsid w:val="000713E5"/>
    <w:rsid w:val="000725EF"/>
    <w:rsid w:val="00072A2D"/>
    <w:rsid w:val="000735B9"/>
    <w:rsid w:val="000737EF"/>
    <w:rsid w:val="00073848"/>
    <w:rsid w:val="00073D83"/>
    <w:rsid w:val="00074153"/>
    <w:rsid w:val="000741E3"/>
    <w:rsid w:val="0007439A"/>
    <w:rsid w:val="0007455F"/>
    <w:rsid w:val="000745BE"/>
    <w:rsid w:val="00074BB9"/>
    <w:rsid w:val="00074D63"/>
    <w:rsid w:val="00075971"/>
    <w:rsid w:val="00075D56"/>
    <w:rsid w:val="00075DAB"/>
    <w:rsid w:val="00075E4E"/>
    <w:rsid w:val="00075FB3"/>
    <w:rsid w:val="00075FF6"/>
    <w:rsid w:val="00076587"/>
    <w:rsid w:val="00076835"/>
    <w:rsid w:val="00076FB8"/>
    <w:rsid w:val="0007775F"/>
    <w:rsid w:val="0007779B"/>
    <w:rsid w:val="00077881"/>
    <w:rsid w:val="00077FFB"/>
    <w:rsid w:val="0008075F"/>
    <w:rsid w:val="00080DB6"/>
    <w:rsid w:val="00081AD3"/>
    <w:rsid w:val="00081D9C"/>
    <w:rsid w:val="0008287C"/>
    <w:rsid w:val="00082D0B"/>
    <w:rsid w:val="0008358D"/>
    <w:rsid w:val="000836C3"/>
    <w:rsid w:val="000837C7"/>
    <w:rsid w:val="00083B8E"/>
    <w:rsid w:val="00083BD4"/>
    <w:rsid w:val="00083D71"/>
    <w:rsid w:val="00083DF5"/>
    <w:rsid w:val="000844D6"/>
    <w:rsid w:val="00084CCF"/>
    <w:rsid w:val="00085002"/>
    <w:rsid w:val="00086AE3"/>
    <w:rsid w:val="00086F2C"/>
    <w:rsid w:val="000871DA"/>
    <w:rsid w:val="0008796B"/>
    <w:rsid w:val="00087F1B"/>
    <w:rsid w:val="000908AC"/>
    <w:rsid w:val="00090BA3"/>
    <w:rsid w:val="0009147F"/>
    <w:rsid w:val="000919E9"/>
    <w:rsid w:val="00091B24"/>
    <w:rsid w:val="00091BCD"/>
    <w:rsid w:val="000922CD"/>
    <w:rsid w:val="00093DF6"/>
    <w:rsid w:val="00093EC8"/>
    <w:rsid w:val="000940F6"/>
    <w:rsid w:val="000946DA"/>
    <w:rsid w:val="000948CB"/>
    <w:rsid w:val="00094BE2"/>
    <w:rsid w:val="00094BF8"/>
    <w:rsid w:val="00094E4A"/>
    <w:rsid w:val="0009599B"/>
    <w:rsid w:val="00095A5C"/>
    <w:rsid w:val="00095BA4"/>
    <w:rsid w:val="00095E09"/>
    <w:rsid w:val="0009736F"/>
    <w:rsid w:val="00097583"/>
    <w:rsid w:val="000976FA"/>
    <w:rsid w:val="00097C7B"/>
    <w:rsid w:val="00097E38"/>
    <w:rsid w:val="000A0BF3"/>
    <w:rsid w:val="000A15EA"/>
    <w:rsid w:val="000A1727"/>
    <w:rsid w:val="000A1909"/>
    <w:rsid w:val="000A2143"/>
    <w:rsid w:val="000A288A"/>
    <w:rsid w:val="000A2A1A"/>
    <w:rsid w:val="000A2EEC"/>
    <w:rsid w:val="000A3197"/>
    <w:rsid w:val="000A358B"/>
    <w:rsid w:val="000A388D"/>
    <w:rsid w:val="000A38F8"/>
    <w:rsid w:val="000A3FA7"/>
    <w:rsid w:val="000A5CDA"/>
    <w:rsid w:val="000A5DC0"/>
    <w:rsid w:val="000A5F9F"/>
    <w:rsid w:val="000A6241"/>
    <w:rsid w:val="000A63A2"/>
    <w:rsid w:val="000A63E9"/>
    <w:rsid w:val="000A65CB"/>
    <w:rsid w:val="000A6F65"/>
    <w:rsid w:val="000A7C38"/>
    <w:rsid w:val="000B01D9"/>
    <w:rsid w:val="000B058D"/>
    <w:rsid w:val="000B08CF"/>
    <w:rsid w:val="000B0966"/>
    <w:rsid w:val="000B1257"/>
    <w:rsid w:val="000B16A4"/>
    <w:rsid w:val="000B1EC2"/>
    <w:rsid w:val="000B2BBD"/>
    <w:rsid w:val="000B3631"/>
    <w:rsid w:val="000B38FB"/>
    <w:rsid w:val="000B3C5A"/>
    <w:rsid w:val="000B3E12"/>
    <w:rsid w:val="000B4191"/>
    <w:rsid w:val="000B4BF1"/>
    <w:rsid w:val="000B4CB0"/>
    <w:rsid w:val="000B5848"/>
    <w:rsid w:val="000B5A65"/>
    <w:rsid w:val="000B5C16"/>
    <w:rsid w:val="000B66FF"/>
    <w:rsid w:val="000B6761"/>
    <w:rsid w:val="000B6D9A"/>
    <w:rsid w:val="000B72BE"/>
    <w:rsid w:val="000B7B4F"/>
    <w:rsid w:val="000B7F52"/>
    <w:rsid w:val="000C00E3"/>
    <w:rsid w:val="000C1962"/>
    <w:rsid w:val="000C19B7"/>
    <w:rsid w:val="000C2474"/>
    <w:rsid w:val="000C2927"/>
    <w:rsid w:val="000C2ACE"/>
    <w:rsid w:val="000C3158"/>
    <w:rsid w:val="000C4A24"/>
    <w:rsid w:val="000C59B8"/>
    <w:rsid w:val="000C5AC1"/>
    <w:rsid w:val="000C5B48"/>
    <w:rsid w:val="000C5D45"/>
    <w:rsid w:val="000C5F48"/>
    <w:rsid w:val="000C65E1"/>
    <w:rsid w:val="000C6FE9"/>
    <w:rsid w:val="000C72CA"/>
    <w:rsid w:val="000C7548"/>
    <w:rsid w:val="000C79E5"/>
    <w:rsid w:val="000C7BB1"/>
    <w:rsid w:val="000C7C2D"/>
    <w:rsid w:val="000D0260"/>
    <w:rsid w:val="000D026C"/>
    <w:rsid w:val="000D0DDB"/>
    <w:rsid w:val="000D1456"/>
    <w:rsid w:val="000D1788"/>
    <w:rsid w:val="000D187F"/>
    <w:rsid w:val="000D1B7C"/>
    <w:rsid w:val="000D1C18"/>
    <w:rsid w:val="000D3901"/>
    <w:rsid w:val="000D3D94"/>
    <w:rsid w:val="000D4C7A"/>
    <w:rsid w:val="000D5193"/>
    <w:rsid w:val="000D64BE"/>
    <w:rsid w:val="000D65DA"/>
    <w:rsid w:val="000D69B2"/>
    <w:rsid w:val="000D7B1D"/>
    <w:rsid w:val="000D7DB8"/>
    <w:rsid w:val="000D7F91"/>
    <w:rsid w:val="000E003D"/>
    <w:rsid w:val="000E0190"/>
    <w:rsid w:val="000E06B6"/>
    <w:rsid w:val="000E08AF"/>
    <w:rsid w:val="000E0A3B"/>
    <w:rsid w:val="000E10CE"/>
    <w:rsid w:val="000E1835"/>
    <w:rsid w:val="000E1DB9"/>
    <w:rsid w:val="000E21F0"/>
    <w:rsid w:val="000E298E"/>
    <w:rsid w:val="000E29EF"/>
    <w:rsid w:val="000E2BA6"/>
    <w:rsid w:val="000E37B8"/>
    <w:rsid w:val="000E3F69"/>
    <w:rsid w:val="000E4440"/>
    <w:rsid w:val="000E4905"/>
    <w:rsid w:val="000E4DD6"/>
    <w:rsid w:val="000E5199"/>
    <w:rsid w:val="000E52FA"/>
    <w:rsid w:val="000E56BB"/>
    <w:rsid w:val="000E575E"/>
    <w:rsid w:val="000E5C64"/>
    <w:rsid w:val="000E5D30"/>
    <w:rsid w:val="000E60E2"/>
    <w:rsid w:val="000E6324"/>
    <w:rsid w:val="000E696D"/>
    <w:rsid w:val="000E6B85"/>
    <w:rsid w:val="000E73F4"/>
    <w:rsid w:val="000E75A9"/>
    <w:rsid w:val="000E7ED7"/>
    <w:rsid w:val="000F0785"/>
    <w:rsid w:val="000F0D4D"/>
    <w:rsid w:val="000F17DF"/>
    <w:rsid w:val="000F1CCD"/>
    <w:rsid w:val="000F2009"/>
    <w:rsid w:val="000F2E59"/>
    <w:rsid w:val="000F322D"/>
    <w:rsid w:val="000F3686"/>
    <w:rsid w:val="000F4539"/>
    <w:rsid w:val="000F4937"/>
    <w:rsid w:val="000F4ACC"/>
    <w:rsid w:val="000F4FD4"/>
    <w:rsid w:val="000F58CD"/>
    <w:rsid w:val="000F5D5B"/>
    <w:rsid w:val="000F5DB6"/>
    <w:rsid w:val="000F68F2"/>
    <w:rsid w:val="000F6A68"/>
    <w:rsid w:val="000F6B92"/>
    <w:rsid w:val="000F6D28"/>
    <w:rsid w:val="000F7130"/>
    <w:rsid w:val="000F7B11"/>
    <w:rsid w:val="000F7C88"/>
    <w:rsid w:val="000F7ED1"/>
    <w:rsid w:val="0010016B"/>
    <w:rsid w:val="0010170B"/>
    <w:rsid w:val="00101C74"/>
    <w:rsid w:val="00101C9A"/>
    <w:rsid w:val="00101CA3"/>
    <w:rsid w:val="00101EE8"/>
    <w:rsid w:val="0010247C"/>
    <w:rsid w:val="001028F7"/>
    <w:rsid w:val="00103749"/>
    <w:rsid w:val="00104031"/>
    <w:rsid w:val="00104311"/>
    <w:rsid w:val="00104719"/>
    <w:rsid w:val="001049C7"/>
    <w:rsid w:val="00104F46"/>
    <w:rsid w:val="00105B21"/>
    <w:rsid w:val="00105D46"/>
    <w:rsid w:val="00106313"/>
    <w:rsid w:val="001074D8"/>
    <w:rsid w:val="00107717"/>
    <w:rsid w:val="001077B6"/>
    <w:rsid w:val="00110242"/>
    <w:rsid w:val="001102FE"/>
    <w:rsid w:val="00110319"/>
    <w:rsid w:val="00110BE4"/>
    <w:rsid w:val="001110B1"/>
    <w:rsid w:val="00111115"/>
    <w:rsid w:val="001111A7"/>
    <w:rsid w:val="00111555"/>
    <w:rsid w:val="00111913"/>
    <w:rsid w:val="00111C33"/>
    <w:rsid w:val="00111C6B"/>
    <w:rsid w:val="00112145"/>
    <w:rsid w:val="001129B6"/>
    <w:rsid w:val="00112B4E"/>
    <w:rsid w:val="001132F5"/>
    <w:rsid w:val="001138F4"/>
    <w:rsid w:val="00113B23"/>
    <w:rsid w:val="00113FFD"/>
    <w:rsid w:val="001147CD"/>
    <w:rsid w:val="00114D0B"/>
    <w:rsid w:val="00114D56"/>
    <w:rsid w:val="0011542A"/>
    <w:rsid w:val="00115504"/>
    <w:rsid w:val="00115644"/>
    <w:rsid w:val="00115BF7"/>
    <w:rsid w:val="001160A3"/>
    <w:rsid w:val="00116544"/>
    <w:rsid w:val="00116763"/>
    <w:rsid w:val="00116A5D"/>
    <w:rsid w:val="00116AE9"/>
    <w:rsid w:val="00116EB2"/>
    <w:rsid w:val="00117E87"/>
    <w:rsid w:val="001200FF"/>
    <w:rsid w:val="00120B2F"/>
    <w:rsid w:val="00121015"/>
    <w:rsid w:val="0012117D"/>
    <w:rsid w:val="00121F1E"/>
    <w:rsid w:val="00122D42"/>
    <w:rsid w:val="00123087"/>
    <w:rsid w:val="00123960"/>
    <w:rsid w:val="00123A4A"/>
    <w:rsid w:val="00123B45"/>
    <w:rsid w:val="00123B4E"/>
    <w:rsid w:val="00123ECA"/>
    <w:rsid w:val="00124167"/>
    <w:rsid w:val="00124350"/>
    <w:rsid w:val="001245BE"/>
    <w:rsid w:val="001247A1"/>
    <w:rsid w:val="001248B3"/>
    <w:rsid w:val="0012506E"/>
    <w:rsid w:val="00125516"/>
    <w:rsid w:val="00125ECC"/>
    <w:rsid w:val="00126053"/>
    <w:rsid w:val="001261E0"/>
    <w:rsid w:val="00126698"/>
    <w:rsid w:val="0012686E"/>
    <w:rsid w:val="00126928"/>
    <w:rsid w:val="00127793"/>
    <w:rsid w:val="0012788B"/>
    <w:rsid w:val="00127C0F"/>
    <w:rsid w:val="00127F9A"/>
    <w:rsid w:val="00130041"/>
    <w:rsid w:val="001307F0"/>
    <w:rsid w:val="001309C0"/>
    <w:rsid w:val="00130F81"/>
    <w:rsid w:val="00131145"/>
    <w:rsid w:val="00131267"/>
    <w:rsid w:val="00131EB0"/>
    <w:rsid w:val="0013244E"/>
    <w:rsid w:val="00133402"/>
    <w:rsid w:val="00134CCD"/>
    <w:rsid w:val="00134D1B"/>
    <w:rsid w:val="00134D77"/>
    <w:rsid w:val="00135643"/>
    <w:rsid w:val="00136349"/>
    <w:rsid w:val="00136495"/>
    <w:rsid w:val="00136B6F"/>
    <w:rsid w:val="00136D16"/>
    <w:rsid w:val="0013730C"/>
    <w:rsid w:val="0013782D"/>
    <w:rsid w:val="001400D2"/>
    <w:rsid w:val="0014015D"/>
    <w:rsid w:val="00140FC2"/>
    <w:rsid w:val="001415EB"/>
    <w:rsid w:val="001415F7"/>
    <w:rsid w:val="00141A39"/>
    <w:rsid w:val="00141A69"/>
    <w:rsid w:val="001432BD"/>
    <w:rsid w:val="001434F9"/>
    <w:rsid w:val="00143C42"/>
    <w:rsid w:val="00143EC4"/>
    <w:rsid w:val="001442F7"/>
    <w:rsid w:val="00144529"/>
    <w:rsid w:val="001446B6"/>
    <w:rsid w:val="00144C68"/>
    <w:rsid w:val="0014545E"/>
    <w:rsid w:val="0014570D"/>
    <w:rsid w:val="00145E58"/>
    <w:rsid w:val="00145F54"/>
    <w:rsid w:val="00146786"/>
    <w:rsid w:val="00147362"/>
    <w:rsid w:val="00147576"/>
    <w:rsid w:val="00147D7A"/>
    <w:rsid w:val="00147F7C"/>
    <w:rsid w:val="00150B5A"/>
    <w:rsid w:val="00152037"/>
    <w:rsid w:val="00152D96"/>
    <w:rsid w:val="00152F68"/>
    <w:rsid w:val="001538C9"/>
    <w:rsid w:val="001539B9"/>
    <w:rsid w:val="00153A9E"/>
    <w:rsid w:val="00153D6D"/>
    <w:rsid w:val="001543F8"/>
    <w:rsid w:val="0015444C"/>
    <w:rsid w:val="00154656"/>
    <w:rsid w:val="0015490F"/>
    <w:rsid w:val="00154E8C"/>
    <w:rsid w:val="0015568B"/>
    <w:rsid w:val="00155C3D"/>
    <w:rsid w:val="00155DA6"/>
    <w:rsid w:val="00155F73"/>
    <w:rsid w:val="001564F8"/>
    <w:rsid w:val="00156B7B"/>
    <w:rsid w:val="00156D20"/>
    <w:rsid w:val="0015705F"/>
    <w:rsid w:val="001572BF"/>
    <w:rsid w:val="00157C78"/>
    <w:rsid w:val="0016036C"/>
    <w:rsid w:val="001605E0"/>
    <w:rsid w:val="00161313"/>
    <w:rsid w:val="00161C5B"/>
    <w:rsid w:val="00161D8E"/>
    <w:rsid w:val="001624EE"/>
    <w:rsid w:val="00162890"/>
    <w:rsid w:val="00162CB1"/>
    <w:rsid w:val="00163066"/>
    <w:rsid w:val="001638CF"/>
    <w:rsid w:val="00163F16"/>
    <w:rsid w:val="00164358"/>
    <w:rsid w:val="00164909"/>
    <w:rsid w:val="00164AB3"/>
    <w:rsid w:val="00164B5E"/>
    <w:rsid w:val="00164B9F"/>
    <w:rsid w:val="001653CD"/>
    <w:rsid w:val="001662CE"/>
    <w:rsid w:val="00166B35"/>
    <w:rsid w:val="00166CBC"/>
    <w:rsid w:val="00166DF2"/>
    <w:rsid w:val="001677B2"/>
    <w:rsid w:val="0017018D"/>
    <w:rsid w:val="00170401"/>
    <w:rsid w:val="0017048C"/>
    <w:rsid w:val="001707AB"/>
    <w:rsid w:val="00170B77"/>
    <w:rsid w:val="00170DBE"/>
    <w:rsid w:val="001711CE"/>
    <w:rsid w:val="00171943"/>
    <w:rsid w:val="00171CD4"/>
    <w:rsid w:val="001722C5"/>
    <w:rsid w:val="0017233F"/>
    <w:rsid w:val="00172366"/>
    <w:rsid w:val="00173403"/>
    <w:rsid w:val="001735B9"/>
    <w:rsid w:val="001738AD"/>
    <w:rsid w:val="00173C08"/>
    <w:rsid w:val="00174724"/>
    <w:rsid w:val="00174CFF"/>
    <w:rsid w:val="00176201"/>
    <w:rsid w:val="001767FF"/>
    <w:rsid w:val="00176B63"/>
    <w:rsid w:val="00176BDE"/>
    <w:rsid w:val="00176BEA"/>
    <w:rsid w:val="001771F9"/>
    <w:rsid w:val="00177214"/>
    <w:rsid w:val="001776E3"/>
    <w:rsid w:val="001805C7"/>
    <w:rsid w:val="00180833"/>
    <w:rsid w:val="001810EF"/>
    <w:rsid w:val="0018113A"/>
    <w:rsid w:val="001814EC"/>
    <w:rsid w:val="00181862"/>
    <w:rsid w:val="00181B1A"/>
    <w:rsid w:val="00182662"/>
    <w:rsid w:val="00182AB4"/>
    <w:rsid w:val="00183660"/>
    <w:rsid w:val="00183E84"/>
    <w:rsid w:val="001841B4"/>
    <w:rsid w:val="00184F6B"/>
    <w:rsid w:val="001852CC"/>
    <w:rsid w:val="00185E6E"/>
    <w:rsid w:val="00185E88"/>
    <w:rsid w:val="001860DE"/>
    <w:rsid w:val="0018648E"/>
    <w:rsid w:val="0018698E"/>
    <w:rsid w:val="00186C46"/>
    <w:rsid w:val="00187690"/>
    <w:rsid w:val="0018779F"/>
    <w:rsid w:val="00187926"/>
    <w:rsid w:val="001905EE"/>
    <w:rsid w:val="001909EB"/>
    <w:rsid w:val="00191472"/>
    <w:rsid w:val="001914CC"/>
    <w:rsid w:val="00191530"/>
    <w:rsid w:val="00192356"/>
    <w:rsid w:val="00192BC2"/>
    <w:rsid w:val="00192E85"/>
    <w:rsid w:val="00193596"/>
    <w:rsid w:val="001936C3"/>
    <w:rsid w:val="001941C9"/>
    <w:rsid w:val="00194381"/>
    <w:rsid w:val="001946E9"/>
    <w:rsid w:val="00194813"/>
    <w:rsid w:val="0019550F"/>
    <w:rsid w:val="0019554F"/>
    <w:rsid w:val="00195B88"/>
    <w:rsid w:val="00197537"/>
    <w:rsid w:val="0019797F"/>
    <w:rsid w:val="001A0317"/>
    <w:rsid w:val="001A07F6"/>
    <w:rsid w:val="001A102B"/>
    <w:rsid w:val="001A14C4"/>
    <w:rsid w:val="001A1752"/>
    <w:rsid w:val="001A1907"/>
    <w:rsid w:val="001A260D"/>
    <w:rsid w:val="001A2DC4"/>
    <w:rsid w:val="001A2E1A"/>
    <w:rsid w:val="001A2E37"/>
    <w:rsid w:val="001A37E4"/>
    <w:rsid w:val="001A39D4"/>
    <w:rsid w:val="001A3D76"/>
    <w:rsid w:val="001A3F04"/>
    <w:rsid w:val="001A4044"/>
    <w:rsid w:val="001A4719"/>
    <w:rsid w:val="001A498A"/>
    <w:rsid w:val="001A5350"/>
    <w:rsid w:val="001A541B"/>
    <w:rsid w:val="001A544C"/>
    <w:rsid w:val="001A5DF0"/>
    <w:rsid w:val="001A60E8"/>
    <w:rsid w:val="001A6C3F"/>
    <w:rsid w:val="001A6E29"/>
    <w:rsid w:val="001A7020"/>
    <w:rsid w:val="001A7A7C"/>
    <w:rsid w:val="001A7A9D"/>
    <w:rsid w:val="001A7DDB"/>
    <w:rsid w:val="001A7F26"/>
    <w:rsid w:val="001B0452"/>
    <w:rsid w:val="001B1719"/>
    <w:rsid w:val="001B1A47"/>
    <w:rsid w:val="001B1C2A"/>
    <w:rsid w:val="001B24D5"/>
    <w:rsid w:val="001B271D"/>
    <w:rsid w:val="001B2F7B"/>
    <w:rsid w:val="001B3141"/>
    <w:rsid w:val="001B33A9"/>
    <w:rsid w:val="001B39EF"/>
    <w:rsid w:val="001B3E5D"/>
    <w:rsid w:val="001B40C8"/>
    <w:rsid w:val="001B418F"/>
    <w:rsid w:val="001B4476"/>
    <w:rsid w:val="001B4609"/>
    <w:rsid w:val="001B46EB"/>
    <w:rsid w:val="001B4710"/>
    <w:rsid w:val="001B4ABF"/>
    <w:rsid w:val="001B4D25"/>
    <w:rsid w:val="001B55CC"/>
    <w:rsid w:val="001B59BF"/>
    <w:rsid w:val="001B5A8D"/>
    <w:rsid w:val="001B5F7F"/>
    <w:rsid w:val="001B64E1"/>
    <w:rsid w:val="001B6C2A"/>
    <w:rsid w:val="001B6CB0"/>
    <w:rsid w:val="001B6DBB"/>
    <w:rsid w:val="001B700E"/>
    <w:rsid w:val="001B72AD"/>
    <w:rsid w:val="001C05CD"/>
    <w:rsid w:val="001C0733"/>
    <w:rsid w:val="001C11EF"/>
    <w:rsid w:val="001C1558"/>
    <w:rsid w:val="001C1710"/>
    <w:rsid w:val="001C17D1"/>
    <w:rsid w:val="001C1A4E"/>
    <w:rsid w:val="001C1D9A"/>
    <w:rsid w:val="001C2222"/>
    <w:rsid w:val="001C243D"/>
    <w:rsid w:val="001C26F8"/>
    <w:rsid w:val="001C2A58"/>
    <w:rsid w:val="001C2B7D"/>
    <w:rsid w:val="001C2CED"/>
    <w:rsid w:val="001C34B5"/>
    <w:rsid w:val="001C398C"/>
    <w:rsid w:val="001C3E77"/>
    <w:rsid w:val="001C45F8"/>
    <w:rsid w:val="001C4717"/>
    <w:rsid w:val="001C5419"/>
    <w:rsid w:val="001C6DC7"/>
    <w:rsid w:val="001C74C6"/>
    <w:rsid w:val="001C768A"/>
    <w:rsid w:val="001C7ACC"/>
    <w:rsid w:val="001D040D"/>
    <w:rsid w:val="001D0857"/>
    <w:rsid w:val="001D0E35"/>
    <w:rsid w:val="001D1358"/>
    <w:rsid w:val="001D136F"/>
    <w:rsid w:val="001D213D"/>
    <w:rsid w:val="001D21C6"/>
    <w:rsid w:val="001D289F"/>
    <w:rsid w:val="001D28A3"/>
    <w:rsid w:val="001D299D"/>
    <w:rsid w:val="001D2A1B"/>
    <w:rsid w:val="001D3621"/>
    <w:rsid w:val="001D36B7"/>
    <w:rsid w:val="001D39BA"/>
    <w:rsid w:val="001D3A04"/>
    <w:rsid w:val="001D3A5A"/>
    <w:rsid w:val="001D3B7D"/>
    <w:rsid w:val="001D3CDB"/>
    <w:rsid w:val="001D4299"/>
    <w:rsid w:val="001D4CF8"/>
    <w:rsid w:val="001D4D21"/>
    <w:rsid w:val="001D5092"/>
    <w:rsid w:val="001D5BED"/>
    <w:rsid w:val="001D68D0"/>
    <w:rsid w:val="001D6B28"/>
    <w:rsid w:val="001D7B27"/>
    <w:rsid w:val="001D7F41"/>
    <w:rsid w:val="001E01A0"/>
    <w:rsid w:val="001E04B1"/>
    <w:rsid w:val="001E085C"/>
    <w:rsid w:val="001E12E8"/>
    <w:rsid w:val="001E19F3"/>
    <w:rsid w:val="001E25A1"/>
    <w:rsid w:val="001E25C3"/>
    <w:rsid w:val="001E2F78"/>
    <w:rsid w:val="001E3ACF"/>
    <w:rsid w:val="001E3C47"/>
    <w:rsid w:val="001E4323"/>
    <w:rsid w:val="001E52A7"/>
    <w:rsid w:val="001E5328"/>
    <w:rsid w:val="001E54CC"/>
    <w:rsid w:val="001E58C9"/>
    <w:rsid w:val="001E6649"/>
    <w:rsid w:val="001E68A8"/>
    <w:rsid w:val="001E7126"/>
    <w:rsid w:val="001E7480"/>
    <w:rsid w:val="001E7569"/>
    <w:rsid w:val="001E77EB"/>
    <w:rsid w:val="001E78CA"/>
    <w:rsid w:val="001E7CA8"/>
    <w:rsid w:val="001E7D3D"/>
    <w:rsid w:val="001E7F11"/>
    <w:rsid w:val="001F1082"/>
    <w:rsid w:val="001F1708"/>
    <w:rsid w:val="001F193A"/>
    <w:rsid w:val="001F1977"/>
    <w:rsid w:val="001F1C98"/>
    <w:rsid w:val="001F1D10"/>
    <w:rsid w:val="001F230E"/>
    <w:rsid w:val="001F27EF"/>
    <w:rsid w:val="001F27FB"/>
    <w:rsid w:val="001F2E63"/>
    <w:rsid w:val="001F32CB"/>
    <w:rsid w:val="001F353F"/>
    <w:rsid w:val="001F3866"/>
    <w:rsid w:val="001F4094"/>
    <w:rsid w:val="001F4130"/>
    <w:rsid w:val="001F493A"/>
    <w:rsid w:val="001F4A3B"/>
    <w:rsid w:val="001F4C48"/>
    <w:rsid w:val="001F4C95"/>
    <w:rsid w:val="001F4CCB"/>
    <w:rsid w:val="001F5379"/>
    <w:rsid w:val="001F56FA"/>
    <w:rsid w:val="001F5987"/>
    <w:rsid w:val="001F5C75"/>
    <w:rsid w:val="001F7D01"/>
    <w:rsid w:val="001F7E99"/>
    <w:rsid w:val="00200441"/>
    <w:rsid w:val="00200514"/>
    <w:rsid w:val="0020070E"/>
    <w:rsid w:val="002011BB"/>
    <w:rsid w:val="002015D1"/>
    <w:rsid w:val="0020188B"/>
    <w:rsid w:val="0020192D"/>
    <w:rsid w:val="00202279"/>
    <w:rsid w:val="00202634"/>
    <w:rsid w:val="00202774"/>
    <w:rsid w:val="0020290E"/>
    <w:rsid w:val="00202988"/>
    <w:rsid w:val="00202DC9"/>
    <w:rsid w:val="002031B8"/>
    <w:rsid w:val="00204DF3"/>
    <w:rsid w:val="00205403"/>
    <w:rsid w:val="00205B17"/>
    <w:rsid w:val="00206708"/>
    <w:rsid w:val="00206A97"/>
    <w:rsid w:val="002070D6"/>
    <w:rsid w:val="002070E0"/>
    <w:rsid w:val="0020757C"/>
    <w:rsid w:val="00207586"/>
    <w:rsid w:val="00207C3C"/>
    <w:rsid w:val="00207D5A"/>
    <w:rsid w:val="00207E14"/>
    <w:rsid w:val="00210173"/>
    <w:rsid w:val="00210740"/>
    <w:rsid w:val="0021109F"/>
    <w:rsid w:val="002116E2"/>
    <w:rsid w:val="00211B0D"/>
    <w:rsid w:val="00212079"/>
    <w:rsid w:val="002120C4"/>
    <w:rsid w:val="00212997"/>
    <w:rsid w:val="00212EFB"/>
    <w:rsid w:val="0021449A"/>
    <w:rsid w:val="00214E8F"/>
    <w:rsid w:val="0021526D"/>
    <w:rsid w:val="00215405"/>
    <w:rsid w:val="00215BCC"/>
    <w:rsid w:val="0021640E"/>
    <w:rsid w:val="00216641"/>
    <w:rsid w:val="0021676D"/>
    <w:rsid w:val="00217070"/>
    <w:rsid w:val="002173CA"/>
    <w:rsid w:val="00217805"/>
    <w:rsid w:val="002202CB"/>
    <w:rsid w:val="00220518"/>
    <w:rsid w:val="0022111A"/>
    <w:rsid w:val="002212B5"/>
    <w:rsid w:val="002212D7"/>
    <w:rsid w:val="00222199"/>
    <w:rsid w:val="002228F6"/>
    <w:rsid w:val="00222E38"/>
    <w:rsid w:val="00222F4C"/>
    <w:rsid w:val="0022388F"/>
    <w:rsid w:val="002240C4"/>
    <w:rsid w:val="00224769"/>
    <w:rsid w:val="00225197"/>
    <w:rsid w:val="00225833"/>
    <w:rsid w:val="00225E69"/>
    <w:rsid w:val="00226110"/>
    <w:rsid w:val="00226146"/>
    <w:rsid w:val="0022627F"/>
    <w:rsid w:val="00226751"/>
    <w:rsid w:val="00226761"/>
    <w:rsid w:val="00226C0C"/>
    <w:rsid w:val="002278A9"/>
    <w:rsid w:val="00230352"/>
    <w:rsid w:val="002314F0"/>
    <w:rsid w:val="002326A8"/>
    <w:rsid w:val="002327C8"/>
    <w:rsid w:val="0023297D"/>
    <w:rsid w:val="00232ABC"/>
    <w:rsid w:val="002331A1"/>
    <w:rsid w:val="002341EB"/>
    <w:rsid w:val="00234A6F"/>
    <w:rsid w:val="00234F1D"/>
    <w:rsid w:val="002354BE"/>
    <w:rsid w:val="002358CC"/>
    <w:rsid w:val="0023616D"/>
    <w:rsid w:val="00236876"/>
    <w:rsid w:val="002368CD"/>
    <w:rsid w:val="00236E6B"/>
    <w:rsid w:val="0023706F"/>
    <w:rsid w:val="00237685"/>
    <w:rsid w:val="00240027"/>
    <w:rsid w:val="00240217"/>
    <w:rsid w:val="00240264"/>
    <w:rsid w:val="0024029D"/>
    <w:rsid w:val="002404C9"/>
    <w:rsid w:val="002404FD"/>
    <w:rsid w:val="00240757"/>
    <w:rsid w:val="002409B4"/>
    <w:rsid w:val="00240F61"/>
    <w:rsid w:val="00241358"/>
    <w:rsid w:val="00241729"/>
    <w:rsid w:val="002426A7"/>
    <w:rsid w:val="002428AD"/>
    <w:rsid w:val="00242F3F"/>
    <w:rsid w:val="002434C8"/>
    <w:rsid w:val="00243A6A"/>
    <w:rsid w:val="00243DAD"/>
    <w:rsid w:val="00243EB0"/>
    <w:rsid w:val="0024403F"/>
    <w:rsid w:val="00244270"/>
    <w:rsid w:val="002442F0"/>
    <w:rsid w:val="00244868"/>
    <w:rsid w:val="002448A0"/>
    <w:rsid w:val="00244C0E"/>
    <w:rsid w:val="00244C42"/>
    <w:rsid w:val="00245124"/>
    <w:rsid w:val="00245364"/>
    <w:rsid w:val="002458A3"/>
    <w:rsid w:val="00245C98"/>
    <w:rsid w:val="00245F41"/>
    <w:rsid w:val="00246E0E"/>
    <w:rsid w:val="0024763C"/>
    <w:rsid w:val="00247ED7"/>
    <w:rsid w:val="002500D3"/>
    <w:rsid w:val="002501DC"/>
    <w:rsid w:val="00250270"/>
    <w:rsid w:val="002506D4"/>
    <w:rsid w:val="002507E1"/>
    <w:rsid w:val="002508CC"/>
    <w:rsid w:val="00250D49"/>
    <w:rsid w:val="00251998"/>
    <w:rsid w:val="00252431"/>
    <w:rsid w:val="00252887"/>
    <w:rsid w:val="00252909"/>
    <w:rsid w:val="002530A3"/>
    <w:rsid w:val="00253279"/>
    <w:rsid w:val="002532C5"/>
    <w:rsid w:val="00253F23"/>
    <w:rsid w:val="002549E9"/>
    <w:rsid w:val="00254B20"/>
    <w:rsid w:val="00254B2A"/>
    <w:rsid w:val="00254C26"/>
    <w:rsid w:val="00254DB8"/>
    <w:rsid w:val="0025524A"/>
    <w:rsid w:val="00255D8F"/>
    <w:rsid w:val="00256758"/>
    <w:rsid w:val="00256B0D"/>
    <w:rsid w:val="00256D54"/>
    <w:rsid w:val="00257749"/>
    <w:rsid w:val="00260141"/>
    <w:rsid w:val="0026026C"/>
    <w:rsid w:val="00260660"/>
    <w:rsid w:val="00260668"/>
    <w:rsid w:val="00260956"/>
    <w:rsid w:val="00260B3E"/>
    <w:rsid w:val="00260BAC"/>
    <w:rsid w:val="00260FB2"/>
    <w:rsid w:val="002610EC"/>
    <w:rsid w:val="00261711"/>
    <w:rsid w:val="00262C56"/>
    <w:rsid w:val="00263934"/>
    <w:rsid w:val="00264357"/>
    <w:rsid w:val="002643B8"/>
    <w:rsid w:val="0026495C"/>
    <w:rsid w:val="00264E12"/>
    <w:rsid w:val="00264EE9"/>
    <w:rsid w:val="00265193"/>
    <w:rsid w:val="00266277"/>
    <w:rsid w:val="00266423"/>
    <w:rsid w:val="0026687B"/>
    <w:rsid w:val="0026761F"/>
    <w:rsid w:val="002678E8"/>
    <w:rsid w:val="002679DF"/>
    <w:rsid w:val="002702FB"/>
    <w:rsid w:val="00270CE6"/>
    <w:rsid w:val="002711C8"/>
    <w:rsid w:val="0027294A"/>
    <w:rsid w:val="00272A57"/>
    <w:rsid w:val="002730E5"/>
    <w:rsid w:val="002734D6"/>
    <w:rsid w:val="0027350A"/>
    <w:rsid w:val="002742BE"/>
    <w:rsid w:val="00274338"/>
    <w:rsid w:val="00274534"/>
    <w:rsid w:val="00274EC0"/>
    <w:rsid w:val="00275303"/>
    <w:rsid w:val="00276918"/>
    <w:rsid w:val="00276A8A"/>
    <w:rsid w:val="00276A92"/>
    <w:rsid w:val="0027703E"/>
    <w:rsid w:val="00277393"/>
    <w:rsid w:val="00277B2E"/>
    <w:rsid w:val="00277B39"/>
    <w:rsid w:val="00277EC8"/>
    <w:rsid w:val="00277EE7"/>
    <w:rsid w:val="00280013"/>
    <w:rsid w:val="0028045E"/>
    <w:rsid w:val="00280524"/>
    <w:rsid w:val="0028151E"/>
    <w:rsid w:val="00281626"/>
    <w:rsid w:val="00281BAB"/>
    <w:rsid w:val="0028200E"/>
    <w:rsid w:val="0028209A"/>
    <w:rsid w:val="002827FB"/>
    <w:rsid w:val="00282A29"/>
    <w:rsid w:val="00282C52"/>
    <w:rsid w:val="00282EF4"/>
    <w:rsid w:val="00282F6B"/>
    <w:rsid w:val="002837CB"/>
    <w:rsid w:val="00283F49"/>
    <w:rsid w:val="00284AA6"/>
    <w:rsid w:val="002850D8"/>
    <w:rsid w:val="002851D4"/>
    <w:rsid w:val="00285381"/>
    <w:rsid w:val="00285A2B"/>
    <w:rsid w:val="00285A93"/>
    <w:rsid w:val="00285D3C"/>
    <w:rsid w:val="002860C5"/>
    <w:rsid w:val="002861F4"/>
    <w:rsid w:val="00286335"/>
    <w:rsid w:val="0028658D"/>
    <w:rsid w:val="002869FC"/>
    <w:rsid w:val="0028702D"/>
    <w:rsid w:val="002877C1"/>
    <w:rsid w:val="00290134"/>
    <w:rsid w:val="00290C78"/>
    <w:rsid w:val="00290F6E"/>
    <w:rsid w:val="00291B13"/>
    <w:rsid w:val="0029212D"/>
    <w:rsid w:val="0029243C"/>
    <w:rsid w:val="0029261A"/>
    <w:rsid w:val="00292C70"/>
    <w:rsid w:val="002938EF"/>
    <w:rsid w:val="00294320"/>
    <w:rsid w:val="0029458B"/>
    <w:rsid w:val="002946EA"/>
    <w:rsid w:val="00294824"/>
    <w:rsid w:val="00294F8C"/>
    <w:rsid w:val="00295E79"/>
    <w:rsid w:val="00296157"/>
    <w:rsid w:val="00296CDB"/>
    <w:rsid w:val="00296FD4"/>
    <w:rsid w:val="00297D6C"/>
    <w:rsid w:val="002A002D"/>
    <w:rsid w:val="002A02B2"/>
    <w:rsid w:val="002A03B3"/>
    <w:rsid w:val="002A0DE4"/>
    <w:rsid w:val="002A1097"/>
    <w:rsid w:val="002A132D"/>
    <w:rsid w:val="002A1424"/>
    <w:rsid w:val="002A1E92"/>
    <w:rsid w:val="002A20E7"/>
    <w:rsid w:val="002A24F2"/>
    <w:rsid w:val="002A3245"/>
    <w:rsid w:val="002A367C"/>
    <w:rsid w:val="002A3DDA"/>
    <w:rsid w:val="002A4245"/>
    <w:rsid w:val="002A430F"/>
    <w:rsid w:val="002A46DC"/>
    <w:rsid w:val="002A47CF"/>
    <w:rsid w:val="002A4BD1"/>
    <w:rsid w:val="002A4D47"/>
    <w:rsid w:val="002A5D3F"/>
    <w:rsid w:val="002A67AA"/>
    <w:rsid w:val="002A6C03"/>
    <w:rsid w:val="002A6D43"/>
    <w:rsid w:val="002A7DB0"/>
    <w:rsid w:val="002B02ED"/>
    <w:rsid w:val="002B0368"/>
    <w:rsid w:val="002B090E"/>
    <w:rsid w:val="002B09B4"/>
    <w:rsid w:val="002B0D5A"/>
    <w:rsid w:val="002B107A"/>
    <w:rsid w:val="002B1635"/>
    <w:rsid w:val="002B1679"/>
    <w:rsid w:val="002B171A"/>
    <w:rsid w:val="002B1AA8"/>
    <w:rsid w:val="002B216F"/>
    <w:rsid w:val="002B2723"/>
    <w:rsid w:val="002B2778"/>
    <w:rsid w:val="002B28A1"/>
    <w:rsid w:val="002B2CFA"/>
    <w:rsid w:val="002B3B8E"/>
    <w:rsid w:val="002B3D7A"/>
    <w:rsid w:val="002B4415"/>
    <w:rsid w:val="002B4AD0"/>
    <w:rsid w:val="002B5122"/>
    <w:rsid w:val="002B52DE"/>
    <w:rsid w:val="002B6552"/>
    <w:rsid w:val="002B692D"/>
    <w:rsid w:val="002B6FCC"/>
    <w:rsid w:val="002B792F"/>
    <w:rsid w:val="002B7CE5"/>
    <w:rsid w:val="002C0488"/>
    <w:rsid w:val="002C1920"/>
    <w:rsid w:val="002C21AA"/>
    <w:rsid w:val="002C2352"/>
    <w:rsid w:val="002C2542"/>
    <w:rsid w:val="002C2C95"/>
    <w:rsid w:val="002C2E1F"/>
    <w:rsid w:val="002C300B"/>
    <w:rsid w:val="002C3015"/>
    <w:rsid w:val="002C334E"/>
    <w:rsid w:val="002C3A08"/>
    <w:rsid w:val="002C41A9"/>
    <w:rsid w:val="002C4924"/>
    <w:rsid w:val="002C4A10"/>
    <w:rsid w:val="002C4DA2"/>
    <w:rsid w:val="002C5A8C"/>
    <w:rsid w:val="002C5B72"/>
    <w:rsid w:val="002C6668"/>
    <w:rsid w:val="002C69AE"/>
    <w:rsid w:val="002C6CE2"/>
    <w:rsid w:val="002C71EE"/>
    <w:rsid w:val="002C763B"/>
    <w:rsid w:val="002C7EAD"/>
    <w:rsid w:val="002D0A08"/>
    <w:rsid w:val="002D0BE3"/>
    <w:rsid w:val="002D0E0A"/>
    <w:rsid w:val="002D0EC5"/>
    <w:rsid w:val="002D10A8"/>
    <w:rsid w:val="002D1250"/>
    <w:rsid w:val="002D139C"/>
    <w:rsid w:val="002D1804"/>
    <w:rsid w:val="002D184C"/>
    <w:rsid w:val="002D2572"/>
    <w:rsid w:val="002D26F8"/>
    <w:rsid w:val="002D2765"/>
    <w:rsid w:val="002D2994"/>
    <w:rsid w:val="002D3527"/>
    <w:rsid w:val="002D3589"/>
    <w:rsid w:val="002D3A29"/>
    <w:rsid w:val="002D4003"/>
    <w:rsid w:val="002D4118"/>
    <w:rsid w:val="002D4410"/>
    <w:rsid w:val="002D4597"/>
    <w:rsid w:val="002D5495"/>
    <w:rsid w:val="002D5F7B"/>
    <w:rsid w:val="002D6814"/>
    <w:rsid w:val="002D6EF8"/>
    <w:rsid w:val="002D7153"/>
    <w:rsid w:val="002D78E9"/>
    <w:rsid w:val="002E06DA"/>
    <w:rsid w:val="002E0A94"/>
    <w:rsid w:val="002E10C4"/>
    <w:rsid w:val="002E1302"/>
    <w:rsid w:val="002E2641"/>
    <w:rsid w:val="002E2792"/>
    <w:rsid w:val="002E30CC"/>
    <w:rsid w:val="002E31FC"/>
    <w:rsid w:val="002E35A5"/>
    <w:rsid w:val="002E3AFE"/>
    <w:rsid w:val="002E42FE"/>
    <w:rsid w:val="002E451A"/>
    <w:rsid w:val="002E48ED"/>
    <w:rsid w:val="002E49E1"/>
    <w:rsid w:val="002E4BF4"/>
    <w:rsid w:val="002E53F9"/>
    <w:rsid w:val="002E59BE"/>
    <w:rsid w:val="002E5D3E"/>
    <w:rsid w:val="002E5D57"/>
    <w:rsid w:val="002E64FF"/>
    <w:rsid w:val="002E767F"/>
    <w:rsid w:val="002E76DD"/>
    <w:rsid w:val="002E7AA2"/>
    <w:rsid w:val="002E7E19"/>
    <w:rsid w:val="002F0766"/>
    <w:rsid w:val="002F0A89"/>
    <w:rsid w:val="002F1398"/>
    <w:rsid w:val="002F1765"/>
    <w:rsid w:val="002F1941"/>
    <w:rsid w:val="002F209C"/>
    <w:rsid w:val="002F2422"/>
    <w:rsid w:val="002F252C"/>
    <w:rsid w:val="002F27ED"/>
    <w:rsid w:val="002F289A"/>
    <w:rsid w:val="002F31BC"/>
    <w:rsid w:val="002F33AC"/>
    <w:rsid w:val="002F3C3F"/>
    <w:rsid w:val="002F42DF"/>
    <w:rsid w:val="002F48A0"/>
    <w:rsid w:val="002F4A6C"/>
    <w:rsid w:val="002F4A73"/>
    <w:rsid w:val="002F4B3C"/>
    <w:rsid w:val="002F52EB"/>
    <w:rsid w:val="002F5447"/>
    <w:rsid w:val="002F5595"/>
    <w:rsid w:val="002F5814"/>
    <w:rsid w:val="002F5900"/>
    <w:rsid w:val="002F5977"/>
    <w:rsid w:val="002F59F6"/>
    <w:rsid w:val="002F5E59"/>
    <w:rsid w:val="002F7573"/>
    <w:rsid w:val="002F79B7"/>
    <w:rsid w:val="002F7D9C"/>
    <w:rsid w:val="0030070F"/>
    <w:rsid w:val="00301D78"/>
    <w:rsid w:val="0030212E"/>
    <w:rsid w:val="003022F9"/>
    <w:rsid w:val="00302326"/>
    <w:rsid w:val="00302C8F"/>
    <w:rsid w:val="003031A7"/>
    <w:rsid w:val="00303451"/>
    <w:rsid w:val="00304571"/>
    <w:rsid w:val="00304CA7"/>
    <w:rsid w:val="003052AB"/>
    <w:rsid w:val="0030531D"/>
    <w:rsid w:val="00305C09"/>
    <w:rsid w:val="00305CFE"/>
    <w:rsid w:val="00305E2E"/>
    <w:rsid w:val="00305F1D"/>
    <w:rsid w:val="00306366"/>
    <w:rsid w:val="0030640E"/>
    <w:rsid w:val="0030643C"/>
    <w:rsid w:val="0030655F"/>
    <w:rsid w:val="00306C65"/>
    <w:rsid w:val="00306C6A"/>
    <w:rsid w:val="00306D21"/>
    <w:rsid w:val="00306D84"/>
    <w:rsid w:val="003070D9"/>
    <w:rsid w:val="003074A6"/>
    <w:rsid w:val="0030753B"/>
    <w:rsid w:val="00307C4E"/>
    <w:rsid w:val="00307F53"/>
    <w:rsid w:val="00310158"/>
    <w:rsid w:val="003101BF"/>
    <w:rsid w:val="0031089A"/>
    <w:rsid w:val="00310CBE"/>
    <w:rsid w:val="00310E46"/>
    <w:rsid w:val="0031105D"/>
    <w:rsid w:val="0031115D"/>
    <w:rsid w:val="003113B6"/>
    <w:rsid w:val="0031180A"/>
    <w:rsid w:val="00311889"/>
    <w:rsid w:val="00312F06"/>
    <w:rsid w:val="00313B1E"/>
    <w:rsid w:val="003147DE"/>
    <w:rsid w:val="00314C08"/>
    <w:rsid w:val="00314E61"/>
    <w:rsid w:val="00314FC4"/>
    <w:rsid w:val="00315576"/>
    <w:rsid w:val="00315688"/>
    <w:rsid w:val="003156DC"/>
    <w:rsid w:val="00316296"/>
    <w:rsid w:val="00316846"/>
    <w:rsid w:val="00316C3F"/>
    <w:rsid w:val="00316E6F"/>
    <w:rsid w:val="00316FB6"/>
    <w:rsid w:val="00316FF8"/>
    <w:rsid w:val="00317471"/>
    <w:rsid w:val="003177E0"/>
    <w:rsid w:val="00317A3F"/>
    <w:rsid w:val="00317BB3"/>
    <w:rsid w:val="00317F03"/>
    <w:rsid w:val="003211CF"/>
    <w:rsid w:val="003214D1"/>
    <w:rsid w:val="003214F4"/>
    <w:rsid w:val="003215C8"/>
    <w:rsid w:val="003217D9"/>
    <w:rsid w:val="00321A85"/>
    <w:rsid w:val="00321D71"/>
    <w:rsid w:val="00322944"/>
    <w:rsid w:val="00322A88"/>
    <w:rsid w:val="00322B81"/>
    <w:rsid w:val="00322D41"/>
    <w:rsid w:val="00322DDA"/>
    <w:rsid w:val="00323072"/>
    <w:rsid w:val="00323A06"/>
    <w:rsid w:val="00323A65"/>
    <w:rsid w:val="00323FED"/>
    <w:rsid w:val="00324209"/>
    <w:rsid w:val="0032442F"/>
    <w:rsid w:val="00325379"/>
    <w:rsid w:val="00325975"/>
    <w:rsid w:val="00325A65"/>
    <w:rsid w:val="00325A93"/>
    <w:rsid w:val="00325B78"/>
    <w:rsid w:val="00325C41"/>
    <w:rsid w:val="00326083"/>
    <w:rsid w:val="00326452"/>
    <w:rsid w:val="00326539"/>
    <w:rsid w:val="003268E3"/>
    <w:rsid w:val="003271EA"/>
    <w:rsid w:val="003273B5"/>
    <w:rsid w:val="0032764B"/>
    <w:rsid w:val="00330001"/>
    <w:rsid w:val="003303E2"/>
    <w:rsid w:val="003303E5"/>
    <w:rsid w:val="00330E34"/>
    <w:rsid w:val="0033151E"/>
    <w:rsid w:val="00331530"/>
    <w:rsid w:val="0033167C"/>
    <w:rsid w:val="00331A94"/>
    <w:rsid w:val="00331EC5"/>
    <w:rsid w:val="00331EFB"/>
    <w:rsid w:val="003320CB"/>
    <w:rsid w:val="0033226F"/>
    <w:rsid w:val="003326BD"/>
    <w:rsid w:val="0033272C"/>
    <w:rsid w:val="003327FA"/>
    <w:rsid w:val="00332CCC"/>
    <w:rsid w:val="00332CDC"/>
    <w:rsid w:val="0033306C"/>
    <w:rsid w:val="00333510"/>
    <w:rsid w:val="00333931"/>
    <w:rsid w:val="00333950"/>
    <w:rsid w:val="0033407A"/>
    <w:rsid w:val="003341AB"/>
    <w:rsid w:val="00334856"/>
    <w:rsid w:val="00334F69"/>
    <w:rsid w:val="0033516F"/>
    <w:rsid w:val="00335483"/>
    <w:rsid w:val="003355DA"/>
    <w:rsid w:val="003356B4"/>
    <w:rsid w:val="00335858"/>
    <w:rsid w:val="00335D2E"/>
    <w:rsid w:val="00336192"/>
    <w:rsid w:val="003361B5"/>
    <w:rsid w:val="003363E9"/>
    <w:rsid w:val="00336D73"/>
    <w:rsid w:val="00336E9E"/>
    <w:rsid w:val="00336FE9"/>
    <w:rsid w:val="003374D7"/>
    <w:rsid w:val="003378AC"/>
    <w:rsid w:val="00337C92"/>
    <w:rsid w:val="0034036A"/>
    <w:rsid w:val="00340B4A"/>
    <w:rsid w:val="00340D2A"/>
    <w:rsid w:val="00340D84"/>
    <w:rsid w:val="00340F2A"/>
    <w:rsid w:val="00341042"/>
    <w:rsid w:val="00341659"/>
    <w:rsid w:val="00341F19"/>
    <w:rsid w:val="0034291A"/>
    <w:rsid w:val="00342F61"/>
    <w:rsid w:val="003433F6"/>
    <w:rsid w:val="00343670"/>
    <w:rsid w:val="00343981"/>
    <w:rsid w:val="00343B07"/>
    <w:rsid w:val="003440B5"/>
    <w:rsid w:val="003444F2"/>
    <w:rsid w:val="0034451D"/>
    <w:rsid w:val="00344A5E"/>
    <w:rsid w:val="00344C50"/>
    <w:rsid w:val="00344DFF"/>
    <w:rsid w:val="0034522C"/>
    <w:rsid w:val="00345C2F"/>
    <w:rsid w:val="0034646E"/>
    <w:rsid w:val="003466CF"/>
    <w:rsid w:val="00346AAB"/>
    <w:rsid w:val="003472A0"/>
    <w:rsid w:val="003476AF"/>
    <w:rsid w:val="00347B8A"/>
    <w:rsid w:val="00347D1C"/>
    <w:rsid w:val="00350596"/>
    <w:rsid w:val="00350645"/>
    <w:rsid w:val="00351700"/>
    <w:rsid w:val="00351DFC"/>
    <w:rsid w:val="00352BF5"/>
    <w:rsid w:val="00353427"/>
    <w:rsid w:val="00353BC8"/>
    <w:rsid w:val="0035484D"/>
    <w:rsid w:val="00354D56"/>
    <w:rsid w:val="003552D4"/>
    <w:rsid w:val="00356230"/>
    <w:rsid w:val="00356244"/>
    <w:rsid w:val="00356339"/>
    <w:rsid w:val="003572E5"/>
    <w:rsid w:val="003574DB"/>
    <w:rsid w:val="00357599"/>
    <w:rsid w:val="003576D5"/>
    <w:rsid w:val="003579EE"/>
    <w:rsid w:val="00357B51"/>
    <w:rsid w:val="0036017E"/>
    <w:rsid w:val="003612BF"/>
    <w:rsid w:val="0036149B"/>
    <w:rsid w:val="00361F7D"/>
    <w:rsid w:val="00362656"/>
    <w:rsid w:val="00362672"/>
    <w:rsid w:val="00363322"/>
    <w:rsid w:val="00363681"/>
    <w:rsid w:val="00364669"/>
    <w:rsid w:val="0036523E"/>
    <w:rsid w:val="0036570E"/>
    <w:rsid w:val="00365994"/>
    <w:rsid w:val="00365A3F"/>
    <w:rsid w:val="00365AE6"/>
    <w:rsid w:val="00366C74"/>
    <w:rsid w:val="00366D03"/>
    <w:rsid w:val="00366ED3"/>
    <w:rsid w:val="00367252"/>
    <w:rsid w:val="003679BB"/>
    <w:rsid w:val="00367FF2"/>
    <w:rsid w:val="003705C2"/>
    <w:rsid w:val="00370621"/>
    <w:rsid w:val="0037091D"/>
    <w:rsid w:val="00370BE3"/>
    <w:rsid w:val="00370D8A"/>
    <w:rsid w:val="00371049"/>
    <w:rsid w:val="00371190"/>
    <w:rsid w:val="003713C9"/>
    <w:rsid w:val="00371C39"/>
    <w:rsid w:val="00371F1E"/>
    <w:rsid w:val="00372415"/>
    <w:rsid w:val="00372775"/>
    <w:rsid w:val="003727B2"/>
    <w:rsid w:val="00373573"/>
    <w:rsid w:val="003736D2"/>
    <w:rsid w:val="00373AA9"/>
    <w:rsid w:val="003747C9"/>
    <w:rsid w:val="003751A6"/>
    <w:rsid w:val="00375361"/>
    <w:rsid w:val="00375A91"/>
    <w:rsid w:val="00375CD3"/>
    <w:rsid w:val="00376609"/>
    <w:rsid w:val="00377517"/>
    <w:rsid w:val="0037765F"/>
    <w:rsid w:val="00377B15"/>
    <w:rsid w:val="00377E47"/>
    <w:rsid w:val="00377FF5"/>
    <w:rsid w:val="00380A3B"/>
    <w:rsid w:val="00380ECF"/>
    <w:rsid w:val="00380F48"/>
    <w:rsid w:val="003813BF"/>
    <w:rsid w:val="003816A5"/>
    <w:rsid w:val="00381B69"/>
    <w:rsid w:val="00381BCF"/>
    <w:rsid w:val="0038224F"/>
    <w:rsid w:val="00382D82"/>
    <w:rsid w:val="003831F7"/>
    <w:rsid w:val="00383638"/>
    <w:rsid w:val="00383A24"/>
    <w:rsid w:val="00383BC6"/>
    <w:rsid w:val="00384050"/>
    <w:rsid w:val="00384E73"/>
    <w:rsid w:val="003854B4"/>
    <w:rsid w:val="00385653"/>
    <w:rsid w:val="00385765"/>
    <w:rsid w:val="003857CB"/>
    <w:rsid w:val="00385997"/>
    <w:rsid w:val="00386520"/>
    <w:rsid w:val="003869AA"/>
    <w:rsid w:val="00386BF1"/>
    <w:rsid w:val="00387504"/>
    <w:rsid w:val="00387B44"/>
    <w:rsid w:val="00387ECE"/>
    <w:rsid w:val="00391301"/>
    <w:rsid w:val="00392136"/>
    <w:rsid w:val="00392423"/>
    <w:rsid w:val="00392492"/>
    <w:rsid w:val="00392885"/>
    <w:rsid w:val="00392A30"/>
    <w:rsid w:val="00392BF9"/>
    <w:rsid w:val="00392CED"/>
    <w:rsid w:val="003936B0"/>
    <w:rsid w:val="00393B7E"/>
    <w:rsid w:val="0039446D"/>
    <w:rsid w:val="003944B5"/>
    <w:rsid w:val="00394BC0"/>
    <w:rsid w:val="00395174"/>
    <w:rsid w:val="00395732"/>
    <w:rsid w:val="003957D7"/>
    <w:rsid w:val="003958C2"/>
    <w:rsid w:val="003965C1"/>
    <w:rsid w:val="003966A7"/>
    <w:rsid w:val="00396EBE"/>
    <w:rsid w:val="00397A89"/>
    <w:rsid w:val="00397E72"/>
    <w:rsid w:val="003A0176"/>
    <w:rsid w:val="003A0821"/>
    <w:rsid w:val="003A0A5A"/>
    <w:rsid w:val="003A1FD9"/>
    <w:rsid w:val="003A2339"/>
    <w:rsid w:val="003A24E1"/>
    <w:rsid w:val="003A253D"/>
    <w:rsid w:val="003A283E"/>
    <w:rsid w:val="003A2AE7"/>
    <w:rsid w:val="003A2FD6"/>
    <w:rsid w:val="003A328D"/>
    <w:rsid w:val="003A417F"/>
    <w:rsid w:val="003A4244"/>
    <w:rsid w:val="003A434B"/>
    <w:rsid w:val="003A496A"/>
    <w:rsid w:val="003A4BEA"/>
    <w:rsid w:val="003A4EC3"/>
    <w:rsid w:val="003A4F0A"/>
    <w:rsid w:val="003A51DB"/>
    <w:rsid w:val="003A548F"/>
    <w:rsid w:val="003A551A"/>
    <w:rsid w:val="003A5991"/>
    <w:rsid w:val="003A5CEF"/>
    <w:rsid w:val="003A5EB5"/>
    <w:rsid w:val="003A5EEE"/>
    <w:rsid w:val="003A61BB"/>
    <w:rsid w:val="003A6A41"/>
    <w:rsid w:val="003A6D59"/>
    <w:rsid w:val="003A6E66"/>
    <w:rsid w:val="003A7A6B"/>
    <w:rsid w:val="003B0668"/>
    <w:rsid w:val="003B0818"/>
    <w:rsid w:val="003B08EA"/>
    <w:rsid w:val="003B0B2C"/>
    <w:rsid w:val="003B0BA8"/>
    <w:rsid w:val="003B0E40"/>
    <w:rsid w:val="003B16AF"/>
    <w:rsid w:val="003B16DF"/>
    <w:rsid w:val="003B1C78"/>
    <w:rsid w:val="003B1E3A"/>
    <w:rsid w:val="003B2574"/>
    <w:rsid w:val="003B26A9"/>
    <w:rsid w:val="003B30D1"/>
    <w:rsid w:val="003B31C2"/>
    <w:rsid w:val="003B3CCA"/>
    <w:rsid w:val="003B3EF8"/>
    <w:rsid w:val="003B432B"/>
    <w:rsid w:val="003B461F"/>
    <w:rsid w:val="003B49CC"/>
    <w:rsid w:val="003B4A3D"/>
    <w:rsid w:val="003B4C35"/>
    <w:rsid w:val="003B4FB2"/>
    <w:rsid w:val="003B579C"/>
    <w:rsid w:val="003B6017"/>
    <w:rsid w:val="003B614C"/>
    <w:rsid w:val="003B621A"/>
    <w:rsid w:val="003B654C"/>
    <w:rsid w:val="003B68DC"/>
    <w:rsid w:val="003B7533"/>
    <w:rsid w:val="003B7C7B"/>
    <w:rsid w:val="003B7E1A"/>
    <w:rsid w:val="003B7EF7"/>
    <w:rsid w:val="003B7FEB"/>
    <w:rsid w:val="003C010E"/>
    <w:rsid w:val="003C059D"/>
    <w:rsid w:val="003C17D7"/>
    <w:rsid w:val="003C1811"/>
    <w:rsid w:val="003C18A3"/>
    <w:rsid w:val="003C1FBD"/>
    <w:rsid w:val="003C2356"/>
    <w:rsid w:val="003C2C68"/>
    <w:rsid w:val="003C355E"/>
    <w:rsid w:val="003C361B"/>
    <w:rsid w:val="003C3789"/>
    <w:rsid w:val="003C388D"/>
    <w:rsid w:val="003C3F4C"/>
    <w:rsid w:val="003C4C7C"/>
    <w:rsid w:val="003C4E2A"/>
    <w:rsid w:val="003C5D58"/>
    <w:rsid w:val="003C5E8D"/>
    <w:rsid w:val="003C607F"/>
    <w:rsid w:val="003C642F"/>
    <w:rsid w:val="003C6436"/>
    <w:rsid w:val="003C67E3"/>
    <w:rsid w:val="003C6CE3"/>
    <w:rsid w:val="003C6F12"/>
    <w:rsid w:val="003C73F3"/>
    <w:rsid w:val="003C758C"/>
    <w:rsid w:val="003C767E"/>
    <w:rsid w:val="003C775F"/>
    <w:rsid w:val="003C78CC"/>
    <w:rsid w:val="003C7936"/>
    <w:rsid w:val="003D02F4"/>
    <w:rsid w:val="003D0E62"/>
    <w:rsid w:val="003D1920"/>
    <w:rsid w:val="003D1961"/>
    <w:rsid w:val="003D19BB"/>
    <w:rsid w:val="003D2028"/>
    <w:rsid w:val="003D242E"/>
    <w:rsid w:val="003D2457"/>
    <w:rsid w:val="003D25CB"/>
    <w:rsid w:val="003D289A"/>
    <w:rsid w:val="003D28B0"/>
    <w:rsid w:val="003D2E6F"/>
    <w:rsid w:val="003D3038"/>
    <w:rsid w:val="003D3630"/>
    <w:rsid w:val="003D3A97"/>
    <w:rsid w:val="003D3D83"/>
    <w:rsid w:val="003D42AF"/>
    <w:rsid w:val="003D4336"/>
    <w:rsid w:val="003D506E"/>
    <w:rsid w:val="003D5105"/>
    <w:rsid w:val="003D580A"/>
    <w:rsid w:val="003D582A"/>
    <w:rsid w:val="003D58E3"/>
    <w:rsid w:val="003D6125"/>
    <w:rsid w:val="003D6924"/>
    <w:rsid w:val="003D69DD"/>
    <w:rsid w:val="003D69F3"/>
    <w:rsid w:val="003D6F75"/>
    <w:rsid w:val="003D710F"/>
    <w:rsid w:val="003D745A"/>
    <w:rsid w:val="003D74BA"/>
    <w:rsid w:val="003D7C80"/>
    <w:rsid w:val="003D7CEC"/>
    <w:rsid w:val="003D7D44"/>
    <w:rsid w:val="003E06DA"/>
    <w:rsid w:val="003E0DC4"/>
    <w:rsid w:val="003E0EF6"/>
    <w:rsid w:val="003E102B"/>
    <w:rsid w:val="003E2F6B"/>
    <w:rsid w:val="003E3357"/>
    <w:rsid w:val="003E349E"/>
    <w:rsid w:val="003E3739"/>
    <w:rsid w:val="003E3B3A"/>
    <w:rsid w:val="003E3BF4"/>
    <w:rsid w:val="003E47C3"/>
    <w:rsid w:val="003E4F64"/>
    <w:rsid w:val="003E538C"/>
    <w:rsid w:val="003E60BB"/>
    <w:rsid w:val="003E61B5"/>
    <w:rsid w:val="003E69FF"/>
    <w:rsid w:val="003E6D03"/>
    <w:rsid w:val="003E7381"/>
    <w:rsid w:val="003E7646"/>
    <w:rsid w:val="003E77D1"/>
    <w:rsid w:val="003E7B20"/>
    <w:rsid w:val="003F02A7"/>
    <w:rsid w:val="003F0800"/>
    <w:rsid w:val="003F0A0A"/>
    <w:rsid w:val="003F0AFA"/>
    <w:rsid w:val="003F1312"/>
    <w:rsid w:val="003F2262"/>
    <w:rsid w:val="003F2285"/>
    <w:rsid w:val="003F2576"/>
    <w:rsid w:val="003F2AFE"/>
    <w:rsid w:val="003F2BB3"/>
    <w:rsid w:val="003F2CEF"/>
    <w:rsid w:val="003F2E70"/>
    <w:rsid w:val="003F312A"/>
    <w:rsid w:val="003F3D1F"/>
    <w:rsid w:val="003F3D65"/>
    <w:rsid w:val="003F43AE"/>
    <w:rsid w:val="003F4A24"/>
    <w:rsid w:val="003F510B"/>
    <w:rsid w:val="003F59B7"/>
    <w:rsid w:val="003F5B1F"/>
    <w:rsid w:val="003F5C08"/>
    <w:rsid w:val="003F64FC"/>
    <w:rsid w:val="003F6560"/>
    <w:rsid w:val="003F6642"/>
    <w:rsid w:val="003F69AB"/>
    <w:rsid w:val="003F6DBD"/>
    <w:rsid w:val="003F7084"/>
    <w:rsid w:val="0040027F"/>
    <w:rsid w:val="00400B2A"/>
    <w:rsid w:val="00400D55"/>
    <w:rsid w:val="00400E43"/>
    <w:rsid w:val="004010FF"/>
    <w:rsid w:val="004016A1"/>
    <w:rsid w:val="0040172E"/>
    <w:rsid w:val="00401746"/>
    <w:rsid w:val="00401A50"/>
    <w:rsid w:val="00402009"/>
    <w:rsid w:val="004025C2"/>
    <w:rsid w:val="00402859"/>
    <w:rsid w:val="00402AEB"/>
    <w:rsid w:val="00402C1C"/>
    <w:rsid w:val="00403283"/>
    <w:rsid w:val="0040362D"/>
    <w:rsid w:val="00403F6F"/>
    <w:rsid w:val="004044BA"/>
    <w:rsid w:val="00404583"/>
    <w:rsid w:val="00404D20"/>
    <w:rsid w:val="004052BC"/>
    <w:rsid w:val="004052FB"/>
    <w:rsid w:val="00405CE3"/>
    <w:rsid w:val="00405F0A"/>
    <w:rsid w:val="0040646E"/>
    <w:rsid w:val="00406594"/>
    <w:rsid w:val="00406F49"/>
    <w:rsid w:val="00407000"/>
    <w:rsid w:val="0040734E"/>
    <w:rsid w:val="0040795F"/>
    <w:rsid w:val="00407BF9"/>
    <w:rsid w:val="00410606"/>
    <w:rsid w:val="00410B19"/>
    <w:rsid w:val="0041133B"/>
    <w:rsid w:val="0041140E"/>
    <w:rsid w:val="00411710"/>
    <w:rsid w:val="00411746"/>
    <w:rsid w:val="00412456"/>
    <w:rsid w:val="0041318B"/>
    <w:rsid w:val="004135E7"/>
    <w:rsid w:val="00413830"/>
    <w:rsid w:val="004142F4"/>
    <w:rsid w:val="00415191"/>
    <w:rsid w:val="0041548C"/>
    <w:rsid w:val="00415557"/>
    <w:rsid w:val="004155C0"/>
    <w:rsid w:val="00415605"/>
    <w:rsid w:val="00417B90"/>
    <w:rsid w:val="00420AE2"/>
    <w:rsid w:val="00421220"/>
    <w:rsid w:val="004212CD"/>
    <w:rsid w:val="004221EC"/>
    <w:rsid w:val="0042227E"/>
    <w:rsid w:val="004228C4"/>
    <w:rsid w:val="00422A70"/>
    <w:rsid w:val="00422AC7"/>
    <w:rsid w:val="00422CE6"/>
    <w:rsid w:val="00423417"/>
    <w:rsid w:val="004234B7"/>
    <w:rsid w:val="004236FE"/>
    <w:rsid w:val="00423977"/>
    <w:rsid w:val="00423BEB"/>
    <w:rsid w:val="00423F23"/>
    <w:rsid w:val="004243C9"/>
    <w:rsid w:val="0042448D"/>
    <w:rsid w:val="00424C42"/>
    <w:rsid w:val="004259B1"/>
    <w:rsid w:val="00425E1F"/>
    <w:rsid w:val="0042621A"/>
    <w:rsid w:val="0042621C"/>
    <w:rsid w:val="004262E9"/>
    <w:rsid w:val="00426F2B"/>
    <w:rsid w:val="0042717F"/>
    <w:rsid w:val="00427240"/>
    <w:rsid w:val="0042759B"/>
    <w:rsid w:val="004279FE"/>
    <w:rsid w:val="00427AAA"/>
    <w:rsid w:val="00427EF8"/>
    <w:rsid w:val="0043023A"/>
    <w:rsid w:val="0043048F"/>
    <w:rsid w:val="00430678"/>
    <w:rsid w:val="00430BA4"/>
    <w:rsid w:val="00430CB8"/>
    <w:rsid w:val="00430DD2"/>
    <w:rsid w:val="004310D9"/>
    <w:rsid w:val="004311B1"/>
    <w:rsid w:val="004312B9"/>
    <w:rsid w:val="00431651"/>
    <w:rsid w:val="00431A9A"/>
    <w:rsid w:val="00431AD3"/>
    <w:rsid w:val="00431B66"/>
    <w:rsid w:val="004325E2"/>
    <w:rsid w:val="0043289D"/>
    <w:rsid w:val="00432900"/>
    <w:rsid w:val="00432941"/>
    <w:rsid w:val="00432FDC"/>
    <w:rsid w:val="00433D7F"/>
    <w:rsid w:val="00434321"/>
    <w:rsid w:val="004350F0"/>
    <w:rsid w:val="00435448"/>
    <w:rsid w:val="004356AA"/>
    <w:rsid w:val="004369AF"/>
    <w:rsid w:val="00436A50"/>
    <w:rsid w:val="00436C35"/>
    <w:rsid w:val="00437529"/>
    <w:rsid w:val="004375A2"/>
    <w:rsid w:val="004375C2"/>
    <w:rsid w:val="0043784B"/>
    <w:rsid w:val="00437998"/>
    <w:rsid w:val="004401F7"/>
    <w:rsid w:val="00440411"/>
    <w:rsid w:val="00440A2C"/>
    <w:rsid w:val="00440C1F"/>
    <w:rsid w:val="00440D61"/>
    <w:rsid w:val="00440FE5"/>
    <w:rsid w:val="00441496"/>
    <w:rsid w:val="0044177F"/>
    <w:rsid w:val="00441D26"/>
    <w:rsid w:val="00442002"/>
    <w:rsid w:val="004424B3"/>
    <w:rsid w:val="00442940"/>
    <w:rsid w:val="00442EBC"/>
    <w:rsid w:val="00443D77"/>
    <w:rsid w:val="00443F0C"/>
    <w:rsid w:val="0044450A"/>
    <w:rsid w:val="004448DB"/>
    <w:rsid w:val="004452F0"/>
    <w:rsid w:val="0044575D"/>
    <w:rsid w:val="00445FCB"/>
    <w:rsid w:val="00445FEC"/>
    <w:rsid w:val="00446C34"/>
    <w:rsid w:val="004471F9"/>
    <w:rsid w:val="00447287"/>
    <w:rsid w:val="004478F7"/>
    <w:rsid w:val="00447B8B"/>
    <w:rsid w:val="00447CF0"/>
    <w:rsid w:val="004500B6"/>
    <w:rsid w:val="00450759"/>
    <w:rsid w:val="00451A33"/>
    <w:rsid w:val="00451C36"/>
    <w:rsid w:val="00451CD4"/>
    <w:rsid w:val="00451E3A"/>
    <w:rsid w:val="00452308"/>
    <w:rsid w:val="004523F4"/>
    <w:rsid w:val="00452574"/>
    <w:rsid w:val="00452735"/>
    <w:rsid w:val="00452E80"/>
    <w:rsid w:val="00453B84"/>
    <w:rsid w:val="00453E33"/>
    <w:rsid w:val="0045416B"/>
    <w:rsid w:val="00454353"/>
    <w:rsid w:val="004543FC"/>
    <w:rsid w:val="00454F3A"/>
    <w:rsid w:val="004552CF"/>
    <w:rsid w:val="00455777"/>
    <w:rsid w:val="004558BC"/>
    <w:rsid w:val="00455AA3"/>
    <w:rsid w:val="0045648C"/>
    <w:rsid w:val="004568DF"/>
    <w:rsid w:val="00456AEB"/>
    <w:rsid w:val="004571BE"/>
    <w:rsid w:val="004572DB"/>
    <w:rsid w:val="004575C1"/>
    <w:rsid w:val="00457835"/>
    <w:rsid w:val="00457982"/>
    <w:rsid w:val="00457999"/>
    <w:rsid w:val="00457AF2"/>
    <w:rsid w:val="00460610"/>
    <w:rsid w:val="004606CD"/>
    <w:rsid w:val="00460865"/>
    <w:rsid w:val="0046087B"/>
    <w:rsid w:val="00460B89"/>
    <w:rsid w:val="00460CCF"/>
    <w:rsid w:val="00460D95"/>
    <w:rsid w:val="00461004"/>
    <w:rsid w:val="00461184"/>
    <w:rsid w:val="0046173A"/>
    <w:rsid w:val="00462156"/>
    <w:rsid w:val="004623AE"/>
    <w:rsid w:val="00462479"/>
    <w:rsid w:val="00462E21"/>
    <w:rsid w:val="00463364"/>
    <w:rsid w:val="004635B3"/>
    <w:rsid w:val="00463E79"/>
    <w:rsid w:val="00463F4C"/>
    <w:rsid w:val="0046447E"/>
    <w:rsid w:val="004647AB"/>
    <w:rsid w:val="0046505C"/>
    <w:rsid w:val="00465B18"/>
    <w:rsid w:val="00465EB2"/>
    <w:rsid w:val="00466679"/>
    <w:rsid w:val="00466C61"/>
    <w:rsid w:val="00466DC6"/>
    <w:rsid w:val="0046718D"/>
    <w:rsid w:val="004677BF"/>
    <w:rsid w:val="0046787E"/>
    <w:rsid w:val="004679AD"/>
    <w:rsid w:val="00467DAD"/>
    <w:rsid w:val="00470ECC"/>
    <w:rsid w:val="00471A05"/>
    <w:rsid w:val="00471C84"/>
    <w:rsid w:val="00472B20"/>
    <w:rsid w:val="00473698"/>
    <w:rsid w:val="0047376B"/>
    <w:rsid w:val="00473AFA"/>
    <w:rsid w:val="00474C18"/>
    <w:rsid w:val="00474E01"/>
    <w:rsid w:val="00475171"/>
    <w:rsid w:val="00475B8A"/>
    <w:rsid w:val="00475C21"/>
    <w:rsid w:val="0047692F"/>
    <w:rsid w:val="00477EBB"/>
    <w:rsid w:val="00477FD1"/>
    <w:rsid w:val="00480583"/>
    <w:rsid w:val="00480FDE"/>
    <w:rsid w:val="00481029"/>
    <w:rsid w:val="004811F1"/>
    <w:rsid w:val="00481258"/>
    <w:rsid w:val="00481AB9"/>
    <w:rsid w:val="00481F91"/>
    <w:rsid w:val="004824F7"/>
    <w:rsid w:val="004825BF"/>
    <w:rsid w:val="00482B6B"/>
    <w:rsid w:val="00482E86"/>
    <w:rsid w:val="00482EF8"/>
    <w:rsid w:val="00482F5E"/>
    <w:rsid w:val="00483142"/>
    <w:rsid w:val="004834E4"/>
    <w:rsid w:val="00484AF6"/>
    <w:rsid w:val="00484B11"/>
    <w:rsid w:val="00484B9E"/>
    <w:rsid w:val="00484ED2"/>
    <w:rsid w:val="0048577F"/>
    <w:rsid w:val="0048613B"/>
    <w:rsid w:val="00486368"/>
    <w:rsid w:val="004869C7"/>
    <w:rsid w:val="0048722C"/>
    <w:rsid w:val="00487782"/>
    <w:rsid w:val="00487A76"/>
    <w:rsid w:val="0049077D"/>
    <w:rsid w:val="0049099E"/>
    <w:rsid w:val="00490B25"/>
    <w:rsid w:val="00490CAE"/>
    <w:rsid w:val="00491277"/>
    <w:rsid w:val="00491AB8"/>
    <w:rsid w:val="004929B6"/>
    <w:rsid w:val="004929C5"/>
    <w:rsid w:val="00492B07"/>
    <w:rsid w:val="00492C80"/>
    <w:rsid w:val="00493AA0"/>
    <w:rsid w:val="00493DA2"/>
    <w:rsid w:val="0049443E"/>
    <w:rsid w:val="00495409"/>
    <w:rsid w:val="0049577F"/>
    <w:rsid w:val="00495C97"/>
    <w:rsid w:val="00496AF4"/>
    <w:rsid w:val="00497509"/>
    <w:rsid w:val="00497629"/>
    <w:rsid w:val="00497BE3"/>
    <w:rsid w:val="004A03B1"/>
    <w:rsid w:val="004A05E5"/>
    <w:rsid w:val="004A0DA2"/>
    <w:rsid w:val="004A0EE4"/>
    <w:rsid w:val="004A14E3"/>
    <w:rsid w:val="004A18CD"/>
    <w:rsid w:val="004A1BB4"/>
    <w:rsid w:val="004A2E4B"/>
    <w:rsid w:val="004A2EE9"/>
    <w:rsid w:val="004A3518"/>
    <w:rsid w:val="004A3670"/>
    <w:rsid w:val="004A36CD"/>
    <w:rsid w:val="004A36CE"/>
    <w:rsid w:val="004A3709"/>
    <w:rsid w:val="004A3B57"/>
    <w:rsid w:val="004A43A7"/>
    <w:rsid w:val="004A55B5"/>
    <w:rsid w:val="004A6602"/>
    <w:rsid w:val="004A69CE"/>
    <w:rsid w:val="004A6F0F"/>
    <w:rsid w:val="004A6FD5"/>
    <w:rsid w:val="004A739C"/>
    <w:rsid w:val="004A7BE5"/>
    <w:rsid w:val="004A7D1C"/>
    <w:rsid w:val="004B0CD8"/>
    <w:rsid w:val="004B0FF0"/>
    <w:rsid w:val="004B1162"/>
    <w:rsid w:val="004B1559"/>
    <w:rsid w:val="004B2216"/>
    <w:rsid w:val="004B2FD9"/>
    <w:rsid w:val="004B33F1"/>
    <w:rsid w:val="004B351B"/>
    <w:rsid w:val="004B38B5"/>
    <w:rsid w:val="004B3939"/>
    <w:rsid w:val="004B3A0D"/>
    <w:rsid w:val="004B435F"/>
    <w:rsid w:val="004B4FBB"/>
    <w:rsid w:val="004B5023"/>
    <w:rsid w:val="004B55C7"/>
    <w:rsid w:val="004B55DE"/>
    <w:rsid w:val="004B561B"/>
    <w:rsid w:val="004B5BFF"/>
    <w:rsid w:val="004B6C5B"/>
    <w:rsid w:val="004B72D1"/>
    <w:rsid w:val="004B7D71"/>
    <w:rsid w:val="004B7FC3"/>
    <w:rsid w:val="004C001A"/>
    <w:rsid w:val="004C06C8"/>
    <w:rsid w:val="004C0CD1"/>
    <w:rsid w:val="004C0DEB"/>
    <w:rsid w:val="004C1101"/>
    <w:rsid w:val="004C1781"/>
    <w:rsid w:val="004C1A30"/>
    <w:rsid w:val="004C2090"/>
    <w:rsid w:val="004C20DA"/>
    <w:rsid w:val="004C2521"/>
    <w:rsid w:val="004C2C52"/>
    <w:rsid w:val="004C3B39"/>
    <w:rsid w:val="004C4249"/>
    <w:rsid w:val="004C4695"/>
    <w:rsid w:val="004C47ED"/>
    <w:rsid w:val="004C482C"/>
    <w:rsid w:val="004C4954"/>
    <w:rsid w:val="004C4A99"/>
    <w:rsid w:val="004C4CD9"/>
    <w:rsid w:val="004C4D2C"/>
    <w:rsid w:val="004C4F83"/>
    <w:rsid w:val="004C5816"/>
    <w:rsid w:val="004C58D9"/>
    <w:rsid w:val="004C5B76"/>
    <w:rsid w:val="004C61B2"/>
    <w:rsid w:val="004C6AF3"/>
    <w:rsid w:val="004C6D7F"/>
    <w:rsid w:val="004C7036"/>
    <w:rsid w:val="004C7844"/>
    <w:rsid w:val="004C7969"/>
    <w:rsid w:val="004C7A77"/>
    <w:rsid w:val="004C7B35"/>
    <w:rsid w:val="004D0000"/>
    <w:rsid w:val="004D06C3"/>
    <w:rsid w:val="004D0F52"/>
    <w:rsid w:val="004D0FDF"/>
    <w:rsid w:val="004D1178"/>
    <w:rsid w:val="004D1B76"/>
    <w:rsid w:val="004D1D81"/>
    <w:rsid w:val="004D1DEB"/>
    <w:rsid w:val="004D2428"/>
    <w:rsid w:val="004D25DE"/>
    <w:rsid w:val="004D2726"/>
    <w:rsid w:val="004D2D60"/>
    <w:rsid w:val="004D301E"/>
    <w:rsid w:val="004D356F"/>
    <w:rsid w:val="004D39B8"/>
    <w:rsid w:val="004D3A12"/>
    <w:rsid w:val="004D3B9E"/>
    <w:rsid w:val="004D47AC"/>
    <w:rsid w:val="004D53B5"/>
    <w:rsid w:val="004D550A"/>
    <w:rsid w:val="004D552D"/>
    <w:rsid w:val="004D57E4"/>
    <w:rsid w:val="004D63B5"/>
    <w:rsid w:val="004D6436"/>
    <w:rsid w:val="004D6751"/>
    <w:rsid w:val="004D6E99"/>
    <w:rsid w:val="004D6FCF"/>
    <w:rsid w:val="004D7364"/>
    <w:rsid w:val="004D78BB"/>
    <w:rsid w:val="004D7B31"/>
    <w:rsid w:val="004E0058"/>
    <w:rsid w:val="004E01F4"/>
    <w:rsid w:val="004E0A5E"/>
    <w:rsid w:val="004E0BC0"/>
    <w:rsid w:val="004E1002"/>
    <w:rsid w:val="004E10E6"/>
    <w:rsid w:val="004E1C91"/>
    <w:rsid w:val="004E22E7"/>
    <w:rsid w:val="004E256F"/>
    <w:rsid w:val="004E28CA"/>
    <w:rsid w:val="004E2CCD"/>
    <w:rsid w:val="004E2DDC"/>
    <w:rsid w:val="004E2F9C"/>
    <w:rsid w:val="004E302D"/>
    <w:rsid w:val="004E3366"/>
    <w:rsid w:val="004E357D"/>
    <w:rsid w:val="004E428A"/>
    <w:rsid w:val="004E457A"/>
    <w:rsid w:val="004E463A"/>
    <w:rsid w:val="004E48A3"/>
    <w:rsid w:val="004E4BB0"/>
    <w:rsid w:val="004E4C8B"/>
    <w:rsid w:val="004E4DD2"/>
    <w:rsid w:val="004E4EB0"/>
    <w:rsid w:val="004E508B"/>
    <w:rsid w:val="004E6E5B"/>
    <w:rsid w:val="004E799D"/>
    <w:rsid w:val="004E7BF3"/>
    <w:rsid w:val="004E7EA1"/>
    <w:rsid w:val="004E7F54"/>
    <w:rsid w:val="004F037A"/>
    <w:rsid w:val="004F048F"/>
    <w:rsid w:val="004F1569"/>
    <w:rsid w:val="004F1916"/>
    <w:rsid w:val="004F193B"/>
    <w:rsid w:val="004F1AD7"/>
    <w:rsid w:val="004F1B54"/>
    <w:rsid w:val="004F219E"/>
    <w:rsid w:val="004F2320"/>
    <w:rsid w:val="004F2B55"/>
    <w:rsid w:val="004F2C08"/>
    <w:rsid w:val="004F2D83"/>
    <w:rsid w:val="004F32CD"/>
    <w:rsid w:val="004F33A2"/>
    <w:rsid w:val="004F3778"/>
    <w:rsid w:val="004F3901"/>
    <w:rsid w:val="004F3E54"/>
    <w:rsid w:val="004F4062"/>
    <w:rsid w:val="004F4748"/>
    <w:rsid w:val="004F4B4A"/>
    <w:rsid w:val="004F4C5E"/>
    <w:rsid w:val="004F4E08"/>
    <w:rsid w:val="004F5135"/>
    <w:rsid w:val="004F5659"/>
    <w:rsid w:val="004F56A1"/>
    <w:rsid w:val="004F5E95"/>
    <w:rsid w:val="004F641C"/>
    <w:rsid w:val="004F6434"/>
    <w:rsid w:val="004F679A"/>
    <w:rsid w:val="004F6A1B"/>
    <w:rsid w:val="004F6C09"/>
    <w:rsid w:val="004F6C2D"/>
    <w:rsid w:val="004F71AE"/>
    <w:rsid w:val="004F73AA"/>
    <w:rsid w:val="004F7BD4"/>
    <w:rsid w:val="005000A9"/>
    <w:rsid w:val="00500547"/>
    <w:rsid w:val="005009F2"/>
    <w:rsid w:val="0050157D"/>
    <w:rsid w:val="005015E4"/>
    <w:rsid w:val="005016E4"/>
    <w:rsid w:val="005018A8"/>
    <w:rsid w:val="00501B14"/>
    <w:rsid w:val="005023B6"/>
    <w:rsid w:val="005023F9"/>
    <w:rsid w:val="00502863"/>
    <w:rsid w:val="00502CBD"/>
    <w:rsid w:val="0050361F"/>
    <w:rsid w:val="005038D9"/>
    <w:rsid w:val="00503C59"/>
    <w:rsid w:val="00504BFB"/>
    <w:rsid w:val="00505223"/>
    <w:rsid w:val="005052EC"/>
    <w:rsid w:val="0050562B"/>
    <w:rsid w:val="00505E8B"/>
    <w:rsid w:val="005060F4"/>
    <w:rsid w:val="00506335"/>
    <w:rsid w:val="005065AC"/>
    <w:rsid w:val="00506612"/>
    <w:rsid w:val="0050667B"/>
    <w:rsid w:val="005069E7"/>
    <w:rsid w:val="00506A10"/>
    <w:rsid w:val="00506F21"/>
    <w:rsid w:val="00507CED"/>
    <w:rsid w:val="00510588"/>
    <w:rsid w:val="00510CAE"/>
    <w:rsid w:val="00510D02"/>
    <w:rsid w:val="00510E5B"/>
    <w:rsid w:val="005114F7"/>
    <w:rsid w:val="0051153C"/>
    <w:rsid w:val="0051245C"/>
    <w:rsid w:val="00512669"/>
    <w:rsid w:val="00512D04"/>
    <w:rsid w:val="0051307E"/>
    <w:rsid w:val="00513125"/>
    <w:rsid w:val="00513363"/>
    <w:rsid w:val="005133E4"/>
    <w:rsid w:val="005135A9"/>
    <w:rsid w:val="00513807"/>
    <w:rsid w:val="00514BC6"/>
    <w:rsid w:val="0051509D"/>
    <w:rsid w:val="005151D8"/>
    <w:rsid w:val="00515397"/>
    <w:rsid w:val="00515416"/>
    <w:rsid w:val="005157C2"/>
    <w:rsid w:val="00515C81"/>
    <w:rsid w:val="00515D95"/>
    <w:rsid w:val="00515F0D"/>
    <w:rsid w:val="005176D8"/>
    <w:rsid w:val="005179B2"/>
    <w:rsid w:val="00517B53"/>
    <w:rsid w:val="00517C80"/>
    <w:rsid w:val="005201A6"/>
    <w:rsid w:val="005223D5"/>
    <w:rsid w:val="00522426"/>
    <w:rsid w:val="0052268C"/>
    <w:rsid w:val="00523318"/>
    <w:rsid w:val="0052339B"/>
    <w:rsid w:val="005233C1"/>
    <w:rsid w:val="005236C6"/>
    <w:rsid w:val="00523957"/>
    <w:rsid w:val="00523A42"/>
    <w:rsid w:val="00523E10"/>
    <w:rsid w:val="00524353"/>
    <w:rsid w:val="00524434"/>
    <w:rsid w:val="005245DA"/>
    <w:rsid w:val="0052479F"/>
    <w:rsid w:val="00524AFB"/>
    <w:rsid w:val="005253DC"/>
    <w:rsid w:val="00525829"/>
    <w:rsid w:val="00525E10"/>
    <w:rsid w:val="005263C0"/>
    <w:rsid w:val="00527479"/>
    <w:rsid w:val="00527584"/>
    <w:rsid w:val="00527E0E"/>
    <w:rsid w:val="00527F8E"/>
    <w:rsid w:val="00530188"/>
    <w:rsid w:val="005302E9"/>
    <w:rsid w:val="0053071E"/>
    <w:rsid w:val="00530E3B"/>
    <w:rsid w:val="00531912"/>
    <w:rsid w:val="005319E2"/>
    <w:rsid w:val="0053200D"/>
    <w:rsid w:val="00532213"/>
    <w:rsid w:val="00532999"/>
    <w:rsid w:val="00532BD4"/>
    <w:rsid w:val="00532E0A"/>
    <w:rsid w:val="005333A7"/>
    <w:rsid w:val="005333D3"/>
    <w:rsid w:val="0053362A"/>
    <w:rsid w:val="00533F11"/>
    <w:rsid w:val="00534281"/>
    <w:rsid w:val="00534659"/>
    <w:rsid w:val="00534904"/>
    <w:rsid w:val="00534F97"/>
    <w:rsid w:val="00534FC6"/>
    <w:rsid w:val="00535317"/>
    <w:rsid w:val="00535DC4"/>
    <w:rsid w:val="00536620"/>
    <w:rsid w:val="00536AFF"/>
    <w:rsid w:val="00536D48"/>
    <w:rsid w:val="0053741E"/>
    <w:rsid w:val="00537454"/>
    <w:rsid w:val="005374AF"/>
    <w:rsid w:val="00540B14"/>
    <w:rsid w:val="005419C1"/>
    <w:rsid w:val="005429A7"/>
    <w:rsid w:val="00542A5F"/>
    <w:rsid w:val="00542FAD"/>
    <w:rsid w:val="00542FE0"/>
    <w:rsid w:val="005430F0"/>
    <w:rsid w:val="00543337"/>
    <w:rsid w:val="005437F0"/>
    <w:rsid w:val="0054396B"/>
    <w:rsid w:val="00543B9D"/>
    <w:rsid w:val="0054434D"/>
    <w:rsid w:val="00544A12"/>
    <w:rsid w:val="00544DA9"/>
    <w:rsid w:val="00544F4A"/>
    <w:rsid w:val="00545549"/>
    <w:rsid w:val="00545719"/>
    <w:rsid w:val="00545A04"/>
    <w:rsid w:val="005461BC"/>
    <w:rsid w:val="005463E8"/>
    <w:rsid w:val="00546B37"/>
    <w:rsid w:val="00546EA3"/>
    <w:rsid w:val="005475FC"/>
    <w:rsid w:val="005477F4"/>
    <w:rsid w:val="0054793D"/>
    <w:rsid w:val="0055060C"/>
    <w:rsid w:val="00550AE5"/>
    <w:rsid w:val="00550DB3"/>
    <w:rsid w:val="00551328"/>
    <w:rsid w:val="00551A45"/>
    <w:rsid w:val="00551A62"/>
    <w:rsid w:val="00552282"/>
    <w:rsid w:val="00552B33"/>
    <w:rsid w:val="00552C89"/>
    <w:rsid w:val="00553C1B"/>
    <w:rsid w:val="00553D43"/>
    <w:rsid w:val="005540AC"/>
    <w:rsid w:val="005546D2"/>
    <w:rsid w:val="0055497F"/>
    <w:rsid w:val="00555A36"/>
    <w:rsid w:val="00556E54"/>
    <w:rsid w:val="005570D0"/>
    <w:rsid w:val="00557205"/>
    <w:rsid w:val="0056018C"/>
    <w:rsid w:val="0056041F"/>
    <w:rsid w:val="005606FE"/>
    <w:rsid w:val="005607FD"/>
    <w:rsid w:val="005608C4"/>
    <w:rsid w:val="00560ABA"/>
    <w:rsid w:val="00560FA7"/>
    <w:rsid w:val="005615EC"/>
    <w:rsid w:val="00561969"/>
    <w:rsid w:val="00562259"/>
    <w:rsid w:val="00563332"/>
    <w:rsid w:val="005640BA"/>
    <w:rsid w:val="00564498"/>
    <w:rsid w:val="0056458E"/>
    <w:rsid w:val="0056467E"/>
    <w:rsid w:val="00564A32"/>
    <w:rsid w:val="00564B67"/>
    <w:rsid w:val="0056545C"/>
    <w:rsid w:val="00565563"/>
    <w:rsid w:val="005663F8"/>
    <w:rsid w:val="005665E6"/>
    <w:rsid w:val="005672DF"/>
    <w:rsid w:val="00567541"/>
    <w:rsid w:val="00570735"/>
    <w:rsid w:val="0057074D"/>
    <w:rsid w:val="00571071"/>
    <w:rsid w:val="00571DEE"/>
    <w:rsid w:val="00572631"/>
    <w:rsid w:val="00572EDB"/>
    <w:rsid w:val="0057311D"/>
    <w:rsid w:val="00573200"/>
    <w:rsid w:val="00573598"/>
    <w:rsid w:val="005741BC"/>
    <w:rsid w:val="005746DE"/>
    <w:rsid w:val="00574CBC"/>
    <w:rsid w:val="00575244"/>
    <w:rsid w:val="005762C3"/>
    <w:rsid w:val="005763B0"/>
    <w:rsid w:val="0057649E"/>
    <w:rsid w:val="00576B50"/>
    <w:rsid w:val="00576F7D"/>
    <w:rsid w:val="005771CD"/>
    <w:rsid w:val="0057758D"/>
    <w:rsid w:val="00577A17"/>
    <w:rsid w:val="00580333"/>
    <w:rsid w:val="00580629"/>
    <w:rsid w:val="005806C8"/>
    <w:rsid w:val="00580F63"/>
    <w:rsid w:val="00581413"/>
    <w:rsid w:val="00581469"/>
    <w:rsid w:val="005815FF"/>
    <w:rsid w:val="005817A1"/>
    <w:rsid w:val="00581BA9"/>
    <w:rsid w:val="005820D7"/>
    <w:rsid w:val="00583C88"/>
    <w:rsid w:val="00583FEE"/>
    <w:rsid w:val="00584870"/>
    <w:rsid w:val="0058506E"/>
    <w:rsid w:val="0058575E"/>
    <w:rsid w:val="0058684E"/>
    <w:rsid w:val="00586A30"/>
    <w:rsid w:val="00586B5D"/>
    <w:rsid w:val="005874A5"/>
    <w:rsid w:val="00587712"/>
    <w:rsid w:val="005878C3"/>
    <w:rsid w:val="005902DE"/>
    <w:rsid w:val="00590404"/>
    <w:rsid w:val="00591324"/>
    <w:rsid w:val="00591793"/>
    <w:rsid w:val="005917B0"/>
    <w:rsid w:val="005917B9"/>
    <w:rsid w:val="0059182A"/>
    <w:rsid w:val="0059193E"/>
    <w:rsid w:val="00591DCE"/>
    <w:rsid w:val="005922CF"/>
    <w:rsid w:val="00592A40"/>
    <w:rsid w:val="00593D0A"/>
    <w:rsid w:val="00593D40"/>
    <w:rsid w:val="00593F81"/>
    <w:rsid w:val="005941D8"/>
    <w:rsid w:val="00594C13"/>
    <w:rsid w:val="00594DDC"/>
    <w:rsid w:val="00594F42"/>
    <w:rsid w:val="0059508D"/>
    <w:rsid w:val="005950A7"/>
    <w:rsid w:val="005952DD"/>
    <w:rsid w:val="005955CA"/>
    <w:rsid w:val="0059653D"/>
    <w:rsid w:val="0059687E"/>
    <w:rsid w:val="005974C1"/>
    <w:rsid w:val="005976BC"/>
    <w:rsid w:val="00597CEB"/>
    <w:rsid w:val="00597DC8"/>
    <w:rsid w:val="00597EE8"/>
    <w:rsid w:val="005A028B"/>
    <w:rsid w:val="005A076B"/>
    <w:rsid w:val="005A0E83"/>
    <w:rsid w:val="005A10EC"/>
    <w:rsid w:val="005A1575"/>
    <w:rsid w:val="005A159C"/>
    <w:rsid w:val="005A1E20"/>
    <w:rsid w:val="005A22E6"/>
    <w:rsid w:val="005A29D5"/>
    <w:rsid w:val="005A3DEA"/>
    <w:rsid w:val="005A460A"/>
    <w:rsid w:val="005A4F7F"/>
    <w:rsid w:val="005A54E2"/>
    <w:rsid w:val="005A577A"/>
    <w:rsid w:val="005A579E"/>
    <w:rsid w:val="005A5A1D"/>
    <w:rsid w:val="005A5D62"/>
    <w:rsid w:val="005A62A9"/>
    <w:rsid w:val="005A66B4"/>
    <w:rsid w:val="005A66C3"/>
    <w:rsid w:val="005A6C3E"/>
    <w:rsid w:val="005A6CCC"/>
    <w:rsid w:val="005A77D8"/>
    <w:rsid w:val="005A7926"/>
    <w:rsid w:val="005A79D8"/>
    <w:rsid w:val="005B0D4A"/>
    <w:rsid w:val="005B124F"/>
    <w:rsid w:val="005B1BD3"/>
    <w:rsid w:val="005B1BEB"/>
    <w:rsid w:val="005B2358"/>
    <w:rsid w:val="005B24F0"/>
    <w:rsid w:val="005B255B"/>
    <w:rsid w:val="005B2611"/>
    <w:rsid w:val="005B265D"/>
    <w:rsid w:val="005B2BA8"/>
    <w:rsid w:val="005B3853"/>
    <w:rsid w:val="005B3856"/>
    <w:rsid w:val="005B3C6C"/>
    <w:rsid w:val="005B3CB3"/>
    <w:rsid w:val="005B40A7"/>
    <w:rsid w:val="005B446C"/>
    <w:rsid w:val="005B4D61"/>
    <w:rsid w:val="005B506D"/>
    <w:rsid w:val="005B6259"/>
    <w:rsid w:val="005B656F"/>
    <w:rsid w:val="005B6714"/>
    <w:rsid w:val="005B7508"/>
    <w:rsid w:val="005B7BDD"/>
    <w:rsid w:val="005B7D64"/>
    <w:rsid w:val="005C0109"/>
    <w:rsid w:val="005C08C6"/>
    <w:rsid w:val="005C09DA"/>
    <w:rsid w:val="005C1A10"/>
    <w:rsid w:val="005C20F6"/>
    <w:rsid w:val="005C221C"/>
    <w:rsid w:val="005C2595"/>
    <w:rsid w:val="005C3038"/>
    <w:rsid w:val="005C30E8"/>
    <w:rsid w:val="005C3AD9"/>
    <w:rsid w:val="005C3B08"/>
    <w:rsid w:val="005C41B3"/>
    <w:rsid w:val="005C44EB"/>
    <w:rsid w:val="005C4AD5"/>
    <w:rsid w:val="005C4E0A"/>
    <w:rsid w:val="005C53FC"/>
    <w:rsid w:val="005C5539"/>
    <w:rsid w:val="005C5A41"/>
    <w:rsid w:val="005C5CFE"/>
    <w:rsid w:val="005C5D0F"/>
    <w:rsid w:val="005C5FBE"/>
    <w:rsid w:val="005C613B"/>
    <w:rsid w:val="005C617B"/>
    <w:rsid w:val="005C66B2"/>
    <w:rsid w:val="005C67A3"/>
    <w:rsid w:val="005C6A8B"/>
    <w:rsid w:val="005C7399"/>
    <w:rsid w:val="005D0259"/>
    <w:rsid w:val="005D0566"/>
    <w:rsid w:val="005D0DFB"/>
    <w:rsid w:val="005D0F5D"/>
    <w:rsid w:val="005D1E80"/>
    <w:rsid w:val="005D210C"/>
    <w:rsid w:val="005D28CA"/>
    <w:rsid w:val="005D30BC"/>
    <w:rsid w:val="005D3260"/>
    <w:rsid w:val="005D3A64"/>
    <w:rsid w:val="005D3BC4"/>
    <w:rsid w:val="005D3F26"/>
    <w:rsid w:val="005D3F7C"/>
    <w:rsid w:val="005D418F"/>
    <w:rsid w:val="005D4247"/>
    <w:rsid w:val="005D42AD"/>
    <w:rsid w:val="005D4B23"/>
    <w:rsid w:val="005D4C39"/>
    <w:rsid w:val="005D500B"/>
    <w:rsid w:val="005D5188"/>
    <w:rsid w:val="005D58E7"/>
    <w:rsid w:val="005D5F60"/>
    <w:rsid w:val="005D6237"/>
    <w:rsid w:val="005D62B0"/>
    <w:rsid w:val="005D6370"/>
    <w:rsid w:val="005D67A0"/>
    <w:rsid w:val="005D696C"/>
    <w:rsid w:val="005D6E99"/>
    <w:rsid w:val="005D7932"/>
    <w:rsid w:val="005D7C86"/>
    <w:rsid w:val="005E02A4"/>
    <w:rsid w:val="005E0312"/>
    <w:rsid w:val="005E16B8"/>
    <w:rsid w:val="005E1E9A"/>
    <w:rsid w:val="005E21B8"/>
    <w:rsid w:val="005E261E"/>
    <w:rsid w:val="005E272D"/>
    <w:rsid w:val="005E2793"/>
    <w:rsid w:val="005E3176"/>
    <w:rsid w:val="005E529B"/>
    <w:rsid w:val="005E5302"/>
    <w:rsid w:val="005E5441"/>
    <w:rsid w:val="005E56DE"/>
    <w:rsid w:val="005E5A80"/>
    <w:rsid w:val="005E626E"/>
    <w:rsid w:val="005E649E"/>
    <w:rsid w:val="005E6644"/>
    <w:rsid w:val="005E696F"/>
    <w:rsid w:val="005E7102"/>
    <w:rsid w:val="005E7177"/>
    <w:rsid w:val="005E7706"/>
    <w:rsid w:val="005E7827"/>
    <w:rsid w:val="005F0166"/>
    <w:rsid w:val="005F079D"/>
    <w:rsid w:val="005F1035"/>
    <w:rsid w:val="005F1833"/>
    <w:rsid w:val="005F1ACD"/>
    <w:rsid w:val="005F1B08"/>
    <w:rsid w:val="005F299B"/>
    <w:rsid w:val="005F396C"/>
    <w:rsid w:val="005F3E2A"/>
    <w:rsid w:val="005F3E7A"/>
    <w:rsid w:val="005F3EA9"/>
    <w:rsid w:val="005F43A7"/>
    <w:rsid w:val="005F486D"/>
    <w:rsid w:val="005F4BFD"/>
    <w:rsid w:val="005F4D39"/>
    <w:rsid w:val="005F501A"/>
    <w:rsid w:val="005F52CB"/>
    <w:rsid w:val="005F541B"/>
    <w:rsid w:val="005F5EA2"/>
    <w:rsid w:val="005F6696"/>
    <w:rsid w:val="005F6BE6"/>
    <w:rsid w:val="005F710F"/>
    <w:rsid w:val="005F7271"/>
    <w:rsid w:val="005F75D4"/>
    <w:rsid w:val="005F7859"/>
    <w:rsid w:val="006001C4"/>
    <w:rsid w:val="00600F6F"/>
    <w:rsid w:val="00601244"/>
    <w:rsid w:val="00601EC9"/>
    <w:rsid w:val="006021E7"/>
    <w:rsid w:val="006022FB"/>
    <w:rsid w:val="00602561"/>
    <w:rsid w:val="00602B22"/>
    <w:rsid w:val="00602B91"/>
    <w:rsid w:val="00602CD6"/>
    <w:rsid w:val="00602FB1"/>
    <w:rsid w:val="006039E2"/>
    <w:rsid w:val="00605B4D"/>
    <w:rsid w:val="00605C6F"/>
    <w:rsid w:val="0060666C"/>
    <w:rsid w:val="006066B8"/>
    <w:rsid w:val="00606EE8"/>
    <w:rsid w:val="00606FD3"/>
    <w:rsid w:val="00607082"/>
    <w:rsid w:val="00607088"/>
    <w:rsid w:val="00607262"/>
    <w:rsid w:val="00607A69"/>
    <w:rsid w:val="00610429"/>
    <w:rsid w:val="00610532"/>
    <w:rsid w:val="00611127"/>
    <w:rsid w:val="006112C3"/>
    <w:rsid w:val="00611611"/>
    <w:rsid w:val="006119B5"/>
    <w:rsid w:val="00611E3A"/>
    <w:rsid w:val="006121C4"/>
    <w:rsid w:val="00612535"/>
    <w:rsid w:val="00612EDB"/>
    <w:rsid w:val="0061305B"/>
    <w:rsid w:val="00613383"/>
    <w:rsid w:val="0061416E"/>
    <w:rsid w:val="00614A17"/>
    <w:rsid w:val="0061509D"/>
    <w:rsid w:val="006153E9"/>
    <w:rsid w:val="00615EEA"/>
    <w:rsid w:val="00616168"/>
    <w:rsid w:val="006166AE"/>
    <w:rsid w:val="00616784"/>
    <w:rsid w:val="006167BE"/>
    <w:rsid w:val="00616C2B"/>
    <w:rsid w:val="00616C3E"/>
    <w:rsid w:val="00617027"/>
    <w:rsid w:val="00617924"/>
    <w:rsid w:val="00617CF9"/>
    <w:rsid w:val="00620301"/>
    <w:rsid w:val="0062048F"/>
    <w:rsid w:val="006205B6"/>
    <w:rsid w:val="00620720"/>
    <w:rsid w:val="006208F0"/>
    <w:rsid w:val="00620DCC"/>
    <w:rsid w:val="00620E78"/>
    <w:rsid w:val="00620FF6"/>
    <w:rsid w:val="00621185"/>
    <w:rsid w:val="006215F5"/>
    <w:rsid w:val="00621A1D"/>
    <w:rsid w:val="00621E7C"/>
    <w:rsid w:val="0062296B"/>
    <w:rsid w:val="00622D47"/>
    <w:rsid w:val="0062468A"/>
    <w:rsid w:val="0062473A"/>
    <w:rsid w:val="00624E44"/>
    <w:rsid w:val="006252B3"/>
    <w:rsid w:val="0062547F"/>
    <w:rsid w:val="006254DF"/>
    <w:rsid w:val="006260DD"/>
    <w:rsid w:val="00626348"/>
    <w:rsid w:val="00626B2C"/>
    <w:rsid w:val="00626D03"/>
    <w:rsid w:val="0062759B"/>
    <w:rsid w:val="00627747"/>
    <w:rsid w:val="00627929"/>
    <w:rsid w:val="00627AB1"/>
    <w:rsid w:val="0063001A"/>
    <w:rsid w:val="00630323"/>
    <w:rsid w:val="00630398"/>
    <w:rsid w:val="0063087C"/>
    <w:rsid w:val="00630B34"/>
    <w:rsid w:val="0063107C"/>
    <w:rsid w:val="00631458"/>
    <w:rsid w:val="00631590"/>
    <w:rsid w:val="00631669"/>
    <w:rsid w:val="00631FEB"/>
    <w:rsid w:val="0063244E"/>
    <w:rsid w:val="00633310"/>
    <w:rsid w:val="00633773"/>
    <w:rsid w:val="0063387B"/>
    <w:rsid w:val="006338FA"/>
    <w:rsid w:val="0063454C"/>
    <w:rsid w:val="00634B38"/>
    <w:rsid w:val="00634E76"/>
    <w:rsid w:val="006356F4"/>
    <w:rsid w:val="00635A8A"/>
    <w:rsid w:val="00635E47"/>
    <w:rsid w:val="006366B6"/>
    <w:rsid w:val="00636742"/>
    <w:rsid w:val="00636EB6"/>
    <w:rsid w:val="006371E2"/>
    <w:rsid w:val="00637AAC"/>
    <w:rsid w:val="00640197"/>
    <w:rsid w:val="00640535"/>
    <w:rsid w:val="0064080C"/>
    <w:rsid w:val="00641493"/>
    <w:rsid w:val="006419C7"/>
    <w:rsid w:val="00641BA6"/>
    <w:rsid w:val="00641EA1"/>
    <w:rsid w:val="00641F8A"/>
    <w:rsid w:val="00642D53"/>
    <w:rsid w:val="00642FE7"/>
    <w:rsid w:val="0064346C"/>
    <w:rsid w:val="006438D6"/>
    <w:rsid w:val="00643CB9"/>
    <w:rsid w:val="006441FB"/>
    <w:rsid w:val="006448FA"/>
    <w:rsid w:val="00644D8C"/>
    <w:rsid w:val="00644E8B"/>
    <w:rsid w:val="0064509D"/>
    <w:rsid w:val="00645793"/>
    <w:rsid w:val="00645B58"/>
    <w:rsid w:val="00646081"/>
    <w:rsid w:val="00646F5B"/>
    <w:rsid w:val="00647330"/>
    <w:rsid w:val="00647938"/>
    <w:rsid w:val="00647B7D"/>
    <w:rsid w:val="00647EBC"/>
    <w:rsid w:val="00650670"/>
    <w:rsid w:val="00650750"/>
    <w:rsid w:val="006509FB"/>
    <w:rsid w:val="00650A4E"/>
    <w:rsid w:val="00650AAB"/>
    <w:rsid w:val="00650E2C"/>
    <w:rsid w:val="00651130"/>
    <w:rsid w:val="00651158"/>
    <w:rsid w:val="00651554"/>
    <w:rsid w:val="0065155E"/>
    <w:rsid w:val="00651A9A"/>
    <w:rsid w:val="00651B68"/>
    <w:rsid w:val="00651CB4"/>
    <w:rsid w:val="006528F3"/>
    <w:rsid w:val="006529D4"/>
    <w:rsid w:val="00653B85"/>
    <w:rsid w:val="00654298"/>
    <w:rsid w:val="0065515E"/>
    <w:rsid w:val="006552C9"/>
    <w:rsid w:val="006555AB"/>
    <w:rsid w:val="006557C5"/>
    <w:rsid w:val="00655A29"/>
    <w:rsid w:val="00655C00"/>
    <w:rsid w:val="00656072"/>
    <w:rsid w:val="006561D5"/>
    <w:rsid w:val="0065627D"/>
    <w:rsid w:val="0065645C"/>
    <w:rsid w:val="00656943"/>
    <w:rsid w:val="00656DED"/>
    <w:rsid w:val="00657202"/>
    <w:rsid w:val="006572E2"/>
    <w:rsid w:val="00657315"/>
    <w:rsid w:val="006574C8"/>
    <w:rsid w:val="00657B0F"/>
    <w:rsid w:val="00657C68"/>
    <w:rsid w:val="006600CF"/>
    <w:rsid w:val="00660354"/>
    <w:rsid w:val="006608D6"/>
    <w:rsid w:val="00660A8E"/>
    <w:rsid w:val="00661C60"/>
    <w:rsid w:val="006623CF"/>
    <w:rsid w:val="0066279E"/>
    <w:rsid w:val="00662BE2"/>
    <w:rsid w:val="006631D1"/>
    <w:rsid w:val="00663599"/>
    <w:rsid w:val="00663AA1"/>
    <w:rsid w:val="00664180"/>
    <w:rsid w:val="00664B37"/>
    <w:rsid w:val="00664BC1"/>
    <w:rsid w:val="006659C8"/>
    <w:rsid w:val="00665C09"/>
    <w:rsid w:val="00665CA6"/>
    <w:rsid w:val="00666027"/>
    <w:rsid w:val="00666351"/>
    <w:rsid w:val="0066639A"/>
    <w:rsid w:val="006663A8"/>
    <w:rsid w:val="0066694C"/>
    <w:rsid w:val="00666FA0"/>
    <w:rsid w:val="006670E5"/>
    <w:rsid w:val="006671D3"/>
    <w:rsid w:val="00667500"/>
    <w:rsid w:val="00667807"/>
    <w:rsid w:val="00667A6D"/>
    <w:rsid w:val="00667AB9"/>
    <w:rsid w:val="00667AD4"/>
    <w:rsid w:val="00667CBE"/>
    <w:rsid w:val="0067072B"/>
    <w:rsid w:val="00670F04"/>
    <w:rsid w:val="00671F8F"/>
    <w:rsid w:val="00671FFC"/>
    <w:rsid w:val="00672AAF"/>
    <w:rsid w:val="00673092"/>
    <w:rsid w:val="00673344"/>
    <w:rsid w:val="0067340A"/>
    <w:rsid w:val="00673414"/>
    <w:rsid w:val="006737F6"/>
    <w:rsid w:val="00673D8B"/>
    <w:rsid w:val="00674C3E"/>
    <w:rsid w:val="00675237"/>
    <w:rsid w:val="006756AC"/>
    <w:rsid w:val="00675B14"/>
    <w:rsid w:val="00675B19"/>
    <w:rsid w:val="0067606E"/>
    <w:rsid w:val="006763FE"/>
    <w:rsid w:val="00676C07"/>
    <w:rsid w:val="00676EC7"/>
    <w:rsid w:val="00680001"/>
    <w:rsid w:val="00680059"/>
    <w:rsid w:val="006804CE"/>
    <w:rsid w:val="006809F3"/>
    <w:rsid w:val="0068162A"/>
    <w:rsid w:val="0068195D"/>
    <w:rsid w:val="00681BC3"/>
    <w:rsid w:val="00681D30"/>
    <w:rsid w:val="00682A6E"/>
    <w:rsid w:val="00682BD2"/>
    <w:rsid w:val="0068326A"/>
    <w:rsid w:val="00683319"/>
    <w:rsid w:val="00683366"/>
    <w:rsid w:val="0068340C"/>
    <w:rsid w:val="00683620"/>
    <w:rsid w:val="006837C9"/>
    <w:rsid w:val="00683ADE"/>
    <w:rsid w:val="006840CA"/>
    <w:rsid w:val="0068482F"/>
    <w:rsid w:val="00685CD3"/>
    <w:rsid w:val="00685CE2"/>
    <w:rsid w:val="0068611C"/>
    <w:rsid w:val="0068652A"/>
    <w:rsid w:val="00686BF5"/>
    <w:rsid w:val="006878A6"/>
    <w:rsid w:val="0068796E"/>
    <w:rsid w:val="00690CE6"/>
    <w:rsid w:val="00690E5B"/>
    <w:rsid w:val="0069108E"/>
    <w:rsid w:val="00692A0D"/>
    <w:rsid w:val="0069309B"/>
    <w:rsid w:val="00693B67"/>
    <w:rsid w:val="006941AA"/>
    <w:rsid w:val="006947CA"/>
    <w:rsid w:val="00694852"/>
    <w:rsid w:val="00694D5D"/>
    <w:rsid w:val="006951B5"/>
    <w:rsid w:val="00695DC0"/>
    <w:rsid w:val="00697093"/>
    <w:rsid w:val="006974E8"/>
    <w:rsid w:val="006975F0"/>
    <w:rsid w:val="006A0710"/>
    <w:rsid w:val="006A07D5"/>
    <w:rsid w:val="006A0968"/>
    <w:rsid w:val="006A0C09"/>
    <w:rsid w:val="006A0E4D"/>
    <w:rsid w:val="006A183B"/>
    <w:rsid w:val="006A1972"/>
    <w:rsid w:val="006A1EF1"/>
    <w:rsid w:val="006A25DC"/>
    <w:rsid w:val="006A2A76"/>
    <w:rsid w:val="006A33FA"/>
    <w:rsid w:val="006A3A39"/>
    <w:rsid w:val="006A3D9B"/>
    <w:rsid w:val="006A4182"/>
    <w:rsid w:val="006A48A8"/>
    <w:rsid w:val="006A5410"/>
    <w:rsid w:val="006A5796"/>
    <w:rsid w:val="006A5A7B"/>
    <w:rsid w:val="006A613B"/>
    <w:rsid w:val="006A6147"/>
    <w:rsid w:val="006A622D"/>
    <w:rsid w:val="006A679E"/>
    <w:rsid w:val="006A71AF"/>
    <w:rsid w:val="006A71EE"/>
    <w:rsid w:val="006A73C6"/>
    <w:rsid w:val="006A7ABE"/>
    <w:rsid w:val="006A7EE4"/>
    <w:rsid w:val="006B198A"/>
    <w:rsid w:val="006B26C3"/>
    <w:rsid w:val="006B2931"/>
    <w:rsid w:val="006B2BCC"/>
    <w:rsid w:val="006B3114"/>
    <w:rsid w:val="006B3696"/>
    <w:rsid w:val="006B38F9"/>
    <w:rsid w:val="006B4188"/>
    <w:rsid w:val="006B440E"/>
    <w:rsid w:val="006B47C4"/>
    <w:rsid w:val="006B48A0"/>
    <w:rsid w:val="006B4E39"/>
    <w:rsid w:val="006B5C88"/>
    <w:rsid w:val="006B60E1"/>
    <w:rsid w:val="006B6125"/>
    <w:rsid w:val="006B68B7"/>
    <w:rsid w:val="006B6AAF"/>
    <w:rsid w:val="006B6D00"/>
    <w:rsid w:val="006B6F1A"/>
    <w:rsid w:val="006B7AA7"/>
    <w:rsid w:val="006C05FF"/>
    <w:rsid w:val="006C065A"/>
    <w:rsid w:val="006C07B1"/>
    <w:rsid w:val="006C0D05"/>
    <w:rsid w:val="006C11A0"/>
    <w:rsid w:val="006C166F"/>
    <w:rsid w:val="006C1D2A"/>
    <w:rsid w:val="006C1DB4"/>
    <w:rsid w:val="006C2017"/>
    <w:rsid w:val="006C2366"/>
    <w:rsid w:val="006C2C3A"/>
    <w:rsid w:val="006C3BE8"/>
    <w:rsid w:val="006C4A1A"/>
    <w:rsid w:val="006C5AAD"/>
    <w:rsid w:val="006C5C69"/>
    <w:rsid w:val="006C5D9E"/>
    <w:rsid w:val="006C61E9"/>
    <w:rsid w:val="006C6289"/>
    <w:rsid w:val="006C629B"/>
    <w:rsid w:val="006C6302"/>
    <w:rsid w:val="006C6414"/>
    <w:rsid w:val="006C6CE4"/>
    <w:rsid w:val="006C7A73"/>
    <w:rsid w:val="006D0006"/>
    <w:rsid w:val="006D0410"/>
    <w:rsid w:val="006D0469"/>
    <w:rsid w:val="006D0494"/>
    <w:rsid w:val="006D08C0"/>
    <w:rsid w:val="006D0BD8"/>
    <w:rsid w:val="006D1413"/>
    <w:rsid w:val="006D170C"/>
    <w:rsid w:val="006D1937"/>
    <w:rsid w:val="006D2D0F"/>
    <w:rsid w:val="006D3859"/>
    <w:rsid w:val="006D3A3F"/>
    <w:rsid w:val="006D3FFF"/>
    <w:rsid w:val="006D51B0"/>
    <w:rsid w:val="006D5661"/>
    <w:rsid w:val="006D5B5A"/>
    <w:rsid w:val="006D75BA"/>
    <w:rsid w:val="006D7667"/>
    <w:rsid w:val="006D7EC5"/>
    <w:rsid w:val="006E06D3"/>
    <w:rsid w:val="006E1581"/>
    <w:rsid w:val="006E1C62"/>
    <w:rsid w:val="006E1E7E"/>
    <w:rsid w:val="006E1EED"/>
    <w:rsid w:val="006E1FEB"/>
    <w:rsid w:val="006E2AE1"/>
    <w:rsid w:val="006E2BC4"/>
    <w:rsid w:val="006E2E54"/>
    <w:rsid w:val="006E3125"/>
    <w:rsid w:val="006E3933"/>
    <w:rsid w:val="006E3A8B"/>
    <w:rsid w:val="006E3D51"/>
    <w:rsid w:val="006E3EC7"/>
    <w:rsid w:val="006E41E0"/>
    <w:rsid w:val="006E4561"/>
    <w:rsid w:val="006E4590"/>
    <w:rsid w:val="006E5612"/>
    <w:rsid w:val="006E5955"/>
    <w:rsid w:val="006E60EE"/>
    <w:rsid w:val="006E6294"/>
    <w:rsid w:val="006E64D0"/>
    <w:rsid w:val="006E6AAE"/>
    <w:rsid w:val="006E6F93"/>
    <w:rsid w:val="006E75D6"/>
    <w:rsid w:val="006E7770"/>
    <w:rsid w:val="006E7B27"/>
    <w:rsid w:val="006F03A3"/>
    <w:rsid w:val="006F1087"/>
    <w:rsid w:val="006F16A8"/>
    <w:rsid w:val="006F20A7"/>
    <w:rsid w:val="006F23DE"/>
    <w:rsid w:val="006F2723"/>
    <w:rsid w:val="006F27D0"/>
    <w:rsid w:val="006F290A"/>
    <w:rsid w:val="006F2977"/>
    <w:rsid w:val="006F2C73"/>
    <w:rsid w:val="006F2E89"/>
    <w:rsid w:val="006F36CE"/>
    <w:rsid w:val="006F3955"/>
    <w:rsid w:val="006F4096"/>
    <w:rsid w:val="006F40BC"/>
    <w:rsid w:val="006F414A"/>
    <w:rsid w:val="006F489A"/>
    <w:rsid w:val="006F4AC5"/>
    <w:rsid w:val="006F4E30"/>
    <w:rsid w:val="006F56D0"/>
    <w:rsid w:val="006F5B74"/>
    <w:rsid w:val="006F68EC"/>
    <w:rsid w:val="006F69B3"/>
    <w:rsid w:val="006F7B33"/>
    <w:rsid w:val="006F7E44"/>
    <w:rsid w:val="0070015B"/>
    <w:rsid w:val="007008FE"/>
    <w:rsid w:val="0070129D"/>
    <w:rsid w:val="00701776"/>
    <w:rsid w:val="007017ED"/>
    <w:rsid w:val="007019B7"/>
    <w:rsid w:val="00701A92"/>
    <w:rsid w:val="00701A9F"/>
    <w:rsid w:val="00701F83"/>
    <w:rsid w:val="00702097"/>
    <w:rsid w:val="00702192"/>
    <w:rsid w:val="007030E7"/>
    <w:rsid w:val="00705833"/>
    <w:rsid w:val="00705D6D"/>
    <w:rsid w:val="0070604C"/>
    <w:rsid w:val="0070650F"/>
    <w:rsid w:val="007077D6"/>
    <w:rsid w:val="00707978"/>
    <w:rsid w:val="007079DE"/>
    <w:rsid w:val="00710553"/>
    <w:rsid w:val="00710A6B"/>
    <w:rsid w:val="00710BD0"/>
    <w:rsid w:val="00710E67"/>
    <w:rsid w:val="00711E02"/>
    <w:rsid w:val="00712238"/>
    <w:rsid w:val="00712334"/>
    <w:rsid w:val="00712556"/>
    <w:rsid w:val="00712FFA"/>
    <w:rsid w:val="007132CA"/>
    <w:rsid w:val="00713486"/>
    <w:rsid w:val="007138EA"/>
    <w:rsid w:val="00713BB7"/>
    <w:rsid w:val="00715465"/>
    <w:rsid w:val="00716194"/>
    <w:rsid w:val="007169C9"/>
    <w:rsid w:val="00717349"/>
    <w:rsid w:val="00717913"/>
    <w:rsid w:val="00717A1E"/>
    <w:rsid w:val="00717AD8"/>
    <w:rsid w:val="007208CB"/>
    <w:rsid w:val="00720974"/>
    <w:rsid w:val="0072100E"/>
    <w:rsid w:val="00721199"/>
    <w:rsid w:val="007214B7"/>
    <w:rsid w:val="00721D31"/>
    <w:rsid w:val="0072280A"/>
    <w:rsid w:val="00723106"/>
    <w:rsid w:val="00723219"/>
    <w:rsid w:val="007232F8"/>
    <w:rsid w:val="00724559"/>
    <w:rsid w:val="007246C4"/>
    <w:rsid w:val="00724B87"/>
    <w:rsid w:val="00726424"/>
    <w:rsid w:val="007271FA"/>
    <w:rsid w:val="0072740C"/>
    <w:rsid w:val="00730118"/>
    <w:rsid w:val="007303EC"/>
    <w:rsid w:val="0073083F"/>
    <w:rsid w:val="007317C3"/>
    <w:rsid w:val="00731B3F"/>
    <w:rsid w:val="00732394"/>
    <w:rsid w:val="007327A3"/>
    <w:rsid w:val="00733029"/>
    <w:rsid w:val="007333AA"/>
    <w:rsid w:val="007334BB"/>
    <w:rsid w:val="007336F4"/>
    <w:rsid w:val="0073381D"/>
    <w:rsid w:val="00733D7A"/>
    <w:rsid w:val="00734604"/>
    <w:rsid w:val="007349A9"/>
    <w:rsid w:val="00734CDC"/>
    <w:rsid w:val="00735366"/>
    <w:rsid w:val="00735489"/>
    <w:rsid w:val="00735959"/>
    <w:rsid w:val="007359DA"/>
    <w:rsid w:val="00735A77"/>
    <w:rsid w:val="00735BA8"/>
    <w:rsid w:val="00735C2F"/>
    <w:rsid w:val="00736FBF"/>
    <w:rsid w:val="00737390"/>
    <w:rsid w:val="00740574"/>
    <w:rsid w:val="007406AB"/>
    <w:rsid w:val="0074074D"/>
    <w:rsid w:val="00740B5B"/>
    <w:rsid w:val="00740BDD"/>
    <w:rsid w:val="007411FE"/>
    <w:rsid w:val="00741D9A"/>
    <w:rsid w:val="00742199"/>
    <w:rsid w:val="00742A74"/>
    <w:rsid w:val="007431BC"/>
    <w:rsid w:val="007432E8"/>
    <w:rsid w:val="0074330C"/>
    <w:rsid w:val="00743417"/>
    <w:rsid w:val="007434D4"/>
    <w:rsid w:val="007437A2"/>
    <w:rsid w:val="007438BA"/>
    <w:rsid w:val="007439DF"/>
    <w:rsid w:val="007440DF"/>
    <w:rsid w:val="00744147"/>
    <w:rsid w:val="00744352"/>
    <w:rsid w:val="007443EB"/>
    <w:rsid w:val="00744FE3"/>
    <w:rsid w:val="0074550C"/>
    <w:rsid w:val="007458FF"/>
    <w:rsid w:val="00745BBF"/>
    <w:rsid w:val="00745CA0"/>
    <w:rsid w:val="00746099"/>
    <w:rsid w:val="00746AE0"/>
    <w:rsid w:val="007476FC"/>
    <w:rsid w:val="00747A51"/>
    <w:rsid w:val="00747CF8"/>
    <w:rsid w:val="00750784"/>
    <w:rsid w:val="00750C52"/>
    <w:rsid w:val="00751091"/>
    <w:rsid w:val="007516AD"/>
    <w:rsid w:val="007519C9"/>
    <w:rsid w:val="00751AF9"/>
    <w:rsid w:val="007521DB"/>
    <w:rsid w:val="00752387"/>
    <w:rsid w:val="007523F2"/>
    <w:rsid w:val="007526D5"/>
    <w:rsid w:val="0075274C"/>
    <w:rsid w:val="007529BD"/>
    <w:rsid w:val="00752AA2"/>
    <w:rsid w:val="00752E6C"/>
    <w:rsid w:val="00753694"/>
    <w:rsid w:val="00753C82"/>
    <w:rsid w:val="007545B3"/>
    <w:rsid w:val="00754C9C"/>
    <w:rsid w:val="00754D16"/>
    <w:rsid w:val="00756CA1"/>
    <w:rsid w:val="00756E2F"/>
    <w:rsid w:val="00756E6F"/>
    <w:rsid w:val="00756E89"/>
    <w:rsid w:val="00757318"/>
    <w:rsid w:val="0075754E"/>
    <w:rsid w:val="007575EB"/>
    <w:rsid w:val="00757764"/>
    <w:rsid w:val="00757C29"/>
    <w:rsid w:val="00757F97"/>
    <w:rsid w:val="00757FA5"/>
    <w:rsid w:val="00757FE5"/>
    <w:rsid w:val="007604D7"/>
    <w:rsid w:val="007611A1"/>
    <w:rsid w:val="00761DF3"/>
    <w:rsid w:val="0076227A"/>
    <w:rsid w:val="0076251D"/>
    <w:rsid w:val="0076334E"/>
    <w:rsid w:val="007635EA"/>
    <w:rsid w:val="00763F94"/>
    <w:rsid w:val="00764A86"/>
    <w:rsid w:val="00764C5A"/>
    <w:rsid w:val="00765062"/>
    <w:rsid w:val="007650B1"/>
    <w:rsid w:val="00765466"/>
    <w:rsid w:val="00765DD5"/>
    <w:rsid w:val="0076691E"/>
    <w:rsid w:val="00767ED7"/>
    <w:rsid w:val="007706C2"/>
    <w:rsid w:val="0077096C"/>
    <w:rsid w:val="00770BCD"/>
    <w:rsid w:val="00771FBB"/>
    <w:rsid w:val="00772677"/>
    <w:rsid w:val="007730DA"/>
    <w:rsid w:val="00773841"/>
    <w:rsid w:val="0077396F"/>
    <w:rsid w:val="0077400C"/>
    <w:rsid w:val="0077457E"/>
    <w:rsid w:val="007747E4"/>
    <w:rsid w:val="007748CB"/>
    <w:rsid w:val="00774923"/>
    <w:rsid w:val="00774FA5"/>
    <w:rsid w:val="00775335"/>
    <w:rsid w:val="0077565A"/>
    <w:rsid w:val="00775A53"/>
    <w:rsid w:val="007762E3"/>
    <w:rsid w:val="007764F5"/>
    <w:rsid w:val="0077692D"/>
    <w:rsid w:val="0077696C"/>
    <w:rsid w:val="00776A62"/>
    <w:rsid w:val="00776F8E"/>
    <w:rsid w:val="00776FF6"/>
    <w:rsid w:val="00777171"/>
    <w:rsid w:val="00777878"/>
    <w:rsid w:val="00777882"/>
    <w:rsid w:val="00777B89"/>
    <w:rsid w:val="00780CB4"/>
    <w:rsid w:val="00781133"/>
    <w:rsid w:val="007812A9"/>
    <w:rsid w:val="0078151F"/>
    <w:rsid w:val="00781D38"/>
    <w:rsid w:val="00781E86"/>
    <w:rsid w:val="00781F39"/>
    <w:rsid w:val="00781F62"/>
    <w:rsid w:val="0078246F"/>
    <w:rsid w:val="00783C4F"/>
    <w:rsid w:val="00783E38"/>
    <w:rsid w:val="00784F19"/>
    <w:rsid w:val="00785C42"/>
    <w:rsid w:val="00786064"/>
    <w:rsid w:val="00786E2E"/>
    <w:rsid w:val="00787039"/>
    <w:rsid w:val="00787A29"/>
    <w:rsid w:val="00787DED"/>
    <w:rsid w:val="00790009"/>
    <w:rsid w:val="00790727"/>
    <w:rsid w:val="00790780"/>
    <w:rsid w:val="007908A3"/>
    <w:rsid w:val="00790CE5"/>
    <w:rsid w:val="00791210"/>
    <w:rsid w:val="00791320"/>
    <w:rsid w:val="00791571"/>
    <w:rsid w:val="00791717"/>
    <w:rsid w:val="007938CC"/>
    <w:rsid w:val="00793BC9"/>
    <w:rsid w:val="00793CBC"/>
    <w:rsid w:val="00795293"/>
    <w:rsid w:val="00795378"/>
    <w:rsid w:val="00795EAD"/>
    <w:rsid w:val="00795F64"/>
    <w:rsid w:val="00795FCF"/>
    <w:rsid w:val="00796C66"/>
    <w:rsid w:val="0079702C"/>
    <w:rsid w:val="00797EB9"/>
    <w:rsid w:val="007A0037"/>
    <w:rsid w:val="007A01AB"/>
    <w:rsid w:val="007A02FF"/>
    <w:rsid w:val="007A0FFD"/>
    <w:rsid w:val="007A1715"/>
    <w:rsid w:val="007A1F8A"/>
    <w:rsid w:val="007A2462"/>
    <w:rsid w:val="007A2507"/>
    <w:rsid w:val="007A2658"/>
    <w:rsid w:val="007A2796"/>
    <w:rsid w:val="007A2959"/>
    <w:rsid w:val="007A2CAE"/>
    <w:rsid w:val="007A39B4"/>
    <w:rsid w:val="007A3DC5"/>
    <w:rsid w:val="007A3E0C"/>
    <w:rsid w:val="007A41B8"/>
    <w:rsid w:val="007A4A26"/>
    <w:rsid w:val="007A5261"/>
    <w:rsid w:val="007A5356"/>
    <w:rsid w:val="007A5831"/>
    <w:rsid w:val="007A583F"/>
    <w:rsid w:val="007A59B8"/>
    <w:rsid w:val="007A66AB"/>
    <w:rsid w:val="007A69FA"/>
    <w:rsid w:val="007A6F99"/>
    <w:rsid w:val="007A70B1"/>
    <w:rsid w:val="007A7824"/>
    <w:rsid w:val="007A78F3"/>
    <w:rsid w:val="007A79B4"/>
    <w:rsid w:val="007B0344"/>
    <w:rsid w:val="007B088A"/>
    <w:rsid w:val="007B0D00"/>
    <w:rsid w:val="007B161A"/>
    <w:rsid w:val="007B199D"/>
    <w:rsid w:val="007B1B48"/>
    <w:rsid w:val="007B1ECA"/>
    <w:rsid w:val="007B1F05"/>
    <w:rsid w:val="007B1F86"/>
    <w:rsid w:val="007B2BAA"/>
    <w:rsid w:val="007B2E39"/>
    <w:rsid w:val="007B3387"/>
    <w:rsid w:val="007B3475"/>
    <w:rsid w:val="007B37DE"/>
    <w:rsid w:val="007B3E23"/>
    <w:rsid w:val="007B40AF"/>
    <w:rsid w:val="007B44AA"/>
    <w:rsid w:val="007B44FD"/>
    <w:rsid w:val="007B4D08"/>
    <w:rsid w:val="007B4E0E"/>
    <w:rsid w:val="007B59FA"/>
    <w:rsid w:val="007B5CFC"/>
    <w:rsid w:val="007B6423"/>
    <w:rsid w:val="007B6CD5"/>
    <w:rsid w:val="007B774A"/>
    <w:rsid w:val="007B7C77"/>
    <w:rsid w:val="007B7E6F"/>
    <w:rsid w:val="007C0295"/>
    <w:rsid w:val="007C0D2C"/>
    <w:rsid w:val="007C0DF7"/>
    <w:rsid w:val="007C1689"/>
    <w:rsid w:val="007C1B2E"/>
    <w:rsid w:val="007C2329"/>
    <w:rsid w:val="007C28A3"/>
    <w:rsid w:val="007C2AE7"/>
    <w:rsid w:val="007C2B8A"/>
    <w:rsid w:val="007C2D99"/>
    <w:rsid w:val="007C312F"/>
    <w:rsid w:val="007C3BB8"/>
    <w:rsid w:val="007C400F"/>
    <w:rsid w:val="007C4022"/>
    <w:rsid w:val="007C4690"/>
    <w:rsid w:val="007C4E6D"/>
    <w:rsid w:val="007C547F"/>
    <w:rsid w:val="007C549B"/>
    <w:rsid w:val="007C5645"/>
    <w:rsid w:val="007C58D2"/>
    <w:rsid w:val="007C58FC"/>
    <w:rsid w:val="007C5D31"/>
    <w:rsid w:val="007C6143"/>
    <w:rsid w:val="007C6159"/>
    <w:rsid w:val="007C6893"/>
    <w:rsid w:val="007C69CF"/>
    <w:rsid w:val="007C7424"/>
    <w:rsid w:val="007C7593"/>
    <w:rsid w:val="007C7620"/>
    <w:rsid w:val="007C7798"/>
    <w:rsid w:val="007C7A72"/>
    <w:rsid w:val="007C7DE9"/>
    <w:rsid w:val="007D0098"/>
    <w:rsid w:val="007D0618"/>
    <w:rsid w:val="007D06B4"/>
    <w:rsid w:val="007D06C7"/>
    <w:rsid w:val="007D0F25"/>
    <w:rsid w:val="007D1357"/>
    <w:rsid w:val="007D16A2"/>
    <w:rsid w:val="007D1ECB"/>
    <w:rsid w:val="007D26E4"/>
    <w:rsid w:val="007D2A04"/>
    <w:rsid w:val="007D3026"/>
    <w:rsid w:val="007D3076"/>
    <w:rsid w:val="007D32B2"/>
    <w:rsid w:val="007D37FE"/>
    <w:rsid w:val="007D39B4"/>
    <w:rsid w:val="007D3AE3"/>
    <w:rsid w:val="007D3B31"/>
    <w:rsid w:val="007D3C6A"/>
    <w:rsid w:val="007D4D39"/>
    <w:rsid w:val="007D4FE8"/>
    <w:rsid w:val="007D6DE3"/>
    <w:rsid w:val="007D745C"/>
    <w:rsid w:val="007D7825"/>
    <w:rsid w:val="007D7C42"/>
    <w:rsid w:val="007D7D0B"/>
    <w:rsid w:val="007D7F3C"/>
    <w:rsid w:val="007E0163"/>
    <w:rsid w:val="007E081A"/>
    <w:rsid w:val="007E0A73"/>
    <w:rsid w:val="007E0B26"/>
    <w:rsid w:val="007E0DE5"/>
    <w:rsid w:val="007E14D6"/>
    <w:rsid w:val="007E150D"/>
    <w:rsid w:val="007E166D"/>
    <w:rsid w:val="007E1A2C"/>
    <w:rsid w:val="007E2325"/>
    <w:rsid w:val="007E2B6C"/>
    <w:rsid w:val="007E3273"/>
    <w:rsid w:val="007E40B1"/>
    <w:rsid w:val="007E582D"/>
    <w:rsid w:val="007E5892"/>
    <w:rsid w:val="007E58D8"/>
    <w:rsid w:val="007E5CE0"/>
    <w:rsid w:val="007E5EC5"/>
    <w:rsid w:val="007E608E"/>
    <w:rsid w:val="007E60F3"/>
    <w:rsid w:val="007E6549"/>
    <w:rsid w:val="007E71D2"/>
    <w:rsid w:val="007E72F1"/>
    <w:rsid w:val="007E74DB"/>
    <w:rsid w:val="007E7BF4"/>
    <w:rsid w:val="007F0122"/>
    <w:rsid w:val="007F03DB"/>
    <w:rsid w:val="007F0CEE"/>
    <w:rsid w:val="007F0ED8"/>
    <w:rsid w:val="007F0F95"/>
    <w:rsid w:val="007F13AB"/>
    <w:rsid w:val="007F1C49"/>
    <w:rsid w:val="007F1E61"/>
    <w:rsid w:val="007F24AB"/>
    <w:rsid w:val="007F276A"/>
    <w:rsid w:val="007F28BD"/>
    <w:rsid w:val="007F2B77"/>
    <w:rsid w:val="007F3874"/>
    <w:rsid w:val="007F39D9"/>
    <w:rsid w:val="007F4139"/>
    <w:rsid w:val="007F4A9D"/>
    <w:rsid w:val="007F4ADD"/>
    <w:rsid w:val="007F53C0"/>
    <w:rsid w:val="007F547E"/>
    <w:rsid w:val="007F5D73"/>
    <w:rsid w:val="007F5E75"/>
    <w:rsid w:val="007F6108"/>
    <w:rsid w:val="007F64CD"/>
    <w:rsid w:val="007F6BBE"/>
    <w:rsid w:val="007F7025"/>
    <w:rsid w:val="007F73F6"/>
    <w:rsid w:val="007F779C"/>
    <w:rsid w:val="007F797D"/>
    <w:rsid w:val="007F7B9E"/>
    <w:rsid w:val="007F7E05"/>
    <w:rsid w:val="00800810"/>
    <w:rsid w:val="00800967"/>
    <w:rsid w:val="00800A5A"/>
    <w:rsid w:val="00800B4C"/>
    <w:rsid w:val="00800CD2"/>
    <w:rsid w:val="00800CEA"/>
    <w:rsid w:val="00800FA2"/>
    <w:rsid w:val="008018EC"/>
    <w:rsid w:val="008019F0"/>
    <w:rsid w:val="00801B0F"/>
    <w:rsid w:val="00801D2B"/>
    <w:rsid w:val="00802380"/>
    <w:rsid w:val="00803B9A"/>
    <w:rsid w:val="00804C58"/>
    <w:rsid w:val="0080582E"/>
    <w:rsid w:val="00805D17"/>
    <w:rsid w:val="0080614F"/>
    <w:rsid w:val="0080693C"/>
    <w:rsid w:val="00806D04"/>
    <w:rsid w:val="00806EE6"/>
    <w:rsid w:val="0081009C"/>
    <w:rsid w:val="008107B0"/>
    <w:rsid w:val="00810A5E"/>
    <w:rsid w:val="00810C90"/>
    <w:rsid w:val="00810D1E"/>
    <w:rsid w:val="00811475"/>
    <w:rsid w:val="00811931"/>
    <w:rsid w:val="00811C8A"/>
    <w:rsid w:val="00811DFF"/>
    <w:rsid w:val="0081221A"/>
    <w:rsid w:val="00812E71"/>
    <w:rsid w:val="00812ECD"/>
    <w:rsid w:val="008130BA"/>
    <w:rsid w:val="00813F63"/>
    <w:rsid w:val="008142C9"/>
    <w:rsid w:val="0081443E"/>
    <w:rsid w:val="008144EB"/>
    <w:rsid w:val="00814997"/>
    <w:rsid w:val="00814C44"/>
    <w:rsid w:val="00815725"/>
    <w:rsid w:val="008158B9"/>
    <w:rsid w:val="00815D14"/>
    <w:rsid w:val="00816935"/>
    <w:rsid w:val="00817A1C"/>
    <w:rsid w:val="008205AE"/>
    <w:rsid w:val="0082071D"/>
    <w:rsid w:val="0082078F"/>
    <w:rsid w:val="00820ADD"/>
    <w:rsid w:val="00820C51"/>
    <w:rsid w:val="00820D85"/>
    <w:rsid w:val="008216AC"/>
    <w:rsid w:val="008221BC"/>
    <w:rsid w:val="0082226B"/>
    <w:rsid w:val="00822449"/>
    <w:rsid w:val="00822EDE"/>
    <w:rsid w:val="00822F9C"/>
    <w:rsid w:val="00823035"/>
    <w:rsid w:val="00823595"/>
    <w:rsid w:val="00823924"/>
    <w:rsid w:val="00823AE8"/>
    <w:rsid w:val="00823B17"/>
    <w:rsid w:val="008247C9"/>
    <w:rsid w:val="00824AD1"/>
    <w:rsid w:val="00825069"/>
    <w:rsid w:val="00825C8B"/>
    <w:rsid w:val="00826367"/>
    <w:rsid w:val="008266B9"/>
    <w:rsid w:val="00826A38"/>
    <w:rsid w:val="00826ACA"/>
    <w:rsid w:val="00826D51"/>
    <w:rsid w:val="00827966"/>
    <w:rsid w:val="00830352"/>
    <w:rsid w:val="008308CB"/>
    <w:rsid w:val="00830ABA"/>
    <w:rsid w:val="00831210"/>
    <w:rsid w:val="0083218C"/>
    <w:rsid w:val="00832737"/>
    <w:rsid w:val="00832763"/>
    <w:rsid w:val="0083278E"/>
    <w:rsid w:val="008329FE"/>
    <w:rsid w:val="00832ABA"/>
    <w:rsid w:val="00833079"/>
    <w:rsid w:val="00833392"/>
    <w:rsid w:val="00833880"/>
    <w:rsid w:val="00834B5F"/>
    <w:rsid w:val="00834EEF"/>
    <w:rsid w:val="008359A7"/>
    <w:rsid w:val="008359B6"/>
    <w:rsid w:val="008359D1"/>
    <w:rsid w:val="0083698A"/>
    <w:rsid w:val="008371F2"/>
    <w:rsid w:val="0084088D"/>
    <w:rsid w:val="00840D0D"/>
    <w:rsid w:val="00840D13"/>
    <w:rsid w:val="0084190D"/>
    <w:rsid w:val="00841B64"/>
    <w:rsid w:val="00841EED"/>
    <w:rsid w:val="00841FE6"/>
    <w:rsid w:val="00841FF2"/>
    <w:rsid w:val="00842081"/>
    <w:rsid w:val="008426ED"/>
    <w:rsid w:val="0084293D"/>
    <w:rsid w:val="00842F35"/>
    <w:rsid w:val="00843260"/>
    <w:rsid w:val="008433AA"/>
    <w:rsid w:val="00844045"/>
    <w:rsid w:val="00844185"/>
    <w:rsid w:val="0084427B"/>
    <w:rsid w:val="00844670"/>
    <w:rsid w:val="00844881"/>
    <w:rsid w:val="00844DCC"/>
    <w:rsid w:val="00844FB8"/>
    <w:rsid w:val="0084531A"/>
    <w:rsid w:val="00845DEA"/>
    <w:rsid w:val="00846838"/>
    <w:rsid w:val="00846C7A"/>
    <w:rsid w:val="00846FB0"/>
    <w:rsid w:val="008471DA"/>
    <w:rsid w:val="00847437"/>
    <w:rsid w:val="00847C70"/>
    <w:rsid w:val="00847FB2"/>
    <w:rsid w:val="008502DD"/>
    <w:rsid w:val="008509F4"/>
    <w:rsid w:val="00850B43"/>
    <w:rsid w:val="008510A8"/>
    <w:rsid w:val="008513AD"/>
    <w:rsid w:val="008514D1"/>
    <w:rsid w:val="00851DD5"/>
    <w:rsid w:val="00851EB6"/>
    <w:rsid w:val="00852617"/>
    <w:rsid w:val="008529A9"/>
    <w:rsid w:val="00852AF9"/>
    <w:rsid w:val="00852D20"/>
    <w:rsid w:val="00853310"/>
    <w:rsid w:val="00853368"/>
    <w:rsid w:val="00853891"/>
    <w:rsid w:val="00853AA4"/>
    <w:rsid w:val="008542CC"/>
    <w:rsid w:val="00854C1A"/>
    <w:rsid w:val="00855138"/>
    <w:rsid w:val="00855B07"/>
    <w:rsid w:val="00856192"/>
    <w:rsid w:val="00856250"/>
    <w:rsid w:val="008566D8"/>
    <w:rsid w:val="0085739B"/>
    <w:rsid w:val="00857472"/>
    <w:rsid w:val="0086018C"/>
    <w:rsid w:val="008602F8"/>
    <w:rsid w:val="008605B6"/>
    <w:rsid w:val="008611F5"/>
    <w:rsid w:val="00861ADC"/>
    <w:rsid w:val="00861B0C"/>
    <w:rsid w:val="00861E4E"/>
    <w:rsid w:val="00862ADE"/>
    <w:rsid w:val="00862E14"/>
    <w:rsid w:val="008637F2"/>
    <w:rsid w:val="00863C78"/>
    <w:rsid w:val="00864A31"/>
    <w:rsid w:val="008650D4"/>
    <w:rsid w:val="00865826"/>
    <w:rsid w:val="00865AB8"/>
    <w:rsid w:val="00865B62"/>
    <w:rsid w:val="00865D34"/>
    <w:rsid w:val="00865DF6"/>
    <w:rsid w:val="00865E9B"/>
    <w:rsid w:val="0086608D"/>
    <w:rsid w:val="00867A65"/>
    <w:rsid w:val="00870990"/>
    <w:rsid w:val="00870A2E"/>
    <w:rsid w:val="00871876"/>
    <w:rsid w:val="00871B11"/>
    <w:rsid w:val="00872145"/>
    <w:rsid w:val="00872331"/>
    <w:rsid w:val="0087266F"/>
    <w:rsid w:val="00872AC2"/>
    <w:rsid w:val="00873124"/>
    <w:rsid w:val="008733DD"/>
    <w:rsid w:val="0087342D"/>
    <w:rsid w:val="00873EA5"/>
    <w:rsid w:val="00873FAD"/>
    <w:rsid w:val="00874302"/>
    <w:rsid w:val="008743F1"/>
    <w:rsid w:val="008743FE"/>
    <w:rsid w:val="00874B83"/>
    <w:rsid w:val="00874D5D"/>
    <w:rsid w:val="00874ED6"/>
    <w:rsid w:val="00875243"/>
    <w:rsid w:val="00875813"/>
    <w:rsid w:val="00876853"/>
    <w:rsid w:val="0087753E"/>
    <w:rsid w:val="00877943"/>
    <w:rsid w:val="00877D3A"/>
    <w:rsid w:val="00877DDF"/>
    <w:rsid w:val="0088030E"/>
    <w:rsid w:val="00880A09"/>
    <w:rsid w:val="00880CF5"/>
    <w:rsid w:val="00880D12"/>
    <w:rsid w:val="00881178"/>
    <w:rsid w:val="0088179C"/>
    <w:rsid w:val="00881DCA"/>
    <w:rsid w:val="008820A9"/>
    <w:rsid w:val="0088276E"/>
    <w:rsid w:val="0088384F"/>
    <w:rsid w:val="00883AA9"/>
    <w:rsid w:val="008843D0"/>
    <w:rsid w:val="00884A93"/>
    <w:rsid w:val="00885CAD"/>
    <w:rsid w:val="00885ED5"/>
    <w:rsid w:val="0088668E"/>
    <w:rsid w:val="00886C9C"/>
    <w:rsid w:val="00887402"/>
    <w:rsid w:val="0088773C"/>
    <w:rsid w:val="00887770"/>
    <w:rsid w:val="00887CEE"/>
    <w:rsid w:val="00887FD7"/>
    <w:rsid w:val="00890266"/>
    <w:rsid w:val="00890B08"/>
    <w:rsid w:val="00890C2A"/>
    <w:rsid w:val="00890D77"/>
    <w:rsid w:val="00890E27"/>
    <w:rsid w:val="00890FA9"/>
    <w:rsid w:val="00891073"/>
    <w:rsid w:val="008911EF"/>
    <w:rsid w:val="0089180B"/>
    <w:rsid w:val="00891853"/>
    <w:rsid w:val="00891B21"/>
    <w:rsid w:val="00891B57"/>
    <w:rsid w:val="00891CC5"/>
    <w:rsid w:val="00891CDE"/>
    <w:rsid w:val="00892730"/>
    <w:rsid w:val="00892749"/>
    <w:rsid w:val="00892F83"/>
    <w:rsid w:val="0089308B"/>
    <w:rsid w:val="00893810"/>
    <w:rsid w:val="0089394F"/>
    <w:rsid w:val="00894356"/>
    <w:rsid w:val="008944A7"/>
    <w:rsid w:val="0089499B"/>
    <w:rsid w:val="00894D08"/>
    <w:rsid w:val="00894EC8"/>
    <w:rsid w:val="00895182"/>
    <w:rsid w:val="008952C9"/>
    <w:rsid w:val="008953AE"/>
    <w:rsid w:val="00895B89"/>
    <w:rsid w:val="00895E4A"/>
    <w:rsid w:val="00895F05"/>
    <w:rsid w:val="00897272"/>
    <w:rsid w:val="00897456"/>
    <w:rsid w:val="00897460"/>
    <w:rsid w:val="008976EF"/>
    <w:rsid w:val="00897B07"/>
    <w:rsid w:val="00897B7A"/>
    <w:rsid w:val="00897C08"/>
    <w:rsid w:val="00897CD8"/>
    <w:rsid w:val="008A0290"/>
    <w:rsid w:val="008A0369"/>
    <w:rsid w:val="008A059D"/>
    <w:rsid w:val="008A08C0"/>
    <w:rsid w:val="008A0DD3"/>
    <w:rsid w:val="008A0F6A"/>
    <w:rsid w:val="008A150F"/>
    <w:rsid w:val="008A2527"/>
    <w:rsid w:val="008A2B5A"/>
    <w:rsid w:val="008A2C5E"/>
    <w:rsid w:val="008A3240"/>
    <w:rsid w:val="008A324C"/>
    <w:rsid w:val="008A3A05"/>
    <w:rsid w:val="008A3C73"/>
    <w:rsid w:val="008A416A"/>
    <w:rsid w:val="008A41D3"/>
    <w:rsid w:val="008A44F3"/>
    <w:rsid w:val="008A5461"/>
    <w:rsid w:val="008A5683"/>
    <w:rsid w:val="008A5831"/>
    <w:rsid w:val="008A599F"/>
    <w:rsid w:val="008A5DDE"/>
    <w:rsid w:val="008A6B44"/>
    <w:rsid w:val="008A71D5"/>
    <w:rsid w:val="008A7880"/>
    <w:rsid w:val="008A7CE8"/>
    <w:rsid w:val="008A7E62"/>
    <w:rsid w:val="008B0335"/>
    <w:rsid w:val="008B0EB7"/>
    <w:rsid w:val="008B149F"/>
    <w:rsid w:val="008B15D3"/>
    <w:rsid w:val="008B2181"/>
    <w:rsid w:val="008B2622"/>
    <w:rsid w:val="008B26E4"/>
    <w:rsid w:val="008B2A23"/>
    <w:rsid w:val="008B31C6"/>
    <w:rsid w:val="008B3A84"/>
    <w:rsid w:val="008B3CD6"/>
    <w:rsid w:val="008B3D82"/>
    <w:rsid w:val="008B4142"/>
    <w:rsid w:val="008B414D"/>
    <w:rsid w:val="008B460E"/>
    <w:rsid w:val="008B4731"/>
    <w:rsid w:val="008B48AE"/>
    <w:rsid w:val="008B4AB9"/>
    <w:rsid w:val="008B4F1A"/>
    <w:rsid w:val="008B5020"/>
    <w:rsid w:val="008B51C4"/>
    <w:rsid w:val="008B577A"/>
    <w:rsid w:val="008B5D58"/>
    <w:rsid w:val="008B5DBA"/>
    <w:rsid w:val="008B5EEB"/>
    <w:rsid w:val="008B6001"/>
    <w:rsid w:val="008B6954"/>
    <w:rsid w:val="008B7117"/>
    <w:rsid w:val="008C030A"/>
    <w:rsid w:val="008C03DD"/>
    <w:rsid w:val="008C055A"/>
    <w:rsid w:val="008C0B1F"/>
    <w:rsid w:val="008C0D3E"/>
    <w:rsid w:val="008C108F"/>
    <w:rsid w:val="008C1169"/>
    <w:rsid w:val="008C147F"/>
    <w:rsid w:val="008C1610"/>
    <w:rsid w:val="008C1787"/>
    <w:rsid w:val="008C1C71"/>
    <w:rsid w:val="008C1CC6"/>
    <w:rsid w:val="008C1F20"/>
    <w:rsid w:val="008C2386"/>
    <w:rsid w:val="008C26F6"/>
    <w:rsid w:val="008C2B7C"/>
    <w:rsid w:val="008C30E2"/>
    <w:rsid w:val="008C3231"/>
    <w:rsid w:val="008C33BE"/>
    <w:rsid w:val="008C3D48"/>
    <w:rsid w:val="008C526F"/>
    <w:rsid w:val="008C5398"/>
    <w:rsid w:val="008C5F57"/>
    <w:rsid w:val="008C602A"/>
    <w:rsid w:val="008C6283"/>
    <w:rsid w:val="008C6328"/>
    <w:rsid w:val="008C64E4"/>
    <w:rsid w:val="008C684C"/>
    <w:rsid w:val="008C6A5C"/>
    <w:rsid w:val="008C6B6E"/>
    <w:rsid w:val="008C6C02"/>
    <w:rsid w:val="008C6C77"/>
    <w:rsid w:val="008C6C7E"/>
    <w:rsid w:val="008C7693"/>
    <w:rsid w:val="008C76A5"/>
    <w:rsid w:val="008C7B36"/>
    <w:rsid w:val="008C7B6D"/>
    <w:rsid w:val="008C7EAC"/>
    <w:rsid w:val="008D0309"/>
    <w:rsid w:val="008D08F0"/>
    <w:rsid w:val="008D0DCD"/>
    <w:rsid w:val="008D0F39"/>
    <w:rsid w:val="008D1CAE"/>
    <w:rsid w:val="008D2C19"/>
    <w:rsid w:val="008D3105"/>
    <w:rsid w:val="008D3672"/>
    <w:rsid w:val="008D4817"/>
    <w:rsid w:val="008D4AFB"/>
    <w:rsid w:val="008D6BA5"/>
    <w:rsid w:val="008D6C80"/>
    <w:rsid w:val="008D72A4"/>
    <w:rsid w:val="008D7519"/>
    <w:rsid w:val="008D763E"/>
    <w:rsid w:val="008D7A27"/>
    <w:rsid w:val="008D7FFE"/>
    <w:rsid w:val="008E0477"/>
    <w:rsid w:val="008E08B7"/>
    <w:rsid w:val="008E0A73"/>
    <w:rsid w:val="008E14C1"/>
    <w:rsid w:val="008E18BF"/>
    <w:rsid w:val="008E19D6"/>
    <w:rsid w:val="008E1BB0"/>
    <w:rsid w:val="008E1F66"/>
    <w:rsid w:val="008E2045"/>
    <w:rsid w:val="008E22CE"/>
    <w:rsid w:val="008E241F"/>
    <w:rsid w:val="008E2C1B"/>
    <w:rsid w:val="008E3316"/>
    <w:rsid w:val="008E3A18"/>
    <w:rsid w:val="008E4005"/>
    <w:rsid w:val="008E4361"/>
    <w:rsid w:val="008E459B"/>
    <w:rsid w:val="008E4CF4"/>
    <w:rsid w:val="008E5222"/>
    <w:rsid w:val="008E5955"/>
    <w:rsid w:val="008E5C62"/>
    <w:rsid w:val="008E601B"/>
    <w:rsid w:val="008E6308"/>
    <w:rsid w:val="008E672A"/>
    <w:rsid w:val="008E68BB"/>
    <w:rsid w:val="008E7091"/>
    <w:rsid w:val="008E7CB0"/>
    <w:rsid w:val="008F05AF"/>
    <w:rsid w:val="008F0706"/>
    <w:rsid w:val="008F0863"/>
    <w:rsid w:val="008F0BED"/>
    <w:rsid w:val="008F18C5"/>
    <w:rsid w:val="008F2DEA"/>
    <w:rsid w:val="008F2EC7"/>
    <w:rsid w:val="008F3A06"/>
    <w:rsid w:val="008F3FF2"/>
    <w:rsid w:val="008F443B"/>
    <w:rsid w:val="008F492A"/>
    <w:rsid w:val="008F53CC"/>
    <w:rsid w:val="008F54EC"/>
    <w:rsid w:val="008F6295"/>
    <w:rsid w:val="008F6ACF"/>
    <w:rsid w:val="008F7523"/>
    <w:rsid w:val="008F75EE"/>
    <w:rsid w:val="0090035F"/>
    <w:rsid w:val="00900629"/>
    <w:rsid w:val="0090091E"/>
    <w:rsid w:val="00900A5E"/>
    <w:rsid w:val="00900F1A"/>
    <w:rsid w:val="009012A4"/>
    <w:rsid w:val="00901ABD"/>
    <w:rsid w:val="0090213F"/>
    <w:rsid w:val="00902366"/>
    <w:rsid w:val="00904273"/>
    <w:rsid w:val="0090458A"/>
    <w:rsid w:val="0090468A"/>
    <w:rsid w:val="00904A83"/>
    <w:rsid w:val="00904AA2"/>
    <w:rsid w:val="00904B52"/>
    <w:rsid w:val="009053D7"/>
    <w:rsid w:val="009059F2"/>
    <w:rsid w:val="00906646"/>
    <w:rsid w:val="009066DD"/>
    <w:rsid w:val="00906961"/>
    <w:rsid w:val="009072B9"/>
    <w:rsid w:val="009072EE"/>
    <w:rsid w:val="009073FC"/>
    <w:rsid w:val="009075DF"/>
    <w:rsid w:val="0090777E"/>
    <w:rsid w:val="0090786A"/>
    <w:rsid w:val="0090788F"/>
    <w:rsid w:val="009106D3"/>
    <w:rsid w:val="00910B3B"/>
    <w:rsid w:val="00910D24"/>
    <w:rsid w:val="00911682"/>
    <w:rsid w:val="00911B48"/>
    <w:rsid w:val="00911E50"/>
    <w:rsid w:val="00911EA6"/>
    <w:rsid w:val="009121D3"/>
    <w:rsid w:val="00913165"/>
    <w:rsid w:val="009133BE"/>
    <w:rsid w:val="009138C1"/>
    <w:rsid w:val="009144F2"/>
    <w:rsid w:val="00914B62"/>
    <w:rsid w:val="00914FDA"/>
    <w:rsid w:val="009150B9"/>
    <w:rsid w:val="0091551E"/>
    <w:rsid w:val="00915C29"/>
    <w:rsid w:val="00915DB5"/>
    <w:rsid w:val="00915E06"/>
    <w:rsid w:val="00915E8F"/>
    <w:rsid w:val="00916301"/>
    <w:rsid w:val="00916A2D"/>
    <w:rsid w:val="00916AA6"/>
    <w:rsid w:val="00916B56"/>
    <w:rsid w:val="00916BB9"/>
    <w:rsid w:val="00916F09"/>
    <w:rsid w:val="009172B1"/>
    <w:rsid w:val="00917F31"/>
    <w:rsid w:val="00920090"/>
    <w:rsid w:val="009216AF"/>
    <w:rsid w:val="00921FCB"/>
    <w:rsid w:val="009229E1"/>
    <w:rsid w:val="00922BC0"/>
    <w:rsid w:val="00923729"/>
    <w:rsid w:val="00923C18"/>
    <w:rsid w:val="00923E7F"/>
    <w:rsid w:val="009249E3"/>
    <w:rsid w:val="009251B9"/>
    <w:rsid w:val="00925354"/>
    <w:rsid w:val="0092570E"/>
    <w:rsid w:val="00925AA3"/>
    <w:rsid w:val="00925AC3"/>
    <w:rsid w:val="00925D4E"/>
    <w:rsid w:val="00925F46"/>
    <w:rsid w:val="009264D7"/>
    <w:rsid w:val="00926C10"/>
    <w:rsid w:val="00926C17"/>
    <w:rsid w:val="00926D47"/>
    <w:rsid w:val="009270A7"/>
    <w:rsid w:val="0092715F"/>
    <w:rsid w:val="009277C1"/>
    <w:rsid w:val="009279E4"/>
    <w:rsid w:val="00927DF8"/>
    <w:rsid w:val="00927E54"/>
    <w:rsid w:val="009303C9"/>
    <w:rsid w:val="00930701"/>
    <w:rsid w:val="0093075A"/>
    <w:rsid w:val="00931253"/>
    <w:rsid w:val="00931288"/>
    <w:rsid w:val="00931C57"/>
    <w:rsid w:val="00931EDA"/>
    <w:rsid w:val="00932368"/>
    <w:rsid w:val="00932D47"/>
    <w:rsid w:val="00932E29"/>
    <w:rsid w:val="00932E82"/>
    <w:rsid w:val="0093330F"/>
    <w:rsid w:val="00933EC3"/>
    <w:rsid w:val="0093587E"/>
    <w:rsid w:val="00935C16"/>
    <w:rsid w:val="0093629D"/>
    <w:rsid w:val="009368F1"/>
    <w:rsid w:val="00936DB6"/>
    <w:rsid w:val="00936E64"/>
    <w:rsid w:val="009370C7"/>
    <w:rsid w:val="009371EB"/>
    <w:rsid w:val="0093741E"/>
    <w:rsid w:val="00940635"/>
    <w:rsid w:val="00940B0E"/>
    <w:rsid w:val="00940C1E"/>
    <w:rsid w:val="009413EB"/>
    <w:rsid w:val="00941550"/>
    <w:rsid w:val="0094157A"/>
    <w:rsid w:val="00941670"/>
    <w:rsid w:val="0094169F"/>
    <w:rsid w:val="00941CBD"/>
    <w:rsid w:val="00942AD5"/>
    <w:rsid w:val="00942B06"/>
    <w:rsid w:val="00943BFD"/>
    <w:rsid w:val="0094426D"/>
    <w:rsid w:val="009442E0"/>
    <w:rsid w:val="0094472C"/>
    <w:rsid w:val="00944747"/>
    <w:rsid w:val="00944D41"/>
    <w:rsid w:val="00945308"/>
    <w:rsid w:val="009459A9"/>
    <w:rsid w:val="00945B27"/>
    <w:rsid w:val="00946192"/>
    <w:rsid w:val="00946764"/>
    <w:rsid w:val="00946F21"/>
    <w:rsid w:val="00950423"/>
    <w:rsid w:val="009505AD"/>
    <w:rsid w:val="00950A7E"/>
    <w:rsid w:val="00950D6D"/>
    <w:rsid w:val="00951291"/>
    <w:rsid w:val="00951AEB"/>
    <w:rsid w:val="00952045"/>
    <w:rsid w:val="00952C75"/>
    <w:rsid w:val="00952DB8"/>
    <w:rsid w:val="00953748"/>
    <w:rsid w:val="00953C05"/>
    <w:rsid w:val="00954021"/>
    <w:rsid w:val="00955AEB"/>
    <w:rsid w:val="009560AE"/>
    <w:rsid w:val="00956839"/>
    <w:rsid w:val="0095760F"/>
    <w:rsid w:val="00957820"/>
    <w:rsid w:val="00957EC1"/>
    <w:rsid w:val="00960096"/>
    <w:rsid w:val="009600EB"/>
    <w:rsid w:val="00960AB7"/>
    <w:rsid w:val="00960B24"/>
    <w:rsid w:val="00960C22"/>
    <w:rsid w:val="009613B6"/>
    <w:rsid w:val="009615B6"/>
    <w:rsid w:val="00961703"/>
    <w:rsid w:val="009617F3"/>
    <w:rsid w:val="00961A47"/>
    <w:rsid w:val="00962F3A"/>
    <w:rsid w:val="00963B11"/>
    <w:rsid w:val="00963CB0"/>
    <w:rsid w:val="00963EF6"/>
    <w:rsid w:val="00965435"/>
    <w:rsid w:val="0096568A"/>
    <w:rsid w:val="0096589E"/>
    <w:rsid w:val="00965916"/>
    <w:rsid w:val="00965F27"/>
    <w:rsid w:val="00966492"/>
    <w:rsid w:val="00966694"/>
    <w:rsid w:val="009667A5"/>
    <w:rsid w:val="009668A9"/>
    <w:rsid w:val="00966D7C"/>
    <w:rsid w:val="0096722E"/>
    <w:rsid w:val="009672C2"/>
    <w:rsid w:val="009674EB"/>
    <w:rsid w:val="0096796F"/>
    <w:rsid w:val="00967C13"/>
    <w:rsid w:val="00970248"/>
    <w:rsid w:val="009703FC"/>
    <w:rsid w:val="00971736"/>
    <w:rsid w:val="0097173B"/>
    <w:rsid w:val="00971A40"/>
    <w:rsid w:val="0097286F"/>
    <w:rsid w:val="009728BE"/>
    <w:rsid w:val="00972A37"/>
    <w:rsid w:val="0097303F"/>
    <w:rsid w:val="009734D6"/>
    <w:rsid w:val="00973B0E"/>
    <w:rsid w:val="00973BFA"/>
    <w:rsid w:val="00973F6C"/>
    <w:rsid w:val="00974115"/>
    <w:rsid w:val="009743CD"/>
    <w:rsid w:val="0097449D"/>
    <w:rsid w:val="00975A7E"/>
    <w:rsid w:val="00975B94"/>
    <w:rsid w:val="00975BEC"/>
    <w:rsid w:val="00975E17"/>
    <w:rsid w:val="00976174"/>
    <w:rsid w:val="009763D4"/>
    <w:rsid w:val="00976567"/>
    <w:rsid w:val="009765BF"/>
    <w:rsid w:val="00976893"/>
    <w:rsid w:val="00976E3A"/>
    <w:rsid w:val="00976E77"/>
    <w:rsid w:val="00977363"/>
    <w:rsid w:val="0097787F"/>
    <w:rsid w:val="00977E05"/>
    <w:rsid w:val="009802B9"/>
    <w:rsid w:val="009809C4"/>
    <w:rsid w:val="00980B6D"/>
    <w:rsid w:val="00980C5B"/>
    <w:rsid w:val="00980D41"/>
    <w:rsid w:val="0098155C"/>
    <w:rsid w:val="0098184A"/>
    <w:rsid w:val="00981A3C"/>
    <w:rsid w:val="00981C23"/>
    <w:rsid w:val="00981CBB"/>
    <w:rsid w:val="00981DC1"/>
    <w:rsid w:val="0098248B"/>
    <w:rsid w:val="00982533"/>
    <w:rsid w:val="00982CA2"/>
    <w:rsid w:val="009836A8"/>
    <w:rsid w:val="00983C1D"/>
    <w:rsid w:val="00984117"/>
    <w:rsid w:val="0098435B"/>
    <w:rsid w:val="00984890"/>
    <w:rsid w:val="00985E50"/>
    <w:rsid w:val="0098608F"/>
    <w:rsid w:val="0098612C"/>
    <w:rsid w:val="00986FAD"/>
    <w:rsid w:val="009870F6"/>
    <w:rsid w:val="009879E2"/>
    <w:rsid w:val="009900D0"/>
    <w:rsid w:val="009905D0"/>
    <w:rsid w:val="00991485"/>
    <w:rsid w:val="009915A6"/>
    <w:rsid w:val="00992451"/>
    <w:rsid w:val="00992463"/>
    <w:rsid w:val="00992C56"/>
    <w:rsid w:val="00992D61"/>
    <w:rsid w:val="00993A12"/>
    <w:rsid w:val="00993B6C"/>
    <w:rsid w:val="0099428D"/>
    <w:rsid w:val="0099478E"/>
    <w:rsid w:val="00994B0E"/>
    <w:rsid w:val="0099555D"/>
    <w:rsid w:val="00995773"/>
    <w:rsid w:val="00995A74"/>
    <w:rsid w:val="00995CD8"/>
    <w:rsid w:val="009964B2"/>
    <w:rsid w:val="00996753"/>
    <w:rsid w:val="0099679B"/>
    <w:rsid w:val="00996EA7"/>
    <w:rsid w:val="00996FAD"/>
    <w:rsid w:val="00996FEF"/>
    <w:rsid w:val="00997001"/>
    <w:rsid w:val="00997277"/>
    <w:rsid w:val="009973D4"/>
    <w:rsid w:val="00997537"/>
    <w:rsid w:val="0099779A"/>
    <w:rsid w:val="00997AD7"/>
    <w:rsid w:val="009A06C4"/>
    <w:rsid w:val="009A0803"/>
    <w:rsid w:val="009A0D74"/>
    <w:rsid w:val="009A10B6"/>
    <w:rsid w:val="009A2034"/>
    <w:rsid w:val="009A26C5"/>
    <w:rsid w:val="009A281F"/>
    <w:rsid w:val="009A32EE"/>
    <w:rsid w:val="009A3CAA"/>
    <w:rsid w:val="009A42FE"/>
    <w:rsid w:val="009A462F"/>
    <w:rsid w:val="009A4BD7"/>
    <w:rsid w:val="009A55B7"/>
    <w:rsid w:val="009A5A4E"/>
    <w:rsid w:val="009A61C7"/>
    <w:rsid w:val="009A62FA"/>
    <w:rsid w:val="009A7533"/>
    <w:rsid w:val="009A7772"/>
    <w:rsid w:val="009A77A8"/>
    <w:rsid w:val="009A77E2"/>
    <w:rsid w:val="009A7B91"/>
    <w:rsid w:val="009A7F99"/>
    <w:rsid w:val="009B048F"/>
    <w:rsid w:val="009B050B"/>
    <w:rsid w:val="009B0A76"/>
    <w:rsid w:val="009B0DFF"/>
    <w:rsid w:val="009B0FFF"/>
    <w:rsid w:val="009B140A"/>
    <w:rsid w:val="009B1694"/>
    <w:rsid w:val="009B21EC"/>
    <w:rsid w:val="009B26C7"/>
    <w:rsid w:val="009B27D6"/>
    <w:rsid w:val="009B28A3"/>
    <w:rsid w:val="009B29B1"/>
    <w:rsid w:val="009B2A71"/>
    <w:rsid w:val="009B2D08"/>
    <w:rsid w:val="009B35D1"/>
    <w:rsid w:val="009B35E3"/>
    <w:rsid w:val="009B39B7"/>
    <w:rsid w:val="009B3EA9"/>
    <w:rsid w:val="009B3ECC"/>
    <w:rsid w:val="009B3F11"/>
    <w:rsid w:val="009B3FB8"/>
    <w:rsid w:val="009B41AF"/>
    <w:rsid w:val="009B45D5"/>
    <w:rsid w:val="009B4BEF"/>
    <w:rsid w:val="009B4CB3"/>
    <w:rsid w:val="009B5142"/>
    <w:rsid w:val="009B5318"/>
    <w:rsid w:val="009B58D2"/>
    <w:rsid w:val="009B5B43"/>
    <w:rsid w:val="009B5B6C"/>
    <w:rsid w:val="009B5E01"/>
    <w:rsid w:val="009B6AE6"/>
    <w:rsid w:val="009B6BE3"/>
    <w:rsid w:val="009B6C29"/>
    <w:rsid w:val="009B6C99"/>
    <w:rsid w:val="009B752A"/>
    <w:rsid w:val="009C04AC"/>
    <w:rsid w:val="009C08BA"/>
    <w:rsid w:val="009C0C0B"/>
    <w:rsid w:val="009C0C44"/>
    <w:rsid w:val="009C0C61"/>
    <w:rsid w:val="009C1830"/>
    <w:rsid w:val="009C183E"/>
    <w:rsid w:val="009C1B9F"/>
    <w:rsid w:val="009C1FB0"/>
    <w:rsid w:val="009C22DA"/>
    <w:rsid w:val="009C24EC"/>
    <w:rsid w:val="009C3923"/>
    <w:rsid w:val="009C3A66"/>
    <w:rsid w:val="009C3CF3"/>
    <w:rsid w:val="009C43DF"/>
    <w:rsid w:val="009C459E"/>
    <w:rsid w:val="009C45C7"/>
    <w:rsid w:val="009C472E"/>
    <w:rsid w:val="009C4AC0"/>
    <w:rsid w:val="009C50B8"/>
    <w:rsid w:val="009C6100"/>
    <w:rsid w:val="009C6376"/>
    <w:rsid w:val="009C663C"/>
    <w:rsid w:val="009C684A"/>
    <w:rsid w:val="009C6A4B"/>
    <w:rsid w:val="009C6AAC"/>
    <w:rsid w:val="009C7051"/>
    <w:rsid w:val="009C7193"/>
    <w:rsid w:val="009C796F"/>
    <w:rsid w:val="009C7DBD"/>
    <w:rsid w:val="009D039D"/>
    <w:rsid w:val="009D0D3A"/>
    <w:rsid w:val="009D0DE1"/>
    <w:rsid w:val="009D10E6"/>
    <w:rsid w:val="009D11D3"/>
    <w:rsid w:val="009D16CB"/>
    <w:rsid w:val="009D26A5"/>
    <w:rsid w:val="009D295F"/>
    <w:rsid w:val="009D2AFF"/>
    <w:rsid w:val="009D3064"/>
    <w:rsid w:val="009D33C7"/>
    <w:rsid w:val="009D418E"/>
    <w:rsid w:val="009D4301"/>
    <w:rsid w:val="009D624E"/>
    <w:rsid w:val="009D639B"/>
    <w:rsid w:val="009D6AD4"/>
    <w:rsid w:val="009D6D70"/>
    <w:rsid w:val="009D6F0C"/>
    <w:rsid w:val="009D6F12"/>
    <w:rsid w:val="009D6F6C"/>
    <w:rsid w:val="009D73C4"/>
    <w:rsid w:val="009D753A"/>
    <w:rsid w:val="009D7707"/>
    <w:rsid w:val="009D7C95"/>
    <w:rsid w:val="009E0249"/>
    <w:rsid w:val="009E0607"/>
    <w:rsid w:val="009E0679"/>
    <w:rsid w:val="009E067C"/>
    <w:rsid w:val="009E0838"/>
    <w:rsid w:val="009E0F56"/>
    <w:rsid w:val="009E13CC"/>
    <w:rsid w:val="009E1AC3"/>
    <w:rsid w:val="009E26D2"/>
    <w:rsid w:val="009E2E67"/>
    <w:rsid w:val="009E31A0"/>
    <w:rsid w:val="009E33F6"/>
    <w:rsid w:val="009E36B3"/>
    <w:rsid w:val="009E3A7A"/>
    <w:rsid w:val="009E3FA8"/>
    <w:rsid w:val="009E4289"/>
    <w:rsid w:val="009E45D1"/>
    <w:rsid w:val="009E47A9"/>
    <w:rsid w:val="009E5953"/>
    <w:rsid w:val="009E6195"/>
    <w:rsid w:val="009E69F9"/>
    <w:rsid w:val="009E75AF"/>
    <w:rsid w:val="009F03AD"/>
    <w:rsid w:val="009F08BD"/>
    <w:rsid w:val="009F113A"/>
    <w:rsid w:val="009F154E"/>
    <w:rsid w:val="009F16F4"/>
    <w:rsid w:val="009F17C4"/>
    <w:rsid w:val="009F2298"/>
    <w:rsid w:val="009F24B8"/>
    <w:rsid w:val="009F37BB"/>
    <w:rsid w:val="009F3AA0"/>
    <w:rsid w:val="009F3F17"/>
    <w:rsid w:val="009F41BA"/>
    <w:rsid w:val="009F498F"/>
    <w:rsid w:val="009F54AE"/>
    <w:rsid w:val="009F59EA"/>
    <w:rsid w:val="009F5C54"/>
    <w:rsid w:val="009F6085"/>
    <w:rsid w:val="009F6554"/>
    <w:rsid w:val="009F75A2"/>
    <w:rsid w:val="00A00338"/>
    <w:rsid w:val="00A01384"/>
    <w:rsid w:val="00A01DA5"/>
    <w:rsid w:val="00A020A3"/>
    <w:rsid w:val="00A023B2"/>
    <w:rsid w:val="00A02735"/>
    <w:rsid w:val="00A031A1"/>
    <w:rsid w:val="00A031D8"/>
    <w:rsid w:val="00A031E5"/>
    <w:rsid w:val="00A031F3"/>
    <w:rsid w:val="00A0386B"/>
    <w:rsid w:val="00A03E3E"/>
    <w:rsid w:val="00A0432A"/>
    <w:rsid w:val="00A04369"/>
    <w:rsid w:val="00A047B9"/>
    <w:rsid w:val="00A04E9B"/>
    <w:rsid w:val="00A0566E"/>
    <w:rsid w:val="00A05A26"/>
    <w:rsid w:val="00A05F5A"/>
    <w:rsid w:val="00A0654E"/>
    <w:rsid w:val="00A068CC"/>
    <w:rsid w:val="00A06F75"/>
    <w:rsid w:val="00A0725D"/>
    <w:rsid w:val="00A0734F"/>
    <w:rsid w:val="00A077C9"/>
    <w:rsid w:val="00A07A32"/>
    <w:rsid w:val="00A07FA8"/>
    <w:rsid w:val="00A1189C"/>
    <w:rsid w:val="00A11B26"/>
    <w:rsid w:val="00A121F6"/>
    <w:rsid w:val="00A127CA"/>
    <w:rsid w:val="00A12A90"/>
    <w:rsid w:val="00A12B04"/>
    <w:rsid w:val="00A12E3F"/>
    <w:rsid w:val="00A12F7E"/>
    <w:rsid w:val="00A13630"/>
    <w:rsid w:val="00A1365F"/>
    <w:rsid w:val="00A13DD6"/>
    <w:rsid w:val="00A141E8"/>
    <w:rsid w:val="00A143B1"/>
    <w:rsid w:val="00A14659"/>
    <w:rsid w:val="00A14E2E"/>
    <w:rsid w:val="00A157D7"/>
    <w:rsid w:val="00A158BF"/>
    <w:rsid w:val="00A15E7C"/>
    <w:rsid w:val="00A1610A"/>
    <w:rsid w:val="00A16DEC"/>
    <w:rsid w:val="00A17B21"/>
    <w:rsid w:val="00A17B93"/>
    <w:rsid w:val="00A17D6A"/>
    <w:rsid w:val="00A205C6"/>
    <w:rsid w:val="00A208D2"/>
    <w:rsid w:val="00A20AA4"/>
    <w:rsid w:val="00A21C22"/>
    <w:rsid w:val="00A21E91"/>
    <w:rsid w:val="00A2258E"/>
    <w:rsid w:val="00A229FF"/>
    <w:rsid w:val="00A22F58"/>
    <w:rsid w:val="00A2334C"/>
    <w:rsid w:val="00A236BF"/>
    <w:rsid w:val="00A23909"/>
    <w:rsid w:val="00A23E1A"/>
    <w:rsid w:val="00A242E8"/>
    <w:rsid w:val="00A24AD6"/>
    <w:rsid w:val="00A253E4"/>
    <w:rsid w:val="00A260EC"/>
    <w:rsid w:val="00A26364"/>
    <w:rsid w:val="00A26C26"/>
    <w:rsid w:val="00A26FBA"/>
    <w:rsid w:val="00A2738C"/>
    <w:rsid w:val="00A27887"/>
    <w:rsid w:val="00A27B7E"/>
    <w:rsid w:val="00A27C6A"/>
    <w:rsid w:val="00A27DEE"/>
    <w:rsid w:val="00A306D3"/>
    <w:rsid w:val="00A30B2A"/>
    <w:rsid w:val="00A30F85"/>
    <w:rsid w:val="00A3111B"/>
    <w:rsid w:val="00A3207D"/>
    <w:rsid w:val="00A324C0"/>
    <w:rsid w:val="00A327A2"/>
    <w:rsid w:val="00A32A27"/>
    <w:rsid w:val="00A32B04"/>
    <w:rsid w:val="00A32BE8"/>
    <w:rsid w:val="00A32F0B"/>
    <w:rsid w:val="00A339B9"/>
    <w:rsid w:val="00A33C5D"/>
    <w:rsid w:val="00A33DF6"/>
    <w:rsid w:val="00A33F59"/>
    <w:rsid w:val="00A34876"/>
    <w:rsid w:val="00A357B6"/>
    <w:rsid w:val="00A36406"/>
    <w:rsid w:val="00A36598"/>
    <w:rsid w:val="00A366E3"/>
    <w:rsid w:val="00A36A49"/>
    <w:rsid w:val="00A36B78"/>
    <w:rsid w:val="00A37EED"/>
    <w:rsid w:val="00A407B8"/>
    <w:rsid w:val="00A40A76"/>
    <w:rsid w:val="00A40F3B"/>
    <w:rsid w:val="00A41044"/>
    <w:rsid w:val="00A41259"/>
    <w:rsid w:val="00A41651"/>
    <w:rsid w:val="00A4191A"/>
    <w:rsid w:val="00A41F76"/>
    <w:rsid w:val="00A42D0D"/>
    <w:rsid w:val="00A431B4"/>
    <w:rsid w:val="00A43B37"/>
    <w:rsid w:val="00A43D14"/>
    <w:rsid w:val="00A441F1"/>
    <w:rsid w:val="00A45009"/>
    <w:rsid w:val="00A45311"/>
    <w:rsid w:val="00A46428"/>
    <w:rsid w:val="00A464E7"/>
    <w:rsid w:val="00A46967"/>
    <w:rsid w:val="00A4704D"/>
    <w:rsid w:val="00A4796E"/>
    <w:rsid w:val="00A507B2"/>
    <w:rsid w:val="00A50CE9"/>
    <w:rsid w:val="00A50EE5"/>
    <w:rsid w:val="00A50F00"/>
    <w:rsid w:val="00A5133B"/>
    <w:rsid w:val="00A51B6B"/>
    <w:rsid w:val="00A51E3F"/>
    <w:rsid w:val="00A52518"/>
    <w:rsid w:val="00A52A8E"/>
    <w:rsid w:val="00A53051"/>
    <w:rsid w:val="00A531C1"/>
    <w:rsid w:val="00A53B25"/>
    <w:rsid w:val="00A5475F"/>
    <w:rsid w:val="00A54CB5"/>
    <w:rsid w:val="00A5555B"/>
    <w:rsid w:val="00A555C1"/>
    <w:rsid w:val="00A55FC3"/>
    <w:rsid w:val="00A560B9"/>
    <w:rsid w:val="00A56132"/>
    <w:rsid w:val="00A561FD"/>
    <w:rsid w:val="00A5620E"/>
    <w:rsid w:val="00A5640A"/>
    <w:rsid w:val="00A567BD"/>
    <w:rsid w:val="00A56F90"/>
    <w:rsid w:val="00A572E0"/>
    <w:rsid w:val="00A57338"/>
    <w:rsid w:val="00A57E04"/>
    <w:rsid w:val="00A60368"/>
    <w:rsid w:val="00A6165E"/>
    <w:rsid w:val="00A61CC3"/>
    <w:rsid w:val="00A621CF"/>
    <w:rsid w:val="00A62873"/>
    <w:rsid w:val="00A62AA5"/>
    <w:rsid w:val="00A63048"/>
    <w:rsid w:val="00A631AC"/>
    <w:rsid w:val="00A63517"/>
    <w:rsid w:val="00A636FF"/>
    <w:rsid w:val="00A63CE5"/>
    <w:rsid w:val="00A63FD7"/>
    <w:rsid w:val="00A6475D"/>
    <w:rsid w:val="00A6485C"/>
    <w:rsid w:val="00A65024"/>
    <w:rsid w:val="00A652F7"/>
    <w:rsid w:val="00A66356"/>
    <w:rsid w:val="00A668AA"/>
    <w:rsid w:val="00A668AB"/>
    <w:rsid w:val="00A66CFD"/>
    <w:rsid w:val="00A67536"/>
    <w:rsid w:val="00A67AFB"/>
    <w:rsid w:val="00A67B1B"/>
    <w:rsid w:val="00A67FB2"/>
    <w:rsid w:val="00A71518"/>
    <w:rsid w:val="00A718E0"/>
    <w:rsid w:val="00A72013"/>
    <w:rsid w:val="00A723DB"/>
    <w:rsid w:val="00A726DC"/>
    <w:rsid w:val="00A7288A"/>
    <w:rsid w:val="00A72A1E"/>
    <w:rsid w:val="00A72B0E"/>
    <w:rsid w:val="00A72B63"/>
    <w:rsid w:val="00A72C61"/>
    <w:rsid w:val="00A72E99"/>
    <w:rsid w:val="00A72FCB"/>
    <w:rsid w:val="00A738C3"/>
    <w:rsid w:val="00A73EA7"/>
    <w:rsid w:val="00A73FD3"/>
    <w:rsid w:val="00A74493"/>
    <w:rsid w:val="00A74DE9"/>
    <w:rsid w:val="00A7537E"/>
    <w:rsid w:val="00A7583E"/>
    <w:rsid w:val="00A75B17"/>
    <w:rsid w:val="00A75EB3"/>
    <w:rsid w:val="00A7602A"/>
    <w:rsid w:val="00A76A1C"/>
    <w:rsid w:val="00A76C6C"/>
    <w:rsid w:val="00A77AFA"/>
    <w:rsid w:val="00A77B7E"/>
    <w:rsid w:val="00A812FF"/>
    <w:rsid w:val="00A817A6"/>
    <w:rsid w:val="00A81B55"/>
    <w:rsid w:val="00A81D41"/>
    <w:rsid w:val="00A81EA1"/>
    <w:rsid w:val="00A820CF"/>
    <w:rsid w:val="00A82280"/>
    <w:rsid w:val="00A83303"/>
    <w:rsid w:val="00A83941"/>
    <w:rsid w:val="00A83A67"/>
    <w:rsid w:val="00A83B33"/>
    <w:rsid w:val="00A849FC"/>
    <w:rsid w:val="00A85008"/>
    <w:rsid w:val="00A851F6"/>
    <w:rsid w:val="00A85293"/>
    <w:rsid w:val="00A85294"/>
    <w:rsid w:val="00A853DA"/>
    <w:rsid w:val="00A854BE"/>
    <w:rsid w:val="00A856F3"/>
    <w:rsid w:val="00A85E51"/>
    <w:rsid w:val="00A869C8"/>
    <w:rsid w:val="00A871F0"/>
    <w:rsid w:val="00A87763"/>
    <w:rsid w:val="00A879FE"/>
    <w:rsid w:val="00A90655"/>
    <w:rsid w:val="00A90CCE"/>
    <w:rsid w:val="00A90E07"/>
    <w:rsid w:val="00A90E0D"/>
    <w:rsid w:val="00A912AD"/>
    <w:rsid w:val="00A9145E"/>
    <w:rsid w:val="00A919F0"/>
    <w:rsid w:val="00A927F1"/>
    <w:rsid w:val="00A93EFD"/>
    <w:rsid w:val="00A950B7"/>
    <w:rsid w:val="00A951A2"/>
    <w:rsid w:val="00A95695"/>
    <w:rsid w:val="00A957A6"/>
    <w:rsid w:val="00A957B3"/>
    <w:rsid w:val="00A95830"/>
    <w:rsid w:val="00A95ABC"/>
    <w:rsid w:val="00A96C89"/>
    <w:rsid w:val="00A978CC"/>
    <w:rsid w:val="00AA0214"/>
    <w:rsid w:val="00AA0529"/>
    <w:rsid w:val="00AA07AC"/>
    <w:rsid w:val="00AA08F8"/>
    <w:rsid w:val="00AA0B2C"/>
    <w:rsid w:val="00AA0FEC"/>
    <w:rsid w:val="00AA12C2"/>
    <w:rsid w:val="00AA14D1"/>
    <w:rsid w:val="00AA153C"/>
    <w:rsid w:val="00AA25D6"/>
    <w:rsid w:val="00AA3BB1"/>
    <w:rsid w:val="00AA3F2D"/>
    <w:rsid w:val="00AA4211"/>
    <w:rsid w:val="00AA4881"/>
    <w:rsid w:val="00AA4B5B"/>
    <w:rsid w:val="00AA4E7B"/>
    <w:rsid w:val="00AA59BA"/>
    <w:rsid w:val="00AA5C18"/>
    <w:rsid w:val="00AA5E91"/>
    <w:rsid w:val="00AA66A4"/>
    <w:rsid w:val="00AA72CF"/>
    <w:rsid w:val="00AA7960"/>
    <w:rsid w:val="00AA79EE"/>
    <w:rsid w:val="00AA7E3C"/>
    <w:rsid w:val="00AA7F8C"/>
    <w:rsid w:val="00AB01CE"/>
    <w:rsid w:val="00AB0583"/>
    <w:rsid w:val="00AB12E9"/>
    <w:rsid w:val="00AB152E"/>
    <w:rsid w:val="00AB21A7"/>
    <w:rsid w:val="00AB2496"/>
    <w:rsid w:val="00AB26D6"/>
    <w:rsid w:val="00AB2DA3"/>
    <w:rsid w:val="00AB2EB6"/>
    <w:rsid w:val="00AB3263"/>
    <w:rsid w:val="00AB363E"/>
    <w:rsid w:val="00AB3A68"/>
    <w:rsid w:val="00AB3D99"/>
    <w:rsid w:val="00AB4358"/>
    <w:rsid w:val="00AB44E2"/>
    <w:rsid w:val="00AB4601"/>
    <w:rsid w:val="00AB4766"/>
    <w:rsid w:val="00AB5879"/>
    <w:rsid w:val="00AB6894"/>
    <w:rsid w:val="00AB68CF"/>
    <w:rsid w:val="00AB6C8E"/>
    <w:rsid w:val="00AB73D8"/>
    <w:rsid w:val="00AB7B35"/>
    <w:rsid w:val="00AB7C37"/>
    <w:rsid w:val="00AC0137"/>
    <w:rsid w:val="00AC0B36"/>
    <w:rsid w:val="00AC0E63"/>
    <w:rsid w:val="00AC2B2E"/>
    <w:rsid w:val="00AC2DC5"/>
    <w:rsid w:val="00AC3012"/>
    <w:rsid w:val="00AC31DC"/>
    <w:rsid w:val="00AC34B7"/>
    <w:rsid w:val="00AC36A8"/>
    <w:rsid w:val="00AC38B9"/>
    <w:rsid w:val="00AC3AF3"/>
    <w:rsid w:val="00AC3D16"/>
    <w:rsid w:val="00AC4136"/>
    <w:rsid w:val="00AC422E"/>
    <w:rsid w:val="00AC4EC2"/>
    <w:rsid w:val="00AC5036"/>
    <w:rsid w:val="00AC59B0"/>
    <w:rsid w:val="00AC5A82"/>
    <w:rsid w:val="00AC5CA0"/>
    <w:rsid w:val="00AC63CF"/>
    <w:rsid w:val="00AC6B75"/>
    <w:rsid w:val="00AC79A7"/>
    <w:rsid w:val="00AD05B9"/>
    <w:rsid w:val="00AD1060"/>
    <w:rsid w:val="00AD13B4"/>
    <w:rsid w:val="00AD14C5"/>
    <w:rsid w:val="00AD16D2"/>
    <w:rsid w:val="00AD19EF"/>
    <w:rsid w:val="00AD2026"/>
    <w:rsid w:val="00AD25E0"/>
    <w:rsid w:val="00AD268B"/>
    <w:rsid w:val="00AD2C1F"/>
    <w:rsid w:val="00AD3079"/>
    <w:rsid w:val="00AD3801"/>
    <w:rsid w:val="00AD380B"/>
    <w:rsid w:val="00AD3839"/>
    <w:rsid w:val="00AD3C2B"/>
    <w:rsid w:val="00AD4AB0"/>
    <w:rsid w:val="00AD4C09"/>
    <w:rsid w:val="00AD52E8"/>
    <w:rsid w:val="00AD5333"/>
    <w:rsid w:val="00AD5685"/>
    <w:rsid w:val="00AD56AE"/>
    <w:rsid w:val="00AD57C5"/>
    <w:rsid w:val="00AD588B"/>
    <w:rsid w:val="00AD5AC3"/>
    <w:rsid w:val="00AD5B99"/>
    <w:rsid w:val="00AD5EBB"/>
    <w:rsid w:val="00AD5F7E"/>
    <w:rsid w:val="00AD601E"/>
    <w:rsid w:val="00AD6519"/>
    <w:rsid w:val="00AD66CD"/>
    <w:rsid w:val="00AD6C9A"/>
    <w:rsid w:val="00AD70B7"/>
    <w:rsid w:val="00AE0A21"/>
    <w:rsid w:val="00AE0E41"/>
    <w:rsid w:val="00AE0F0F"/>
    <w:rsid w:val="00AE143E"/>
    <w:rsid w:val="00AE190F"/>
    <w:rsid w:val="00AE2368"/>
    <w:rsid w:val="00AE2426"/>
    <w:rsid w:val="00AE287F"/>
    <w:rsid w:val="00AE2C71"/>
    <w:rsid w:val="00AE2D05"/>
    <w:rsid w:val="00AE310E"/>
    <w:rsid w:val="00AE37D2"/>
    <w:rsid w:val="00AE3810"/>
    <w:rsid w:val="00AE483B"/>
    <w:rsid w:val="00AE4E3D"/>
    <w:rsid w:val="00AE5AD7"/>
    <w:rsid w:val="00AE5CFE"/>
    <w:rsid w:val="00AE6355"/>
    <w:rsid w:val="00AE640C"/>
    <w:rsid w:val="00AE6B54"/>
    <w:rsid w:val="00AE6B81"/>
    <w:rsid w:val="00AE7022"/>
    <w:rsid w:val="00AE735D"/>
    <w:rsid w:val="00AE79DB"/>
    <w:rsid w:val="00AF0414"/>
    <w:rsid w:val="00AF0A5C"/>
    <w:rsid w:val="00AF1503"/>
    <w:rsid w:val="00AF1909"/>
    <w:rsid w:val="00AF281C"/>
    <w:rsid w:val="00AF2878"/>
    <w:rsid w:val="00AF2BDE"/>
    <w:rsid w:val="00AF2C6A"/>
    <w:rsid w:val="00AF2E2F"/>
    <w:rsid w:val="00AF316A"/>
    <w:rsid w:val="00AF33FA"/>
    <w:rsid w:val="00AF39BE"/>
    <w:rsid w:val="00AF3F45"/>
    <w:rsid w:val="00AF42F9"/>
    <w:rsid w:val="00AF47B4"/>
    <w:rsid w:val="00AF5452"/>
    <w:rsid w:val="00AF54BD"/>
    <w:rsid w:val="00AF5732"/>
    <w:rsid w:val="00AF5C84"/>
    <w:rsid w:val="00AF6220"/>
    <w:rsid w:val="00AF663A"/>
    <w:rsid w:val="00AF793D"/>
    <w:rsid w:val="00AF7F68"/>
    <w:rsid w:val="00B02431"/>
    <w:rsid w:val="00B02B1C"/>
    <w:rsid w:val="00B02C6D"/>
    <w:rsid w:val="00B03200"/>
    <w:rsid w:val="00B0373B"/>
    <w:rsid w:val="00B042E6"/>
    <w:rsid w:val="00B042FC"/>
    <w:rsid w:val="00B04316"/>
    <w:rsid w:val="00B049D3"/>
    <w:rsid w:val="00B050B0"/>
    <w:rsid w:val="00B06157"/>
    <w:rsid w:val="00B0680C"/>
    <w:rsid w:val="00B068BC"/>
    <w:rsid w:val="00B06A92"/>
    <w:rsid w:val="00B06DF8"/>
    <w:rsid w:val="00B071A7"/>
    <w:rsid w:val="00B077AE"/>
    <w:rsid w:val="00B079A4"/>
    <w:rsid w:val="00B07AC9"/>
    <w:rsid w:val="00B07BED"/>
    <w:rsid w:val="00B07C70"/>
    <w:rsid w:val="00B1032A"/>
    <w:rsid w:val="00B10361"/>
    <w:rsid w:val="00B105F9"/>
    <w:rsid w:val="00B106ED"/>
    <w:rsid w:val="00B10D8B"/>
    <w:rsid w:val="00B10EE8"/>
    <w:rsid w:val="00B111D6"/>
    <w:rsid w:val="00B1157A"/>
    <w:rsid w:val="00B11905"/>
    <w:rsid w:val="00B11E90"/>
    <w:rsid w:val="00B1244C"/>
    <w:rsid w:val="00B128D0"/>
    <w:rsid w:val="00B12CBC"/>
    <w:rsid w:val="00B1341B"/>
    <w:rsid w:val="00B1385C"/>
    <w:rsid w:val="00B13ACF"/>
    <w:rsid w:val="00B1472A"/>
    <w:rsid w:val="00B14920"/>
    <w:rsid w:val="00B14D5C"/>
    <w:rsid w:val="00B15482"/>
    <w:rsid w:val="00B155DA"/>
    <w:rsid w:val="00B15921"/>
    <w:rsid w:val="00B15C04"/>
    <w:rsid w:val="00B15DC1"/>
    <w:rsid w:val="00B16469"/>
    <w:rsid w:val="00B16D50"/>
    <w:rsid w:val="00B17815"/>
    <w:rsid w:val="00B200B8"/>
    <w:rsid w:val="00B20119"/>
    <w:rsid w:val="00B205A1"/>
    <w:rsid w:val="00B21186"/>
    <w:rsid w:val="00B21395"/>
    <w:rsid w:val="00B21590"/>
    <w:rsid w:val="00B21849"/>
    <w:rsid w:val="00B21B7B"/>
    <w:rsid w:val="00B21F36"/>
    <w:rsid w:val="00B220B9"/>
    <w:rsid w:val="00B221CD"/>
    <w:rsid w:val="00B2254E"/>
    <w:rsid w:val="00B228BF"/>
    <w:rsid w:val="00B22903"/>
    <w:rsid w:val="00B230A7"/>
    <w:rsid w:val="00B23587"/>
    <w:rsid w:val="00B23BCA"/>
    <w:rsid w:val="00B24035"/>
    <w:rsid w:val="00B243A8"/>
    <w:rsid w:val="00B24873"/>
    <w:rsid w:val="00B257D9"/>
    <w:rsid w:val="00B25FBE"/>
    <w:rsid w:val="00B26587"/>
    <w:rsid w:val="00B266FE"/>
    <w:rsid w:val="00B26A85"/>
    <w:rsid w:val="00B27AEF"/>
    <w:rsid w:val="00B30135"/>
    <w:rsid w:val="00B30C15"/>
    <w:rsid w:val="00B30E66"/>
    <w:rsid w:val="00B30F83"/>
    <w:rsid w:val="00B31151"/>
    <w:rsid w:val="00B311AA"/>
    <w:rsid w:val="00B3257E"/>
    <w:rsid w:val="00B32772"/>
    <w:rsid w:val="00B32B8E"/>
    <w:rsid w:val="00B32C88"/>
    <w:rsid w:val="00B3359E"/>
    <w:rsid w:val="00B337AF"/>
    <w:rsid w:val="00B34B27"/>
    <w:rsid w:val="00B35114"/>
    <w:rsid w:val="00B35489"/>
    <w:rsid w:val="00B35CE1"/>
    <w:rsid w:val="00B35E33"/>
    <w:rsid w:val="00B35E4A"/>
    <w:rsid w:val="00B3601B"/>
    <w:rsid w:val="00B3680D"/>
    <w:rsid w:val="00B36D65"/>
    <w:rsid w:val="00B37934"/>
    <w:rsid w:val="00B40013"/>
    <w:rsid w:val="00B40B8A"/>
    <w:rsid w:val="00B417E4"/>
    <w:rsid w:val="00B41BBC"/>
    <w:rsid w:val="00B41EDB"/>
    <w:rsid w:val="00B424A2"/>
    <w:rsid w:val="00B42F70"/>
    <w:rsid w:val="00B43054"/>
    <w:rsid w:val="00B4340A"/>
    <w:rsid w:val="00B44856"/>
    <w:rsid w:val="00B44AB1"/>
    <w:rsid w:val="00B450A6"/>
    <w:rsid w:val="00B45C85"/>
    <w:rsid w:val="00B45E78"/>
    <w:rsid w:val="00B4684A"/>
    <w:rsid w:val="00B46883"/>
    <w:rsid w:val="00B47104"/>
    <w:rsid w:val="00B47268"/>
    <w:rsid w:val="00B47D2C"/>
    <w:rsid w:val="00B50922"/>
    <w:rsid w:val="00B51053"/>
    <w:rsid w:val="00B51D9D"/>
    <w:rsid w:val="00B51F0C"/>
    <w:rsid w:val="00B51F68"/>
    <w:rsid w:val="00B52B5D"/>
    <w:rsid w:val="00B536D9"/>
    <w:rsid w:val="00B53A30"/>
    <w:rsid w:val="00B53B3A"/>
    <w:rsid w:val="00B540A7"/>
    <w:rsid w:val="00B550CF"/>
    <w:rsid w:val="00B5521D"/>
    <w:rsid w:val="00B55342"/>
    <w:rsid w:val="00B55719"/>
    <w:rsid w:val="00B55FFE"/>
    <w:rsid w:val="00B5630C"/>
    <w:rsid w:val="00B570AE"/>
    <w:rsid w:val="00B574BA"/>
    <w:rsid w:val="00B57BA0"/>
    <w:rsid w:val="00B57BF0"/>
    <w:rsid w:val="00B57DAA"/>
    <w:rsid w:val="00B6007F"/>
    <w:rsid w:val="00B61111"/>
    <w:rsid w:val="00B61271"/>
    <w:rsid w:val="00B614D4"/>
    <w:rsid w:val="00B618E2"/>
    <w:rsid w:val="00B61B3C"/>
    <w:rsid w:val="00B61E5D"/>
    <w:rsid w:val="00B61F62"/>
    <w:rsid w:val="00B62B66"/>
    <w:rsid w:val="00B62E81"/>
    <w:rsid w:val="00B63B62"/>
    <w:rsid w:val="00B6448A"/>
    <w:rsid w:val="00B646E9"/>
    <w:rsid w:val="00B64842"/>
    <w:rsid w:val="00B64F50"/>
    <w:rsid w:val="00B64FC4"/>
    <w:rsid w:val="00B65264"/>
    <w:rsid w:val="00B6635E"/>
    <w:rsid w:val="00B6644E"/>
    <w:rsid w:val="00B66637"/>
    <w:rsid w:val="00B66E79"/>
    <w:rsid w:val="00B6700D"/>
    <w:rsid w:val="00B70C68"/>
    <w:rsid w:val="00B70D2A"/>
    <w:rsid w:val="00B710F1"/>
    <w:rsid w:val="00B71167"/>
    <w:rsid w:val="00B71AAD"/>
    <w:rsid w:val="00B71EB9"/>
    <w:rsid w:val="00B727D1"/>
    <w:rsid w:val="00B72BCA"/>
    <w:rsid w:val="00B73274"/>
    <w:rsid w:val="00B741DF"/>
    <w:rsid w:val="00B7429A"/>
    <w:rsid w:val="00B7436D"/>
    <w:rsid w:val="00B744F4"/>
    <w:rsid w:val="00B747A6"/>
    <w:rsid w:val="00B74863"/>
    <w:rsid w:val="00B74FA2"/>
    <w:rsid w:val="00B75CB5"/>
    <w:rsid w:val="00B76086"/>
    <w:rsid w:val="00B76A87"/>
    <w:rsid w:val="00B7720E"/>
    <w:rsid w:val="00B772B8"/>
    <w:rsid w:val="00B7753E"/>
    <w:rsid w:val="00B776F2"/>
    <w:rsid w:val="00B80059"/>
    <w:rsid w:val="00B80101"/>
    <w:rsid w:val="00B81672"/>
    <w:rsid w:val="00B818C1"/>
    <w:rsid w:val="00B81986"/>
    <w:rsid w:val="00B81CD0"/>
    <w:rsid w:val="00B81D55"/>
    <w:rsid w:val="00B82495"/>
    <w:rsid w:val="00B829C7"/>
    <w:rsid w:val="00B82BF1"/>
    <w:rsid w:val="00B83022"/>
    <w:rsid w:val="00B83107"/>
    <w:rsid w:val="00B83CCD"/>
    <w:rsid w:val="00B83D80"/>
    <w:rsid w:val="00B84060"/>
    <w:rsid w:val="00B84572"/>
    <w:rsid w:val="00B84D0B"/>
    <w:rsid w:val="00B84E0C"/>
    <w:rsid w:val="00B8548B"/>
    <w:rsid w:val="00B85987"/>
    <w:rsid w:val="00B85EDD"/>
    <w:rsid w:val="00B86453"/>
    <w:rsid w:val="00B8673B"/>
    <w:rsid w:val="00B86918"/>
    <w:rsid w:val="00B86BD9"/>
    <w:rsid w:val="00B86EB8"/>
    <w:rsid w:val="00B907F1"/>
    <w:rsid w:val="00B9095E"/>
    <w:rsid w:val="00B909E0"/>
    <w:rsid w:val="00B90EA4"/>
    <w:rsid w:val="00B910F4"/>
    <w:rsid w:val="00B9120A"/>
    <w:rsid w:val="00B9128F"/>
    <w:rsid w:val="00B917E9"/>
    <w:rsid w:val="00B91FC4"/>
    <w:rsid w:val="00B928EB"/>
    <w:rsid w:val="00B943A1"/>
    <w:rsid w:val="00B944A8"/>
    <w:rsid w:val="00B94626"/>
    <w:rsid w:val="00B94A43"/>
    <w:rsid w:val="00B95D07"/>
    <w:rsid w:val="00B96023"/>
    <w:rsid w:val="00B960BA"/>
    <w:rsid w:val="00B965D0"/>
    <w:rsid w:val="00B9690B"/>
    <w:rsid w:val="00B96F5C"/>
    <w:rsid w:val="00B975AF"/>
    <w:rsid w:val="00B97760"/>
    <w:rsid w:val="00B97DBE"/>
    <w:rsid w:val="00B97EFE"/>
    <w:rsid w:val="00BA0AA2"/>
    <w:rsid w:val="00BA0BD8"/>
    <w:rsid w:val="00BA0E58"/>
    <w:rsid w:val="00BA1074"/>
    <w:rsid w:val="00BA10F8"/>
    <w:rsid w:val="00BA2158"/>
    <w:rsid w:val="00BA2CFA"/>
    <w:rsid w:val="00BA3527"/>
    <w:rsid w:val="00BA3606"/>
    <w:rsid w:val="00BA3655"/>
    <w:rsid w:val="00BA3AB5"/>
    <w:rsid w:val="00BA3C6F"/>
    <w:rsid w:val="00BA3C7F"/>
    <w:rsid w:val="00BA3F53"/>
    <w:rsid w:val="00BA45F6"/>
    <w:rsid w:val="00BA4C84"/>
    <w:rsid w:val="00BA52A6"/>
    <w:rsid w:val="00BA5759"/>
    <w:rsid w:val="00BA57F7"/>
    <w:rsid w:val="00BA594A"/>
    <w:rsid w:val="00BA6636"/>
    <w:rsid w:val="00BA6861"/>
    <w:rsid w:val="00BA726D"/>
    <w:rsid w:val="00BA733B"/>
    <w:rsid w:val="00BA77C8"/>
    <w:rsid w:val="00BA7902"/>
    <w:rsid w:val="00BA791D"/>
    <w:rsid w:val="00BA79FD"/>
    <w:rsid w:val="00BA7B1B"/>
    <w:rsid w:val="00BA7FA7"/>
    <w:rsid w:val="00BB0665"/>
    <w:rsid w:val="00BB0CC8"/>
    <w:rsid w:val="00BB107F"/>
    <w:rsid w:val="00BB1440"/>
    <w:rsid w:val="00BB149F"/>
    <w:rsid w:val="00BB1BA1"/>
    <w:rsid w:val="00BB1DA6"/>
    <w:rsid w:val="00BB21F7"/>
    <w:rsid w:val="00BB2A13"/>
    <w:rsid w:val="00BB3052"/>
    <w:rsid w:val="00BB3069"/>
    <w:rsid w:val="00BB3154"/>
    <w:rsid w:val="00BB3A63"/>
    <w:rsid w:val="00BB3BC9"/>
    <w:rsid w:val="00BB4093"/>
    <w:rsid w:val="00BB42C2"/>
    <w:rsid w:val="00BB4487"/>
    <w:rsid w:val="00BB4921"/>
    <w:rsid w:val="00BB4F38"/>
    <w:rsid w:val="00BB50F8"/>
    <w:rsid w:val="00BB5C7E"/>
    <w:rsid w:val="00BB6BFE"/>
    <w:rsid w:val="00BB7FDC"/>
    <w:rsid w:val="00BC012F"/>
    <w:rsid w:val="00BC03AA"/>
    <w:rsid w:val="00BC044C"/>
    <w:rsid w:val="00BC113C"/>
    <w:rsid w:val="00BC15AD"/>
    <w:rsid w:val="00BC165B"/>
    <w:rsid w:val="00BC19FD"/>
    <w:rsid w:val="00BC1B42"/>
    <w:rsid w:val="00BC1B49"/>
    <w:rsid w:val="00BC1BF8"/>
    <w:rsid w:val="00BC2FA8"/>
    <w:rsid w:val="00BC319F"/>
    <w:rsid w:val="00BC3586"/>
    <w:rsid w:val="00BC3CBD"/>
    <w:rsid w:val="00BC4845"/>
    <w:rsid w:val="00BC56F1"/>
    <w:rsid w:val="00BC58C3"/>
    <w:rsid w:val="00BC5971"/>
    <w:rsid w:val="00BC60FC"/>
    <w:rsid w:val="00BC6271"/>
    <w:rsid w:val="00BC6B8D"/>
    <w:rsid w:val="00BC71AB"/>
    <w:rsid w:val="00BC771D"/>
    <w:rsid w:val="00BC7823"/>
    <w:rsid w:val="00BC7E01"/>
    <w:rsid w:val="00BD0D7B"/>
    <w:rsid w:val="00BD19A8"/>
    <w:rsid w:val="00BD1CE3"/>
    <w:rsid w:val="00BD2C08"/>
    <w:rsid w:val="00BD3381"/>
    <w:rsid w:val="00BD367D"/>
    <w:rsid w:val="00BD38FF"/>
    <w:rsid w:val="00BD3AFA"/>
    <w:rsid w:val="00BD3E38"/>
    <w:rsid w:val="00BD43F3"/>
    <w:rsid w:val="00BD4840"/>
    <w:rsid w:val="00BD4A9B"/>
    <w:rsid w:val="00BD4EA6"/>
    <w:rsid w:val="00BD649A"/>
    <w:rsid w:val="00BD6883"/>
    <w:rsid w:val="00BD6B5C"/>
    <w:rsid w:val="00BD76C9"/>
    <w:rsid w:val="00BE0523"/>
    <w:rsid w:val="00BE0550"/>
    <w:rsid w:val="00BE06DA"/>
    <w:rsid w:val="00BE1085"/>
    <w:rsid w:val="00BE1619"/>
    <w:rsid w:val="00BE1A24"/>
    <w:rsid w:val="00BE20C4"/>
    <w:rsid w:val="00BE256F"/>
    <w:rsid w:val="00BE3007"/>
    <w:rsid w:val="00BE31C8"/>
    <w:rsid w:val="00BE3940"/>
    <w:rsid w:val="00BE40A2"/>
    <w:rsid w:val="00BE5513"/>
    <w:rsid w:val="00BE5C99"/>
    <w:rsid w:val="00BE61E8"/>
    <w:rsid w:val="00BE6236"/>
    <w:rsid w:val="00BE6680"/>
    <w:rsid w:val="00BE6AC9"/>
    <w:rsid w:val="00BE6BFC"/>
    <w:rsid w:val="00BE6F8D"/>
    <w:rsid w:val="00BE6FAE"/>
    <w:rsid w:val="00BE6FB4"/>
    <w:rsid w:val="00BE7259"/>
    <w:rsid w:val="00BE773E"/>
    <w:rsid w:val="00BF0A91"/>
    <w:rsid w:val="00BF0B1B"/>
    <w:rsid w:val="00BF165A"/>
    <w:rsid w:val="00BF1B45"/>
    <w:rsid w:val="00BF1C1D"/>
    <w:rsid w:val="00BF20AE"/>
    <w:rsid w:val="00BF3199"/>
    <w:rsid w:val="00BF31DA"/>
    <w:rsid w:val="00BF32C2"/>
    <w:rsid w:val="00BF3C19"/>
    <w:rsid w:val="00BF3E0C"/>
    <w:rsid w:val="00BF40DB"/>
    <w:rsid w:val="00BF43FF"/>
    <w:rsid w:val="00BF461E"/>
    <w:rsid w:val="00BF4961"/>
    <w:rsid w:val="00BF4DE5"/>
    <w:rsid w:val="00BF4F2C"/>
    <w:rsid w:val="00BF5252"/>
    <w:rsid w:val="00BF5BF9"/>
    <w:rsid w:val="00BF5CD0"/>
    <w:rsid w:val="00BF5DC1"/>
    <w:rsid w:val="00BF6315"/>
    <w:rsid w:val="00BF66A1"/>
    <w:rsid w:val="00BF69EB"/>
    <w:rsid w:val="00BF6EF5"/>
    <w:rsid w:val="00BF722D"/>
    <w:rsid w:val="00C000A0"/>
    <w:rsid w:val="00C00120"/>
    <w:rsid w:val="00C002A3"/>
    <w:rsid w:val="00C00971"/>
    <w:rsid w:val="00C00A2E"/>
    <w:rsid w:val="00C00E7A"/>
    <w:rsid w:val="00C018AB"/>
    <w:rsid w:val="00C01B58"/>
    <w:rsid w:val="00C01CD5"/>
    <w:rsid w:val="00C0200C"/>
    <w:rsid w:val="00C02019"/>
    <w:rsid w:val="00C0204D"/>
    <w:rsid w:val="00C02AD5"/>
    <w:rsid w:val="00C02CB4"/>
    <w:rsid w:val="00C02E00"/>
    <w:rsid w:val="00C0300B"/>
    <w:rsid w:val="00C03998"/>
    <w:rsid w:val="00C03BD1"/>
    <w:rsid w:val="00C040FE"/>
    <w:rsid w:val="00C041E1"/>
    <w:rsid w:val="00C0551A"/>
    <w:rsid w:val="00C05906"/>
    <w:rsid w:val="00C059AF"/>
    <w:rsid w:val="00C05D96"/>
    <w:rsid w:val="00C05EE4"/>
    <w:rsid w:val="00C0601E"/>
    <w:rsid w:val="00C06422"/>
    <w:rsid w:val="00C06DB9"/>
    <w:rsid w:val="00C07050"/>
    <w:rsid w:val="00C070F2"/>
    <w:rsid w:val="00C07455"/>
    <w:rsid w:val="00C074E9"/>
    <w:rsid w:val="00C07D03"/>
    <w:rsid w:val="00C100C0"/>
    <w:rsid w:val="00C10639"/>
    <w:rsid w:val="00C11066"/>
    <w:rsid w:val="00C114D3"/>
    <w:rsid w:val="00C1176C"/>
    <w:rsid w:val="00C1181D"/>
    <w:rsid w:val="00C11A1D"/>
    <w:rsid w:val="00C1288F"/>
    <w:rsid w:val="00C12C82"/>
    <w:rsid w:val="00C1330B"/>
    <w:rsid w:val="00C138B0"/>
    <w:rsid w:val="00C15579"/>
    <w:rsid w:val="00C1565F"/>
    <w:rsid w:val="00C166DC"/>
    <w:rsid w:val="00C16A3E"/>
    <w:rsid w:val="00C16DDE"/>
    <w:rsid w:val="00C17076"/>
    <w:rsid w:val="00C17A47"/>
    <w:rsid w:val="00C17F04"/>
    <w:rsid w:val="00C2088C"/>
    <w:rsid w:val="00C20C78"/>
    <w:rsid w:val="00C2161C"/>
    <w:rsid w:val="00C22621"/>
    <w:rsid w:val="00C226E1"/>
    <w:rsid w:val="00C229AA"/>
    <w:rsid w:val="00C22A86"/>
    <w:rsid w:val="00C235A4"/>
    <w:rsid w:val="00C2367C"/>
    <w:rsid w:val="00C24446"/>
    <w:rsid w:val="00C24AA2"/>
    <w:rsid w:val="00C250BE"/>
    <w:rsid w:val="00C2562D"/>
    <w:rsid w:val="00C2588F"/>
    <w:rsid w:val="00C26052"/>
    <w:rsid w:val="00C26395"/>
    <w:rsid w:val="00C2651A"/>
    <w:rsid w:val="00C27484"/>
    <w:rsid w:val="00C278FE"/>
    <w:rsid w:val="00C2797D"/>
    <w:rsid w:val="00C27AF8"/>
    <w:rsid w:val="00C27DA8"/>
    <w:rsid w:val="00C30422"/>
    <w:rsid w:val="00C314E1"/>
    <w:rsid w:val="00C31673"/>
    <w:rsid w:val="00C3182A"/>
    <w:rsid w:val="00C3190F"/>
    <w:rsid w:val="00C31A68"/>
    <w:rsid w:val="00C31B56"/>
    <w:rsid w:val="00C31D87"/>
    <w:rsid w:val="00C32370"/>
    <w:rsid w:val="00C32860"/>
    <w:rsid w:val="00C329AA"/>
    <w:rsid w:val="00C3310B"/>
    <w:rsid w:val="00C34A22"/>
    <w:rsid w:val="00C34C8E"/>
    <w:rsid w:val="00C34F24"/>
    <w:rsid w:val="00C35B09"/>
    <w:rsid w:val="00C35C82"/>
    <w:rsid w:val="00C360E6"/>
    <w:rsid w:val="00C361CC"/>
    <w:rsid w:val="00C36292"/>
    <w:rsid w:val="00C363EE"/>
    <w:rsid w:val="00C366A3"/>
    <w:rsid w:val="00C36B5F"/>
    <w:rsid w:val="00C375A6"/>
    <w:rsid w:val="00C376F6"/>
    <w:rsid w:val="00C413E7"/>
    <w:rsid w:val="00C41CDC"/>
    <w:rsid w:val="00C426D4"/>
    <w:rsid w:val="00C4278B"/>
    <w:rsid w:val="00C427A2"/>
    <w:rsid w:val="00C434E0"/>
    <w:rsid w:val="00C444E1"/>
    <w:rsid w:val="00C446AC"/>
    <w:rsid w:val="00C4484C"/>
    <w:rsid w:val="00C44C59"/>
    <w:rsid w:val="00C44E87"/>
    <w:rsid w:val="00C44EED"/>
    <w:rsid w:val="00C452AF"/>
    <w:rsid w:val="00C456F3"/>
    <w:rsid w:val="00C459EB"/>
    <w:rsid w:val="00C45CCF"/>
    <w:rsid w:val="00C45F9A"/>
    <w:rsid w:val="00C46D39"/>
    <w:rsid w:val="00C46D71"/>
    <w:rsid w:val="00C470BB"/>
    <w:rsid w:val="00C477A5"/>
    <w:rsid w:val="00C478BA"/>
    <w:rsid w:val="00C47F1D"/>
    <w:rsid w:val="00C50AF9"/>
    <w:rsid w:val="00C50B24"/>
    <w:rsid w:val="00C50CBE"/>
    <w:rsid w:val="00C50E7A"/>
    <w:rsid w:val="00C51A87"/>
    <w:rsid w:val="00C51FB7"/>
    <w:rsid w:val="00C52269"/>
    <w:rsid w:val="00C52E4B"/>
    <w:rsid w:val="00C52ECC"/>
    <w:rsid w:val="00C5384A"/>
    <w:rsid w:val="00C53B86"/>
    <w:rsid w:val="00C5427F"/>
    <w:rsid w:val="00C54515"/>
    <w:rsid w:val="00C5476B"/>
    <w:rsid w:val="00C547B4"/>
    <w:rsid w:val="00C5490C"/>
    <w:rsid w:val="00C54CB3"/>
    <w:rsid w:val="00C54F4A"/>
    <w:rsid w:val="00C55377"/>
    <w:rsid w:val="00C55CC3"/>
    <w:rsid w:val="00C56025"/>
    <w:rsid w:val="00C56269"/>
    <w:rsid w:val="00C56950"/>
    <w:rsid w:val="00C56C0C"/>
    <w:rsid w:val="00C572D0"/>
    <w:rsid w:val="00C57D82"/>
    <w:rsid w:val="00C57DDE"/>
    <w:rsid w:val="00C57E76"/>
    <w:rsid w:val="00C605FB"/>
    <w:rsid w:val="00C608AB"/>
    <w:rsid w:val="00C608C2"/>
    <w:rsid w:val="00C60B07"/>
    <w:rsid w:val="00C60B73"/>
    <w:rsid w:val="00C6102C"/>
    <w:rsid w:val="00C61568"/>
    <w:rsid w:val="00C62087"/>
    <w:rsid w:val="00C62500"/>
    <w:rsid w:val="00C62D22"/>
    <w:rsid w:val="00C63193"/>
    <w:rsid w:val="00C63488"/>
    <w:rsid w:val="00C63653"/>
    <w:rsid w:val="00C63E2D"/>
    <w:rsid w:val="00C63ED4"/>
    <w:rsid w:val="00C63EFE"/>
    <w:rsid w:val="00C6414C"/>
    <w:rsid w:val="00C6446E"/>
    <w:rsid w:val="00C64522"/>
    <w:rsid w:val="00C64637"/>
    <w:rsid w:val="00C64E66"/>
    <w:rsid w:val="00C6520A"/>
    <w:rsid w:val="00C65C4C"/>
    <w:rsid w:val="00C66264"/>
    <w:rsid w:val="00C66484"/>
    <w:rsid w:val="00C66E3A"/>
    <w:rsid w:val="00C67005"/>
    <w:rsid w:val="00C67478"/>
    <w:rsid w:val="00C67562"/>
    <w:rsid w:val="00C70203"/>
    <w:rsid w:val="00C70342"/>
    <w:rsid w:val="00C70560"/>
    <w:rsid w:val="00C709BB"/>
    <w:rsid w:val="00C70C23"/>
    <w:rsid w:val="00C71214"/>
    <w:rsid w:val="00C71B47"/>
    <w:rsid w:val="00C71F97"/>
    <w:rsid w:val="00C721BB"/>
    <w:rsid w:val="00C72CEE"/>
    <w:rsid w:val="00C72F48"/>
    <w:rsid w:val="00C737EF"/>
    <w:rsid w:val="00C7394B"/>
    <w:rsid w:val="00C73D7E"/>
    <w:rsid w:val="00C73DBB"/>
    <w:rsid w:val="00C744CD"/>
    <w:rsid w:val="00C7458C"/>
    <w:rsid w:val="00C747DB"/>
    <w:rsid w:val="00C748E9"/>
    <w:rsid w:val="00C74ABC"/>
    <w:rsid w:val="00C74BD5"/>
    <w:rsid w:val="00C75029"/>
    <w:rsid w:val="00C75100"/>
    <w:rsid w:val="00C753AD"/>
    <w:rsid w:val="00C7574E"/>
    <w:rsid w:val="00C75A96"/>
    <w:rsid w:val="00C7676A"/>
    <w:rsid w:val="00C76D4E"/>
    <w:rsid w:val="00C7783B"/>
    <w:rsid w:val="00C7789D"/>
    <w:rsid w:val="00C77D6C"/>
    <w:rsid w:val="00C8069B"/>
    <w:rsid w:val="00C80C13"/>
    <w:rsid w:val="00C81596"/>
    <w:rsid w:val="00C817B8"/>
    <w:rsid w:val="00C8241F"/>
    <w:rsid w:val="00C82686"/>
    <w:rsid w:val="00C82688"/>
    <w:rsid w:val="00C82C14"/>
    <w:rsid w:val="00C82DE7"/>
    <w:rsid w:val="00C831C4"/>
    <w:rsid w:val="00C83372"/>
    <w:rsid w:val="00C8367E"/>
    <w:rsid w:val="00C83AF4"/>
    <w:rsid w:val="00C83DB8"/>
    <w:rsid w:val="00C84227"/>
    <w:rsid w:val="00C84588"/>
    <w:rsid w:val="00C85199"/>
    <w:rsid w:val="00C85578"/>
    <w:rsid w:val="00C86116"/>
    <w:rsid w:val="00C8683F"/>
    <w:rsid w:val="00C86A50"/>
    <w:rsid w:val="00C86CC3"/>
    <w:rsid w:val="00C87862"/>
    <w:rsid w:val="00C8787F"/>
    <w:rsid w:val="00C878BD"/>
    <w:rsid w:val="00C878C6"/>
    <w:rsid w:val="00C9062C"/>
    <w:rsid w:val="00C907E1"/>
    <w:rsid w:val="00C90BD9"/>
    <w:rsid w:val="00C90FD4"/>
    <w:rsid w:val="00C9151E"/>
    <w:rsid w:val="00C91851"/>
    <w:rsid w:val="00C91920"/>
    <w:rsid w:val="00C92364"/>
    <w:rsid w:val="00C923A7"/>
    <w:rsid w:val="00C9265C"/>
    <w:rsid w:val="00C92841"/>
    <w:rsid w:val="00C934B2"/>
    <w:rsid w:val="00C93604"/>
    <w:rsid w:val="00C936AB"/>
    <w:rsid w:val="00C93868"/>
    <w:rsid w:val="00C93AE9"/>
    <w:rsid w:val="00C94126"/>
    <w:rsid w:val="00C9416C"/>
    <w:rsid w:val="00C94442"/>
    <w:rsid w:val="00C94FF0"/>
    <w:rsid w:val="00C958F4"/>
    <w:rsid w:val="00C95A91"/>
    <w:rsid w:val="00C95AFD"/>
    <w:rsid w:val="00C95BBF"/>
    <w:rsid w:val="00C960CB"/>
    <w:rsid w:val="00C961FE"/>
    <w:rsid w:val="00C967AF"/>
    <w:rsid w:val="00C969FC"/>
    <w:rsid w:val="00C9753F"/>
    <w:rsid w:val="00C97A8B"/>
    <w:rsid w:val="00CA0D7F"/>
    <w:rsid w:val="00CA0E3A"/>
    <w:rsid w:val="00CA1325"/>
    <w:rsid w:val="00CA1431"/>
    <w:rsid w:val="00CA1442"/>
    <w:rsid w:val="00CA1694"/>
    <w:rsid w:val="00CA19AC"/>
    <w:rsid w:val="00CA21AA"/>
    <w:rsid w:val="00CA221E"/>
    <w:rsid w:val="00CA2434"/>
    <w:rsid w:val="00CA2436"/>
    <w:rsid w:val="00CA30B5"/>
    <w:rsid w:val="00CA3181"/>
    <w:rsid w:val="00CA3793"/>
    <w:rsid w:val="00CA37C7"/>
    <w:rsid w:val="00CA3AF1"/>
    <w:rsid w:val="00CA3C1A"/>
    <w:rsid w:val="00CA4BBE"/>
    <w:rsid w:val="00CA4CA1"/>
    <w:rsid w:val="00CA4CC1"/>
    <w:rsid w:val="00CA4E08"/>
    <w:rsid w:val="00CA5C6E"/>
    <w:rsid w:val="00CA5ED7"/>
    <w:rsid w:val="00CA630A"/>
    <w:rsid w:val="00CA647A"/>
    <w:rsid w:val="00CA7012"/>
    <w:rsid w:val="00CA77F1"/>
    <w:rsid w:val="00CA7B1C"/>
    <w:rsid w:val="00CA7E65"/>
    <w:rsid w:val="00CB10E5"/>
    <w:rsid w:val="00CB15A4"/>
    <w:rsid w:val="00CB16BE"/>
    <w:rsid w:val="00CB1856"/>
    <w:rsid w:val="00CB1EBB"/>
    <w:rsid w:val="00CB275C"/>
    <w:rsid w:val="00CB28A4"/>
    <w:rsid w:val="00CB2DBE"/>
    <w:rsid w:val="00CB2E54"/>
    <w:rsid w:val="00CB3632"/>
    <w:rsid w:val="00CB37F5"/>
    <w:rsid w:val="00CB42A7"/>
    <w:rsid w:val="00CB4921"/>
    <w:rsid w:val="00CB4D8A"/>
    <w:rsid w:val="00CB5188"/>
    <w:rsid w:val="00CB5C1B"/>
    <w:rsid w:val="00CB5CC9"/>
    <w:rsid w:val="00CB5F87"/>
    <w:rsid w:val="00CB684C"/>
    <w:rsid w:val="00CB6CFC"/>
    <w:rsid w:val="00CB79EC"/>
    <w:rsid w:val="00CB7A44"/>
    <w:rsid w:val="00CB7ADB"/>
    <w:rsid w:val="00CC0056"/>
    <w:rsid w:val="00CC028F"/>
    <w:rsid w:val="00CC0E12"/>
    <w:rsid w:val="00CC0F11"/>
    <w:rsid w:val="00CC10BD"/>
    <w:rsid w:val="00CC14F2"/>
    <w:rsid w:val="00CC1608"/>
    <w:rsid w:val="00CC198F"/>
    <w:rsid w:val="00CC1A53"/>
    <w:rsid w:val="00CC1BDD"/>
    <w:rsid w:val="00CC2EC8"/>
    <w:rsid w:val="00CC3974"/>
    <w:rsid w:val="00CC3A0C"/>
    <w:rsid w:val="00CC3E1B"/>
    <w:rsid w:val="00CC4A60"/>
    <w:rsid w:val="00CC52C0"/>
    <w:rsid w:val="00CC54A3"/>
    <w:rsid w:val="00CC54EF"/>
    <w:rsid w:val="00CC57BF"/>
    <w:rsid w:val="00CC598C"/>
    <w:rsid w:val="00CC5B82"/>
    <w:rsid w:val="00CC7742"/>
    <w:rsid w:val="00CC7F8E"/>
    <w:rsid w:val="00CD00D0"/>
    <w:rsid w:val="00CD031D"/>
    <w:rsid w:val="00CD0950"/>
    <w:rsid w:val="00CD19FC"/>
    <w:rsid w:val="00CD202E"/>
    <w:rsid w:val="00CD20A7"/>
    <w:rsid w:val="00CD2261"/>
    <w:rsid w:val="00CD28EF"/>
    <w:rsid w:val="00CD2E03"/>
    <w:rsid w:val="00CD3048"/>
    <w:rsid w:val="00CD3406"/>
    <w:rsid w:val="00CD3421"/>
    <w:rsid w:val="00CD394C"/>
    <w:rsid w:val="00CD45FF"/>
    <w:rsid w:val="00CD465A"/>
    <w:rsid w:val="00CD4748"/>
    <w:rsid w:val="00CD76DE"/>
    <w:rsid w:val="00CD7D0A"/>
    <w:rsid w:val="00CD7D3B"/>
    <w:rsid w:val="00CD7DFE"/>
    <w:rsid w:val="00CE0261"/>
    <w:rsid w:val="00CE0282"/>
    <w:rsid w:val="00CE03B0"/>
    <w:rsid w:val="00CE04C2"/>
    <w:rsid w:val="00CE0A19"/>
    <w:rsid w:val="00CE1396"/>
    <w:rsid w:val="00CE1709"/>
    <w:rsid w:val="00CE17BF"/>
    <w:rsid w:val="00CE1B15"/>
    <w:rsid w:val="00CE1F69"/>
    <w:rsid w:val="00CE23A1"/>
    <w:rsid w:val="00CE33A1"/>
    <w:rsid w:val="00CE39CF"/>
    <w:rsid w:val="00CE3B56"/>
    <w:rsid w:val="00CE3D50"/>
    <w:rsid w:val="00CE4182"/>
    <w:rsid w:val="00CE477C"/>
    <w:rsid w:val="00CE4E21"/>
    <w:rsid w:val="00CE500A"/>
    <w:rsid w:val="00CE51C2"/>
    <w:rsid w:val="00CE5394"/>
    <w:rsid w:val="00CE5AD8"/>
    <w:rsid w:val="00CE5E21"/>
    <w:rsid w:val="00CE617F"/>
    <w:rsid w:val="00CE636A"/>
    <w:rsid w:val="00CE6E6E"/>
    <w:rsid w:val="00CE7E40"/>
    <w:rsid w:val="00CF0091"/>
    <w:rsid w:val="00CF0D76"/>
    <w:rsid w:val="00CF0FD1"/>
    <w:rsid w:val="00CF163E"/>
    <w:rsid w:val="00CF16F3"/>
    <w:rsid w:val="00CF17A8"/>
    <w:rsid w:val="00CF19CF"/>
    <w:rsid w:val="00CF1AD2"/>
    <w:rsid w:val="00CF1E09"/>
    <w:rsid w:val="00CF2971"/>
    <w:rsid w:val="00CF2A6B"/>
    <w:rsid w:val="00CF2F7A"/>
    <w:rsid w:val="00CF3457"/>
    <w:rsid w:val="00CF3A1E"/>
    <w:rsid w:val="00CF3C4C"/>
    <w:rsid w:val="00CF3CBD"/>
    <w:rsid w:val="00CF4BA2"/>
    <w:rsid w:val="00CF61E5"/>
    <w:rsid w:val="00CF6483"/>
    <w:rsid w:val="00D00AE9"/>
    <w:rsid w:val="00D00EAA"/>
    <w:rsid w:val="00D0135F"/>
    <w:rsid w:val="00D015FB"/>
    <w:rsid w:val="00D01F9D"/>
    <w:rsid w:val="00D026D7"/>
    <w:rsid w:val="00D02866"/>
    <w:rsid w:val="00D03AD7"/>
    <w:rsid w:val="00D0401A"/>
    <w:rsid w:val="00D056EA"/>
    <w:rsid w:val="00D0577C"/>
    <w:rsid w:val="00D05A8C"/>
    <w:rsid w:val="00D05FF7"/>
    <w:rsid w:val="00D0648E"/>
    <w:rsid w:val="00D06B45"/>
    <w:rsid w:val="00D0731E"/>
    <w:rsid w:val="00D0769C"/>
    <w:rsid w:val="00D10130"/>
    <w:rsid w:val="00D10A78"/>
    <w:rsid w:val="00D10CC7"/>
    <w:rsid w:val="00D1177C"/>
    <w:rsid w:val="00D11AF6"/>
    <w:rsid w:val="00D11C04"/>
    <w:rsid w:val="00D12198"/>
    <w:rsid w:val="00D125B9"/>
    <w:rsid w:val="00D126B0"/>
    <w:rsid w:val="00D12860"/>
    <w:rsid w:val="00D137B2"/>
    <w:rsid w:val="00D13C2A"/>
    <w:rsid w:val="00D13CD7"/>
    <w:rsid w:val="00D1433E"/>
    <w:rsid w:val="00D1461F"/>
    <w:rsid w:val="00D152FF"/>
    <w:rsid w:val="00D1554A"/>
    <w:rsid w:val="00D155EA"/>
    <w:rsid w:val="00D15E56"/>
    <w:rsid w:val="00D169C9"/>
    <w:rsid w:val="00D16B16"/>
    <w:rsid w:val="00D16BE7"/>
    <w:rsid w:val="00D16C32"/>
    <w:rsid w:val="00D1782C"/>
    <w:rsid w:val="00D17D87"/>
    <w:rsid w:val="00D206CF"/>
    <w:rsid w:val="00D20F8B"/>
    <w:rsid w:val="00D21170"/>
    <w:rsid w:val="00D21639"/>
    <w:rsid w:val="00D217B6"/>
    <w:rsid w:val="00D22B33"/>
    <w:rsid w:val="00D22DA6"/>
    <w:rsid w:val="00D22FC3"/>
    <w:rsid w:val="00D23422"/>
    <w:rsid w:val="00D24065"/>
    <w:rsid w:val="00D244D2"/>
    <w:rsid w:val="00D24523"/>
    <w:rsid w:val="00D24589"/>
    <w:rsid w:val="00D2490D"/>
    <w:rsid w:val="00D249C0"/>
    <w:rsid w:val="00D24A49"/>
    <w:rsid w:val="00D25127"/>
    <w:rsid w:val="00D25446"/>
    <w:rsid w:val="00D2550A"/>
    <w:rsid w:val="00D260D0"/>
    <w:rsid w:val="00D26393"/>
    <w:rsid w:val="00D26458"/>
    <w:rsid w:val="00D264DF"/>
    <w:rsid w:val="00D26AD7"/>
    <w:rsid w:val="00D2737A"/>
    <w:rsid w:val="00D27383"/>
    <w:rsid w:val="00D27448"/>
    <w:rsid w:val="00D27F34"/>
    <w:rsid w:val="00D300F7"/>
    <w:rsid w:val="00D305A0"/>
    <w:rsid w:val="00D31118"/>
    <w:rsid w:val="00D311A5"/>
    <w:rsid w:val="00D318CF"/>
    <w:rsid w:val="00D3201D"/>
    <w:rsid w:val="00D32167"/>
    <w:rsid w:val="00D334FB"/>
    <w:rsid w:val="00D33F8B"/>
    <w:rsid w:val="00D342D1"/>
    <w:rsid w:val="00D3435C"/>
    <w:rsid w:val="00D34402"/>
    <w:rsid w:val="00D345FA"/>
    <w:rsid w:val="00D3489B"/>
    <w:rsid w:val="00D34A15"/>
    <w:rsid w:val="00D34A8A"/>
    <w:rsid w:val="00D34B1B"/>
    <w:rsid w:val="00D3503B"/>
    <w:rsid w:val="00D35468"/>
    <w:rsid w:val="00D3546E"/>
    <w:rsid w:val="00D354C1"/>
    <w:rsid w:val="00D35BB7"/>
    <w:rsid w:val="00D35F24"/>
    <w:rsid w:val="00D36A9A"/>
    <w:rsid w:val="00D37092"/>
    <w:rsid w:val="00D37375"/>
    <w:rsid w:val="00D3792E"/>
    <w:rsid w:val="00D37B6F"/>
    <w:rsid w:val="00D37FF6"/>
    <w:rsid w:val="00D404FC"/>
    <w:rsid w:val="00D405CA"/>
    <w:rsid w:val="00D408BB"/>
    <w:rsid w:val="00D40DD0"/>
    <w:rsid w:val="00D411C2"/>
    <w:rsid w:val="00D42095"/>
    <w:rsid w:val="00D42295"/>
    <w:rsid w:val="00D42552"/>
    <w:rsid w:val="00D42615"/>
    <w:rsid w:val="00D4277E"/>
    <w:rsid w:val="00D42D19"/>
    <w:rsid w:val="00D42EEE"/>
    <w:rsid w:val="00D42FB6"/>
    <w:rsid w:val="00D43127"/>
    <w:rsid w:val="00D4382D"/>
    <w:rsid w:val="00D43A58"/>
    <w:rsid w:val="00D43DE5"/>
    <w:rsid w:val="00D44551"/>
    <w:rsid w:val="00D44565"/>
    <w:rsid w:val="00D445E6"/>
    <w:rsid w:val="00D448A4"/>
    <w:rsid w:val="00D45507"/>
    <w:rsid w:val="00D45524"/>
    <w:rsid w:val="00D45680"/>
    <w:rsid w:val="00D4587B"/>
    <w:rsid w:val="00D458AB"/>
    <w:rsid w:val="00D4617E"/>
    <w:rsid w:val="00D46AB0"/>
    <w:rsid w:val="00D46F08"/>
    <w:rsid w:val="00D477CA"/>
    <w:rsid w:val="00D47C51"/>
    <w:rsid w:val="00D47E2C"/>
    <w:rsid w:val="00D50B50"/>
    <w:rsid w:val="00D5111C"/>
    <w:rsid w:val="00D515AA"/>
    <w:rsid w:val="00D51864"/>
    <w:rsid w:val="00D51A20"/>
    <w:rsid w:val="00D51A39"/>
    <w:rsid w:val="00D51C05"/>
    <w:rsid w:val="00D52009"/>
    <w:rsid w:val="00D52AEF"/>
    <w:rsid w:val="00D534EF"/>
    <w:rsid w:val="00D53524"/>
    <w:rsid w:val="00D53ACC"/>
    <w:rsid w:val="00D5471D"/>
    <w:rsid w:val="00D548C2"/>
    <w:rsid w:val="00D54992"/>
    <w:rsid w:val="00D54C0B"/>
    <w:rsid w:val="00D54EB1"/>
    <w:rsid w:val="00D55397"/>
    <w:rsid w:val="00D5546B"/>
    <w:rsid w:val="00D555BB"/>
    <w:rsid w:val="00D55707"/>
    <w:rsid w:val="00D560ED"/>
    <w:rsid w:val="00D56795"/>
    <w:rsid w:val="00D5695E"/>
    <w:rsid w:val="00D56BE5"/>
    <w:rsid w:val="00D57681"/>
    <w:rsid w:val="00D57ACE"/>
    <w:rsid w:val="00D61855"/>
    <w:rsid w:val="00D61A20"/>
    <w:rsid w:val="00D61BD1"/>
    <w:rsid w:val="00D62103"/>
    <w:rsid w:val="00D630B2"/>
    <w:rsid w:val="00D63D52"/>
    <w:rsid w:val="00D6414B"/>
    <w:rsid w:val="00D642C7"/>
    <w:rsid w:val="00D64361"/>
    <w:rsid w:val="00D64695"/>
    <w:rsid w:val="00D6505F"/>
    <w:rsid w:val="00D6516B"/>
    <w:rsid w:val="00D65B0E"/>
    <w:rsid w:val="00D65D86"/>
    <w:rsid w:val="00D6614F"/>
    <w:rsid w:val="00D66A56"/>
    <w:rsid w:val="00D6704E"/>
    <w:rsid w:val="00D67353"/>
    <w:rsid w:val="00D67B5D"/>
    <w:rsid w:val="00D67D4A"/>
    <w:rsid w:val="00D70105"/>
    <w:rsid w:val="00D70484"/>
    <w:rsid w:val="00D70632"/>
    <w:rsid w:val="00D709B9"/>
    <w:rsid w:val="00D70A6B"/>
    <w:rsid w:val="00D70A8E"/>
    <w:rsid w:val="00D70F73"/>
    <w:rsid w:val="00D716B8"/>
    <w:rsid w:val="00D7251F"/>
    <w:rsid w:val="00D725A5"/>
    <w:rsid w:val="00D72C0E"/>
    <w:rsid w:val="00D73477"/>
    <w:rsid w:val="00D7358E"/>
    <w:rsid w:val="00D73695"/>
    <w:rsid w:val="00D740FF"/>
    <w:rsid w:val="00D7536C"/>
    <w:rsid w:val="00D759A6"/>
    <w:rsid w:val="00D76F60"/>
    <w:rsid w:val="00D77405"/>
    <w:rsid w:val="00D779E2"/>
    <w:rsid w:val="00D77CF8"/>
    <w:rsid w:val="00D8044C"/>
    <w:rsid w:val="00D81238"/>
    <w:rsid w:val="00D81A8B"/>
    <w:rsid w:val="00D82699"/>
    <w:rsid w:val="00D82E5C"/>
    <w:rsid w:val="00D82F1D"/>
    <w:rsid w:val="00D834F0"/>
    <w:rsid w:val="00D8365F"/>
    <w:rsid w:val="00D8396E"/>
    <w:rsid w:val="00D84013"/>
    <w:rsid w:val="00D84527"/>
    <w:rsid w:val="00D84538"/>
    <w:rsid w:val="00D847C6"/>
    <w:rsid w:val="00D84E17"/>
    <w:rsid w:val="00D851F4"/>
    <w:rsid w:val="00D85627"/>
    <w:rsid w:val="00D857D5"/>
    <w:rsid w:val="00D85A8A"/>
    <w:rsid w:val="00D85AAF"/>
    <w:rsid w:val="00D85D55"/>
    <w:rsid w:val="00D85E4F"/>
    <w:rsid w:val="00D85EF6"/>
    <w:rsid w:val="00D868F2"/>
    <w:rsid w:val="00D86983"/>
    <w:rsid w:val="00D86D7E"/>
    <w:rsid w:val="00D879AB"/>
    <w:rsid w:val="00D87C3B"/>
    <w:rsid w:val="00D901F7"/>
    <w:rsid w:val="00D9063E"/>
    <w:rsid w:val="00D90C78"/>
    <w:rsid w:val="00D91A15"/>
    <w:rsid w:val="00D91BDA"/>
    <w:rsid w:val="00D91DCD"/>
    <w:rsid w:val="00D91E2B"/>
    <w:rsid w:val="00D9207C"/>
    <w:rsid w:val="00D92183"/>
    <w:rsid w:val="00D932AD"/>
    <w:rsid w:val="00D93704"/>
    <w:rsid w:val="00D93EC0"/>
    <w:rsid w:val="00D94547"/>
    <w:rsid w:val="00D94D0C"/>
    <w:rsid w:val="00D95019"/>
    <w:rsid w:val="00D95A13"/>
    <w:rsid w:val="00D963B5"/>
    <w:rsid w:val="00D9666C"/>
    <w:rsid w:val="00D96994"/>
    <w:rsid w:val="00D96B9F"/>
    <w:rsid w:val="00D97EDB"/>
    <w:rsid w:val="00DA0324"/>
    <w:rsid w:val="00DA0A86"/>
    <w:rsid w:val="00DA0CA9"/>
    <w:rsid w:val="00DA10CE"/>
    <w:rsid w:val="00DA1988"/>
    <w:rsid w:val="00DA1AEF"/>
    <w:rsid w:val="00DA2CD0"/>
    <w:rsid w:val="00DA2F07"/>
    <w:rsid w:val="00DA3985"/>
    <w:rsid w:val="00DA5122"/>
    <w:rsid w:val="00DA5352"/>
    <w:rsid w:val="00DA5555"/>
    <w:rsid w:val="00DA568B"/>
    <w:rsid w:val="00DA58DA"/>
    <w:rsid w:val="00DA6024"/>
    <w:rsid w:val="00DA627F"/>
    <w:rsid w:val="00DA6394"/>
    <w:rsid w:val="00DA682C"/>
    <w:rsid w:val="00DA6840"/>
    <w:rsid w:val="00DA6DCB"/>
    <w:rsid w:val="00DA71C8"/>
    <w:rsid w:val="00DA71EA"/>
    <w:rsid w:val="00DA742E"/>
    <w:rsid w:val="00DA7754"/>
    <w:rsid w:val="00DA7874"/>
    <w:rsid w:val="00DA7F32"/>
    <w:rsid w:val="00DB0337"/>
    <w:rsid w:val="00DB1380"/>
    <w:rsid w:val="00DB1412"/>
    <w:rsid w:val="00DB195B"/>
    <w:rsid w:val="00DB23F6"/>
    <w:rsid w:val="00DB2DF8"/>
    <w:rsid w:val="00DB33FE"/>
    <w:rsid w:val="00DB385C"/>
    <w:rsid w:val="00DB388B"/>
    <w:rsid w:val="00DB390E"/>
    <w:rsid w:val="00DB396E"/>
    <w:rsid w:val="00DB3C01"/>
    <w:rsid w:val="00DB3D4D"/>
    <w:rsid w:val="00DB3E4D"/>
    <w:rsid w:val="00DB429B"/>
    <w:rsid w:val="00DB45E5"/>
    <w:rsid w:val="00DB4830"/>
    <w:rsid w:val="00DB49EF"/>
    <w:rsid w:val="00DB4C2F"/>
    <w:rsid w:val="00DB4E1C"/>
    <w:rsid w:val="00DB535A"/>
    <w:rsid w:val="00DB5CFB"/>
    <w:rsid w:val="00DB64ED"/>
    <w:rsid w:val="00DB6758"/>
    <w:rsid w:val="00DB68D6"/>
    <w:rsid w:val="00DB6F2A"/>
    <w:rsid w:val="00DB753E"/>
    <w:rsid w:val="00DB7558"/>
    <w:rsid w:val="00DB791C"/>
    <w:rsid w:val="00DB7B91"/>
    <w:rsid w:val="00DC0432"/>
    <w:rsid w:val="00DC044F"/>
    <w:rsid w:val="00DC05D6"/>
    <w:rsid w:val="00DC0D3B"/>
    <w:rsid w:val="00DC118C"/>
    <w:rsid w:val="00DC13ED"/>
    <w:rsid w:val="00DC1CDF"/>
    <w:rsid w:val="00DC2455"/>
    <w:rsid w:val="00DC282F"/>
    <w:rsid w:val="00DC2CA0"/>
    <w:rsid w:val="00DC4059"/>
    <w:rsid w:val="00DC46C6"/>
    <w:rsid w:val="00DC4CED"/>
    <w:rsid w:val="00DC4FA1"/>
    <w:rsid w:val="00DC4FDB"/>
    <w:rsid w:val="00DC5352"/>
    <w:rsid w:val="00DC5537"/>
    <w:rsid w:val="00DC57D1"/>
    <w:rsid w:val="00DC5DBC"/>
    <w:rsid w:val="00DC5E67"/>
    <w:rsid w:val="00DC5F7B"/>
    <w:rsid w:val="00DC6123"/>
    <w:rsid w:val="00DC61D4"/>
    <w:rsid w:val="00DC6239"/>
    <w:rsid w:val="00DC684C"/>
    <w:rsid w:val="00DC6CDE"/>
    <w:rsid w:val="00DC6D16"/>
    <w:rsid w:val="00DC708A"/>
    <w:rsid w:val="00DC7804"/>
    <w:rsid w:val="00DC7A4A"/>
    <w:rsid w:val="00DD05BF"/>
    <w:rsid w:val="00DD0616"/>
    <w:rsid w:val="00DD10C4"/>
    <w:rsid w:val="00DD1DB9"/>
    <w:rsid w:val="00DD2276"/>
    <w:rsid w:val="00DD2785"/>
    <w:rsid w:val="00DD4C89"/>
    <w:rsid w:val="00DD4CD1"/>
    <w:rsid w:val="00DD4E73"/>
    <w:rsid w:val="00DD5005"/>
    <w:rsid w:val="00DD5C98"/>
    <w:rsid w:val="00DD5CEE"/>
    <w:rsid w:val="00DD6378"/>
    <w:rsid w:val="00DD660E"/>
    <w:rsid w:val="00DD6804"/>
    <w:rsid w:val="00DD6997"/>
    <w:rsid w:val="00DD76FD"/>
    <w:rsid w:val="00DE06FB"/>
    <w:rsid w:val="00DE0767"/>
    <w:rsid w:val="00DE0CC7"/>
    <w:rsid w:val="00DE0F02"/>
    <w:rsid w:val="00DE141B"/>
    <w:rsid w:val="00DE16BE"/>
    <w:rsid w:val="00DE16C2"/>
    <w:rsid w:val="00DE196A"/>
    <w:rsid w:val="00DE1D3C"/>
    <w:rsid w:val="00DE1DAE"/>
    <w:rsid w:val="00DE25F6"/>
    <w:rsid w:val="00DE27E8"/>
    <w:rsid w:val="00DE28AB"/>
    <w:rsid w:val="00DE33DF"/>
    <w:rsid w:val="00DE3422"/>
    <w:rsid w:val="00DE35BE"/>
    <w:rsid w:val="00DE3923"/>
    <w:rsid w:val="00DE3D81"/>
    <w:rsid w:val="00DE3FF0"/>
    <w:rsid w:val="00DE4E1D"/>
    <w:rsid w:val="00DE51D2"/>
    <w:rsid w:val="00DE56F1"/>
    <w:rsid w:val="00DE58FB"/>
    <w:rsid w:val="00DE5983"/>
    <w:rsid w:val="00DE5D86"/>
    <w:rsid w:val="00DE5DB4"/>
    <w:rsid w:val="00DE65A3"/>
    <w:rsid w:val="00DE76AC"/>
    <w:rsid w:val="00DE77B0"/>
    <w:rsid w:val="00DE7E04"/>
    <w:rsid w:val="00DF00AC"/>
    <w:rsid w:val="00DF01A4"/>
    <w:rsid w:val="00DF062D"/>
    <w:rsid w:val="00DF06B0"/>
    <w:rsid w:val="00DF0C43"/>
    <w:rsid w:val="00DF0EED"/>
    <w:rsid w:val="00DF112A"/>
    <w:rsid w:val="00DF1268"/>
    <w:rsid w:val="00DF13BA"/>
    <w:rsid w:val="00DF18C2"/>
    <w:rsid w:val="00DF196D"/>
    <w:rsid w:val="00DF1EBF"/>
    <w:rsid w:val="00DF2222"/>
    <w:rsid w:val="00DF23F3"/>
    <w:rsid w:val="00DF26C5"/>
    <w:rsid w:val="00DF2745"/>
    <w:rsid w:val="00DF35DB"/>
    <w:rsid w:val="00DF3944"/>
    <w:rsid w:val="00DF3F66"/>
    <w:rsid w:val="00DF3F8F"/>
    <w:rsid w:val="00DF4445"/>
    <w:rsid w:val="00DF48D5"/>
    <w:rsid w:val="00DF4F52"/>
    <w:rsid w:val="00DF59DF"/>
    <w:rsid w:val="00DF6AAE"/>
    <w:rsid w:val="00DF6C71"/>
    <w:rsid w:val="00DF6CAE"/>
    <w:rsid w:val="00DF6CD5"/>
    <w:rsid w:val="00DF6E32"/>
    <w:rsid w:val="00DF71F1"/>
    <w:rsid w:val="00DF74E2"/>
    <w:rsid w:val="00DF7AEC"/>
    <w:rsid w:val="00E005A0"/>
    <w:rsid w:val="00E00B91"/>
    <w:rsid w:val="00E00E5D"/>
    <w:rsid w:val="00E018C5"/>
    <w:rsid w:val="00E01938"/>
    <w:rsid w:val="00E01C30"/>
    <w:rsid w:val="00E020C8"/>
    <w:rsid w:val="00E02BB9"/>
    <w:rsid w:val="00E02C22"/>
    <w:rsid w:val="00E032AE"/>
    <w:rsid w:val="00E03CA7"/>
    <w:rsid w:val="00E03FBD"/>
    <w:rsid w:val="00E0447F"/>
    <w:rsid w:val="00E0584E"/>
    <w:rsid w:val="00E05863"/>
    <w:rsid w:val="00E05A58"/>
    <w:rsid w:val="00E0610B"/>
    <w:rsid w:val="00E0665E"/>
    <w:rsid w:val="00E073C8"/>
    <w:rsid w:val="00E0762E"/>
    <w:rsid w:val="00E07840"/>
    <w:rsid w:val="00E079B7"/>
    <w:rsid w:val="00E10A19"/>
    <w:rsid w:val="00E10C70"/>
    <w:rsid w:val="00E10FF4"/>
    <w:rsid w:val="00E110FA"/>
    <w:rsid w:val="00E11505"/>
    <w:rsid w:val="00E11826"/>
    <w:rsid w:val="00E118E0"/>
    <w:rsid w:val="00E11B15"/>
    <w:rsid w:val="00E11D19"/>
    <w:rsid w:val="00E1238C"/>
    <w:rsid w:val="00E12BA8"/>
    <w:rsid w:val="00E12F1F"/>
    <w:rsid w:val="00E12FEE"/>
    <w:rsid w:val="00E132D6"/>
    <w:rsid w:val="00E135B0"/>
    <w:rsid w:val="00E13C3C"/>
    <w:rsid w:val="00E144DA"/>
    <w:rsid w:val="00E1510E"/>
    <w:rsid w:val="00E163C7"/>
    <w:rsid w:val="00E16516"/>
    <w:rsid w:val="00E168C1"/>
    <w:rsid w:val="00E16EC2"/>
    <w:rsid w:val="00E173FE"/>
    <w:rsid w:val="00E17411"/>
    <w:rsid w:val="00E176F5"/>
    <w:rsid w:val="00E178E2"/>
    <w:rsid w:val="00E17C33"/>
    <w:rsid w:val="00E17F65"/>
    <w:rsid w:val="00E201C3"/>
    <w:rsid w:val="00E2089A"/>
    <w:rsid w:val="00E208B2"/>
    <w:rsid w:val="00E20957"/>
    <w:rsid w:val="00E20A93"/>
    <w:rsid w:val="00E212DC"/>
    <w:rsid w:val="00E2194D"/>
    <w:rsid w:val="00E21C76"/>
    <w:rsid w:val="00E21E88"/>
    <w:rsid w:val="00E2229A"/>
    <w:rsid w:val="00E228C3"/>
    <w:rsid w:val="00E22BE3"/>
    <w:rsid w:val="00E22E6D"/>
    <w:rsid w:val="00E239E6"/>
    <w:rsid w:val="00E23DB3"/>
    <w:rsid w:val="00E2443E"/>
    <w:rsid w:val="00E24612"/>
    <w:rsid w:val="00E24EC7"/>
    <w:rsid w:val="00E2500E"/>
    <w:rsid w:val="00E253C4"/>
    <w:rsid w:val="00E259F5"/>
    <w:rsid w:val="00E25C2D"/>
    <w:rsid w:val="00E26133"/>
    <w:rsid w:val="00E2614C"/>
    <w:rsid w:val="00E26904"/>
    <w:rsid w:val="00E2697B"/>
    <w:rsid w:val="00E26C58"/>
    <w:rsid w:val="00E2710D"/>
    <w:rsid w:val="00E27A14"/>
    <w:rsid w:val="00E27BEE"/>
    <w:rsid w:val="00E27EA9"/>
    <w:rsid w:val="00E302ED"/>
    <w:rsid w:val="00E30342"/>
    <w:rsid w:val="00E306FC"/>
    <w:rsid w:val="00E308E7"/>
    <w:rsid w:val="00E30935"/>
    <w:rsid w:val="00E30D58"/>
    <w:rsid w:val="00E30F31"/>
    <w:rsid w:val="00E31078"/>
    <w:rsid w:val="00E312C5"/>
    <w:rsid w:val="00E3163D"/>
    <w:rsid w:val="00E3192C"/>
    <w:rsid w:val="00E31CA8"/>
    <w:rsid w:val="00E32435"/>
    <w:rsid w:val="00E32E5C"/>
    <w:rsid w:val="00E330ED"/>
    <w:rsid w:val="00E33F69"/>
    <w:rsid w:val="00E34234"/>
    <w:rsid w:val="00E343F6"/>
    <w:rsid w:val="00E349F1"/>
    <w:rsid w:val="00E34F9D"/>
    <w:rsid w:val="00E34FE5"/>
    <w:rsid w:val="00E35139"/>
    <w:rsid w:val="00E352AD"/>
    <w:rsid w:val="00E35A3E"/>
    <w:rsid w:val="00E36560"/>
    <w:rsid w:val="00E36BB7"/>
    <w:rsid w:val="00E370D3"/>
    <w:rsid w:val="00E37CB7"/>
    <w:rsid w:val="00E4012D"/>
    <w:rsid w:val="00E426EB"/>
    <w:rsid w:val="00E431C2"/>
    <w:rsid w:val="00E43336"/>
    <w:rsid w:val="00E4355B"/>
    <w:rsid w:val="00E43681"/>
    <w:rsid w:val="00E4380D"/>
    <w:rsid w:val="00E439B4"/>
    <w:rsid w:val="00E44081"/>
    <w:rsid w:val="00E44232"/>
    <w:rsid w:val="00E44442"/>
    <w:rsid w:val="00E44471"/>
    <w:rsid w:val="00E445F6"/>
    <w:rsid w:val="00E44A5B"/>
    <w:rsid w:val="00E44C4C"/>
    <w:rsid w:val="00E4553F"/>
    <w:rsid w:val="00E45AC0"/>
    <w:rsid w:val="00E45D79"/>
    <w:rsid w:val="00E4667D"/>
    <w:rsid w:val="00E46DC5"/>
    <w:rsid w:val="00E5090F"/>
    <w:rsid w:val="00E50CE3"/>
    <w:rsid w:val="00E51040"/>
    <w:rsid w:val="00E51390"/>
    <w:rsid w:val="00E51739"/>
    <w:rsid w:val="00E528B5"/>
    <w:rsid w:val="00E53A30"/>
    <w:rsid w:val="00E53B3C"/>
    <w:rsid w:val="00E53BB8"/>
    <w:rsid w:val="00E53BC4"/>
    <w:rsid w:val="00E53DB7"/>
    <w:rsid w:val="00E54492"/>
    <w:rsid w:val="00E548E2"/>
    <w:rsid w:val="00E54B26"/>
    <w:rsid w:val="00E54DA4"/>
    <w:rsid w:val="00E55228"/>
    <w:rsid w:val="00E55655"/>
    <w:rsid w:val="00E5581F"/>
    <w:rsid w:val="00E55FFE"/>
    <w:rsid w:val="00E56472"/>
    <w:rsid w:val="00E56AC0"/>
    <w:rsid w:val="00E56B59"/>
    <w:rsid w:val="00E573A4"/>
    <w:rsid w:val="00E574A7"/>
    <w:rsid w:val="00E57E8C"/>
    <w:rsid w:val="00E60E9D"/>
    <w:rsid w:val="00E610D4"/>
    <w:rsid w:val="00E61307"/>
    <w:rsid w:val="00E61A34"/>
    <w:rsid w:val="00E61BB9"/>
    <w:rsid w:val="00E61C56"/>
    <w:rsid w:val="00E62308"/>
    <w:rsid w:val="00E626AE"/>
    <w:rsid w:val="00E63A15"/>
    <w:rsid w:val="00E63E9C"/>
    <w:rsid w:val="00E641E8"/>
    <w:rsid w:val="00E64BCA"/>
    <w:rsid w:val="00E65057"/>
    <w:rsid w:val="00E664F2"/>
    <w:rsid w:val="00E667FB"/>
    <w:rsid w:val="00E66C99"/>
    <w:rsid w:val="00E6714B"/>
    <w:rsid w:val="00E671DD"/>
    <w:rsid w:val="00E67240"/>
    <w:rsid w:val="00E67659"/>
    <w:rsid w:val="00E677C7"/>
    <w:rsid w:val="00E67ADF"/>
    <w:rsid w:val="00E67AE4"/>
    <w:rsid w:val="00E70127"/>
    <w:rsid w:val="00E70329"/>
    <w:rsid w:val="00E70444"/>
    <w:rsid w:val="00E70888"/>
    <w:rsid w:val="00E70EEB"/>
    <w:rsid w:val="00E70F36"/>
    <w:rsid w:val="00E711AF"/>
    <w:rsid w:val="00E7192F"/>
    <w:rsid w:val="00E71D7C"/>
    <w:rsid w:val="00E723C9"/>
    <w:rsid w:val="00E72865"/>
    <w:rsid w:val="00E72907"/>
    <w:rsid w:val="00E74075"/>
    <w:rsid w:val="00E741CB"/>
    <w:rsid w:val="00E74366"/>
    <w:rsid w:val="00E74A0D"/>
    <w:rsid w:val="00E74A4D"/>
    <w:rsid w:val="00E74BDF"/>
    <w:rsid w:val="00E7525A"/>
    <w:rsid w:val="00E758FB"/>
    <w:rsid w:val="00E76368"/>
    <w:rsid w:val="00E767E1"/>
    <w:rsid w:val="00E76D78"/>
    <w:rsid w:val="00E7724D"/>
    <w:rsid w:val="00E77461"/>
    <w:rsid w:val="00E80091"/>
    <w:rsid w:val="00E8033D"/>
    <w:rsid w:val="00E806A6"/>
    <w:rsid w:val="00E80783"/>
    <w:rsid w:val="00E80C20"/>
    <w:rsid w:val="00E80FDF"/>
    <w:rsid w:val="00E81478"/>
    <w:rsid w:val="00E81633"/>
    <w:rsid w:val="00E8198B"/>
    <w:rsid w:val="00E81A2A"/>
    <w:rsid w:val="00E81A76"/>
    <w:rsid w:val="00E81C00"/>
    <w:rsid w:val="00E83455"/>
    <w:rsid w:val="00E83B17"/>
    <w:rsid w:val="00E8413A"/>
    <w:rsid w:val="00E846B1"/>
    <w:rsid w:val="00E84772"/>
    <w:rsid w:val="00E855C5"/>
    <w:rsid w:val="00E856ED"/>
    <w:rsid w:val="00E86887"/>
    <w:rsid w:val="00E86C9E"/>
    <w:rsid w:val="00E874F1"/>
    <w:rsid w:val="00E87609"/>
    <w:rsid w:val="00E8773D"/>
    <w:rsid w:val="00E87793"/>
    <w:rsid w:val="00E87DB5"/>
    <w:rsid w:val="00E87DDC"/>
    <w:rsid w:val="00E9032D"/>
    <w:rsid w:val="00E904CA"/>
    <w:rsid w:val="00E904F5"/>
    <w:rsid w:val="00E90743"/>
    <w:rsid w:val="00E907E9"/>
    <w:rsid w:val="00E90D6C"/>
    <w:rsid w:val="00E917A5"/>
    <w:rsid w:val="00E91AFC"/>
    <w:rsid w:val="00E924CD"/>
    <w:rsid w:val="00E937B2"/>
    <w:rsid w:val="00E93A92"/>
    <w:rsid w:val="00E941F6"/>
    <w:rsid w:val="00E94947"/>
    <w:rsid w:val="00E94C21"/>
    <w:rsid w:val="00E95310"/>
    <w:rsid w:val="00E9624A"/>
    <w:rsid w:val="00E96B75"/>
    <w:rsid w:val="00E97F6E"/>
    <w:rsid w:val="00EA0003"/>
    <w:rsid w:val="00EA08B9"/>
    <w:rsid w:val="00EA1046"/>
    <w:rsid w:val="00EA16AB"/>
    <w:rsid w:val="00EA17E1"/>
    <w:rsid w:val="00EA196C"/>
    <w:rsid w:val="00EA19E6"/>
    <w:rsid w:val="00EA1ECE"/>
    <w:rsid w:val="00EA2307"/>
    <w:rsid w:val="00EA2C68"/>
    <w:rsid w:val="00EA2F7D"/>
    <w:rsid w:val="00EA31E7"/>
    <w:rsid w:val="00EA34C6"/>
    <w:rsid w:val="00EA3663"/>
    <w:rsid w:val="00EA3858"/>
    <w:rsid w:val="00EA39C2"/>
    <w:rsid w:val="00EA3D96"/>
    <w:rsid w:val="00EA4BB5"/>
    <w:rsid w:val="00EA4CDE"/>
    <w:rsid w:val="00EA551B"/>
    <w:rsid w:val="00EA56AB"/>
    <w:rsid w:val="00EA5A19"/>
    <w:rsid w:val="00EA5BA2"/>
    <w:rsid w:val="00EA5ED6"/>
    <w:rsid w:val="00EA68F9"/>
    <w:rsid w:val="00EA6B43"/>
    <w:rsid w:val="00EA7018"/>
    <w:rsid w:val="00EA70A2"/>
    <w:rsid w:val="00EA763D"/>
    <w:rsid w:val="00EB0D23"/>
    <w:rsid w:val="00EB0EFE"/>
    <w:rsid w:val="00EB17EB"/>
    <w:rsid w:val="00EB221B"/>
    <w:rsid w:val="00EB23CF"/>
    <w:rsid w:val="00EB2DEB"/>
    <w:rsid w:val="00EB2F0B"/>
    <w:rsid w:val="00EB2F7C"/>
    <w:rsid w:val="00EB32F4"/>
    <w:rsid w:val="00EB3778"/>
    <w:rsid w:val="00EB3D9C"/>
    <w:rsid w:val="00EB40F5"/>
    <w:rsid w:val="00EB41DB"/>
    <w:rsid w:val="00EB50C1"/>
    <w:rsid w:val="00EB5CD5"/>
    <w:rsid w:val="00EB5EC2"/>
    <w:rsid w:val="00EB5F6B"/>
    <w:rsid w:val="00EB60C8"/>
    <w:rsid w:val="00EB61EA"/>
    <w:rsid w:val="00EB6DBE"/>
    <w:rsid w:val="00EB6FA8"/>
    <w:rsid w:val="00EB7888"/>
    <w:rsid w:val="00EB7917"/>
    <w:rsid w:val="00EB7B97"/>
    <w:rsid w:val="00EC025F"/>
    <w:rsid w:val="00EC04E6"/>
    <w:rsid w:val="00EC0807"/>
    <w:rsid w:val="00EC0CB6"/>
    <w:rsid w:val="00EC1028"/>
    <w:rsid w:val="00EC1156"/>
    <w:rsid w:val="00EC1962"/>
    <w:rsid w:val="00EC1CC4"/>
    <w:rsid w:val="00EC2733"/>
    <w:rsid w:val="00EC2DE5"/>
    <w:rsid w:val="00EC3235"/>
    <w:rsid w:val="00EC3260"/>
    <w:rsid w:val="00EC3576"/>
    <w:rsid w:val="00EC3981"/>
    <w:rsid w:val="00EC39D4"/>
    <w:rsid w:val="00EC41EB"/>
    <w:rsid w:val="00EC42C1"/>
    <w:rsid w:val="00EC438D"/>
    <w:rsid w:val="00EC463E"/>
    <w:rsid w:val="00EC47B8"/>
    <w:rsid w:val="00EC496C"/>
    <w:rsid w:val="00EC57A8"/>
    <w:rsid w:val="00EC5AA1"/>
    <w:rsid w:val="00EC5CEB"/>
    <w:rsid w:val="00EC5FCF"/>
    <w:rsid w:val="00EC6300"/>
    <w:rsid w:val="00EC6671"/>
    <w:rsid w:val="00EC68F3"/>
    <w:rsid w:val="00EC7385"/>
    <w:rsid w:val="00EC78B4"/>
    <w:rsid w:val="00EC7D9F"/>
    <w:rsid w:val="00ED006C"/>
    <w:rsid w:val="00ED05B6"/>
    <w:rsid w:val="00ED0815"/>
    <w:rsid w:val="00ED0E9A"/>
    <w:rsid w:val="00ED10B4"/>
    <w:rsid w:val="00ED19C9"/>
    <w:rsid w:val="00ED1D42"/>
    <w:rsid w:val="00ED29BE"/>
    <w:rsid w:val="00ED2A21"/>
    <w:rsid w:val="00ED2D3E"/>
    <w:rsid w:val="00ED3657"/>
    <w:rsid w:val="00ED36A6"/>
    <w:rsid w:val="00ED3AC6"/>
    <w:rsid w:val="00ED3E79"/>
    <w:rsid w:val="00ED429F"/>
    <w:rsid w:val="00ED4583"/>
    <w:rsid w:val="00ED4BAC"/>
    <w:rsid w:val="00ED4CB7"/>
    <w:rsid w:val="00ED50EE"/>
    <w:rsid w:val="00ED5DA6"/>
    <w:rsid w:val="00ED6399"/>
    <w:rsid w:val="00ED66C8"/>
    <w:rsid w:val="00ED6C9F"/>
    <w:rsid w:val="00ED6D92"/>
    <w:rsid w:val="00ED6F29"/>
    <w:rsid w:val="00ED744C"/>
    <w:rsid w:val="00ED751D"/>
    <w:rsid w:val="00ED77F9"/>
    <w:rsid w:val="00EE01EF"/>
    <w:rsid w:val="00EE074A"/>
    <w:rsid w:val="00EE0946"/>
    <w:rsid w:val="00EE0DAD"/>
    <w:rsid w:val="00EE1C13"/>
    <w:rsid w:val="00EE1FB2"/>
    <w:rsid w:val="00EE20BA"/>
    <w:rsid w:val="00EE22F0"/>
    <w:rsid w:val="00EE2437"/>
    <w:rsid w:val="00EE2496"/>
    <w:rsid w:val="00EE3C33"/>
    <w:rsid w:val="00EE4B73"/>
    <w:rsid w:val="00EE4EF3"/>
    <w:rsid w:val="00EE575D"/>
    <w:rsid w:val="00EE5CAA"/>
    <w:rsid w:val="00EE6C13"/>
    <w:rsid w:val="00EE6CFA"/>
    <w:rsid w:val="00EE71C2"/>
    <w:rsid w:val="00EE73A0"/>
    <w:rsid w:val="00EE73F1"/>
    <w:rsid w:val="00EE7682"/>
    <w:rsid w:val="00EF012F"/>
    <w:rsid w:val="00EF0BF5"/>
    <w:rsid w:val="00EF0F9D"/>
    <w:rsid w:val="00EF1043"/>
    <w:rsid w:val="00EF14ED"/>
    <w:rsid w:val="00EF17DF"/>
    <w:rsid w:val="00EF1E15"/>
    <w:rsid w:val="00EF2213"/>
    <w:rsid w:val="00EF24B0"/>
    <w:rsid w:val="00EF2C18"/>
    <w:rsid w:val="00EF389D"/>
    <w:rsid w:val="00EF42D7"/>
    <w:rsid w:val="00EF4347"/>
    <w:rsid w:val="00EF46B5"/>
    <w:rsid w:val="00EF4745"/>
    <w:rsid w:val="00EF4B22"/>
    <w:rsid w:val="00EF56D0"/>
    <w:rsid w:val="00EF6433"/>
    <w:rsid w:val="00EF6652"/>
    <w:rsid w:val="00EF6771"/>
    <w:rsid w:val="00EF7FFD"/>
    <w:rsid w:val="00F00BD3"/>
    <w:rsid w:val="00F0134B"/>
    <w:rsid w:val="00F0150B"/>
    <w:rsid w:val="00F0186F"/>
    <w:rsid w:val="00F0276C"/>
    <w:rsid w:val="00F02DF2"/>
    <w:rsid w:val="00F032A4"/>
    <w:rsid w:val="00F03317"/>
    <w:rsid w:val="00F03360"/>
    <w:rsid w:val="00F039AA"/>
    <w:rsid w:val="00F04197"/>
    <w:rsid w:val="00F04232"/>
    <w:rsid w:val="00F042E4"/>
    <w:rsid w:val="00F04B79"/>
    <w:rsid w:val="00F0537D"/>
    <w:rsid w:val="00F05686"/>
    <w:rsid w:val="00F0641C"/>
    <w:rsid w:val="00F0695B"/>
    <w:rsid w:val="00F06BEF"/>
    <w:rsid w:val="00F06D9E"/>
    <w:rsid w:val="00F06F5E"/>
    <w:rsid w:val="00F07831"/>
    <w:rsid w:val="00F078BF"/>
    <w:rsid w:val="00F07BF5"/>
    <w:rsid w:val="00F07F1B"/>
    <w:rsid w:val="00F1097E"/>
    <w:rsid w:val="00F11411"/>
    <w:rsid w:val="00F11734"/>
    <w:rsid w:val="00F11C91"/>
    <w:rsid w:val="00F12B33"/>
    <w:rsid w:val="00F139AF"/>
    <w:rsid w:val="00F145D2"/>
    <w:rsid w:val="00F14708"/>
    <w:rsid w:val="00F14710"/>
    <w:rsid w:val="00F15262"/>
    <w:rsid w:val="00F155B1"/>
    <w:rsid w:val="00F158F0"/>
    <w:rsid w:val="00F165CF"/>
    <w:rsid w:val="00F16B2C"/>
    <w:rsid w:val="00F17A5E"/>
    <w:rsid w:val="00F17C0F"/>
    <w:rsid w:val="00F20055"/>
    <w:rsid w:val="00F200DE"/>
    <w:rsid w:val="00F2047E"/>
    <w:rsid w:val="00F20BEC"/>
    <w:rsid w:val="00F20DF5"/>
    <w:rsid w:val="00F214D7"/>
    <w:rsid w:val="00F214ED"/>
    <w:rsid w:val="00F23B05"/>
    <w:rsid w:val="00F24111"/>
    <w:rsid w:val="00F24202"/>
    <w:rsid w:val="00F24336"/>
    <w:rsid w:val="00F254BF"/>
    <w:rsid w:val="00F259DF"/>
    <w:rsid w:val="00F25A6C"/>
    <w:rsid w:val="00F263F2"/>
    <w:rsid w:val="00F26635"/>
    <w:rsid w:val="00F26637"/>
    <w:rsid w:val="00F266B8"/>
    <w:rsid w:val="00F270C3"/>
    <w:rsid w:val="00F276AB"/>
    <w:rsid w:val="00F276B3"/>
    <w:rsid w:val="00F3140C"/>
    <w:rsid w:val="00F31925"/>
    <w:rsid w:val="00F32507"/>
    <w:rsid w:val="00F32678"/>
    <w:rsid w:val="00F328A7"/>
    <w:rsid w:val="00F3323B"/>
    <w:rsid w:val="00F336FA"/>
    <w:rsid w:val="00F34257"/>
    <w:rsid w:val="00F34670"/>
    <w:rsid w:val="00F34E38"/>
    <w:rsid w:val="00F34F09"/>
    <w:rsid w:val="00F35352"/>
    <w:rsid w:val="00F35E2C"/>
    <w:rsid w:val="00F360DA"/>
    <w:rsid w:val="00F36219"/>
    <w:rsid w:val="00F36501"/>
    <w:rsid w:val="00F3666E"/>
    <w:rsid w:val="00F36987"/>
    <w:rsid w:val="00F36EC9"/>
    <w:rsid w:val="00F36F1C"/>
    <w:rsid w:val="00F3755A"/>
    <w:rsid w:val="00F40BF4"/>
    <w:rsid w:val="00F40EC1"/>
    <w:rsid w:val="00F40F07"/>
    <w:rsid w:val="00F412AD"/>
    <w:rsid w:val="00F415B5"/>
    <w:rsid w:val="00F41EF5"/>
    <w:rsid w:val="00F42462"/>
    <w:rsid w:val="00F424A4"/>
    <w:rsid w:val="00F42CE0"/>
    <w:rsid w:val="00F4394A"/>
    <w:rsid w:val="00F43CA0"/>
    <w:rsid w:val="00F44578"/>
    <w:rsid w:val="00F44C2F"/>
    <w:rsid w:val="00F44D01"/>
    <w:rsid w:val="00F45CB1"/>
    <w:rsid w:val="00F46213"/>
    <w:rsid w:val="00F46237"/>
    <w:rsid w:val="00F46294"/>
    <w:rsid w:val="00F468FE"/>
    <w:rsid w:val="00F46BB2"/>
    <w:rsid w:val="00F476B4"/>
    <w:rsid w:val="00F47B14"/>
    <w:rsid w:val="00F500F1"/>
    <w:rsid w:val="00F50AE5"/>
    <w:rsid w:val="00F50E10"/>
    <w:rsid w:val="00F51852"/>
    <w:rsid w:val="00F518AE"/>
    <w:rsid w:val="00F52E16"/>
    <w:rsid w:val="00F53DDB"/>
    <w:rsid w:val="00F5421E"/>
    <w:rsid w:val="00F54410"/>
    <w:rsid w:val="00F5497C"/>
    <w:rsid w:val="00F54FB1"/>
    <w:rsid w:val="00F5554F"/>
    <w:rsid w:val="00F55985"/>
    <w:rsid w:val="00F55CB3"/>
    <w:rsid w:val="00F56026"/>
    <w:rsid w:val="00F56409"/>
    <w:rsid w:val="00F5669C"/>
    <w:rsid w:val="00F579B1"/>
    <w:rsid w:val="00F57B75"/>
    <w:rsid w:val="00F57D20"/>
    <w:rsid w:val="00F57D48"/>
    <w:rsid w:val="00F6028E"/>
    <w:rsid w:val="00F60763"/>
    <w:rsid w:val="00F60A59"/>
    <w:rsid w:val="00F61066"/>
    <w:rsid w:val="00F61078"/>
    <w:rsid w:val="00F611E5"/>
    <w:rsid w:val="00F612A8"/>
    <w:rsid w:val="00F61316"/>
    <w:rsid w:val="00F618F8"/>
    <w:rsid w:val="00F61A87"/>
    <w:rsid w:val="00F61BEC"/>
    <w:rsid w:val="00F620B2"/>
    <w:rsid w:val="00F6310C"/>
    <w:rsid w:val="00F6399C"/>
    <w:rsid w:val="00F63AC0"/>
    <w:rsid w:val="00F64077"/>
    <w:rsid w:val="00F640FE"/>
    <w:rsid w:val="00F64362"/>
    <w:rsid w:val="00F643BD"/>
    <w:rsid w:val="00F64529"/>
    <w:rsid w:val="00F645E2"/>
    <w:rsid w:val="00F653D6"/>
    <w:rsid w:val="00F654E7"/>
    <w:rsid w:val="00F655AF"/>
    <w:rsid w:val="00F6576F"/>
    <w:rsid w:val="00F65D02"/>
    <w:rsid w:val="00F65E33"/>
    <w:rsid w:val="00F65EA4"/>
    <w:rsid w:val="00F6617D"/>
    <w:rsid w:val="00F6711A"/>
    <w:rsid w:val="00F67515"/>
    <w:rsid w:val="00F6762C"/>
    <w:rsid w:val="00F67723"/>
    <w:rsid w:val="00F70B07"/>
    <w:rsid w:val="00F71088"/>
    <w:rsid w:val="00F7118A"/>
    <w:rsid w:val="00F713BE"/>
    <w:rsid w:val="00F71779"/>
    <w:rsid w:val="00F71937"/>
    <w:rsid w:val="00F71D22"/>
    <w:rsid w:val="00F724F5"/>
    <w:rsid w:val="00F727BC"/>
    <w:rsid w:val="00F730B1"/>
    <w:rsid w:val="00F73292"/>
    <w:rsid w:val="00F73BAE"/>
    <w:rsid w:val="00F7423D"/>
    <w:rsid w:val="00F7464F"/>
    <w:rsid w:val="00F74723"/>
    <w:rsid w:val="00F747A0"/>
    <w:rsid w:val="00F7491E"/>
    <w:rsid w:val="00F75494"/>
    <w:rsid w:val="00F75AF8"/>
    <w:rsid w:val="00F760A4"/>
    <w:rsid w:val="00F76317"/>
    <w:rsid w:val="00F76746"/>
    <w:rsid w:val="00F769BD"/>
    <w:rsid w:val="00F769F2"/>
    <w:rsid w:val="00F777F5"/>
    <w:rsid w:val="00F779E1"/>
    <w:rsid w:val="00F80444"/>
    <w:rsid w:val="00F80815"/>
    <w:rsid w:val="00F80973"/>
    <w:rsid w:val="00F80BB8"/>
    <w:rsid w:val="00F81598"/>
    <w:rsid w:val="00F81CEA"/>
    <w:rsid w:val="00F81DCD"/>
    <w:rsid w:val="00F81E5A"/>
    <w:rsid w:val="00F82727"/>
    <w:rsid w:val="00F829F5"/>
    <w:rsid w:val="00F82F24"/>
    <w:rsid w:val="00F82FA5"/>
    <w:rsid w:val="00F83427"/>
    <w:rsid w:val="00F8373F"/>
    <w:rsid w:val="00F8398E"/>
    <w:rsid w:val="00F841B8"/>
    <w:rsid w:val="00F84261"/>
    <w:rsid w:val="00F8442C"/>
    <w:rsid w:val="00F84FB7"/>
    <w:rsid w:val="00F8507D"/>
    <w:rsid w:val="00F85805"/>
    <w:rsid w:val="00F85996"/>
    <w:rsid w:val="00F86179"/>
    <w:rsid w:val="00F86199"/>
    <w:rsid w:val="00F86318"/>
    <w:rsid w:val="00F86B28"/>
    <w:rsid w:val="00F8767B"/>
    <w:rsid w:val="00F87A85"/>
    <w:rsid w:val="00F90495"/>
    <w:rsid w:val="00F906A0"/>
    <w:rsid w:val="00F9175D"/>
    <w:rsid w:val="00F92137"/>
    <w:rsid w:val="00F9293A"/>
    <w:rsid w:val="00F92949"/>
    <w:rsid w:val="00F92E65"/>
    <w:rsid w:val="00F95793"/>
    <w:rsid w:val="00F95EA9"/>
    <w:rsid w:val="00F962DE"/>
    <w:rsid w:val="00F96555"/>
    <w:rsid w:val="00F96965"/>
    <w:rsid w:val="00F96A30"/>
    <w:rsid w:val="00F96EF2"/>
    <w:rsid w:val="00F970A6"/>
    <w:rsid w:val="00F9750A"/>
    <w:rsid w:val="00F97C1F"/>
    <w:rsid w:val="00F97E47"/>
    <w:rsid w:val="00F97FDD"/>
    <w:rsid w:val="00FA00EC"/>
    <w:rsid w:val="00FA04A5"/>
    <w:rsid w:val="00FA08CF"/>
    <w:rsid w:val="00FA0C03"/>
    <w:rsid w:val="00FA0D3D"/>
    <w:rsid w:val="00FA0F93"/>
    <w:rsid w:val="00FA150B"/>
    <w:rsid w:val="00FA1934"/>
    <w:rsid w:val="00FA1A04"/>
    <w:rsid w:val="00FA1AF2"/>
    <w:rsid w:val="00FA22BB"/>
    <w:rsid w:val="00FA3437"/>
    <w:rsid w:val="00FA3B73"/>
    <w:rsid w:val="00FA3CC1"/>
    <w:rsid w:val="00FA49FF"/>
    <w:rsid w:val="00FA4A31"/>
    <w:rsid w:val="00FA4F9E"/>
    <w:rsid w:val="00FA5346"/>
    <w:rsid w:val="00FA53E2"/>
    <w:rsid w:val="00FA553F"/>
    <w:rsid w:val="00FA58A1"/>
    <w:rsid w:val="00FA63DB"/>
    <w:rsid w:val="00FA685D"/>
    <w:rsid w:val="00FA6865"/>
    <w:rsid w:val="00FA7297"/>
    <w:rsid w:val="00FA73C3"/>
    <w:rsid w:val="00FA793F"/>
    <w:rsid w:val="00FA7F86"/>
    <w:rsid w:val="00FA7FAC"/>
    <w:rsid w:val="00FB019D"/>
    <w:rsid w:val="00FB03D0"/>
    <w:rsid w:val="00FB078F"/>
    <w:rsid w:val="00FB0816"/>
    <w:rsid w:val="00FB0B86"/>
    <w:rsid w:val="00FB1046"/>
    <w:rsid w:val="00FB13F1"/>
    <w:rsid w:val="00FB177D"/>
    <w:rsid w:val="00FB1C22"/>
    <w:rsid w:val="00FB1E4F"/>
    <w:rsid w:val="00FB23E2"/>
    <w:rsid w:val="00FB2C55"/>
    <w:rsid w:val="00FB4394"/>
    <w:rsid w:val="00FB450B"/>
    <w:rsid w:val="00FB47F3"/>
    <w:rsid w:val="00FB4D30"/>
    <w:rsid w:val="00FB55FE"/>
    <w:rsid w:val="00FB587C"/>
    <w:rsid w:val="00FB5B91"/>
    <w:rsid w:val="00FB5F75"/>
    <w:rsid w:val="00FB5FDF"/>
    <w:rsid w:val="00FB6014"/>
    <w:rsid w:val="00FB6EC2"/>
    <w:rsid w:val="00FB6F1F"/>
    <w:rsid w:val="00FB7233"/>
    <w:rsid w:val="00FC0022"/>
    <w:rsid w:val="00FC021E"/>
    <w:rsid w:val="00FC0D03"/>
    <w:rsid w:val="00FC2596"/>
    <w:rsid w:val="00FC27A6"/>
    <w:rsid w:val="00FC2AAA"/>
    <w:rsid w:val="00FC2D5A"/>
    <w:rsid w:val="00FC2F49"/>
    <w:rsid w:val="00FC32EF"/>
    <w:rsid w:val="00FC3514"/>
    <w:rsid w:val="00FC36A7"/>
    <w:rsid w:val="00FC3A71"/>
    <w:rsid w:val="00FC3F33"/>
    <w:rsid w:val="00FC4187"/>
    <w:rsid w:val="00FC4555"/>
    <w:rsid w:val="00FC458B"/>
    <w:rsid w:val="00FC45D5"/>
    <w:rsid w:val="00FC52BD"/>
    <w:rsid w:val="00FC59D3"/>
    <w:rsid w:val="00FC59E5"/>
    <w:rsid w:val="00FC5ADC"/>
    <w:rsid w:val="00FC5B32"/>
    <w:rsid w:val="00FC6330"/>
    <w:rsid w:val="00FC643B"/>
    <w:rsid w:val="00FC72C2"/>
    <w:rsid w:val="00FC7D6F"/>
    <w:rsid w:val="00FC7EB6"/>
    <w:rsid w:val="00FD09B7"/>
    <w:rsid w:val="00FD0C89"/>
    <w:rsid w:val="00FD0E1B"/>
    <w:rsid w:val="00FD13AD"/>
    <w:rsid w:val="00FD1AA7"/>
    <w:rsid w:val="00FD2BE6"/>
    <w:rsid w:val="00FD3039"/>
    <w:rsid w:val="00FD30AB"/>
    <w:rsid w:val="00FD3775"/>
    <w:rsid w:val="00FD3EA4"/>
    <w:rsid w:val="00FD401D"/>
    <w:rsid w:val="00FD447F"/>
    <w:rsid w:val="00FD4CD6"/>
    <w:rsid w:val="00FD56F0"/>
    <w:rsid w:val="00FD62A4"/>
    <w:rsid w:val="00FD6B1E"/>
    <w:rsid w:val="00FD6B82"/>
    <w:rsid w:val="00FD6DD8"/>
    <w:rsid w:val="00FD76B9"/>
    <w:rsid w:val="00FD7959"/>
    <w:rsid w:val="00FD7995"/>
    <w:rsid w:val="00FD7C4B"/>
    <w:rsid w:val="00FD7E25"/>
    <w:rsid w:val="00FE01B9"/>
    <w:rsid w:val="00FE1106"/>
    <w:rsid w:val="00FE1EC5"/>
    <w:rsid w:val="00FE2007"/>
    <w:rsid w:val="00FE29FC"/>
    <w:rsid w:val="00FE2B65"/>
    <w:rsid w:val="00FE2C67"/>
    <w:rsid w:val="00FE3351"/>
    <w:rsid w:val="00FE3D21"/>
    <w:rsid w:val="00FE3F40"/>
    <w:rsid w:val="00FE3F43"/>
    <w:rsid w:val="00FE418B"/>
    <w:rsid w:val="00FE4807"/>
    <w:rsid w:val="00FE4877"/>
    <w:rsid w:val="00FE616B"/>
    <w:rsid w:val="00FE62AA"/>
    <w:rsid w:val="00FE64EF"/>
    <w:rsid w:val="00FE67F1"/>
    <w:rsid w:val="00FE6B4C"/>
    <w:rsid w:val="00FE6EA9"/>
    <w:rsid w:val="00FE7F6B"/>
    <w:rsid w:val="00FF05A4"/>
    <w:rsid w:val="00FF0A9E"/>
    <w:rsid w:val="00FF0AE0"/>
    <w:rsid w:val="00FF0ED6"/>
    <w:rsid w:val="00FF109A"/>
    <w:rsid w:val="00FF14E9"/>
    <w:rsid w:val="00FF1896"/>
    <w:rsid w:val="00FF18F6"/>
    <w:rsid w:val="00FF22AE"/>
    <w:rsid w:val="00FF23EB"/>
    <w:rsid w:val="00FF27E1"/>
    <w:rsid w:val="00FF2F48"/>
    <w:rsid w:val="00FF316D"/>
    <w:rsid w:val="00FF3A6B"/>
    <w:rsid w:val="00FF485E"/>
    <w:rsid w:val="00FF5AD5"/>
    <w:rsid w:val="00FF5D6C"/>
    <w:rsid w:val="00FF5F6E"/>
    <w:rsid w:val="00FF60F1"/>
    <w:rsid w:val="00FF62C5"/>
    <w:rsid w:val="00FF66D0"/>
    <w:rsid w:val="00FF69AC"/>
    <w:rsid w:val="00FF773B"/>
    <w:rsid w:val="00FF78C3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,"/>
  <w:listSeparator w:val=";"/>
  <w14:docId w14:val="21CF37BB"/>
  <w15:docId w15:val="{875589D5-0FDB-488E-BD59-2A639296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SOCPEUR" w:eastAsia="Times New Roman" w:hAnsi="ISOCPEU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7F1C49"/>
    <w:pPr>
      <w:jc w:val="center"/>
    </w:pPr>
    <w:rPr>
      <w:i/>
      <w:sz w:val="28"/>
    </w:rPr>
  </w:style>
  <w:style w:type="paragraph" w:styleId="1">
    <w:name w:val="heading 1"/>
    <w:basedOn w:val="a2"/>
    <w:next w:val="a2"/>
    <w:link w:val="10"/>
    <w:uiPriority w:val="9"/>
    <w:qFormat/>
    <w:rsid w:val="009B6C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uiPriority w:val="9"/>
    <w:qFormat/>
    <w:rsid w:val="009B6C29"/>
    <w:pPr>
      <w:keepNext/>
      <w:spacing w:before="240" w:after="60"/>
      <w:outlineLvl w:val="1"/>
    </w:pPr>
    <w:rPr>
      <w:rFonts w:ascii="Cambria" w:hAnsi="Cambria"/>
      <w:b/>
      <w:bCs/>
      <w:i w:val="0"/>
      <w:iCs/>
      <w:szCs w:val="28"/>
    </w:rPr>
  </w:style>
  <w:style w:type="paragraph" w:styleId="31">
    <w:name w:val="heading 3"/>
    <w:basedOn w:val="a2"/>
    <w:next w:val="a2"/>
    <w:link w:val="32"/>
    <w:uiPriority w:val="9"/>
    <w:qFormat/>
    <w:rsid w:val="009B6C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1">
    <w:name w:val="heading 4"/>
    <w:basedOn w:val="a2"/>
    <w:next w:val="a2"/>
    <w:link w:val="42"/>
    <w:uiPriority w:val="9"/>
    <w:qFormat/>
    <w:rsid w:val="009B6C29"/>
    <w:pPr>
      <w:keepNext/>
      <w:spacing w:before="240" w:after="60"/>
      <w:outlineLvl w:val="3"/>
    </w:pPr>
    <w:rPr>
      <w:b/>
      <w:bCs/>
      <w:szCs w:val="28"/>
    </w:rPr>
  </w:style>
  <w:style w:type="paragraph" w:styleId="51">
    <w:name w:val="heading 5"/>
    <w:basedOn w:val="a2"/>
    <w:next w:val="a2"/>
    <w:link w:val="52"/>
    <w:uiPriority w:val="9"/>
    <w:qFormat/>
    <w:rsid w:val="009B6C29"/>
    <w:pPr>
      <w:spacing w:before="240" w:after="60"/>
      <w:outlineLvl w:val="4"/>
    </w:pPr>
    <w:rPr>
      <w:b/>
      <w:bCs/>
      <w:i w:val="0"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B6C2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B6C29"/>
    <w:pPr>
      <w:spacing w:before="240" w:after="6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B6C29"/>
    <w:pPr>
      <w:spacing w:before="240" w:after="60"/>
      <w:outlineLvl w:val="7"/>
    </w:pPr>
    <w:rPr>
      <w:i w:val="0"/>
      <w:iCs/>
    </w:rPr>
  </w:style>
  <w:style w:type="paragraph" w:styleId="9">
    <w:name w:val="heading 9"/>
    <w:basedOn w:val="a2"/>
    <w:next w:val="a2"/>
    <w:link w:val="90"/>
    <w:uiPriority w:val="9"/>
    <w:qFormat/>
    <w:rsid w:val="009B6C2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rsid w:val="005917B0"/>
    <w:pPr>
      <w:tabs>
        <w:tab w:val="center" w:pos="4677"/>
        <w:tab w:val="right" w:pos="9355"/>
      </w:tabs>
      <w:jc w:val="left"/>
    </w:pPr>
  </w:style>
  <w:style w:type="paragraph" w:styleId="a7">
    <w:name w:val="footer"/>
    <w:basedOn w:val="a2"/>
    <w:rsid w:val="00305C09"/>
  </w:style>
  <w:style w:type="character" w:styleId="a8">
    <w:name w:val="annotation reference"/>
    <w:semiHidden/>
    <w:rsid w:val="007A69FA"/>
    <w:rPr>
      <w:sz w:val="16"/>
      <w:szCs w:val="16"/>
    </w:rPr>
  </w:style>
  <w:style w:type="paragraph" w:styleId="a9">
    <w:name w:val="annotation text"/>
    <w:basedOn w:val="a2"/>
    <w:semiHidden/>
    <w:rsid w:val="007A69FA"/>
    <w:rPr>
      <w:sz w:val="20"/>
    </w:rPr>
  </w:style>
  <w:style w:type="paragraph" w:styleId="aa">
    <w:name w:val="annotation subject"/>
    <w:basedOn w:val="a9"/>
    <w:next w:val="a9"/>
    <w:semiHidden/>
    <w:rsid w:val="007A69FA"/>
    <w:rPr>
      <w:b/>
      <w:bCs/>
    </w:rPr>
  </w:style>
  <w:style w:type="paragraph" w:styleId="ab">
    <w:name w:val="Balloon Text"/>
    <w:basedOn w:val="a2"/>
    <w:semiHidden/>
    <w:rsid w:val="007A69FA"/>
    <w:rPr>
      <w:rFonts w:ascii="Tahoma" w:hAnsi="Tahoma" w:cs="Tahoma"/>
      <w:sz w:val="16"/>
      <w:szCs w:val="16"/>
    </w:rPr>
  </w:style>
  <w:style w:type="paragraph" w:styleId="ac">
    <w:name w:val="Plain Text"/>
    <w:basedOn w:val="a2"/>
    <w:rsid w:val="00466DC6"/>
    <w:pPr>
      <w:suppressAutoHyphens/>
    </w:pPr>
    <w:rPr>
      <w:rFonts w:cs="Courier New"/>
      <w:sz w:val="22"/>
    </w:rPr>
  </w:style>
  <w:style w:type="table" w:styleId="ad">
    <w:name w:val="Table Theme"/>
    <w:basedOn w:val="a4"/>
    <w:rsid w:val="002D0BE3"/>
    <w:pPr>
      <w:jc w:val="center"/>
    </w:pPr>
    <w:tblPr>
      <w:tblBorders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</w:style>
  <w:style w:type="character" w:styleId="ae">
    <w:name w:val="page number"/>
    <w:rsid w:val="00982CA2"/>
    <w:rPr>
      <w:rFonts w:ascii="ISOCPEUR" w:hAnsi="ISOCPEUR"/>
      <w:sz w:val="28"/>
    </w:rPr>
  </w:style>
  <w:style w:type="table" w:styleId="af">
    <w:name w:val="Table Grid"/>
    <w:basedOn w:val="a4"/>
    <w:rsid w:val="002D0BE3"/>
    <w:pPr>
      <w:suppressAutoHyphens/>
      <w:jc w:val="center"/>
    </w:pPr>
    <w:rPr>
      <w:sz w:val="28"/>
    </w:rPr>
    <w:tblPr>
      <w:jc w:val="center"/>
      <w:tblBorders>
        <w:top w:val="single" w:sz="12" w:space="0" w:color="auto"/>
        <w:bottom w:val="single" w:sz="12" w:space="0" w:color="auto"/>
        <w:insideH w:val="single" w:sz="4" w:space="0" w:color="auto"/>
        <w:insideV w:val="single" w:sz="12" w:space="0" w:color="auto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single" w:sz="12" w:space="0" w:color="auto"/>
          <w:tl2br w:val="nil"/>
          <w:tr2bl w:val="nil"/>
        </w:tcBorders>
      </w:tcPr>
    </w:tblStylePr>
  </w:style>
  <w:style w:type="numbering" w:styleId="111111">
    <w:name w:val="Outline List 2"/>
    <w:basedOn w:val="a5"/>
    <w:semiHidden/>
    <w:rsid w:val="001814EC"/>
    <w:pPr>
      <w:numPr>
        <w:numId w:val="15"/>
      </w:numPr>
    </w:pPr>
  </w:style>
  <w:style w:type="numbering" w:styleId="1ai">
    <w:name w:val="Outline List 1"/>
    <w:basedOn w:val="a5"/>
    <w:semiHidden/>
    <w:rsid w:val="001814EC"/>
    <w:pPr>
      <w:numPr>
        <w:numId w:val="16"/>
      </w:numPr>
    </w:pPr>
  </w:style>
  <w:style w:type="paragraph" w:styleId="HTML">
    <w:name w:val="HTML Address"/>
    <w:basedOn w:val="a2"/>
    <w:semiHidden/>
    <w:rsid w:val="001814EC"/>
    <w:rPr>
      <w:i w:val="0"/>
      <w:iCs/>
    </w:rPr>
  </w:style>
  <w:style w:type="paragraph" w:styleId="af0">
    <w:name w:val="envelope address"/>
    <w:basedOn w:val="a2"/>
    <w:semiHidden/>
    <w:rsid w:val="001814EC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3"/>
    <w:semiHidden/>
    <w:rsid w:val="001814EC"/>
  </w:style>
  <w:style w:type="table" w:styleId="-1">
    <w:name w:val="Table Web 1"/>
    <w:basedOn w:val="a4"/>
    <w:semiHidden/>
    <w:rsid w:val="001814E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semiHidden/>
    <w:rsid w:val="001814E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semiHidden/>
    <w:rsid w:val="001814E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1">
    <w:name w:val="Emphasis"/>
    <w:uiPriority w:val="20"/>
    <w:qFormat/>
    <w:rsid w:val="009B6C29"/>
    <w:rPr>
      <w:rFonts w:ascii="Calibri" w:hAnsi="Calibri"/>
      <w:b/>
      <w:i/>
      <w:iCs/>
    </w:rPr>
  </w:style>
  <w:style w:type="character" w:styleId="af2">
    <w:name w:val="Hyperlink"/>
    <w:rsid w:val="001814EC"/>
    <w:rPr>
      <w:color w:val="0000FF"/>
      <w:u w:val="single"/>
    </w:rPr>
  </w:style>
  <w:style w:type="paragraph" w:styleId="af3">
    <w:name w:val="Date"/>
    <w:basedOn w:val="a2"/>
    <w:next w:val="a2"/>
    <w:rsid w:val="00181B1A"/>
    <w:rPr>
      <w:spacing w:val="-20"/>
      <w:sz w:val="20"/>
    </w:rPr>
  </w:style>
  <w:style w:type="table" w:styleId="af4">
    <w:name w:val="Table Elegant"/>
    <w:basedOn w:val="a4"/>
    <w:semiHidden/>
    <w:rsid w:val="001814E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4"/>
    <w:semiHidden/>
    <w:rsid w:val="001814E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semiHidden/>
    <w:rsid w:val="001814E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814EC"/>
    <w:rPr>
      <w:rFonts w:ascii="Courier New" w:hAnsi="Courier New" w:cs="Courier New"/>
      <w:sz w:val="20"/>
      <w:szCs w:val="20"/>
    </w:rPr>
  </w:style>
  <w:style w:type="table" w:styleId="12">
    <w:name w:val="Table Classic 1"/>
    <w:basedOn w:val="a4"/>
    <w:semiHidden/>
    <w:rsid w:val="001814E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semiHidden/>
    <w:rsid w:val="001814E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semiHidden/>
    <w:rsid w:val="001814E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semiHidden/>
    <w:rsid w:val="001814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814EC"/>
    <w:rPr>
      <w:rFonts w:ascii="Courier New" w:hAnsi="Courier New" w:cs="Courier New"/>
      <w:sz w:val="20"/>
      <w:szCs w:val="20"/>
    </w:rPr>
  </w:style>
  <w:style w:type="paragraph" w:styleId="af5">
    <w:name w:val="Body Text"/>
    <w:basedOn w:val="a2"/>
    <w:qFormat/>
    <w:rsid w:val="005917B0"/>
    <w:pPr>
      <w:suppressAutoHyphens/>
      <w:ind w:firstLine="284"/>
      <w:jc w:val="left"/>
    </w:pPr>
  </w:style>
  <w:style w:type="paragraph" w:styleId="af6">
    <w:name w:val="Body Text First Indent"/>
    <w:basedOn w:val="af5"/>
    <w:semiHidden/>
    <w:rsid w:val="001814EC"/>
    <w:pPr>
      <w:ind w:firstLine="210"/>
    </w:pPr>
  </w:style>
  <w:style w:type="paragraph" w:styleId="af7">
    <w:name w:val="Body Text Indent"/>
    <w:basedOn w:val="a2"/>
    <w:semiHidden/>
    <w:rsid w:val="001814EC"/>
    <w:pPr>
      <w:spacing w:after="120"/>
      <w:ind w:left="283"/>
    </w:pPr>
  </w:style>
  <w:style w:type="paragraph" w:styleId="25">
    <w:name w:val="Body Text First Indent 2"/>
    <w:basedOn w:val="af7"/>
    <w:semiHidden/>
    <w:rsid w:val="001814EC"/>
    <w:pPr>
      <w:ind w:firstLine="210"/>
    </w:pPr>
  </w:style>
  <w:style w:type="paragraph" w:styleId="a0">
    <w:name w:val="List Bullet"/>
    <w:basedOn w:val="a2"/>
    <w:next w:val="a2"/>
    <w:qFormat/>
    <w:rsid w:val="00E8033D"/>
    <w:pPr>
      <w:numPr>
        <w:numId w:val="27"/>
      </w:numPr>
      <w:jc w:val="left"/>
    </w:pPr>
  </w:style>
  <w:style w:type="paragraph" w:styleId="20">
    <w:name w:val="List Bullet 2"/>
    <w:basedOn w:val="a2"/>
    <w:semiHidden/>
    <w:rsid w:val="001814EC"/>
    <w:pPr>
      <w:numPr>
        <w:numId w:val="6"/>
      </w:numPr>
    </w:pPr>
  </w:style>
  <w:style w:type="paragraph" w:styleId="30">
    <w:name w:val="List Bullet 3"/>
    <w:basedOn w:val="a2"/>
    <w:semiHidden/>
    <w:rsid w:val="001814EC"/>
    <w:pPr>
      <w:numPr>
        <w:numId w:val="14"/>
      </w:numPr>
    </w:pPr>
  </w:style>
  <w:style w:type="paragraph" w:styleId="40">
    <w:name w:val="List Bullet 4"/>
    <w:basedOn w:val="a2"/>
    <w:semiHidden/>
    <w:rsid w:val="001814EC"/>
    <w:pPr>
      <w:numPr>
        <w:numId w:val="13"/>
      </w:numPr>
    </w:pPr>
  </w:style>
  <w:style w:type="paragraph" w:styleId="50">
    <w:name w:val="List Bullet 5"/>
    <w:basedOn w:val="a2"/>
    <w:semiHidden/>
    <w:rsid w:val="001814EC"/>
    <w:pPr>
      <w:numPr>
        <w:numId w:val="12"/>
      </w:numPr>
    </w:pPr>
  </w:style>
  <w:style w:type="paragraph" w:styleId="af8">
    <w:name w:val="Title"/>
    <w:basedOn w:val="a2"/>
    <w:next w:val="a2"/>
    <w:link w:val="af9"/>
    <w:uiPriority w:val="10"/>
    <w:qFormat/>
    <w:rsid w:val="009B6C29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afa">
    <w:name w:val="line number"/>
    <w:basedOn w:val="a3"/>
    <w:semiHidden/>
    <w:rsid w:val="001814EC"/>
  </w:style>
  <w:style w:type="paragraph" w:styleId="a">
    <w:name w:val="List Number"/>
    <w:basedOn w:val="a2"/>
    <w:semiHidden/>
    <w:rsid w:val="001814EC"/>
    <w:pPr>
      <w:numPr>
        <w:numId w:val="11"/>
      </w:numPr>
    </w:pPr>
  </w:style>
  <w:style w:type="paragraph" w:styleId="2">
    <w:name w:val="List Number 2"/>
    <w:basedOn w:val="a2"/>
    <w:semiHidden/>
    <w:rsid w:val="001814EC"/>
    <w:pPr>
      <w:numPr>
        <w:numId w:val="10"/>
      </w:numPr>
    </w:pPr>
  </w:style>
  <w:style w:type="paragraph" w:styleId="3">
    <w:name w:val="List Number 3"/>
    <w:basedOn w:val="a2"/>
    <w:semiHidden/>
    <w:rsid w:val="001814EC"/>
    <w:pPr>
      <w:numPr>
        <w:numId w:val="9"/>
      </w:numPr>
    </w:pPr>
  </w:style>
  <w:style w:type="paragraph" w:styleId="4">
    <w:name w:val="List Number 4"/>
    <w:basedOn w:val="a2"/>
    <w:semiHidden/>
    <w:rsid w:val="001814EC"/>
    <w:pPr>
      <w:numPr>
        <w:numId w:val="8"/>
      </w:numPr>
    </w:pPr>
  </w:style>
  <w:style w:type="paragraph" w:styleId="5">
    <w:name w:val="List Number 5"/>
    <w:basedOn w:val="a2"/>
    <w:semiHidden/>
    <w:rsid w:val="001814EC"/>
    <w:pPr>
      <w:numPr>
        <w:numId w:val="7"/>
      </w:numPr>
    </w:pPr>
  </w:style>
  <w:style w:type="character" w:styleId="HTML3">
    <w:name w:val="HTML Sample"/>
    <w:semiHidden/>
    <w:rsid w:val="001814EC"/>
    <w:rPr>
      <w:rFonts w:ascii="Courier New" w:hAnsi="Courier New" w:cs="Courier New"/>
    </w:rPr>
  </w:style>
  <w:style w:type="paragraph" w:styleId="26">
    <w:name w:val="envelope return"/>
    <w:basedOn w:val="a2"/>
    <w:semiHidden/>
    <w:rsid w:val="001814EC"/>
    <w:rPr>
      <w:rFonts w:ascii="Arial" w:hAnsi="Arial" w:cs="Arial"/>
    </w:rPr>
  </w:style>
  <w:style w:type="table" w:styleId="13">
    <w:name w:val="Table 3D effects 1"/>
    <w:basedOn w:val="a4"/>
    <w:semiHidden/>
    <w:rsid w:val="001814E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3D effects 2"/>
    <w:basedOn w:val="a4"/>
    <w:semiHidden/>
    <w:rsid w:val="001814E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semiHidden/>
    <w:rsid w:val="001814E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b">
    <w:name w:val="Normal (Web)"/>
    <w:basedOn w:val="a2"/>
    <w:semiHidden/>
    <w:rsid w:val="001814EC"/>
    <w:rPr>
      <w:rFonts w:ascii="Times New Roman" w:hAnsi="Times New Roman"/>
      <w:sz w:val="24"/>
    </w:rPr>
  </w:style>
  <w:style w:type="paragraph" w:styleId="afc">
    <w:name w:val="Normal Indent"/>
    <w:basedOn w:val="a2"/>
    <w:semiHidden/>
    <w:rsid w:val="001814EC"/>
    <w:pPr>
      <w:ind w:left="708"/>
    </w:pPr>
  </w:style>
  <w:style w:type="character" w:styleId="HTML4">
    <w:name w:val="HTML Definition"/>
    <w:semiHidden/>
    <w:rsid w:val="001814EC"/>
    <w:rPr>
      <w:i/>
      <w:iCs/>
    </w:rPr>
  </w:style>
  <w:style w:type="paragraph" w:styleId="28">
    <w:name w:val="Body Text 2"/>
    <w:basedOn w:val="a2"/>
    <w:semiHidden/>
    <w:rsid w:val="001814EC"/>
    <w:pPr>
      <w:spacing w:after="120" w:line="480" w:lineRule="auto"/>
    </w:pPr>
  </w:style>
  <w:style w:type="paragraph" w:styleId="35">
    <w:name w:val="Body Text 3"/>
    <w:basedOn w:val="a2"/>
    <w:semiHidden/>
    <w:rsid w:val="001814EC"/>
    <w:pPr>
      <w:spacing w:after="120"/>
    </w:pPr>
    <w:rPr>
      <w:sz w:val="16"/>
      <w:szCs w:val="16"/>
    </w:rPr>
  </w:style>
  <w:style w:type="paragraph" w:styleId="29">
    <w:name w:val="Body Text Indent 2"/>
    <w:basedOn w:val="a2"/>
    <w:semiHidden/>
    <w:rsid w:val="001814EC"/>
    <w:pPr>
      <w:spacing w:after="120" w:line="480" w:lineRule="auto"/>
      <w:ind w:left="283"/>
    </w:pPr>
  </w:style>
  <w:style w:type="paragraph" w:styleId="36">
    <w:name w:val="Body Text Indent 3"/>
    <w:basedOn w:val="a2"/>
    <w:semiHidden/>
    <w:rsid w:val="001814EC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814EC"/>
    <w:rPr>
      <w:i/>
      <w:iCs/>
    </w:rPr>
  </w:style>
  <w:style w:type="character" w:styleId="HTML6">
    <w:name w:val="HTML Typewriter"/>
    <w:semiHidden/>
    <w:rsid w:val="001814EC"/>
    <w:rPr>
      <w:rFonts w:ascii="Courier New" w:hAnsi="Courier New" w:cs="Courier New"/>
      <w:sz w:val="20"/>
      <w:szCs w:val="20"/>
    </w:rPr>
  </w:style>
  <w:style w:type="paragraph" w:styleId="afd">
    <w:name w:val="Subtitle"/>
    <w:basedOn w:val="a2"/>
    <w:next w:val="a2"/>
    <w:link w:val="afe"/>
    <w:uiPriority w:val="11"/>
    <w:qFormat/>
    <w:rsid w:val="009B6C29"/>
    <w:pPr>
      <w:spacing w:after="60"/>
      <w:outlineLvl w:val="1"/>
    </w:pPr>
    <w:rPr>
      <w:rFonts w:ascii="Cambria" w:hAnsi="Cambria"/>
    </w:rPr>
  </w:style>
  <w:style w:type="paragraph" w:styleId="aff">
    <w:name w:val="Signature"/>
    <w:basedOn w:val="a2"/>
    <w:semiHidden/>
    <w:rsid w:val="001814EC"/>
    <w:pPr>
      <w:ind w:left="4252"/>
    </w:pPr>
  </w:style>
  <w:style w:type="paragraph" w:styleId="aff0">
    <w:name w:val="Salutation"/>
    <w:basedOn w:val="a2"/>
    <w:next w:val="a2"/>
    <w:semiHidden/>
    <w:rsid w:val="001814EC"/>
  </w:style>
  <w:style w:type="paragraph" w:styleId="aff1">
    <w:name w:val="List Continue"/>
    <w:basedOn w:val="a2"/>
    <w:semiHidden/>
    <w:rsid w:val="001814EC"/>
    <w:pPr>
      <w:spacing w:after="120"/>
      <w:ind w:left="283"/>
    </w:pPr>
  </w:style>
  <w:style w:type="paragraph" w:styleId="2a">
    <w:name w:val="List Continue 2"/>
    <w:basedOn w:val="a2"/>
    <w:semiHidden/>
    <w:rsid w:val="001814EC"/>
    <w:pPr>
      <w:spacing w:after="120"/>
      <w:ind w:left="566"/>
    </w:pPr>
  </w:style>
  <w:style w:type="paragraph" w:styleId="37">
    <w:name w:val="List Continue 3"/>
    <w:basedOn w:val="a2"/>
    <w:semiHidden/>
    <w:rsid w:val="001814EC"/>
    <w:pPr>
      <w:spacing w:after="120"/>
      <w:ind w:left="849"/>
    </w:pPr>
  </w:style>
  <w:style w:type="paragraph" w:styleId="44">
    <w:name w:val="List Continue 4"/>
    <w:basedOn w:val="a2"/>
    <w:semiHidden/>
    <w:rsid w:val="001814EC"/>
    <w:pPr>
      <w:spacing w:after="120"/>
      <w:ind w:left="1132"/>
    </w:pPr>
  </w:style>
  <w:style w:type="paragraph" w:styleId="53">
    <w:name w:val="List Continue 5"/>
    <w:basedOn w:val="a2"/>
    <w:semiHidden/>
    <w:rsid w:val="001814EC"/>
    <w:pPr>
      <w:spacing w:after="120"/>
      <w:ind w:left="1415"/>
    </w:pPr>
  </w:style>
  <w:style w:type="character" w:styleId="aff2">
    <w:name w:val="FollowedHyperlink"/>
    <w:semiHidden/>
    <w:rsid w:val="001814EC"/>
    <w:rPr>
      <w:color w:val="800080"/>
      <w:u w:val="single"/>
    </w:rPr>
  </w:style>
  <w:style w:type="table" w:styleId="14">
    <w:name w:val="Table Simple 1"/>
    <w:basedOn w:val="a4"/>
    <w:semiHidden/>
    <w:rsid w:val="001814E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Simple 2"/>
    <w:basedOn w:val="a4"/>
    <w:semiHidden/>
    <w:rsid w:val="001814E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4"/>
    <w:semiHidden/>
    <w:rsid w:val="001814E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3">
    <w:name w:val="Closing"/>
    <w:basedOn w:val="a2"/>
    <w:semiHidden/>
    <w:rsid w:val="001814EC"/>
    <w:pPr>
      <w:ind w:left="4252"/>
    </w:pPr>
  </w:style>
  <w:style w:type="table" w:styleId="15">
    <w:name w:val="Table Grid 1"/>
    <w:basedOn w:val="a4"/>
    <w:semiHidden/>
    <w:rsid w:val="001814E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Grid 2"/>
    <w:basedOn w:val="a4"/>
    <w:semiHidden/>
    <w:rsid w:val="001814E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1814E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4"/>
    <w:semiHidden/>
    <w:rsid w:val="001814E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4"/>
    <w:semiHidden/>
    <w:rsid w:val="001814E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4"/>
    <w:semiHidden/>
    <w:rsid w:val="001814E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4"/>
    <w:semiHidden/>
    <w:rsid w:val="001814E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semiHidden/>
    <w:rsid w:val="001814E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4">
    <w:name w:val="Table Contemporary"/>
    <w:basedOn w:val="a4"/>
    <w:semiHidden/>
    <w:rsid w:val="001814E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5">
    <w:name w:val="List"/>
    <w:basedOn w:val="a2"/>
    <w:qFormat/>
    <w:rsid w:val="00B21F36"/>
    <w:pPr>
      <w:ind w:firstLine="284"/>
      <w:jc w:val="left"/>
    </w:pPr>
  </w:style>
  <w:style w:type="paragraph" w:styleId="2d">
    <w:name w:val="List 2"/>
    <w:basedOn w:val="a2"/>
    <w:semiHidden/>
    <w:rsid w:val="001814EC"/>
    <w:pPr>
      <w:ind w:left="566" w:hanging="283"/>
    </w:pPr>
  </w:style>
  <w:style w:type="paragraph" w:styleId="3a">
    <w:name w:val="List 3"/>
    <w:basedOn w:val="a2"/>
    <w:semiHidden/>
    <w:rsid w:val="001814EC"/>
    <w:pPr>
      <w:ind w:left="849" w:hanging="283"/>
    </w:pPr>
  </w:style>
  <w:style w:type="paragraph" w:styleId="46">
    <w:name w:val="List 4"/>
    <w:basedOn w:val="a2"/>
    <w:semiHidden/>
    <w:rsid w:val="001814EC"/>
    <w:pPr>
      <w:ind w:left="1132" w:hanging="283"/>
    </w:pPr>
  </w:style>
  <w:style w:type="paragraph" w:styleId="55">
    <w:name w:val="List 5"/>
    <w:basedOn w:val="a2"/>
    <w:semiHidden/>
    <w:rsid w:val="001814EC"/>
    <w:pPr>
      <w:ind w:left="1415" w:hanging="283"/>
    </w:pPr>
  </w:style>
  <w:style w:type="table" w:styleId="aff6">
    <w:name w:val="Table Professional"/>
    <w:basedOn w:val="a4"/>
    <w:semiHidden/>
    <w:rsid w:val="001814E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2"/>
    <w:semiHidden/>
    <w:rsid w:val="001814EC"/>
    <w:rPr>
      <w:rFonts w:ascii="Courier New" w:hAnsi="Courier New" w:cs="Courier New"/>
    </w:rPr>
  </w:style>
  <w:style w:type="numbering" w:styleId="a1">
    <w:name w:val="Outline List 3"/>
    <w:basedOn w:val="a5"/>
    <w:semiHidden/>
    <w:rsid w:val="001814EC"/>
    <w:pPr>
      <w:numPr>
        <w:numId w:val="17"/>
      </w:numPr>
    </w:pPr>
  </w:style>
  <w:style w:type="table" w:styleId="16">
    <w:name w:val="Table Columns 1"/>
    <w:basedOn w:val="a4"/>
    <w:semiHidden/>
    <w:rsid w:val="001814E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umns 2"/>
    <w:basedOn w:val="a4"/>
    <w:semiHidden/>
    <w:rsid w:val="001814E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semiHidden/>
    <w:rsid w:val="001814E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semiHidden/>
    <w:rsid w:val="001814E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semiHidden/>
    <w:rsid w:val="001814E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7">
    <w:name w:val="Strong"/>
    <w:uiPriority w:val="22"/>
    <w:qFormat/>
    <w:rsid w:val="009B6C29"/>
    <w:rPr>
      <w:b/>
      <w:bCs/>
    </w:rPr>
  </w:style>
  <w:style w:type="table" w:styleId="-10">
    <w:name w:val="Table List 1"/>
    <w:basedOn w:val="a4"/>
    <w:semiHidden/>
    <w:rsid w:val="001814E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semiHidden/>
    <w:rsid w:val="001814E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4"/>
    <w:semiHidden/>
    <w:rsid w:val="001814E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semiHidden/>
    <w:rsid w:val="001814E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semiHidden/>
    <w:rsid w:val="001814E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semiHidden/>
    <w:rsid w:val="001814E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rsid w:val="001814E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rsid w:val="001814E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17">
    <w:name w:val="Table Colorful 1"/>
    <w:basedOn w:val="a4"/>
    <w:semiHidden/>
    <w:rsid w:val="001814E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semiHidden/>
    <w:rsid w:val="001814E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semiHidden/>
    <w:rsid w:val="001814E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8">
    <w:name w:val="Block Text"/>
    <w:basedOn w:val="a2"/>
    <w:semiHidden/>
    <w:rsid w:val="001814EC"/>
    <w:pPr>
      <w:spacing w:after="120"/>
      <w:ind w:left="1440" w:right="1440"/>
    </w:pPr>
  </w:style>
  <w:style w:type="character" w:styleId="HTML8">
    <w:name w:val="HTML Cite"/>
    <w:semiHidden/>
    <w:rsid w:val="001814EC"/>
    <w:rPr>
      <w:i/>
      <w:iCs/>
    </w:rPr>
  </w:style>
  <w:style w:type="paragraph" w:styleId="aff9">
    <w:name w:val="Message Header"/>
    <w:basedOn w:val="a2"/>
    <w:semiHidden/>
    <w:rsid w:val="001814E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a">
    <w:name w:val="E-mail Signature"/>
    <w:basedOn w:val="a2"/>
    <w:semiHidden/>
    <w:rsid w:val="001814EC"/>
  </w:style>
  <w:style w:type="character" w:customStyle="1" w:styleId="10">
    <w:name w:val="Заголовок 1 Знак"/>
    <w:link w:val="1"/>
    <w:uiPriority w:val="9"/>
    <w:semiHidden/>
    <w:rsid w:val="002D5495"/>
    <w:rPr>
      <w:rFonts w:ascii="Cambria" w:hAnsi="Cambria" w:cs="Arial"/>
      <w:b/>
      <w:bCs/>
      <w:i/>
      <w:kern w:val="32"/>
      <w:sz w:val="32"/>
      <w:szCs w:val="32"/>
    </w:rPr>
  </w:style>
  <w:style w:type="character" w:customStyle="1" w:styleId="22">
    <w:name w:val="Заголовок 2 Знак"/>
    <w:link w:val="21"/>
    <w:uiPriority w:val="9"/>
    <w:semiHidden/>
    <w:rsid w:val="002D5495"/>
    <w:rPr>
      <w:rFonts w:ascii="Cambria" w:hAnsi="Cambria" w:cs="Arial"/>
      <w:b/>
      <w:bCs/>
      <w:iCs/>
      <w:sz w:val="28"/>
      <w:szCs w:val="28"/>
    </w:rPr>
  </w:style>
  <w:style w:type="character" w:customStyle="1" w:styleId="32">
    <w:name w:val="Заголовок 3 Знак"/>
    <w:link w:val="31"/>
    <w:uiPriority w:val="9"/>
    <w:semiHidden/>
    <w:rsid w:val="002D5495"/>
    <w:rPr>
      <w:rFonts w:ascii="Cambria" w:hAnsi="Cambria" w:cs="Arial"/>
      <w:b/>
      <w:bCs/>
      <w:i/>
      <w:sz w:val="26"/>
      <w:szCs w:val="26"/>
    </w:rPr>
  </w:style>
  <w:style w:type="character" w:customStyle="1" w:styleId="42">
    <w:name w:val="Заголовок 4 Знак"/>
    <w:link w:val="41"/>
    <w:uiPriority w:val="9"/>
    <w:semiHidden/>
    <w:rsid w:val="002D5495"/>
    <w:rPr>
      <w:rFonts w:cs="Arial"/>
      <w:b/>
      <w:bCs/>
      <w:i/>
      <w:sz w:val="28"/>
      <w:szCs w:val="28"/>
    </w:rPr>
  </w:style>
  <w:style w:type="character" w:customStyle="1" w:styleId="52">
    <w:name w:val="Заголовок 5 Знак"/>
    <w:link w:val="51"/>
    <w:uiPriority w:val="9"/>
    <w:semiHidden/>
    <w:rsid w:val="002D5495"/>
    <w:rPr>
      <w:rFonts w:cs="Arial"/>
      <w:b/>
      <w:bCs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D5495"/>
    <w:rPr>
      <w:rFonts w:cs="Arial"/>
      <w:b/>
      <w:bCs/>
      <w:i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2D5495"/>
    <w:rPr>
      <w:rFonts w:cs="Arial"/>
      <w:i/>
      <w:sz w:val="28"/>
    </w:rPr>
  </w:style>
  <w:style w:type="character" w:customStyle="1" w:styleId="80">
    <w:name w:val="Заголовок 8 Знак"/>
    <w:link w:val="8"/>
    <w:uiPriority w:val="9"/>
    <w:semiHidden/>
    <w:rsid w:val="002D5495"/>
    <w:rPr>
      <w:rFonts w:cs="Arial"/>
      <w:iCs/>
      <w:sz w:val="28"/>
    </w:rPr>
  </w:style>
  <w:style w:type="character" w:customStyle="1" w:styleId="90">
    <w:name w:val="Заголовок 9 Знак"/>
    <w:link w:val="9"/>
    <w:uiPriority w:val="9"/>
    <w:semiHidden/>
    <w:rsid w:val="002D5495"/>
    <w:rPr>
      <w:rFonts w:ascii="Cambria" w:hAnsi="Cambria" w:cs="Arial"/>
      <w:i/>
      <w:sz w:val="22"/>
      <w:szCs w:val="22"/>
    </w:rPr>
  </w:style>
  <w:style w:type="paragraph" w:styleId="affb">
    <w:name w:val="caption"/>
    <w:basedOn w:val="a2"/>
    <w:next w:val="af5"/>
    <w:qFormat/>
    <w:rsid w:val="009B6C29"/>
    <w:pPr>
      <w:spacing w:after="200"/>
    </w:pPr>
    <w:rPr>
      <w:b/>
      <w:bCs/>
      <w:color w:val="4F81BD"/>
      <w:sz w:val="18"/>
      <w:szCs w:val="18"/>
    </w:rPr>
  </w:style>
  <w:style w:type="character" w:customStyle="1" w:styleId="af9">
    <w:name w:val="Заголовок Знак"/>
    <w:link w:val="af8"/>
    <w:uiPriority w:val="10"/>
    <w:semiHidden/>
    <w:rsid w:val="002D5495"/>
    <w:rPr>
      <w:rFonts w:ascii="Cambria" w:hAnsi="Cambria" w:cs="Arial"/>
      <w:b/>
      <w:bCs/>
      <w:i/>
      <w:kern w:val="28"/>
      <w:sz w:val="32"/>
      <w:szCs w:val="32"/>
    </w:rPr>
  </w:style>
  <w:style w:type="character" w:customStyle="1" w:styleId="afe">
    <w:name w:val="Подзаголовок Знак"/>
    <w:link w:val="afd"/>
    <w:uiPriority w:val="11"/>
    <w:semiHidden/>
    <w:rsid w:val="002D5495"/>
    <w:rPr>
      <w:rFonts w:ascii="Cambria" w:hAnsi="Cambria" w:cs="Arial"/>
      <w:i/>
      <w:sz w:val="28"/>
    </w:rPr>
  </w:style>
  <w:style w:type="paragraph" w:styleId="affc">
    <w:name w:val="No Spacing"/>
    <w:basedOn w:val="a2"/>
    <w:uiPriority w:val="1"/>
    <w:qFormat/>
    <w:rsid w:val="009B6C29"/>
    <w:rPr>
      <w:szCs w:val="32"/>
    </w:rPr>
  </w:style>
  <w:style w:type="paragraph" w:styleId="affd">
    <w:name w:val="List Paragraph"/>
    <w:basedOn w:val="a2"/>
    <w:uiPriority w:val="34"/>
    <w:qFormat/>
    <w:rsid w:val="009B6C29"/>
    <w:pPr>
      <w:ind w:left="720"/>
      <w:contextualSpacing/>
    </w:pPr>
  </w:style>
  <w:style w:type="paragraph" w:styleId="2f0">
    <w:name w:val="Quote"/>
    <w:basedOn w:val="a2"/>
    <w:next w:val="a2"/>
    <w:link w:val="2f1"/>
    <w:uiPriority w:val="29"/>
    <w:qFormat/>
    <w:rsid w:val="009B6C29"/>
    <w:rPr>
      <w:i w:val="0"/>
    </w:rPr>
  </w:style>
  <w:style w:type="character" w:customStyle="1" w:styleId="2f1">
    <w:name w:val="Цитата 2 Знак"/>
    <w:link w:val="2f0"/>
    <w:uiPriority w:val="29"/>
    <w:semiHidden/>
    <w:rsid w:val="002D5495"/>
    <w:rPr>
      <w:sz w:val="28"/>
    </w:rPr>
  </w:style>
  <w:style w:type="paragraph" w:styleId="affe">
    <w:name w:val="Intense Quote"/>
    <w:basedOn w:val="a2"/>
    <w:next w:val="a2"/>
    <w:link w:val="afff"/>
    <w:uiPriority w:val="30"/>
    <w:qFormat/>
    <w:rsid w:val="009B6C29"/>
    <w:pPr>
      <w:ind w:left="720" w:right="720"/>
    </w:pPr>
    <w:rPr>
      <w:b/>
      <w:i w:val="0"/>
      <w:szCs w:val="22"/>
    </w:rPr>
  </w:style>
  <w:style w:type="character" w:customStyle="1" w:styleId="afff">
    <w:name w:val="Выделенная цитата Знак"/>
    <w:link w:val="affe"/>
    <w:uiPriority w:val="30"/>
    <w:semiHidden/>
    <w:rsid w:val="002D5495"/>
    <w:rPr>
      <w:b/>
      <w:sz w:val="28"/>
      <w:szCs w:val="22"/>
    </w:rPr>
  </w:style>
  <w:style w:type="character" w:styleId="afff0">
    <w:name w:val="Subtle Emphasis"/>
    <w:uiPriority w:val="19"/>
    <w:qFormat/>
    <w:rsid w:val="009B6C29"/>
    <w:rPr>
      <w:i/>
      <w:color w:val="5A5A5A"/>
    </w:rPr>
  </w:style>
  <w:style w:type="character" w:styleId="afff1">
    <w:name w:val="Intense Emphasis"/>
    <w:uiPriority w:val="21"/>
    <w:qFormat/>
    <w:rsid w:val="009B6C29"/>
    <w:rPr>
      <w:b/>
      <w:i/>
      <w:sz w:val="24"/>
      <w:szCs w:val="24"/>
      <w:u w:val="single"/>
    </w:rPr>
  </w:style>
  <w:style w:type="character" w:styleId="afff2">
    <w:name w:val="Subtle Reference"/>
    <w:uiPriority w:val="31"/>
    <w:qFormat/>
    <w:rsid w:val="009B6C29"/>
    <w:rPr>
      <w:sz w:val="24"/>
      <w:szCs w:val="24"/>
      <w:u w:val="single"/>
    </w:rPr>
  </w:style>
  <w:style w:type="character" w:styleId="afff3">
    <w:name w:val="Intense Reference"/>
    <w:uiPriority w:val="32"/>
    <w:qFormat/>
    <w:rsid w:val="009B6C29"/>
    <w:rPr>
      <w:b/>
      <w:sz w:val="24"/>
      <w:u w:val="single"/>
    </w:rPr>
  </w:style>
  <w:style w:type="character" w:styleId="afff4">
    <w:name w:val="Book Title"/>
    <w:uiPriority w:val="33"/>
    <w:qFormat/>
    <w:rsid w:val="009B6C29"/>
    <w:rPr>
      <w:rFonts w:ascii="Cambria" w:eastAsia="Times New Roman" w:hAnsi="Cambria"/>
      <w:b/>
      <w:i/>
      <w:sz w:val="24"/>
      <w:szCs w:val="24"/>
    </w:rPr>
  </w:style>
  <w:style w:type="paragraph" w:styleId="afff5">
    <w:name w:val="TOC Heading"/>
    <w:basedOn w:val="1"/>
    <w:next w:val="a2"/>
    <w:uiPriority w:val="39"/>
    <w:qFormat/>
    <w:rsid w:val="009B6C29"/>
    <w:pPr>
      <w:outlineLvl w:val="9"/>
    </w:pPr>
  </w:style>
  <w:style w:type="paragraph" w:styleId="afff6">
    <w:name w:val="Note Heading"/>
    <w:basedOn w:val="a2"/>
    <w:next w:val="a2"/>
    <w:semiHidden/>
    <w:rsid w:val="00966D7C"/>
  </w:style>
  <w:style w:type="paragraph" w:customStyle="1" w:styleId="mcntmsonormal1">
    <w:name w:val="mcntmsonormal1"/>
    <w:basedOn w:val="a2"/>
    <w:rsid w:val="00A531C1"/>
    <w:pPr>
      <w:jc w:val="left"/>
    </w:pPr>
    <w:rPr>
      <w:rFonts w:ascii="Times New Roman" w:eastAsia="Calibri" w:hAnsi="Times New Roman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8;&#1045;&#1052;&#1055;&#1051;&#1045;&#1058;&#1067;\&#1064;&#1040;&#1041;&#1051;&#1054;&#1053;%20&#1089;&#1087;&#1077;&#109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BDE95-0A80-40EF-B3F7-036C67F6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спец.</Template>
  <TotalTime>797</TotalTime>
  <Pages>6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оборудования</vt:lpstr>
    </vt:vector>
  </TitlesOfParts>
  <Company>Lab321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оборудования</dc:title>
  <dc:creator>Alexander</dc:creator>
  <cp:lastModifiedBy>Иван Шавкутин</cp:lastModifiedBy>
  <cp:revision>34</cp:revision>
  <cp:lastPrinted>2022-11-30T18:55:00Z</cp:lastPrinted>
  <dcterms:created xsi:type="dcterms:W3CDTF">2021-06-07T06:55:00Z</dcterms:created>
  <dcterms:modified xsi:type="dcterms:W3CDTF">2023-04-12T20:49:00Z</dcterms:modified>
</cp:coreProperties>
</file>