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2967D3D" w14:textId="16E184C9" w:rsidR="00101216" w:rsidRPr="008111A1" w:rsidRDefault="00754303" w:rsidP="00101216">
      <w:pPr>
        <w:tabs>
          <w:tab w:val="left" w:pos="2657"/>
        </w:tabs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Воздухоснабжение</w:t>
      </w:r>
      <w:proofErr w:type="spellEnd"/>
    </w:p>
    <w:p w14:paraId="324F3D6A" w14:textId="77777777" w:rsidR="00101216" w:rsidRPr="008111A1" w:rsidRDefault="00101216" w:rsidP="0010121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24F3E473" w14:textId="77777777" w:rsidR="00101216" w:rsidRPr="008111A1" w:rsidRDefault="00101216" w:rsidP="0010121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3B8FDA8E" w14:textId="77777777" w:rsidR="00101216" w:rsidRDefault="00101216" w:rsidP="0010121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36B4CEC2" w:rsidR="00101216" w:rsidRDefault="00101216" w:rsidP="0010121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754303">
        <w:rPr>
          <w:rFonts w:eastAsia="Arial Unicode MS"/>
          <w:caps w:val="0"/>
          <w:smallCaps w:val="0"/>
          <w:noProof/>
          <w:sz w:val="32"/>
          <w:szCs w:val="32"/>
        </w:rPr>
        <w:t>ВС</w:t>
      </w:r>
      <w:bookmarkStart w:id="0" w:name="_GoBack"/>
      <w:bookmarkEnd w:id="0"/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D2E55" w14:textId="77777777" w:rsidR="0060498D" w:rsidRDefault="0060498D">
      <w:r>
        <w:separator/>
      </w:r>
    </w:p>
  </w:endnote>
  <w:endnote w:type="continuationSeparator" w:id="0">
    <w:p w14:paraId="3260E9C1" w14:textId="77777777" w:rsidR="0060498D" w:rsidRDefault="0060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1E6C0" w14:textId="77777777" w:rsidR="0060498D" w:rsidRDefault="0060498D">
      <w:r>
        <w:separator/>
      </w:r>
    </w:p>
  </w:footnote>
  <w:footnote w:type="continuationSeparator" w:id="0">
    <w:p w14:paraId="0696142E" w14:textId="77777777" w:rsidR="0060498D" w:rsidRDefault="00604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3F5F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8D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303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76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44970-E813-4F0E-A00E-308004462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7</cp:revision>
  <cp:lastPrinted>2022-09-08T12:29:00Z</cp:lastPrinted>
  <dcterms:created xsi:type="dcterms:W3CDTF">2023-03-23T09:48:00Z</dcterms:created>
  <dcterms:modified xsi:type="dcterms:W3CDTF">2023-05-05T11:18:00Z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