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8955DB8" w14:textId="657F935C" w:rsidR="00483AF1" w:rsidRPr="00483AF1" w:rsidRDefault="00DF1708" w:rsidP="00483AF1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АБК</w:t>
      </w:r>
      <w:r w:rsidR="00483AF1">
        <w:rPr>
          <w:b/>
          <w:sz w:val="32"/>
          <w:szCs w:val="32"/>
        </w:rPr>
        <w:t>.</w:t>
      </w:r>
    </w:p>
    <w:p w14:paraId="4FD376F9" w14:textId="2C8A897E" w:rsidR="00C15A3B" w:rsidRDefault="00DF1708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 w:rsidRPr="00DF1708">
        <w:rPr>
          <w:b/>
          <w:sz w:val="32"/>
          <w:szCs w:val="32"/>
        </w:rPr>
        <w:t>Отопление, вентиляция и кондиционирование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76098D75" w:rsidR="00C15A3B" w:rsidRDefault="00DF1708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 w:rsidRPr="00DF1708"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6A79CD">
        <w:rPr>
          <w:rFonts w:eastAsia="Arial Unicode MS"/>
          <w:caps w:val="0"/>
          <w:smallCaps w:val="0"/>
          <w:noProof/>
          <w:sz w:val="32"/>
          <w:szCs w:val="32"/>
        </w:rPr>
        <w:t>0</w:t>
      </w:r>
      <w:r w:rsidRPr="00DF1708">
        <w:rPr>
          <w:rFonts w:eastAsia="Arial Unicode MS"/>
          <w:caps w:val="0"/>
          <w:smallCaps w:val="0"/>
          <w:noProof/>
          <w:sz w:val="32"/>
          <w:szCs w:val="32"/>
        </w:rPr>
        <w:t>-23-ОВ1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bookmarkStart w:id="0" w:name="_GoBack"/>
      <w:bookmarkEnd w:id="0"/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BB4B000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DD0D1EF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6F1280CF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3E46DE0" w14:textId="77777777" w:rsidR="00240F99" w:rsidRDefault="00240F99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850"/>
      </w:tblGrid>
      <w:tr w:rsidR="00240F99" w14:paraId="64653D45" w14:textId="77777777" w:rsidTr="00005FF2">
        <w:trPr>
          <w:cantSplit/>
          <w:trHeight w:val="293"/>
        </w:trPr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240F99" w:rsidRDefault="00240F99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240F99" w:rsidRDefault="00240F99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47323" w14:textId="77777777" w:rsidR="00686285" w:rsidRDefault="00686285">
      <w:r>
        <w:separator/>
      </w:r>
    </w:p>
  </w:endnote>
  <w:endnote w:type="continuationSeparator" w:id="0">
    <w:p w14:paraId="2F5F29B6" w14:textId="77777777" w:rsidR="00686285" w:rsidRDefault="0068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76FC8" w14:textId="77777777" w:rsidR="00686285" w:rsidRDefault="00686285">
      <w:r>
        <w:separator/>
      </w:r>
    </w:p>
  </w:footnote>
  <w:footnote w:type="continuationSeparator" w:id="0">
    <w:p w14:paraId="0D6CC83A" w14:textId="77777777" w:rsidR="00686285" w:rsidRDefault="00686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2E57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CFD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0F99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654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AF1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6285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A79C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325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3C8E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04C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08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E4FB6-B10F-43D7-84AD-42F51B68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Гречишкин Владимир Витальевич</cp:lastModifiedBy>
  <cp:revision>10</cp:revision>
  <cp:lastPrinted>2023-05-05T06:43:00Z</cp:lastPrinted>
  <dcterms:created xsi:type="dcterms:W3CDTF">2023-04-06T10:24:00Z</dcterms:created>
  <dcterms:modified xsi:type="dcterms:W3CDTF">2023-05-05T06:43:00Z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