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6DD2F456" w14:textId="311A0E53" w:rsidR="00E429CA" w:rsidRPr="00483AF1" w:rsidRDefault="005131D7" w:rsidP="00E429CA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АБК</w:t>
      </w:r>
      <w:r w:rsidR="00E429CA">
        <w:rPr>
          <w:b/>
          <w:sz w:val="32"/>
          <w:szCs w:val="32"/>
        </w:rPr>
        <w:t>.</w:t>
      </w:r>
    </w:p>
    <w:p w14:paraId="50F46E91" w14:textId="542F89D8" w:rsidR="00E429CA" w:rsidRDefault="005131D7" w:rsidP="00E429CA">
      <w:pPr>
        <w:tabs>
          <w:tab w:val="left" w:pos="2657"/>
        </w:tabs>
        <w:jc w:val="center"/>
        <w:rPr>
          <w:b/>
          <w:sz w:val="32"/>
          <w:szCs w:val="32"/>
        </w:rPr>
      </w:pPr>
      <w:r w:rsidRPr="005131D7">
        <w:rPr>
          <w:b/>
          <w:sz w:val="32"/>
          <w:szCs w:val="32"/>
        </w:rPr>
        <w:t>Отопление, вентиляция и кондиционирование</w:t>
      </w:r>
    </w:p>
    <w:p w14:paraId="4C429D19" w14:textId="77777777" w:rsidR="00E429CA" w:rsidRPr="008111A1" w:rsidRDefault="00E429CA" w:rsidP="00E429CA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32919B8E" w14:textId="77777777" w:rsidR="00E429CA" w:rsidRPr="008111A1" w:rsidRDefault="00E429CA" w:rsidP="00E429CA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17095767" w14:textId="77777777" w:rsidR="00E429CA" w:rsidRDefault="00E429CA" w:rsidP="00E429CA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8C05E11" w14:textId="4568FC58" w:rsidR="00101216" w:rsidRDefault="005131D7" w:rsidP="00E429CA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 w:rsidRPr="005131D7">
        <w:rPr>
          <w:rFonts w:eastAsia="Arial Unicode MS"/>
          <w:caps w:val="0"/>
          <w:smallCaps w:val="0"/>
          <w:noProof/>
          <w:sz w:val="32"/>
          <w:szCs w:val="32"/>
        </w:rPr>
        <w:t>13</w:t>
      </w:r>
      <w:r w:rsidR="00745222">
        <w:rPr>
          <w:rFonts w:eastAsia="Arial Unicode MS"/>
          <w:caps w:val="0"/>
          <w:smallCaps w:val="0"/>
          <w:noProof/>
          <w:sz w:val="32"/>
          <w:szCs w:val="32"/>
        </w:rPr>
        <w:t>0</w:t>
      </w:r>
      <w:bookmarkStart w:id="0" w:name="_GoBack"/>
      <w:bookmarkEnd w:id="0"/>
      <w:r w:rsidRPr="005131D7">
        <w:rPr>
          <w:rFonts w:eastAsia="Arial Unicode MS"/>
          <w:caps w:val="0"/>
          <w:smallCaps w:val="0"/>
          <w:noProof/>
          <w:sz w:val="32"/>
          <w:szCs w:val="32"/>
        </w:rPr>
        <w:t>-23-ОВ1</w:t>
      </w:r>
    </w:p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E429CA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06919" w14:textId="77777777" w:rsidR="00A4160B" w:rsidRDefault="00A4160B">
      <w:r>
        <w:separator/>
      </w:r>
    </w:p>
  </w:endnote>
  <w:endnote w:type="continuationSeparator" w:id="0">
    <w:p w14:paraId="172B298A" w14:textId="77777777" w:rsidR="00A4160B" w:rsidRDefault="00A4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07BC0" w14:textId="77777777" w:rsidR="00A4160B" w:rsidRDefault="00A4160B">
      <w:r>
        <w:separator/>
      </w:r>
    </w:p>
  </w:footnote>
  <w:footnote w:type="continuationSeparator" w:id="0">
    <w:p w14:paraId="1A1AEABA" w14:textId="77777777" w:rsidR="00A4160B" w:rsidRDefault="00A41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«КиКГЕОСТРОЙ»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 Тел.: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9DB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1D7"/>
    <w:rsid w:val="0051397A"/>
    <w:rsid w:val="00514056"/>
    <w:rsid w:val="00514116"/>
    <w:rsid w:val="0051593C"/>
    <w:rsid w:val="00516202"/>
    <w:rsid w:val="0051687B"/>
    <w:rsid w:val="00516C9E"/>
    <w:rsid w:val="00516CEC"/>
    <w:rsid w:val="005205E0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5222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3F7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A56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160B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9CA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94D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9D868-893A-414D-AC93-3186EAF3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9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Гречишкин Владимир Витальевич</cp:lastModifiedBy>
  <cp:revision>12</cp:revision>
  <cp:lastPrinted>2023-05-05T06:43:00Z</cp:lastPrinted>
  <dcterms:created xsi:type="dcterms:W3CDTF">2023-03-23T09:48:00Z</dcterms:created>
  <dcterms:modified xsi:type="dcterms:W3CDTF">2023-05-05T06:43:00Z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