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FA3E0B" w14:textId="77777777" w:rsidR="00C15A3B" w:rsidRPr="00633227" w:rsidRDefault="00C15A3B" w:rsidP="00735C7C">
      <w:pPr>
        <w:pStyle w:val="affffff4"/>
        <w:spacing w:before="600" w:after="600" w:line="276" w:lineRule="auto"/>
        <w:jc w:val="left"/>
        <w:rPr>
          <w:rFonts w:ascii="Times New Roman" w:eastAsia="Arial Unicode MS" w:hAnsi="Times New Roman"/>
          <w:b/>
          <w:bCs/>
          <w:noProof/>
        </w:rPr>
      </w:pPr>
      <w:r w:rsidRPr="00633227">
        <w:rPr>
          <w:rFonts w:ascii="Times New Roman" w:eastAsia="Arial Unicode MS" w:hAnsi="Times New Roman"/>
          <w:b/>
          <w:bCs/>
          <w:noProof/>
        </w:rPr>
        <w:t>Заказчик</w:t>
      </w:r>
      <w:r>
        <w:rPr>
          <w:rFonts w:ascii="Times New Roman" w:eastAsia="Arial Unicode MS" w:hAnsi="Times New Roman"/>
          <w:b/>
          <w:bCs/>
          <w:noProof/>
        </w:rPr>
        <w:t xml:space="preserve"> - АО</w:t>
      </w:r>
      <w:r w:rsidRPr="00633227">
        <w:rPr>
          <w:rFonts w:ascii="Times New Roman" w:eastAsia="Arial Unicode MS" w:hAnsi="Times New Roman"/>
          <w:b/>
          <w:bCs/>
          <w:noProof/>
        </w:rPr>
        <w:t xml:space="preserve"> «</w:t>
      </w:r>
      <w:r w:rsidRPr="00CD0A16">
        <w:rPr>
          <w:rFonts w:ascii="Times New Roman" w:eastAsia="Arial Unicode MS" w:hAnsi="Times New Roman"/>
          <w:b/>
          <w:bCs/>
          <w:noProof/>
        </w:rPr>
        <w:t>МЕТРОВАГОНМАШ</w:t>
      </w:r>
      <w:r w:rsidRPr="00633227">
        <w:rPr>
          <w:rFonts w:ascii="Times New Roman" w:eastAsia="Arial Unicode MS" w:hAnsi="Times New Roman"/>
          <w:b/>
          <w:bCs/>
          <w:noProof/>
        </w:rPr>
        <w:t>»</w:t>
      </w:r>
    </w:p>
    <w:p w14:paraId="062B0B15" w14:textId="77777777" w:rsidR="00C15A3B" w:rsidRPr="008F41A2" w:rsidRDefault="00C15A3B" w:rsidP="00735C7C">
      <w:pPr>
        <w:pStyle w:val="affffff4"/>
        <w:tabs>
          <w:tab w:val="left" w:pos="9356"/>
        </w:tabs>
        <w:spacing w:before="360" w:after="360" w:line="276" w:lineRule="auto"/>
        <w:ind w:left="28" w:right="-1"/>
        <w:jc w:val="center"/>
        <w:rPr>
          <w:rFonts w:ascii="Times New Roman" w:eastAsia="Arial Unicode MS" w:hAnsi="Times New Roman"/>
          <w:b/>
          <w:bCs/>
          <w:noProof/>
          <w:sz w:val="28"/>
          <w:szCs w:val="28"/>
        </w:rPr>
      </w:pP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t>«ЦЕХ № 8, РАСПОЛОЖЕННЫЙ ПО АДРЕСУ:</w:t>
      </w:r>
      <w:r w:rsidRPr="00CD0A16">
        <w:rPr>
          <w:rFonts w:ascii="Times New Roman" w:eastAsia="Arial Unicode MS" w:hAnsi="Times New Roman"/>
          <w:b/>
          <w:bCs/>
          <w:noProof/>
          <w:sz w:val="28"/>
          <w:szCs w:val="28"/>
        </w:rPr>
        <w:t xml:space="preserve"> МОСКОВСКАЯ ОБЛАСТЬ, Г.О. МЫТИЩИ, УЛ. КОЛОНЦОВА,</w:t>
      </w: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t xml:space="preserve"> </w:t>
      </w:r>
      <w:r w:rsidRPr="00CD0A16">
        <w:rPr>
          <w:rFonts w:ascii="Times New Roman" w:eastAsia="Arial Unicode MS" w:hAnsi="Times New Roman"/>
          <w:b/>
          <w:bCs/>
          <w:noProof/>
          <w:sz w:val="28"/>
          <w:szCs w:val="28"/>
        </w:rPr>
        <w:t>4.</w:t>
      </w: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t xml:space="preserve">        КАПИТАЛЬНЫЙ РЕМОНТ»</w:t>
      </w:r>
    </w:p>
    <w:p w14:paraId="0B7389A7" w14:textId="77777777" w:rsidR="00413AA1" w:rsidRPr="00A752DE" w:rsidRDefault="00413AA1" w:rsidP="00413AA1">
      <w:pPr>
        <w:pStyle w:val="affffff4"/>
        <w:spacing w:line="276" w:lineRule="auto"/>
        <w:jc w:val="center"/>
        <w:rPr>
          <w:rFonts w:ascii="Times New Roman" w:eastAsia="Arial Unicode MS" w:hAnsi="Times New Roman"/>
          <w:b/>
          <w:bCs/>
          <w:noProof/>
          <w:sz w:val="28"/>
          <w:szCs w:val="28"/>
        </w:rPr>
      </w:pPr>
      <w:r w:rsidRPr="00A752DE">
        <w:rPr>
          <w:rFonts w:ascii="Times New Roman" w:eastAsia="Arial Unicode MS" w:hAnsi="Times New Roman"/>
          <w:b/>
          <w:bCs/>
          <w:noProof/>
          <w:sz w:val="28"/>
          <w:szCs w:val="28"/>
        </w:rPr>
        <w:t>РАБОЧАЯ ДОКУМЕНТАЦИЯ</w:t>
      </w:r>
    </w:p>
    <w:p w14:paraId="6A748895" w14:textId="77777777" w:rsidR="00413AA1" w:rsidRPr="004E0881" w:rsidRDefault="00413AA1" w:rsidP="00413AA1">
      <w:pPr>
        <w:pStyle w:val="affffff4"/>
        <w:spacing w:line="276" w:lineRule="auto"/>
        <w:jc w:val="center"/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</w:pPr>
    </w:p>
    <w:p w14:paraId="13A8AFD2" w14:textId="09539FCE" w:rsidR="00413AA1" w:rsidRPr="00F1141F" w:rsidRDefault="00134629" w:rsidP="00413AA1">
      <w:pPr>
        <w:tabs>
          <w:tab w:val="left" w:pos="2657"/>
        </w:tabs>
        <w:spacing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Цех №8</w:t>
      </w:r>
      <w:r w:rsidR="00413AA1" w:rsidRPr="00F1141F">
        <w:rPr>
          <w:b/>
          <w:sz w:val="32"/>
          <w:szCs w:val="32"/>
        </w:rPr>
        <w:t xml:space="preserve">. </w:t>
      </w:r>
    </w:p>
    <w:p w14:paraId="496DD026" w14:textId="2F2567FB" w:rsidR="00413AA1" w:rsidRPr="008111A1" w:rsidRDefault="009C7F8E" w:rsidP="00413AA1">
      <w:pPr>
        <w:tabs>
          <w:tab w:val="left" w:pos="2657"/>
        </w:tabs>
        <w:spacing w:line="240" w:lineRule="auto"/>
        <w:jc w:val="center"/>
        <w:rPr>
          <w:b/>
          <w:sz w:val="32"/>
          <w:szCs w:val="32"/>
        </w:rPr>
      </w:pPr>
      <w:r w:rsidRPr="009C7F8E">
        <w:rPr>
          <w:b/>
          <w:sz w:val="32"/>
          <w:szCs w:val="32"/>
        </w:rPr>
        <w:t>Отопление и вентиляция</w:t>
      </w:r>
    </w:p>
    <w:p w14:paraId="14D718E0" w14:textId="77777777" w:rsidR="00413AA1" w:rsidRPr="008111A1" w:rsidRDefault="00413AA1" w:rsidP="00413AA1">
      <w:pPr>
        <w:tabs>
          <w:tab w:val="left" w:pos="2657"/>
        </w:tabs>
        <w:jc w:val="center"/>
        <w:rPr>
          <w:b/>
          <w:sz w:val="32"/>
          <w:szCs w:val="32"/>
        </w:rPr>
      </w:pPr>
      <w:bookmarkStart w:id="0" w:name="_GoBack"/>
      <w:bookmarkEnd w:id="0"/>
    </w:p>
    <w:p w14:paraId="1AE1FF67" w14:textId="77777777" w:rsidR="00413AA1" w:rsidRPr="008111A1" w:rsidRDefault="00413AA1" w:rsidP="00413AA1">
      <w:pPr>
        <w:shd w:val="clear" w:color="auto" w:fill="FFFFFF"/>
        <w:spacing w:line="276" w:lineRule="auto"/>
        <w:ind w:left="34"/>
        <w:jc w:val="center"/>
        <w:rPr>
          <w:rFonts w:eastAsia="Arial Unicode MS"/>
          <w:b/>
          <w:bCs/>
          <w:noProof/>
          <w:szCs w:val="28"/>
        </w:rPr>
      </w:pPr>
    </w:p>
    <w:p w14:paraId="6B0FC478" w14:textId="77777777" w:rsidR="00413AA1" w:rsidRDefault="00413AA1" w:rsidP="00413AA1">
      <w:pPr>
        <w:pStyle w:val="afb"/>
        <w:suppressAutoHyphens/>
        <w:spacing w:before="0" w:after="0"/>
        <w:ind w:right="0"/>
        <w:rPr>
          <w:rFonts w:eastAsia="Arial Unicode MS"/>
          <w:caps w:val="0"/>
          <w:smallCaps w:val="0"/>
          <w:noProof/>
          <w:sz w:val="32"/>
          <w:szCs w:val="32"/>
        </w:rPr>
      </w:pPr>
    </w:p>
    <w:p w14:paraId="56F11652" w14:textId="5933C0B5" w:rsidR="00413AA1" w:rsidRDefault="00134629" w:rsidP="00413AA1">
      <w:pPr>
        <w:pStyle w:val="afb"/>
        <w:suppressAutoHyphens/>
        <w:spacing w:before="0" w:after="0"/>
        <w:ind w:right="0"/>
        <w:rPr>
          <w:caps w:val="0"/>
          <w:smallCaps w:val="0"/>
          <w:sz w:val="24"/>
          <w:szCs w:val="24"/>
        </w:rPr>
      </w:pPr>
      <w:r>
        <w:rPr>
          <w:rFonts w:eastAsia="Arial Unicode MS"/>
          <w:caps w:val="0"/>
          <w:smallCaps w:val="0"/>
          <w:noProof/>
          <w:sz w:val="32"/>
          <w:szCs w:val="32"/>
        </w:rPr>
        <w:t>130-23-</w:t>
      </w:r>
      <w:r w:rsidR="009C7F8E">
        <w:rPr>
          <w:rFonts w:eastAsia="Arial Unicode MS"/>
          <w:caps w:val="0"/>
          <w:smallCaps w:val="0"/>
          <w:noProof/>
          <w:sz w:val="32"/>
          <w:szCs w:val="32"/>
        </w:rPr>
        <w:t>ОВ</w:t>
      </w:r>
      <w:r>
        <w:rPr>
          <w:rFonts w:eastAsia="Arial Unicode MS"/>
          <w:caps w:val="0"/>
          <w:smallCaps w:val="0"/>
          <w:noProof/>
          <w:sz w:val="32"/>
          <w:szCs w:val="32"/>
        </w:rPr>
        <w:t>2</w:t>
      </w:r>
    </w:p>
    <w:p w14:paraId="79FE8503" w14:textId="77777777" w:rsidR="00C15A3B" w:rsidRDefault="00C15A3B" w:rsidP="00C15A3B">
      <w:pPr>
        <w:pStyle w:val="afb"/>
        <w:suppressAutoHyphens/>
        <w:spacing w:before="0" w:after="0"/>
        <w:ind w:right="0"/>
        <w:rPr>
          <w:rFonts w:eastAsia="Arial Unicode MS"/>
          <w:caps w:val="0"/>
          <w:smallCaps w:val="0"/>
          <w:noProof/>
          <w:sz w:val="32"/>
          <w:szCs w:val="32"/>
        </w:rPr>
      </w:pPr>
    </w:p>
    <w:p w14:paraId="6A78DA6B" w14:textId="77777777" w:rsidR="009C7F8E" w:rsidRDefault="009C7F8E" w:rsidP="00C15A3B">
      <w:pPr>
        <w:pStyle w:val="afb"/>
        <w:suppressAutoHyphens/>
        <w:spacing w:before="0" w:after="0"/>
        <w:ind w:right="0"/>
        <w:rPr>
          <w:rFonts w:eastAsia="Arial Unicode MS"/>
          <w:caps w:val="0"/>
          <w:smallCaps w:val="0"/>
          <w:noProof/>
          <w:sz w:val="32"/>
          <w:szCs w:val="32"/>
        </w:rPr>
      </w:pPr>
    </w:p>
    <w:p w14:paraId="39601DB4" w14:textId="77777777" w:rsidR="009C7F8E" w:rsidRDefault="009C7F8E" w:rsidP="00C15A3B">
      <w:pPr>
        <w:pStyle w:val="afb"/>
        <w:suppressAutoHyphens/>
        <w:spacing w:before="0" w:after="0"/>
        <w:ind w:right="0"/>
        <w:rPr>
          <w:rFonts w:eastAsia="Arial Unicode MS"/>
          <w:caps w:val="0"/>
          <w:smallCaps w:val="0"/>
          <w:noProof/>
          <w:sz w:val="32"/>
          <w:szCs w:val="32"/>
        </w:rPr>
      </w:pPr>
    </w:p>
    <w:p w14:paraId="37604C45" w14:textId="77777777" w:rsidR="009C7F8E" w:rsidRDefault="009C7F8E" w:rsidP="00C15A3B">
      <w:pPr>
        <w:pStyle w:val="afb"/>
        <w:suppressAutoHyphens/>
        <w:spacing w:before="0" w:after="0"/>
        <w:ind w:right="0"/>
        <w:rPr>
          <w:rFonts w:eastAsia="Arial Unicode MS"/>
          <w:caps w:val="0"/>
          <w:smallCaps w:val="0"/>
          <w:noProof/>
          <w:sz w:val="32"/>
          <w:szCs w:val="32"/>
        </w:rPr>
      </w:pPr>
    </w:p>
    <w:p w14:paraId="045AD0A8" w14:textId="77777777" w:rsidR="009C7F8E" w:rsidRDefault="009C7F8E" w:rsidP="00C15A3B">
      <w:pPr>
        <w:pStyle w:val="afb"/>
        <w:suppressAutoHyphens/>
        <w:spacing w:before="0" w:after="0"/>
        <w:ind w:right="0"/>
        <w:rPr>
          <w:rFonts w:eastAsia="Arial Unicode MS"/>
          <w:caps w:val="0"/>
          <w:smallCaps w:val="0"/>
          <w:noProof/>
          <w:sz w:val="32"/>
          <w:szCs w:val="32"/>
        </w:rPr>
      </w:pPr>
    </w:p>
    <w:p w14:paraId="2B036B7D" w14:textId="77777777" w:rsidR="009C7F8E" w:rsidRDefault="009C7F8E" w:rsidP="00C15A3B">
      <w:pPr>
        <w:pStyle w:val="afb"/>
        <w:suppressAutoHyphens/>
        <w:spacing w:before="0" w:after="0"/>
        <w:ind w:right="0"/>
        <w:rPr>
          <w:rFonts w:eastAsia="Arial Unicode MS"/>
          <w:caps w:val="0"/>
          <w:smallCaps w:val="0"/>
          <w:noProof/>
          <w:sz w:val="32"/>
          <w:szCs w:val="32"/>
        </w:rPr>
      </w:pPr>
    </w:p>
    <w:p w14:paraId="3D3F6590" w14:textId="77777777" w:rsidR="009C7F8E" w:rsidRDefault="009C7F8E" w:rsidP="00C15A3B">
      <w:pPr>
        <w:pStyle w:val="afb"/>
        <w:suppressAutoHyphens/>
        <w:spacing w:before="0" w:after="0"/>
        <w:ind w:right="0"/>
        <w:rPr>
          <w:rFonts w:eastAsia="Arial Unicode MS"/>
          <w:caps w:val="0"/>
          <w:smallCaps w:val="0"/>
          <w:noProof/>
          <w:sz w:val="32"/>
          <w:szCs w:val="32"/>
        </w:rPr>
      </w:pPr>
    </w:p>
    <w:p w14:paraId="44282645" w14:textId="77777777" w:rsidR="009C7F8E" w:rsidRDefault="009C7F8E" w:rsidP="00C15A3B">
      <w:pPr>
        <w:pStyle w:val="afb"/>
        <w:suppressAutoHyphens/>
        <w:spacing w:before="0" w:after="0"/>
        <w:ind w:right="0"/>
        <w:rPr>
          <w:rFonts w:eastAsia="Arial Unicode MS"/>
          <w:caps w:val="0"/>
          <w:smallCaps w:val="0"/>
          <w:noProof/>
          <w:sz w:val="32"/>
          <w:szCs w:val="32"/>
        </w:rPr>
      </w:pPr>
    </w:p>
    <w:p w14:paraId="3441AD97" w14:textId="77777777" w:rsidR="00C15A3B" w:rsidRDefault="00C15A3B" w:rsidP="00C15A3B">
      <w:pPr>
        <w:pStyle w:val="afb"/>
        <w:suppressAutoHyphens/>
        <w:spacing w:before="0" w:after="0"/>
        <w:ind w:right="0"/>
        <w:rPr>
          <w:caps w:val="0"/>
          <w:smallCaps w:val="0"/>
          <w:sz w:val="24"/>
          <w:szCs w:val="24"/>
        </w:rPr>
      </w:pPr>
    </w:p>
    <w:tbl>
      <w:tblPr>
        <w:tblW w:w="9257" w:type="dxa"/>
        <w:jc w:val="center"/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4036"/>
        <w:gridCol w:w="2835"/>
        <w:gridCol w:w="2386"/>
      </w:tblGrid>
      <w:tr w:rsidR="009E0F10" w:rsidRPr="00FE02D4" w14:paraId="18CDA4A9" w14:textId="77777777" w:rsidTr="00420DC0">
        <w:trPr>
          <w:cantSplit/>
          <w:trHeight w:val="891"/>
          <w:jc w:val="center"/>
        </w:trPr>
        <w:tc>
          <w:tcPr>
            <w:tcW w:w="4036" w:type="dxa"/>
            <w:vAlign w:val="center"/>
          </w:tcPr>
          <w:p w14:paraId="3CADE162" w14:textId="77777777" w:rsidR="009E0F10" w:rsidRPr="001044C3" w:rsidRDefault="009E0F10" w:rsidP="00420DC0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Директор по проектированию</w:t>
            </w:r>
            <w:r w:rsidRPr="001044C3">
              <w:rPr>
                <w:b/>
                <w:szCs w:val="28"/>
              </w:rPr>
              <w:t xml:space="preserve"> </w:t>
            </w:r>
          </w:p>
        </w:tc>
        <w:tc>
          <w:tcPr>
            <w:tcW w:w="2835" w:type="dxa"/>
            <w:vAlign w:val="center"/>
          </w:tcPr>
          <w:p w14:paraId="75AC3AE6" w14:textId="66B2FB62" w:rsidR="009E0F10" w:rsidRPr="001044C3" w:rsidRDefault="00D66AA4" w:rsidP="00420DC0">
            <w:pPr>
              <w:pStyle w:val="af9"/>
              <w:rPr>
                <w:b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7B62DCDA" wp14:editId="1ABF99DF">
                  <wp:extent cx="1572895" cy="430530"/>
                  <wp:effectExtent l="0" t="0" r="8255" b="7620"/>
                  <wp:docPr id="8" name="Рисунок 8" descr="D:\под\png\Лемехов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8" descr="D:\под\png\Лемехов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2895" cy="430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6" w:type="dxa"/>
            <w:vAlign w:val="center"/>
          </w:tcPr>
          <w:p w14:paraId="570C956F" w14:textId="77777777" w:rsidR="009E0F10" w:rsidRPr="006E314B" w:rsidRDefault="009E0F10" w:rsidP="00420DC0">
            <w:pPr>
              <w:pStyle w:val="af9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А.А. Лемехов</w:t>
            </w:r>
          </w:p>
        </w:tc>
      </w:tr>
    </w:tbl>
    <w:p w14:paraId="119EBD5A" w14:textId="41954DAC" w:rsidR="00487138" w:rsidRPr="009E0F10" w:rsidRDefault="00487138" w:rsidP="009E0F10">
      <w:pPr>
        <w:spacing w:line="240" w:lineRule="auto"/>
        <w:rPr>
          <w:rFonts w:eastAsia="Arial Unicode MS"/>
          <w:b/>
          <w:bCs/>
          <w:noProof/>
          <w:szCs w:val="28"/>
        </w:rPr>
        <w:sectPr w:rsidR="00487138" w:rsidRPr="009E0F10" w:rsidSect="00C86538">
          <w:headerReference w:type="first" r:id="rId10"/>
          <w:footerReference w:type="first" r:id="rId11"/>
          <w:type w:val="continuous"/>
          <w:pgSz w:w="11907" w:h="16840" w:code="9"/>
          <w:pgMar w:top="238" w:right="851" w:bottom="851" w:left="1701" w:header="709" w:footer="342" w:gutter="0"/>
          <w:cols w:space="720"/>
          <w:titlePg/>
          <w:docGrid w:linePitch="381"/>
        </w:sectPr>
      </w:pPr>
    </w:p>
    <w:p w14:paraId="11D2ED7B" w14:textId="77777777" w:rsidR="00C7381F" w:rsidRPr="004E0881" w:rsidRDefault="00C7381F" w:rsidP="00C86538">
      <w:pPr>
        <w:pStyle w:val="21"/>
        <w:numPr>
          <w:ilvl w:val="0"/>
          <w:numId w:val="0"/>
        </w:numPr>
        <w:tabs>
          <w:tab w:val="left" w:pos="284"/>
          <w:tab w:val="left" w:pos="426"/>
        </w:tabs>
        <w:spacing w:before="600" w:after="600" w:line="240" w:lineRule="auto"/>
        <w:rPr>
          <w:sz w:val="2"/>
          <w:szCs w:val="2"/>
        </w:rPr>
      </w:pPr>
    </w:p>
    <w:sectPr w:rsidR="00C7381F" w:rsidRPr="004E0881" w:rsidSect="00C86538">
      <w:headerReference w:type="default" r:id="rId12"/>
      <w:headerReference w:type="first" r:id="rId13"/>
      <w:footerReference w:type="first" r:id="rId14"/>
      <w:type w:val="continuous"/>
      <w:pgSz w:w="11907" w:h="16840" w:code="9"/>
      <w:pgMar w:top="134" w:right="539" w:bottom="993" w:left="1503" w:header="0" w:footer="342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589E047" w14:textId="77777777" w:rsidR="00D55D03" w:rsidRDefault="00D55D03">
      <w:r>
        <w:separator/>
      </w:r>
    </w:p>
  </w:endnote>
  <w:endnote w:type="continuationSeparator" w:id="0">
    <w:p w14:paraId="74D92AA1" w14:textId="77777777" w:rsidR="00D55D03" w:rsidRDefault="00D55D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ragmatic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CE810C" w14:textId="49A7B53D" w:rsidR="00C86538" w:rsidRDefault="00C86538" w:rsidP="00C86538">
    <w:pPr>
      <w:pStyle w:val="aff2"/>
      <w:jc w:val="center"/>
    </w:pPr>
    <w:r>
      <w:t>202</w:t>
    </w:r>
    <w:r w:rsidR="00CD0A16">
      <w:t>3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F08690" w14:textId="77777777" w:rsidR="005961D8" w:rsidRPr="00EE5E1C" w:rsidRDefault="005961D8" w:rsidP="006C49D7">
    <w:pPr>
      <w:spacing w:line="240" w:lineRule="auto"/>
      <w:rPr>
        <w:sz w:val="30"/>
        <w:szCs w:val="3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02BD02D" w14:textId="77777777" w:rsidR="00D55D03" w:rsidRDefault="00D55D03">
      <w:r>
        <w:separator/>
      </w:r>
    </w:p>
  </w:footnote>
  <w:footnote w:type="continuationSeparator" w:id="0">
    <w:p w14:paraId="7CFEE415" w14:textId="77777777" w:rsidR="00D55D03" w:rsidRDefault="00D55D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f1"/>
      <w:tblW w:w="5000" w:type="pct"/>
      <w:tblBorders>
        <w:top w:val="thickThinSmallGap" w:sz="24" w:space="0" w:color="997239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092"/>
      <w:gridCol w:w="4479"/>
    </w:tblGrid>
    <w:tr w:rsidR="009E0F10" w14:paraId="46E37D91" w14:textId="77777777" w:rsidTr="00420DC0">
      <w:trPr>
        <w:trHeight w:val="391"/>
      </w:trPr>
      <w:tc>
        <w:tcPr>
          <w:tcW w:w="2660" w:type="pct"/>
          <w:tcBorders>
            <w:top w:val="nil"/>
          </w:tcBorders>
          <w:vAlign w:val="center"/>
        </w:tcPr>
        <w:p w14:paraId="10F2B6FF" w14:textId="77777777" w:rsidR="009E0F10" w:rsidRDefault="009E0F10" w:rsidP="00420DC0">
          <w:pPr>
            <w:pStyle w:val="aff0"/>
            <w:jc w:val="center"/>
          </w:pPr>
          <w:r w:rsidRPr="00E4731B">
            <w:rPr>
              <w:b/>
              <w:bCs/>
              <w:noProof/>
              <w:color w:val="000000"/>
              <w:sz w:val="22"/>
              <w:szCs w:val="18"/>
            </w:rPr>
            <w:drawing>
              <wp:anchor distT="0" distB="0" distL="114300" distR="114300" simplePos="0" relativeHeight="251674112" behindDoc="0" locked="0" layoutInCell="1" allowOverlap="1" wp14:anchorId="09BE6A80" wp14:editId="69086D7D">
                <wp:simplePos x="0" y="0"/>
                <wp:positionH relativeFrom="column">
                  <wp:posOffset>-189865</wp:posOffset>
                </wp:positionH>
                <wp:positionV relativeFrom="paragraph">
                  <wp:posOffset>-118110</wp:posOffset>
                </wp:positionV>
                <wp:extent cx="3228975" cy="1009650"/>
                <wp:effectExtent l="0" t="0" r="9525" b="0"/>
                <wp:wrapNone/>
                <wp:docPr id="3" name="Рисунок 9" descr="logo_ovis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 descr="logo_ovis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228975" cy="1009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2340" w:type="pct"/>
          <w:tcBorders>
            <w:top w:val="nil"/>
          </w:tcBorders>
        </w:tcPr>
        <w:p w14:paraId="4A6302B8" w14:textId="77777777" w:rsidR="009E0F10" w:rsidRDefault="009E0F10" w:rsidP="00420DC0">
          <w:pPr>
            <w:tabs>
              <w:tab w:val="center" w:pos="4320"/>
            </w:tabs>
            <w:spacing w:before="240" w:line="240" w:lineRule="auto"/>
            <w:jc w:val="center"/>
            <w:rPr>
              <w:szCs w:val="28"/>
            </w:rPr>
          </w:pPr>
          <w:r w:rsidRPr="00E4731B">
            <w:rPr>
              <w:noProof/>
              <w:szCs w:val="28"/>
            </w:rPr>
            <w:drawing>
              <wp:anchor distT="0" distB="0" distL="114300" distR="114300" simplePos="0" relativeHeight="251675136" behindDoc="0" locked="0" layoutInCell="1" allowOverlap="1" wp14:anchorId="035D4F12" wp14:editId="2DAF2647">
                <wp:simplePos x="0" y="0"/>
                <wp:positionH relativeFrom="column">
                  <wp:posOffset>1813687</wp:posOffset>
                </wp:positionH>
                <wp:positionV relativeFrom="paragraph">
                  <wp:posOffset>-36068</wp:posOffset>
                </wp:positionV>
                <wp:extent cx="790575" cy="914400"/>
                <wp:effectExtent l="0" t="0" r="9525" b="0"/>
                <wp:wrapNone/>
                <wp:docPr id="4" name="Рисунок 5" descr="Знак СДС ТП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Знак СДС ТП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0575" cy="914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  <w:p w14:paraId="536C1B85" w14:textId="77777777" w:rsidR="009E0F10" w:rsidRDefault="009E0F10" w:rsidP="00420DC0">
          <w:pPr>
            <w:tabs>
              <w:tab w:val="center" w:pos="4320"/>
            </w:tabs>
            <w:spacing w:before="240" w:line="240" w:lineRule="auto"/>
            <w:jc w:val="center"/>
            <w:rPr>
              <w:szCs w:val="28"/>
            </w:rPr>
          </w:pPr>
        </w:p>
        <w:p w14:paraId="75688C83" w14:textId="77777777" w:rsidR="009E0F10" w:rsidRPr="003F0864" w:rsidRDefault="009E0F10" w:rsidP="00420DC0">
          <w:pPr>
            <w:tabs>
              <w:tab w:val="center" w:pos="4320"/>
            </w:tabs>
            <w:spacing w:before="240" w:line="240" w:lineRule="auto"/>
            <w:rPr>
              <w:szCs w:val="28"/>
            </w:rPr>
          </w:pPr>
        </w:p>
      </w:tc>
    </w:tr>
    <w:tr w:rsidR="009E0F10" w14:paraId="1AA82866" w14:textId="77777777" w:rsidTr="00420DC0">
      <w:trPr>
        <w:trHeight w:val="391"/>
      </w:trPr>
      <w:tc>
        <w:tcPr>
          <w:tcW w:w="5000" w:type="pct"/>
          <w:gridSpan w:val="2"/>
        </w:tcPr>
        <w:p w14:paraId="205506CF" w14:textId="77777777" w:rsidR="009E0F10" w:rsidRDefault="009E0F10" w:rsidP="00420DC0">
          <w:pPr>
            <w:pStyle w:val="afb"/>
            <w:suppressAutoHyphens/>
            <w:spacing w:before="0" w:after="0"/>
            <w:ind w:right="0"/>
            <w:rPr>
              <w:b w:val="0"/>
              <w:sz w:val="24"/>
              <w:szCs w:val="24"/>
            </w:rPr>
          </w:pPr>
          <w:r w:rsidRPr="00B54C38">
            <w:rPr>
              <w:color w:val="000000"/>
              <w:sz w:val="24"/>
            </w:rPr>
            <w:t>ОБЩЕСТВО С ОГРАНИЧЕННОЙ ОТВЕТСТВЕННОСТЬЮ</w:t>
          </w:r>
        </w:p>
        <w:p w14:paraId="78F2F296" w14:textId="77777777" w:rsidR="009E0F10" w:rsidRDefault="009E0F10" w:rsidP="00420DC0">
          <w:pPr>
            <w:pStyle w:val="afb"/>
            <w:suppressAutoHyphens/>
            <w:spacing w:before="0" w:after="0"/>
            <w:ind w:right="0"/>
            <w:rPr>
              <w:color w:val="000000"/>
              <w:sz w:val="24"/>
            </w:rPr>
          </w:pPr>
          <w:r w:rsidRPr="00B54C38">
            <w:rPr>
              <w:color w:val="000000"/>
              <w:sz w:val="24"/>
            </w:rPr>
            <w:t>НАУЧНО-ПРОИЗВОДСТВЕННОЕ</w:t>
          </w:r>
          <w:r>
            <w:rPr>
              <w:color w:val="000000"/>
              <w:sz w:val="24"/>
            </w:rPr>
            <w:t xml:space="preserve"> </w:t>
          </w:r>
          <w:r w:rsidRPr="00B54C38">
            <w:rPr>
              <w:color w:val="000000"/>
              <w:sz w:val="24"/>
            </w:rPr>
            <w:t>ПРЕДПРИЯТИЕ</w:t>
          </w:r>
          <w:r>
            <w:rPr>
              <w:color w:val="000000"/>
              <w:sz w:val="24"/>
            </w:rPr>
            <w:t xml:space="preserve"> </w:t>
          </w:r>
          <w:r w:rsidRPr="005D7E49">
            <w:rPr>
              <w:color w:val="000000"/>
              <w:sz w:val="32"/>
              <w:szCs w:val="32"/>
            </w:rPr>
            <w:t xml:space="preserve">« </w:t>
          </w:r>
          <w:proofErr w:type="gramStart"/>
          <w:r w:rsidRPr="005D7E49">
            <w:rPr>
              <w:color w:val="000000"/>
              <w:sz w:val="32"/>
              <w:szCs w:val="32"/>
            </w:rPr>
            <w:t>О</w:t>
          </w:r>
          <w:proofErr w:type="gramEnd"/>
          <w:r w:rsidRPr="005D7E49">
            <w:rPr>
              <w:color w:val="000000"/>
              <w:sz w:val="32"/>
              <w:szCs w:val="32"/>
            </w:rPr>
            <w:t xml:space="preserve"> В И С Т »</w:t>
          </w:r>
        </w:p>
        <w:p w14:paraId="1B5157F6" w14:textId="513262D5" w:rsidR="009E0F10" w:rsidRPr="00656D1B" w:rsidRDefault="009300D4" w:rsidP="00420DC0">
          <w:pPr>
            <w:pStyle w:val="afb"/>
            <w:suppressAutoHyphens/>
            <w:spacing w:before="0" w:after="0"/>
            <w:ind w:right="0"/>
            <w:rPr>
              <w:b w:val="0"/>
              <w:sz w:val="24"/>
              <w:szCs w:val="24"/>
            </w:rPr>
          </w:pPr>
          <w:r>
            <w:rPr>
              <w:b w:val="0"/>
              <w:sz w:val="24"/>
              <w:szCs w:val="24"/>
            </w:rPr>
            <w:t xml:space="preserve"> </w:t>
          </w:r>
        </w:p>
      </w:tc>
    </w:tr>
  </w:tbl>
  <w:p w14:paraId="526C34E3" w14:textId="2003636A" w:rsidR="009E0F10" w:rsidRPr="009E0F10" w:rsidRDefault="009E0F10" w:rsidP="009E0F10">
    <w:pPr>
      <w:pStyle w:val="aff0"/>
      <w:rPr>
        <w:sz w:val="1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73088" behindDoc="0" locked="0" layoutInCell="1" allowOverlap="1" wp14:anchorId="335C493C" wp14:editId="76725BA9">
              <wp:simplePos x="0" y="0"/>
              <wp:positionH relativeFrom="page">
                <wp:posOffset>391795</wp:posOffset>
              </wp:positionH>
              <wp:positionV relativeFrom="page">
                <wp:posOffset>241300</wp:posOffset>
              </wp:positionV>
              <wp:extent cx="6911975" cy="10216515"/>
              <wp:effectExtent l="10795" t="12700" r="11430" b="10160"/>
              <wp:wrapNone/>
              <wp:docPr id="6" name="Группа 3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911975" cy="10216515"/>
                        <a:chOff x="413" y="473"/>
                        <a:chExt cx="11228" cy="16044"/>
                      </a:xfrm>
                    </wpg:grpSpPr>
                    <wps:wsp>
                      <wps:cNvPr id="7" name="Line 869"/>
                      <wps:cNvCnPr/>
                      <wps:spPr bwMode="auto">
                        <a:xfrm flipV="1">
                          <a:off x="413" y="11698"/>
                          <a:ext cx="0" cy="4819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" name="Line 870"/>
                      <wps:cNvCnPr/>
                      <wps:spPr bwMode="auto">
                        <a:xfrm flipV="1">
                          <a:off x="709" y="11698"/>
                          <a:ext cx="0" cy="4819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Line 871"/>
                      <wps:cNvCnPr/>
                      <wps:spPr bwMode="auto">
                        <a:xfrm>
                          <a:off x="433" y="11698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" name="Line 872"/>
                      <wps:cNvCnPr/>
                      <wps:spPr bwMode="auto">
                        <a:xfrm>
                          <a:off x="424" y="16516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3" name="Line 873"/>
                      <wps:cNvCnPr/>
                      <wps:spPr bwMode="auto">
                        <a:xfrm>
                          <a:off x="413" y="15091"/>
                          <a:ext cx="7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5" name="Line 874"/>
                      <wps:cNvCnPr/>
                      <wps:spPr bwMode="auto">
                        <a:xfrm flipH="1">
                          <a:off x="413" y="13153"/>
                          <a:ext cx="7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9" name="Rectangle 875"/>
                      <wps:cNvSpPr>
                        <a:spLocks noChangeArrowheads="1"/>
                      </wps:cNvSpPr>
                      <wps:spPr bwMode="auto">
                        <a:xfrm>
                          <a:off x="1113" y="473"/>
                          <a:ext cx="10528" cy="16044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Text Box 876"/>
                      <wps:cNvSpPr txBox="1">
                        <a:spLocks noChangeArrowheads="1"/>
                      </wps:cNvSpPr>
                      <wps:spPr bwMode="auto">
                        <a:xfrm>
                          <a:off x="413" y="15089"/>
                          <a:ext cx="280" cy="14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35C381" w14:textId="77777777" w:rsidR="009E0F10" w:rsidRPr="0077406A" w:rsidRDefault="009E0F10" w:rsidP="009E0F10">
                            <w:pPr>
                              <w:pStyle w:val="aff5"/>
                              <w:spacing w:line="240" w:lineRule="auto"/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Инв. № подл.</w:t>
                            </w:r>
                            <w:proofErr w:type="gramEnd"/>
                          </w:p>
                          <w:p w14:paraId="5599F9F0" w14:textId="77777777" w:rsidR="009E0F10" w:rsidRPr="00837DEE" w:rsidRDefault="009E0F10" w:rsidP="009E0F10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25" name="Text Box 877"/>
                      <wps:cNvSpPr txBox="1">
                        <a:spLocks noChangeArrowheads="1"/>
                      </wps:cNvSpPr>
                      <wps:spPr bwMode="auto">
                        <a:xfrm>
                          <a:off x="413" y="13157"/>
                          <a:ext cx="280" cy="19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15FA5E" w14:textId="77777777" w:rsidR="009E0F10" w:rsidRPr="0077406A" w:rsidRDefault="009E0F10" w:rsidP="009E0F10">
                            <w:pPr>
                              <w:pStyle w:val="aff5"/>
                              <w:spacing w:line="240" w:lineRule="auto"/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</w:pPr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Подп. и дата</w:t>
                            </w:r>
                          </w:p>
                          <w:p w14:paraId="7432C847" w14:textId="77777777" w:rsidR="009E0F10" w:rsidRPr="000E7C13" w:rsidRDefault="009E0F10" w:rsidP="009E0F10">
                            <w:pPr>
                              <w:rPr>
                                <w:rFonts w:ascii="ISOCPEUR" w:hAnsi="ISOCPEUR"/>
                                <w:i/>
                                <w:sz w:val="20"/>
                              </w:rPr>
                            </w:pPr>
                          </w:p>
                          <w:p w14:paraId="5B3A4DB8" w14:textId="77777777" w:rsidR="009E0F10" w:rsidRDefault="009E0F10" w:rsidP="009E0F10"/>
                          <w:p w14:paraId="66C4647B" w14:textId="77777777" w:rsidR="009E0F10" w:rsidRDefault="009E0F10" w:rsidP="009E0F10"/>
                          <w:p w14:paraId="174FBE51" w14:textId="77777777" w:rsidR="009E0F10" w:rsidRPr="00D75AAE" w:rsidRDefault="009E0F10" w:rsidP="009E0F10">
                            <w:pPr>
                              <w:pStyle w:val="81"/>
                            </w:pPr>
                            <w:r w:rsidRPr="00604F47">
                              <w:rPr>
                                <w:sz w:val="20"/>
                                <w:szCs w:val="20"/>
                              </w:rPr>
                              <w:t>. и да</w:t>
                            </w:r>
                          </w:p>
                          <w:p w14:paraId="6944F806" w14:textId="77777777" w:rsidR="009E0F10" w:rsidRPr="00604F47" w:rsidRDefault="009E0F10" w:rsidP="009E0F10">
                            <w:pPr>
                              <w:pStyle w:val="aff5"/>
                              <w:rPr>
                                <w:sz w:val="20"/>
                                <w:szCs w:val="20"/>
                              </w:rPr>
                            </w:pPr>
                            <w:r w:rsidRPr="00604F47">
                              <w:rPr>
                                <w:sz w:val="20"/>
                                <w:szCs w:val="20"/>
                              </w:rPr>
                              <w:t>а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26" name="Text Box 878"/>
                      <wps:cNvSpPr txBox="1">
                        <a:spLocks noChangeArrowheads="1"/>
                      </wps:cNvSpPr>
                      <wps:spPr bwMode="auto">
                        <a:xfrm>
                          <a:off x="413" y="11701"/>
                          <a:ext cx="280" cy="14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E745AB" w14:textId="77777777" w:rsidR="009E0F10" w:rsidRPr="0077406A" w:rsidRDefault="009E0F10" w:rsidP="009E0F10">
                            <w:pPr>
                              <w:pStyle w:val="aff5"/>
                              <w:spacing w:line="240" w:lineRule="auto"/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Взам</w:t>
                            </w:r>
                            <w:proofErr w:type="spellEnd"/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. инв. №</w:t>
                            </w:r>
                          </w:p>
                          <w:p w14:paraId="41686D83" w14:textId="77777777" w:rsidR="009E0F10" w:rsidRPr="00837DEE" w:rsidRDefault="009E0F10" w:rsidP="009E0F10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Группа 317" o:spid="_x0000_s1026" style="position:absolute;margin-left:30.85pt;margin-top:19pt;width:544.25pt;height:804.45pt;z-index:251673088;mso-position-horizontal-relative:page;mso-position-vertical-relative:page" coordorigin="413,473" coordsize="11228,160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">
              <v:line id="Line 869" o:spid="_x0000_s1027" style="position:absolute;flip:y;visibility:visible;mso-wrap-style:square" from="413,11698" to="413,165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W+mc8MAAADaAAAADwAAAGRycy9kb3ducmV2LnhtbESPwWrDMBBE74X8g9hAb42cHNziRAkh&#10;EIhpD60b6HWx1paJtTKSYrt/XxUKPQ4z84bZHWbbi5F86BwrWK8yEMS10x23Cq6f56cXECEia+wd&#10;k4JvCnDYLx52WGg38QeNVWxFgnAoUIGJcSikDLUhi2HlBuLkNc5bjEn6VmqPU4LbXm6yLJcWO04L&#10;Bgc6Gapv1d0qkOXr9O7Pm2vTNpfBfZXmLZ9mpR6X83ELItIc/8N/7YtW8Ay/V9INkPs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VvpnPDAAAA2gAAAA8AAAAAAAAAAAAA&#10;AAAAoQIAAGRycy9kb3ducmV2LnhtbFBLBQYAAAAABAAEAPkAAACRAwAAAAA=&#10;" strokeweight="1.5pt"/>
              <v:line id="Line 870" o:spid="_x0000_s1028" style="position:absolute;flip:y;visibility:visible;mso-wrap-style:square" from="709,11698" to="709,165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cqbnL8AAADaAAAADwAAAGRycy9kb3ducmV2LnhtbERPTYvCMBC9C/sfwizsTVM9iFSjiCAo&#10;7kHdgtehmTbFZlKSaLv/fiMIexoe73NWm8G24kk+NI4VTCcZCOLS6YZrBcXPfrwAESKyxtYxKfil&#10;AJv1x2iFuXY9X+h5jbVIIRxyVGBi7HIpQ2nIYpi4jjhxlfMWY4K+ltpjn8JtK2dZNpcWG04NBjva&#10;GSrv14dVII+n/uz3s6Kqq0PnbkfzPe8Hpb4+h+0SRKQh/ovf7oNO8+H1yuvK9R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1cqbnL8AAADaAAAADwAAAAAAAAAAAAAAAACh&#10;AgAAZHJzL2Rvd25yZXYueG1sUEsFBgAAAAAEAAQA+QAAAI0DAAAAAA==&#10;" strokeweight="1.5pt"/>
              <v:line id="Line 871" o:spid="_x0000_s1029" style="position:absolute;visibility:visible;mso-wrap-style:square" from="433,11698" to="1113,116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+1DSsIAAADaAAAADwAAAGRycy9kb3ducmV2LnhtbESPQWvCQBSE74L/YXmCN920QtHUVYpg&#10;Lb01iuDtkX0mabJv4+5G03/fFQSPw8x8wyzXvWnElZyvLCt4mSYgiHOrKy4UHPbbyRyED8gaG8uk&#10;4I88rFfDwRJTbW/8Q9csFCJC2KeooAyhTaX0eUkG/dS2xNE7W2cwROkKqR3eItw08jVJ3qTBiuNC&#10;iS1tSsrrrDMKjl3Gp9966xrsPne78/FS+9m3UuNR//EOIlAfnuFH+0srWMD9SrwBcvU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+1DSsIAAADaAAAADwAAAAAAAAAAAAAA&#10;AAChAgAAZHJzL2Rvd25yZXYueG1sUEsFBgAAAAAEAAQA+QAAAJADAAAAAA==&#10;" strokeweight="1.5pt"/>
              <v:line id="Line 872" o:spid="_x0000_s1030" style="position:absolute;visibility:visible;mso-wrap-style:square" from="424,16516" to="1104,165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iUUbsQAAADbAAAADwAAAGRycy9kb3ducmV2LnhtbESPQWvCQBCF7wX/wzIFb3XTCkVSVxHB&#10;Kt4ai9DbkB2TNNnZuLvR9N93DoXeZnhv3vtmuR5dp24UYuPZwPMsA0VcettwZeDztHtagIoJ2WLn&#10;mQz8UIT1avKwxNz6O3/QrUiVkhCOORqoU+pzrWNZk8M48z2xaBcfHCZZQ6VtwLuEu06/ZNmrdtiw&#10;NNTY07amsi0GZ+A8FPz13e5Ch8P7fn85X9s4PxozfRw3b6ASjenf/Hd9sIIv9PKLDKB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OJRRuxAAAANsAAAAPAAAAAAAAAAAA&#10;AAAAAKECAABkcnMvZG93bnJldi54bWxQSwUGAAAAAAQABAD5AAAAkgMAAAAA&#10;" strokeweight="1.5pt"/>
              <v:line id="Line 873" o:spid="_x0000_s1031" style="position:absolute;visibility:visible;mso-wrap-style:square" from="413,15091" to="1113,150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veKGcEAAADbAAAADwAAAGRycy9kb3ducmV2LnhtbERPS2vCQBC+C/6HZQRvurFCkdSNlIJV&#10;vDUWobchO3k02dm4u9H477uFQm/z8T1nuxtNJ27kfGNZwWqZgCAurG64UvB53i82IHxA1thZJgUP&#10;8rDLppMtptre+YNueahEDGGfooI6hD6V0hc1GfRL2xNHrrTOYIjQVVI7vMdw08mnJHmWBhuODTX2&#10;9FZT0eaDUXAZcv76bveuw+H9cCgv19avT0rNZ+PrC4hAY/gX/7mPOs5fw+8v8QCZ/Q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+94oZwQAAANsAAAAPAAAAAAAAAAAAAAAA&#10;AKECAABkcnMvZG93bnJldi54bWxQSwUGAAAAAAQABAD5AAAAjwMAAAAA&#10;" strokeweight="1.5pt"/>
              <v:line id="Line 874" o:spid="_x0000_s1032" style="position:absolute;flip:x;visibility:visible;mso-wrap-style:square" from="413,13153" to="1113,131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lK97MAAAADbAAAADwAAAGRycy9kb3ducmV2LnhtbERPS4vCMBC+C/sfwizsTdMVFKlGEUFQ&#10;9OALvA7NtCk2k5JkbfffG2Fhb/PxPWex6m0jnuRD7VjB9ygDQVw4XXOl4HbdDmcgQkTW2DgmBb8U&#10;YLX8GCww167jMz0vsRIphEOOCkyMbS5lKAxZDCPXEieudN5iTNBXUnvsUrht5DjLptJizanBYEsb&#10;Q8Xj8mMVyP2hO/nt+FZW5a519705Trteqa/Pfj0HEamP/+I/906n+RN4/5IOkMsX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JSvezAAAAA2wAAAA8AAAAAAAAAAAAAAAAA&#10;oQIAAGRycy9kb3ducmV2LnhtbFBLBQYAAAAABAAEAPkAAACOAwAAAAA=&#10;" strokeweight="1.5pt"/>
              <v:rect id="Rectangle 875" o:spid="_x0000_s1033" style="position:absolute;left:1113;top:473;width:10528;height:160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dUqsIA&#10;AADbAAAADwAAAGRycy9kb3ducmV2LnhtbERPTWsCMRC9F/wPYYReSs0qRexqFBEEoQXpqqC3IZnu&#10;Lt1M1iTV9d83QsHbPN7nzBadbcSFfKgdKxgOMhDE2pmaSwX73fp1AiJEZIONY1JwowCLee9phrlx&#10;V/6iSxFLkUI45KigirHNpQy6Ioth4FrixH07bzEm6EtpPF5TuG3kKMvG0mLNqaHCllYV6Z/i1yp4&#10;eRtbczieb/5UfBwP24lefgat1HO/W05BROriQ/zv3pg0/x3uv6QD5Pw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d1SqwgAAANsAAAAPAAAAAAAAAAAAAAAAAJgCAABkcnMvZG93&#10;bnJldi54bWxQSwUGAAAAAAQABAD1AAAAhwMAAAAA&#10;" filled="f" strokeweight="1.5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76" o:spid="_x0000_s1034" type="#_x0000_t202" style="position:absolute;left:413;top:15089;width:280;height:14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AWTsMA&#10;AADbAAAADwAAAGRycy9kb3ducmV2LnhtbESPQWsCMRSE74L/ITzBm5vVUtlujSKlipce3BZ6fU1e&#10;d7duXpYk1fXfNwXB4zAz3zCrzWA7cSYfWscK5lkOglg703Kt4ON9NytAhIhssHNMCq4UYLMej1ZY&#10;GnfhI52rWIsE4VCigibGvpQy6IYshsz1xMn7dt5iTNLX0ni8JLjt5CLPl9Jiy2mhwZ5eGtKn6tcq&#10;sI/FT7sL+Pr0qR9oOL59VXvplZpOhu0ziEhDvIdv7YNRsJjD/5f0A+T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JAWTsMAAADbAAAADwAAAAAAAAAAAAAAAACYAgAAZHJzL2Rv&#10;d25yZXYueG1sUEsFBgAAAAAEAAQA9QAAAIgDAAAAAA==&#10;" filled="f" stroked="f" strokeweight="1.5pt">
                <v:textbox style="layout-flow:vertical;mso-layout-flow-alt:bottom-to-top" inset="0,0,0,0">
                  <w:txbxContent>
                    <w:p w14:paraId="1C35C381" w14:textId="77777777" w:rsidR="009E0F10" w:rsidRPr="0077406A" w:rsidRDefault="009E0F10" w:rsidP="009E0F10">
                      <w:pPr>
                        <w:pStyle w:val="aff5"/>
                        <w:spacing w:line="240" w:lineRule="auto"/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</w:pPr>
                      <w:proofErr w:type="gramStart"/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Инв. № подл.</w:t>
                      </w:r>
                      <w:proofErr w:type="gramEnd"/>
                    </w:p>
                    <w:p w14:paraId="5599F9F0" w14:textId="77777777" w:rsidR="009E0F10" w:rsidRPr="00837DEE" w:rsidRDefault="009E0F10" w:rsidP="009E0F10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shape>
              <v:shape id="Text Box 877" o:spid="_x0000_s1035" type="#_x0000_t202" style="position:absolute;left:413;top:13157;width:280;height:19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6sQTcQA&#10;AADbAAAADwAAAGRycy9kb3ducmV2LnhtbESPQWvCQBSE7wX/w/IEb3WjkqKpq4g00ksPpgWvr9nX&#10;JDX7Nuxuk/jvu4WCx2FmvmG2+9G0oifnG8sKFvMEBHFpdcOVgo/3/HENwgdkja1lUnAjD/vd5GGL&#10;mbYDn6kvQiUihH2GCuoQukxKX9Zk0M9tRxy9L+sMhihdJbXDIcJNK5dJ8iQNNhwXauzoWFN5LX6M&#10;ApOuv5vc48vmUq5oPL99FifplJpNx8MziEBjuIf/269awTKFvy/xB8jd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OrEE3EAAAA2wAAAA8AAAAAAAAAAAAAAAAAmAIAAGRycy9k&#10;b3ducmV2LnhtbFBLBQYAAAAABAAEAPUAAACJAwAAAAA=&#10;" filled="f" stroked="f" strokeweight="1.5pt">
                <v:textbox style="layout-flow:vertical;mso-layout-flow-alt:bottom-to-top" inset="0,0,0,0">
                  <w:txbxContent>
                    <w:p w14:paraId="6615FA5E" w14:textId="77777777" w:rsidR="009E0F10" w:rsidRPr="0077406A" w:rsidRDefault="009E0F10" w:rsidP="009E0F10">
                      <w:pPr>
                        <w:pStyle w:val="aff5"/>
                        <w:spacing w:line="240" w:lineRule="auto"/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</w:pPr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Подп. и дата</w:t>
                      </w:r>
                    </w:p>
                    <w:p w14:paraId="7432C847" w14:textId="77777777" w:rsidR="009E0F10" w:rsidRPr="000E7C13" w:rsidRDefault="009E0F10" w:rsidP="009E0F10">
                      <w:pPr>
                        <w:rPr>
                          <w:rFonts w:ascii="ISOCPEUR" w:hAnsi="ISOCPEUR"/>
                          <w:i/>
                          <w:sz w:val="20"/>
                        </w:rPr>
                      </w:pPr>
                    </w:p>
                    <w:p w14:paraId="5B3A4DB8" w14:textId="77777777" w:rsidR="009E0F10" w:rsidRDefault="009E0F10" w:rsidP="009E0F10"/>
                    <w:p w14:paraId="66C4647B" w14:textId="77777777" w:rsidR="009E0F10" w:rsidRDefault="009E0F10" w:rsidP="009E0F10"/>
                    <w:p w14:paraId="174FBE51" w14:textId="77777777" w:rsidR="009E0F10" w:rsidRPr="00D75AAE" w:rsidRDefault="009E0F10" w:rsidP="009E0F10">
                      <w:pPr>
                        <w:pStyle w:val="81"/>
                      </w:pPr>
                      <w:r w:rsidRPr="00604F47">
                        <w:rPr>
                          <w:sz w:val="20"/>
                          <w:szCs w:val="20"/>
                        </w:rPr>
                        <w:t>. и да</w:t>
                      </w:r>
                    </w:p>
                    <w:p w14:paraId="6944F806" w14:textId="77777777" w:rsidR="009E0F10" w:rsidRPr="00604F47" w:rsidRDefault="009E0F10" w:rsidP="009E0F10">
                      <w:pPr>
                        <w:pStyle w:val="aff5"/>
                        <w:rPr>
                          <w:sz w:val="20"/>
                          <w:szCs w:val="20"/>
                        </w:rPr>
                      </w:pPr>
                      <w:r w:rsidRPr="00604F47">
                        <w:rPr>
                          <w:sz w:val="20"/>
                          <w:szCs w:val="20"/>
                        </w:rPr>
                        <w:t>а</w:t>
                      </w:r>
                    </w:p>
                  </w:txbxContent>
                </v:textbox>
              </v:shape>
              <v:shape id="Text Box 878" o:spid="_x0000_s1036" type="#_x0000_t202" style="position:absolute;left:413;top:11701;width:280;height:14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mOOsMA&#10;AADbAAAADwAAAGRycy9kb3ducmV2LnhtbESPQWsCMRSE7wX/Q3iCt25WpbJujSJSSy89uApeXzev&#10;u1s3L0uSavrvm0LB4zAz3zCrTTS9uJLznWUF0ywHQVxb3XGj4HTcPxYgfEDW2FsmBT/kYbMePayw&#10;1PbGB7pWoREJwr5EBW0IQymlr1sy6DM7ECfv0zqDIUnXSO3wluCml7M8X0iDHaeFFgfatVRfqm+j&#10;wDwVX93e48vyXM8pHt4/qlfplJqM4/YZRKAY7uH/9ptWMFvA35f0A+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3mOOsMAAADbAAAADwAAAAAAAAAAAAAAAACYAgAAZHJzL2Rv&#10;d25yZXYueG1sUEsFBgAAAAAEAAQA9QAAAIgDAAAAAA==&#10;" filled="f" stroked="f" strokeweight="1.5pt">
                <v:textbox style="layout-flow:vertical;mso-layout-flow-alt:bottom-to-top" inset="0,0,0,0">
                  <w:txbxContent>
                    <w:p w14:paraId="16E745AB" w14:textId="77777777" w:rsidR="009E0F10" w:rsidRPr="0077406A" w:rsidRDefault="009E0F10" w:rsidP="009E0F10">
                      <w:pPr>
                        <w:pStyle w:val="aff5"/>
                        <w:spacing w:line="240" w:lineRule="auto"/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</w:pPr>
                      <w:proofErr w:type="spellStart"/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Взам</w:t>
                      </w:r>
                      <w:proofErr w:type="spellEnd"/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. инв. №</w:t>
                      </w:r>
                    </w:p>
                    <w:p w14:paraId="41686D83" w14:textId="77777777" w:rsidR="009E0F10" w:rsidRPr="00837DEE" w:rsidRDefault="009E0F10" w:rsidP="009E0F10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ECF793" w14:textId="77777777" w:rsidR="005961D8" w:rsidRPr="00C86538" w:rsidRDefault="005961D8" w:rsidP="008D551E">
    <w:pPr>
      <w:pStyle w:val="aff0"/>
      <w:rPr>
        <w:sz w:val="2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8E13D6" w14:textId="77777777" w:rsidR="005961D8" w:rsidRPr="00A37A00" w:rsidRDefault="005961D8" w:rsidP="00A37A00">
    <w:pPr>
      <w:pStyle w:val="af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F2A0A434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7ED430DC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77A6B320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3FA06A74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19843168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CF6F0BC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F0C20F0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9F8AE66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310187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A1C8EDBC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D"/>
    <w:multiLevelType w:val="singleLevel"/>
    <w:tmpl w:val="0000000D"/>
    <w:name w:val="WW8Num72"/>
    <w:lvl w:ilvl="0">
      <w:start w:val="1"/>
      <w:numFmt w:val="bullet"/>
      <w:lvlText w:val=""/>
      <w:lvlJc w:val="left"/>
      <w:pPr>
        <w:tabs>
          <w:tab w:val="num" w:pos="1145"/>
        </w:tabs>
        <w:ind w:left="1145" w:hanging="425"/>
      </w:pPr>
      <w:rPr>
        <w:rFonts w:ascii="Symbol" w:hAnsi="Symbol"/>
      </w:rPr>
    </w:lvl>
  </w:abstractNum>
  <w:abstractNum w:abstractNumId="11">
    <w:nsid w:val="014265CC"/>
    <w:multiLevelType w:val="hybridMultilevel"/>
    <w:tmpl w:val="143EDE80"/>
    <w:lvl w:ilvl="0" w:tplc="CAE2C2DC">
      <w:start w:val="5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>
    <w:nsid w:val="03C70E9F"/>
    <w:multiLevelType w:val="hybridMultilevel"/>
    <w:tmpl w:val="379240F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>
    <w:nsid w:val="0A2A1B86"/>
    <w:multiLevelType w:val="hybridMultilevel"/>
    <w:tmpl w:val="1F04357A"/>
    <w:lvl w:ilvl="0" w:tplc="03C0156C">
      <w:start w:val="1"/>
      <w:numFmt w:val="decimal"/>
      <w:lvlText w:val="%1."/>
      <w:lvlJc w:val="left"/>
      <w:pPr>
        <w:ind w:left="1571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4">
    <w:nsid w:val="1016506E"/>
    <w:multiLevelType w:val="multilevel"/>
    <w:tmpl w:val="041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>
    <w:nsid w:val="174850AB"/>
    <w:multiLevelType w:val="hybridMultilevel"/>
    <w:tmpl w:val="A9F0E036"/>
    <w:lvl w:ilvl="0" w:tplc="BCFA50D6">
      <w:start w:val="20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6">
    <w:nsid w:val="18541472"/>
    <w:multiLevelType w:val="multilevel"/>
    <w:tmpl w:val="BE5EB226"/>
    <w:styleLink w:val="a1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567"/>
      </w:pPr>
      <w:rPr>
        <w:rFonts w:ascii="Times New Roman" w:hAnsi="Times New Roman" w:hint="default"/>
        <w:sz w:val="28"/>
      </w:rPr>
    </w:lvl>
    <w:lvl w:ilvl="1">
      <w:start w:val="1"/>
      <w:numFmt w:val="decimal"/>
      <w:lvlText w:val="%1.%2."/>
      <w:lvlJc w:val="left"/>
      <w:pPr>
        <w:tabs>
          <w:tab w:val="num" w:pos="1985"/>
        </w:tabs>
        <w:ind w:left="1134" w:firstLine="0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tabs>
          <w:tab w:val="num" w:pos="2835"/>
        </w:tabs>
        <w:ind w:left="1701" w:firstLine="0"/>
      </w:pPr>
      <w:rPr>
        <w:rFonts w:ascii="Times New Roman" w:hAnsi="Times New Roman" w:hint="default"/>
        <w:sz w:val="28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>
    <w:nsid w:val="19F86F35"/>
    <w:multiLevelType w:val="hybridMultilevel"/>
    <w:tmpl w:val="2CD09C56"/>
    <w:lvl w:ilvl="0" w:tplc="68FE4A6A">
      <w:start w:val="1"/>
      <w:numFmt w:val="bullet"/>
      <w:pStyle w:val="a2"/>
      <w:lvlText w:val="-"/>
      <w:lvlJc w:val="left"/>
      <w:pPr>
        <w:tabs>
          <w:tab w:val="num" w:pos="1134"/>
        </w:tabs>
        <w:ind w:left="1191" w:hanging="34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1E6006F3"/>
    <w:multiLevelType w:val="hybridMultilevel"/>
    <w:tmpl w:val="C4B85320"/>
    <w:lvl w:ilvl="0" w:tplc="4E5EBA2A">
      <w:start w:val="1"/>
      <w:numFmt w:val="decimal"/>
      <w:pStyle w:val="a3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832373D"/>
    <w:multiLevelType w:val="multilevel"/>
    <w:tmpl w:val="E18E9178"/>
    <w:lvl w:ilvl="0">
      <w:start w:val="1"/>
      <w:numFmt w:val="none"/>
      <w:suff w:val="space"/>
      <w:lvlText w:val="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21"/>
      <w:lvlText w:val="%2%1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31"/>
      <w:lvlText w:val="%2.%3"/>
      <w:lvlJc w:val="left"/>
      <w:pPr>
        <w:tabs>
          <w:tab w:val="num" w:pos="720"/>
        </w:tabs>
        <w:ind w:left="680" w:hanging="113"/>
      </w:pPr>
      <w:rPr>
        <w:rFonts w:hint="default"/>
      </w:rPr>
    </w:lvl>
    <w:lvl w:ilvl="3">
      <w:start w:val="1"/>
      <w:numFmt w:val="decimal"/>
      <w:pStyle w:val="41"/>
      <w:lvlText w:val="%1%2.%3.%4"/>
      <w:lvlJc w:val="left"/>
      <w:pPr>
        <w:tabs>
          <w:tab w:val="num" w:pos="864"/>
        </w:tabs>
        <w:ind w:left="864" w:hanging="297"/>
      </w:pPr>
      <w:rPr>
        <w:rFonts w:hint="default"/>
      </w:rPr>
    </w:lvl>
    <w:lvl w:ilvl="4">
      <w:start w:val="1"/>
      <w:numFmt w:val="decimal"/>
      <w:pStyle w:val="51"/>
      <w:lvlText w:val="%1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>
    <w:nsid w:val="28D52A92"/>
    <w:multiLevelType w:val="hybridMultilevel"/>
    <w:tmpl w:val="3DBA56CC"/>
    <w:lvl w:ilvl="0" w:tplc="E4A64B40">
      <w:start w:val="1"/>
      <w:numFmt w:val="decimal"/>
      <w:pStyle w:val="a4"/>
      <w:lvlText w:val="%1)"/>
      <w:lvlJc w:val="left"/>
      <w:pPr>
        <w:tabs>
          <w:tab w:val="num" w:pos="1134"/>
        </w:tabs>
        <w:ind w:left="1191" w:hanging="34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2BD971C2"/>
    <w:multiLevelType w:val="hybridMultilevel"/>
    <w:tmpl w:val="10F62826"/>
    <w:lvl w:ilvl="0" w:tplc="7564EDBE">
      <w:start w:val="108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2">
    <w:nsid w:val="37D369FA"/>
    <w:multiLevelType w:val="hybridMultilevel"/>
    <w:tmpl w:val="CB62F1F6"/>
    <w:lvl w:ilvl="0" w:tplc="7702EC6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3">
    <w:nsid w:val="3A0D32F1"/>
    <w:multiLevelType w:val="multilevel"/>
    <w:tmpl w:val="A98C11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24">
    <w:nsid w:val="3B5604B1"/>
    <w:multiLevelType w:val="multilevel"/>
    <w:tmpl w:val="F8742B5C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2276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3068" w:hanging="504"/>
      </w:pPr>
    </w:lvl>
    <w:lvl w:ilvl="3">
      <w:start w:val="1"/>
      <w:numFmt w:val="decimal"/>
      <w:lvlText w:val="%1.%2.%3.%4."/>
      <w:lvlJc w:val="left"/>
      <w:pPr>
        <w:ind w:left="3572" w:hanging="648"/>
      </w:pPr>
    </w:lvl>
    <w:lvl w:ilvl="4">
      <w:start w:val="1"/>
      <w:numFmt w:val="decimal"/>
      <w:lvlText w:val="%1.%2.%3.%4.%5."/>
      <w:lvlJc w:val="left"/>
      <w:pPr>
        <w:ind w:left="4076" w:hanging="792"/>
      </w:pPr>
    </w:lvl>
    <w:lvl w:ilvl="5">
      <w:start w:val="1"/>
      <w:numFmt w:val="decimal"/>
      <w:lvlText w:val="%1.%2.%3.%4.%5.%6."/>
      <w:lvlJc w:val="left"/>
      <w:pPr>
        <w:ind w:left="4580" w:hanging="936"/>
      </w:pPr>
    </w:lvl>
    <w:lvl w:ilvl="6">
      <w:start w:val="1"/>
      <w:numFmt w:val="decimal"/>
      <w:lvlText w:val="%1.%2.%3.%4.%5.%6.%7."/>
      <w:lvlJc w:val="left"/>
      <w:pPr>
        <w:ind w:left="5084" w:hanging="1080"/>
      </w:pPr>
    </w:lvl>
    <w:lvl w:ilvl="7">
      <w:start w:val="1"/>
      <w:numFmt w:val="decimal"/>
      <w:lvlText w:val="%1.%2.%3.%4.%5.%6.%7.%8."/>
      <w:lvlJc w:val="left"/>
      <w:pPr>
        <w:ind w:left="5588" w:hanging="1224"/>
      </w:pPr>
    </w:lvl>
    <w:lvl w:ilvl="8">
      <w:start w:val="1"/>
      <w:numFmt w:val="decimal"/>
      <w:lvlText w:val="%1.%2.%3.%4.%5.%6.%7.%8.%9."/>
      <w:lvlJc w:val="left"/>
      <w:pPr>
        <w:ind w:left="6164" w:hanging="1440"/>
      </w:pPr>
    </w:lvl>
  </w:abstractNum>
  <w:abstractNum w:abstractNumId="25">
    <w:nsid w:val="401348B2"/>
    <w:multiLevelType w:val="multilevel"/>
    <w:tmpl w:val="4482B15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26">
    <w:nsid w:val="43500BE5"/>
    <w:multiLevelType w:val="multilevel"/>
    <w:tmpl w:val="A8903D40"/>
    <w:lvl w:ilvl="0">
      <w:start w:val="1"/>
      <w:numFmt w:val="bullet"/>
      <w:pStyle w:val="a5"/>
      <w:lvlText w:val="-"/>
      <w:lvlJc w:val="left"/>
      <w:pPr>
        <w:ind w:left="786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russianLower"/>
      <w:pStyle w:val="a6"/>
      <w:lvlText w:val="%2)"/>
      <w:lvlJc w:val="left"/>
      <w:pPr>
        <w:ind w:left="720" w:hanging="436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A224B84"/>
    <w:multiLevelType w:val="multilevel"/>
    <w:tmpl w:val="A98C11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28">
    <w:nsid w:val="4C872A41"/>
    <w:multiLevelType w:val="multilevel"/>
    <w:tmpl w:val="06DA4976"/>
    <w:lvl w:ilvl="0">
      <w:start w:val="1"/>
      <w:numFmt w:val="none"/>
      <w:pStyle w:val="111"/>
      <w:lvlText w:val=""/>
      <w:lvlJc w:val="left"/>
      <w:pPr>
        <w:tabs>
          <w:tab w:val="num" w:pos="-248"/>
        </w:tabs>
        <w:ind w:left="-248" w:hanging="432"/>
      </w:pPr>
      <w:rPr>
        <w:rFonts w:hint="default"/>
      </w:rPr>
    </w:lvl>
    <w:lvl w:ilvl="1">
      <w:start w:val="1"/>
      <w:numFmt w:val="decimal"/>
      <w:lvlRestart w:val="0"/>
      <w:pStyle w:val="1"/>
      <w:suff w:val="space"/>
      <w:lvlText w:val="%2%1."/>
      <w:lvlJc w:val="left"/>
      <w:pPr>
        <w:ind w:left="-113" w:firstLine="113"/>
      </w:pPr>
      <w:rPr>
        <w:rFonts w:ascii="Times New Roman" w:hAnsi="Times New Roman" w:hint="default"/>
        <w:b/>
        <w:i w:val="0"/>
        <w:sz w:val="24"/>
        <w:szCs w:val="24"/>
      </w:rPr>
    </w:lvl>
    <w:lvl w:ilvl="2">
      <w:start w:val="1"/>
      <w:numFmt w:val="decimal"/>
      <w:pStyle w:val="11"/>
      <w:suff w:val="space"/>
      <w:lvlText w:val="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111"/>
      <w:suff w:val="space"/>
      <w:lvlText w:val="%1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28"/>
        </w:tabs>
        <w:ind w:left="3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72"/>
        </w:tabs>
        <w:ind w:left="47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6"/>
        </w:tabs>
        <w:ind w:left="6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60"/>
        </w:tabs>
        <w:ind w:left="7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04"/>
        </w:tabs>
        <w:ind w:left="904" w:hanging="1584"/>
      </w:pPr>
      <w:rPr>
        <w:rFonts w:hint="default"/>
      </w:rPr>
    </w:lvl>
  </w:abstractNum>
  <w:abstractNum w:abstractNumId="29">
    <w:nsid w:val="614E45D4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0">
    <w:nsid w:val="6CD868DE"/>
    <w:multiLevelType w:val="hybridMultilevel"/>
    <w:tmpl w:val="40C64BF6"/>
    <w:lvl w:ilvl="0" w:tplc="0419000F">
      <w:start w:val="1"/>
      <w:numFmt w:val="decimal"/>
      <w:pStyle w:val="a7"/>
      <w:lvlText w:val="Таблица %1."/>
      <w:lvlJc w:val="left"/>
      <w:pPr>
        <w:tabs>
          <w:tab w:val="num" w:pos="1235"/>
        </w:tabs>
        <w:ind w:left="12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F7661F0"/>
    <w:multiLevelType w:val="multilevel"/>
    <w:tmpl w:val="F8742B5C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2276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3068" w:hanging="504"/>
      </w:pPr>
    </w:lvl>
    <w:lvl w:ilvl="3">
      <w:start w:val="1"/>
      <w:numFmt w:val="decimal"/>
      <w:lvlText w:val="%1.%2.%3.%4."/>
      <w:lvlJc w:val="left"/>
      <w:pPr>
        <w:ind w:left="3572" w:hanging="648"/>
      </w:pPr>
    </w:lvl>
    <w:lvl w:ilvl="4">
      <w:start w:val="1"/>
      <w:numFmt w:val="decimal"/>
      <w:lvlText w:val="%1.%2.%3.%4.%5."/>
      <w:lvlJc w:val="left"/>
      <w:pPr>
        <w:ind w:left="4076" w:hanging="792"/>
      </w:pPr>
    </w:lvl>
    <w:lvl w:ilvl="5">
      <w:start w:val="1"/>
      <w:numFmt w:val="decimal"/>
      <w:lvlText w:val="%1.%2.%3.%4.%5.%6."/>
      <w:lvlJc w:val="left"/>
      <w:pPr>
        <w:ind w:left="4580" w:hanging="936"/>
      </w:pPr>
    </w:lvl>
    <w:lvl w:ilvl="6">
      <w:start w:val="1"/>
      <w:numFmt w:val="decimal"/>
      <w:lvlText w:val="%1.%2.%3.%4.%5.%6.%7."/>
      <w:lvlJc w:val="left"/>
      <w:pPr>
        <w:ind w:left="5084" w:hanging="1080"/>
      </w:pPr>
    </w:lvl>
    <w:lvl w:ilvl="7">
      <w:start w:val="1"/>
      <w:numFmt w:val="decimal"/>
      <w:lvlText w:val="%1.%2.%3.%4.%5.%6.%7.%8."/>
      <w:lvlJc w:val="left"/>
      <w:pPr>
        <w:ind w:left="5588" w:hanging="1224"/>
      </w:pPr>
    </w:lvl>
    <w:lvl w:ilvl="8">
      <w:start w:val="1"/>
      <w:numFmt w:val="decimal"/>
      <w:lvlText w:val="%1.%2.%3.%4.%5.%6.%7.%8.%9."/>
      <w:lvlJc w:val="left"/>
      <w:pPr>
        <w:ind w:left="6164" w:hanging="1440"/>
      </w:pPr>
    </w:lvl>
  </w:abstractNum>
  <w:abstractNum w:abstractNumId="32">
    <w:nsid w:val="7D893C49"/>
    <w:multiLevelType w:val="multilevel"/>
    <w:tmpl w:val="04190023"/>
    <w:styleLink w:val="a8"/>
    <w:lvl w:ilvl="0">
      <w:start w:val="1"/>
      <w:numFmt w:val="upperRoman"/>
      <w:lvlText w:val="Статья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num w:numId="1">
    <w:abstractNumId w:val="28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29"/>
  </w:num>
  <w:num w:numId="13">
    <w:abstractNumId w:val="14"/>
  </w:num>
  <w:num w:numId="14">
    <w:abstractNumId w:val="32"/>
  </w:num>
  <w:num w:numId="15">
    <w:abstractNumId w:val="17"/>
  </w:num>
  <w:num w:numId="16">
    <w:abstractNumId w:val="20"/>
  </w:num>
  <w:num w:numId="17">
    <w:abstractNumId w:val="19"/>
  </w:num>
  <w:num w:numId="18">
    <w:abstractNumId w:val="16"/>
  </w:num>
  <w:num w:numId="19">
    <w:abstractNumId w:val="18"/>
  </w:num>
  <w:num w:numId="20">
    <w:abstractNumId w:val="22"/>
  </w:num>
  <w:num w:numId="21">
    <w:abstractNumId w:val="31"/>
  </w:num>
  <w:num w:numId="22">
    <w:abstractNumId w:val="21"/>
  </w:num>
  <w:num w:numId="23">
    <w:abstractNumId w:val="15"/>
  </w:num>
  <w:num w:numId="24">
    <w:abstractNumId w:val="26"/>
  </w:num>
  <w:num w:numId="25">
    <w:abstractNumId w:val="11"/>
  </w:num>
  <w:num w:numId="26">
    <w:abstractNumId w:val="13"/>
  </w:num>
  <w:num w:numId="2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0"/>
  </w:num>
  <w:num w:numId="29">
    <w:abstractNumId w:val="19"/>
  </w:num>
  <w:num w:numId="30">
    <w:abstractNumId w:val="27"/>
  </w:num>
  <w:num w:numId="31">
    <w:abstractNumId w:val="24"/>
  </w:num>
  <w:num w:numId="32">
    <w:abstractNumId w:val="23"/>
  </w:num>
  <w:num w:numId="33">
    <w:abstractNumId w:val="25"/>
  </w:num>
  <w:num w:numId="34">
    <w:abstractNumId w:val="12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displayBackgroundShape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1" w:dllVersion="512" w:checkStyle="0"/>
  <w:proofState w:spelling="clean" w:grammar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autoHyphenation/>
  <w:hyphenationZone w:val="357"/>
  <w:clickAndTypeStyle w:val="aa"/>
  <w:drawingGridHorizontalSpacing w:val="140"/>
  <w:drawingGridVerticalSpacing w:val="6"/>
  <w:displayHorizontalDrawingGridEvery w:val="2"/>
  <w:noPunctuationKerning/>
  <w:characterSpacingControl w:val="doNotCompress"/>
  <w:hdrShapeDefaults>
    <o:shapedefaults v:ext="edit" spidmax="2049" fill="f" fillcolor="white" strokecolor="blue">
      <v:fill color="white" on="f"/>
      <v:stroke color="blue" weight="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1F4"/>
    <w:rsid w:val="000009E7"/>
    <w:rsid w:val="000016CB"/>
    <w:rsid w:val="00001EA1"/>
    <w:rsid w:val="00001F9D"/>
    <w:rsid w:val="00002A02"/>
    <w:rsid w:val="0000304C"/>
    <w:rsid w:val="0000339F"/>
    <w:rsid w:val="000039CA"/>
    <w:rsid w:val="00003DCC"/>
    <w:rsid w:val="00004301"/>
    <w:rsid w:val="000050DA"/>
    <w:rsid w:val="00005755"/>
    <w:rsid w:val="00005FF2"/>
    <w:rsid w:val="00007149"/>
    <w:rsid w:val="00007180"/>
    <w:rsid w:val="000074FC"/>
    <w:rsid w:val="0001087A"/>
    <w:rsid w:val="000108A7"/>
    <w:rsid w:val="00010BBA"/>
    <w:rsid w:val="0001186B"/>
    <w:rsid w:val="0001281F"/>
    <w:rsid w:val="00012C23"/>
    <w:rsid w:val="0001328E"/>
    <w:rsid w:val="00013B94"/>
    <w:rsid w:val="00013E5B"/>
    <w:rsid w:val="0001422F"/>
    <w:rsid w:val="00014683"/>
    <w:rsid w:val="00014828"/>
    <w:rsid w:val="000150FE"/>
    <w:rsid w:val="000158A0"/>
    <w:rsid w:val="00016B86"/>
    <w:rsid w:val="000170F6"/>
    <w:rsid w:val="00017515"/>
    <w:rsid w:val="0002054D"/>
    <w:rsid w:val="000205CD"/>
    <w:rsid w:val="00020FE6"/>
    <w:rsid w:val="0002167F"/>
    <w:rsid w:val="00021F4F"/>
    <w:rsid w:val="00022CB6"/>
    <w:rsid w:val="00022CD0"/>
    <w:rsid w:val="00022E67"/>
    <w:rsid w:val="00023346"/>
    <w:rsid w:val="000236AC"/>
    <w:rsid w:val="0002462A"/>
    <w:rsid w:val="00024DD8"/>
    <w:rsid w:val="00025C3A"/>
    <w:rsid w:val="00026711"/>
    <w:rsid w:val="00026B0F"/>
    <w:rsid w:val="00027A81"/>
    <w:rsid w:val="00030633"/>
    <w:rsid w:val="00030E13"/>
    <w:rsid w:val="00030E7B"/>
    <w:rsid w:val="00031F34"/>
    <w:rsid w:val="00032DC7"/>
    <w:rsid w:val="00033714"/>
    <w:rsid w:val="00033AAE"/>
    <w:rsid w:val="0003457A"/>
    <w:rsid w:val="000349E0"/>
    <w:rsid w:val="00034EC5"/>
    <w:rsid w:val="00034FFD"/>
    <w:rsid w:val="000367C5"/>
    <w:rsid w:val="00036C9D"/>
    <w:rsid w:val="00037733"/>
    <w:rsid w:val="00037819"/>
    <w:rsid w:val="00037E11"/>
    <w:rsid w:val="00040608"/>
    <w:rsid w:val="00040623"/>
    <w:rsid w:val="0004184F"/>
    <w:rsid w:val="000420B7"/>
    <w:rsid w:val="00042A4E"/>
    <w:rsid w:val="00042BE8"/>
    <w:rsid w:val="00042C9E"/>
    <w:rsid w:val="00042F20"/>
    <w:rsid w:val="000430EF"/>
    <w:rsid w:val="0004333D"/>
    <w:rsid w:val="00043DAA"/>
    <w:rsid w:val="0004429E"/>
    <w:rsid w:val="00044828"/>
    <w:rsid w:val="00045D7E"/>
    <w:rsid w:val="00045EF9"/>
    <w:rsid w:val="000460D8"/>
    <w:rsid w:val="00046485"/>
    <w:rsid w:val="00047368"/>
    <w:rsid w:val="00047A1F"/>
    <w:rsid w:val="00047F77"/>
    <w:rsid w:val="00050545"/>
    <w:rsid w:val="00050639"/>
    <w:rsid w:val="00050C11"/>
    <w:rsid w:val="00050C5E"/>
    <w:rsid w:val="00050DEC"/>
    <w:rsid w:val="00051C16"/>
    <w:rsid w:val="00051E78"/>
    <w:rsid w:val="00052469"/>
    <w:rsid w:val="00052A50"/>
    <w:rsid w:val="00052B6E"/>
    <w:rsid w:val="00052F59"/>
    <w:rsid w:val="00053524"/>
    <w:rsid w:val="0005391B"/>
    <w:rsid w:val="00053C66"/>
    <w:rsid w:val="0005745F"/>
    <w:rsid w:val="00057B15"/>
    <w:rsid w:val="0006010A"/>
    <w:rsid w:val="0006060F"/>
    <w:rsid w:val="00060722"/>
    <w:rsid w:val="000609B6"/>
    <w:rsid w:val="00061079"/>
    <w:rsid w:val="000610FD"/>
    <w:rsid w:val="00061B35"/>
    <w:rsid w:val="00061B39"/>
    <w:rsid w:val="00061C35"/>
    <w:rsid w:val="0006217C"/>
    <w:rsid w:val="000628DE"/>
    <w:rsid w:val="00062D87"/>
    <w:rsid w:val="00062DF9"/>
    <w:rsid w:val="00062FFC"/>
    <w:rsid w:val="000643B1"/>
    <w:rsid w:val="000653E6"/>
    <w:rsid w:val="000657BE"/>
    <w:rsid w:val="00065A25"/>
    <w:rsid w:val="00065D37"/>
    <w:rsid w:val="00065D45"/>
    <w:rsid w:val="00065F6B"/>
    <w:rsid w:val="00066110"/>
    <w:rsid w:val="000662A2"/>
    <w:rsid w:val="000667A6"/>
    <w:rsid w:val="00066A6C"/>
    <w:rsid w:val="00066ABF"/>
    <w:rsid w:val="00066D73"/>
    <w:rsid w:val="00066E56"/>
    <w:rsid w:val="0006797D"/>
    <w:rsid w:val="00070315"/>
    <w:rsid w:val="00070893"/>
    <w:rsid w:val="00070B1D"/>
    <w:rsid w:val="00070C01"/>
    <w:rsid w:val="00071532"/>
    <w:rsid w:val="0007184C"/>
    <w:rsid w:val="00071875"/>
    <w:rsid w:val="00071FD0"/>
    <w:rsid w:val="0007277D"/>
    <w:rsid w:val="0007319E"/>
    <w:rsid w:val="0007352F"/>
    <w:rsid w:val="00073594"/>
    <w:rsid w:val="000737C1"/>
    <w:rsid w:val="00073D17"/>
    <w:rsid w:val="00074800"/>
    <w:rsid w:val="00074BEC"/>
    <w:rsid w:val="0007508A"/>
    <w:rsid w:val="000752FA"/>
    <w:rsid w:val="000758A0"/>
    <w:rsid w:val="00075E41"/>
    <w:rsid w:val="00076306"/>
    <w:rsid w:val="000763DE"/>
    <w:rsid w:val="00076585"/>
    <w:rsid w:val="00076863"/>
    <w:rsid w:val="0007728E"/>
    <w:rsid w:val="000772E0"/>
    <w:rsid w:val="0008092B"/>
    <w:rsid w:val="00080BFE"/>
    <w:rsid w:val="00080C19"/>
    <w:rsid w:val="00081D38"/>
    <w:rsid w:val="00081E0F"/>
    <w:rsid w:val="00081E59"/>
    <w:rsid w:val="00082931"/>
    <w:rsid w:val="00082E60"/>
    <w:rsid w:val="000837E4"/>
    <w:rsid w:val="00084405"/>
    <w:rsid w:val="0008621E"/>
    <w:rsid w:val="00086249"/>
    <w:rsid w:val="000867DA"/>
    <w:rsid w:val="000873BA"/>
    <w:rsid w:val="00090738"/>
    <w:rsid w:val="00090D90"/>
    <w:rsid w:val="000914C5"/>
    <w:rsid w:val="000916C0"/>
    <w:rsid w:val="0009279D"/>
    <w:rsid w:val="0009390F"/>
    <w:rsid w:val="000947F8"/>
    <w:rsid w:val="00094BD1"/>
    <w:rsid w:val="00095E9A"/>
    <w:rsid w:val="00096455"/>
    <w:rsid w:val="00097683"/>
    <w:rsid w:val="000A1350"/>
    <w:rsid w:val="000A2008"/>
    <w:rsid w:val="000A2536"/>
    <w:rsid w:val="000A3840"/>
    <w:rsid w:val="000A41D1"/>
    <w:rsid w:val="000A45A7"/>
    <w:rsid w:val="000A4A73"/>
    <w:rsid w:val="000A5020"/>
    <w:rsid w:val="000A52B9"/>
    <w:rsid w:val="000A560B"/>
    <w:rsid w:val="000A655B"/>
    <w:rsid w:val="000A748E"/>
    <w:rsid w:val="000A76DE"/>
    <w:rsid w:val="000A7E96"/>
    <w:rsid w:val="000B05CE"/>
    <w:rsid w:val="000B0992"/>
    <w:rsid w:val="000B0C87"/>
    <w:rsid w:val="000B0CD0"/>
    <w:rsid w:val="000B18E5"/>
    <w:rsid w:val="000B2164"/>
    <w:rsid w:val="000B2AFA"/>
    <w:rsid w:val="000B35F7"/>
    <w:rsid w:val="000B377E"/>
    <w:rsid w:val="000B3C0E"/>
    <w:rsid w:val="000B3DCC"/>
    <w:rsid w:val="000B4A26"/>
    <w:rsid w:val="000B5751"/>
    <w:rsid w:val="000B589D"/>
    <w:rsid w:val="000B5FF9"/>
    <w:rsid w:val="000B68F4"/>
    <w:rsid w:val="000B6C0C"/>
    <w:rsid w:val="000B6F0B"/>
    <w:rsid w:val="000B7F4F"/>
    <w:rsid w:val="000C0312"/>
    <w:rsid w:val="000C0609"/>
    <w:rsid w:val="000C142B"/>
    <w:rsid w:val="000C1A97"/>
    <w:rsid w:val="000C2313"/>
    <w:rsid w:val="000C2550"/>
    <w:rsid w:val="000C262A"/>
    <w:rsid w:val="000C2A3F"/>
    <w:rsid w:val="000C5CD4"/>
    <w:rsid w:val="000C6421"/>
    <w:rsid w:val="000C6F26"/>
    <w:rsid w:val="000D04BD"/>
    <w:rsid w:val="000D1617"/>
    <w:rsid w:val="000D224B"/>
    <w:rsid w:val="000D3009"/>
    <w:rsid w:val="000D491C"/>
    <w:rsid w:val="000D4DD3"/>
    <w:rsid w:val="000D5311"/>
    <w:rsid w:val="000D5BF9"/>
    <w:rsid w:val="000D6006"/>
    <w:rsid w:val="000D60B1"/>
    <w:rsid w:val="000D7222"/>
    <w:rsid w:val="000D7AA7"/>
    <w:rsid w:val="000D7AD5"/>
    <w:rsid w:val="000D7C66"/>
    <w:rsid w:val="000D7F3A"/>
    <w:rsid w:val="000E0A90"/>
    <w:rsid w:val="000E15F2"/>
    <w:rsid w:val="000E1A15"/>
    <w:rsid w:val="000E1F97"/>
    <w:rsid w:val="000E26F4"/>
    <w:rsid w:val="000E34D3"/>
    <w:rsid w:val="000E3DF3"/>
    <w:rsid w:val="000E4221"/>
    <w:rsid w:val="000E491C"/>
    <w:rsid w:val="000E4D39"/>
    <w:rsid w:val="000E5403"/>
    <w:rsid w:val="000E558A"/>
    <w:rsid w:val="000E5B64"/>
    <w:rsid w:val="000E5F9B"/>
    <w:rsid w:val="000E6D72"/>
    <w:rsid w:val="000F0163"/>
    <w:rsid w:val="000F0CCD"/>
    <w:rsid w:val="000F17C5"/>
    <w:rsid w:val="000F1CFE"/>
    <w:rsid w:val="000F1EBB"/>
    <w:rsid w:val="000F2803"/>
    <w:rsid w:val="000F2DA5"/>
    <w:rsid w:val="000F2DAF"/>
    <w:rsid w:val="000F2F70"/>
    <w:rsid w:val="000F38E3"/>
    <w:rsid w:val="000F4374"/>
    <w:rsid w:val="000F4E11"/>
    <w:rsid w:val="000F517D"/>
    <w:rsid w:val="000F59BA"/>
    <w:rsid w:val="000F75F7"/>
    <w:rsid w:val="000F788D"/>
    <w:rsid w:val="000F7D6B"/>
    <w:rsid w:val="00100F19"/>
    <w:rsid w:val="001015F1"/>
    <w:rsid w:val="00101C7F"/>
    <w:rsid w:val="00101D1B"/>
    <w:rsid w:val="0010426C"/>
    <w:rsid w:val="0010441B"/>
    <w:rsid w:val="001044C3"/>
    <w:rsid w:val="00104C67"/>
    <w:rsid w:val="00105856"/>
    <w:rsid w:val="00105BEE"/>
    <w:rsid w:val="0010663E"/>
    <w:rsid w:val="00107B9F"/>
    <w:rsid w:val="00110D41"/>
    <w:rsid w:val="0011213B"/>
    <w:rsid w:val="0011224A"/>
    <w:rsid w:val="00112D23"/>
    <w:rsid w:val="001134DA"/>
    <w:rsid w:val="00114999"/>
    <w:rsid w:val="00114B93"/>
    <w:rsid w:val="00115068"/>
    <w:rsid w:val="001155B6"/>
    <w:rsid w:val="00115B50"/>
    <w:rsid w:val="00116923"/>
    <w:rsid w:val="00116F21"/>
    <w:rsid w:val="00117AEE"/>
    <w:rsid w:val="001203E6"/>
    <w:rsid w:val="00120C07"/>
    <w:rsid w:val="00121C43"/>
    <w:rsid w:val="0012339B"/>
    <w:rsid w:val="00124CA5"/>
    <w:rsid w:val="0012551D"/>
    <w:rsid w:val="0012552A"/>
    <w:rsid w:val="00125691"/>
    <w:rsid w:val="001259E8"/>
    <w:rsid w:val="00125DF9"/>
    <w:rsid w:val="00126325"/>
    <w:rsid w:val="0012715E"/>
    <w:rsid w:val="0012742B"/>
    <w:rsid w:val="00127606"/>
    <w:rsid w:val="00127B3B"/>
    <w:rsid w:val="00130694"/>
    <w:rsid w:val="001307E7"/>
    <w:rsid w:val="001311C5"/>
    <w:rsid w:val="001316EC"/>
    <w:rsid w:val="001318A8"/>
    <w:rsid w:val="00131CC2"/>
    <w:rsid w:val="0013217C"/>
    <w:rsid w:val="001322AE"/>
    <w:rsid w:val="0013234D"/>
    <w:rsid w:val="00132B31"/>
    <w:rsid w:val="00133593"/>
    <w:rsid w:val="00133A66"/>
    <w:rsid w:val="0013435C"/>
    <w:rsid w:val="00134629"/>
    <w:rsid w:val="00135D2A"/>
    <w:rsid w:val="001360A0"/>
    <w:rsid w:val="0013642A"/>
    <w:rsid w:val="001369B8"/>
    <w:rsid w:val="001377CF"/>
    <w:rsid w:val="00137F35"/>
    <w:rsid w:val="001409B1"/>
    <w:rsid w:val="00141DC9"/>
    <w:rsid w:val="00142866"/>
    <w:rsid w:val="001429A8"/>
    <w:rsid w:val="00142D3B"/>
    <w:rsid w:val="00143FBF"/>
    <w:rsid w:val="00144A53"/>
    <w:rsid w:val="00144C28"/>
    <w:rsid w:val="00145612"/>
    <w:rsid w:val="00145965"/>
    <w:rsid w:val="00145992"/>
    <w:rsid w:val="00145F3E"/>
    <w:rsid w:val="0014613D"/>
    <w:rsid w:val="001467CA"/>
    <w:rsid w:val="001479AD"/>
    <w:rsid w:val="00147C3D"/>
    <w:rsid w:val="00147E54"/>
    <w:rsid w:val="00150FAE"/>
    <w:rsid w:val="001510A0"/>
    <w:rsid w:val="00151223"/>
    <w:rsid w:val="001515DE"/>
    <w:rsid w:val="001520F6"/>
    <w:rsid w:val="0015258F"/>
    <w:rsid w:val="00152C84"/>
    <w:rsid w:val="00153DF2"/>
    <w:rsid w:val="0015423B"/>
    <w:rsid w:val="00154546"/>
    <w:rsid w:val="00154F7C"/>
    <w:rsid w:val="001552E2"/>
    <w:rsid w:val="00155BD3"/>
    <w:rsid w:val="00155E90"/>
    <w:rsid w:val="00155F4F"/>
    <w:rsid w:val="00156101"/>
    <w:rsid w:val="00156116"/>
    <w:rsid w:val="001566F1"/>
    <w:rsid w:val="00156DF6"/>
    <w:rsid w:val="00156E06"/>
    <w:rsid w:val="001573D6"/>
    <w:rsid w:val="0015769B"/>
    <w:rsid w:val="001619FC"/>
    <w:rsid w:val="00161CF2"/>
    <w:rsid w:val="00161D78"/>
    <w:rsid w:val="001623E4"/>
    <w:rsid w:val="00162753"/>
    <w:rsid w:val="00162C5A"/>
    <w:rsid w:val="00162D72"/>
    <w:rsid w:val="00162F86"/>
    <w:rsid w:val="00163695"/>
    <w:rsid w:val="00163A14"/>
    <w:rsid w:val="00163AC2"/>
    <w:rsid w:val="0016511C"/>
    <w:rsid w:val="00165AE4"/>
    <w:rsid w:val="00166571"/>
    <w:rsid w:val="00166F86"/>
    <w:rsid w:val="001675F2"/>
    <w:rsid w:val="00167BEE"/>
    <w:rsid w:val="00167F62"/>
    <w:rsid w:val="0017029A"/>
    <w:rsid w:val="00170728"/>
    <w:rsid w:val="001711FF"/>
    <w:rsid w:val="001714BB"/>
    <w:rsid w:val="001717D5"/>
    <w:rsid w:val="00171B04"/>
    <w:rsid w:val="00171D67"/>
    <w:rsid w:val="00173DA4"/>
    <w:rsid w:val="001743B2"/>
    <w:rsid w:val="00174F5F"/>
    <w:rsid w:val="0017511A"/>
    <w:rsid w:val="00175543"/>
    <w:rsid w:val="00175BAC"/>
    <w:rsid w:val="00175F22"/>
    <w:rsid w:val="00176C33"/>
    <w:rsid w:val="00176FF1"/>
    <w:rsid w:val="00177D6D"/>
    <w:rsid w:val="0018127D"/>
    <w:rsid w:val="0018259A"/>
    <w:rsid w:val="00182CE0"/>
    <w:rsid w:val="0018335A"/>
    <w:rsid w:val="00185340"/>
    <w:rsid w:val="0018601B"/>
    <w:rsid w:val="00186312"/>
    <w:rsid w:val="001865C5"/>
    <w:rsid w:val="00186FF7"/>
    <w:rsid w:val="0018760B"/>
    <w:rsid w:val="00190886"/>
    <w:rsid w:val="001911ED"/>
    <w:rsid w:val="001911F4"/>
    <w:rsid w:val="001913D4"/>
    <w:rsid w:val="00192829"/>
    <w:rsid w:val="00192D09"/>
    <w:rsid w:val="00193903"/>
    <w:rsid w:val="00194339"/>
    <w:rsid w:val="00194B56"/>
    <w:rsid w:val="001950A7"/>
    <w:rsid w:val="0019587A"/>
    <w:rsid w:val="001961F9"/>
    <w:rsid w:val="00196287"/>
    <w:rsid w:val="0019629C"/>
    <w:rsid w:val="00196878"/>
    <w:rsid w:val="001971C6"/>
    <w:rsid w:val="00197549"/>
    <w:rsid w:val="0019784F"/>
    <w:rsid w:val="001A05A4"/>
    <w:rsid w:val="001A0C98"/>
    <w:rsid w:val="001A2B2E"/>
    <w:rsid w:val="001A2EFA"/>
    <w:rsid w:val="001A3323"/>
    <w:rsid w:val="001A521B"/>
    <w:rsid w:val="001A52F1"/>
    <w:rsid w:val="001A5824"/>
    <w:rsid w:val="001A5991"/>
    <w:rsid w:val="001A59C4"/>
    <w:rsid w:val="001A5CD6"/>
    <w:rsid w:val="001A5E57"/>
    <w:rsid w:val="001A5F36"/>
    <w:rsid w:val="001A6346"/>
    <w:rsid w:val="001A657B"/>
    <w:rsid w:val="001A66AD"/>
    <w:rsid w:val="001A6B03"/>
    <w:rsid w:val="001A71E0"/>
    <w:rsid w:val="001B051B"/>
    <w:rsid w:val="001B0521"/>
    <w:rsid w:val="001B0BAB"/>
    <w:rsid w:val="001B154D"/>
    <w:rsid w:val="001B162B"/>
    <w:rsid w:val="001B3253"/>
    <w:rsid w:val="001B385C"/>
    <w:rsid w:val="001B45B3"/>
    <w:rsid w:val="001B485D"/>
    <w:rsid w:val="001B569A"/>
    <w:rsid w:val="001B6DA3"/>
    <w:rsid w:val="001B7127"/>
    <w:rsid w:val="001B71DE"/>
    <w:rsid w:val="001B7231"/>
    <w:rsid w:val="001B7463"/>
    <w:rsid w:val="001B7490"/>
    <w:rsid w:val="001B77A2"/>
    <w:rsid w:val="001C1040"/>
    <w:rsid w:val="001C17C2"/>
    <w:rsid w:val="001C2169"/>
    <w:rsid w:val="001C217A"/>
    <w:rsid w:val="001C2D73"/>
    <w:rsid w:val="001C2E6A"/>
    <w:rsid w:val="001C33FC"/>
    <w:rsid w:val="001C38D9"/>
    <w:rsid w:val="001C4EFD"/>
    <w:rsid w:val="001C5153"/>
    <w:rsid w:val="001C5A01"/>
    <w:rsid w:val="001C5E6E"/>
    <w:rsid w:val="001C69E8"/>
    <w:rsid w:val="001C75FA"/>
    <w:rsid w:val="001D00E1"/>
    <w:rsid w:val="001D0AA9"/>
    <w:rsid w:val="001D1BC3"/>
    <w:rsid w:val="001D1E33"/>
    <w:rsid w:val="001D1E56"/>
    <w:rsid w:val="001D41A2"/>
    <w:rsid w:val="001D4948"/>
    <w:rsid w:val="001D4AC2"/>
    <w:rsid w:val="001D4DAE"/>
    <w:rsid w:val="001D500C"/>
    <w:rsid w:val="001D6409"/>
    <w:rsid w:val="001D6CAA"/>
    <w:rsid w:val="001D7199"/>
    <w:rsid w:val="001D7228"/>
    <w:rsid w:val="001E0352"/>
    <w:rsid w:val="001E03B8"/>
    <w:rsid w:val="001E0AAE"/>
    <w:rsid w:val="001E0C4F"/>
    <w:rsid w:val="001E0D14"/>
    <w:rsid w:val="001E0E23"/>
    <w:rsid w:val="001E102E"/>
    <w:rsid w:val="001E1CED"/>
    <w:rsid w:val="001E2056"/>
    <w:rsid w:val="001E2E78"/>
    <w:rsid w:val="001E45B5"/>
    <w:rsid w:val="001E4D76"/>
    <w:rsid w:val="001E6018"/>
    <w:rsid w:val="001E63F6"/>
    <w:rsid w:val="001E6AAB"/>
    <w:rsid w:val="001E6EB2"/>
    <w:rsid w:val="001E78CF"/>
    <w:rsid w:val="001E7D0C"/>
    <w:rsid w:val="001E7E3E"/>
    <w:rsid w:val="001E7E49"/>
    <w:rsid w:val="001F0F3A"/>
    <w:rsid w:val="001F0F5B"/>
    <w:rsid w:val="001F1198"/>
    <w:rsid w:val="001F17BA"/>
    <w:rsid w:val="001F2A5A"/>
    <w:rsid w:val="001F38EF"/>
    <w:rsid w:val="001F42AF"/>
    <w:rsid w:val="001F4A3D"/>
    <w:rsid w:val="001F532D"/>
    <w:rsid w:val="001F56A6"/>
    <w:rsid w:val="001F5716"/>
    <w:rsid w:val="001F721A"/>
    <w:rsid w:val="001F7832"/>
    <w:rsid w:val="00200182"/>
    <w:rsid w:val="0020097E"/>
    <w:rsid w:val="0020105C"/>
    <w:rsid w:val="00201407"/>
    <w:rsid w:val="002016FE"/>
    <w:rsid w:val="00202347"/>
    <w:rsid w:val="00202AE0"/>
    <w:rsid w:val="00202ECD"/>
    <w:rsid w:val="00203418"/>
    <w:rsid w:val="00203657"/>
    <w:rsid w:val="00203DF0"/>
    <w:rsid w:val="0020430E"/>
    <w:rsid w:val="0020538A"/>
    <w:rsid w:val="002056B9"/>
    <w:rsid w:val="00205DA8"/>
    <w:rsid w:val="002063ED"/>
    <w:rsid w:val="0020642F"/>
    <w:rsid w:val="0020652F"/>
    <w:rsid w:val="00206848"/>
    <w:rsid w:val="002071FF"/>
    <w:rsid w:val="002073CB"/>
    <w:rsid w:val="00207706"/>
    <w:rsid w:val="00207C99"/>
    <w:rsid w:val="002106CB"/>
    <w:rsid w:val="00210912"/>
    <w:rsid w:val="00210A41"/>
    <w:rsid w:val="00210E72"/>
    <w:rsid w:val="00211E91"/>
    <w:rsid w:val="002124D4"/>
    <w:rsid w:val="0021321D"/>
    <w:rsid w:val="002138D1"/>
    <w:rsid w:val="00213955"/>
    <w:rsid w:val="0021464A"/>
    <w:rsid w:val="0021552C"/>
    <w:rsid w:val="00215F31"/>
    <w:rsid w:val="002166C0"/>
    <w:rsid w:val="00216C11"/>
    <w:rsid w:val="0021703B"/>
    <w:rsid w:val="0021712B"/>
    <w:rsid w:val="002178B5"/>
    <w:rsid w:val="00217908"/>
    <w:rsid w:val="00217C3F"/>
    <w:rsid w:val="00220C43"/>
    <w:rsid w:val="00220C51"/>
    <w:rsid w:val="00221DE3"/>
    <w:rsid w:val="00222B60"/>
    <w:rsid w:val="00222EA8"/>
    <w:rsid w:val="0022305E"/>
    <w:rsid w:val="002230CF"/>
    <w:rsid w:val="0022328A"/>
    <w:rsid w:val="00223A23"/>
    <w:rsid w:val="00223B6C"/>
    <w:rsid w:val="002244D1"/>
    <w:rsid w:val="002245E5"/>
    <w:rsid w:val="00224628"/>
    <w:rsid w:val="00225C76"/>
    <w:rsid w:val="002262F1"/>
    <w:rsid w:val="002263B6"/>
    <w:rsid w:val="002271DD"/>
    <w:rsid w:val="00230060"/>
    <w:rsid w:val="00231B67"/>
    <w:rsid w:val="00232685"/>
    <w:rsid w:val="00233760"/>
    <w:rsid w:val="00233F90"/>
    <w:rsid w:val="00234C13"/>
    <w:rsid w:val="00235371"/>
    <w:rsid w:val="002369AA"/>
    <w:rsid w:val="00236DBA"/>
    <w:rsid w:val="0023774A"/>
    <w:rsid w:val="0023776E"/>
    <w:rsid w:val="00237AC8"/>
    <w:rsid w:val="002402BB"/>
    <w:rsid w:val="002409C1"/>
    <w:rsid w:val="0024137F"/>
    <w:rsid w:val="00242273"/>
    <w:rsid w:val="002424C9"/>
    <w:rsid w:val="002425D4"/>
    <w:rsid w:val="00242A67"/>
    <w:rsid w:val="00243FEE"/>
    <w:rsid w:val="002445AC"/>
    <w:rsid w:val="002455A4"/>
    <w:rsid w:val="002468B0"/>
    <w:rsid w:val="00246DA8"/>
    <w:rsid w:val="002505B3"/>
    <w:rsid w:val="00250C4C"/>
    <w:rsid w:val="00250CBB"/>
    <w:rsid w:val="00251095"/>
    <w:rsid w:val="002511A4"/>
    <w:rsid w:val="00251BC6"/>
    <w:rsid w:val="00251D64"/>
    <w:rsid w:val="0025216C"/>
    <w:rsid w:val="00252C6B"/>
    <w:rsid w:val="0025350E"/>
    <w:rsid w:val="0025383F"/>
    <w:rsid w:val="00254848"/>
    <w:rsid w:val="00254D3C"/>
    <w:rsid w:val="00255221"/>
    <w:rsid w:val="002561E2"/>
    <w:rsid w:val="00256A7C"/>
    <w:rsid w:val="00256AF2"/>
    <w:rsid w:val="00256D6E"/>
    <w:rsid w:val="00256EE0"/>
    <w:rsid w:val="002573B2"/>
    <w:rsid w:val="00257655"/>
    <w:rsid w:val="00257ADB"/>
    <w:rsid w:val="00257BCC"/>
    <w:rsid w:val="0026011B"/>
    <w:rsid w:val="00260A8E"/>
    <w:rsid w:val="00260F37"/>
    <w:rsid w:val="00261948"/>
    <w:rsid w:val="00262A35"/>
    <w:rsid w:val="00262E67"/>
    <w:rsid w:val="00262F9E"/>
    <w:rsid w:val="002639D3"/>
    <w:rsid w:val="00264303"/>
    <w:rsid w:val="00264750"/>
    <w:rsid w:val="002651E1"/>
    <w:rsid w:val="00266047"/>
    <w:rsid w:val="00266C0D"/>
    <w:rsid w:val="0026729E"/>
    <w:rsid w:val="00270915"/>
    <w:rsid w:val="00270BF9"/>
    <w:rsid w:val="00271939"/>
    <w:rsid w:val="002719EF"/>
    <w:rsid w:val="00271C1C"/>
    <w:rsid w:val="00271CC7"/>
    <w:rsid w:val="0027274A"/>
    <w:rsid w:val="00272BDB"/>
    <w:rsid w:val="002734F6"/>
    <w:rsid w:val="00273E53"/>
    <w:rsid w:val="00276060"/>
    <w:rsid w:val="0027666B"/>
    <w:rsid w:val="00276914"/>
    <w:rsid w:val="00276BD7"/>
    <w:rsid w:val="00276C9E"/>
    <w:rsid w:val="0027731E"/>
    <w:rsid w:val="00277389"/>
    <w:rsid w:val="00277907"/>
    <w:rsid w:val="00277CC8"/>
    <w:rsid w:val="002808D8"/>
    <w:rsid w:val="00282161"/>
    <w:rsid w:val="002822EF"/>
    <w:rsid w:val="00282A1A"/>
    <w:rsid w:val="00282A22"/>
    <w:rsid w:val="00282BC0"/>
    <w:rsid w:val="0028315C"/>
    <w:rsid w:val="00283346"/>
    <w:rsid w:val="0028360E"/>
    <w:rsid w:val="00283A27"/>
    <w:rsid w:val="002845FD"/>
    <w:rsid w:val="00284605"/>
    <w:rsid w:val="00284AC0"/>
    <w:rsid w:val="00284B56"/>
    <w:rsid w:val="002851FF"/>
    <w:rsid w:val="00285535"/>
    <w:rsid w:val="002858B6"/>
    <w:rsid w:val="00286E64"/>
    <w:rsid w:val="0028781C"/>
    <w:rsid w:val="00287BC4"/>
    <w:rsid w:val="002900A5"/>
    <w:rsid w:val="002908E6"/>
    <w:rsid w:val="00290DE4"/>
    <w:rsid w:val="002913A1"/>
    <w:rsid w:val="002914BB"/>
    <w:rsid w:val="002914C7"/>
    <w:rsid w:val="002917FB"/>
    <w:rsid w:val="002918F0"/>
    <w:rsid w:val="002919A5"/>
    <w:rsid w:val="002920EF"/>
    <w:rsid w:val="00292690"/>
    <w:rsid w:val="00292978"/>
    <w:rsid w:val="00292AD1"/>
    <w:rsid w:val="00292E17"/>
    <w:rsid w:val="00292E8D"/>
    <w:rsid w:val="00293659"/>
    <w:rsid w:val="002938C3"/>
    <w:rsid w:val="002948F4"/>
    <w:rsid w:val="00294DF1"/>
    <w:rsid w:val="002950B3"/>
    <w:rsid w:val="0029675B"/>
    <w:rsid w:val="002970EB"/>
    <w:rsid w:val="00297BC8"/>
    <w:rsid w:val="002A0895"/>
    <w:rsid w:val="002A19AF"/>
    <w:rsid w:val="002A1CF0"/>
    <w:rsid w:val="002A2587"/>
    <w:rsid w:val="002A2AEA"/>
    <w:rsid w:val="002A2F43"/>
    <w:rsid w:val="002A441E"/>
    <w:rsid w:val="002A4426"/>
    <w:rsid w:val="002A4B34"/>
    <w:rsid w:val="002A554C"/>
    <w:rsid w:val="002A5FA5"/>
    <w:rsid w:val="002A7254"/>
    <w:rsid w:val="002A75ED"/>
    <w:rsid w:val="002A77BD"/>
    <w:rsid w:val="002A7DEE"/>
    <w:rsid w:val="002B0091"/>
    <w:rsid w:val="002B01D8"/>
    <w:rsid w:val="002B01E1"/>
    <w:rsid w:val="002B03F2"/>
    <w:rsid w:val="002B27D1"/>
    <w:rsid w:val="002B2C71"/>
    <w:rsid w:val="002B30AA"/>
    <w:rsid w:val="002B3F66"/>
    <w:rsid w:val="002B477E"/>
    <w:rsid w:val="002B6DB8"/>
    <w:rsid w:val="002C0031"/>
    <w:rsid w:val="002C0338"/>
    <w:rsid w:val="002C04BE"/>
    <w:rsid w:val="002C0862"/>
    <w:rsid w:val="002C08AF"/>
    <w:rsid w:val="002C09C1"/>
    <w:rsid w:val="002C0D20"/>
    <w:rsid w:val="002C11EE"/>
    <w:rsid w:val="002C174E"/>
    <w:rsid w:val="002C1F0B"/>
    <w:rsid w:val="002C2070"/>
    <w:rsid w:val="002C2A72"/>
    <w:rsid w:val="002C2CAD"/>
    <w:rsid w:val="002C30A8"/>
    <w:rsid w:val="002C5272"/>
    <w:rsid w:val="002C5476"/>
    <w:rsid w:val="002C57E0"/>
    <w:rsid w:val="002C5BF5"/>
    <w:rsid w:val="002C5CF7"/>
    <w:rsid w:val="002C62A3"/>
    <w:rsid w:val="002C6491"/>
    <w:rsid w:val="002C6A00"/>
    <w:rsid w:val="002C6C88"/>
    <w:rsid w:val="002C7C12"/>
    <w:rsid w:val="002D0D8E"/>
    <w:rsid w:val="002D1314"/>
    <w:rsid w:val="002D2101"/>
    <w:rsid w:val="002D22A4"/>
    <w:rsid w:val="002D290F"/>
    <w:rsid w:val="002D2991"/>
    <w:rsid w:val="002D2AED"/>
    <w:rsid w:val="002D373B"/>
    <w:rsid w:val="002D38A3"/>
    <w:rsid w:val="002D39EB"/>
    <w:rsid w:val="002D3B89"/>
    <w:rsid w:val="002D4233"/>
    <w:rsid w:val="002D4289"/>
    <w:rsid w:val="002D44B6"/>
    <w:rsid w:val="002D49A9"/>
    <w:rsid w:val="002D51B4"/>
    <w:rsid w:val="002D57C2"/>
    <w:rsid w:val="002D7C65"/>
    <w:rsid w:val="002E056F"/>
    <w:rsid w:val="002E1226"/>
    <w:rsid w:val="002E17F4"/>
    <w:rsid w:val="002E2B5C"/>
    <w:rsid w:val="002E4636"/>
    <w:rsid w:val="002E5894"/>
    <w:rsid w:val="002E5FE4"/>
    <w:rsid w:val="002E6077"/>
    <w:rsid w:val="002E6F80"/>
    <w:rsid w:val="002E7145"/>
    <w:rsid w:val="002E78F2"/>
    <w:rsid w:val="002E7F1A"/>
    <w:rsid w:val="002F179C"/>
    <w:rsid w:val="002F1959"/>
    <w:rsid w:val="002F297C"/>
    <w:rsid w:val="002F2AA1"/>
    <w:rsid w:val="002F3395"/>
    <w:rsid w:val="002F3A02"/>
    <w:rsid w:val="002F3F2B"/>
    <w:rsid w:val="002F4619"/>
    <w:rsid w:val="002F4A72"/>
    <w:rsid w:val="002F5CB1"/>
    <w:rsid w:val="002F61FE"/>
    <w:rsid w:val="002F67E4"/>
    <w:rsid w:val="002F694B"/>
    <w:rsid w:val="002F7E51"/>
    <w:rsid w:val="00300085"/>
    <w:rsid w:val="003004F9"/>
    <w:rsid w:val="00300CC5"/>
    <w:rsid w:val="00300ED7"/>
    <w:rsid w:val="00301574"/>
    <w:rsid w:val="0030197E"/>
    <w:rsid w:val="00302C9C"/>
    <w:rsid w:val="003043CE"/>
    <w:rsid w:val="00304421"/>
    <w:rsid w:val="00304B73"/>
    <w:rsid w:val="00305A18"/>
    <w:rsid w:val="00305BCF"/>
    <w:rsid w:val="003071E4"/>
    <w:rsid w:val="0031022E"/>
    <w:rsid w:val="00310FF8"/>
    <w:rsid w:val="0031109D"/>
    <w:rsid w:val="00311BA0"/>
    <w:rsid w:val="0031312B"/>
    <w:rsid w:val="00313CA0"/>
    <w:rsid w:val="00313ED8"/>
    <w:rsid w:val="003148B6"/>
    <w:rsid w:val="00314E16"/>
    <w:rsid w:val="00315129"/>
    <w:rsid w:val="0031526A"/>
    <w:rsid w:val="003159F8"/>
    <w:rsid w:val="00315DE7"/>
    <w:rsid w:val="00316192"/>
    <w:rsid w:val="00316F1A"/>
    <w:rsid w:val="0031705F"/>
    <w:rsid w:val="003172A9"/>
    <w:rsid w:val="00317A1A"/>
    <w:rsid w:val="00317BAA"/>
    <w:rsid w:val="00320193"/>
    <w:rsid w:val="003202AD"/>
    <w:rsid w:val="00320678"/>
    <w:rsid w:val="00320706"/>
    <w:rsid w:val="00320D33"/>
    <w:rsid w:val="00321266"/>
    <w:rsid w:val="0032183A"/>
    <w:rsid w:val="0032198A"/>
    <w:rsid w:val="00321B71"/>
    <w:rsid w:val="00322247"/>
    <w:rsid w:val="00322292"/>
    <w:rsid w:val="003223A6"/>
    <w:rsid w:val="00322437"/>
    <w:rsid w:val="00322CF3"/>
    <w:rsid w:val="00323188"/>
    <w:rsid w:val="00323C00"/>
    <w:rsid w:val="003244BB"/>
    <w:rsid w:val="00324D7E"/>
    <w:rsid w:val="00325F8D"/>
    <w:rsid w:val="00326B61"/>
    <w:rsid w:val="00326CEA"/>
    <w:rsid w:val="00326E33"/>
    <w:rsid w:val="003270C8"/>
    <w:rsid w:val="003271CC"/>
    <w:rsid w:val="00327339"/>
    <w:rsid w:val="00330E18"/>
    <w:rsid w:val="00331137"/>
    <w:rsid w:val="00331A24"/>
    <w:rsid w:val="00331B80"/>
    <w:rsid w:val="00331C28"/>
    <w:rsid w:val="00331E12"/>
    <w:rsid w:val="003329C8"/>
    <w:rsid w:val="00332B31"/>
    <w:rsid w:val="00332B67"/>
    <w:rsid w:val="00332EF2"/>
    <w:rsid w:val="003331CF"/>
    <w:rsid w:val="00333D74"/>
    <w:rsid w:val="00334882"/>
    <w:rsid w:val="00334D8A"/>
    <w:rsid w:val="0033524B"/>
    <w:rsid w:val="00336187"/>
    <w:rsid w:val="003361C6"/>
    <w:rsid w:val="003366D2"/>
    <w:rsid w:val="003367DF"/>
    <w:rsid w:val="003368F1"/>
    <w:rsid w:val="00336AE4"/>
    <w:rsid w:val="00336C10"/>
    <w:rsid w:val="003378E4"/>
    <w:rsid w:val="003400E9"/>
    <w:rsid w:val="0034151A"/>
    <w:rsid w:val="00341E73"/>
    <w:rsid w:val="00342C7C"/>
    <w:rsid w:val="00344A21"/>
    <w:rsid w:val="00344EA8"/>
    <w:rsid w:val="00345114"/>
    <w:rsid w:val="00345160"/>
    <w:rsid w:val="00345B0B"/>
    <w:rsid w:val="00346022"/>
    <w:rsid w:val="00346139"/>
    <w:rsid w:val="00346519"/>
    <w:rsid w:val="0034690E"/>
    <w:rsid w:val="00346B2A"/>
    <w:rsid w:val="00347383"/>
    <w:rsid w:val="003479B3"/>
    <w:rsid w:val="003503C8"/>
    <w:rsid w:val="0035195C"/>
    <w:rsid w:val="003524CD"/>
    <w:rsid w:val="00352C32"/>
    <w:rsid w:val="00353668"/>
    <w:rsid w:val="003539F9"/>
    <w:rsid w:val="003540A2"/>
    <w:rsid w:val="00354CCF"/>
    <w:rsid w:val="003553C1"/>
    <w:rsid w:val="00355829"/>
    <w:rsid w:val="00355BB0"/>
    <w:rsid w:val="00355EE9"/>
    <w:rsid w:val="0035646F"/>
    <w:rsid w:val="003565CA"/>
    <w:rsid w:val="00356ECF"/>
    <w:rsid w:val="0035754A"/>
    <w:rsid w:val="003575A8"/>
    <w:rsid w:val="00357B82"/>
    <w:rsid w:val="00357BA6"/>
    <w:rsid w:val="00357DFA"/>
    <w:rsid w:val="00360509"/>
    <w:rsid w:val="00360566"/>
    <w:rsid w:val="003606BC"/>
    <w:rsid w:val="00361742"/>
    <w:rsid w:val="00361CAB"/>
    <w:rsid w:val="003626AD"/>
    <w:rsid w:val="00363A85"/>
    <w:rsid w:val="00364FE7"/>
    <w:rsid w:val="003652EB"/>
    <w:rsid w:val="00365703"/>
    <w:rsid w:val="00365B0A"/>
    <w:rsid w:val="003660A7"/>
    <w:rsid w:val="003660DF"/>
    <w:rsid w:val="00366B8E"/>
    <w:rsid w:val="003677FF"/>
    <w:rsid w:val="00370344"/>
    <w:rsid w:val="00370886"/>
    <w:rsid w:val="003711B8"/>
    <w:rsid w:val="00371B09"/>
    <w:rsid w:val="00371B66"/>
    <w:rsid w:val="00371D77"/>
    <w:rsid w:val="00372951"/>
    <w:rsid w:val="00372E1E"/>
    <w:rsid w:val="00373164"/>
    <w:rsid w:val="0037327E"/>
    <w:rsid w:val="00373F97"/>
    <w:rsid w:val="0037491D"/>
    <w:rsid w:val="00374CDE"/>
    <w:rsid w:val="003752CB"/>
    <w:rsid w:val="0037533E"/>
    <w:rsid w:val="003753FF"/>
    <w:rsid w:val="0037641E"/>
    <w:rsid w:val="00376619"/>
    <w:rsid w:val="00376ABC"/>
    <w:rsid w:val="0037747B"/>
    <w:rsid w:val="003806CC"/>
    <w:rsid w:val="00380C0C"/>
    <w:rsid w:val="00380DE9"/>
    <w:rsid w:val="00380F22"/>
    <w:rsid w:val="00381248"/>
    <w:rsid w:val="003816E2"/>
    <w:rsid w:val="00381BD6"/>
    <w:rsid w:val="00381D1A"/>
    <w:rsid w:val="00382945"/>
    <w:rsid w:val="00382B5B"/>
    <w:rsid w:val="00382C46"/>
    <w:rsid w:val="00383167"/>
    <w:rsid w:val="00383C99"/>
    <w:rsid w:val="0038420D"/>
    <w:rsid w:val="00384CFF"/>
    <w:rsid w:val="00384EF8"/>
    <w:rsid w:val="003855D3"/>
    <w:rsid w:val="00386373"/>
    <w:rsid w:val="00386A4D"/>
    <w:rsid w:val="00386C38"/>
    <w:rsid w:val="00387142"/>
    <w:rsid w:val="003877C6"/>
    <w:rsid w:val="0039011A"/>
    <w:rsid w:val="003903E3"/>
    <w:rsid w:val="003905A3"/>
    <w:rsid w:val="0039076F"/>
    <w:rsid w:val="00390B30"/>
    <w:rsid w:val="003922AF"/>
    <w:rsid w:val="00393DCA"/>
    <w:rsid w:val="003941A1"/>
    <w:rsid w:val="00396939"/>
    <w:rsid w:val="003975C4"/>
    <w:rsid w:val="0039762B"/>
    <w:rsid w:val="003978E4"/>
    <w:rsid w:val="003A04C1"/>
    <w:rsid w:val="003A0772"/>
    <w:rsid w:val="003A09D3"/>
    <w:rsid w:val="003A115A"/>
    <w:rsid w:val="003A1512"/>
    <w:rsid w:val="003A241F"/>
    <w:rsid w:val="003A328F"/>
    <w:rsid w:val="003A3782"/>
    <w:rsid w:val="003A64BD"/>
    <w:rsid w:val="003A6732"/>
    <w:rsid w:val="003A6B50"/>
    <w:rsid w:val="003A70E9"/>
    <w:rsid w:val="003A7726"/>
    <w:rsid w:val="003A77DF"/>
    <w:rsid w:val="003B26B9"/>
    <w:rsid w:val="003B3979"/>
    <w:rsid w:val="003B4132"/>
    <w:rsid w:val="003B4C98"/>
    <w:rsid w:val="003B5AC9"/>
    <w:rsid w:val="003B5C87"/>
    <w:rsid w:val="003B6F31"/>
    <w:rsid w:val="003B715F"/>
    <w:rsid w:val="003B787A"/>
    <w:rsid w:val="003B79D1"/>
    <w:rsid w:val="003B7F80"/>
    <w:rsid w:val="003C0079"/>
    <w:rsid w:val="003C08B2"/>
    <w:rsid w:val="003C0A2A"/>
    <w:rsid w:val="003C1C20"/>
    <w:rsid w:val="003C1ED2"/>
    <w:rsid w:val="003C1FD4"/>
    <w:rsid w:val="003C2393"/>
    <w:rsid w:val="003C3097"/>
    <w:rsid w:val="003C3AC4"/>
    <w:rsid w:val="003C3DA4"/>
    <w:rsid w:val="003C46E6"/>
    <w:rsid w:val="003C5275"/>
    <w:rsid w:val="003C5F23"/>
    <w:rsid w:val="003C73C4"/>
    <w:rsid w:val="003D0E05"/>
    <w:rsid w:val="003D0E3E"/>
    <w:rsid w:val="003D162B"/>
    <w:rsid w:val="003D1F67"/>
    <w:rsid w:val="003D25DF"/>
    <w:rsid w:val="003D2D08"/>
    <w:rsid w:val="003D31B4"/>
    <w:rsid w:val="003D3273"/>
    <w:rsid w:val="003D3737"/>
    <w:rsid w:val="003D3A4B"/>
    <w:rsid w:val="003D3D9B"/>
    <w:rsid w:val="003D4630"/>
    <w:rsid w:val="003D7B31"/>
    <w:rsid w:val="003E164D"/>
    <w:rsid w:val="003E1696"/>
    <w:rsid w:val="003E22E2"/>
    <w:rsid w:val="003E326D"/>
    <w:rsid w:val="003E4DEC"/>
    <w:rsid w:val="003F0A08"/>
    <w:rsid w:val="003F11DD"/>
    <w:rsid w:val="003F12AF"/>
    <w:rsid w:val="003F171D"/>
    <w:rsid w:val="003F1A6C"/>
    <w:rsid w:val="003F1FA6"/>
    <w:rsid w:val="003F377F"/>
    <w:rsid w:val="003F4D13"/>
    <w:rsid w:val="003F562E"/>
    <w:rsid w:val="003F5C72"/>
    <w:rsid w:val="003F68BB"/>
    <w:rsid w:val="003F6A33"/>
    <w:rsid w:val="003F7DD7"/>
    <w:rsid w:val="003F7E3E"/>
    <w:rsid w:val="0040199B"/>
    <w:rsid w:val="00403A4A"/>
    <w:rsid w:val="00403F83"/>
    <w:rsid w:val="00403F9D"/>
    <w:rsid w:val="004040C5"/>
    <w:rsid w:val="0040487E"/>
    <w:rsid w:val="004051AD"/>
    <w:rsid w:val="004059CC"/>
    <w:rsid w:val="00405A79"/>
    <w:rsid w:val="00406654"/>
    <w:rsid w:val="00406875"/>
    <w:rsid w:val="0040725B"/>
    <w:rsid w:val="004078DD"/>
    <w:rsid w:val="004102A2"/>
    <w:rsid w:val="0041034F"/>
    <w:rsid w:val="00410B74"/>
    <w:rsid w:val="0041138B"/>
    <w:rsid w:val="004113E3"/>
    <w:rsid w:val="00411C06"/>
    <w:rsid w:val="00411CF9"/>
    <w:rsid w:val="00412059"/>
    <w:rsid w:val="004123A5"/>
    <w:rsid w:val="004127D5"/>
    <w:rsid w:val="004132AE"/>
    <w:rsid w:val="00413AA1"/>
    <w:rsid w:val="004146AE"/>
    <w:rsid w:val="004146DA"/>
    <w:rsid w:val="00414B59"/>
    <w:rsid w:val="00415732"/>
    <w:rsid w:val="0041576F"/>
    <w:rsid w:val="00415DBE"/>
    <w:rsid w:val="0041620F"/>
    <w:rsid w:val="00416286"/>
    <w:rsid w:val="004169FB"/>
    <w:rsid w:val="00416F97"/>
    <w:rsid w:val="0041717B"/>
    <w:rsid w:val="00417188"/>
    <w:rsid w:val="00417B67"/>
    <w:rsid w:val="00420C04"/>
    <w:rsid w:val="00421AB2"/>
    <w:rsid w:val="00421C25"/>
    <w:rsid w:val="00421F6E"/>
    <w:rsid w:val="00421F73"/>
    <w:rsid w:val="0042314C"/>
    <w:rsid w:val="00425202"/>
    <w:rsid w:val="00425C43"/>
    <w:rsid w:val="00425F48"/>
    <w:rsid w:val="00426686"/>
    <w:rsid w:val="00426698"/>
    <w:rsid w:val="00427EFB"/>
    <w:rsid w:val="0043031C"/>
    <w:rsid w:val="004305CC"/>
    <w:rsid w:val="00430918"/>
    <w:rsid w:val="004312FC"/>
    <w:rsid w:val="00431921"/>
    <w:rsid w:val="004326E7"/>
    <w:rsid w:val="00432F22"/>
    <w:rsid w:val="0043353E"/>
    <w:rsid w:val="0043363E"/>
    <w:rsid w:val="00433BFB"/>
    <w:rsid w:val="00434898"/>
    <w:rsid w:val="00434F7E"/>
    <w:rsid w:val="004365DF"/>
    <w:rsid w:val="004367DD"/>
    <w:rsid w:val="00436844"/>
    <w:rsid w:val="0043782A"/>
    <w:rsid w:val="00437A7E"/>
    <w:rsid w:val="0044048E"/>
    <w:rsid w:val="004406EB"/>
    <w:rsid w:val="00440EC3"/>
    <w:rsid w:val="00441456"/>
    <w:rsid w:val="004416A6"/>
    <w:rsid w:val="00442450"/>
    <w:rsid w:val="004428BE"/>
    <w:rsid w:val="00442CBF"/>
    <w:rsid w:val="004434F5"/>
    <w:rsid w:val="004437FB"/>
    <w:rsid w:val="00444431"/>
    <w:rsid w:val="00444C71"/>
    <w:rsid w:val="00444E5D"/>
    <w:rsid w:val="00445A06"/>
    <w:rsid w:val="0044619B"/>
    <w:rsid w:val="00446DFC"/>
    <w:rsid w:val="00447687"/>
    <w:rsid w:val="00447A57"/>
    <w:rsid w:val="00450D88"/>
    <w:rsid w:val="00450E3B"/>
    <w:rsid w:val="004517EE"/>
    <w:rsid w:val="00451EEF"/>
    <w:rsid w:val="00452B72"/>
    <w:rsid w:val="004536C0"/>
    <w:rsid w:val="00453DA1"/>
    <w:rsid w:val="00454D3C"/>
    <w:rsid w:val="00454E04"/>
    <w:rsid w:val="0045521B"/>
    <w:rsid w:val="004559CF"/>
    <w:rsid w:val="0045648D"/>
    <w:rsid w:val="00456CB0"/>
    <w:rsid w:val="0045733E"/>
    <w:rsid w:val="00457697"/>
    <w:rsid w:val="0045791A"/>
    <w:rsid w:val="00457FDD"/>
    <w:rsid w:val="004610F7"/>
    <w:rsid w:val="004616FF"/>
    <w:rsid w:val="00461BD5"/>
    <w:rsid w:val="0046218E"/>
    <w:rsid w:val="00462A35"/>
    <w:rsid w:val="0046340A"/>
    <w:rsid w:val="00463420"/>
    <w:rsid w:val="00463441"/>
    <w:rsid w:val="00463C2B"/>
    <w:rsid w:val="00464896"/>
    <w:rsid w:val="00464CB1"/>
    <w:rsid w:val="00464EE8"/>
    <w:rsid w:val="0046645A"/>
    <w:rsid w:val="00466B41"/>
    <w:rsid w:val="00467888"/>
    <w:rsid w:val="004678F5"/>
    <w:rsid w:val="004703ED"/>
    <w:rsid w:val="00470BBD"/>
    <w:rsid w:val="00470DF5"/>
    <w:rsid w:val="00471402"/>
    <w:rsid w:val="0047175E"/>
    <w:rsid w:val="00472034"/>
    <w:rsid w:val="00472387"/>
    <w:rsid w:val="00473795"/>
    <w:rsid w:val="00473B4F"/>
    <w:rsid w:val="00473CAD"/>
    <w:rsid w:val="00474BC9"/>
    <w:rsid w:val="0047503D"/>
    <w:rsid w:val="004757D8"/>
    <w:rsid w:val="0047585B"/>
    <w:rsid w:val="0047613E"/>
    <w:rsid w:val="00476F7C"/>
    <w:rsid w:val="00480263"/>
    <w:rsid w:val="00480646"/>
    <w:rsid w:val="00480694"/>
    <w:rsid w:val="0048114C"/>
    <w:rsid w:val="00481ED0"/>
    <w:rsid w:val="004823E9"/>
    <w:rsid w:val="00482564"/>
    <w:rsid w:val="00483DEC"/>
    <w:rsid w:val="00485390"/>
    <w:rsid w:val="004864A6"/>
    <w:rsid w:val="00487108"/>
    <w:rsid w:val="00487138"/>
    <w:rsid w:val="00490E72"/>
    <w:rsid w:val="0049121B"/>
    <w:rsid w:val="00491330"/>
    <w:rsid w:val="00492532"/>
    <w:rsid w:val="00492B54"/>
    <w:rsid w:val="00493036"/>
    <w:rsid w:val="00493C9B"/>
    <w:rsid w:val="00495EE0"/>
    <w:rsid w:val="00496453"/>
    <w:rsid w:val="00497589"/>
    <w:rsid w:val="004976C1"/>
    <w:rsid w:val="00497B9D"/>
    <w:rsid w:val="004A06A4"/>
    <w:rsid w:val="004A0D90"/>
    <w:rsid w:val="004A0DAA"/>
    <w:rsid w:val="004A0EB7"/>
    <w:rsid w:val="004A17B4"/>
    <w:rsid w:val="004A245A"/>
    <w:rsid w:val="004A24F1"/>
    <w:rsid w:val="004A252D"/>
    <w:rsid w:val="004A2AA1"/>
    <w:rsid w:val="004A2F21"/>
    <w:rsid w:val="004A34B9"/>
    <w:rsid w:val="004A3B5C"/>
    <w:rsid w:val="004A4280"/>
    <w:rsid w:val="004A443E"/>
    <w:rsid w:val="004A45CC"/>
    <w:rsid w:val="004A4D33"/>
    <w:rsid w:val="004A52B4"/>
    <w:rsid w:val="004A5B99"/>
    <w:rsid w:val="004A6D5D"/>
    <w:rsid w:val="004A6FEE"/>
    <w:rsid w:val="004A7377"/>
    <w:rsid w:val="004A7525"/>
    <w:rsid w:val="004B05A8"/>
    <w:rsid w:val="004B09D0"/>
    <w:rsid w:val="004B1155"/>
    <w:rsid w:val="004B2089"/>
    <w:rsid w:val="004B2758"/>
    <w:rsid w:val="004B28C9"/>
    <w:rsid w:val="004B2A37"/>
    <w:rsid w:val="004B3411"/>
    <w:rsid w:val="004B35EC"/>
    <w:rsid w:val="004B38BB"/>
    <w:rsid w:val="004B3CF1"/>
    <w:rsid w:val="004B3EED"/>
    <w:rsid w:val="004B4AFB"/>
    <w:rsid w:val="004B53A4"/>
    <w:rsid w:val="004B59BC"/>
    <w:rsid w:val="004B5B73"/>
    <w:rsid w:val="004B5B89"/>
    <w:rsid w:val="004B7031"/>
    <w:rsid w:val="004B7995"/>
    <w:rsid w:val="004C12A3"/>
    <w:rsid w:val="004C23CD"/>
    <w:rsid w:val="004C3826"/>
    <w:rsid w:val="004C4004"/>
    <w:rsid w:val="004C4E5B"/>
    <w:rsid w:val="004C5E46"/>
    <w:rsid w:val="004C6203"/>
    <w:rsid w:val="004C7F5C"/>
    <w:rsid w:val="004C7FC3"/>
    <w:rsid w:val="004D00E6"/>
    <w:rsid w:val="004D00F3"/>
    <w:rsid w:val="004D0898"/>
    <w:rsid w:val="004D0E7B"/>
    <w:rsid w:val="004D0F3E"/>
    <w:rsid w:val="004D0F49"/>
    <w:rsid w:val="004D170F"/>
    <w:rsid w:val="004D1D20"/>
    <w:rsid w:val="004D1E7B"/>
    <w:rsid w:val="004D202E"/>
    <w:rsid w:val="004D22A2"/>
    <w:rsid w:val="004D2FA5"/>
    <w:rsid w:val="004D38EA"/>
    <w:rsid w:val="004D3F46"/>
    <w:rsid w:val="004D4608"/>
    <w:rsid w:val="004D46DE"/>
    <w:rsid w:val="004D7057"/>
    <w:rsid w:val="004D7AAF"/>
    <w:rsid w:val="004E060F"/>
    <w:rsid w:val="004E0881"/>
    <w:rsid w:val="004E1753"/>
    <w:rsid w:val="004E1768"/>
    <w:rsid w:val="004E1D92"/>
    <w:rsid w:val="004E1ED6"/>
    <w:rsid w:val="004E1FB1"/>
    <w:rsid w:val="004E2C13"/>
    <w:rsid w:val="004E3375"/>
    <w:rsid w:val="004E3414"/>
    <w:rsid w:val="004E3668"/>
    <w:rsid w:val="004E3E28"/>
    <w:rsid w:val="004E4237"/>
    <w:rsid w:val="004E55DF"/>
    <w:rsid w:val="004E5C08"/>
    <w:rsid w:val="004E7964"/>
    <w:rsid w:val="004F067B"/>
    <w:rsid w:val="004F0C28"/>
    <w:rsid w:val="004F0E94"/>
    <w:rsid w:val="004F0EE1"/>
    <w:rsid w:val="004F1B74"/>
    <w:rsid w:val="004F1D9D"/>
    <w:rsid w:val="004F27A1"/>
    <w:rsid w:val="004F2B86"/>
    <w:rsid w:val="004F3342"/>
    <w:rsid w:val="004F3397"/>
    <w:rsid w:val="004F3884"/>
    <w:rsid w:val="004F4727"/>
    <w:rsid w:val="004F4866"/>
    <w:rsid w:val="004F4BC7"/>
    <w:rsid w:val="004F5189"/>
    <w:rsid w:val="004F5284"/>
    <w:rsid w:val="004F52BF"/>
    <w:rsid w:val="004F54AE"/>
    <w:rsid w:val="004F5DEC"/>
    <w:rsid w:val="004F6631"/>
    <w:rsid w:val="004F6738"/>
    <w:rsid w:val="004F6B80"/>
    <w:rsid w:val="004F70C4"/>
    <w:rsid w:val="004F740A"/>
    <w:rsid w:val="004F7AE5"/>
    <w:rsid w:val="004F7E28"/>
    <w:rsid w:val="0050160B"/>
    <w:rsid w:val="005016AC"/>
    <w:rsid w:val="00501ABE"/>
    <w:rsid w:val="00501C52"/>
    <w:rsid w:val="00502BD4"/>
    <w:rsid w:val="00503265"/>
    <w:rsid w:val="005035EF"/>
    <w:rsid w:val="005037DD"/>
    <w:rsid w:val="005038AD"/>
    <w:rsid w:val="0050405B"/>
    <w:rsid w:val="005043D0"/>
    <w:rsid w:val="005047D8"/>
    <w:rsid w:val="00504AF6"/>
    <w:rsid w:val="00504CB2"/>
    <w:rsid w:val="0050529A"/>
    <w:rsid w:val="005053F0"/>
    <w:rsid w:val="00505569"/>
    <w:rsid w:val="00505702"/>
    <w:rsid w:val="00505D1A"/>
    <w:rsid w:val="00505F2D"/>
    <w:rsid w:val="005068C2"/>
    <w:rsid w:val="00506D58"/>
    <w:rsid w:val="00507C90"/>
    <w:rsid w:val="00510064"/>
    <w:rsid w:val="00510947"/>
    <w:rsid w:val="005113FD"/>
    <w:rsid w:val="00511460"/>
    <w:rsid w:val="005116F4"/>
    <w:rsid w:val="00511CEB"/>
    <w:rsid w:val="00512549"/>
    <w:rsid w:val="005129C3"/>
    <w:rsid w:val="0051397A"/>
    <w:rsid w:val="00514056"/>
    <w:rsid w:val="00514116"/>
    <w:rsid w:val="0051593C"/>
    <w:rsid w:val="00516202"/>
    <w:rsid w:val="0051687B"/>
    <w:rsid w:val="00516C9E"/>
    <w:rsid w:val="00516CEC"/>
    <w:rsid w:val="005207B8"/>
    <w:rsid w:val="00520DEA"/>
    <w:rsid w:val="00520F4B"/>
    <w:rsid w:val="00521AB6"/>
    <w:rsid w:val="00522130"/>
    <w:rsid w:val="00523C68"/>
    <w:rsid w:val="00524663"/>
    <w:rsid w:val="0052519F"/>
    <w:rsid w:val="00527152"/>
    <w:rsid w:val="00530175"/>
    <w:rsid w:val="00530C30"/>
    <w:rsid w:val="0053114D"/>
    <w:rsid w:val="00531279"/>
    <w:rsid w:val="005317ED"/>
    <w:rsid w:val="0053292A"/>
    <w:rsid w:val="00533145"/>
    <w:rsid w:val="0053358B"/>
    <w:rsid w:val="005345CD"/>
    <w:rsid w:val="00535116"/>
    <w:rsid w:val="005351F4"/>
    <w:rsid w:val="00535A3D"/>
    <w:rsid w:val="00535AB2"/>
    <w:rsid w:val="0053686B"/>
    <w:rsid w:val="00536CCF"/>
    <w:rsid w:val="00536FF2"/>
    <w:rsid w:val="005377F2"/>
    <w:rsid w:val="00537EB2"/>
    <w:rsid w:val="00540364"/>
    <w:rsid w:val="00543221"/>
    <w:rsid w:val="00543369"/>
    <w:rsid w:val="005440B2"/>
    <w:rsid w:val="00544422"/>
    <w:rsid w:val="00544569"/>
    <w:rsid w:val="00544793"/>
    <w:rsid w:val="0054512B"/>
    <w:rsid w:val="005452A6"/>
    <w:rsid w:val="005456FB"/>
    <w:rsid w:val="005459F7"/>
    <w:rsid w:val="00545BEA"/>
    <w:rsid w:val="00545CA1"/>
    <w:rsid w:val="00546DD7"/>
    <w:rsid w:val="00550918"/>
    <w:rsid w:val="00550E19"/>
    <w:rsid w:val="005511FC"/>
    <w:rsid w:val="00551214"/>
    <w:rsid w:val="00551272"/>
    <w:rsid w:val="00551383"/>
    <w:rsid w:val="0055151F"/>
    <w:rsid w:val="0055154E"/>
    <w:rsid w:val="005515B1"/>
    <w:rsid w:val="00553B1C"/>
    <w:rsid w:val="00553B25"/>
    <w:rsid w:val="00553F50"/>
    <w:rsid w:val="00554093"/>
    <w:rsid w:val="00554723"/>
    <w:rsid w:val="00555DA5"/>
    <w:rsid w:val="0055655E"/>
    <w:rsid w:val="00556BBE"/>
    <w:rsid w:val="005609B4"/>
    <w:rsid w:val="00560FD7"/>
    <w:rsid w:val="0056227D"/>
    <w:rsid w:val="00562B54"/>
    <w:rsid w:val="0056346F"/>
    <w:rsid w:val="005635C2"/>
    <w:rsid w:val="005636E4"/>
    <w:rsid w:val="00563743"/>
    <w:rsid w:val="00563F48"/>
    <w:rsid w:val="0056473B"/>
    <w:rsid w:val="00565669"/>
    <w:rsid w:val="00565A99"/>
    <w:rsid w:val="00566B60"/>
    <w:rsid w:val="00566D22"/>
    <w:rsid w:val="005670C5"/>
    <w:rsid w:val="00567564"/>
    <w:rsid w:val="005676F2"/>
    <w:rsid w:val="00567918"/>
    <w:rsid w:val="0057018A"/>
    <w:rsid w:val="00570867"/>
    <w:rsid w:val="005708B5"/>
    <w:rsid w:val="00570996"/>
    <w:rsid w:val="0057099E"/>
    <w:rsid w:val="00571B16"/>
    <w:rsid w:val="00572C2B"/>
    <w:rsid w:val="00572DCA"/>
    <w:rsid w:val="00572E80"/>
    <w:rsid w:val="00574B1E"/>
    <w:rsid w:val="0057528D"/>
    <w:rsid w:val="00575CE1"/>
    <w:rsid w:val="00575F97"/>
    <w:rsid w:val="005762D5"/>
    <w:rsid w:val="00576541"/>
    <w:rsid w:val="005765D5"/>
    <w:rsid w:val="00580121"/>
    <w:rsid w:val="0058059E"/>
    <w:rsid w:val="00580C09"/>
    <w:rsid w:val="00581907"/>
    <w:rsid w:val="00581AD1"/>
    <w:rsid w:val="00581E55"/>
    <w:rsid w:val="005823F9"/>
    <w:rsid w:val="00582763"/>
    <w:rsid w:val="00582C3D"/>
    <w:rsid w:val="005847F5"/>
    <w:rsid w:val="00584893"/>
    <w:rsid w:val="00586453"/>
    <w:rsid w:val="00586812"/>
    <w:rsid w:val="00586FB8"/>
    <w:rsid w:val="005871EB"/>
    <w:rsid w:val="005876DD"/>
    <w:rsid w:val="00587CAD"/>
    <w:rsid w:val="00590412"/>
    <w:rsid w:val="0059060C"/>
    <w:rsid w:val="00592586"/>
    <w:rsid w:val="00592EC9"/>
    <w:rsid w:val="005938BB"/>
    <w:rsid w:val="00593951"/>
    <w:rsid w:val="00593AA7"/>
    <w:rsid w:val="00593AF3"/>
    <w:rsid w:val="00593CBC"/>
    <w:rsid w:val="00594D4D"/>
    <w:rsid w:val="005956F0"/>
    <w:rsid w:val="00595A03"/>
    <w:rsid w:val="00595F22"/>
    <w:rsid w:val="00596095"/>
    <w:rsid w:val="0059612A"/>
    <w:rsid w:val="005961D8"/>
    <w:rsid w:val="00596CDA"/>
    <w:rsid w:val="0059719C"/>
    <w:rsid w:val="00597FE4"/>
    <w:rsid w:val="005A01D2"/>
    <w:rsid w:val="005A1161"/>
    <w:rsid w:val="005A1263"/>
    <w:rsid w:val="005A1576"/>
    <w:rsid w:val="005A1E56"/>
    <w:rsid w:val="005A2B25"/>
    <w:rsid w:val="005A2DEB"/>
    <w:rsid w:val="005A38C4"/>
    <w:rsid w:val="005A38C9"/>
    <w:rsid w:val="005A3A4A"/>
    <w:rsid w:val="005A4356"/>
    <w:rsid w:val="005A458A"/>
    <w:rsid w:val="005A49EC"/>
    <w:rsid w:val="005A4F15"/>
    <w:rsid w:val="005A54AB"/>
    <w:rsid w:val="005A703D"/>
    <w:rsid w:val="005A772D"/>
    <w:rsid w:val="005A7910"/>
    <w:rsid w:val="005B1107"/>
    <w:rsid w:val="005B221B"/>
    <w:rsid w:val="005B2D40"/>
    <w:rsid w:val="005B3470"/>
    <w:rsid w:val="005B371E"/>
    <w:rsid w:val="005B389C"/>
    <w:rsid w:val="005B3B72"/>
    <w:rsid w:val="005B4079"/>
    <w:rsid w:val="005B5D89"/>
    <w:rsid w:val="005B6A42"/>
    <w:rsid w:val="005B7BCB"/>
    <w:rsid w:val="005B7EBA"/>
    <w:rsid w:val="005C0563"/>
    <w:rsid w:val="005C1E09"/>
    <w:rsid w:val="005C27BF"/>
    <w:rsid w:val="005C2A98"/>
    <w:rsid w:val="005C4C61"/>
    <w:rsid w:val="005C4E15"/>
    <w:rsid w:val="005C5796"/>
    <w:rsid w:val="005C645B"/>
    <w:rsid w:val="005C6616"/>
    <w:rsid w:val="005C68A3"/>
    <w:rsid w:val="005C68D5"/>
    <w:rsid w:val="005C6AF4"/>
    <w:rsid w:val="005C7C32"/>
    <w:rsid w:val="005D018C"/>
    <w:rsid w:val="005D0B0D"/>
    <w:rsid w:val="005D12D4"/>
    <w:rsid w:val="005D16CB"/>
    <w:rsid w:val="005D1D7C"/>
    <w:rsid w:val="005D228D"/>
    <w:rsid w:val="005D246F"/>
    <w:rsid w:val="005D2F21"/>
    <w:rsid w:val="005D2FB4"/>
    <w:rsid w:val="005D4CF2"/>
    <w:rsid w:val="005D56D6"/>
    <w:rsid w:val="005D5BA8"/>
    <w:rsid w:val="005D5D12"/>
    <w:rsid w:val="005D76D9"/>
    <w:rsid w:val="005D7BB1"/>
    <w:rsid w:val="005E13CF"/>
    <w:rsid w:val="005E2239"/>
    <w:rsid w:val="005E24CA"/>
    <w:rsid w:val="005E24CE"/>
    <w:rsid w:val="005E27A1"/>
    <w:rsid w:val="005E2E6E"/>
    <w:rsid w:val="005E3EEA"/>
    <w:rsid w:val="005E41C2"/>
    <w:rsid w:val="005E4DF7"/>
    <w:rsid w:val="005E51F6"/>
    <w:rsid w:val="005E63E8"/>
    <w:rsid w:val="005E6BFB"/>
    <w:rsid w:val="005E6DE4"/>
    <w:rsid w:val="005E7537"/>
    <w:rsid w:val="005E7A13"/>
    <w:rsid w:val="005E7B2B"/>
    <w:rsid w:val="005F0463"/>
    <w:rsid w:val="005F0694"/>
    <w:rsid w:val="005F0985"/>
    <w:rsid w:val="005F09C7"/>
    <w:rsid w:val="005F0F97"/>
    <w:rsid w:val="005F28A8"/>
    <w:rsid w:val="005F2D3F"/>
    <w:rsid w:val="005F2DD2"/>
    <w:rsid w:val="005F2EB7"/>
    <w:rsid w:val="005F3219"/>
    <w:rsid w:val="005F39E3"/>
    <w:rsid w:val="005F42DB"/>
    <w:rsid w:val="005F447D"/>
    <w:rsid w:val="005F47ED"/>
    <w:rsid w:val="005F48B1"/>
    <w:rsid w:val="005F4B53"/>
    <w:rsid w:val="005F51CF"/>
    <w:rsid w:val="005F5B54"/>
    <w:rsid w:val="005F62DF"/>
    <w:rsid w:val="005F6381"/>
    <w:rsid w:val="005F7EAA"/>
    <w:rsid w:val="006004CD"/>
    <w:rsid w:val="0060191A"/>
    <w:rsid w:val="0060250E"/>
    <w:rsid w:val="006026DB"/>
    <w:rsid w:val="00603C4F"/>
    <w:rsid w:val="006049CC"/>
    <w:rsid w:val="00604C87"/>
    <w:rsid w:val="00604F47"/>
    <w:rsid w:val="00605454"/>
    <w:rsid w:val="00605B43"/>
    <w:rsid w:val="00606760"/>
    <w:rsid w:val="00607530"/>
    <w:rsid w:val="006076B4"/>
    <w:rsid w:val="006105C4"/>
    <w:rsid w:val="00610EF5"/>
    <w:rsid w:val="006116DE"/>
    <w:rsid w:val="0061190B"/>
    <w:rsid w:val="006129B1"/>
    <w:rsid w:val="00614351"/>
    <w:rsid w:val="006144BA"/>
    <w:rsid w:val="006146FC"/>
    <w:rsid w:val="006149D4"/>
    <w:rsid w:val="00614F74"/>
    <w:rsid w:val="00615C68"/>
    <w:rsid w:val="00615D52"/>
    <w:rsid w:val="00616A39"/>
    <w:rsid w:val="0061786C"/>
    <w:rsid w:val="00620617"/>
    <w:rsid w:val="00620689"/>
    <w:rsid w:val="006206E6"/>
    <w:rsid w:val="0062095F"/>
    <w:rsid w:val="0062296A"/>
    <w:rsid w:val="00624ADE"/>
    <w:rsid w:val="0062514E"/>
    <w:rsid w:val="00626472"/>
    <w:rsid w:val="00626B4C"/>
    <w:rsid w:val="00627B4E"/>
    <w:rsid w:val="00627EF5"/>
    <w:rsid w:val="0063049F"/>
    <w:rsid w:val="00630865"/>
    <w:rsid w:val="00630D75"/>
    <w:rsid w:val="00631ADC"/>
    <w:rsid w:val="00631C04"/>
    <w:rsid w:val="00631FCC"/>
    <w:rsid w:val="006327A3"/>
    <w:rsid w:val="006328F2"/>
    <w:rsid w:val="00633227"/>
    <w:rsid w:val="006357EC"/>
    <w:rsid w:val="006359BE"/>
    <w:rsid w:val="00635E93"/>
    <w:rsid w:val="0063718C"/>
    <w:rsid w:val="00641399"/>
    <w:rsid w:val="006413FC"/>
    <w:rsid w:val="00641FE8"/>
    <w:rsid w:val="006420F6"/>
    <w:rsid w:val="006422FA"/>
    <w:rsid w:val="006429EB"/>
    <w:rsid w:val="00642BED"/>
    <w:rsid w:val="00643768"/>
    <w:rsid w:val="006438C8"/>
    <w:rsid w:val="006438F5"/>
    <w:rsid w:val="00643A2E"/>
    <w:rsid w:val="00643AC0"/>
    <w:rsid w:val="0064516B"/>
    <w:rsid w:val="006451CE"/>
    <w:rsid w:val="006455BE"/>
    <w:rsid w:val="00645935"/>
    <w:rsid w:val="00645AF6"/>
    <w:rsid w:val="00646E60"/>
    <w:rsid w:val="00647172"/>
    <w:rsid w:val="00647990"/>
    <w:rsid w:val="00650302"/>
    <w:rsid w:val="00650A38"/>
    <w:rsid w:val="00652BAF"/>
    <w:rsid w:val="00653D1C"/>
    <w:rsid w:val="00653EBF"/>
    <w:rsid w:val="00654909"/>
    <w:rsid w:val="00654FB1"/>
    <w:rsid w:val="0065612D"/>
    <w:rsid w:val="00656C68"/>
    <w:rsid w:val="006573FF"/>
    <w:rsid w:val="00657646"/>
    <w:rsid w:val="00657C69"/>
    <w:rsid w:val="006608ED"/>
    <w:rsid w:val="00661440"/>
    <w:rsid w:val="006621C2"/>
    <w:rsid w:val="0066224D"/>
    <w:rsid w:val="00662A05"/>
    <w:rsid w:val="00663CAF"/>
    <w:rsid w:val="0066727C"/>
    <w:rsid w:val="00667549"/>
    <w:rsid w:val="006677FE"/>
    <w:rsid w:val="00667847"/>
    <w:rsid w:val="006678F0"/>
    <w:rsid w:val="00667AB2"/>
    <w:rsid w:val="00667D80"/>
    <w:rsid w:val="00670350"/>
    <w:rsid w:val="006708C0"/>
    <w:rsid w:val="006720F3"/>
    <w:rsid w:val="0067328A"/>
    <w:rsid w:val="006732B2"/>
    <w:rsid w:val="006733DF"/>
    <w:rsid w:val="00673E8F"/>
    <w:rsid w:val="00674560"/>
    <w:rsid w:val="00674581"/>
    <w:rsid w:val="006747CA"/>
    <w:rsid w:val="00674BF7"/>
    <w:rsid w:val="00675E66"/>
    <w:rsid w:val="00675F5B"/>
    <w:rsid w:val="006760F4"/>
    <w:rsid w:val="006763C0"/>
    <w:rsid w:val="006768E5"/>
    <w:rsid w:val="0067759E"/>
    <w:rsid w:val="0068065B"/>
    <w:rsid w:val="00680F20"/>
    <w:rsid w:val="00681116"/>
    <w:rsid w:val="006812ED"/>
    <w:rsid w:val="006836B0"/>
    <w:rsid w:val="00683784"/>
    <w:rsid w:val="006838FB"/>
    <w:rsid w:val="00683AA7"/>
    <w:rsid w:val="006843B5"/>
    <w:rsid w:val="006855FE"/>
    <w:rsid w:val="0068730C"/>
    <w:rsid w:val="0068770B"/>
    <w:rsid w:val="006903C5"/>
    <w:rsid w:val="006905DE"/>
    <w:rsid w:val="00691949"/>
    <w:rsid w:val="00691EC6"/>
    <w:rsid w:val="006936A6"/>
    <w:rsid w:val="006936BF"/>
    <w:rsid w:val="006939FF"/>
    <w:rsid w:val="00693F43"/>
    <w:rsid w:val="006940ED"/>
    <w:rsid w:val="006941C5"/>
    <w:rsid w:val="0069444B"/>
    <w:rsid w:val="006950E2"/>
    <w:rsid w:val="00695208"/>
    <w:rsid w:val="00695811"/>
    <w:rsid w:val="00697C1C"/>
    <w:rsid w:val="006A1A12"/>
    <w:rsid w:val="006A1F79"/>
    <w:rsid w:val="006A249C"/>
    <w:rsid w:val="006A2DAC"/>
    <w:rsid w:val="006A3018"/>
    <w:rsid w:val="006A39E0"/>
    <w:rsid w:val="006A3A12"/>
    <w:rsid w:val="006A4852"/>
    <w:rsid w:val="006A5716"/>
    <w:rsid w:val="006A60B1"/>
    <w:rsid w:val="006A643A"/>
    <w:rsid w:val="006A6D64"/>
    <w:rsid w:val="006A7055"/>
    <w:rsid w:val="006A767D"/>
    <w:rsid w:val="006B0322"/>
    <w:rsid w:val="006B0ACC"/>
    <w:rsid w:val="006B0C7E"/>
    <w:rsid w:val="006B2305"/>
    <w:rsid w:val="006B3672"/>
    <w:rsid w:val="006B4783"/>
    <w:rsid w:val="006B5380"/>
    <w:rsid w:val="006B6114"/>
    <w:rsid w:val="006B6685"/>
    <w:rsid w:val="006B6B23"/>
    <w:rsid w:val="006B7B8D"/>
    <w:rsid w:val="006B7D4D"/>
    <w:rsid w:val="006C0974"/>
    <w:rsid w:val="006C1514"/>
    <w:rsid w:val="006C182B"/>
    <w:rsid w:val="006C2BB0"/>
    <w:rsid w:val="006C2E03"/>
    <w:rsid w:val="006C2EAB"/>
    <w:rsid w:val="006C35F4"/>
    <w:rsid w:val="006C47A9"/>
    <w:rsid w:val="006C49D7"/>
    <w:rsid w:val="006C4AC5"/>
    <w:rsid w:val="006C50DE"/>
    <w:rsid w:val="006C5168"/>
    <w:rsid w:val="006C6732"/>
    <w:rsid w:val="006C6E42"/>
    <w:rsid w:val="006C7074"/>
    <w:rsid w:val="006C79B7"/>
    <w:rsid w:val="006C7CE4"/>
    <w:rsid w:val="006D01C4"/>
    <w:rsid w:val="006D03E3"/>
    <w:rsid w:val="006D0A93"/>
    <w:rsid w:val="006D0B84"/>
    <w:rsid w:val="006D0BDC"/>
    <w:rsid w:val="006D35C4"/>
    <w:rsid w:val="006D37EC"/>
    <w:rsid w:val="006D4215"/>
    <w:rsid w:val="006D4522"/>
    <w:rsid w:val="006D4770"/>
    <w:rsid w:val="006D47B8"/>
    <w:rsid w:val="006D4986"/>
    <w:rsid w:val="006D5352"/>
    <w:rsid w:val="006D554B"/>
    <w:rsid w:val="006D58FA"/>
    <w:rsid w:val="006D5DC9"/>
    <w:rsid w:val="006D6CF5"/>
    <w:rsid w:val="006D6D65"/>
    <w:rsid w:val="006D7C02"/>
    <w:rsid w:val="006E047C"/>
    <w:rsid w:val="006E0E03"/>
    <w:rsid w:val="006E14EA"/>
    <w:rsid w:val="006E1A71"/>
    <w:rsid w:val="006E1B91"/>
    <w:rsid w:val="006E1EE1"/>
    <w:rsid w:val="006E2716"/>
    <w:rsid w:val="006E2878"/>
    <w:rsid w:val="006E29A0"/>
    <w:rsid w:val="006E2D4C"/>
    <w:rsid w:val="006E314B"/>
    <w:rsid w:val="006E3685"/>
    <w:rsid w:val="006E3D1D"/>
    <w:rsid w:val="006E507D"/>
    <w:rsid w:val="006E5C1E"/>
    <w:rsid w:val="006E5DEE"/>
    <w:rsid w:val="006E61B5"/>
    <w:rsid w:val="006E63FE"/>
    <w:rsid w:val="006E65EE"/>
    <w:rsid w:val="006E6ACB"/>
    <w:rsid w:val="006E6B4D"/>
    <w:rsid w:val="006E6B56"/>
    <w:rsid w:val="006E6CFA"/>
    <w:rsid w:val="006E7191"/>
    <w:rsid w:val="006E7A57"/>
    <w:rsid w:val="006F011B"/>
    <w:rsid w:val="006F06FB"/>
    <w:rsid w:val="006F07F1"/>
    <w:rsid w:val="006F1314"/>
    <w:rsid w:val="006F1D6D"/>
    <w:rsid w:val="006F3584"/>
    <w:rsid w:val="006F3E33"/>
    <w:rsid w:val="006F61CC"/>
    <w:rsid w:val="006F6263"/>
    <w:rsid w:val="006F6A45"/>
    <w:rsid w:val="006F723B"/>
    <w:rsid w:val="006F7289"/>
    <w:rsid w:val="006F7FD0"/>
    <w:rsid w:val="0070032B"/>
    <w:rsid w:val="00700833"/>
    <w:rsid w:val="00700C07"/>
    <w:rsid w:val="00700C16"/>
    <w:rsid w:val="0070114C"/>
    <w:rsid w:val="00701BCD"/>
    <w:rsid w:val="00703461"/>
    <w:rsid w:val="007035CC"/>
    <w:rsid w:val="0070373E"/>
    <w:rsid w:val="00704AAA"/>
    <w:rsid w:val="007068D7"/>
    <w:rsid w:val="00706ACD"/>
    <w:rsid w:val="00706D2C"/>
    <w:rsid w:val="00707D59"/>
    <w:rsid w:val="00707D76"/>
    <w:rsid w:val="00710CB2"/>
    <w:rsid w:val="007110F9"/>
    <w:rsid w:val="00711686"/>
    <w:rsid w:val="00712698"/>
    <w:rsid w:val="00712758"/>
    <w:rsid w:val="007127BD"/>
    <w:rsid w:val="00712CD3"/>
    <w:rsid w:val="007145DE"/>
    <w:rsid w:val="00714BB9"/>
    <w:rsid w:val="00715B6D"/>
    <w:rsid w:val="00716B88"/>
    <w:rsid w:val="00717013"/>
    <w:rsid w:val="0071702C"/>
    <w:rsid w:val="0071725F"/>
    <w:rsid w:val="0071748F"/>
    <w:rsid w:val="0071750D"/>
    <w:rsid w:val="00717B03"/>
    <w:rsid w:val="00717FD3"/>
    <w:rsid w:val="00721111"/>
    <w:rsid w:val="00721416"/>
    <w:rsid w:val="00721892"/>
    <w:rsid w:val="00721C9E"/>
    <w:rsid w:val="00722354"/>
    <w:rsid w:val="007229D0"/>
    <w:rsid w:val="007233B8"/>
    <w:rsid w:val="007234CF"/>
    <w:rsid w:val="00723FDB"/>
    <w:rsid w:val="007243FD"/>
    <w:rsid w:val="00724C3B"/>
    <w:rsid w:val="00724F05"/>
    <w:rsid w:val="00725B15"/>
    <w:rsid w:val="007263B9"/>
    <w:rsid w:val="00726D62"/>
    <w:rsid w:val="00727483"/>
    <w:rsid w:val="00727BAE"/>
    <w:rsid w:val="00727DC4"/>
    <w:rsid w:val="00730379"/>
    <w:rsid w:val="00730586"/>
    <w:rsid w:val="007318F1"/>
    <w:rsid w:val="00731EF8"/>
    <w:rsid w:val="00733570"/>
    <w:rsid w:val="007342A8"/>
    <w:rsid w:val="007345FF"/>
    <w:rsid w:val="00734AAB"/>
    <w:rsid w:val="00734B0F"/>
    <w:rsid w:val="00735B95"/>
    <w:rsid w:val="00735BDE"/>
    <w:rsid w:val="00736172"/>
    <w:rsid w:val="00736482"/>
    <w:rsid w:val="00736929"/>
    <w:rsid w:val="00736F64"/>
    <w:rsid w:val="00737D37"/>
    <w:rsid w:val="0074052D"/>
    <w:rsid w:val="0074068F"/>
    <w:rsid w:val="00741739"/>
    <w:rsid w:val="00741D24"/>
    <w:rsid w:val="00742B7C"/>
    <w:rsid w:val="00742D93"/>
    <w:rsid w:val="0074309A"/>
    <w:rsid w:val="00743912"/>
    <w:rsid w:val="00744364"/>
    <w:rsid w:val="00744808"/>
    <w:rsid w:val="00744F54"/>
    <w:rsid w:val="00746C50"/>
    <w:rsid w:val="00750434"/>
    <w:rsid w:val="00750EAD"/>
    <w:rsid w:val="00750EB8"/>
    <w:rsid w:val="007519DE"/>
    <w:rsid w:val="00751E04"/>
    <w:rsid w:val="007525F0"/>
    <w:rsid w:val="007526D6"/>
    <w:rsid w:val="0075450E"/>
    <w:rsid w:val="00754A93"/>
    <w:rsid w:val="00755623"/>
    <w:rsid w:val="0075581D"/>
    <w:rsid w:val="00756B0B"/>
    <w:rsid w:val="00757228"/>
    <w:rsid w:val="00757CF6"/>
    <w:rsid w:val="00760CDE"/>
    <w:rsid w:val="00761FF5"/>
    <w:rsid w:val="00762D7F"/>
    <w:rsid w:val="0076463A"/>
    <w:rsid w:val="007649D2"/>
    <w:rsid w:val="00764E63"/>
    <w:rsid w:val="00765C37"/>
    <w:rsid w:val="0076672A"/>
    <w:rsid w:val="00766B64"/>
    <w:rsid w:val="00770F1A"/>
    <w:rsid w:val="0077165F"/>
    <w:rsid w:val="00771E98"/>
    <w:rsid w:val="007725E1"/>
    <w:rsid w:val="00772AC5"/>
    <w:rsid w:val="00772F3F"/>
    <w:rsid w:val="0077406A"/>
    <w:rsid w:val="007740FB"/>
    <w:rsid w:val="00774688"/>
    <w:rsid w:val="0077469D"/>
    <w:rsid w:val="007747AD"/>
    <w:rsid w:val="00774955"/>
    <w:rsid w:val="00775579"/>
    <w:rsid w:val="007759CA"/>
    <w:rsid w:val="00776444"/>
    <w:rsid w:val="00780F7D"/>
    <w:rsid w:val="00781275"/>
    <w:rsid w:val="007813FB"/>
    <w:rsid w:val="00781F8C"/>
    <w:rsid w:val="007824A3"/>
    <w:rsid w:val="00782562"/>
    <w:rsid w:val="00782D1D"/>
    <w:rsid w:val="007835C7"/>
    <w:rsid w:val="007839F3"/>
    <w:rsid w:val="007841E9"/>
    <w:rsid w:val="0078467A"/>
    <w:rsid w:val="00785664"/>
    <w:rsid w:val="0078625A"/>
    <w:rsid w:val="00786864"/>
    <w:rsid w:val="00787428"/>
    <w:rsid w:val="0079035A"/>
    <w:rsid w:val="0079048D"/>
    <w:rsid w:val="00790CBF"/>
    <w:rsid w:val="00791327"/>
    <w:rsid w:val="00791EF6"/>
    <w:rsid w:val="007922D5"/>
    <w:rsid w:val="00792707"/>
    <w:rsid w:val="00792BD5"/>
    <w:rsid w:val="007939F6"/>
    <w:rsid w:val="00794F37"/>
    <w:rsid w:val="007952E9"/>
    <w:rsid w:val="007955DE"/>
    <w:rsid w:val="00796084"/>
    <w:rsid w:val="007961B1"/>
    <w:rsid w:val="007968C3"/>
    <w:rsid w:val="00797DF5"/>
    <w:rsid w:val="007A0112"/>
    <w:rsid w:val="007A07B9"/>
    <w:rsid w:val="007A2083"/>
    <w:rsid w:val="007A2A93"/>
    <w:rsid w:val="007A2F5A"/>
    <w:rsid w:val="007A3276"/>
    <w:rsid w:val="007A35F4"/>
    <w:rsid w:val="007A3A22"/>
    <w:rsid w:val="007A4217"/>
    <w:rsid w:val="007A4231"/>
    <w:rsid w:val="007A435C"/>
    <w:rsid w:val="007A4588"/>
    <w:rsid w:val="007A6054"/>
    <w:rsid w:val="007A6774"/>
    <w:rsid w:val="007A778A"/>
    <w:rsid w:val="007B0782"/>
    <w:rsid w:val="007B0B79"/>
    <w:rsid w:val="007B0CA9"/>
    <w:rsid w:val="007B0E69"/>
    <w:rsid w:val="007B1675"/>
    <w:rsid w:val="007B1862"/>
    <w:rsid w:val="007B1A42"/>
    <w:rsid w:val="007B1C97"/>
    <w:rsid w:val="007B201F"/>
    <w:rsid w:val="007B2A23"/>
    <w:rsid w:val="007B2E91"/>
    <w:rsid w:val="007B4ED5"/>
    <w:rsid w:val="007B551E"/>
    <w:rsid w:val="007B6945"/>
    <w:rsid w:val="007B6D33"/>
    <w:rsid w:val="007B6F23"/>
    <w:rsid w:val="007B7031"/>
    <w:rsid w:val="007B71B0"/>
    <w:rsid w:val="007B72BF"/>
    <w:rsid w:val="007B7FD3"/>
    <w:rsid w:val="007C0CB1"/>
    <w:rsid w:val="007C1333"/>
    <w:rsid w:val="007C22CF"/>
    <w:rsid w:val="007C25D2"/>
    <w:rsid w:val="007C26E8"/>
    <w:rsid w:val="007C27D7"/>
    <w:rsid w:val="007C315C"/>
    <w:rsid w:val="007C3488"/>
    <w:rsid w:val="007C4273"/>
    <w:rsid w:val="007C5107"/>
    <w:rsid w:val="007C58E2"/>
    <w:rsid w:val="007C5B36"/>
    <w:rsid w:val="007C6038"/>
    <w:rsid w:val="007C634B"/>
    <w:rsid w:val="007C662E"/>
    <w:rsid w:val="007C6E5B"/>
    <w:rsid w:val="007C72EA"/>
    <w:rsid w:val="007C748F"/>
    <w:rsid w:val="007C757D"/>
    <w:rsid w:val="007C7F8A"/>
    <w:rsid w:val="007D00E5"/>
    <w:rsid w:val="007D0EDF"/>
    <w:rsid w:val="007D1135"/>
    <w:rsid w:val="007D16A2"/>
    <w:rsid w:val="007D18E9"/>
    <w:rsid w:val="007D1DE2"/>
    <w:rsid w:val="007D2E45"/>
    <w:rsid w:val="007D5AE9"/>
    <w:rsid w:val="007D6321"/>
    <w:rsid w:val="007D699D"/>
    <w:rsid w:val="007D6B09"/>
    <w:rsid w:val="007D6BDD"/>
    <w:rsid w:val="007D6CFA"/>
    <w:rsid w:val="007D779D"/>
    <w:rsid w:val="007D796B"/>
    <w:rsid w:val="007D7CE5"/>
    <w:rsid w:val="007D7DF6"/>
    <w:rsid w:val="007E01AB"/>
    <w:rsid w:val="007E04E3"/>
    <w:rsid w:val="007E09F7"/>
    <w:rsid w:val="007E113C"/>
    <w:rsid w:val="007E2566"/>
    <w:rsid w:val="007E2F93"/>
    <w:rsid w:val="007E304E"/>
    <w:rsid w:val="007E353A"/>
    <w:rsid w:val="007E5763"/>
    <w:rsid w:val="007E578A"/>
    <w:rsid w:val="007E66DC"/>
    <w:rsid w:val="007E7072"/>
    <w:rsid w:val="007E7C35"/>
    <w:rsid w:val="007F017A"/>
    <w:rsid w:val="007F04BE"/>
    <w:rsid w:val="007F0E49"/>
    <w:rsid w:val="007F19CC"/>
    <w:rsid w:val="007F1B33"/>
    <w:rsid w:val="007F1E6C"/>
    <w:rsid w:val="007F2082"/>
    <w:rsid w:val="007F2664"/>
    <w:rsid w:val="007F2BF0"/>
    <w:rsid w:val="007F2E12"/>
    <w:rsid w:val="007F32F5"/>
    <w:rsid w:val="007F4DE8"/>
    <w:rsid w:val="007F4E59"/>
    <w:rsid w:val="007F5C90"/>
    <w:rsid w:val="007F625E"/>
    <w:rsid w:val="008003B4"/>
    <w:rsid w:val="0080062C"/>
    <w:rsid w:val="008009A2"/>
    <w:rsid w:val="00800AE6"/>
    <w:rsid w:val="0080124D"/>
    <w:rsid w:val="00801A9F"/>
    <w:rsid w:val="00801E18"/>
    <w:rsid w:val="00802F2B"/>
    <w:rsid w:val="00803EBC"/>
    <w:rsid w:val="00803EED"/>
    <w:rsid w:val="00803F79"/>
    <w:rsid w:val="0080437A"/>
    <w:rsid w:val="0080468F"/>
    <w:rsid w:val="00805A75"/>
    <w:rsid w:val="008078DF"/>
    <w:rsid w:val="008079F9"/>
    <w:rsid w:val="00807AFE"/>
    <w:rsid w:val="00810048"/>
    <w:rsid w:val="00810572"/>
    <w:rsid w:val="00810622"/>
    <w:rsid w:val="00810888"/>
    <w:rsid w:val="00810946"/>
    <w:rsid w:val="00812218"/>
    <w:rsid w:val="00812A51"/>
    <w:rsid w:val="00815C38"/>
    <w:rsid w:val="0081692C"/>
    <w:rsid w:val="00816A38"/>
    <w:rsid w:val="00816CAD"/>
    <w:rsid w:val="0081701C"/>
    <w:rsid w:val="00817553"/>
    <w:rsid w:val="00820555"/>
    <w:rsid w:val="008206AD"/>
    <w:rsid w:val="00820805"/>
    <w:rsid w:val="00821409"/>
    <w:rsid w:val="00822176"/>
    <w:rsid w:val="00822432"/>
    <w:rsid w:val="00822446"/>
    <w:rsid w:val="00823837"/>
    <w:rsid w:val="00823ADC"/>
    <w:rsid w:val="00823C06"/>
    <w:rsid w:val="008241C5"/>
    <w:rsid w:val="00824DF4"/>
    <w:rsid w:val="008254F1"/>
    <w:rsid w:val="0082578A"/>
    <w:rsid w:val="00825CAC"/>
    <w:rsid w:val="00825FA7"/>
    <w:rsid w:val="0082664C"/>
    <w:rsid w:val="00826FE8"/>
    <w:rsid w:val="008270C3"/>
    <w:rsid w:val="0082787E"/>
    <w:rsid w:val="008279CD"/>
    <w:rsid w:val="0083065C"/>
    <w:rsid w:val="00830A7A"/>
    <w:rsid w:val="00830BFA"/>
    <w:rsid w:val="00830C88"/>
    <w:rsid w:val="00830E30"/>
    <w:rsid w:val="00831865"/>
    <w:rsid w:val="00831EA8"/>
    <w:rsid w:val="00831F09"/>
    <w:rsid w:val="008322AB"/>
    <w:rsid w:val="00832B0B"/>
    <w:rsid w:val="008331FE"/>
    <w:rsid w:val="00834266"/>
    <w:rsid w:val="008346FB"/>
    <w:rsid w:val="00834DC3"/>
    <w:rsid w:val="0083518F"/>
    <w:rsid w:val="00836313"/>
    <w:rsid w:val="00836F1D"/>
    <w:rsid w:val="008370D1"/>
    <w:rsid w:val="00837348"/>
    <w:rsid w:val="008376B9"/>
    <w:rsid w:val="008378D7"/>
    <w:rsid w:val="00837DEE"/>
    <w:rsid w:val="0084057E"/>
    <w:rsid w:val="0084270C"/>
    <w:rsid w:val="008438CC"/>
    <w:rsid w:val="00843A63"/>
    <w:rsid w:val="00843D67"/>
    <w:rsid w:val="00845CCB"/>
    <w:rsid w:val="00846043"/>
    <w:rsid w:val="008462AD"/>
    <w:rsid w:val="00846727"/>
    <w:rsid w:val="00846AB8"/>
    <w:rsid w:val="00846F51"/>
    <w:rsid w:val="00847E09"/>
    <w:rsid w:val="00850096"/>
    <w:rsid w:val="00850C33"/>
    <w:rsid w:val="008517EF"/>
    <w:rsid w:val="008519FB"/>
    <w:rsid w:val="00851C35"/>
    <w:rsid w:val="00852F10"/>
    <w:rsid w:val="00853A12"/>
    <w:rsid w:val="00854013"/>
    <w:rsid w:val="0085421E"/>
    <w:rsid w:val="00855762"/>
    <w:rsid w:val="0085630F"/>
    <w:rsid w:val="008566ED"/>
    <w:rsid w:val="00856FEF"/>
    <w:rsid w:val="00857829"/>
    <w:rsid w:val="00860387"/>
    <w:rsid w:val="008603C6"/>
    <w:rsid w:val="00860EE0"/>
    <w:rsid w:val="00861431"/>
    <w:rsid w:val="00861A0D"/>
    <w:rsid w:val="008628DE"/>
    <w:rsid w:val="0086338C"/>
    <w:rsid w:val="00863AB0"/>
    <w:rsid w:val="00863E69"/>
    <w:rsid w:val="008640AE"/>
    <w:rsid w:val="00864904"/>
    <w:rsid w:val="008649FF"/>
    <w:rsid w:val="00865B56"/>
    <w:rsid w:val="00865B80"/>
    <w:rsid w:val="00865ECA"/>
    <w:rsid w:val="00866CFA"/>
    <w:rsid w:val="00867B1C"/>
    <w:rsid w:val="00867CB5"/>
    <w:rsid w:val="00867CC0"/>
    <w:rsid w:val="008701FC"/>
    <w:rsid w:val="00870211"/>
    <w:rsid w:val="00870F99"/>
    <w:rsid w:val="0087182D"/>
    <w:rsid w:val="00871945"/>
    <w:rsid w:val="008719D3"/>
    <w:rsid w:val="0087248F"/>
    <w:rsid w:val="00872512"/>
    <w:rsid w:val="00872AE6"/>
    <w:rsid w:val="00873A1C"/>
    <w:rsid w:val="00873B00"/>
    <w:rsid w:val="008743A6"/>
    <w:rsid w:val="00874DC4"/>
    <w:rsid w:val="0087525B"/>
    <w:rsid w:val="00875444"/>
    <w:rsid w:val="00875C56"/>
    <w:rsid w:val="00876BAD"/>
    <w:rsid w:val="00876E58"/>
    <w:rsid w:val="00876F43"/>
    <w:rsid w:val="00877885"/>
    <w:rsid w:val="00880CF7"/>
    <w:rsid w:val="0088129D"/>
    <w:rsid w:val="00881F00"/>
    <w:rsid w:val="008820EF"/>
    <w:rsid w:val="0088271A"/>
    <w:rsid w:val="00883504"/>
    <w:rsid w:val="0088369D"/>
    <w:rsid w:val="0088481D"/>
    <w:rsid w:val="00884B84"/>
    <w:rsid w:val="00884C8C"/>
    <w:rsid w:val="00884D5E"/>
    <w:rsid w:val="00884E20"/>
    <w:rsid w:val="00885A70"/>
    <w:rsid w:val="00885E2D"/>
    <w:rsid w:val="0088682B"/>
    <w:rsid w:val="00886F99"/>
    <w:rsid w:val="008872D9"/>
    <w:rsid w:val="0088733A"/>
    <w:rsid w:val="00887852"/>
    <w:rsid w:val="00887917"/>
    <w:rsid w:val="00887D86"/>
    <w:rsid w:val="00890DC5"/>
    <w:rsid w:val="00892354"/>
    <w:rsid w:val="00892840"/>
    <w:rsid w:val="00892A60"/>
    <w:rsid w:val="0089363F"/>
    <w:rsid w:val="00893682"/>
    <w:rsid w:val="00893B45"/>
    <w:rsid w:val="0089463F"/>
    <w:rsid w:val="00895D70"/>
    <w:rsid w:val="00895E0A"/>
    <w:rsid w:val="00895E15"/>
    <w:rsid w:val="00896D9A"/>
    <w:rsid w:val="00897316"/>
    <w:rsid w:val="00897AEE"/>
    <w:rsid w:val="00897D54"/>
    <w:rsid w:val="00897E8E"/>
    <w:rsid w:val="00897EC6"/>
    <w:rsid w:val="008A0354"/>
    <w:rsid w:val="008A06E4"/>
    <w:rsid w:val="008A0AD7"/>
    <w:rsid w:val="008A0DC7"/>
    <w:rsid w:val="008A1006"/>
    <w:rsid w:val="008A155D"/>
    <w:rsid w:val="008A15EC"/>
    <w:rsid w:val="008A1691"/>
    <w:rsid w:val="008A3083"/>
    <w:rsid w:val="008A600C"/>
    <w:rsid w:val="008A695B"/>
    <w:rsid w:val="008A6B0C"/>
    <w:rsid w:val="008A7555"/>
    <w:rsid w:val="008B0C32"/>
    <w:rsid w:val="008B18C9"/>
    <w:rsid w:val="008B20D0"/>
    <w:rsid w:val="008B247C"/>
    <w:rsid w:val="008B27B6"/>
    <w:rsid w:val="008B2F19"/>
    <w:rsid w:val="008B3010"/>
    <w:rsid w:val="008B3AE0"/>
    <w:rsid w:val="008B3CD2"/>
    <w:rsid w:val="008B3F4E"/>
    <w:rsid w:val="008B405A"/>
    <w:rsid w:val="008B42C1"/>
    <w:rsid w:val="008B45A6"/>
    <w:rsid w:val="008B4AD8"/>
    <w:rsid w:val="008B5182"/>
    <w:rsid w:val="008B5DB4"/>
    <w:rsid w:val="008B72F4"/>
    <w:rsid w:val="008C03B2"/>
    <w:rsid w:val="008C0515"/>
    <w:rsid w:val="008C1819"/>
    <w:rsid w:val="008C19D6"/>
    <w:rsid w:val="008C227D"/>
    <w:rsid w:val="008C2466"/>
    <w:rsid w:val="008C2A9D"/>
    <w:rsid w:val="008C2C12"/>
    <w:rsid w:val="008C32B6"/>
    <w:rsid w:val="008C365C"/>
    <w:rsid w:val="008C46C1"/>
    <w:rsid w:val="008C51DB"/>
    <w:rsid w:val="008C5DD9"/>
    <w:rsid w:val="008C64FB"/>
    <w:rsid w:val="008C6A0F"/>
    <w:rsid w:val="008C6B0F"/>
    <w:rsid w:val="008C6D4E"/>
    <w:rsid w:val="008C73E7"/>
    <w:rsid w:val="008C76BD"/>
    <w:rsid w:val="008C7E59"/>
    <w:rsid w:val="008D0F5F"/>
    <w:rsid w:val="008D10BD"/>
    <w:rsid w:val="008D1390"/>
    <w:rsid w:val="008D16B7"/>
    <w:rsid w:val="008D172C"/>
    <w:rsid w:val="008D1836"/>
    <w:rsid w:val="008D21DB"/>
    <w:rsid w:val="008D25DF"/>
    <w:rsid w:val="008D3918"/>
    <w:rsid w:val="008D3ED1"/>
    <w:rsid w:val="008D3F3C"/>
    <w:rsid w:val="008D41B2"/>
    <w:rsid w:val="008D5213"/>
    <w:rsid w:val="008D5242"/>
    <w:rsid w:val="008D549E"/>
    <w:rsid w:val="008D551E"/>
    <w:rsid w:val="008D569B"/>
    <w:rsid w:val="008D5843"/>
    <w:rsid w:val="008D6209"/>
    <w:rsid w:val="008D73C8"/>
    <w:rsid w:val="008E00D1"/>
    <w:rsid w:val="008E022E"/>
    <w:rsid w:val="008E06B0"/>
    <w:rsid w:val="008E1549"/>
    <w:rsid w:val="008E16D2"/>
    <w:rsid w:val="008E294B"/>
    <w:rsid w:val="008E34BF"/>
    <w:rsid w:val="008E36E2"/>
    <w:rsid w:val="008E3EA3"/>
    <w:rsid w:val="008E4FAB"/>
    <w:rsid w:val="008E51CE"/>
    <w:rsid w:val="008E5916"/>
    <w:rsid w:val="008E5D3D"/>
    <w:rsid w:val="008E79E1"/>
    <w:rsid w:val="008E7D80"/>
    <w:rsid w:val="008F1266"/>
    <w:rsid w:val="008F2DDC"/>
    <w:rsid w:val="008F3C68"/>
    <w:rsid w:val="008F3EFB"/>
    <w:rsid w:val="008F4032"/>
    <w:rsid w:val="008F41A2"/>
    <w:rsid w:val="008F4284"/>
    <w:rsid w:val="008F4D4E"/>
    <w:rsid w:val="008F4E91"/>
    <w:rsid w:val="008F5CB7"/>
    <w:rsid w:val="008F6A06"/>
    <w:rsid w:val="008F6BB9"/>
    <w:rsid w:val="008F6BD2"/>
    <w:rsid w:val="008F7D81"/>
    <w:rsid w:val="00900D3E"/>
    <w:rsid w:val="00900DF6"/>
    <w:rsid w:val="009016FD"/>
    <w:rsid w:val="00901892"/>
    <w:rsid w:val="00901DE2"/>
    <w:rsid w:val="00901FAD"/>
    <w:rsid w:val="009023B8"/>
    <w:rsid w:val="009023F6"/>
    <w:rsid w:val="00902A66"/>
    <w:rsid w:val="00904180"/>
    <w:rsid w:val="00904339"/>
    <w:rsid w:val="0090524E"/>
    <w:rsid w:val="009054BE"/>
    <w:rsid w:val="00905F02"/>
    <w:rsid w:val="0090627C"/>
    <w:rsid w:val="00906E4F"/>
    <w:rsid w:val="0091004E"/>
    <w:rsid w:val="0091197B"/>
    <w:rsid w:val="00911A51"/>
    <w:rsid w:val="009123EE"/>
    <w:rsid w:val="0091309F"/>
    <w:rsid w:val="009138B9"/>
    <w:rsid w:val="009143B6"/>
    <w:rsid w:val="00914535"/>
    <w:rsid w:val="00914654"/>
    <w:rsid w:val="00914DA1"/>
    <w:rsid w:val="009160A4"/>
    <w:rsid w:val="0092050F"/>
    <w:rsid w:val="00920B67"/>
    <w:rsid w:val="009212E5"/>
    <w:rsid w:val="009232FF"/>
    <w:rsid w:val="009239B8"/>
    <w:rsid w:val="00923F19"/>
    <w:rsid w:val="00924224"/>
    <w:rsid w:val="0092441B"/>
    <w:rsid w:val="00925016"/>
    <w:rsid w:val="00925323"/>
    <w:rsid w:val="00925B96"/>
    <w:rsid w:val="009264F7"/>
    <w:rsid w:val="0092675E"/>
    <w:rsid w:val="00926854"/>
    <w:rsid w:val="0092689D"/>
    <w:rsid w:val="009300D4"/>
    <w:rsid w:val="0093160C"/>
    <w:rsid w:val="00931D8A"/>
    <w:rsid w:val="00932019"/>
    <w:rsid w:val="009322AB"/>
    <w:rsid w:val="0093238B"/>
    <w:rsid w:val="009328D7"/>
    <w:rsid w:val="00932B64"/>
    <w:rsid w:val="00933DEE"/>
    <w:rsid w:val="00933ECB"/>
    <w:rsid w:val="0093426D"/>
    <w:rsid w:val="009342A6"/>
    <w:rsid w:val="00934D34"/>
    <w:rsid w:val="00935818"/>
    <w:rsid w:val="009374F9"/>
    <w:rsid w:val="0094031C"/>
    <w:rsid w:val="009411D4"/>
    <w:rsid w:val="00941FFA"/>
    <w:rsid w:val="009432D6"/>
    <w:rsid w:val="00943B75"/>
    <w:rsid w:val="00945E15"/>
    <w:rsid w:val="009461CB"/>
    <w:rsid w:val="00946B2B"/>
    <w:rsid w:val="00946E32"/>
    <w:rsid w:val="00946E3E"/>
    <w:rsid w:val="00951249"/>
    <w:rsid w:val="00951BBE"/>
    <w:rsid w:val="009520BB"/>
    <w:rsid w:val="0095275D"/>
    <w:rsid w:val="00952EBB"/>
    <w:rsid w:val="00953872"/>
    <w:rsid w:val="0095414A"/>
    <w:rsid w:val="00954857"/>
    <w:rsid w:val="009548B2"/>
    <w:rsid w:val="009556EE"/>
    <w:rsid w:val="00955994"/>
    <w:rsid w:val="00957515"/>
    <w:rsid w:val="00960092"/>
    <w:rsid w:val="00960697"/>
    <w:rsid w:val="00960A90"/>
    <w:rsid w:val="00960DF2"/>
    <w:rsid w:val="00960E47"/>
    <w:rsid w:val="009612B0"/>
    <w:rsid w:val="0096153F"/>
    <w:rsid w:val="00961817"/>
    <w:rsid w:val="00961BE8"/>
    <w:rsid w:val="00962362"/>
    <w:rsid w:val="00962732"/>
    <w:rsid w:val="009628ED"/>
    <w:rsid w:val="00962B27"/>
    <w:rsid w:val="00962F21"/>
    <w:rsid w:val="00963AA0"/>
    <w:rsid w:val="00963EF6"/>
    <w:rsid w:val="00964A2F"/>
    <w:rsid w:val="0096594A"/>
    <w:rsid w:val="00965BA5"/>
    <w:rsid w:val="00965F81"/>
    <w:rsid w:val="00966480"/>
    <w:rsid w:val="00966ACD"/>
    <w:rsid w:val="00966F14"/>
    <w:rsid w:val="0096738F"/>
    <w:rsid w:val="00970D7F"/>
    <w:rsid w:val="00971107"/>
    <w:rsid w:val="00971321"/>
    <w:rsid w:val="00971750"/>
    <w:rsid w:val="0097180C"/>
    <w:rsid w:val="00971907"/>
    <w:rsid w:val="00971D5E"/>
    <w:rsid w:val="00972418"/>
    <w:rsid w:val="00972EFB"/>
    <w:rsid w:val="00973262"/>
    <w:rsid w:val="00973FC5"/>
    <w:rsid w:val="00974646"/>
    <w:rsid w:val="00974B83"/>
    <w:rsid w:val="00976CAF"/>
    <w:rsid w:val="00977879"/>
    <w:rsid w:val="00977EAB"/>
    <w:rsid w:val="0098072B"/>
    <w:rsid w:val="009807B1"/>
    <w:rsid w:val="009829EF"/>
    <w:rsid w:val="009834B5"/>
    <w:rsid w:val="00983CD7"/>
    <w:rsid w:val="00984B7C"/>
    <w:rsid w:val="00984F7E"/>
    <w:rsid w:val="009854CD"/>
    <w:rsid w:val="00985AA6"/>
    <w:rsid w:val="00986036"/>
    <w:rsid w:val="0098619A"/>
    <w:rsid w:val="009862D0"/>
    <w:rsid w:val="009865E0"/>
    <w:rsid w:val="00987B1F"/>
    <w:rsid w:val="009900E7"/>
    <w:rsid w:val="009911EC"/>
    <w:rsid w:val="00991ACB"/>
    <w:rsid w:val="00992198"/>
    <w:rsid w:val="009929D9"/>
    <w:rsid w:val="00994C09"/>
    <w:rsid w:val="00994E64"/>
    <w:rsid w:val="00995401"/>
    <w:rsid w:val="00995A4E"/>
    <w:rsid w:val="00997862"/>
    <w:rsid w:val="009A0AE6"/>
    <w:rsid w:val="009A0F57"/>
    <w:rsid w:val="009A14FA"/>
    <w:rsid w:val="009A1971"/>
    <w:rsid w:val="009A3084"/>
    <w:rsid w:val="009A3176"/>
    <w:rsid w:val="009A31E4"/>
    <w:rsid w:val="009A36B6"/>
    <w:rsid w:val="009A4FD9"/>
    <w:rsid w:val="009A5445"/>
    <w:rsid w:val="009A5E50"/>
    <w:rsid w:val="009A7539"/>
    <w:rsid w:val="009A7D16"/>
    <w:rsid w:val="009B003B"/>
    <w:rsid w:val="009B0CA0"/>
    <w:rsid w:val="009B0FE6"/>
    <w:rsid w:val="009B1C22"/>
    <w:rsid w:val="009B2505"/>
    <w:rsid w:val="009B2E4A"/>
    <w:rsid w:val="009B41AA"/>
    <w:rsid w:val="009B474E"/>
    <w:rsid w:val="009B47A5"/>
    <w:rsid w:val="009B597E"/>
    <w:rsid w:val="009B6AAE"/>
    <w:rsid w:val="009B6D9B"/>
    <w:rsid w:val="009B7A4A"/>
    <w:rsid w:val="009C104D"/>
    <w:rsid w:val="009C13B4"/>
    <w:rsid w:val="009C2FEB"/>
    <w:rsid w:val="009C36A4"/>
    <w:rsid w:val="009C44A7"/>
    <w:rsid w:val="009C4641"/>
    <w:rsid w:val="009C4AFB"/>
    <w:rsid w:val="009C4DF6"/>
    <w:rsid w:val="009C5A61"/>
    <w:rsid w:val="009C5B28"/>
    <w:rsid w:val="009C5CAF"/>
    <w:rsid w:val="009C5E45"/>
    <w:rsid w:val="009C66C8"/>
    <w:rsid w:val="009C6746"/>
    <w:rsid w:val="009C68BB"/>
    <w:rsid w:val="009C6B67"/>
    <w:rsid w:val="009C6EF9"/>
    <w:rsid w:val="009C7785"/>
    <w:rsid w:val="009C77A0"/>
    <w:rsid w:val="009C7A12"/>
    <w:rsid w:val="009C7BB7"/>
    <w:rsid w:val="009C7BBC"/>
    <w:rsid w:val="009C7EFD"/>
    <w:rsid w:val="009C7F8E"/>
    <w:rsid w:val="009D02FC"/>
    <w:rsid w:val="009D247D"/>
    <w:rsid w:val="009D2635"/>
    <w:rsid w:val="009D2A6D"/>
    <w:rsid w:val="009D2A95"/>
    <w:rsid w:val="009D2F19"/>
    <w:rsid w:val="009D317D"/>
    <w:rsid w:val="009D39A2"/>
    <w:rsid w:val="009D3B5E"/>
    <w:rsid w:val="009D4583"/>
    <w:rsid w:val="009D5AE9"/>
    <w:rsid w:val="009D77FA"/>
    <w:rsid w:val="009D7823"/>
    <w:rsid w:val="009D7B4C"/>
    <w:rsid w:val="009E0A37"/>
    <w:rsid w:val="009E0F10"/>
    <w:rsid w:val="009E0F31"/>
    <w:rsid w:val="009E25FE"/>
    <w:rsid w:val="009E2BCD"/>
    <w:rsid w:val="009E2CC6"/>
    <w:rsid w:val="009E2CEC"/>
    <w:rsid w:val="009E2F21"/>
    <w:rsid w:val="009E31EF"/>
    <w:rsid w:val="009E32DF"/>
    <w:rsid w:val="009E4597"/>
    <w:rsid w:val="009E4D06"/>
    <w:rsid w:val="009E5247"/>
    <w:rsid w:val="009E534A"/>
    <w:rsid w:val="009E5A7F"/>
    <w:rsid w:val="009E6758"/>
    <w:rsid w:val="009E6E88"/>
    <w:rsid w:val="009E7744"/>
    <w:rsid w:val="009E77C0"/>
    <w:rsid w:val="009E7EB7"/>
    <w:rsid w:val="009F09FD"/>
    <w:rsid w:val="009F410F"/>
    <w:rsid w:val="009F4A06"/>
    <w:rsid w:val="009F4AA4"/>
    <w:rsid w:val="009F5FD9"/>
    <w:rsid w:val="009F65AF"/>
    <w:rsid w:val="009F775A"/>
    <w:rsid w:val="00A004F9"/>
    <w:rsid w:val="00A019A0"/>
    <w:rsid w:val="00A02249"/>
    <w:rsid w:val="00A03100"/>
    <w:rsid w:val="00A034BE"/>
    <w:rsid w:val="00A03E19"/>
    <w:rsid w:val="00A04301"/>
    <w:rsid w:val="00A04AC3"/>
    <w:rsid w:val="00A055CD"/>
    <w:rsid w:val="00A05CAB"/>
    <w:rsid w:val="00A074E5"/>
    <w:rsid w:val="00A10727"/>
    <w:rsid w:val="00A108C8"/>
    <w:rsid w:val="00A108EA"/>
    <w:rsid w:val="00A116CC"/>
    <w:rsid w:val="00A11783"/>
    <w:rsid w:val="00A120C8"/>
    <w:rsid w:val="00A12797"/>
    <w:rsid w:val="00A12860"/>
    <w:rsid w:val="00A1296A"/>
    <w:rsid w:val="00A12EC0"/>
    <w:rsid w:val="00A132F4"/>
    <w:rsid w:val="00A133BC"/>
    <w:rsid w:val="00A136ED"/>
    <w:rsid w:val="00A1542F"/>
    <w:rsid w:val="00A1566E"/>
    <w:rsid w:val="00A160CA"/>
    <w:rsid w:val="00A167BD"/>
    <w:rsid w:val="00A16923"/>
    <w:rsid w:val="00A17196"/>
    <w:rsid w:val="00A1790E"/>
    <w:rsid w:val="00A17D9C"/>
    <w:rsid w:val="00A20FF0"/>
    <w:rsid w:val="00A214F2"/>
    <w:rsid w:val="00A21E4D"/>
    <w:rsid w:val="00A22B97"/>
    <w:rsid w:val="00A24821"/>
    <w:rsid w:val="00A25A90"/>
    <w:rsid w:val="00A25B75"/>
    <w:rsid w:val="00A26820"/>
    <w:rsid w:val="00A26B59"/>
    <w:rsid w:val="00A270CD"/>
    <w:rsid w:val="00A27238"/>
    <w:rsid w:val="00A27735"/>
    <w:rsid w:val="00A27B07"/>
    <w:rsid w:val="00A30A34"/>
    <w:rsid w:val="00A30D9F"/>
    <w:rsid w:val="00A30EE6"/>
    <w:rsid w:val="00A312B1"/>
    <w:rsid w:val="00A314C2"/>
    <w:rsid w:val="00A321D1"/>
    <w:rsid w:val="00A3240D"/>
    <w:rsid w:val="00A32645"/>
    <w:rsid w:val="00A32816"/>
    <w:rsid w:val="00A32CC8"/>
    <w:rsid w:val="00A32F40"/>
    <w:rsid w:val="00A339A4"/>
    <w:rsid w:val="00A33F47"/>
    <w:rsid w:val="00A341AA"/>
    <w:rsid w:val="00A35B2A"/>
    <w:rsid w:val="00A35ED7"/>
    <w:rsid w:val="00A362EF"/>
    <w:rsid w:val="00A369F8"/>
    <w:rsid w:val="00A3732B"/>
    <w:rsid w:val="00A3789C"/>
    <w:rsid w:val="00A37A00"/>
    <w:rsid w:val="00A4023F"/>
    <w:rsid w:val="00A408CD"/>
    <w:rsid w:val="00A40B2C"/>
    <w:rsid w:val="00A40EAC"/>
    <w:rsid w:val="00A4313E"/>
    <w:rsid w:val="00A43785"/>
    <w:rsid w:val="00A439A4"/>
    <w:rsid w:val="00A44562"/>
    <w:rsid w:val="00A4467E"/>
    <w:rsid w:val="00A446FE"/>
    <w:rsid w:val="00A45B49"/>
    <w:rsid w:val="00A469DA"/>
    <w:rsid w:val="00A47702"/>
    <w:rsid w:val="00A477E0"/>
    <w:rsid w:val="00A47935"/>
    <w:rsid w:val="00A47E4C"/>
    <w:rsid w:val="00A47FE0"/>
    <w:rsid w:val="00A500A4"/>
    <w:rsid w:val="00A5055D"/>
    <w:rsid w:val="00A509EC"/>
    <w:rsid w:val="00A5109B"/>
    <w:rsid w:val="00A515CB"/>
    <w:rsid w:val="00A5262B"/>
    <w:rsid w:val="00A5298B"/>
    <w:rsid w:val="00A52C6C"/>
    <w:rsid w:val="00A53B06"/>
    <w:rsid w:val="00A53B2B"/>
    <w:rsid w:val="00A544BD"/>
    <w:rsid w:val="00A54A7D"/>
    <w:rsid w:val="00A54AF9"/>
    <w:rsid w:val="00A5542E"/>
    <w:rsid w:val="00A55DB3"/>
    <w:rsid w:val="00A56005"/>
    <w:rsid w:val="00A565E8"/>
    <w:rsid w:val="00A572D0"/>
    <w:rsid w:val="00A573C9"/>
    <w:rsid w:val="00A57B1C"/>
    <w:rsid w:val="00A57B32"/>
    <w:rsid w:val="00A57CCD"/>
    <w:rsid w:val="00A6003A"/>
    <w:rsid w:val="00A62ADB"/>
    <w:rsid w:val="00A631D6"/>
    <w:rsid w:val="00A649AA"/>
    <w:rsid w:val="00A6553E"/>
    <w:rsid w:val="00A65EBD"/>
    <w:rsid w:val="00A664AE"/>
    <w:rsid w:val="00A6660D"/>
    <w:rsid w:val="00A66923"/>
    <w:rsid w:val="00A6733D"/>
    <w:rsid w:val="00A70DDB"/>
    <w:rsid w:val="00A719C2"/>
    <w:rsid w:val="00A71B6B"/>
    <w:rsid w:val="00A71E27"/>
    <w:rsid w:val="00A725D9"/>
    <w:rsid w:val="00A72A64"/>
    <w:rsid w:val="00A72CEC"/>
    <w:rsid w:val="00A733A5"/>
    <w:rsid w:val="00A7519B"/>
    <w:rsid w:val="00A754AE"/>
    <w:rsid w:val="00A75644"/>
    <w:rsid w:val="00A757D1"/>
    <w:rsid w:val="00A75D6D"/>
    <w:rsid w:val="00A76CB8"/>
    <w:rsid w:val="00A76CC2"/>
    <w:rsid w:val="00A773AB"/>
    <w:rsid w:val="00A7772D"/>
    <w:rsid w:val="00A801A1"/>
    <w:rsid w:val="00A804E4"/>
    <w:rsid w:val="00A80B61"/>
    <w:rsid w:val="00A812E8"/>
    <w:rsid w:val="00A818CA"/>
    <w:rsid w:val="00A81A54"/>
    <w:rsid w:val="00A82100"/>
    <w:rsid w:val="00A827D7"/>
    <w:rsid w:val="00A8305C"/>
    <w:rsid w:val="00A8328E"/>
    <w:rsid w:val="00A83463"/>
    <w:rsid w:val="00A839FB"/>
    <w:rsid w:val="00A83BE8"/>
    <w:rsid w:val="00A83C69"/>
    <w:rsid w:val="00A83C83"/>
    <w:rsid w:val="00A83CE3"/>
    <w:rsid w:val="00A84177"/>
    <w:rsid w:val="00A84BCD"/>
    <w:rsid w:val="00A85F81"/>
    <w:rsid w:val="00A865F5"/>
    <w:rsid w:val="00A86E25"/>
    <w:rsid w:val="00A87669"/>
    <w:rsid w:val="00A87799"/>
    <w:rsid w:val="00A87BA4"/>
    <w:rsid w:val="00A87D6A"/>
    <w:rsid w:val="00A90325"/>
    <w:rsid w:val="00A90593"/>
    <w:rsid w:val="00A909DE"/>
    <w:rsid w:val="00A90D92"/>
    <w:rsid w:val="00A90F38"/>
    <w:rsid w:val="00A9132E"/>
    <w:rsid w:val="00A91352"/>
    <w:rsid w:val="00A91746"/>
    <w:rsid w:val="00A91934"/>
    <w:rsid w:val="00A92609"/>
    <w:rsid w:val="00A936EC"/>
    <w:rsid w:val="00A93713"/>
    <w:rsid w:val="00A939D3"/>
    <w:rsid w:val="00A94684"/>
    <w:rsid w:val="00A94A3F"/>
    <w:rsid w:val="00A95553"/>
    <w:rsid w:val="00A957E2"/>
    <w:rsid w:val="00A96ADB"/>
    <w:rsid w:val="00A96C19"/>
    <w:rsid w:val="00A96C5E"/>
    <w:rsid w:val="00A96D50"/>
    <w:rsid w:val="00AA04C6"/>
    <w:rsid w:val="00AA0728"/>
    <w:rsid w:val="00AA12BA"/>
    <w:rsid w:val="00AA17CB"/>
    <w:rsid w:val="00AA1C57"/>
    <w:rsid w:val="00AA24A2"/>
    <w:rsid w:val="00AA522D"/>
    <w:rsid w:val="00AA5509"/>
    <w:rsid w:val="00AA591B"/>
    <w:rsid w:val="00AA7410"/>
    <w:rsid w:val="00AA75C0"/>
    <w:rsid w:val="00AA76A4"/>
    <w:rsid w:val="00AB011A"/>
    <w:rsid w:val="00AB02FD"/>
    <w:rsid w:val="00AB08B1"/>
    <w:rsid w:val="00AB1708"/>
    <w:rsid w:val="00AB174E"/>
    <w:rsid w:val="00AB1C01"/>
    <w:rsid w:val="00AB1CCF"/>
    <w:rsid w:val="00AB2651"/>
    <w:rsid w:val="00AB28A8"/>
    <w:rsid w:val="00AB2B76"/>
    <w:rsid w:val="00AB2C3C"/>
    <w:rsid w:val="00AB2FCD"/>
    <w:rsid w:val="00AB34E0"/>
    <w:rsid w:val="00AB3701"/>
    <w:rsid w:val="00AB3FA1"/>
    <w:rsid w:val="00AB42F4"/>
    <w:rsid w:val="00AB44A8"/>
    <w:rsid w:val="00AB490D"/>
    <w:rsid w:val="00AB4A9E"/>
    <w:rsid w:val="00AB4AB3"/>
    <w:rsid w:val="00AB5199"/>
    <w:rsid w:val="00AB5D34"/>
    <w:rsid w:val="00AB62A3"/>
    <w:rsid w:val="00AB63C2"/>
    <w:rsid w:val="00AB6450"/>
    <w:rsid w:val="00AB67DE"/>
    <w:rsid w:val="00AB73CF"/>
    <w:rsid w:val="00AB73D9"/>
    <w:rsid w:val="00AB79DB"/>
    <w:rsid w:val="00AC0434"/>
    <w:rsid w:val="00AC092C"/>
    <w:rsid w:val="00AC1140"/>
    <w:rsid w:val="00AC2139"/>
    <w:rsid w:val="00AC22FB"/>
    <w:rsid w:val="00AC2AD5"/>
    <w:rsid w:val="00AC402C"/>
    <w:rsid w:val="00AC443B"/>
    <w:rsid w:val="00AC4D29"/>
    <w:rsid w:val="00AC773E"/>
    <w:rsid w:val="00AC7E86"/>
    <w:rsid w:val="00AD02A4"/>
    <w:rsid w:val="00AD10D7"/>
    <w:rsid w:val="00AD130C"/>
    <w:rsid w:val="00AD1784"/>
    <w:rsid w:val="00AD17CE"/>
    <w:rsid w:val="00AD1A34"/>
    <w:rsid w:val="00AD20F7"/>
    <w:rsid w:val="00AD33CA"/>
    <w:rsid w:val="00AD3D24"/>
    <w:rsid w:val="00AD416D"/>
    <w:rsid w:val="00AD4400"/>
    <w:rsid w:val="00AD45EF"/>
    <w:rsid w:val="00AD6DCF"/>
    <w:rsid w:val="00AD7F78"/>
    <w:rsid w:val="00AE01A5"/>
    <w:rsid w:val="00AE01F2"/>
    <w:rsid w:val="00AE0B6C"/>
    <w:rsid w:val="00AE0F72"/>
    <w:rsid w:val="00AE0F99"/>
    <w:rsid w:val="00AE109F"/>
    <w:rsid w:val="00AE11AC"/>
    <w:rsid w:val="00AE14D3"/>
    <w:rsid w:val="00AE1CA2"/>
    <w:rsid w:val="00AE2692"/>
    <w:rsid w:val="00AE280D"/>
    <w:rsid w:val="00AE3058"/>
    <w:rsid w:val="00AE3899"/>
    <w:rsid w:val="00AE4B32"/>
    <w:rsid w:val="00AE4BD3"/>
    <w:rsid w:val="00AE64DA"/>
    <w:rsid w:val="00AE74F5"/>
    <w:rsid w:val="00AF127F"/>
    <w:rsid w:val="00AF153C"/>
    <w:rsid w:val="00AF1BCB"/>
    <w:rsid w:val="00AF298F"/>
    <w:rsid w:val="00AF3A73"/>
    <w:rsid w:val="00AF551C"/>
    <w:rsid w:val="00AF7083"/>
    <w:rsid w:val="00AF7211"/>
    <w:rsid w:val="00AF7FF8"/>
    <w:rsid w:val="00B003AC"/>
    <w:rsid w:val="00B0069C"/>
    <w:rsid w:val="00B01399"/>
    <w:rsid w:val="00B014FB"/>
    <w:rsid w:val="00B0230F"/>
    <w:rsid w:val="00B02604"/>
    <w:rsid w:val="00B02C28"/>
    <w:rsid w:val="00B02DA0"/>
    <w:rsid w:val="00B03040"/>
    <w:rsid w:val="00B032E9"/>
    <w:rsid w:val="00B03509"/>
    <w:rsid w:val="00B041C7"/>
    <w:rsid w:val="00B04E79"/>
    <w:rsid w:val="00B054FA"/>
    <w:rsid w:val="00B05776"/>
    <w:rsid w:val="00B05D8C"/>
    <w:rsid w:val="00B0672E"/>
    <w:rsid w:val="00B06E2B"/>
    <w:rsid w:val="00B11D52"/>
    <w:rsid w:val="00B13141"/>
    <w:rsid w:val="00B149AE"/>
    <w:rsid w:val="00B14CB8"/>
    <w:rsid w:val="00B15034"/>
    <w:rsid w:val="00B1509C"/>
    <w:rsid w:val="00B15235"/>
    <w:rsid w:val="00B15397"/>
    <w:rsid w:val="00B1577B"/>
    <w:rsid w:val="00B16037"/>
    <w:rsid w:val="00B164FB"/>
    <w:rsid w:val="00B167B7"/>
    <w:rsid w:val="00B1724C"/>
    <w:rsid w:val="00B179A6"/>
    <w:rsid w:val="00B17CBB"/>
    <w:rsid w:val="00B20412"/>
    <w:rsid w:val="00B204D8"/>
    <w:rsid w:val="00B2059B"/>
    <w:rsid w:val="00B20670"/>
    <w:rsid w:val="00B20F22"/>
    <w:rsid w:val="00B211FC"/>
    <w:rsid w:val="00B2132E"/>
    <w:rsid w:val="00B218C0"/>
    <w:rsid w:val="00B21A83"/>
    <w:rsid w:val="00B21AB9"/>
    <w:rsid w:val="00B22359"/>
    <w:rsid w:val="00B226DF"/>
    <w:rsid w:val="00B230E7"/>
    <w:rsid w:val="00B23113"/>
    <w:rsid w:val="00B233B9"/>
    <w:rsid w:val="00B23619"/>
    <w:rsid w:val="00B242F7"/>
    <w:rsid w:val="00B25519"/>
    <w:rsid w:val="00B258D5"/>
    <w:rsid w:val="00B25F49"/>
    <w:rsid w:val="00B260B6"/>
    <w:rsid w:val="00B26C69"/>
    <w:rsid w:val="00B27C7E"/>
    <w:rsid w:val="00B304A9"/>
    <w:rsid w:val="00B31CF8"/>
    <w:rsid w:val="00B31E58"/>
    <w:rsid w:val="00B32648"/>
    <w:rsid w:val="00B32B03"/>
    <w:rsid w:val="00B32E4D"/>
    <w:rsid w:val="00B34427"/>
    <w:rsid w:val="00B34A72"/>
    <w:rsid w:val="00B34D4A"/>
    <w:rsid w:val="00B34DE9"/>
    <w:rsid w:val="00B35315"/>
    <w:rsid w:val="00B354ED"/>
    <w:rsid w:val="00B35A88"/>
    <w:rsid w:val="00B35D9F"/>
    <w:rsid w:val="00B36AFB"/>
    <w:rsid w:val="00B373D1"/>
    <w:rsid w:val="00B37532"/>
    <w:rsid w:val="00B37C22"/>
    <w:rsid w:val="00B37D16"/>
    <w:rsid w:val="00B408AC"/>
    <w:rsid w:val="00B40E65"/>
    <w:rsid w:val="00B41CAB"/>
    <w:rsid w:val="00B430EA"/>
    <w:rsid w:val="00B4333B"/>
    <w:rsid w:val="00B43704"/>
    <w:rsid w:val="00B43AF2"/>
    <w:rsid w:val="00B449D6"/>
    <w:rsid w:val="00B45453"/>
    <w:rsid w:val="00B45480"/>
    <w:rsid w:val="00B45848"/>
    <w:rsid w:val="00B45928"/>
    <w:rsid w:val="00B461B4"/>
    <w:rsid w:val="00B463BA"/>
    <w:rsid w:val="00B46D2D"/>
    <w:rsid w:val="00B47DD9"/>
    <w:rsid w:val="00B501D9"/>
    <w:rsid w:val="00B5095C"/>
    <w:rsid w:val="00B511CB"/>
    <w:rsid w:val="00B5186C"/>
    <w:rsid w:val="00B52B69"/>
    <w:rsid w:val="00B52C6E"/>
    <w:rsid w:val="00B5382C"/>
    <w:rsid w:val="00B540C7"/>
    <w:rsid w:val="00B5537F"/>
    <w:rsid w:val="00B5579B"/>
    <w:rsid w:val="00B55ECF"/>
    <w:rsid w:val="00B5744D"/>
    <w:rsid w:val="00B60391"/>
    <w:rsid w:val="00B60B6A"/>
    <w:rsid w:val="00B60E59"/>
    <w:rsid w:val="00B61359"/>
    <w:rsid w:val="00B6166E"/>
    <w:rsid w:val="00B622BE"/>
    <w:rsid w:val="00B62445"/>
    <w:rsid w:val="00B630C3"/>
    <w:rsid w:val="00B63386"/>
    <w:rsid w:val="00B63B20"/>
    <w:rsid w:val="00B65526"/>
    <w:rsid w:val="00B65BA9"/>
    <w:rsid w:val="00B663E5"/>
    <w:rsid w:val="00B70B47"/>
    <w:rsid w:val="00B72B65"/>
    <w:rsid w:val="00B72DE7"/>
    <w:rsid w:val="00B731DC"/>
    <w:rsid w:val="00B73C09"/>
    <w:rsid w:val="00B73D00"/>
    <w:rsid w:val="00B740DF"/>
    <w:rsid w:val="00B74703"/>
    <w:rsid w:val="00B75BB3"/>
    <w:rsid w:val="00B75E4F"/>
    <w:rsid w:val="00B75F3C"/>
    <w:rsid w:val="00B7656C"/>
    <w:rsid w:val="00B76D01"/>
    <w:rsid w:val="00B77415"/>
    <w:rsid w:val="00B80866"/>
    <w:rsid w:val="00B808CC"/>
    <w:rsid w:val="00B8093D"/>
    <w:rsid w:val="00B81FAA"/>
    <w:rsid w:val="00B825CB"/>
    <w:rsid w:val="00B82FE7"/>
    <w:rsid w:val="00B833FE"/>
    <w:rsid w:val="00B83635"/>
    <w:rsid w:val="00B8390A"/>
    <w:rsid w:val="00B84321"/>
    <w:rsid w:val="00B84DEF"/>
    <w:rsid w:val="00B85BEA"/>
    <w:rsid w:val="00B8695F"/>
    <w:rsid w:val="00B879A0"/>
    <w:rsid w:val="00B87F80"/>
    <w:rsid w:val="00B91252"/>
    <w:rsid w:val="00B91333"/>
    <w:rsid w:val="00B916D9"/>
    <w:rsid w:val="00B92273"/>
    <w:rsid w:val="00B924D9"/>
    <w:rsid w:val="00B928D0"/>
    <w:rsid w:val="00B93712"/>
    <w:rsid w:val="00B93AB9"/>
    <w:rsid w:val="00B94A3B"/>
    <w:rsid w:val="00B951CB"/>
    <w:rsid w:val="00B96205"/>
    <w:rsid w:val="00B968C7"/>
    <w:rsid w:val="00B96C40"/>
    <w:rsid w:val="00B975EC"/>
    <w:rsid w:val="00BA142C"/>
    <w:rsid w:val="00BA16EF"/>
    <w:rsid w:val="00BA2031"/>
    <w:rsid w:val="00BA2703"/>
    <w:rsid w:val="00BA3543"/>
    <w:rsid w:val="00BA36FA"/>
    <w:rsid w:val="00BA49F8"/>
    <w:rsid w:val="00BA4C6E"/>
    <w:rsid w:val="00BA4CF3"/>
    <w:rsid w:val="00BA5440"/>
    <w:rsid w:val="00BA5D18"/>
    <w:rsid w:val="00BA744A"/>
    <w:rsid w:val="00BA75CC"/>
    <w:rsid w:val="00BA7996"/>
    <w:rsid w:val="00BB0003"/>
    <w:rsid w:val="00BB028F"/>
    <w:rsid w:val="00BB0939"/>
    <w:rsid w:val="00BB0A63"/>
    <w:rsid w:val="00BB1575"/>
    <w:rsid w:val="00BB26DD"/>
    <w:rsid w:val="00BB2714"/>
    <w:rsid w:val="00BB32DD"/>
    <w:rsid w:val="00BB332B"/>
    <w:rsid w:val="00BB3A4F"/>
    <w:rsid w:val="00BB3B2E"/>
    <w:rsid w:val="00BB3CEC"/>
    <w:rsid w:val="00BB4B8C"/>
    <w:rsid w:val="00BB5451"/>
    <w:rsid w:val="00BB5B9C"/>
    <w:rsid w:val="00BB6DD5"/>
    <w:rsid w:val="00BB7F70"/>
    <w:rsid w:val="00BC0A76"/>
    <w:rsid w:val="00BC0E63"/>
    <w:rsid w:val="00BC1519"/>
    <w:rsid w:val="00BC166D"/>
    <w:rsid w:val="00BC1901"/>
    <w:rsid w:val="00BC1B43"/>
    <w:rsid w:val="00BC1DBA"/>
    <w:rsid w:val="00BC1E10"/>
    <w:rsid w:val="00BC2111"/>
    <w:rsid w:val="00BC2DF2"/>
    <w:rsid w:val="00BC2FB1"/>
    <w:rsid w:val="00BC3627"/>
    <w:rsid w:val="00BC43F4"/>
    <w:rsid w:val="00BC4766"/>
    <w:rsid w:val="00BC4A2E"/>
    <w:rsid w:val="00BC60B5"/>
    <w:rsid w:val="00BC6ADB"/>
    <w:rsid w:val="00BC7849"/>
    <w:rsid w:val="00BC7B93"/>
    <w:rsid w:val="00BC7E86"/>
    <w:rsid w:val="00BC7F18"/>
    <w:rsid w:val="00BD165D"/>
    <w:rsid w:val="00BD26B1"/>
    <w:rsid w:val="00BD286A"/>
    <w:rsid w:val="00BD2B68"/>
    <w:rsid w:val="00BD43F5"/>
    <w:rsid w:val="00BD45FB"/>
    <w:rsid w:val="00BD4814"/>
    <w:rsid w:val="00BD4957"/>
    <w:rsid w:val="00BD49B0"/>
    <w:rsid w:val="00BD5186"/>
    <w:rsid w:val="00BD640C"/>
    <w:rsid w:val="00BD6FD5"/>
    <w:rsid w:val="00BD7A2F"/>
    <w:rsid w:val="00BD7D27"/>
    <w:rsid w:val="00BE0632"/>
    <w:rsid w:val="00BE0A7A"/>
    <w:rsid w:val="00BE0B09"/>
    <w:rsid w:val="00BE0E11"/>
    <w:rsid w:val="00BE0FA7"/>
    <w:rsid w:val="00BE1340"/>
    <w:rsid w:val="00BE1FC1"/>
    <w:rsid w:val="00BE2391"/>
    <w:rsid w:val="00BE2567"/>
    <w:rsid w:val="00BE2CE7"/>
    <w:rsid w:val="00BE46FB"/>
    <w:rsid w:val="00BE4819"/>
    <w:rsid w:val="00BE5FB6"/>
    <w:rsid w:val="00BE608C"/>
    <w:rsid w:val="00BE662A"/>
    <w:rsid w:val="00BE685B"/>
    <w:rsid w:val="00BE68CF"/>
    <w:rsid w:val="00BE74B1"/>
    <w:rsid w:val="00BE794B"/>
    <w:rsid w:val="00BF1943"/>
    <w:rsid w:val="00BF333E"/>
    <w:rsid w:val="00BF36E8"/>
    <w:rsid w:val="00BF39E6"/>
    <w:rsid w:val="00BF3E00"/>
    <w:rsid w:val="00BF5BCA"/>
    <w:rsid w:val="00BF625D"/>
    <w:rsid w:val="00BF77D5"/>
    <w:rsid w:val="00BF792E"/>
    <w:rsid w:val="00BF7EB7"/>
    <w:rsid w:val="00C01154"/>
    <w:rsid w:val="00C02043"/>
    <w:rsid w:val="00C02FE5"/>
    <w:rsid w:val="00C03301"/>
    <w:rsid w:val="00C035B4"/>
    <w:rsid w:val="00C03AED"/>
    <w:rsid w:val="00C05418"/>
    <w:rsid w:val="00C05672"/>
    <w:rsid w:val="00C05C0F"/>
    <w:rsid w:val="00C05C64"/>
    <w:rsid w:val="00C05F60"/>
    <w:rsid w:val="00C060F5"/>
    <w:rsid w:val="00C0614D"/>
    <w:rsid w:val="00C067C6"/>
    <w:rsid w:val="00C11416"/>
    <w:rsid w:val="00C117B9"/>
    <w:rsid w:val="00C12045"/>
    <w:rsid w:val="00C12387"/>
    <w:rsid w:val="00C12A97"/>
    <w:rsid w:val="00C133AA"/>
    <w:rsid w:val="00C13A50"/>
    <w:rsid w:val="00C142F1"/>
    <w:rsid w:val="00C150B7"/>
    <w:rsid w:val="00C15490"/>
    <w:rsid w:val="00C15A3B"/>
    <w:rsid w:val="00C15C2F"/>
    <w:rsid w:val="00C15F5D"/>
    <w:rsid w:val="00C16E43"/>
    <w:rsid w:val="00C175A6"/>
    <w:rsid w:val="00C1763E"/>
    <w:rsid w:val="00C1769B"/>
    <w:rsid w:val="00C208A9"/>
    <w:rsid w:val="00C21D58"/>
    <w:rsid w:val="00C222EC"/>
    <w:rsid w:val="00C22957"/>
    <w:rsid w:val="00C22F55"/>
    <w:rsid w:val="00C23303"/>
    <w:rsid w:val="00C235FC"/>
    <w:rsid w:val="00C23D79"/>
    <w:rsid w:val="00C2496A"/>
    <w:rsid w:val="00C24C85"/>
    <w:rsid w:val="00C25928"/>
    <w:rsid w:val="00C25CA7"/>
    <w:rsid w:val="00C26423"/>
    <w:rsid w:val="00C272FB"/>
    <w:rsid w:val="00C276C8"/>
    <w:rsid w:val="00C276E9"/>
    <w:rsid w:val="00C27916"/>
    <w:rsid w:val="00C30641"/>
    <w:rsid w:val="00C30838"/>
    <w:rsid w:val="00C30B1A"/>
    <w:rsid w:val="00C30B75"/>
    <w:rsid w:val="00C317AC"/>
    <w:rsid w:val="00C32DFE"/>
    <w:rsid w:val="00C3304B"/>
    <w:rsid w:val="00C33F39"/>
    <w:rsid w:val="00C33FF8"/>
    <w:rsid w:val="00C34764"/>
    <w:rsid w:val="00C35497"/>
    <w:rsid w:val="00C35A3E"/>
    <w:rsid w:val="00C35D23"/>
    <w:rsid w:val="00C36E0A"/>
    <w:rsid w:val="00C37424"/>
    <w:rsid w:val="00C37D11"/>
    <w:rsid w:val="00C411D6"/>
    <w:rsid w:val="00C4124F"/>
    <w:rsid w:val="00C41511"/>
    <w:rsid w:val="00C42B4F"/>
    <w:rsid w:val="00C42F47"/>
    <w:rsid w:val="00C43282"/>
    <w:rsid w:val="00C43B14"/>
    <w:rsid w:val="00C43D2D"/>
    <w:rsid w:val="00C44759"/>
    <w:rsid w:val="00C44927"/>
    <w:rsid w:val="00C45811"/>
    <w:rsid w:val="00C45B7A"/>
    <w:rsid w:val="00C461CB"/>
    <w:rsid w:val="00C46A5B"/>
    <w:rsid w:val="00C46A75"/>
    <w:rsid w:val="00C46B20"/>
    <w:rsid w:val="00C46C72"/>
    <w:rsid w:val="00C46E71"/>
    <w:rsid w:val="00C4702C"/>
    <w:rsid w:val="00C476B4"/>
    <w:rsid w:val="00C4789F"/>
    <w:rsid w:val="00C507C4"/>
    <w:rsid w:val="00C50910"/>
    <w:rsid w:val="00C50A7C"/>
    <w:rsid w:val="00C50C5F"/>
    <w:rsid w:val="00C51795"/>
    <w:rsid w:val="00C51B0C"/>
    <w:rsid w:val="00C51EA3"/>
    <w:rsid w:val="00C52214"/>
    <w:rsid w:val="00C52524"/>
    <w:rsid w:val="00C52617"/>
    <w:rsid w:val="00C52B1B"/>
    <w:rsid w:val="00C52C85"/>
    <w:rsid w:val="00C53272"/>
    <w:rsid w:val="00C5424D"/>
    <w:rsid w:val="00C545A3"/>
    <w:rsid w:val="00C5472A"/>
    <w:rsid w:val="00C549F5"/>
    <w:rsid w:val="00C54F5D"/>
    <w:rsid w:val="00C55428"/>
    <w:rsid w:val="00C55B50"/>
    <w:rsid w:val="00C565D3"/>
    <w:rsid w:val="00C575A8"/>
    <w:rsid w:val="00C575D7"/>
    <w:rsid w:val="00C60B04"/>
    <w:rsid w:val="00C60B47"/>
    <w:rsid w:val="00C617E7"/>
    <w:rsid w:val="00C61F30"/>
    <w:rsid w:val="00C628E2"/>
    <w:rsid w:val="00C62A53"/>
    <w:rsid w:val="00C62D8C"/>
    <w:rsid w:val="00C63C06"/>
    <w:rsid w:val="00C63DDF"/>
    <w:rsid w:val="00C640EB"/>
    <w:rsid w:val="00C66CFC"/>
    <w:rsid w:val="00C67716"/>
    <w:rsid w:val="00C709F8"/>
    <w:rsid w:val="00C71C31"/>
    <w:rsid w:val="00C7381F"/>
    <w:rsid w:val="00C73929"/>
    <w:rsid w:val="00C74517"/>
    <w:rsid w:val="00C74D91"/>
    <w:rsid w:val="00C75F97"/>
    <w:rsid w:val="00C76C89"/>
    <w:rsid w:val="00C76F64"/>
    <w:rsid w:val="00C77F47"/>
    <w:rsid w:val="00C812D4"/>
    <w:rsid w:val="00C81420"/>
    <w:rsid w:val="00C8200B"/>
    <w:rsid w:val="00C8203F"/>
    <w:rsid w:val="00C822FC"/>
    <w:rsid w:val="00C82313"/>
    <w:rsid w:val="00C82580"/>
    <w:rsid w:val="00C8286A"/>
    <w:rsid w:val="00C83157"/>
    <w:rsid w:val="00C835BF"/>
    <w:rsid w:val="00C84832"/>
    <w:rsid w:val="00C84B21"/>
    <w:rsid w:val="00C84D08"/>
    <w:rsid w:val="00C85250"/>
    <w:rsid w:val="00C853B9"/>
    <w:rsid w:val="00C86407"/>
    <w:rsid w:val="00C86525"/>
    <w:rsid w:val="00C86538"/>
    <w:rsid w:val="00C86E72"/>
    <w:rsid w:val="00C87253"/>
    <w:rsid w:val="00C87BDF"/>
    <w:rsid w:val="00C87F6F"/>
    <w:rsid w:val="00C9016D"/>
    <w:rsid w:val="00C913FD"/>
    <w:rsid w:val="00C918A1"/>
    <w:rsid w:val="00C91B6F"/>
    <w:rsid w:val="00C91BAA"/>
    <w:rsid w:val="00C927B6"/>
    <w:rsid w:val="00C928C2"/>
    <w:rsid w:val="00C92FD6"/>
    <w:rsid w:val="00C936B2"/>
    <w:rsid w:val="00C93837"/>
    <w:rsid w:val="00C93AA2"/>
    <w:rsid w:val="00C93BD5"/>
    <w:rsid w:val="00C93C17"/>
    <w:rsid w:val="00C94194"/>
    <w:rsid w:val="00C95347"/>
    <w:rsid w:val="00C959B9"/>
    <w:rsid w:val="00C9600A"/>
    <w:rsid w:val="00C96878"/>
    <w:rsid w:val="00C977D1"/>
    <w:rsid w:val="00C97966"/>
    <w:rsid w:val="00CA037D"/>
    <w:rsid w:val="00CA037E"/>
    <w:rsid w:val="00CA0CAF"/>
    <w:rsid w:val="00CA0FE5"/>
    <w:rsid w:val="00CA1A3B"/>
    <w:rsid w:val="00CA1A7E"/>
    <w:rsid w:val="00CA1B9D"/>
    <w:rsid w:val="00CA2063"/>
    <w:rsid w:val="00CA30E7"/>
    <w:rsid w:val="00CA3452"/>
    <w:rsid w:val="00CA3CAA"/>
    <w:rsid w:val="00CA43E6"/>
    <w:rsid w:val="00CA50BC"/>
    <w:rsid w:val="00CA5176"/>
    <w:rsid w:val="00CA5A63"/>
    <w:rsid w:val="00CA602A"/>
    <w:rsid w:val="00CA69AA"/>
    <w:rsid w:val="00CA6BEC"/>
    <w:rsid w:val="00CA7093"/>
    <w:rsid w:val="00CA77CA"/>
    <w:rsid w:val="00CA7F17"/>
    <w:rsid w:val="00CB03F4"/>
    <w:rsid w:val="00CB05A0"/>
    <w:rsid w:val="00CB1860"/>
    <w:rsid w:val="00CB26C1"/>
    <w:rsid w:val="00CB2A2B"/>
    <w:rsid w:val="00CB3789"/>
    <w:rsid w:val="00CB3D48"/>
    <w:rsid w:val="00CB3E1E"/>
    <w:rsid w:val="00CB3FD3"/>
    <w:rsid w:val="00CB4192"/>
    <w:rsid w:val="00CB42B8"/>
    <w:rsid w:val="00CB498B"/>
    <w:rsid w:val="00CB4F49"/>
    <w:rsid w:val="00CB57C6"/>
    <w:rsid w:val="00CB6195"/>
    <w:rsid w:val="00CB67CB"/>
    <w:rsid w:val="00CB699E"/>
    <w:rsid w:val="00CB69A4"/>
    <w:rsid w:val="00CB6DD3"/>
    <w:rsid w:val="00CB6E92"/>
    <w:rsid w:val="00CB74E8"/>
    <w:rsid w:val="00CC040D"/>
    <w:rsid w:val="00CC0B61"/>
    <w:rsid w:val="00CC0E31"/>
    <w:rsid w:val="00CC0EB8"/>
    <w:rsid w:val="00CC11D5"/>
    <w:rsid w:val="00CC1531"/>
    <w:rsid w:val="00CC1970"/>
    <w:rsid w:val="00CC2976"/>
    <w:rsid w:val="00CC2BF0"/>
    <w:rsid w:val="00CC2E9D"/>
    <w:rsid w:val="00CC3D37"/>
    <w:rsid w:val="00CC3E9A"/>
    <w:rsid w:val="00CC4063"/>
    <w:rsid w:val="00CC4531"/>
    <w:rsid w:val="00CC4AE8"/>
    <w:rsid w:val="00CC5920"/>
    <w:rsid w:val="00CC6B1D"/>
    <w:rsid w:val="00CC6B6D"/>
    <w:rsid w:val="00CC7235"/>
    <w:rsid w:val="00CC7632"/>
    <w:rsid w:val="00CD06C1"/>
    <w:rsid w:val="00CD0A16"/>
    <w:rsid w:val="00CD0C3E"/>
    <w:rsid w:val="00CD1564"/>
    <w:rsid w:val="00CD1A37"/>
    <w:rsid w:val="00CD226E"/>
    <w:rsid w:val="00CD26C8"/>
    <w:rsid w:val="00CD3C76"/>
    <w:rsid w:val="00CD53B3"/>
    <w:rsid w:val="00CD739E"/>
    <w:rsid w:val="00CE008B"/>
    <w:rsid w:val="00CE0B82"/>
    <w:rsid w:val="00CE1638"/>
    <w:rsid w:val="00CE1936"/>
    <w:rsid w:val="00CE28A8"/>
    <w:rsid w:val="00CE3528"/>
    <w:rsid w:val="00CE360A"/>
    <w:rsid w:val="00CE393D"/>
    <w:rsid w:val="00CE53EF"/>
    <w:rsid w:val="00CE5B04"/>
    <w:rsid w:val="00CE66CE"/>
    <w:rsid w:val="00CE738E"/>
    <w:rsid w:val="00CE7909"/>
    <w:rsid w:val="00CF0082"/>
    <w:rsid w:val="00CF02DA"/>
    <w:rsid w:val="00CF0BC9"/>
    <w:rsid w:val="00CF0E3F"/>
    <w:rsid w:val="00CF1270"/>
    <w:rsid w:val="00CF130C"/>
    <w:rsid w:val="00CF1756"/>
    <w:rsid w:val="00CF17EA"/>
    <w:rsid w:val="00CF1A28"/>
    <w:rsid w:val="00CF2CD0"/>
    <w:rsid w:val="00CF3001"/>
    <w:rsid w:val="00CF38AE"/>
    <w:rsid w:val="00CF467A"/>
    <w:rsid w:val="00CF46B8"/>
    <w:rsid w:val="00CF599F"/>
    <w:rsid w:val="00CF6164"/>
    <w:rsid w:val="00CF77F5"/>
    <w:rsid w:val="00CF7880"/>
    <w:rsid w:val="00CF7E03"/>
    <w:rsid w:val="00D0007D"/>
    <w:rsid w:val="00D011BE"/>
    <w:rsid w:val="00D015DF"/>
    <w:rsid w:val="00D01AF4"/>
    <w:rsid w:val="00D023EB"/>
    <w:rsid w:val="00D03DCA"/>
    <w:rsid w:val="00D059F3"/>
    <w:rsid w:val="00D05B64"/>
    <w:rsid w:val="00D064AA"/>
    <w:rsid w:val="00D06520"/>
    <w:rsid w:val="00D06C44"/>
    <w:rsid w:val="00D072CD"/>
    <w:rsid w:val="00D07BE6"/>
    <w:rsid w:val="00D1052B"/>
    <w:rsid w:val="00D111BF"/>
    <w:rsid w:val="00D11610"/>
    <w:rsid w:val="00D11662"/>
    <w:rsid w:val="00D118DF"/>
    <w:rsid w:val="00D11BA2"/>
    <w:rsid w:val="00D12075"/>
    <w:rsid w:val="00D1280D"/>
    <w:rsid w:val="00D12D4E"/>
    <w:rsid w:val="00D130AA"/>
    <w:rsid w:val="00D1316C"/>
    <w:rsid w:val="00D132B8"/>
    <w:rsid w:val="00D133FD"/>
    <w:rsid w:val="00D13F8D"/>
    <w:rsid w:val="00D14537"/>
    <w:rsid w:val="00D14616"/>
    <w:rsid w:val="00D1540E"/>
    <w:rsid w:val="00D159EF"/>
    <w:rsid w:val="00D16053"/>
    <w:rsid w:val="00D16077"/>
    <w:rsid w:val="00D174E2"/>
    <w:rsid w:val="00D20844"/>
    <w:rsid w:val="00D20B60"/>
    <w:rsid w:val="00D20BDE"/>
    <w:rsid w:val="00D20BE1"/>
    <w:rsid w:val="00D20E6C"/>
    <w:rsid w:val="00D231A4"/>
    <w:rsid w:val="00D23327"/>
    <w:rsid w:val="00D23B0C"/>
    <w:rsid w:val="00D23F31"/>
    <w:rsid w:val="00D2409A"/>
    <w:rsid w:val="00D245F3"/>
    <w:rsid w:val="00D2576D"/>
    <w:rsid w:val="00D26C6E"/>
    <w:rsid w:val="00D27B4C"/>
    <w:rsid w:val="00D30D65"/>
    <w:rsid w:val="00D31732"/>
    <w:rsid w:val="00D31DAA"/>
    <w:rsid w:val="00D359B4"/>
    <w:rsid w:val="00D35AF4"/>
    <w:rsid w:val="00D35C15"/>
    <w:rsid w:val="00D36CB1"/>
    <w:rsid w:val="00D37BC2"/>
    <w:rsid w:val="00D4080E"/>
    <w:rsid w:val="00D40D9A"/>
    <w:rsid w:val="00D4107D"/>
    <w:rsid w:val="00D43461"/>
    <w:rsid w:val="00D4390F"/>
    <w:rsid w:val="00D43935"/>
    <w:rsid w:val="00D4435D"/>
    <w:rsid w:val="00D44AE5"/>
    <w:rsid w:val="00D45942"/>
    <w:rsid w:val="00D46D61"/>
    <w:rsid w:val="00D4705E"/>
    <w:rsid w:val="00D47F63"/>
    <w:rsid w:val="00D47FE3"/>
    <w:rsid w:val="00D502ED"/>
    <w:rsid w:val="00D50947"/>
    <w:rsid w:val="00D50EAE"/>
    <w:rsid w:val="00D50F9E"/>
    <w:rsid w:val="00D51715"/>
    <w:rsid w:val="00D52249"/>
    <w:rsid w:val="00D55B50"/>
    <w:rsid w:val="00D55D03"/>
    <w:rsid w:val="00D55D43"/>
    <w:rsid w:val="00D5609B"/>
    <w:rsid w:val="00D565F0"/>
    <w:rsid w:val="00D56706"/>
    <w:rsid w:val="00D568EC"/>
    <w:rsid w:val="00D56A74"/>
    <w:rsid w:val="00D56E4E"/>
    <w:rsid w:val="00D571D4"/>
    <w:rsid w:val="00D57F6D"/>
    <w:rsid w:val="00D607DF"/>
    <w:rsid w:val="00D60BE5"/>
    <w:rsid w:val="00D61736"/>
    <w:rsid w:val="00D62493"/>
    <w:rsid w:val="00D62768"/>
    <w:rsid w:val="00D646FC"/>
    <w:rsid w:val="00D64983"/>
    <w:rsid w:val="00D650A4"/>
    <w:rsid w:val="00D6524D"/>
    <w:rsid w:val="00D659B5"/>
    <w:rsid w:val="00D65EA0"/>
    <w:rsid w:val="00D660BE"/>
    <w:rsid w:val="00D66AA4"/>
    <w:rsid w:val="00D66FE3"/>
    <w:rsid w:val="00D67811"/>
    <w:rsid w:val="00D70794"/>
    <w:rsid w:val="00D70BBB"/>
    <w:rsid w:val="00D71C42"/>
    <w:rsid w:val="00D71CAC"/>
    <w:rsid w:val="00D71F92"/>
    <w:rsid w:val="00D721DF"/>
    <w:rsid w:val="00D7256F"/>
    <w:rsid w:val="00D738F6"/>
    <w:rsid w:val="00D73950"/>
    <w:rsid w:val="00D74727"/>
    <w:rsid w:val="00D74E70"/>
    <w:rsid w:val="00D74FCA"/>
    <w:rsid w:val="00D7511E"/>
    <w:rsid w:val="00D7649D"/>
    <w:rsid w:val="00D76D57"/>
    <w:rsid w:val="00D7714C"/>
    <w:rsid w:val="00D80AED"/>
    <w:rsid w:val="00D8165E"/>
    <w:rsid w:val="00D817C8"/>
    <w:rsid w:val="00D85114"/>
    <w:rsid w:val="00D8535F"/>
    <w:rsid w:val="00D853B0"/>
    <w:rsid w:val="00D8549B"/>
    <w:rsid w:val="00D855D3"/>
    <w:rsid w:val="00D86011"/>
    <w:rsid w:val="00D86185"/>
    <w:rsid w:val="00D86C8E"/>
    <w:rsid w:val="00D87658"/>
    <w:rsid w:val="00D87751"/>
    <w:rsid w:val="00D877AB"/>
    <w:rsid w:val="00D87BC6"/>
    <w:rsid w:val="00D87FE4"/>
    <w:rsid w:val="00D90595"/>
    <w:rsid w:val="00D90D93"/>
    <w:rsid w:val="00D91A49"/>
    <w:rsid w:val="00D91CDE"/>
    <w:rsid w:val="00D924DD"/>
    <w:rsid w:val="00D92628"/>
    <w:rsid w:val="00D9303C"/>
    <w:rsid w:val="00D940A4"/>
    <w:rsid w:val="00D958C2"/>
    <w:rsid w:val="00D96385"/>
    <w:rsid w:val="00D9777C"/>
    <w:rsid w:val="00D97A50"/>
    <w:rsid w:val="00D97E67"/>
    <w:rsid w:val="00D97F20"/>
    <w:rsid w:val="00DA07EF"/>
    <w:rsid w:val="00DA099B"/>
    <w:rsid w:val="00DA0EC0"/>
    <w:rsid w:val="00DA2669"/>
    <w:rsid w:val="00DA2965"/>
    <w:rsid w:val="00DA2C89"/>
    <w:rsid w:val="00DA330B"/>
    <w:rsid w:val="00DA358D"/>
    <w:rsid w:val="00DA3C08"/>
    <w:rsid w:val="00DA3CD6"/>
    <w:rsid w:val="00DA3ECF"/>
    <w:rsid w:val="00DA485E"/>
    <w:rsid w:val="00DA56BF"/>
    <w:rsid w:val="00DA5847"/>
    <w:rsid w:val="00DA6373"/>
    <w:rsid w:val="00DA66E9"/>
    <w:rsid w:val="00DA6CB2"/>
    <w:rsid w:val="00DA7208"/>
    <w:rsid w:val="00DA7393"/>
    <w:rsid w:val="00DA7EFF"/>
    <w:rsid w:val="00DB04A0"/>
    <w:rsid w:val="00DB1212"/>
    <w:rsid w:val="00DB1270"/>
    <w:rsid w:val="00DB1825"/>
    <w:rsid w:val="00DB1871"/>
    <w:rsid w:val="00DB18E6"/>
    <w:rsid w:val="00DB1E26"/>
    <w:rsid w:val="00DB268B"/>
    <w:rsid w:val="00DB27F4"/>
    <w:rsid w:val="00DB2ED5"/>
    <w:rsid w:val="00DB3492"/>
    <w:rsid w:val="00DB3ABE"/>
    <w:rsid w:val="00DB3DE2"/>
    <w:rsid w:val="00DB4C0C"/>
    <w:rsid w:val="00DB5D4B"/>
    <w:rsid w:val="00DB6270"/>
    <w:rsid w:val="00DB6DA6"/>
    <w:rsid w:val="00DB7598"/>
    <w:rsid w:val="00DB78EE"/>
    <w:rsid w:val="00DC052E"/>
    <w:rsid w:val="00DC05C7"/>
    <w:rsid w:val="00DC05F7"/>
    <w:rsid w:val="00DC0640"/>
    <w:rsid w:val="00DC16F3"/>
    <w:rsid w:val="00DC1EB5"/>
    <w:rsid w:val="00DC2673"/>
    <w:rsid w:val="00DC2811"/>
    <w:rsid w:val="00DC3225"/>
    <w:rsid w:val="00DC49CC"/>
    <w:rsid w:val="00DC5C8D"/>
    <w:rsid w:val="00DC7D82"/>
    <w:rsid w:val="00DD036A"/>
    <w:rsid w:val="00DD0415"/>
    <w:rsid w:val="00DD0475"/>
    <w:rsid w:val="00DD08FD"/>
    <w:rsid w:val="00DD0EB5"/>
    <w:rsid w:val="00DD1566"/>
    <w:rsid w:val="00DD2A9C"/>
    <w:rsid w:val="00DD2D92"/>
    <w:rsid w:val="00DD340D"/>
    <w:rsid w:val="00DD40C9"/>
    <w:rsid w:val="00DD4F4C"/>
    <w:rsid w:val="00DD5EE3"/>
    <w:rsid w:val="00DD6823"/>
    <w:rsid w:val="00DD6841"/>
    <w:rsid w:val="00DD72EC"/>
    <w:rsid w:val="00DD76DC"/>
    <w:rsid w:val="00DD7A2A"/>
    <w:rsid w:val="00DD7AEE"/>
    <w:rsid w:val="00DE075D"/>
    <w:rsid w:val="00DE0CA1"/>
    <w:rsid w:val="00DE0DC5"/>
    <w:rsid w:val="00DE19EA"/>
    <w:rsid w:val="00DE2EF0"/>
    <w:rsid w:val="00DE33CA"/>
    <w:rsid w:val="00DE3762"/>
    <w:rsid w:val="00DE3B01"/>
    <w:rsid w:val="00DE45D6"/>
    <w:rsid w:val="00DE567F"/>
    <w:rsid w:val="00DE5748"/>
    <w:rsid w:val="00DE5DC6"/>
    <w:rsid w:val="00DE653F"/>
    <w:rsid w:val="00DE6A66"/>
    <w:rsid w:val="00DE7120"/>
    <w:rsid w:val="00DE75F2"/>
    <w:rsid w:val="00DE7873"/>
    <w:rsid w:val="00DE7FC6"/>
    <w:rsid w:val="00DF0668"/>
    <w:rsid w:val="00DF101A"/>
    <w:rsid w:val="00DF175D"/>
    <w:rsid w:val="00DF1E34"/>
    <w:rsid w:val="00DF2A77"/>
    <w:rsid w:val="00DF2F46"/>
    <w:rsid w:val="00DF30DD"/>
    <w:rsid w:val="00DF3477"/>
    <w:rsid w:val="00DF63D7"/>
    <w:rsid w:val="00DF7664"/>
    <w:rsid w:val="00DF7FAE"/>
    <w:rsid w:val="00E00422"/>
    <w:rsid w:val="00E0064F"/>
    <w:rsid w:val="00E00748"/>
    <w:rsid w:val="00E01EEA"/>
    <w:rsid w:val="00E02A5B"/>
    <w:rsid w:val="00E0366C"/>
    <w:rsid w:val="00E0426E"/>
    <w:rsid w:val="00E04C73"/>
    <w:rsid w:val="00E0518E"/>
    <w:rsid w:val="00E055EA"/>
    <w:rsid w:val="00E05699"/>
    <w:rsid w:val="00E06D2A"/>
    <w:rsid w:val="00E072CC"/>
    <w:rsid w:val="00E074C7"/>
    <w:rsid w:val="00E07828"/>
    <w:rsid w:val="00E07D34"/>
    <w:rsid w:val="00E07EDB"/>
    <w:rsid w:val="00E1058F"/>
    <w:rsid w:val="00E10FA6"/>
    <w:rsid w:val="00E1126D"/>
    <w:rsid w:val="00E12B30"/>
    <w:rsid w:val="00E12C66"/>
    <w:rsid w:val="00E1425C"/>
    <w:rsid w:val="00E14EC8"/>
    <w:rsid w:val="00E15009"/>
    <w:rsid w:val="00E15C09"/>
    <w:rsid w:val="00E15CA6"/>
    <w:rsid w:val="00E16E16"/>
    <w:rsid w:val="00E1761C"/>
    <w:rsid w:val="00E17EE4"/>
    <w:rsid w:val="00E200A7"/>
    <w:rsid w:val="00E20791"/>
    <w:rsid w:val="00E20AE4"/>
    <w:rsid w:val="00E20E0E"/>
    <w:rsid w:val="00E21753"/>
    <w:rsid w:val="00E22432"/>
    <w:rsid w:val="00E22446"/>
    <w:rsid w:val="00E23375"/>
    <w:rsid w:val="00E23DA7"/>
    <w:rsid w:val="00E2407F"/>
    <w:rsid w:val="00E2472C"/>
    <w:rsid w:val="00E24E15"/>
    <w:rsid w:val="00E2633C"/>
    <w:rsid w:val="00E264A7"/>
    <w:rsid w:val="00E26814"/>
    <w:rsid w:val="00E26F8F"/>
    <w:rsid w:val="00E278F5"/>
    <w:rsid w:val="00E279A3"/>
    <w:rsid w:val="00E27CE1"/>
    <w:rsid w:val="00E27F1C"/>
    <w:rsid w:val="00E27F7E"/>
    <w:rsid w:val="00E27FBF"/>
    <w:rsid w:val="00E30095"/>
    <w:rsid w:val="00E30BDF"/>
    <w:rsid w:val="00E31543"/>
    <w:rsid w:val="00E315DD"/>
    <w:rsid w:val="00E31ADA"/>
    <w:rsid w:val="00E32272"/>
    <w:rsid w:val="00E33801"/>
    <w:rsid w:val="00E339F9"/>
    <w:rsid w:val="00E33AFC"/>
    <w:rsid w:val="00E345A2"/>
    <w:rsid w:val="00E3486B"/>
    <w:rsid w:val="00E34A3C"/>
    <w:rsid w:val="00E34D5D"/>
    <w:rsid w:val="00E34F94"/>
    <w:rsid w:val="00E3509F"/>
    <w:rsid w:val="00E35E70"/>
    <w:rsid w:val="00E3600F"/>
    <w:rsid w:val="00E36E67"/>
    <w:rsid w:val="00E37302"/>
    <w:rsid w:val="00E374BA"/>
    <w:rsid w:val="00E378E6"/>
    <w:rsid w:val="00E37AFB"/>
    <w:rsid w:val="00E40BA7"/>
    <w:rsid w:val="00E4106E"/>
    <w:rsid w:val="00E424A4"/>
    <w:rsid w:val="00E42C94"/>
    <w:rsid w:val="00E42D38"/>
    <w:rsid w:val="00E432F1"/>
    <w:rsid w:val="00E449E6"/>
    <w:rsid w:val="00E46853"/>
    <w:rsid w:val="00E46BF1"/>
    <w:rsid w:val="00E46D8B"/>
    <w:rsid w:val="00E4731B"/>
    <w:rsid w:val="00E47369"/>
    <w:rsid w:val="00E473F5"/>
    <w:rsid w:val="00E47620"/>
    <w:rsid w:val="00E47962"/>
    <w:rsid w:val="00E47C80"/>
    <w:rsid w:val="00E47F98"/>
    <w:rsid w:val="00E510CD"/>
    <w:rsid w:val="00E514A2"/>
    <w:rsid w:val="00E516FA"/>
    <w:rsid w:val="00E5208E"/>
    <w:rsid w:val="00E52A1C"/>
    <w:rsid w:val="00E53429"/>
    <w:rsid w:val="00E53978"/>
    <w:rsid w:val="00E53A86"/>
    <w:rsid w:val="00E54827"/>
    <w:rsid w:val="00E5499C"/>
    <w:rsid w:val="00E54E47"/>
    <w:rsid w:val="00E55BF6"/>
    <w:rsid w:val="00E562BC"/>
    <w:rsid w:val="00E5637C"/>
    <w:rsid w:val="00E56579"/>
    <w:rsid w:val="00E571CB"/>
    <w:rsid w:val="00E57BBA"/>
    <w:rsid w:val="00E60927"/>
    <w:rsid w:val="00E61253"/>
    <w:rsid w:val="00E6154D"/>
    <w:rsid w:val="00E61AE9"/>
    <w:rsid w:val="00E61B35"/>
    <w:rsid w:val="00E61E2F"/>
    <w:rsid w:val="00E63F09"/>
    <w:rsid w:val="00E64301"/>
    <w:rsid w:val="00E64D46"/>
    <w:rsid w:val="00E64DCE"/>
    <w:rsid w:val="00E65017"/>
    <w:rsid w:val="00E65374"/>
    <w:rsid w:val="00E65B01"/>
    <w:rsid w:val="00E65F81"/>
    <w:rsid w:val="00E65FF3"/>
    <w:rsid w:val="00E66643"/>
    <w:rsid w:val="00E66B3F"/>
    <w:rsid w:val="00E66EAC"/>
    <w:rsid w:val="00E71868"/>
    <w:rsid w:val="00E71C4F"/>
    <w:rsid w:val="00E71F15"/>
    <w:rsid w:val="00E7206F"/>
    <w:rsid w:val="00E72235"/>
    <w:rsid w:val="00E725E1"/>
    <w:rsid w:val="00E73AC9"/>
    <w:rsid w:val="00E73B11"/>
    <w:rsid w:val="00E73C0A"/>
    <w:rsid w:val="00E73F13"/>
    <w:rsid w:val="00E74E63"/>
    <w:rsid w:val="00E75365"/>
    <w:rsid w:val="00E75A90"/>
    <w:rsid w:val="00E7675A"/>
    <w:rsid w:val="00E76B4F"/>
    <w:rsid w:val="00E77440"/>
    <w:rsid w:val="00E7781D"/>
    <w:rsid w:val="00E77C4A"/>
    <w:rsid w:val="00E80400"/>
    <w:rsid w:val="00E80EFA"/>
    <w:rsid w:val="00E81B3D"/>
    <w:rsid w:val="00E82A0F"/>
    <w:rsid w:val="00E82F1D"/>
    <w:rsid w:val="00E830A5"/>
    <w:rsid w:val="00E83395"/>
    <w:rsid w:val="00E838EA"/>
    <w:rsid w:val="00E8424B"/>
    <w:rsid w:val="00E84A51"/>
    <w:rsid w:val="00E84B6F"/>
    <w:rsid w:val="00E85055"/>
    <w:rsid w:val="00E85414"/>
    <w:rsid w:val="00E86000"/>
    <w:rsid w:val="00E8631C"/>
    <w:rsid w:val="00E86F25"/>
    <w:rsid w:val="00E87269"/>
    <w:rsid w:val="00E872BE"/>
    <w:rsid w:val="00E879D6"/>
    <w:rsid w:val="00E909CD"/>
    <w:rsid w:val="00E90C18"/>
    <w:rsid w:val="00E91317"/>
    <w:rsid w:val="00E91697"/>
    <w:rsid w:val="00E91A1E"/>
    <w:rsid w:val="00E92622"/>
    <w:rsid w:val="00E92BC2"/>
    <w:rsid w:val="00E93423"/>
    <w:rsid w:val="00E93852"/>
    <w:rsid w:val="00E93ADD"/>
    <w:rsid w:val="00E93EC8"/>
    <w:rsid w:val="00E946A3"/>
    <w:rsid w:val="00E94B3C"/>
    <w:rsid w:val="00E956B4"/>
    <w:rsid w:val="00E9673C"/>
    <w:rsid w:val="00E96D4C"/>
    <w:rsid w:val="00E977C2"/>
    <w:rsid w:val="00E97BFB"/>
    <w:rsid w:val="00EA07B3"/>
    <w:rsid w:val="00EA091B"/>
    <w:rsid w:val="00EA12AF"/>
    <w:rsid w:val="00EA1591"/>
    <w:rsid w:val="00EA25CE"/>
    <w:rsid w:val="00EA2AAA"/>
    <w:rsid w:val="00EA2BA9"/>
    <w:rsid w:val="00EA3B49"/>
    <w:rsid w:val="00EA4ED1"/>
    <w:rsid w:val="00EA5A0B"/>
    <w:rsid w:val="00EA5E8E"/>
    <w:rsid w:val="00EA6CE9"/>
    <w:rsid w:val="00EA6DFF"/>
    <w:rsid w:val="00EA70FA"/>
    <w:rsid w:val="00EA79EA"/>
    <w:rsid w:val="00EA7A1C"/>
    <w:rsid w:val="00EB017D"/>
    <w:rsid w:val="00EB08F7"/>
    <w:rsid w:val="00EB0984"/>
    <w:rsid w:val="00EB0C16"/>
    <w:rsid w:val="00EB0FDD"/>
    <w:rsid w:val="00EB135B"/>
    <w:rsid w:val="00EB1457"/>
    <w:rsid w:val="00EB14A5"/>
    <w:rsid w:val="00EB1AF6"/>
    <w:rsid w:val="00EB22C1"/>
    <w:rsid w:val="00EB2902"/>
    <w:rsid w:val="00EB2BF7"/>
    <w:rsid w:val="00EB423E"/>
    <w:rsid w:val="00EB4308"/>
    <w:rsid w:val="00EB45A8"/>
    <w:rsid w:val="00EB503A"/>
    <w:rsid w:val="00EB55E1"/>
    <w:rsid w:val="00EB65AB"/>
    <w:rsid w:val="00EB68F8"/>
    <w:rsid w:val="00EB6BA0"/>
    <w:rsid w:val="00EB758C"/>
    <w:rsid w:val="00EC0F2A"/>
    <w:rsid w:val="00EC105F"/>
    <w:rsid w:val="00EC28EC"/>
    <w:rsid w:val="00EC334E"/>
    <w:rsid w:val="00EC3E4A"/>
    <w:rsid w:val="00EC41F1"/>
    <w:rsid w:val="00EC4465"/>
    <w:rsid w:val="00EC44A5"/>
    <w:rsid w:val="00EC5146"/>
    <w:rsid w:val="00EC519C"/>
    <w:rsid w:val="00EC53F7"/>
    <w:rsid w:val="00EC556A"/>
    <w:rsid w:val="00EC5B9D"/>
    <w:rsid w:val="00EC63C7"/>
    <w:rsid w:val="00EC6BF4"/>
    <w:rsid w:val="00EC7CFF"/>
    <w:rsid w:val="00EC7EC0"/>
    <w:rsid w:val="00ED03FD"/>
    <w:rsid w:val="00ED1121"/>
    <w:rsid w:val="00ED21DB"/>
    <w:rsid w:val="00ED35C7"/>
    <w:rsid w:val="00ED40C8"/>
    <w:rsid w:val="00ED4DAB"/>
    <w:rsid w:val="00ED527D"/>
    <w:rsid w:val="00ED616D"/>
    <w:rsid w:val="00ED6271"/>
    <w:rsid w:val="00ED678F"/>
    <w:rsid w:val="00EE0157"/>
    <w:rsid w:val="00EE0518"/>
    <w:rsid w:val="00EE0BED"/>
    <w:rsid w:val="00EE14ED"/>
    <w:rsid w:val="00EE1C58"/>
    <w:rsid w:val="00EE2469"/>
    <w:rsid w:val="00EE272C"/>
    <w:rsid w:val="00EE27B7"/>
    <w:rsid w:val="00EE2CB2"/>
    <w:rsid w:val="00EE2E5A"/>
    <w:rsid w:val="00EE3123"/>
    <w:rsid w:val="00EE384E"/>
    <w:rsid w:val="00EE3ADD"/>
    <w:rsid w:val="00EE3C72"/>
    <w:rsid w:val="00EE4899"/>
    <w:rsid w:val="00EE496F"/>
    <w:rsid w:val="00EE4BB1"/>
    <w:rsid w:val="00EE4D1D"/>
    <w:rsid w:val="00EE4E84"/>
    <w:rsid w:val="00EE5E1C"/>
    <w:rsid w:val="00EE6416"/>
    <w:rsid w:val="00EE6E21"/>
    <w:rsid w:val="00EE6F03"/>
    <w:rsid w:val="00EE7B8F"/>
    <w:rsid w:val="00EE7EB5"/>
    <w:rsid w:val="00EF05C4"/>
    <w:rsid w:val="00EF1563"/>
    <w:rsid w:val="00EF1B28"/>
    <w:rsid w:val="00EF2C9A"/>
    <w:rsid w:val="00EF3832"/>
    <w:rsid w:val="00EF4E94"/>
    <w:rsid w:val="00EF5133"/>
    <w:rsid w:val="00EF5263"/>
    <w:rsid w:val="00EF5D2F"/>
    <w:rsid w:val="00EF72F1"/>
    <w:rsid w:val="00EF7CF2"/>
    <w:rsid w:val="00F00C80"/>
    <w:rsid w:val="00F00E64"/>
    <w:rsid w:val="00F00F3B"/>
    <w:rsid w:val="00F01109"/>
    <w:rsid w:val="00F01B0B"/>
    <w:rsid w:val="00F01D95"/>
    <w:rsid w:val="00F030D5"/>
    <w:rsid w:val="00F0381D"/>
    <w:rsid w:val="00F03893"/>
    <w:rsid w:val="00F04724"/>
    <w:rsid w:val="00F04DFB"/>
    <w:rsid w:val="00F05A08"/>
    <w:rsid w:val="00F064B2"/>
    <w:rsid w:val="00F06826"/>
    <w:rsid w:val="00F06BF8"/>
    <w:rsid w:val="00F1035B"/>
    <w:rsid w:val="00F105B6"/>
    <w:rsid w:val="00F1141F"/>
    <w:rsid w:val="00F117FA"/>
    <w:rsid w:val="00F11849"/>
    <w:rsid w:val="00F12A97"/>
    <w:rsid w:val="00F12DEB"/>
    <w:rsid w:val="00F12F15"/>
    <w:rsid w:val="00F1324C"/>
    <w:rsid w:val="00F13A91"/>
    <w:rsid w:val="00F1403F"/>
    <w:rsid w:val="00F157E1"/>
    <w:rsid w:val="00F158D0"/>
    <w:rsid w:val="00F15944"/>
    <w:rsid w:val="00F16124"/>
    <w:rsid w:val="00F1716B"/>
    <w:rsid w:val="00F17B33"/>
    <w:rsid w:val="00F17DDC"/>
    <w:rsid w:val="00F2060C"/>
    <w:rsid w:val="00F2099C"/>
    <w:rsid w:val="00F20FA9"/>
    <w:rsid w:val="00F21127"/>
    <w:rsid w:val="00F21FC1"/>
    <w:rsid w:val="00F22D7C"/>
    <w:rsid w:val="00F2347C"/>
    <w:rsid w:val="00F23B08"/>
    <w:rsid w:val="00F246FC"/>
    <w:rsid w:val="00F24BA4"/>
    <w:rsid w:val="00F264A0"/>
    <w:rsid w:val="00F26A33"/>
    <w:rsid w:val="00F26C96"/>
    <w:rsid w:val="00F2712E"/>
    <w:rsid w:val="00F27C7D"/>
    <w:rsid w:val="00F27CED"/>
    <w:rsid w:val="00F3059A"/>
    <w:rsid w:val="00F3060F"/>
    <w:rsid w:val="00F309F2"/>
    <w:rsid w:val="00F30A71"/>
    <w:rsid w:val="00F31778"/>
    <w:rsid w:val="00F31C05"/>
    <w:rsid w:val="00F31DEA"/>
    <w:rsid w:val="00F32175"/>
    <w:rsid w:val="00F32206"/>
    <w:rsid w:val="00F32551"/>
    <w:rsid w:val="00F328EC"/>
    <w:rsid w:val="00F34C92"/>
    <w:rsid w:val="00F34D3F"/>
    <w:rsid w:val="00F34DB5"/>
    <w:rsid w:val="00F354BA"/>
    <w:rsid w:val="00F355C0"/>
    <w:rsid w:val="00F35E8A"/>
    <w:rsid w:val="00F36D21"/>
    <w:rsid w:val="00F379D8"/>
    <w:rsid w:val="00F37D01"/>
    <w:rsid w:val="00F40370"/>
    <w:rsid w:val="00F403B5"/>
    <w:rsid w:val="00F40F32"/>
    <w:rsid w:val="00F426A5"/>
    <w:rsid w:val="00F42973"/>
    <w:rsid w:val="00F42A32"/>
    <w:rsid w:val="00F433E4"/>
    <w:rsid w:val="00F43881"/>
    <w:rsid w:val="00F4410D"/>
    <w:rsid w:val="00F44366"/>
    <w:rsid w:val="00F46613"/>
    <w:rsid w:val="00F46FB0"/>
    <w:rsid w:val="00F471FF"/>
    <w:rsid w:val="00F47766"/>
    <w:rsid w:val="00F47F63"/>
    <w:rsid w:val="00F50ED1"/>
    <w:rsid w:val="00F51AEC"/>
    <w:rsid w:val="00F52AD4"/>
    <w:rsid w:val="00F53694"/>
    <w:rsid w:val="00F5374D"/>
    <w:rsid w:val="00F5451C"/>
    <w:rsid w:val="00F5561F"/>
    <w:rsid w:val="00F56858"/>
    <w:rsid w:val="00F56D10"/>
    <w:rsid w:val="00F57162"/>
    <w:rsid w:val="00F57754"/>
    <w:rsid w:val="00F579A2"/>
    <w:rsid w:val="00F57E94"/>
    <w:rsid w:val="00F601F7"/>
    <w:rsid w:val="00F60376"/>
    <w:rsid w:val="00F61538"/>
    <w:rsid w:val="00F6212B"/>
    <w:rsid w:val="00F6231C"/>
    <w:rsid w:val="00F623E8"/>
    <w:rsid w:val="00F62902"/>
    <w:rsid w:val="00F62B12"/>
    <w:rsid w:val="00F62C76"/>
    <w:rsid w:val="00F63735"/>
    <w:rsid w:val="00F63B14"/>
    <w:rsid w:val="00F63D58"/>
    <w:rsid w:val="00F64329"/>
    <w:rsid w:val="00F6471F"/>
    <w:rsid w:val="00F64A6A"/>
    <w:rsid w:val="00F65026"/>
    <w:rsid w:val="00F6547B"/>
    <w:rsid w:val="00F6549A"/>
    <w:rsid w:val="00F65ADB"/>
    <w:rsid w:val="00F66059"/>
    <w:rsid w:val="00F6641E"/>
    <w:rsid w:val="00F665C7"/>
    <w:rsid w:val="00F66616"/>
    <w:rsid w:val="00F666FE"/>
    <w:rsid w:val="00F67166"/>
    <w:rsid w:val="00F67810"/>
    <w:rsid w:val="00F679F0"/>
    <w:rsid w:val="00F7013B"/>
    <w:rsid w:val="00F71989"/>
    <w:rsid w:val="00F746F9"/>
    <w:rsid w:val="00F74986"/>
    <w:rsid w:val="00F76990"/>
    <w:rsid w:val="00F772FC"/>
    <w:rsid w:val="00F77C80"/>
    <w:rsid w:val="00F8065D"/>
    <w:rsid w:val="00F8161B"/>
    <w:rsid w:val="00F81A77"/>
    <w:rsid w:val="00F81CD2"/>
    <w:rsid w:val="00F83113"/>
    <w:rsid w:val="00F83C61"/>
    <w:rsid w:val="00F843DC"/>
    <w:rsid w:val="00F84CD2"/>
    <w:rsid w:val="00F852E8"/>
    <w:rsid w:val="00F85875"/>
    <w:rsid w:val="00F8605A"/>
    <w:rsid w:val="00F865A6"/>
    <w:rsid w:val="00F86602"/>
    <w:rsid w:val="00F87836"/>
    <w:rsid w:val="00F87A05"/>
    <w:rsid w:val="00F900A0"/>
    <w:rsid w:val="00F90650"/>
    <w:rsid w:val="00F9366B"/>
    <w:rsid w:val="00F939FC"/>
    <w:rsid w:val="00F94186"/>
    <w:rsid w:val="00F94394"/>
    <w:rsid w:val="00F948E8"/>
    <w:rsid w:val="00F95A48"/>
    <w:rsid w:val="00F9612F"/>
    <w:rsid w:val="00F9626F"/>
    <w:rsid w:val="00F96EEF"/>
    <w:rsid w:val="00F96F4A"/>
    <w:rsid w:val="00F9745B"/>
    <w:rsid w:val="00F97BEC"/>
    <w:rsid w:val="00F97DAC"/>
    <w:rsid w:val="00FA044D"/>
    <w:rsid w:val="00FA091B"/>
    <w:rsid w:val="00FA1553"/>
    <w:rsid w:val="00FA22B7"/>
    <w:rsid w:val="00FA27C1"/>
    <w:rsid w:val="00FA2FB7"/>
    <w:rsid w:val="00FA3251"/>
    <w:rsid w:val="00FA3B07"/>
    <w:rsid w:val="00FA3B77"/>
    <w:rsid w:val="00FA40EE"/>
    <w:rsid w:val="00FA4115"/>
    <w:rsid w:val="00FA4360"/>
    <w:rsid w:val="00FA496A"/>
    <w:rsid w:val="00FA4E73"/>
    <w:rsid w:val="00FA62BB"/>
    <w:rsid w:val="00FA6583"/>
    <w:rsid w:val="00FA725F"/>
    <w:rsid w:val="00FA739D"/>
    <w:rsid w:val="00FA7FFC"/>
    <w:rsid w:val="00FB0D60"/>
    <w:rsid w:val="00FB209C"/>
    <w:rsid w:val="00FB3B1B"/>
    <w:rsid w:val="00FB427C"/>
    <w:rsid w:val="00FB46FC"/>
    <w:rsid w:val="00FB4BFF"/>
    <w:rsid w:val="00FB57E7"/>
    <w:rsid w:val="00FB5B54"/>
    <w:rsid w:val="00FB5C40"/>
    <w:rsid w:val="00FC0047"/>
    <w:rsid w:val="00FC0559"/>
    <w:rsid w:val="00FC1028"/>
    <w:rsid w:val="00FC1555"/>
    <w:rsid w:val="00FC16DE"/>
    <w:rsid w:val="00FC5122"/>
    <w:rsid w:val="00FC6756"/>
    <w:rsid w:val="00FC6F8F"/>
    <w:rsid w:val="00FC7F26"/>
    <w:rsid w:val="00FD094B"/>
    <w:rsid w:val="00FD0D48"/>
    <w:rsid w:val="00FD29AC"/>
    <w:rsid w:val="00FD29C6"/>
    <w:rsid w:val="00FD2CAD"/>
    <w:rsid w:val="00FD3729"/>
    <w:rsid w:val="00FD4C16"/>
    <w:rsid w:val="00FD62BB"/>
    <w:rsid w:val="00FD64DF"/>
    <w:rsid w:val="00FD69F1"/>
    <w:rsid w:val="00FD7758"/>
    <w:rsid w:val="00FD7E1E"/>
    <w:rsid w:val="00FE02D4"/>
    <w:rsid w:val="00FE0F65"/>
    <w:rsid w:val="00FE2E38"/>
    <w:rsid w:val="00FE3501"/>
    <w:rsid w:val="00FE3ADF"/>
    <w:rsid w:val="00FE3C7C"/>
    <w:rsid w:val="00FE4965"/>
    <w:rsid w:val="00FE4CB3"/>
    <w:rsid w:val="00FE52AC"/>
    <w:rsid w:val="00FE5622"/>
    <w:rsid w:val="00FE604C"/>
    <w:rsid w:val="00FE60D7"/>
    <w:rsid w:val="00FE64C3"/>
    <w:rsid w:val="00FE6612"/>
    <w:rsid w:val="00FE69AF"/>
    <w:rsid w:val="00FE6B19"/>
    <w:rsid w:val="00FE6FF2"/>
    <w:rsid w:val="00FE7890"/>
    <w:rsid w:val="00FE7ADB"/>
    <w:rsid w:val="00FE7C09"/>
    <w:rsid w:val="00FE7F56"/>
    <w:rsid w:val="00FF0283"/>
    <w:rsid w:val="00FF0B27"/>
    <w:rsid w:val="00FF0E32"/>
    <w:rsid w:val="00FF0F95"/>
    <w:rsid w:val="00FF13B2"/>
    <w:rsid w:val="00FF1557"/>
    <w:rsid w:val="00FF18A4"/>
    <w:rsid w:val="00FF298D"/>
    <w:rsid w:val="00FF35FB"/>
    <w:rsid w:val="00FF3D36"/>
    <w:rsid w:val="00FF539A"/>
    <w:rsid w:val="00FF5697"/>
    <w:rsid w:val="00FF608E"/>
    <w:rsid w:val="00FF6137"/>
    <w:rsid w:val="00FF6956"/>
    <w:rsid w:val="00FF696E"/>
    <w:rsid w:val="00FF6A48"/>
    <w:rsid w:val="00FF6DA3"/>
    <w:rsid w:val="00FF7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color="blue">
      <v:fill color="white" on="f"/>
      <v:stroke color="blue" weight="0"/>
    </o:shapedefaults>
    <o:shapelayout v:ext="edit">
      <o:idmap v:ext="edit" data="1"/>
    </o:shapelayout>
  </w:shapeDefaults>
  <w:decimalSymbol w:val=","/>
  <w:listSeparator w:val=";"/>
  <w14:docId w14:val="17129B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9">
    <w:name w:val="Normal"/>
    <w:qFormat/>
    <w:rsid w:val="00144A53"/>
    <w:pPr>
      <w:spacing w:line="360" w:lineRule="auto"/>
    </w:pPr>
    <w:rPr>
      <w:sz w:val="28"/>
      <w:szCs w:val="24"/>
    </w:rPr>
  </w:style>
  <w:style w:type="paragraph" w:styleId="10">
    <w:name w:val="heading 1"/>
    <w:aliases w:val="Ариал11,Заголовок 1 абб,Заголовок параграфа (1.),-1"/>
    <w:basedOn w:val="a9"/>
    <w:next w:val="aa"/>
    <w:link w:val="12"/>
    <w:qFormat/>
    <w:rsid w:val="00431921"/>
    <w:pPr>
      <w:keepNext/>
      <w:pageBreakBefore/>
      <w:spacing w:before="360" w:after="480"/>
      <w:jc w:val="center"/>
      <w:outlineLvl w:val="0"/>
    </w:pPr>
    <w:rPr>
      <w:b/>
      <w:sz w:val="32"/>
    </w:rPr>
  </w:style>
  <w:style w:type="paragraph" w:styleId="21">
    <w:name w:val="heading 2"/>
    <w:aliases w:val="h2,h21,5,Заголовок пункта (1.1),-1.1"/>
    <w:basedOn w:val="a9"/>
    <w:next w:val="aa"/>
    <w:link w:val="22"/>
    <w:qFormat/>
    <w:rsid w:val="00AE109F"/>
    <w:pPr>
      <w:keepNext/>
      <w:numPr>
        <w:ilvl w:val="1"/>
        <w:numId w:val="17"/>
      </w:numPr>
      <w:spacing w:before="360" w:after="120"/>
      <w:ind w:right="113"/>
      <w:outlineLvl w:val="1"/>
    </w:pPr>
    <w:rPr>
      <w:b/>
      <w:szCs w:val="20"/>
    </w:rPr>
  </w:style>
  <w:style w:type="paragraph" w:styleId="31">
    <w:name w:val="heading 3"/>
    <w:aliases w:val="римская нумерация,H3,Заголовок подпукта (1.1.1),римская нумерация Знак,римская нумерация1 Знак,ПРИЛ"/>
    <w:basedOn w:val="a9"/>
    <w:next w:val="aa"/>
    <w:link w:val="32"/>
    <w:qFormat/>
    <w:rsid w:val="002073CB"/>
    <w:pPr>
      <w:keepNext/>
      <w:numPr>
        <w:ilvl w:val="2"/>
        <w:numId w:val="17"/>
      </w:numPr>
      <w:spacing w:before="240" w:after="60"/>
      <w:ind w:right="284"/>
      <w:outlineLvl w:val="2"/>
    </w:pPr>
    <w:rPr>
      <w:szCs w:val="20"/>
    </w:rPr>
  </w:style>
  <w:style w:type="paragraph" w:styleId="41">
    <w:name w:val="heading 4"/>
    <w:aliases w:val="H4,H41"/>
    <w:basedOn w:val="a9"/>
    <w:next w:val="aa"/>
    <w:link w:val="42"/>
    <w:qFormat/>
    <w:rsid w:val="002073CB"/>
    <w:pPr>
      <w:keepNext/>
      <w:numPr>
        <w:ilvl w:val="3"/>
        <w:numId w:val="17"/>
      </w:numPr>
      <w:spacing w:before="240" w:after="60"/>
      <w:ind w:right="284"/>
      <w:jc w:val="both"/>
      <w:outlineLvl w:val="3"/>
    </w:pPr>
    <w:rPr>
      <w:szCs w:val="20"/>
    </w:rPr>
  </w:style>
  <w:style w:type="paragraph" w:styleId="52">
    <w:name w:val="heading 5"/>
    <w:aliases w:val="h5,h51,H5,H51,h52,test,Block Label,Level 3 - i"/>
    <w:basedOn w:val="a9"/>
    <w:next w:val="a9"/>
    <w:link w:val="53"/>
    <w:qFormat/>
    <w:rsid w:val="00DE45D6"/>
    <w:pPr>
      <w:spacing w:before="240" w:after="60"/>
      <w:jc w:val="both"/>
      <w:outlineLvl w:val="4"/>
    </w:pPr>
    <w:rPr>
      <w:sz w:val="22"/>
      <w:szCs w:val="20"/>
    </w:rPr>
  </w:style>
  <w:style w:type="paragraph" w:styleId="6">
    <w:name w:val="heading 6"/>
    <w:basedOn w:val="a9"/>
    <w:next w:val="a9"/>
    <w:link w:val="60"/>
    <w:qFormat/>
    <w:rsid w:val="00DE45D6"/>
    <w:pPr>
      <w:spacing w:before="240" w:after="60"/>
      <w:jc w:val="both"/>
      <w:outlineLvl w:val="5"/>
    </w:pPr>
    <w:rPr>
      <w:i/>
      <w:sz w:val="22"/>
      <w:szCs w:val="20"/>
    </w:rPr>
  </w:style>
  <w:style w:type="paragraph" w:styleId="7">
    <w:name w:val="heading 7"/>
    <w:basedOn w:val="a9"/>
    <w:next w:val="a9"/>
    <w:link w:val="70"/>
    <w:qFormat/>
    <w:rsid w:val="00DE45D6"/>
    <w:pPr>
      <w:spacing w:before="240" w:after="60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9"/>
    <w:next w:val="a9"/>
    <w:link w:val="80"/>
    <w:qFormat/>
    <w:rsid w:val="00DE45D6"/>
    <w:pPr>
      <w:spacing w:before="240" w:after="60"/>
      <w:jc w:val="both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9"/>
    <w:next w:val="a9"/>
    <w:link w:val="90"/>
    <w:qFormat/>
    <w:rsid w:val="00DE45D6"/>
    <w:pPr>
      <w:spacing w:before="240"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b">
    <w:name w:val="Default Paragraph Font"/>
    <w:uiPriority w:val="1"/>
    <w:semiHidden/>
    <w:unhideWhenUsed/>
  </w:style>
  <w:style w:type="table" w:default="1" w:styleId="ac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d">
    <w:name w:val="No List"/>
    <w:uiPriority w:val="99"/>
    <w:semiHidden/>
    <w:unhideWhenUsed/>
  </w:style>
  <w:style w:type="character" w:customStyle="1" w:styleId="12">
    <w:name w:val="Заголовок 1 Знак"/>
    <w:aliases w:val="Ариал11 Знак,Заголовок 1 абб Знак,Заголовок параграфа (1.) Знак,-1 Знак"/>
    <w:link w:val="10"/>
    <w:rsid w:val="00061B39"/>
    <w:rPr>
      <w:b/>
      <w:sz w:val="32"/>
      <w:szCs w:val="24"/>
      <w:lang w:val="ru-RU" w:eastAsia="ru-RU" w:bidi="ar-SA"/>
    </w:rPr>
  </w:style>
  <w:style w:type="paragraph" w:styleId="ae">
    <w:name w:val="Balloon Text"/>
    <w:basedOn w:val="a9"/>
    <w:link w:val="af"/>
    <w:uiPriority w:val="99"/>
    <w:semiHidden/>
    <w:rsid w:val="00DE45D6"/>
    <w:rPr>
      <w:rFonts w:ascii="Tahoma" w:hAnsi="Tahoma" w:cs="Tahoma"/>
      <w:sz w:val="16"/>
      <w:szCs w:val="16"/>
    </w:rPr>
  </w:style>
  <w:style w:type="paragraph" w:styleId="af0">
    <w:name w:val="caption"/>
    <w:basedOn w:val="a9"/>
    <w:qFormat/>
    <w:rsid w:val="00EB08F7"/>
    <w:pPr>
      <w:ind w:left="709"/>
    </w:pPr>
    <w:rPr>
      <w:szCs w:val="20"/>
    </w:rPr>
  </w:style>
  <w:style w:type="paragraph" w:styleId="23">
    <w:name w:val="toc 2"/>
    <w:basedOn w:val="a9"/>
    <w:next w:val="a9"/>
    <w:uiPriority w:val="39"/>
    <w:rsid w:val="004E7964"/>
    <w:pPr>
      <w:tabs>
        <w:tab w:val="right" w:leader="dot" w:pos="9639"/>
      </w:tabs>
      <w:ind w:left="454" w:right="284"/>
    </w:pPr>
  </w:style>
  <w:style w:type="paragraph" w:customStyle="1" w:styleId="51">
    <w:name w:val="заголовок 5"/>
    <w:basedOn w:val="a9"/>
    <w:next w:val="a9"/>
    <w:semiHidden/>
    <w:rsid w:val="002073CB"/>
    <w:pPr>
      <w:widowControl w:val="0"/>
      <w:numPr>
        <w:ilvl w:val="4"/>
        <w:numId w:val="17"/>
      </w:numPr>
      <w:spacing w:before="240" w:after="60"/>
    </w:pPr>
    <w:rPr>
      <w:rFonts w:ascii="Arial" w:hAnsi="Arial"/>
      <w:sz w:val="22"/>
      <w:szCs w:val="20"/>
    </w:rPr>
  </w:style>
  <w:style w:type="table" w:styleId="af1">
    <w:name w:val="Table Grid"/>
    <w:basedOn w:val="ac"/>
    <w:uiPriority w:val="59"/>
    <w:rsid w:val="00E850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toc 1"/>
    <w:basedOn w:val="a9"/>
    <w:next w:val="a9"/>
    <w:uiPriority w:val="39"/>
    <w:rsid w:val="004102A2"/>
    <w:pPr>
      <w:tabs>
        <w:tab w:val="right" w:leader="dot" w:pos="9639"/>
      </w:tabs>
      <w:spacing w:before="120" w:after="120"/>
      <w:ind w:left="227" w:right="284"/>
    </w:pPr>
    <w:rPr>
      <w:b/>
      <w:bCs/>
    </w:rPr>
  </w:style>
  <w:style w:type="paragraph" w:styleId="33">
    <w:name w:val="toc 3"/>
    <w:basedOn w:val="a9"/>
    <w:next w:val="a9"/>
    <w:uiPriority w:val="39"/>
    <w:rsid w:val="004E7964"/>
    <w:pPr>
      <w:tabs>
        <w:tab w:val="right" w:leader="dot" w:pos="9639"/>
      </w:tabs>
      <w:ind w:left="567" w:right="284"/>
    </w:pPr>
    <w:rPr>
      <w:iCs/>
      <w:sz w:val="24"/>
      <w:szCs w:val="20"/>
    </w:rPr>
  </w:style>
  <w:style w:type="paragraph" w:styleId="43">
    <w:name w:val="toc 4"/>
    <w:basedOn w:val="a9"/>
    <w:next w:val="a9"/>
    <w:semiHidden/>
    <w:rsid w:val="00A500A4"/>
    <w:pPr>
      <w:ind w:left="720"/>
    </w:pPr>
    <w:rPr>
      <w:sz w:val="18"/>
      <w:szCs w:val="18"/>
    </w:rPr>
  </w:style>
  <w:style w:type="paragraph" w:styleId="54">
    <w:name w:val="toc 5"/>
    <w:basedOn w:val="a9"/>
    <w:next w:val="a9"/>
    <w:autoRedefine/>
    <w:semiHidden/>
    <w:rsid w:val="00A500A4"/>
    <w:pPr>
      <w:ind w:left="960"/>
    </w:pPr>
    <w:rPr>
      <w:sz w:val="18"/>
      <w:szCs w:val="18"/>
    </w:rPr>
  </w:style>
  <w:style w:type="paragraph" w:styleId="61">
    <w:name w:val="toc 6"/>
    <w:basedOn w:val="a9"/>
    <w:next w:val="a9"/>
    <w:autoRedefine/>
    <w:semiHidden/>
    <w:rsid w:val="00A500A4"/>
    <w:pPr>
      <w:ind w:left="1200"/>
    </w:pPr>
    <w:rPr>
      <w:sz w:val="18"/>
      <w:szCs w:val="18"/>
    </w:rPr>
  </w:style>
  <w:style w:type="paragraph" w:styleId="71">
    <w:name w:val="toc 7"/>
    <w:basedOn w:val="a9"/>
    <w:next w:val="a9"/>
    <w:autoRedefine/>
    <w:semiHidden/>
    <w:rsid w:val="00A500A4"/>
    <w:pPr>
      <w:ind w:left="1440"/>
    </w:pPr>
    <w:rPr>
      <w:sz w:val="18"/>
      <w:szCs w:val="18"/>
    </w:rPr>
  </w:style>
  <w:style w:type="paragraph" w:styleId="81">
    <w:name w:val="toc 8"/>
    <w:basedOn w:val="a9"/>
    <w:next w:val="a9"/>
    <w:autoRedefine/>
    <w:semiHidden/>
    <w:rsid w:val="00A500A4"/>
    <w:pPr>
      <w:ind w:left="1680"/>
    </w:pPr>
    <w:rPr>
      <w:sz w:val="18"/>
      <w:szCs w:val="18"/>
    </w:rPr>
  </w:style>
  <w:style w:type="paragraph" w:styleId="91">
    <w:name w:val="toc 9"/>
    <w:basedOn w:val="a9"/>
    <w:next w:val="a9"/>
    <w:autoRedefine/>
    <w:semiHidden/>
    <w:rsid w:val="00A500A4"/>
    <w:pPr>
      <w:ind w:left="1920"/>
    </w:pPr>
    <w:rPr>
      <w:sz w:val="18"/>
      <w:szCs w:val="18"/>
    </w:rPr>
  </w:style>
  <w:style w:type="paragraph" w:customStyle="1" w:styleId="MTDisplayEquation">
    <w:name w:val="MTDisplayEquation"/>
    <w:basedOn w:val="a9"/>
    <w:semiHidden/>
    <w:rsid w:val="00DD6841"/>
    <w:pPr>
      <w:tabs>
        <w:tab w:val="center" w:pos="4680"/>
        <w:tab w:val="right" w:pos="9360"/>
      </w:tabs>
      <w:jc w:val="both"/>
    </w:pPr>
  </w:style>
  <w:style w:type="paragraph" w:styleId="af2">
    <w:name w:val="annotation text"/>
    <w:basedOn w:val="a9"/>
    <w:semiHidden/>
    <w:rsid w:val="002A7254"/>
    <w:rPr>
      <w:sz w:val="20"/>
      <w:szCs w:val="20"/>
    </w:rPr>
  </w:style>
  <w:style w:type="paragraph" w:styleId="af3">
    <w:name w:val="annotation subject"/>
    <w:basedOn w:val="af2"/>
    <w:next w:val="af2"/>
    <w:semiHidden/>
    <w:rsid w:val="002A7254"/>
    <w:rPr>
      <w:b/>
      <w:bCs/>
    </w:rPr>
  </w:style>
  <w:style w:type="paragraph" w:styleId="af4">
    <w:name w:val="footnote text"/>
    <w:basedOn w:val="a9"/>
    <w:semiHidden/>
    <w:rsid w:val="002A7254"/>
    <w:rPr>
      <w:sz w:val="20"/>
      <w:szCs w:val="20"/>
    </w:rPr>
  </w:style>
  <w:style w:type="character" w:styleId="af5">
    <w:name w:val="footnote reference"/>
    <w:semiHidden/>
    <w:rsid w:val="002A7254"/>
    <w:rPr>
      <w:vertAlign w:val="superscript"/>
    </w:rPr>
  </w:style>
  <w:style w:type="character" w:styleId="af6">
    <w:name w:val="annotation reference"/>
    <w:semiHidden/>
    <w:rsid w:val="00B47DD9"/>
    <w:rPr>
      <w:sz w:val="16"/>
      <w:szCs w:val="16"/>
    </w:rPr>
  </w:style>
  <w:style w:type="paragraph" w:customStyle="1" w:styleId="af7">
    <w:name w:val="Имя_том"/>
    <w:basedOn w:val="a9"/>
    <w:next w:val="a9"/>
    <w:semiHidden/>
    <w:rsid w:val="00C46A5B"/>
    <w:pPr>
      <w:tabs>
        <w:tab w:val="left" w:pos="8789"/>
      </w:tabs>
      <w:spacing w:before="400" w:after="360" w:line="240" w:lineRule="auto"/>
      <w:ind w:left="1560" w:right="1841"/>
      <w:jc w:val="center"/>
    </w:pPr>
    <w:rPr>
      <w:sz w:val="26"/>
      <w:szCs w:val="20"/>
    </w:rPr>
  </w:style>
  <w:style w:type="paragraph" w:customStyle="1" w:styleId="af8">
    <w:name w:val="Шифр_том"/>
    <w:basedOn w:val="a9"/>
    <w:next w:val="a9"/>
    <w:semiHidden/>
    <w:rsid w:val="00C46A5B"/>
    <w:pPr>
      <w:spacing w:before="480" w:after="360" w:line="240" w:lineRule="auto"/>
      <w:ind w:left="567" w:right="510"/>
      <w:jc w:val="center"/>
    </w:pPr>
    <w:rPr>
      <w:bCs/>
      <w:sz w:val="24"/>
      <w:szCs w:val="20"/>
    </w:rPr>
  </w:style>
  <w:style w:type="paragraph" w:customStyle="1" w:styleId="af9">
    <w:name w:val="Должность(титульник)"/>
    <w:basedOn w:val="a9"/>
    <w:next w:val="a9"/>
    <w:semiHidden/>
    <w:rsid w:val="00C46A5B"/>
    <w:pPr>
      <w:spacing w:before="120" w:after="120" w:line="240" w:lineRule="auto"/>
    </w:pPr>
    <w:rPr>
      <w:sz w:val="24"/>
      <w:szCs w:val="20"/>
    </w:rPr>
  </w:style>
  <w:style w:type="paragraph" w:styleId="afa">
    <w:name w:val="Document Map"/>
    <w:basedOn w:val="a9"/>
    <w:semiHidden/>
    <w:rsid w:val="009548B2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b">
    <w:name w:val="Имя тома"/>
    <w:basedOn w:val="af7"/>
    <w:semiHidden/>
    <w:rsid w:val="0050160B"/>
    <w:pPr>
      <w:spacing w:before="4800"/>
      <w:ind w:left="0" w:right="-20"/>
    </w:pPr>
    <w:rPr>
      <w:b/>
      <w:bCs/>
      <w:caps/>
      <w:smallCaps/>
      <w:sz w:val="28"/>
    </w:rPr>
  </w:style>
  <w:style w:type="paragraph" w:customStyle="1" w:styleId="afc">
    <w:name w:val="Название в колонтитуле"/>
    <w:semiHidden/>
    <w:rsid w:val="004F0E94"/>
    <w:pPr>
      <w:spacing w:before="240" w:after="240"/>
      <w:ind w:left="2693"/>
    </w:pPr>
    <w:rPr>
      <w:rFonts w:ascii="Arial" w:hAnsi="Arial"/>
      <w:b/>
      <w:i/>
      <w:sz w:val="36"/>
    </w:rPr>
  </w:style>
  <w:style w:type="paragraph" w:customStyle="1" w:styleId="14">
    <w:name w:val="Колонтитул 1"/>
    <w:semiHidden/>
    <w:rsid w:val="004F0E94"/>
    <w:pPr>
      <w:spacing w:line="280" w:lineRule="exact"/>
      <w:ind w:left="2268"/>
    </w:pPr>
    <w:rPr>
      <w:rFonts w:ascii="Arial" w:hAnsi="Arial"/>
      <w:b/>
      <w:i/>
      <w:sz w:val="24"/>
    </w:rPr>
  </w:style>
  <w:style w:type="paragraph" w:customStyle="1" w:styleId="afd">
    <w:name w:val="Шифр тома"/>
    <w:basedOn w:val="af8"/>
    <w:semiHidden/>
    <w:rsid w:val="0050160B"/>
    <w:pPr>
      <w:ind w:left="0" w:right="-20"/>
    </w:pPr>
    <w:rPr>
      <w:bCs w:val="0"/>
    </w:rPr>
  </w:style>
  <w:style w:type="paragraph" w:customStyle="1" w:styleId="afe">
    <w:name w:val="НОмер тома"/>
    <w:basedOn w:val="a9"/>
    <w:semiHidden/>
    <w:rsid w:val="0050160B"/>
    <w:pPr>
      <w:ind w:right="-20"/>
      <w:jc w:val="center"/>
    </w:pPr>
    <w:rPr>
      <w:szCs w:val="20"/>
    </w:rPr>
  </w:style>
  <w:style w:type="character" w:styleId="aff">
    <w:name w:val="Hyperlink"/>
    <w:uiPriority w:val="99"/>
    <w:rsid w:val="0050160B"/>
    <w:rPr>
      <w:color w:val="0000FF"/>
      <w:u w:val="single"/>
    </w:rPr>
  </w:style>
  <w:style w:type="paragraph" w:styleId="aff0">
    <w:name w:val="header"/>
    <w:aliases w:val="Знак23, Знак23,Header Char Char Char Char Char Char Char Char"/>
    <w:basedOn w:val="a9"/>
    <w:link w:val="aff1"/>
    <w:rsid w:val="00CE5B04"/>
    <w:pPr>
      <w:tabs>
        <w:tab w:val="center" w:pos="4677"/>
        <w:tab w:val="right" w:pos="9355"/>
      </w:tabs>
    </w:pPr>
  </w:style>
  <w:style w:type="paragraph" w:styleId="aff2">
    <w:name w:val="footer"/>
    <w:basedOn w:val="a9"/>
    <w:link w:val="aff3"/>
    <w:uiPriority w:val="99"/>
    <w:rsid w:val="00CE5B04"/>
    <w:pPr>
      <w:tabs>
        <w:tab w:val="center" w:pos="4677"/>
        <w:tab w:val="right" w:pos="9355"/>
      </w:tabs>
    </w:pPr>
  </w:style>
  <w:style w:type="paragraph" w:customStyle="1" w:styleId="aa">
    <w:name w:val="П.З."/>
    <w:basedOn w:val="a9"/>
    <w:link w:val="aff4"/>
    <w:rsid w:val="00E3600F"/>
    <w:pPr>
      <w:ind w:firstLine="851"/>
      <w:jc w:val="both"/>
    </w:pPr>
    <w:rPr>
      <w:szCs w:val="28"/>
    </w:rPr>
  </w:style>
  <w:style w:type="character" w:customStyle="1" w:styleId="22">
    <w:name w:val="Заголовок 2 Знак"/>
    <w:aliases w:val="h2 Знак,h21 Знак,5 Знак,Заголовок пункта (1.1) Знак,-1.1 Знак"/>
    <w:link w:val="21"/>
    <w:rsid w:val="00AE109F"/>
    <w:rPr>
      <w:b/>
      <w:sz w:val="28"/>
    </w:rPr>
  </w:style>
  <w:style w:type="paragraph" w:customStyle="1" w:styleId="aff5">
    <w:name w:val="Колонтитул(бок.)"/>
    <w:basedOn w:val="a9"/>
    <w:link w:val="aff6"/>
    <w:semiHidden/>
    <w:rsid w:val="00144A53"/>
    <w:pPr>
      <w:jc w:val="center"/>
    </w:pPr>
    <w:rPr>
      <w:rFonts w:ascii="ISOCPEUR" w:hAnsi="ISOCPEUR"/>
      <w:i/>
      <w:spacing w:val="-20"/>
      <w:szCs w:val="28"/>
    </w:rPr>
  </w:style>
  <w:style w:type="paragraph" w:styleId="15">
    <w:name w:val="index 1"/>
    <w:basedOn w:val="a9"/>
    <w:next w:val="a9"/>
    <w:autoRedefine/>
    <w:semiHidden/>
    <w:rsid w:val="004102A2"/>
    <w:pPr>
      <w:ind w:left="280" w:hanging="280"/>
    </w:pPr>
  </w:style>
  <w:style w:type="character" w:customStyle="1" w:styleId="aff6">
    <w:name w:val="Колонтитул(бок.) Знак"/>
    <w:link w:val="aff5"/>
    <w:rsid w:val="00144A53"/>
    <w:rPr>
      <w:rFonts w:ascii="ISOCPEUR" w:hAnsi="ISOCPEUR"/>
      <w:i/>
      <w:spacing w:val="-20"/>
      <w:sz w:val="28"/>
      <w:szCs w:val="28"/>
      <w:lang w:val="ru-RU" w:eastAsia="ru-RU" w:bidi="ar-SA"/>
    </w:rPr>
  </w:style>
  <w:style w:type="paragraph" w:customStyle="1" w:styleId="aff7">
    <w:name w:val="Колонтитул(номер)"/>
    <w:basedOn w:val="a9"/>
    <w:rsid w:val="00037E11"/>
    <w:pPr>
      <w:jc w:val="center"/>
    </w:pPr>
    <w:rPr>
      <w:rFonts w:ascii="ISOCPEUR" w:hAnsi="ISOCPEUR"/>
      <w:i/>
      <w:sz w:val="24"/>
      <w:szCs w:val="18"/>
    </w:rPr>
  </w:style>
  <w:style w:type="paragraph" w:customStyle="1" w:styleId="-">
    <w:name w:val="Колонтитул(наз.орган-и)"/>
    <w:basedOn w:val="a9"/>
    <w:semiHidden/>
    <w:rsid w:val="00037E11"/>
    <w:pPr>
      <w:spacing w:before="120"/>
      <w:jc w:val="center"/>
    </w:pPr>
    <w:rPr>
      <w:rFonts w:ascii="ISOCPEUR" w:hAnsi="ISOCPEUR"/>
      <w:i/>
      <w:sz w:val="20"/>
    </w:rPr>
  </w:style>
  <w:style w:type="paragraph" w:customStyle="1" w:styleId="aff8">
    <w:name w:val="Колонтитул(надпись)"/>
    <w:basedOn w:val="a9"/>
    <w:rsid w:val="00037E11"/>
    <w:rPr>
      <w:rFonts w:ascii="ISOCPEUR" w:hAnsi="ISOCPEUR"/>
      <w:i/>
      <w:sz w:val="18"/>
      <w:szCs w:val="20"/>
    </w:rPr>
  </w:style>
  <w:style w:type="paragraph" w:customStyle="1" w:styleId="aff9">
    <w:name w:val="Колонтитул(номер_низ)"/>
    <w:basedOn w:val="a9"/>
    <w:semiHidden/>
    <w:rsid w:val="00C53272"/>
    <w:pPr>
      <w:spacing w:before="120"/>
      <w:jc w:val="center"/>
    </w:pPr>
    <w:rPr>
      <w:rFonts w:ascii="ISOCPEUR" w:hAnsi="ISOCPEUR"/>
      <w:i/>
      <w:sz w:val="24"/>
    </w:rPr>
  </w:style>
  <w:style w:type="paragraph" w:customStyle="1" w:styleId="affa">
    <w:name w:val="Колонтитул(надпись_бок)"/>
    <w:basedOn w:val="aff8"/>
    <w:semiHidden/>
    <w:rsid w:val="00771E98"/>
    <w:pPr>
      <w:framePr w:hSpace="181" w:wrap="around" w:vAnchor="text" w:hAnchor="page" w:x="398" w:y="341"/>
      <w:spacing w:before="240" w:after="240"/>
      <w:ind w:left="2693"/>
    </w:pPr>
    <w:rPr>
      <w:b/>
    </w:rPr>
  </w:style>
  <w:style w:type="paragraph" w:customStyle="1" w:styleId="affb">
    <w:name w:val="Колонтитул(объект.номер)"/>
    <w:basedOn w:val="-"/>
    <w:semiHidden/>
    <w:rsid w:val="004536C0"/>
    <w:rPr>
      <w:sz w:val="28"/>
    </w:rPr>
  </w:style>
  <w:style w:type="paragraph" w:customStyle="1" w:styleId="affc">
    <w:name w:val="Таблица(номерация)"/>
    <w:basedOn w:val="a9"/>
    <w:rsid w:val="00B84DEF"/>
    <w:pPr>
      <w:spacing w:before="60"/>
      <w:jc w:val="center"/>
    </w:pPr>
    <w:rPr>
      <w:szCs w:val="20"/>
    </w:rPr>
  </w:style>
  <w:style w:type="paragraph" w:customStyle="1" w:styleId="affd">
    <w:name w:val="Таблица(шапка)"/>
    <w:basedOn w:val="a9"/>
    <w:semiHidden/>
    <w:rsid w:val="00B84DEF"/>
    <w:pPr>
      <w:jc w:val="center"/>
    </w:pPr>
    <w:rPr>
      <w:sz w:val="16"/>
      <w:szCs w:val="20"/>
    </w:rPr>
  </w:style>
  <w:style w:type="paragraph" w:customStyle="1" w:styleId="120">
    <w:name w:val="Таблица 12"/>
    <w:basedOn w:val="aa"/>
    <w:rsid w:val="00322CF3"/>
    <w:pPr>
      <w:spacing w:line="240" w:lineRule="auto"/>
      <w:ind w:firstLine="0"/>
      <w:jc w:val="left"/>
    </w:pPr>
    <w:rPr>
      <w:sz w:val="24"/>
    </w:rPr>
  </w:style>
  <w:style w:type="numbering" w:styleId="111111">
    <w:name w:val="Outline List 2"/>
    <w:basedOn w:val="ad"/>
    <w:semiHidden/>
    <w:rsid w:val="00150FAE"/>
    <w:pPr>
      <w:numPr>
        <w:numId w:val="12"/>
      </w:numPr>
    </w:pPr>
  </w:style>
  <w:style w:type="numbering" w:styleId="1ai">
    <w:name w:val="Outline List 1"/>
    <w:basedOn w:val="ad"/>
    <w:semiHidden/>
    <w:rsid w:val="00150FAE"/>
    <w:pPr>
      <w:numPr>
        <w:numId w:val="13"/>
      </w:numPr>
    </w:pPr>
  </w:style>
  <w:style w:type="paragraph" w:styleId="HTML">
    <w:name w:val="HTML Address"/>
    <w:basedOn w:val="a9"/>
    <w:semiHidden/>
    <w:rsid w:val="00150FAE"/>
    <w:rPr>
      <w:i/>
      <w:iCs/>
    </w:rPr>
  </w:style>
  <w:style w:type="paragraph" w:styleId="affe">
    <w:name w:val="envelope address"/>
    <w:basedOn w:val="a9"/>
    <w:semiHidden/>
    <w:rsid w:val="00150FAE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</w:rPr>
  </w:style>
  <w:style w:type="character" w:styleId="HTML0">
    <w:name w:val="HTML Acronym"/>
    <w:basedOn w:val="ab"/>
    <w:semiHidden/>
    <w:rsid w:val="00150FAE"/>
  </w:style>
  <w:style w:type="table" w:styleId="-1">
    <w:name w:val="Table Web 1"/>
    <w:basedOn w:val="ac"/>
    <w:semiHidden/>
    <w:rsid w:val="00150FAE"/>
    <w:pPr>
      <w:spacing w:line="360" w:lineRule="auto"/>
    </w:p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c"/>
    <w:semiHidden/>
    <w:rsid w:val="00150FAE"/>
    <w:pPr>
      <w:spacing w:line="360" w:lineRule="auto"/>
    </w:p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c"/>
    <w:semiHidden/>
    <w:rsid w:val="00150FAE"/>
    <w:pPr>
      <w:spacing w:line="360" w:lineRule="auto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">
    <w:name w:val="Emphasis"/>
    <w:qFormat/>
    <w:rsid w:val="00150FAE"/>
    <w:rPr>
      <w:i/>
      <w:iCs/>
    </w:rPr>
  </w:style>
  <w:style w:type="paragraph" w:styleId="afff0">
    <w:name w:val="Date"/>
    <w:basedOn w:val="a9"/>
    <w:next w:val="a9"/>
    <w:semiHidden/>
    <w:rsid w:val="00150FAE"/>
  </w:style>
  <w:style w:type="paragraph" w:styleId="afff1">
    <w:name w:val="Note Heading"/>
    <w:basedOn w:val="a9"/>
    <w:next w:val="a9"/>
    <w:semiHidden/>
    <w:rsid w:val="00150FAE"/>
  </w:style>
  <w:style w:type="table" w:styleId="afff2">
    <w:name w:val="Table Elegant"/>
    <w:basedOn w:val="ac"/>
    <w:semiHidden/>
    <w:rsid w:val="00150FAE"/>
    <w:pPr>
      <w:spacing w:line="360" w:lineRule="auto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6">
    <w:name w:val="Table Subtle 1"/>
    <w:basedOn w:val="ac"/>
    <w:semiHidden/>
    <w:rsid w:val="00150FAE"/>
    <w:pPr>
      <w:spacing w:line="360" w:lineRule="auto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4">
    <w:name w:val="Table Subtle 2"/>
    <w:basedOn w:val="ac"/>
    <w:semiHidden/>
    <w:rsid w:val="00150FAE"/>
    <w:pPr>
      <w:spacing w:line="360" w:lineRule="auto"/>
    </w:p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1">
    <w:name w:val="HTML Keyboard"/>
    <w:semiHidden/>
    <w:rsid w:val="00150FAE"/>
    <w:rPr>
      <w:rFonts w:ascii="Courier New" w:hAnsi="Courier New" w:cs="Courier New"/>
      <w:sz w:val="20"/>
      <w:szCs w:val="20"/>
    </w:rPr>
  </w:style>
  <w:style w:type="table" w:styleId="17">
    <w:name w:val="Table Classic 1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5">
    <w:name w:val="Table Classic 2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4">
    <w:name w:val="Table Classic 3"/>
    <w:basedOn w:val="ac"/>
    <w:semiHidden/>
    <w:rsid w:val="00150FAE"/>
    <w:pPr>
      <w:spacing w:line="360" w:lineRule="auto"/>
    </w:pPr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4">
    <w:name w:val="Table Classic 4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2">
    <w:name w:val="HTML Code"/>
    <w:semiHidden/>
    <w:rsid w:val="00150FAE"/>
    <w:rPr>
      <w:rFonts w:ascii="Courier New" w:hAnsi="Courier New" w:cs="Courier New"/>
      <w:sz w:val="20"/>
      <w:szCs w:val="20"/>
    </w:rPr>
  </w:style>
  <w:style w:type="paragraph" w:styleId="afff3">
    <w:name w:val="Body Text"/>
    <w:basedOn w:val="a9"/>
    <w:link w:val="afff4"/>
    <w:rsid w:val="00150FAE"/>
    <w:pPr>
      <w:spacing w:after="120"/>
    </w:pPr>
  </w:style>
  <w:style w:type="paragraph" w:styleId="afff5">
    <w:name w:val="Body Text First Indent"/>
    <w:basedOn w:val="afff3"/>
    <w:semiHidden/>
    <w:rsid w:val="00150FAE"/>
    <w:pPr>
      <w:ind w:firstLine="210"/>
    </w:pPr>
  </w:style>
  <w:style w:type="paragraph" w:styleId="afff6">
    <w:name w:val="Body Text Indent"/>
    <w:basedOn w:val="a9"/>
    <w:link w:val="afff7"/>
    <w:uiPriority w:val="99"/>
    <w:semiHidden/>
    <w:rsid w:val="00150FAE"/>
    <w:pPr>
      <w:spacing w:after="120"/>
      <w:ind w:left="283"/>
    </w:pPr>
  </w:style>
  <w:style w:type="paragraph" w:styleId="26">
    <w:name w:val="Body Text First Indent 2"/>
    <w:basedOn w:val="afff6"/>
    <w:semiHidden/>
    <w:rsid w:val="00150FAE"/>
    <w:pPr>
      <w:ind w:firstLine="210"/>
    </w:pPr>
  </w:style>
  <w:style w:type="paragraph" w:styleId="a0">
    <w:name w:val="List Bullet"/>
    <w:basedOn w:val="a9"/>
    <w:semiHidden/>
    <w:rsid w:val="00150FAE"/>
    <w:pPr>
      <w:numPr>
        <w:numId w:val="2"/>
      </w:numPr>
    </w:pPr>
  </w:style>
  <w:style w:type="paragraph" w:styleId="20">
    <w:name w:val="List Bullet 2"/>
    <w:basedOn w:val="a9"/>
    <w:semiHidden/>
    <w:rsid w:val="00150FAE"/>
    <w:pPr>
      <w:numPr>
        <w:numId w:val="3"/>
      </w:numPr>
    </w:pPr>
  </w:style>
  <w:style w:type="paragraph" w:styleId="30">
    <w:name w:val="List Bullet 3"/>
    <w:basedOn w:val="a9"/>
    <w:semiHidden/>
    <w:rsid w:val="00150FAE"/>
    <w:pPr>
      <w:numPr>
        <w:numId w:val="4"/>
      </w:numPr>
    </w:pPr>
  </w:style>
  <w:style w:type="paragraph" w:styleId="40">
    <w:name w:val="List Bullet 4"/>
    <w:basedOn w:val="a9"/>
    <w:semiHidden/>
    <w:rsid w:val="00150FAE"/>
    <w:pPr>
      <w:numPr>
        <w:numId w:val="5"/>
      </w:numPr>
    </w:pPr>
  </w:style>
  <w:style w:type="paragraph" w:styleId="50">
    <w:name w:val="List Bullet 5"/>
    <w:basedOn w:val="a9"/>
    <w:semiHidden/>
    <w:rsid w:val="00150FAE"/>
    <w:pPr>
      <w:numPr>
        <w:numId w:val="6"/>
      </w:numPr>
    </w:pPr>
  </w:style>
  <w:style w:type="paragraph" w:styleId="afff8">
    <w:name w:val="Title"/>
    <w:basedOn w:val="a9"/>
    <w:link w:val="afff9"/>
    <w:uiPriority w:val="99"/>
    <w:qFormat/>
    <w:rsid w:val="00150FA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afffa">
    <w:name w:val="page number"/>
    <w:basedOn w:val="ab"/>
    <w:rsid w:val="00150FAE"/>
  </w:style>
  <w:style w:type="character" w:styleId="afffb">
    <w:name w:val="line number"/>
    <w:basedOn w:val="ab"/>
    <w:semiHidden/>
    <w:rsid w:val="00150FAE"/>
  </w:style>
  <w:style w:type="paragraph" w:styleId="a">
    <w:name w:val="List Number"/>
    <w:basedOn w:val="a9"/>
    <w:semiHidden/>
    <w:rsid w:val="00150FAE"/>
    <w:pPr>
      <w:numPr>
        <w:numId w:val="7"/>
      </w:numPr>
    </w:pPr>
  </w:style>
  <w:style w:type="paragraph" w:styleId="2">
    <w:name w:val="List Number 2"/>
    <w:basedOn w:val="a9"/>
    <w:semiHidden/>
    <w:rsid w:val="00150FAE"/>
    <w:pPr>
      <w:numPr>
        <w:numId w:val="8"/>
      </w:numPr>
    </w:pPr>
  </w:style>
  <w:style w:type="paragraph" w:styleId="3">
    <w:name w:val="List Number 3"/>
    <w:basedOn w:val="a9"/>
    <w:semiHidden/>
    <w:rsid w:val="00150FAE"/>
    <w:pPr>
      <w:numPr>
        <w:numId w:val="9"/>
      </w:numPr>
    </w:pPr>
  </w:style>
  <w:style w:type="paragraph" w:styleId="4">
    <w:name w:val="List Number 4"/>
    <w:basedOn w:val="a9"/>
    <w:semiHidden/>
    <w:rsid w:val="00150FAE"/>
    <w:pPr>
      <w:numPr>
        <w:numId w:val="10"/>
      </w:numPr>
    </w:pPr>
  </w:style>
  <w:style w:type="paragraph" w:styleId="5">
    <w:name w:val="List Number 5"/>
    <w:basedOn w:val="a9"/>
    <w:semiHidden/>
    <w:rsid w:val="00150FAE"/>
    <w:pPr>
      <w:numPr>
        <w:numId w:val="11"/>
      </w:numPr>
    </w:pPr>
  </w:style>
  <w:style w:type="character" w:styleId="HTML3">
    <w:name w:val="HTML Sample"/>
    <w:semiHidden/>
    <w:rsid w:val="00150FAE"/>
    <w:rPr>
      <w:rFonts w:ascii="Courier New" w:hAnsi="Courier New" w:cs="Courier New"/>
    </w:rPr>
  </w:style>
  <w:style w:type="paragraph" w:styleId="27">
    <w:name w:val="envelope return"/>
    <w:basedOn w:val="a9"/>
    <w:semiHidden/>
    <w:rsid w:val="00150FAE"/>
    <w:rPr>
      <w:rFonts w:ascii="Arial" w:hAnsi="Arial" w:cs="Arial"/>
      <w:sz w:val="20"/>
      <w:szCs w:val="20"/>
    </w:rPr>
  </w:style>
  <w:style w:type="table" w:styleId="18">
    <w:name w:val="Table 3D effects 1"/>
    <w:basedOn w:val="ac"/>
    <w:semiHidden/>
    <w:rsid w:val="00150FAE"/>
    <w:pPr>
      <w:spacing w:line="36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3D effects 2"/>
    <w:basedOn w:val="ac"/>
    <w:semiHidden/>
    <w:rsid w:val="00150FAE"/>
    <w:pPr>
      <w:spacing w:line="360" w:lineRule="auto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5">
    <w:name w:val="Table 3D effects 3"/>
    <w:basedOn w:val="ac"/>
    <w:semiHidden/>
    <w:rsid w:val="00150FAE"/>
    <w:pPr>
      <w:spacing w:line="36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c">
    <w:name w:val="Normal (Web)"/>
    <w:basedOn w:val="a9"/>
    <w:uiPriority w:val="99"/>
    <w:rsid w:val="00150FAE"/>
    <w:rPr>
      <w:sz w:val="24"/>
    </w:rPr>
  </w:style>
  <w:style w:type="paragraph" w:styleId="afffd">
    <w:name w:val="Normal Indent"/>
    <w:basedOn w:val="a9"/>
    <w:semiHidden/>
    <w:rsid w:val="00150FAE"/>
    <w:pPr>
      <w:ind w:left="708"/>
    </w:pPr>
  </w:style>
  <w:style w:type="character" w:styleId="HTML4">
    <w:name w:val="HTML Definition"/>
    <w:semiHidden/>
    <w:rsid w:val="00150FAE"/>
    <w:rPr>
      <w:i/>
      <w:iCs/>
    </w:rPr>
  </w:style>
  <w:style w:type="paragraph" w:styleId="29">
    <w:name w:val="Body Text 2"/>
    <w:basedOn w:val="a9"/>
    <w:semiHidden/>
    <w:rsid w:val="00150FAE"/>
    <w:pPr>
      <w:spacing w:after="120" w:line="480" w:lineRule="auto"/>
    </w:pPr>
  </w:style>
  <w:style w:type="paragraph" w:styleId="36">
    <w:name w:val="Body Text 3"/>
    <w:basedOn w:val="a9"/>
    <w:semiHidden/>
    <w:rsid w:val="00150FAE"/>
    <w:pPr>
      <w:spacing w:after="120"/>
    </w:pPr>
    <w:rPr>
      <w:sz w:val="16"/>
      <w:szCs w:val="16"/>
    </w:rPr>
  </w:style>
  <w:style w:type="paragraph" w:styleId="2a">
    <w:name w:val="Body Text Indent 2"/>
    <w:basedOn w:val="a9"/>
    <w:semiHidden/>
    <w:rsid w:val="00150FAE"/>
    <w:pPr>
      <w:spacing w:after="120" w:line="480" w:lineRule="auto"/>
      <w:ind w:left="283"/>
    </w:pPr>
  </w:style>
  <w:style w:type="paragraph" w:styleId="37">
    <w:name w:val="Body Text Indent 3"/>
    <w:basedOn w:val="a9"/>
    <w:link w:val="38"/>
    <w:rsid w:val="00150FAE"/>
    <w:pPr>
      <w:spacing w:after="120"/>
      <w:ind w:left="283"/>
    </w:pPr>
    <w:rPr>
      <w:sz w:val="16"/>
      <w:szCs w:val="16"/>
    </w:rPr>
  </w:style>
  <w:style w:type="character" w:styleId="HTML5">
    <w:name w:val="HTML Variable"/>
    <w:semiHidden/>
    <w:rsid w:val="00150FAE"/>
    <w:rPr>
      <w:i/>
      <w:iCs/>
    </w:rPr>
  </w:style>
  <w:style w:type="character" w:styleId="HTML6">
    <w:name w:val="HTML Typewriter"/>
    <w:semiHidden/>
    <w:rsid w:val="00150FAE"/>
    <w:rPr>
      <w:rFonts w:ascii="Courier New" w:hAnsi="Courier New" w:cs="Courier New"/>
      <w:sz w:val="20"/>
      <w:szCs w:val="20"/>
    </w:rPr>
  </w:style>
  <w:style w:type="paragraph" w:styleId="afffe">
    <w:name w:val="Subtitle"/>
    <w:basedOn w:val="a9"/>
    <w:qFormat/>
    <w:rsid w:val="00150FAE"/>
    <w:pPr>
      <w:spacing w:after="60"/>
      <w:jc w:val="center"/>
      <w:outlineLvl w:val="1"/>
    </w:pPr>
    <w:rPr>
      <w:rFonts w:ascii="Arial" w:hAnsi="Arial" w:cs="Arial"/>
      <w:sz w:val="24"/>
    </w:rPr>
  </w:style>
  <w:style w:type="paragraph" w:styleId="affff">
    <w:name w:val="Signature"/>
    <w:basedOn w:val="a9"/>
    <w:semiHidden/>
    <w:rsid w:val="00150FAE"/>
    <w:pPr>
      <w:ind w:left="4252"/>
    </w:pPr>
  </w:style>
  <w:style w:type="paragraph" w:styleId="affff0">
    <w:name w:val="Salutation"/>
    <w:basedOn w:val="a9"/>
    <w:next w:val="a9"/>
    <w:semiHidden/>
    <w:rsid w:val="00150FAE"/>
  </w:style>
  <w:style w:type="paragraph" w:styleId="affff1">
    <w:name w:val="List Continue"/>
    <w:basedOn w:val="a9"/>
    <w:semiHidden/>
    <w:rsid w:val="00150FAE"/>
    <w:pPr>
      <w:spacing w:after="120"/>
      <w:ind w:left="283"/>
    </w:pPr>
  </w:style>
  <w:style w:type="paragraph" w:styleId="2b">
    <w:name w:val="List Continue 2"/>
    <w:basedOn w:val="a9"/>
    <w:semiHidden/>
    <w:rsid w:val="00150FAE"/>
    <w:pPr>
      <w:spacing w:after="120"/>
      <w:ind w:left="566"/>
    </w:pPr>
  </w:style>
  <w:style w:type="paragraph" w:styleId="39">
    <w:name w:val="List Continue 3"/>
    <w:basedOn w:val="a9"/>
    <w:semiHidden/>
    <w:rsid w:val="00150FAE"/>
    <w:pPr>
      <w:spacing w:after="120"/>
      <w:ind w:left="849"/>
    </w:pPr>
  </w:style>
  <w:style w:type="paragraph" w:styleId="45">
    <w:name w:val="List Continue 4"/>
    <w:basedOn w:val="a9"/>
    <w:semiHidden/>
    <w:rsid w:val="00150FAE"/>
    <w:pPr>
      <w:spacing w:after="120"/>
      <w:ind w:left="1132"/>
    </w:pPr>
  </w:style>
  <w:style w:type="paragraph" w:styleId="55">
    <w:name w:val="List Continue 5"/>
    <w:basedOn w:val="a9"/>
    <w:semiHidden/>
    <w:rsid w:val="00150FAE"/>
    <w:pPr>
      <w:spacing w:after="120"/>
      <w:ind w:left="1415"/>
    </w:pPr>
  </w:style>
  <w:style w:type="character" w:styleId="affff2">
    <w:name w:val="FollowedHyperlink"/>
    <w:semiHidden/>
    <w:rsid w:val="00150FAE"/>
    <w:rPr>
      <w:color w:val="800080"/>
      <w:u w:val="single"/>
    </w:rPr>
  </w:style>
  <w:style w:type="table" w:styleId="19">
    <w:name w:val="Table Simple 1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Simple 2"/>
    <w:basedOn w:val="ac"/>
    <w:semiHidden/>
    <w:rsid w:val="00150FAE"/>
    <w:pPr>
      <w:spacing w:line="36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Simple 3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3">
    <w:name w:val="Closing"/>
    <w:basedOn w:val="a9"/>
    <w:semiHidden/>
    <w:rsid w:val="00150FAE"/>
    <w:pPr>
      <w:ind w:left="4252"/>
    </w:pPr>
  </w:style>
  <w:style w:type="table" w:styleId="1a">
    <w:name w:val="Table Grid 1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d">
    <w:name w:val="Table Grid 2"/>
    <w:basedOn w:val="ac"/>
    <w:semiHidden/>
    <w:rsid w:val="00150FAE"/>
    <w:pPr>
      <w:spacing w:line="360" w:lineRule="auto"/>
    </w:p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Grid 3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Grid 4"/>
    <w:basedOn w:val="ac"/>
    <w:semiHidden/>
    <w:rsid w:val="00150FAE"/>
    <w:pPr>
      <w:spacing w:line="360" w:lineRule="auto"/>
    </w:p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6">
    <w:name w:val="Table Grid 5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c"/>
    <w:semiHidden/>
    <w:rsid w:val="00150FAE"/>
    <w:pPr>
      <w:spacing w:line="360" w:lineRule="auto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4">
    <w:name w:val="Table Contemporary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ffff5">
    <w:name w:val="List"/>
    <w:basedOn w:val="a9"/>
    <w:semiHidden/>
    <w:rsid w:val="00150FAE"/>
    <w:pPr>
      <w:ind w:left="283" w:hanging="283"/>
    </w:pPr>
  </w:style>
  <w:style w:type="paragraph" w:styleId="2e">
    <w:name w:val="List 2"/>
    <w:basedOn w:val="a9"/>
    <w:semiHidden/>
    <w:rsid w:val="00150FAE"/>
    <w:pPr>
      <w:ind w:left="566" w:hanging="283"/>
    </w:pPr>
  </w:style>
  <w:style w:type="paragraph" w:styleId="3c">
    <w:name w:val="List 3"/>
    <w:basedOn w:val="a9"/>
    <w:semiHidden/>
    <w:rsid w:val="00150FAE"/>
    <w:pPr>
      <w:ind w:left="849" w:hanging="283"/>
    </w:pPr>
  </w:style>
  <w:style w:type="paragraph" w:styleId="47">
    <w:name w:val="List 4"/>
    <w:basedOn w:val="a9"/>
    <w:semiHidden/>
    <w:rsid w:val="00150FAE"/>
    <w:pPr>
      <w:ind w:left="1132" w:hanging="283"/>
    </w:pPr>
  </w:style>
  <w:style w:type="paragraph" w:styleId="57">
    <w:name w:val="List 5"/>
    <w:basedOn w:val="a9"/>
    <w:semiHidden/>
    <w:rsid w:val="00150FAE"/>
    <w:pPr>
      <w:ind w:left="1415" w:hanging="283"/>
    </w:pPr>
  </w:style>
  <w:style w:type="table" w:styleId="affff6">
    <w:name w:val="Table Professional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7">
    <w:name w:val="HTML Preformatted"/>
    <w:basedOn w:val="a9"/>
    <w:semiHidden/>
    <w:rsid w:val="00150FAE"/>
    <w:rPr>
      <w:rFonts w:ascii="Courier New" w:hAnsi="Courier New" w:cs="Courier New"/>
      <w:sz w:val="20"/>
      <w:szCs w:val="20"/>
    </w:rPr>
  </w:style>
  <w:style w:type="numbering" w:styleId="a8">
    <w:name w:val="Outline List 3"/>
    <w:basedOn w:val="ad"/>
    <w:rsid w:val="00150FAE"/>
    <w:pPr>
      <w:numPr>
        <w:numId w:val="14"/>
      </w:numPr>
    </w:pPr>
  </w:style>
  <w:style w:type="table" w:styleId="1b">
    <w:name w:val="Table Columns 1"/>
    <w:basedOn w:val="ac"/>
    <w:semiHidden/>
    <w:rsid w:val="00150FAE"/>
    <w:pPr>
      <w:spacing w:line="360" w:lineRule="auto"/>
    </w:pPr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Columns 2"/>
    <w:basedOn w:val="ac"/>
    <w:semiHidden/>
    <w:rsid w:val="00150FAE"/>
    <w:pPr>
      <w:spacing w:line="360" w:lineRule="auto"/>
    </w:pPr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umns 3"/>
    <w:basedOn w:val="ac"/>
    <w:semiHidden/>
    <w:rsid w:val="00150FAE"/>
    <w:pPr>
      <w:spacing w:line="360" w:lineRule="auto"/>
    </w:pPr>
    <w:rPr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c"/>
    <w:semiHidden/>
    <w:rsid w:val="00150FAE"/>
    <w:pPr>
      <w:spacing w:line="360" w:lineRule="auto"/>
    </w:p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8">
    <w:name w:val="Table Columns 5"/>
    <w:basedOn w:val="ac"/>
    <w:semiHidden/>
    <w:rsid w:val="00150FAE"/>
    <w:pPr>
      <w:spacing w:line="360" w:lineRule="auto"/>
    </w:p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character" w:styleId="affff7">
    <w:name w:val="Strong"/>
    <w:qFormat/>
    <w:rsid w:val="00150FAE"/>
    <w:rPr>
      <w:b/>
      <w:bCs/>
    </w:rPr>
  </w:style>
  <w:style w:type="table" w:styleId="-10">
    <w:name w:val="Table List 1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List 2"/>
    <w:basedOn w:val="ac"/>
    <w:semiHidden/>
    <w:rsid w:val="00150FAE"/>
    <w:pPr>
      <w:spacing w:line="360" w:lineRule="auto"/>
    </w:p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List 3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8">
    <w:name w:val="Plain Text"/>
    <w:basedOn w:val="a9"/>
    <w:semiHidden/>
    <w:rsid w:val="00150FAE"/>
    <w:rPr>
      <w:rFonts w:ascii="Courier New" w:hAnsi="Courier New" w:cs="Courier New"/>
      <w:sz w:val="20"/>
      <w:szCs w:val="20"/>
    </w:rPr>
  </w:style>
  <w:style w:type="table" w:styleId="affff9">
    <w:name w:val="Table Theme"/>
    <w:basedOn w:val="ac"/>
    <w:semiHidden/>
    <w:rsid w:val="00150FAE"/>
    <w:pPr>
      <w:spacing w:line="36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c">
    <w:name w:val="Table Colorful 1"/>
    <w:basedOn w:val="ac"/>
    <w:semiHidden/>
    <w:rsid w:val="00150FAE"/>
    <w:pPr>
      <w:spacing w:line="360" w:lineRule="auto"/>
    </w:pPr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Colorful 2"/>
    <w:basedOn w:val="ac"/>
    <w:semiHidden/>
    <w:rsid w:val="00150FAE"/>
    <w:pPr>
      <w:spacing w:line="360" w:lineRule="auto"/>
    </w:p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orful 3"/>
    <w:basedOn w:val="ac"/>
    <w:semiHidden/>
    <w:rsid w:val="00150FAE"/>
    <w:pPr>
      <w:spacing w:line="360" w:lineRule="auto"/>
    </w:p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a">
    <w:name w:val="Block Text"/>
    <w:basedOn w:val="a9"/>
    <w:semiHidden/>
    <w:rsid w:val="00150FAE"/>
    <w:pPr>
      <w:spacing w:after="120"/>
      <w:ind w:left="1440" w:right="1440"/>
    </w:pPr>
  </w:style>
  <w:style w:type="character" w:styleId="HTML8">
    <w:name w:val="HTML Cite"/>
    <w:semiHidden/>
    <w:rsid w:val="00150FAE"/>
    <w:rPr>
      <w:i/>
      <w:iCs/>
    </w:rPr>
  </w:style>
  <w:style w:type="paragraph" w:styleId="affffb">
    <w:name w:val="Message Header"/>
    <w:basedOn w:val="a9"/>
    <w:semiHidden/>
    <w:rsid w:val="00150FA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</w:rPr>
  </w:style>
  <w:style w:type="paragraph" w:styleId="affffc">
    <w:name w:val="E-mail Signature"/>
    <w:basedOn w:val="a9"/>
    <w:semiHidden/>
    <w:rsid w:val="00150FAE"/>
  </w:style>
  <w:style w:type="paragraph" w:customStyle="1" w:styleId="affffd">
    <w:name w:val="Чертежный"/>
    <w:semiHidden/>
    <w:rsid w:val="00210912"/>
    <w:pPr>
      <w:jc w:val="both"/>
    </w:pPr>
    <w:rPr>
      <w:rFonts w:ascii="ISOCPEUR" w:hAnsi="ISOCPEUR"/>
      <w:i/>
      <w:sz w:val="28"/>
      <w:lang w:val="uk-UA"/>
    </w:rPr>
  </w:style>
  <w:style w:type="paragraph" w:customStyle="1" w:styleId="140">
    <w:name w:val="Таблица 14"/>
    <w:basedOn w:val="aa"/>
    <w:link w:val="141"/>
    <w:rsid w:val="00322CF3"/>
    <w:pPr>
      <w:spacing w:line="240" w:lineRule="auto"/>
      <w:ind w:firstLine="0"/>
    </w:pPr>
  </w:style>
  <w:style w:type="paragraph" w:customStyle="1" w:styleId="100">
    <w:name w:val="Таблица 10"/>
    <w:basedOn w:val="aa"/>
    <w:rsid w:val="00322CF3"/>
    <w:pPr>
      <w:spacing w:line="240" w:lineRule="auto"/>
      <w:ind w:firstLine="0"/>
    </w:pPr>
    <w:rPr>
      <w:sz w:val="20"/>
      <w:szCs w:val="20"/>
    </w:rPr>
  </w:style>
  <w:style w:type="table" w:customStyle="1" w:styleId="affffe">
    <w:name w:val="Таблица"/>
    <w:basedOn w:val="ac"/>
    <w:rsid w:val="00322CF3"/>
    <w:rPr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57" w:type="dxa"/>
        <w:bottom w:w="0" w:type="dxa"/>
        <w:right w:w="57" w:type="dxa"/>
      </w:tblCellMar>
    </w:tblPr>
  </w:style>
  <w:style w:type="paragraph" w:customStyle="1" w:styleId="a2">
    <w:name w:val="список"/>
    <w:basedOn w:val="aa"/>
    <w:rsid w:val="0048114C"/>
    <w:pPr>
      <w:numPr>
        <w:numId w:val="15"/>
      </w:numPr>
    </w:pPr>
  </w:style>
  <w:style w:type="paragraph" w:customStyle="1" w:styleId="a4">
    <w:name w:val="список нумерован."/>
    <w:basedOn w:val="aa"/>
    <w:rsid w:val="0048114C"/>
    <w:pPr>
      <w:numPr>
        <w:numId w:val="16"/>
      </w:numPr>
    </w:pPr>
  </w:style>
  <w:style w:type="paragraph" w:customStyle="1" w:styleId="1">
    <w:name w:val="Таб_ном_1"/>
    <w:basedOn w:val="2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">
    <w:name w:val="Таб_ном_1.1"/>
    <w:basedOn w:val="3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1">
    <w:name w:val="Таб_ном_1.1.1"/>
    <w:basedOn w:val="43"/>
    <w:rsid w:val="00B80866"/>
    <w:pPr>
      <w:numPr>
        <w:ilvl w:val="3"/>
        <w:numId w:val="1"/>
      </w:numPr>
      <w:spacing w:line="240" w:lineRule="auto"/>
    </w:pPr>
    <w:rPr>
      <w:sz w:val="22"/>
    </w:rPr>
  </w:style>
  <w:style w:type="paragraph" w:customStyle="1" w:styleId="afffff">
    <w:name w:val="Стадия_кр"/>
    <w:basedOn w:val="a9"/>
    <w:next w:val="a9"/>
    <w:rsid w:val="00AF7083"/>
    <w:pPr>
      <w:spacing w:line="240" w:lineRule="auto"/>
      <w:jc w:val="center"/>
    </w:pPr>
    <w:rPr>
      <w:sz w:val="24"/>
    </w:rPr>
  </w:style>
  <w:style w:type="character" w:customStyle="1" w:styleId="aff1">
    <w:name w:val="Верхний колонтитул Знак"/>
    <w:aliases w:val="Знак23 Знак, Знак23 Знак,Header Char Char Char Char Char Char Char Char Знак"/>
    <w:link w:val="aff0"/>
    <w:rsid w:val="00E17EE4"/>
    <w:rPr>
      <w:sz w:val="28"/>
      <w:szCs w:val="24"/>
    </w:rPr>
  </w:style>
  <w:style w:type="character" w:customStyle="1" w:styleId="141">
    <w:name w:val="Таблица 14 Знак"/>
    <w:link w:val="140"/>
    <w:rsid w:val="002245E5"/>
    <w:rPr>
      <w:sz w:val="28"/>
      <w:szCs w:val="28"/>
    </w:rPr>
  </w:style>
  <w:style w:type="paragraph" w:customStyle="1" w:styleId="afffff0">
    <w:name w:val="ДОК Таблица Текст"/>
    <w:basedOn w:val="a9"/>
    <w:link w:val="afffff1"/>
    <w:qFormat/>
    <w:rsid w:val="00FF0283"/>
    <w:pPr>
      <w:spacing w:line="240" w:lineRule="auto"/>
    </w:pPr>
    <w:rPr>
      <w:rFonts w:eastAsia="Arial Unicode MS"/>
      <w:bCs/>
      <w:noProof/>
      <w:sz w:val="22"/>
      <w:szCs w:val="22"/>
      <w:lang w:val="en-US"/>
    </w:rPr>
  </w:style>
  <w:style w:type="character" w:customStyle="1" w:styleId="afffff1">
    <w:name w:val="ДОК Таблица Текст Знак"/>
    <w:link w:val="afffff0"/>
    <w:rsid w:val="00FF0283"/>
    <w:rPr>
      <w:rFonts w:eastAsia="Arial Unicode MS"/>
      <w:bCs/>
      <w:noProof/>
      <w:sz w:val="22"/>
      <w:szCs w:val="22"/>
      <w:lang w:val="en-US"/>
    </w:rPr>
  </w:style>
  <w:style w:type="paragraph" w:customStyle="1" w:styleId="afffff2">
    <w:name w:val="ДОК Текст"/>
    <w:basedOn w:val="a9"/>
    <w:link w:val="afffff3"/>
    <w:qFormat/>
    <w:rsid w:val="00797DF5"/>
    <w:pPr>
      <w:ind w:firstLine="567"/>
      <w:jc w:val="both"/>
    </w:pPr>
    <w:rPr>
      <w:bCs/>
      <w:noProof/>
      <w:szCs w:val="22"/>
      <w:lang w:val="en-US"/>
    </w:rPr>
  </w:style>
  <w:style w:type="character" w:customStyle="1" w:styleId="afffff3">
    <w:name w:val="ДОК Текст Знак"/>
    <w:link w:val="afffff2"/>
    <w:rsid w:val="00797DF5"/>
    <w:rPr>
      <w:bCs/>
      <w:noProof/>
      <w:sz w:val="28"/>
      <w:szCs w:val="22"/>
      <w:lang w:val="en-US"/>
    </w:rPr>
  </w:style>
  <w:style w:type="numbering" w:customStyle="1" w:styleId="a1">
    <w:name w:val="ДОК Маркированный список"/>
    <w:basedOn w:val="ad"/>
    <w:uiPriority w:val="99"/>
    <w:rsid w:val="00797DF5"/>
    <w:pPr>
      <w:numPr>
        <w:numId w:val="18"/>
      </w:numPr>
    </w:pPr>
  </w:style>
  <w:style w:type="paragraph" w:customStyle="1" w:styleId="afffff4">
    <w:name w:val="ДОК Таблица Заголовок"/>
    <w:basedOn w:val="afffff0"/>
    <w:qFormat/>
    <w:rsid w:val="00797DF5"/>
    <w:pPr>
      <w:keepNext/>
      <w:keepLines/>
      <w:jc w:val="center"/>
    </w:pPr>
    <w:rPr>
      <w:b/>
    </w:rPr>
  </w:style>
  <w:style w:type="paragraph" w:customStyle="1" w:styleId="afffff5">
    <w:name w:val="ДОК Таблица Текст Центр"/>
    <w:basedOn w:val="afffff0"/>
    <w:qFormat/>
    <w:rsid w:val="00797DF5"/>
    <w:pPr>
      <w:jc w:val="center"/>
    </w:pPr>
  </w:style>
  <w:style w:type="paragraph" w:styleId="afffff6">
    <w:name w:val="List Paragraph"/>
    <w:aliases w:val="ПЗ"/>
    <w:basedOn w:val="a9"/>
    <w:uiPriority w:val="34"/>
    <w:qFormat/>
    <w:rsid w:val="00EC53F7"/>
    <w:pPr>
      <w:ind w:left="720"/>
      <w:contextualSpacing/>
    </w:pPr>
  </w:style>
  <w:style w:type="paragraph" w:customStyle="1" w:styleId="1d">
    <w:name w:val="Знак Знак Знак1"/>
    <w:basedOn w:val="a9"/>
    <w:rsid w:val="00C12045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fff7">
    <w:name w:val="Адресат"/>
    <w:basedOn w:val="a9"/>
    <w:rsid w:val="00E37AFB"/>
    <w:pPr>
      <w:spacing w:line="240" w:lineRule="auto"/>
    </w:pPr>
    <w:rPr>
      <w:sz w:val="24"/>
    </w:rPr>
  </w:style>
  <w:style w:type="paragraph" w:customStyle="1" w:styleId="a3">
    <w:name w:val="Заголовок ПЗ"/>
    <w:basedOn w:val="10"/>
    <w:link w:val="afffff8"/>
    <w:rsid w:val="00382B5B"/>
    <w:pPr>
      <w:numPr>
        <w:numId w:val="19"/>
      </w:numPr>
    </w:pPr>
    <w:rPr>
      <w:sz w:val="28"/>
    </w:rPr>
  </w:style>
  <w:style w:type="paragraph" w:customStyle="1" w:styleId="afffff9">
    <w:name w:val="Заголовок главы ПЗ"/>
    <w:basedOn w:val="a3"/>
    <w:link w:val="afffffa"/>
    <w:qFormat/>
    <w:rsid w:val="00382B5B"/>
    <w:pPr>
      <w:spacing w:before="0" w:after="0"/>
      <w:ind w:left="0" w:firstLine="709"/>
      <w:jc w:val="left"/>
    </w:pPr>
  </w:style>
  <w:style w:type="character" w:customStyle="1" w:styleId="afffff8">
    <w:name w:val="Заголовок ПЗ Знак"/>
    <w:link w:val="a3"/>
    <w:rsid w:val="00382B5B"/>
    <w:rPr>
      <w:b/>
      <w:sz w:val="28"/>
      <w:szCs w:val="24"/>
    </w:rPr>
  </w:style>
  <w:style w:type="paragraph" w:customStyle="1" w:styleId="Body">
    <w:name w:val="Body"/>
    <w:basedOn w:val="a9"/>
    <w:rsid w:val="00C83157"/>
    <w:pPr>
      <w:spacing w:line="360" w:lineRule="atLeast"/>
      <w:ind w:left="284" w:firstLine="851"/>
      <w:jc w:val="both"/>
    </w:pPr>
    <w:rPr>
      <w:rFonts w:ascii="Pragmatica" w:hAnsi="Pragmatica"/>
      <w:sz w:val="24"/>
      <w:szCs w:val="20"/>
    </w:rPr>
  </w:style>
  <w:style w:type="character" w:customStyle="1" w:styleId="afffffa">
    <w:name w:val="Заголовок главы ПЗ Знак"/>
    <w:basedOn w:val="afffff8"/>
    <w:link w:val="afffff9"/>
    <w:rsid w:val="00382B5B"/>
    <w:rPr>
      <w:b/>
      <w:sz w:val="28"/>
      <w:szCs w:val="24"/>
    </w:rPr>
  </w:style>
  <w:style w:type="paragraph" w:customStyle="1" w:styleId="1e">
    <w:name w:val="Абзац списка1"/>
    <w:basedOn w:val="a9"/>
    <w:rsid w:val="00EB135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f4">
    <w:name w:val="П.З. Знак"/>
    <w:link w:val="aa"/>
    <w:rsid w:val="00AE109F"/>
    <w:rPr>
      <w:sz w:val="28"/>
      <w:szCs w:val="28"/>
    </w:rPr>
  </w:style>
  <w:style w:type="paragraph" w:customStyle="1" w:styleId="afffffb">
    <w:name w:val="Пояснительная записка(ТЕКСТ)"/>
    <w:basedOn w:val="a9"/>
    <w:link w:val="afffffc"/>
    <w:rsid w:val="00330E18"/>
    <w:pPr>
      <w:ind w:left="57" w:right="113" w:firstLine="851"/>
      <w:jc w:val="both"/>
    </w:pPr>
    <w:rPr>
      <w:rFonts w:eastAsia="Calibri"/>
      <w:szCs w:val="28"/>
    </w:rPr>
  </w:style>
  <w:style w:type="character" w:customStyle="1" w:styleId="afffffc">
    <w:name w:val="Пояснительная записка(ТЕКСТ) Знак"/>
    <w:link w:val="afffffb"/>
    <w:locked/>
    <w:rsid w:val="00330E18"/>
    <w:rPr>
      <w:rFonts w:eastAsia="Calibri"/>
      <w:sz w:val="28"/>
      <w:szCs w:val="28"/>
    </w:rPr>
  </w:style>
  <w:style w:type="paragraph" w:customStyle="1" w:styleId="afffffd">
    <w:name w:val="Р"/>
    <w:basedOn w:val="a9"/>
    <w:uiPriority w:val="99"/>
    <w:rsid w:val="00846727"/>
    <w:pPr>
      <w:spacing w:line="240" w:lineRule="auto"/>
    </w:pPr>
    <w:rPr>
      <w:rFonts w:ascii="Arial" w:hAnsi="Arial"/>
      <w:b/>
      <w:sz w:val="24"/>
      <w:szCs w:val="20"/>
    </w:rPr>
  </w:style>
  <w:style w:type="paragraph" w:styleId="afffffe">
    <w:name w:val="No Spacing"/>
    <w:uiPriority w:val="1"/>
    <w:qFormat/>
    <w:rsid w:val="00846727"/>
    <w:rPr>
      <w:sz w:val="28"/>
      <w:szCs w:val="24"/>
    </w:rPr>
  </w:style>
  <w:style w:type="paragraph" w:customStyle="1" w:styleId="110">
    <w:name w:val="Абзац списка11"/>
    <w:basedOn w:val="a9"/>
    <w:rsid w:val="00A6692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fffff">
    <w:name w:val="TOC Heading"/>
    <w:basedOn w:val="10"/>
    <w:next w:val="a9"/>
    <w:uiPriority w:val="39"/>
    <w:unhideWhenUsed/>
    <w:qFormat/>
    <w:rsid w:val="00E374BA"/>
    <w:pPr>
      <w:keepLines/>
      <w:pageBreakBefore w:val="0"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customStyle="1" w:styleId="-0">
    <w:name w:val="ЕСКД - Обычный"/>
    <w:basedOn w:val="a9"/>
    <w:rsid w:val="00B15235"/>
    <w:pPr>
      <w:ind w:left="284" w:right="284" w:firstLine="709"/>
      <w:jc w:val="both"/>
    </w:pPr>
    <w:rPr>
      <w:sz w:val="24"/>
      <w:szCs w:val="28"/>
    </w:rPr>
  </w:style>
  <w:style w:type="character" w:customStyle="1" w:styleId="aff3">
    <w:name w:val="Нижний колонтитул Знак"/>
    <w:basedOn w:val="ab"/>
    <w:link w:val="aff2"/>
    <w:uiPriority w:val="99"/>
    <w:rsid w:val="0091309F"/>
    <w:rPr>
      <w:sz w:val="28"/>
      <w:szCs w:val="24"/>
    </w:rPr>
  </w:style>
  <w:style w:type="character" w:customStyle="1" w:styleId="afff9">
    <w:name w:val="Название Знак"/>
    <w:basedOn w:val="ab"/>
    <w:link w:val="afff8"/>
    <w:rsid w:val="0091309F"/>
    <w:rPr>
      <w:rFonts w:ascii="Arial" w:hAnsi="Arial" w:cs="Arial"/>
      <w:b/>
      <w:bCs/>
      <w:kern w:val="28"/>
      <w:sz w:val="32"/>
      <w:szCs w:val="32"/>
    </w:rPr>
  </w:style>
  <w:style w:type="character" w:customStyle="1" w:styleId="afff4">
    <w:name w:val="Основной текст Знак"/>
    <w:basedOn w:val="ab"/>
    <w:link w:val="afff3"/>
    <w:rsid w:val="0091309F"/>
    <w:rPr>
      <w:sz w:val="28"/>
      <w:szCs w:val="24"/>
    </w:rPr>
  </w:style>
  <w:style w:type="character" w:customStyle="1" w:styleId="afff7">
    <w:name w:val="Основной текст с отступом Знак"/>
    <w:basedOn w:val="ab"/>
    <w:link w:val="afff6"/>
    <w:uiPriority w:val="99"/>
    <w:semiHidden/>
    <w:rsid w:val="0091309F"/>
    <w:rPr>
      <w:sz w:val="28"/>
      <w:szCs w:val="24"/>
    </w:rPr>
  </w:style>
  <w:style w:type="character" w:customStyle="1" w:styleId="32">
    <w:name w:val="Заголовок 3 Знак"/>
    <w:aliases w:val="римская нумерация Знак1,H3 Знак,Заголовок подпукта (1.1.1) Знак,римская нумерация Знак Знак,римская нумерация1 Знак Знак,ПРИЛ Знак"/>
    <w:basedOn w:val="ab"/>
    <w:link w:val="31"/>
    <w:rsid w:val="0091309F"/>
    <w:rPr>
      <w:sz w:val="28"/>
    </w:rPr>
  </w:style>
  <w:style w:type="character" w:customStyle="1" w:styleId="42">
    <w:name w:val="Заголовок 4 Знак"/>
    <w:aliases w:val="H4 Знак,H41 Знак"/>
    <w:basedOn w:val="ab"/>
    <w:link w:val="41"/>
    <w:rsid w:val="0091309F"/>
    <w:rPr>
      <w:sz w:val="28"/>
    </w:rPr>
  </w:style>
  <w:style w:type="character" w:customStyle="1" w:styleId="53">
    <w:name w:val="Заголовок 5 Знак"/>
    <w:aliases w:val="h5 Знак,h51 Знак,H5 Знак,H51 Знак,h52 Знак,test Знак,Block Label Знак,Level 3 - i Знак"/>
    <w:basedOn w:val="ab"/>
    <w:link w:val="52"/>
    <w:rsid w:val="0091309F"/>
    <w:rPr>
      <w:sz w:val="22"/>
    </w:rPr>
  </w:style>
  <w:style w:type="character" w:customStyle="1" w:styleId="60">
    <w:name w:val="Заголовок 6 Знак"/>
    <w:basedOn w:val="ab"/>
    <w:link w:val="6"/>
    <w:rsid w:val="0091309F"/>
    <w:rPr>
      <w:i/>
      <w:sz w:val="22"/>
    </w:rPr>
  </w:style>
  <w:style w:type="character" w:customStyle="1" w:styleId="70">
    <w:name w:val="Заголовок 7 Знак"/>
    <w:basedOn w:val="ab"/>
    <w:link w:val="7"/>
    <w:rsid w:val="0091309F"/>
    <w:rPr>
      <w:rFonts w:ascii="Arial" w:hAnsi="Arial"/>
    </w:rPr>
  </w:style>
  <w:style w:type="character" w:customStyle="1" w:styleId="80">
    <w:name w:val="Заголовок 8 Знак"/>
    <w:basedOn w:val="ab"/>
    <w:link w:val="8"/>
    <w:rsid w:val="0091309F"/>
    <w:rPr>
      <w:rFonts w:ascii="Arial" w:hAnsi="Arial"/>
      <w:i/>
    </w:rPr>
  </w:style>
  <w:style w:type="character" w:customStyle="1" w:styleId="90">
    <w:name w:val="Заголовок 9 Знак"/>
    <w:basedOn w:val="ab"/>
    <w:link w:val="9"/>
    <w:rsid w:val="0091309F"/>
    <w:rPr>
      <w:rFonts w:ascii="Arial" w:hAnsi="Arial"/>
      <w:b/>
      <w:i/>
      <w:sz w:val="18"/>
    </w:rPr>
  </w:style>
  <w:style w:type="character" w:customStyle="1" w:styleId="38">
    <w:name w:val="Основной текст с отступом 3 Знак"/>
    <w:basedOn w:val="ab"/>
    <w:link w:val="37"/>
    <w:rsid w:val="0091309F"/>
    <w:rPr>
      <w:sz w:val="16"/>
      <w:szCs w:val="16"/>
    </w:rPr>
  </w:style>
  <w:style w:type="paragraph" w:customStyle="1" w:styleId="b-address">
    <w:name w:val="b-address"/>
    <w:basedOn w:val="a9"/>
    <w:rsid w:val="0091309F"/>
    <w:pPr>
      <w:spacing w:before="100" w:beforeAutospacing="1" w:after="100" w:afterAutospacing="1" w:line="240" w:lineRule="auto"/>
    </w:pPr>
    <w:rPr>
      <w:sz w:val="24"/>
    </w:rPr>
  </w:style>
  <w:style w:type="character" w:customStyle="1" w:styleId="af">
    <w:name w:val="Текст выноски Знак"/>
    <w:basedOn w:val="ab"/>
    <w:link w:val="ae"/>
    <w:uiPriority w:val="99"/>
    <w:semiHidden/>
    <w:rsid w:val="0091309F"/>
    <w:rPr>
      <w:rFonts w:ascii="Tahoma" w:hAnsi="Tahoma" w:cs="Tahoma"/>
      <w:sz w:val="16"/>
      <w:szCs w:val="16"/>
    </w:rPr>
  </w:style>
  <w:style w:type="character" w:styleId="affffff0">
    <w:name w:val="Placeholder Text"/>
    <w:basedOn w:val="ab"/>
    <w:uiPriority w:val="99"/>
    <w:semiHidden/>
    <w:rsid w:val="0091309F"/>
    <w:rPr>
      <w:color w:val="808080"/>
    </w:rPr>
  </w:style>
  <w:style w:type="character" w:customStyle="1" w:styleId="apple-converted-space">
    <w:name w:val="apple-converted-space"/>
    <w:basedOn w:val="ab"/>
    <w:rsid w:val="00D07BE6"/>
  </w:style>
  <w:style w:type="paragraph" w:customStyle="1" w:styleId="Default">
    <w:name w:val="Default"/>
    <w:rsid w:val="00E6430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harAttribute29">
    <w:name w:val="CharAttribute29"/>
    <w:rsid w:val="0068065B"/>
    <w:rPr>
      <w:rFonts w:ascii="Times New Roman" w:eastAsia="Times New Roman" w:hAnsi="Times New Roman"/>
      <w:color w:val="FF0000"/>
      <w:sz w:val="24"/>
    </w:rPr>
  </w:style>
  <w:style w:type="paragraph" w:customStyle="1" w:styleId="ParaAttribute59">
    <w:name w:val="ParaAttribute59"/>
    <w:rsid w:val="0068065B"/>
    <w:pPr>
      <w:widowControl w:val="0"/>
      <w:wordWrap w:val="0"/>
      <w:ind w:left="1211" w:right="226" w:hanging="360"/>
      <w:jc w:val="both"/>
    </w:pPr>
    <w:rPr>
      <w:rFonts w:eastAsia="Batang"/>
    </w:rPr>
  </w:style>
  <w:style w:type="character" w:customStyle="1" w:styleId="CharAttribute4">
    <w:name w:val="CharAttribute4"/>
    <w:rsid w:val="0068065B"/>
    <w:rPr>
      <w:rFonts w:ascii="Times New Roman" w:eastAsia="Times New Roman" w:hAnsi="Times New Roman"/>
      <w:sz w:val="24"/>
    </w:rPr>
  </w:style>
  <w:style w:type="character" w:customStyle="1" w:styleId="CharAttribute36">
    <w:name w:val="CharAttribute36"/>
    <w:rsid w:val="0068065B"/>
    <w:rPr>
      <w:rFonts w:ascii="Batang" w:eastAsia="Batang" w:hAnsi="Batang"/>
      <w:sz w:val="24"/>
    </w:rPr>
  </w:style>
  <w:style w:type="paragraph" w:customStyle="1" w:styleId="affffff1">
    <w:name w:val="ГПП Основной текст"/>
    <w:basedOn w:val="afff3"/>
    <w:link w:val="affffff2"/>
    <w:rsid w:val="00BD26B1"/>
    <w:pPr>
      <w:widowControl w:val="0"/>
      <w:tabs>
        <w:tab w:val="left" w:pos="426"/>
      </w:tabs>
      <w:spacing w:after="0" w:line="240" w:lineRule="auto"/>
      <w:ind w:left="170" w:right="57" w:firstLine="567"/>
      <w:jc w:val="both"/>
    </w:pPr>
    <w:rPr>
      <w:sz w:val="24"/>
    </w:rPr>
  </w:style>
  <w:style w:type="character" w:customStyle="1" w:styleId="affffff2">
    <w:name w:val="ГПП Основной текст Знак Знак"/>
    <w:basedOn w:val="ab"/>
    <w:link w:val="affffff1"/>
    <w:rsid w:val="00BD26B1"/>
    <w:rPr>
      <w:sz w:val="24"/>
      <w:szCs w:val="24"/>
    </w:rPr>
  </w:style>
  <w:style w:type="paragraph" w:customStyle="1" w:styleId="a5">
    <w:name w:val="нум"/>
    <w:qFormat/>
    <w:rsid w:val="00105856"/>
    <w:pPr>
      <w:widowControl w:val="0"/>
      <w:numPr>
        <w:numId w:val="24"/>
      </w:numPr>
      <w:shd w:val="clear" w:color="auto" w:fill="FFFFFF"/>
      <w:tabs>
        <w:tab w:val="left" w:pos="1134"/>
      </w:tabs>
      <w:suppressAutoHyphens/>
      <w:autoSpaceDE w:val="0"/>
      <w:autoSpaceDN w:val="0"/>
      <w:adjustRightInd w:val="0"/>
      <w:spacing w:before="120"/>
      <w:jc w:val="both"/>
    </w:pPr>
    <w:rPr>
      <w:sz w:val="24"/>
      <w:szCs w:val="24"/>
      <w:lang w:eastAsia="en-US"/>
    </w:rPr>
  </w:style>
  <w:style w:type="paragraph" w:customStyle="1" w:styleId="a6">
    <w:name w:val="нума"/>
    <w:autoRedefine/>
    <w:qFormat/>
    <w:rsid w:val="00105856"/>
    <w:pPr>
      <w:numPr>
        <w:ilvl w:val="1"/>
        <w:numId w:val="24"/>
      </w:numPr>
      <w:shd w:val="clear" w:color="auto" w:fill="FFFFFF"/>
      <w:tabs>
        <w:tab w:val="left" w:pos="1134"/>
        <w:tab w:val="left" w:pos="1701"/>
      </w:tabs>
      <w:suppressAutoHyphens/>
      <w:autoSpaceDE w:val="0"/>
      <w:autoSpaceDN w:val="0"/>
      <w:adjustRightInd w:val="0"/>
      <w:ind w:left="1701" w:right="567" w:hanging="425"/>
    </w:pPr>
    <w:rPr>
      <w:sz w:val="24"/>
      <w:szCs w:val="28"/>
      <w:lang w:eastAsia="en-US"/>
    </w:rPr>
  </w:style>
  <w:style w:type="character" w:customStyle="1" w:styleId="FontStyle15">
    <w:name w:val="Font Style15"/>
    <w:uiPriority w:val="99"/>
    <w:rsid w:val="00105856"/>
    <w:rPr>
      <w:rFonts w:ascii="Times New Roman" w:hAnsi="Times New Roman" w:cs="Times New Roman"/>
      <w:sz w:val="26"/>
      <w:szCs w:val="26"/>
    </w:rPr>
  </w:style>
  <w:style w:type="paragraph" w:styleId="affffff3">
    <w:name w:val="Revision"/>
    <w:hidden/>
    <w:uiPriority w:val="99"/>
    <w:semiHidden/>
    <w:rsid w:val="00F62902"/>
    <w:rPr>
      <w:sz w:val="28"/>
      <w:szCs w:val="24"/>
    </w:rPr>
  </w:style>
  <w:style w:type="paragraph" w:customStyle="1" w:styleId="a7">
    <w:name w:val="Названия таблиц"/>
    <w:basedOn w:val="a9"/>
    <w:rsid w:val="00A1542F"/>
    <w:pPr>
      <w:keepNext/>
      <w:numPr>
        <w:numId w:val="28"/>
      </w:numPr>
      <w:spacing w:before="120" w:line="240" w:lineRule="auto"/>
      <w:jc w:val="right"/>
    </w:pPr>
    <w:rPr>
      <w:i/>
      <w:sz w:val="24"/>
    </w:rPr>
  </w:style>
  <w:style w:type="paragraph" w:customStyle="1" w:styleId="affffff4">
    <w:name w:val="Обычный без отступа по ширине"/>
    <w:basedOn w:val="a9"/>
    <w:rsid w:val="00A1542F"/>
    <w:pPr>
      <w:jc w:val="both"/>
    </w:pPr>
    <w:rPr>
      <w:rFonts w:ascii="Arial" w:hAnsi="Arial"/>
      <w:sz w:val="24"/>
    </w:rPr>
  </w:style>
  <w:style w:type="paragraph" w:customStyle="1" w:styleId="affffff5">
    <w:name w:val="!Текст"/>
    <w:link w:val="affffff6"/>
    <w:uiPriority w:val="99"/>
    <w:rsid w:val="00735BDE"/>
    <w:pPr>
      <w:spacing w:before="120"/>
      <w:ind w:firstLine="709"/>
      <w:jc w:val="both"/>
    </w:pPr>
    <w:rPr>
      <w:spacing w:val="-1"/>
      <w:sz w:val="28"/>
      <w:szCs w:val="24"/>
    </w:rPr>
  </w:style>
  <w:style w:type="character" w:customStyle="1" w:styleId="affffff6">
    <w:name w:val="!Текст Знак"/>
    <w:link w:val="affffff5"/>
    <w:uiPriority w:val="99"/>
    <w:locked/>
    <w:rsid w:val="00735BDE"/>
    <w:rPr>
      <w:spacing w:val="-1"/>
      <w:sz w:val="28"/>
      <w:szCs w:val="24"/>
    </w:rPr>
  </w:style>
  <w:style w:type="paragraph" w:customStyle="1" w:styleId="Twordaddfieldheads">
    <w:name w:val="Tword_add_field_heads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20"/>
    </w:rPr>
  </w:style>
  <w:style w:type="paragraph" w:customStyle="1" w:styleId="Twordizme">
    <w:name w:val="Tword_izme"/>
    <w:basedOn w:val="a9"/>
    <w:rsid w:val="00197549"/>
    <w:pPr>
      <w:spacing w:line="240" w:lineRule="auto"/>
      <w:jc w:val="center"/>
    </w:pPr>
    <w:rPr>
      <w:rFonts w:ascii="ISOCPEUR" w:hAnsi="ISOCPEUR"/>
      <w:i/>
      <w:sz w:val="18"/>
    </w:rPr>
  </w:style>
  <w:style w:type="paragraph" w:customStyle="1" w:styleId="Twordfami">
    <w:name w:val="Tword_fami"/>
    <w:basedOn w:val="a9"/>
    <w:rsid w:val="00197549"/>
    <w:pPr>
      <w:spacing w:line="240" w:lineRule="auto"/>
    </w:pPr>
    <w:rPr>
      <w:rFonts w:ascii="ISOCPEUR" w:hAnsi="ISOCPEUR" w:cs="Arial"/>
      <w:i/>
      <w:sz w:val="22"/>
      <w:szCs w:val="20"/>
    </w:rPr>
  </w:style>
  <w:style w:type="paragraph" w:customStyle="1" w:styleId="Tworddate">
    <w:name w:val="Tword_date"/>
    <w:basedOn w:val="a9"/>
    <w:rsid w:val="00197549"/>
    <w:pPr>
      <w:spacing w:line="240" w:lineRule="auto"/>
      <w:jc w:val="center"/>
    </w:pPr>
    <w:rPr>
      <w:rFonts w:ascii="ISOCPEUR" w:hAnsi="ISOCPEUR"/>
      <w:i/>
      <w:sz w:val="16"/>
    </w:rPr>
  </w:style>
  <w:style w:type="paragraph" w:customStyle="1" w:styleId="Twordlitlistlistov">
    <w:name w:val="Tword_lit_list_listov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18"/>
    </w:rPr>
  </w:style>
  <w:style w:type="paragraph" w:customStyle="1" w:styleId="Twordpagenumber">
    <w:name w:val="Tword_page_number"/>
    <w:basedOn w:val="Twordlitlistlistov"/>
    <w:rsid w:val="00197549"/>
    <w:rPr>
      <w:sz w:val="24"/>
      <w:lang w:val="en-US"/>
    </w:rPr>
  </w:style>
  <w:style w:type="paragraph" w:customStyle="1" w:styleId="Twordcopyformat">
    <w:name w:val="Tword_copy_format"/>
    <w:basedOn w:val="a9"/>
    <w:rsid w:val="00197549"/>
    <w:pPr>
      <w:spacing w:line="240" w:lineRule="auto"/>
      <w:jc w:val="center"/>
    </w:pPr>
    <w:rPr>
      <w:rFonts w:ascii="ISOCPEUR" w:hAnsi="ISOCPEUR" w:cs="Arial"/>
      <w:i/>
      <w:sz w:val="22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9">
    <w:name w:val="Normal"/>
    <w:qFormat/>
    <w:rsid w:val="00144A53"/>
    <w:pPr>
      <w:spacing w:line="360" w:lineRule="auto"/>
    </w:pPr>
    <w:rPr>
      <w:sz w:val="28"/>
      <w:szCs w:val="24"/>
    </w:rPr>
  </w:style>
  <w:style w:type="paragraph" w:styleId="10">
    <w:name w:val="heading 1"/>
    <w:aliases w:val="Ариал11,Заголовок 1 абб,Заголовок параграфа (1.),-1"/>
    <w:basedOn w:val="a9"/>
    <w:next w:val="aa"/>
    <w:link w:val="12"/>
    <w:qFormat/>
    <w:rsid w:val="00431921"/>
    <w:pPr>
      <w:keepNext/>
      <w:pageBreakBefore/>
      <w:spacing w:before="360" w:after="480"/>
      <w:jc w:val="center"/>
      <w:outlineLvl w:val="0"/>
    </w:pPr>
    <w:rPr>
      <w:b/>
      <w:sz w:val="32"/>
    </w:rPr>
  </w:style>
  <w:style w:type="paragraph" w:styleId="21">
    <w:name w:val="heading 2"/>
    <w:aliases w:val="h2,h21,5,Заголовок пункта (1.1),-1.1"/>
    <w:basedOn w:val="a9"/>
    <w:next w:val="aa"/>
    <w:link w:val="22"/>
    <w:qFormat/>
    <w:rsid w:val="00AE109F"/>
    <w:pPr>
      <w:keepNext/>
      <w:numPr>
        <w:ilvl w:val="1"/>
        <w:numId w:val="17"/>
      </w:numPr>
      <w:spacing w:before="360" w:after="120"/>
      <w:ind w:right="113"/>
      <w:outlineLvl w:val="1"/>
    </w:pPr>
    <w:rPr>
      <w:b/>
      <w:szCs w:val="20"/>
    </w:rPr>
  </w:style>
  <w:style w:type="paragraph" w:styleId="31">
    <w:name w:val="heading 3"/>
    <w:aliases w:val="римская нумерация,H3,Заголовок подпукта (1.1.1),римская нумерация Знак,римская нумерация1 Знак,ПРИЛ"/>
    <w:basedOn w:val="a9"/>
    <w:next w:val="aa"/>
    <w:link w:val="32"/>
    <w:qFormat/>
    <w:rsid w:val="002073CB"/>
    <w:pPr>
      <w:keepNext/>
      <w:numPr>
        <w:ilvl w:val="2"/>
        <w:numId w:val="17"/>
      </w:numPr>
      <w:spacing w:before="240" w:after="60"/>
      <w:ind w:right="284"/>
      <w:outlineLvl w:val="2"/>
    </w:pPr>
    <w:rPr>
      <w:szCs w:val="20"/>
    </w:rPr>
  </w:style>
  <w:style w:type="paragraph" w:styleId="41">
    <w:name w:val="heading 4"/>
    <w:aliases w:val="H4,H41"/>
    <w:basedOn w:val="a9"/>
    <w:next w:val="aa"/>
    <w:link w:val="42"/>
    <w:qFormat/>
    <w:rsid w:val="002073CB"/>
    <w:pPr>
      <w:keepNext/>
      <w:numPr>
        <w:ilvl w:val="3"/>
        <w:numId w:val="17"/>
      </w:numPr>
      <w:spacing w:before="240" w:after="60"/>
      <w:ind w:right="284"/>
      <w:jc w:val="both"/>
      <w:outlineLvl w:val="3"/>
    </w:pPr>
    <w:rPr>
      <w:szCs w:val="20"/>
    </w:rPr>
  </w:style>
  <w:style w:type="paragraph" w:styleId="52">
    <w:name w:val="heading 5"/>
    <w:aliases w:val="h5,h51,H5,H51,h52,test,Block Label,Level 3 - i"/>
    <w:basedOn w:val="a9"/>
    <w:next w:val="a9"/>
    <w:link w:val="53"/>
    <w:qFormat/>
    <w:rsid w:val="00DE45D6"/>
    <w:pPr>
      <w:spacing w:before="240" w:after="60"/>
      <w:jc w:val="both"/>
      <w:outlineLvl w:val="4"/>
    </w:pPr>
    <w:rPr>
      <w:sz w:val="22"/>
      <w:szCs w:val="20"/>
    </w:rPr>
  </w:style>
  <w:style w:type="paragraph" w:styleId="6">
    <w:name w:val="heading 6"/>
    <w:basedOn w:val="a9"/>
    <w:next w:val="a9"/>
    <w:link w:val="60"/>
    <w:qFormat/>
    <w:rsid w:val="00DE45D6"/>
    <w:pPr>
      <w:spacing w:before="240" w:after="60"/>
      <w:jc w:val="both"/>
      <w:outlineLvl w:val="5"/>
    </w:pPr>
    <w:rPr>
      <w:i/>
      <w:sz w:val="22"/>
      <w:szCs w:val="20"/>
    </w:rPr>
  </w:style>
  <w:style w:type="paragraph" w:styleId="7">
    <w:name w:val="heading 7"/>
    <w:basedOn w:val="a9"/>
    <w:next w:val="a9"/>
    <w:link w:val="70"/>
    <w:qFormat/>
    <w:rsid w:val="00DE45D6"/>
    <w:pPr>
      <w:spacing w:before="240" w:after="60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9"/>
    <w:next w:val="a9"/>
    <w:link w:val="80"/>
    <w:qFormat/>
    <w:rsid w:val="00DE45D6"/>
    <w:pPr>
      <w:spacing w:before="240" w:after="60"/>
      <w:jc w:val="both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9"/>
    <w:next w:val="a9"/>
    <w:link w:val="90"/>
    <w:qFormat/>
    <w:rsid w:val="00DE45D6"/>
    <w:pPr>
      <w:spacing w:before="240"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b">
    <w:name w:val="Default Paragraph Font"/>
    <w:uiPriority w:val="1"/>
    <w:semiHidden/>
    <w:unhideWhenUsed/>
  </w:style>
  <w:style w:type="table" w:default="1" w:styleId="ac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d">
    <w:name w:val="No List"/>
    <w:uiPriority w:val="99"/>
    <w:semiHidden/>
    <w:unhideWhenUsed/>
  </w:style>
  <w:style w:type="character" w:customStyle="1" w:styleId="12">
    <w:name w:val="Заголовок 1 Знак"/>
    <w:aliases w:val="Ариал11 Знак,Заголовок 1 абб Знак,Заголовок параграфа (1.) Знак,-1 Знак"/>
    <w:link w:val="10"/>
    <w:rsid w:val="00061B39"/>
    <w:rPr>
      <w:b/>
      <w:sz w:val="32"/>
      <w:szCs w:val="24"/>
      <w:lang w:val="ru-RU" w:eastAsia="ru-RU" w:bidi="ar-SA"/>
    </w:rPr>
  </w:style>
  <w:style w:type="paragraph" w:styleId="ae">
    <w:name w:val="Balloon Text"/>
    <w:basedOn w:val="a9"/>
    <w:link w:val="af"/>
    <w:uiPriority w:val="99"/>
    <w:semiHidden/>
    <w:rsid w:val="00DE45D6"/>
    <w:rPr>
      <w:rFonts w:ascii="Tahoma" w:hAnsi="Tahoma" w:cs="Tahoma"/>
      <w:sz w:val="16"/>
      <w:szCs w:val="16"/>
    </w:rPr>
  </w:style>
  <w:style w:type="paragraph" w:styleId="af0">
    <w:name w:val="caption"/>
    <w:basedOn w:val="a9"/>
    <w:qFormat/>
    <w:rsid w:val="00EB08F7"/>
    <w:pPr>
      <w:ind w:left="709"/>
    </w:pPr>
    <w:rPr>
      <w:szCs w:val="20"/>
    </w:rPr>
  </w:style>
  <w:style w:type="paragraph" w:styleId="23">
    <w:name w:val="toc 2"/>
    <w:basedOn w:val="a9"/>
    <w:next w:val="a9"/>
    <w:uiPriority w:val="39"/>
    <w:rsid w:val="004E7964"/>
    <w:pPr>
      <w:tabs>
        <w:tab w:val="right" w:leader="dot" w:pos="9639"/>
      </w:tabs>
      <w:ind w:left="454" w:right="284"/>
    </w:pPr>
  </w:style>
  <w:style w:type="paragraph" w:customStyle="1" w:styleId="51">
    <w:name w:val="заголовок 5"/>
    <w:basedOn w:val="a9"/>
    <w:next w:val="a9"/>
    <w:semiHidden/>
    <w:rsid w:val="002073CB"/>
    <w:pPr>
      <w:widowControl w:val="0"/>
      <w:numPr>
        <w:ilvl w:val="4"/>
        <w:numId w:val="17"/>
      </w:numPr>
      <w:spacing w:before="240" w:after="60"/>
    </w:pPr>
    <w:rPr>
      <w:rFonts w:ascii="Arial" w:hAnsi="Arial"/>
      <w:sz w:val="22"/>
      <w:szCs w:val="20"/>
    </w:rPr>
  </w:style>
  <w:style w:type="table" w:styleId="af1">
    <w:name w:val="Table Grid"/>
    <w:basedOn w:val="ac"/>
    <w:uiPriority w:val="59"/>
    <w:rsid w:val="00E850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toc 1"/>
    <w:basedOn w:val="a9"/>
    <w:next w:val="a9"/>
    <w:uiPriority w:val="39"/>
    <w:rsid w:val="004102A2"/>
    <w:pPr>
      <w:tabs>
        <w:tab w:val="right" w:leader="dot" w:pos="9639"/>
      </w:tabs>
      <w:spacing w:before="120" w:after="120"/>
      <w:ind w:left="227" w:right="284"/>
    </w:pPr>
    <w:rPr>
      <w:b/>
      <w:bCs/>
    </w:rPr>
  </w:style>
  <w:style w:type="paragraph" w:styleId="33">
    <w:name w:val="toc 3"/>
    <w:basedOn w:val="a9"/>
    <w:next w:val="a9"/>
    <w:uiPriority w:val="39"/>
    <w:rsid w:val="004E7964"/>
    <w:pPr>
      <w:tabs>
        <w:tab w:val="right" w:leader="dot" w:pos="9639"/>
      </w:tabs>
      <w:ind w:left="567" w:right="284"/>
    </w:pPr>
    <w:rPr>
      <w:iCs/>
      <w:sz w:val="24"/>
      <w:szCs w:val="20"/>
    </w:rPr>
  </w:style>
  <w:style w:type="paragraph" w:styleId="43">
    <w:name w:val="toc 4"/>
    <w:basedOn w:val="a9"/>
    <w:next w:val="a9"/>
    <w:semiHidden/>
    <w:rsid w:val="00A500A4"/>
    <w:pPr>
      <w:ind w:left="720"/>
    </w:pPr>
    <w:rPr>
      <w:sz w:val="18"/>
      <w:szCs w:val="18"/>
    </w:rPr>
  </w:style>
  <w:style w:type="paragraph" w:styleId="54">
    <w:name w:val="toc 5"/>
    <w:basedOn w:val="a9"/>
    <w:next w:val="a9"/>
    <w:autoRedefine/>
    <w:semiHidden/>
    <w:rsid w:val="00A500A4"/>
    <w:pPr>
      <w:ind w:left="960"/>
    </w:pPr>
    <w:rPr>
      <w:sz w:val="18"/>
      <w:szCs w:val="18"/>
    </w:rPr>
  </w:style>
  <w:style w:type="paragraph" w:styleId="61">
    <w:name w:val="toc 6"/>
    <w:basedOn w:val="a9"/>
    <w:next w:val="a9"/>
    <w:autoRedefine/>
    <w:semiHidden/>
    <w:rsid w:val="00A500A4"/>
    <w:pPr>
      <w:ind w:left="1200"/>
    </w:pPr>
    <w:rPr>
      <w:sz w:val="18"/>
      <w:szCs w:val="18"/>
    </w:rPr>
  </w:style>
  <w:style w:type="paragraph" w:styleId="71">
    <w:name w:val="toc 7"/>
    <w:basedOn w:val="a9"/>
    <w:next w:val="a9"/>
    <w:autoRedefine/>
    <w:semiHidden/>
    <w:rsid w:val="00A500A4"/>
    <w:pPr>
      <w:ind w:left="1440"/>
    </w:pPr>
    <w:rPr>
      <w:sz w:val="18"/>
      <w:szCs w:val="18"/>
    </w:rPr>
  </w:style>
  <w:style w:type="paragraph" w:styleId="81">
    <w:name w:val="toc 8"/>
    <w:basedOn w:val="a9"/>
    <w:next w:val="a9"/>
    <w:autoRedefine/>
    <w:semiHidden/>
    <w:rsid w:val="00A500A4"/>
    <w:pPr>
      <w:ind w:left="1680"/>
    </w:pPr>
    <w:rPr>
      <w:sz w:val="18"/>
      <w:szCs w:val="18"/>
    </w:rPr>
  </w:style>
  <w:style w:type="paragraph" w:styleId="91">
    <w:name w:val="toc 9"/>
    <w:basedOn w:val="a9"/>
    <w:next w:val="a9"/>
    <w:autoRedefine/>
    <w:semiHidden/>
    <w:rsid w:val="00A500A4"/>
    <w:pPr>
      <w:ind w:left="1920"/>
    </w:pPr>
    <w:rPr>
      <w:sz w:val="18"/>
      <w:szCs w:val="18"/>
    </w:rPr>
  </w:style>
  <w:style w:type="paragraph" w:customStyle="1" w:styleId="MTDisplayEquation">
    <w:name w:val="MTDisplayEquation"/>
    <w:basedOn w:val="a9"/>
    <w:semiHidden/>
    <w:rsid w:val="00DD6841"/>
    <w:pPr>
      <w:tabs>
        <w:tab w:val="center" w:pos="4680"/>
        <w:tab w:val="right" w:pos="9360"/>
      </w:tabs>
      <w:jc w:val="both"/>
    </w:pPr>
  </w:style>
  <w:style w:type="paragraph" w:styleId="af2">
    <w:name w:val="annotation text"/>
    <w:basedOn w:val="a9"/>
    <w:semiHidden/>
    <w:rsid w:val="002A7254"/>
    <w:rPr>
      <w:sz w:val="20"/>
      <w:szCs w:val="20"/>
    </w:rPr>
  </w:style>
  <w:style w:type="paragraph" w:styleId="af3">
    <w:name w:val="annotation subject"/>
    <w:basedOn w:val="af2"/>
    <w:next w:val="af2"/>
    <w:semiHidden/>
    <w:rsid w:val="002A7254"/>
    <w:rPr>
      <w:b/>
      <w:bCs/>
    </w:rPr>
  </w:style>
  <w:style w:type="paragraph" w:styleId="af4">
    <w:name w:val="footnote text"/>
    <w:basedOn w:val="a9"/>
    <w:semiHidden/>
    <w:rsid w:val="002A7254"/>
    <w:rPr>
      <w:sz w:val="20"/>
      <w:szCs w:val="20"/>
    </w:rPr>
  </w:style>
  <w:style w:type="character" w:styleId="af5">
    <w:name w:val="footnote reference"/>
    <w:semiHidden/>
    <w:rsid w:val="002A7254"/>
    <w:rPr>
      <w:vertAlign w:val="superscript"/>
    </w:rPr>
  </w:style>
  <w:style w:type="character" w:styleId="af6">
    <w:name w:val="annotation reference"/>
    <w:semiHidden/>
    <w:rsid w:val="00B47DD9"/>
    <w:rPr>
      <w:sz w:val="16"/>
      <w:szCs w:val="16"/>
    </w:rPr>
  </w:style>
  <w:style w:type="paragraph" w:customStyle="1" w:styleId="af7">
    <w:name w:val="Имя_том"/>
    <w:basedOn w:val="a9"/>
    <w:next w:val="a9"/>
    <w:semiHidden/>
    <w:rsid w:val="00C46A5B"/>
    <w:pPr>
      <w:tabs>
        <w:tab w:val="left" w:pos="8789"/>
      </w:tabs>
      <w:spacing w:before="400" w:after="360" w:line="240" w:lineRule="auto"/>
      <w:ind w:left="1560" w:right="1841"/>
      <w:jc w:val="center"/>
    </w:pPr>
    <w:rPr>
      <w:sz w:val="26"/>
      <w:szCs w:val="20"/>
    </w:rPr>
  </w:style>
  <w:style w:type="paragraph" w:customStyle="1" w:styleId="af8">
    <w:name w:val="Шифр_том"/>
    <w:basedOn w:val="a9"/>
    <w:next w:val="a9"/>
    <w:semiHidden/>
    <w:rsid w:val="00C46A5B"/>
    <w:pPr>
      <w:spacing w:before="480" w:after="360" w:line="240" w:lineRule="auto"/>
      <w:ind w:left="567" w:right="510"/>
      <w:jc w:val="center"/>
    </w:pPr>
    <w:rPr>
      <w:bCs/>
      <w:sz w:val="24"/>
      <w:szCs w:val="20"/>
    </w:rPr>
  </w:style>
  <w:style w:type="paragraph" w:customStyle="1" w:styleId="af9">
    <w:name w:val="Должность(титульник)"/>
    <w:basedOn w:val="a9"/>
    <w:next w:val="a9"/>
    <w:semiHidden/>
    <w:rsid w:val="00C46A5B"/>
    <w:pPr>
      <w:spacing w:before="120" w:after="120" w:line="240" w:lineRule="auto"/>
    </w:pPr>
    <w:rPr>
      <w:sz w:val="24"/>
      <w:szCs w:val="20"/>
    </w:rPr>
  </w:style>
  <w:style w:type="paragraph" w:styleId="afa">
    <w:name w:val="Document Map"/>
    <w:basedOn w:val="a9"/>
    <w:semiHidden/>
    <w:rsid w:val="009548B2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b">
    <w:name w:val="Имя тома"/>
    <w:basedOn w:val="af7"/>
    <w:semiHidden/>
    <w:rsid w:val="0050160B"/>
    <w:pPr>
      <w:spacing w:before="4800"/>
      <w:ind w:left="0" w:right="-20"/>
    </w:pPr>
    <w:rPr>
      <w:b/>
      <w:bCs/>
      <w:caps/>
      <w:smallCaps/>
      <w:sz w:val="28"/>
    </w:rPr>
  </w:style>
  <w:style w:type="paragraph" w:customStyle="1" w:styleId="afc">
    <w:name w:val="Название в колонтитуле"/>
    <w:semiHidden/>
    <w:rsid w:val="004F0E94"/>
    <w:pPr>
      <w:spacing w:before="240" w:after="240"/>
      <w:ind w:left="2693"/>
    </w:pPr>
    <w:rPr>
      <w:rFonts w:ascii="Arial" w:hAnsi="Arial"/>
      <w:b/>
      <w:i/>
      <w:sz w:val="36"/>
    </w:rPr>
  </w:style>
  <w:style w:type="paragraph" w:customStyle="1" w:styleId="14">
    <w:name w:val="Колонтитул 1"/>
    <w:semiHidden/>
    <w:rsid w:val="004F0E94"/>
    <w:pPr>
      <w:spacing w:line="280" w:lineRule="exact"/>
      <w:ind w:left="2268"/>
    </w:pPr>
    <w:rPr>
      <w:rFonts w:ascii="Arial" w:hAnsi="Arial"/>
      <w:b/>
      <w:i/>
      <w:sz w:val="24"/>
    </w:rPr>
  </w:style>
  <w:style w:type="paragraph" w:customStyle="1" w:styleId="afd">
    <w:name w:val="Шифр тома"/>
    <w:basedOn w:val="af8"/>
    <w:semiHidden/>
    <w:rsid w:val="0050160B"/>
    <w:pPr>
      <w:ind w:left="0" w:right="-20"/>
    </w:pPr>
    <w:rPr>
      <w:bCs w:val="0"/>
    </w:rPr>
  </w:style>
  <w:style w:type="paragraph" w:customStyle="1" w:styleId="afe">
    <w:name w:val="НОмер тома"/>
    <w:basedOn w:val="a9"/>
    <w:semiHidden/>
    <w:rsid w:val="0050160B"/>
    <w:pPr>
      <w:ind w:right="-20"/>
      <w:jc w:val="center"/>
    </w:pPr>
    <w:rPr>
      <w:szCs w:val="20"/>
    </w:rPr>
  </w:style>
  <w:style w:type="character" w:styleId="aff">
    <w:name w:val="Hyperlink"/>
    <w:uiPriority w:val="99"/>
    <w:rsid w:val="0050160B"/>
    <w:rPr>
      <w:color w:val="0000FF"/>
      <w:u w:val="single"/>
    </w:rPr>
  </w:style>
  <w:style w:type="paragraph" w:styleId="aff0">
    <w:name w:val="header"/>
    <w:aliases w:val="Знак23, Знак23,Header Char Char Char Char Char Char Char Char"/>
    <w:basedOn w:val="a9"/>
    <w:link w:val="aff1"/>
    <w:rsid w:val="00CE5B04"/>
    <w:pPr>
      <w:tabs>
        <w:tab w:val="center" w:pos="4677"/>
        <w:tab w:val="right" w:pos="9355"/>
      </w:tabs>
    </w:pPr>
  </w:style>
  <w:style w:type="paragraph" w:styleId="aff2">
    <w:name w:val="footer"/>
    <w:basedOn w:val="a9"/>
    <w:link w:val="aff3"/>
    <w:uiPriority w:val="99"/>
    <w:rsid w:val="00CE5B04"/>
    <w:pPr>
      <w:tabs>
        <w:tab w:val="center" w:pos="4677"/>
        <w:tab w:val="right" w:pos="9355"/>
      </w:tabs>
    </w:pPr>
  </w:style>
  <w:style w:type="paragraph" w:customStyle="1" w:styleId="aa">
    <w:name w:val="П.З."/>
    <w:basedOn w:val="a9"/>
    <w:link w:val="aff4"/>
    <w:rsid w:val="00E3600F"/>
    <w:pPr>
      <w:ind w:firstLine="851"/>
      <w:jc w:val="both"/>
    </w:pPr>
    <w:rPr>
      <w:szCs w:val="28"/>
    </w:rPr>
  </w:style>
  <w:style w:type="character" w:customStyle="1" w:styleId="22">
    <w:name w:val="Заголовок 2 Знак"/>
    <w:aliases w:val="h2 Знак,h21 Знак,5 Знак,Заголовок пункта (1.1) Знак,-1.1 Знак"/>
    <w:link w:val="21"/>
    <w:rsid w:val="00AE109F"/>
    <w:rPr>
      <w:b/>
      <w:sz w:val="28"/>
    </w:rPr>
  </w:style>
  <w:style w:type="paragraph" w:customStyle="1" w:styleId="aff5">
    <w:name w:val="Колонтитул(бок.)"/>
    <w:basedOn w:val="a9"/>
    <w:link w:val="aff6"/>
    <w:semiHidden/>
    <w:rsid w:val="00144A53"/>
    <w:pPr>
      <w:jc w:val="center"/>
    </w:pPr>
    <w:rPr>
      <w:rFonts w:ascii="ISOCPEUR" w:hAnsi="ISOCPEUR"/>
      <w:i/>
      <w:spacing w:val="-20"/>
      <w:szCs w:val="28"/>
    </w:rPr>
  </w:style>
  <w:style w:type="paragraph" w:styleId="15">
    <w:name w:val="index 1"/>
    <w:basedOn w:val="a9"/>
    <w:next w:val="a9"/>
    <w:autoRedefine/>
    <w:semiHidden/>
    <w:rsid w:val="004102A2"/>
    <w:pPr>
      <w:ind w:left="280" w:hanging="280"/>
    </w:pPr>
  </w:style>
  <w:style w:type="character" w:customStyle="1" w:styleId="aff6">
    <w:name w:val="Колонтитул(бок.) Знак"/>
    <w:link w:val="aff5"/>
    <w:rsid w:val="00144A53"/>
    <w:rPr>
      <w:rFonts w:ascii="ISOCPEUR" w:hAnsi="ISOCPEUR"/>
      <w:i/>
      <w:spacing w:val="-20"/>
      <w:sz w:val="28"/>
      <w:szCs w:val="28"/>
      <w:lang w:val="ru-RU" w:eastAsia="ru-RU" w:bidi="ar-SA"/>
    </w:rPr>
  </w:style>
  <w:style w:type="paragraph" w:customStyle="1" w:styleId="aff7">
    <w:name w:val="Колонтитул(номер)"/>
    <w:basedOn w:val="a9"/>
    <w:rsid w:val="00037E11"/>
    <w:pPr>
      <w:jc w:val="center"/>
    </w:pPr>
    <w:rPr>
      <w:rFonts w:ascii="ISOCPEUR" w:hAnsi="ISOCPEUR"/>
      <w:i/>
      <w:sz w:val="24"/>
      <w:szCs w:val="18"/>
    </w:rPr>
  </w:style>
  <w:style w:type="paragraph" w:customStyle="1" w:styleId="-">
    <w:name w:val="Колонтитул(наз.орган-и)"/>
    <w:basedOn w:val="a9"/>
    <w:semiHidden/>
    <w:rsid w:val="00037E11"/>
    <w:pPr>
      <w:spacing w:before="120"/>
      <w:jc w:val="center"/>
    </w:pPr>
    <w:rPr>
      <w:rFonts w:ascii="ISOCPEUR" w:hAnsi="ISOCPEUR"/>
      <w:i/>
      <w:sz w:val="20"/>
    </w:rPr>
  </w:style>
  <w:style w:type="paragraph" w:customStyle="1" w:styleId="aff8">
    <w:name w:val="Колонтитул(надпись)"/>
    <w:basedOn w:val="a9"/>
    <w:rsid w:val="00037E11"/>
    <w:rPr>
      <w:rFonts w:ascii="ISOCPEUR" w:hAnsi="ISOCPEUR"/>
      <w:i/>
      <w:sz w:val="18"/>
      <w:szCs w:val="20"/>
    </w:rPr>
  </w:style>
  <w:style w:type="paragraph" w:customStyle="1" w:styleId="aff9">
    <w:name w:val="Колонтитул(номер_низ)"/>
    <w:basedOn w:val="a9"/>
    <w:semiHidden/>
    <w:rsid w:val="00C53272"/>
    <w:pPr>
      <w:spacing w:before="120"/>
      <w:jc w:val="center"/>
    </w:pPr>
    <w:rPr>
      <w:rFonts w:ascii="ISOCPEUR" w:hAnsi="ISOCPEUR"/>
      <w:i/>
      <w:sz w:val="24"/>
    </w:rPr>
  </w:style>
  <w:style w:type="paragraph" w:customStyle="1" w:styleId="affa">
    <w:name w:val="Колонтитул(надпись_бок)"/>
    <w:basedOn w:val="aff8"/>
    <w:semiHidden/>
    <w:rsid w:val="00771E98"/>
    <w:pPr>
      <w:framePr w:hSpace="181" w:wrap="around" w:vAnchor="text" w:hAnchor="page" w:x="398" w:y="341"/>
      <w:spacing w:before="240" w:after="240"/>
      <w:ind w:left="2693"/>
    </w:pPr>
    <w:rPr>
      <w:b/>
    </w:rPr>
  </w:style>
  <w:style w:type="paragraph" w:customStyle="1" w:styleId="affb">
    <w:name w:val="Колонтитул(объект.номер)"/>
    <w:basedOn w:val="-"/>
    <w:semiHidden/>
    <w:rsid w:val="004536C0"/>
    <w:rPr>
      <w:sz w:val="28"/>
    </w:rPr>
  </w:style>
  <w:style w:type="paragraph" w:customStyle="1" w:styleId="affc">
    <w:name w:val="Таблица(номерация)"/>
    <w:basedOn w:val="a9"/>
    <w:rsid w:val="00B84DEF"/>
    <w:pPr>
      <w:spacing w:before="60"/>
      <w:jc w:val="center"/>
    </w:pPr>
    <w:rPr>
      <w:szCs w:val="20"/>
    </w:rPr>
  </w:style>
  <w:style w:type="paragraph" w:customStyle="1" w:styleId="affd">
    <w:name w:val="Таблица(шапка)"/>
    <w:basedOn w:val="a9"/>
    <w:semiHidden/>
    <w:rsid w:val="00B84DEF"/>
    <w:pPr>
      <w:jc w:val="center"/>
    </w:pPr>
    <w:rPr>
      <w:sz w:val="16"/>
      <w:szCs w:val="20"/>
    </w:rPr>
  </w:style>
  <w:style w:type="paragraph" w:customStyle="1" w:styleId="120">
    <w:name w:val="Таблица 12"/>
    <w:basedOn w:val="aa"/>
    <w:rsid w:val="00322CF3"/>
    <w:pPr>
      <w:spacing w:line="240" w:lineRule="auto"/>
      <w:ind w:firstLine="0"/>
      <w:jc w:val="left"/>
    </w:pPr>
    <w:rPr>
      <w:sz w:val="24"/>
    </w:rPr>
  </w:style>
  <w:style w:type="numbering" w:styleId="111111">
    <w:name w:val="Outline List 2"/>
    <w:basedOn w:val="ad"/>
    <w:semiHidden/>
    <w:rsid w:val="00150FAE"/>
    <w:pPr>
      <w:numPr>
        <w:numId w:val="12"/>
      </w:numPr>
    </w:pPr>
  </w:style>
  <w:style w:type="numbering" w:styleId="1ai">
    <w:name w:val="Outline List 1"/>
    <w:basedOn w:val="ad"/>
    <w:semiHidden/>
    <w:rsid w:val="00150FAE"/>
    <w:pPr>
      <w:numPr>
        <w:numId w:val="13"/>
      </w:numPr>
    </w:pPr>
  </w:style>
  <w:style w:type="paragraph" w:styleId="HTML">
    <w:name w:val="HTML Address"/>
    <w:basedOn w:val="a9"/>
    <w:semiHidden/>
    <w:rsid w:val="00150FAE"/>
    <w:rPr>
      <w:i/>
      <w:iCs/>
    </w:rPr>
  </w:style>
  <w:style w:type="paragraph" w:styleId="affe">
    <w:name w:val="envelope address"/>
    <w:basedOn w:val="a9"/>
    <w:semiHidden/>
    <w:rsid w:val="00150FAE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</w:rPr>
  </w:style>
  <w:style w:type="character" w:styleId="HTML0">
    <w:name w:val="HTML Acronym"/>
    <w:basedOn w:val="ab"/>
    <w:semiHidden/>
    <w:rsid w:val="00150FAE"/>
  </w:style>
  <w:style w:type="table" w:styleId="-1">
    <w:name w:val="Table Web 1"/>
    <w:basedOn w:val="ac"/>
    <w:semiHidden/>
    <w:rsid w:val="00150FAE"/>
    <w:pPr>
      <w:spacing w:line="360" w:lineRule="auto"/>
    </w:p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c"/>
    <w:semiHidden/>
    <w:rsid w:val="00150FAE"/>
    <w:pPr>
      <w:spacing w:line="360" w:lineRule="auto"/>
    </w:p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c"/>
    <w:semiHidden/>
    <w:rsid w:val="00150FAE"/>
    <w:pPr>
      <w:spacing w:line="360" w:lineRule="auto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">
    <w:name w:val="Emphasis"/>
    <w:qFormat/>
    <w:rsid w:val="00150FAE"/>
    <w:rPr>
      <w:i/>
      <w:iCs/>
    </w:rPr>
  </w:style>
  <w:style w:type="paragraph" w:styleId="afff0">
    <w:name w:val="Date"/>
    <w:basedOn w:val="a9"/>
    <w:next w:val="a9"/>
    <w:semiHidden/>
    <w:rsid w:val="00150FAE"/>
  </w:style>
  <w:style w:type="paragraph" w:styleId="afff1">
    <w:name w:val="Note Heading"/>
    <w:basedOn w:val="a9"/>
    <w:next w:val="a9"/>
    <w:semiHidden/>
    <w:rsid w:val="00150FAE"/>
  </w:style>
  <w:style w:type="table" w:styleId="afff2">
    <w:name w:val="Table Elegant"/>
    <w:basedOn w:val="ac"/>
    <w:semiHidden/>
    <w:rsid w:val="00150FAE"/>
    <w:pPr>
      <w:spacing w:line="360" w:lineRule="auto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6">
    <w:name w:val="Table Subtle 1"/>
    <w:basedOn w:val="ac"/>
    <w:semiHidden/>
    <w:rsid w:val="00150FAE"/>
    <w:pPr>
      <w:spacing w:line="360" w:lineRule="auto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4">
    <w:name w:val="Table Subtle 2"/>
    <w:basedOn w:val="ac"/>
    <w:semiHidden/>
    <w:rsid w:val="00150FAE"/>
    <w:pPr>
      <w:spacing w:line="360" w:lineRule="auto"/>
    </w:p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1">
    <w:name w:val="HTML Keyboard"/>
    <w:semiHidden/>
    <w:rsid w:val="00150FAE"/>
    <w:rPr>
      <w:rFonts w:ascii="Courier New" w:hAnsi="Courier New" w:cs="Courier New"/>
      <w:sz w:val="20"/>
      <w:szCs w:val="20"/>
    </w:rPr>
  </w:style>
  <w:style w:type="table" w:styleId="17">
    <w:name w:val="Table Classic 1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5">
    <w:name w:val="Table Classic 2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4">
    <w:name w:val="Table Classic 3"/>
    <w:basedOn w:val="ac"/>
    <w:semiHidden/>
    <w:rsid w:val="00150FAE"/>
    <w:pPr>
      <w:spacing w:line="360" w:lineRule="auto"/>
    </w:pPr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4">
    <w:name w:val="Table Classic 4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2">
    <w:name w:val="HTML Code"/>
    <w:semiHidden/>
    <w:rsid w:val="00150FAE"/>
    <w:rPr>
      <w:rFonts w:ascii="Courier New" w:hAnsi="Courier New" w:cs="Courier New"/>
      <w:sz w:val="20"/>
      <w:szCs w:val="20"/>
    </w:rPr>
  </w:style>
  <w:style w:type="paragraph" w:styleId="afff3">
    <w:name w:val="Body Text"/>
    <w:basedOn w:val="a9"/>
    <w:link w:val="afff4"/>
    <w:rsid w:val="00150FAE"/>
    <w:pPr>
      <w:spacing w:after="120"/>
    </w:pPr>
  </w:style>
  <w:style w:type="paragraph" w:styleId="afff5">
    <w:name w:val="Body Text First Indent"/>
    <w:basedOn w:val="afff3"/>
    <w:semiHidden/>
    <w:rsid w:val="00150FAE"/>
    <w:pPr>
      <w:ind w:firstLine="210"/>
    </w:pPr>
  </w:style>
  <w:style w:type="paragraph" w:styleId="afff6">
    <w:name w:val="Body Text Indent"/>
    <w:basedOn w:val="a9"/>
    <w:link w:val="afff7"/>
    <w:uiPriority w:val="99"/>
    <w:semiHidden/>
    <w:rsid w:val="00150FAE"/>
    <w:pPr>
      <w:spacing w:after="120"/>
      <w:ind w:left="283"/>
    </w:pPr>
  </w:style>
  <w:style w:type="paragraph" w:styleId="26">
    <w:name w:val="Body Text First Indent 2"/>
    <w:basedOn w:val="afff6"/>
    <w:semiHidden/>
    <w:rsid w:val="00150FAE"/>
    <w:pPr>
      <w:ind w:firstLine="210"/>
    </w:pPr>
  </w:style>
  <w:style w:type="paragraph" w:styleId="a0">
    <w:name w:val="List Bullet"/>
    <w:basedOn w:val="a9"/>
    <w:semiHidden/>
    <w:rsid w:val="00150FAE"/>
    <w:pPr>
      <w:numPr>
        <w:numId w:val="2"/>
      </w:numPr>
    </w:pPr>
  </w:style>
  <w:style w:type="paragraph" w:styleId="20">
    <w:name w:val="List Bullet 2"/>
    <w:basedOn w:val="a9"/>
    <w:semiHidden/>
    <w:rsid w:val="00150FAE"/>
    <w:pPr>
      <w:numPr>
        <w:numId w:val="3"/>
      </w:numPr>
    </w:pPr>
  </w:style>
  <w:style w:type="paragraph" w:styleId="30">
    <w:name w:val="List Bullet 3"/>
    <w:basedOn w:val="a9"/>
    <w:semiHidden/>
    <w:rsid w:val="00150FAE"/>
    <w:pPr>
      <w:numPr>
        <w:numId w:val="4"/>
      </w:numPr>
    </w:pPr>
  </w:style>
  <w:style w:type="paragraph" w:styleId="40">
    <w:name w:val="List Bullet 4"/>
    <w:basedOn w:val="a9"/>
    <w:semiHidden/>
    <w:rsid w:val="00150FAE"/>
    <w:pPr>
      <w:numPr>
        <w:numId w:val="5"/>
      </w:numPr>
    </w:pPr>
  </w:style>
  <w:style w:type="paragraph" w:styleId="50">
    <w:name w:val="List Bullet 5"/>
    <w:basedOn w:val="a9"/>
    <w:semiHidden/>
    <w:rsid w:val="00150FAE"/>
    <w:pPr>
      <w:numPr>
        <w:numId w:val="6"/>
      </w:numPr>
    </w:pPr>
  </w:style>
  <w:style w:type="paragraph" w:styleId="afff8">
    <w:name w:val="Title"/>
    <w:basedOn w:val="a9"/>
    <w:link w:val="afff9"/>
    <w:uiPriority w:val="99"/>
    <w:qFormat/>
    <w:rsid w:val="00150FA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afffa">
    <w:name w:val="page number"/>
    <w:basedOn w:val="ab"/>
    <w:rsid w:val="00150FAE"/>
  </w:style>
  <w:style w:type="character" w:styleId="afffb">
    <w:name w:val="line number"/>
    <w:basedOn w:val="ab"/>
    <w:semiHidden/>
    <w:rsid w:val="00150FAE"/>
  </w:style>
  <w:style w:type="paragraph" w:styleId="a">
    <w:name w:val="List Number"/>
    <w:basedOn w:val="a9"/>
    <w:semiHidden/>
    <w:rsid w:val="00150FAE"/>
    <w:pPr>
      <w:numPr>
        <w:numId w:val="7"/>
      </w:numPr>
    </w:pPr>
  </w:style>
  <w:style w:type="paragraph" w:styleId="2">
    <w:name w:val="List Number 2"/>
    <w:basedOn w:val="a9"/>
    <w:semiHidden/>
    <w:rsid w:val="00150FAE"/>
    <w:pPr>
      <w:numPr>
        <w:numId w:val="8"/>
      </w:numPr>
    </w:pPr>
  </w:style>
  <w:style w:type="paragraph" w:styleId="3">
    <w:name w:val="List Number 3"/>
    <w:basedOn w:val="a9"/>
    <w:semiHidden/>
    <w:rsid w:val="00150FAE"/>
    <w:pPr>
      <w:numPr>
        <w:numId w:val="9"/>
      </w:numPr>
    </w:pPr>
  </w:style>
  <w:style w:type="paragraph" w:styleId="4">
    <w:name w:val="List Number 4"/>
    <w:basedOn w:val="a9"/>
    <w:semiHidden/>
    <w:rsid w:val="00150FAE"/>
    <w:pPr>
      <w:numPr>
        <w:numId w:val="10"/>
      </w:numPr>
    </w:pPr>
  </w:style>
  <w:style w:type="paragraph" w:styleId="5">
    <w:name w:val="List Number 5"/>
    <w:basedOn w:val="a9"/>
    <w:semiHidden/>
    <w:rsid w:val="00150FAE"/>
    <w:pPr>
      <w:numPr>
        <w:numId w:val="11"/>
      </w:numPr>
    </w:pPr>
  </w:style>
  <w:style w:type="character" w:styleId="HTML3">
    <w:name w:val="HTML Sample"/>
    <w:semiHidden/>
    <w:rsid w:val="00150FAE"/>
    <w:rPr>
      <w:rFonts w:ascii="Courier New" w:hAnsi="Courier New" w:cs="Courier New"/>
    </w:rPr>
  </w:style>
  <w:style w:type="paragraph" w:styleId="27">
    <w:name w:val="envelope return"/>
    <w:basedOn w:val="a9"/>
    <w:semiHidden/>
    <w:rsid w:val="00150FAE"/>
    <w:rPr>
      <w:rFonts w:ascii="Arial" w:hAnsi="Arial" w:cs="Arial"/>
      <w:sz w:val="20"/>
      <w:szCs w:val="20"/>
    </w:rPr>
  </w:style>
  <w:style w:type="table" w:styleId="18">
    <w:name w:val="Table 3D effects 1"/>
    <w:basedOn w:val="ac"/>
    <w:semiHidden/>
    <w:rsid w:val="00150FAE"/>
    <w:pPr>
      <w:spacing w:line="36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3D effects 2"/>
    <w:basedOn w:val="ac"/>
    <w:semiHidden/>
    <w:rsid w:val="00150FAE"/>
    <w:pPr>
      <w:spacing w:line="360" w:lineRule="auto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5">
    <w:name w:val="Table 3D effects 3"/>
    <w:basedOn w:val="ac"/>
    <w:semiHidden/>
    <w:rsid w:val="00150FAE"/>
    <w:pPr>
      <w:spacing w:line="36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c">
    <w:name w:val="Normal (Web)"/>
    <w:basedOn w:val="a9"/>
    <w:uiPriority w:val="99"/>
    <w:rsid w:val="00150FAE"/>
    <w:rPr>
      <w:sz w:val="24"/>
    </w:rPr>
  </w:style>
  <w:style w:type="paragraph" w:styleId="afffd">
    <w:name w:val="Normal Indent"/>
    <w:basedOn w:val="a9"/>
    <w:semiHidden/>
    <w:rsid w:val="00150FAE"/>
    <w:pPr>
      <w:ind w:left="708"/>
    </w:pPr>
  </w:style>
  <w:style w:type="character" w:styleId="HTML4">
    <w:name w:val="HTML Definition"/>
    <w:semiHidden/>
    <w:rsid w:val="00150FAE"/>
    <w:rPr>
      <w:i/>
      <w:iCs/>
    </w:rPr>
  </w:style>
  <w:style w:type="paragraph" w:styleId="29">
    <w:name w:val="Body Text 2"/>
    <w:basedOn w:val="a9"/>
    <w:semiHidden/>
    <w:rsid w:val="00150FAE"/>
    <w:pPr>
      <w:spacing w:after="120" w:line="480" w:lineRule="auto"/>
    </w:pPr>
  </w:style>
  <w:style w:type="paragraph" w:styleId="36">
    <w:name w:val="Body Text 3"/>
    <w:basedOn w:val="a9"/>
    <w:semiHidden/>
    <w:rsid w:val="00150FAE"/>
    <w:pPr>
      <w:spacing w:after="120"/>
    </w:pPr>
    <w:rPr>
      <w:sz w:val="16"/>
      <w:szCs w:val="16"/>
    </w:rPr>
  </w:style>
  <w:style w:type="paragraph" w:styleId="2a">
    <w:name w:val="Body Text Indent 2"/>
    <w:basedOn w:val="a9"/>
    <w:semiHidden/>
    <w:rsid w:val="00150FAE"/>
    <w:pPr>
      <w:spacing w:after="120" w:line="480" w:lineRule="auto"/>
      <w:ind w:left="283"/>
    </w:pPr>
  </w:style>
  <w:style w:type="paragraph" w:styleId="37">
    <w:name w:val="Body Text Indent 3"/>
    <w:basedOn w:val="a9"/>
    <w:link w:val="38"/>
    <w:rsid w:val="00150FAE"/>
    <w:pPr>
      <w:spacing w:after="120"/>
      <w:ind w:left="283"/>
    </w:pPr>
    <w:rPr>
      <w:sz w:val="16"/>
      <w:szCs w:val="16"/>
    </w:rPr>
  </w:style>
  <w:style w:type="character" w:styleId="HTML5">
    <w:name w:val="HTML Variable"/>
    <w:semiHidden/>
    <w:rsid w:val="00150FAE"/>
    <w:rPr>
      <w:i/>
      <w:iCs/>
    </w:rPr>
  </w:style>
  <w:style w:type="character" w:styleId="HTML6">
    <w:name w:val="HTML Typewriter"/>
    <w:semiHidden/>
    <w:rsid w:val="00150FAE"/>
    <w:rPr>
      <w:rFonts w:ascii="Courier New" w:hAnsi="Courier New" w:cs="Courier New"/>
      <w:sz w:val="20"/>
      <w:szCs w:val="20"/>
    </w:rPr>
  </w:style>
  <w:style w:type="paragraph" w:styleId="afffe">
    <w:name w:val="Subtitle"/>
    <w:basedOn w:val="a9"/>
    <w:qFormat/>
    <w:rsid w:val="00150FAE"/>
    <w:pPr>
      <w:spacing w:after="60"/>
      <w:jc w:val="center"/>
      <w:outlineLvl w:val="1"/>
    </w:pPr>
    <w:rPr>
      <w:rFonts w:ascii="Arial" w:hAnsi="Arial" w:cs="Arial"/>
      <w:sz w:val="24"/>
    </w:rPr>
  </w:style>
  <w:style w:type="paragraph" w:styleId="affff">
    <w:name w:val="Signature"/>
    <w:basedOn w:val="a9"/>
    <w:semiHidden/>
    <w:rsid w:val="00150FAE"/>
    <w:pPr>
      <w:ind w:left="4252"/>
    </w:pPr>
  </w:style>
  <w:style w:type="paragraph" w:styleId="affff0">
    <w:name w:val="Salutation"/>
    <w:basedOn w:val="a9"/>
    <w:next w:val="a9"/>
    <w:semiHidden/>
    <w:rsid w:val="00150FAE"/>
  </w:style>
  <w:style w:type="paragraph" w:styleId="affff1">
    <w:name w:val="List Continue"/>
    <w:basedOn w:val="a9"/>
    <w:semiHidden/>
    <w:rsid w:val="00150FAE"/>
    <w:pPr>
      <w:spacing w:after="120"/>
      <w:ind w:left="283"/>
    </w:pPr>
  </w:style>
  <w:style w:type="paragraph" w:styleId="2b">
    <w:name w:val="List Continue 2"/>
    <w:basedOn w:val="a9"/>
    <w:semiHidden/>
    <w:rsid w:val="00150FAE"/>
    <w:pPr>
      <w:spacing w:after="120"/>
      <w:ind w:left="566"/>
    </w:pPr>
  </w:style>
  <w:style w:type="paragraph" w:styleId="39">
    <w:name w:val="List Continue 3"/>
    <w:basedOn w:val="a9"/>
    <w:semiHidden/>
    <w:rsid w:val="00150FAE"/>
    <w:pPr>
      <w:spacing w:after="120"/>
      <w:ind w:left="849"/>
    </w:pPr>
  </w:style>
  <w:style w:type="paragraph" w:styleId="45">
    <w:name w:val="List Continue 4"/>
    <w:basedOn w:val="a9"/>
    <w:semiHidden/>
    <w:rsid w:val="00150FAE"/>
    <w:pPr>
      <w:spacing w:after="120"/>
      <w:ind w:left="1132"/>
    </w:pPr>
  </w:style>
  <w:style w:type="paragraph" w:styleId="55">
    <w:name w:val="List Continue 5"/>
    <w:basedOn w:val="a9"/>
    <w:semiHidden/>
    <w:rsid w:val="00150FAE"/>
    <w:pPr>
      <w:spacing w:after="120"/>
      <w:ind w:left="1415"/>
    </w:pPr>
  </w:style>
  <w:style w:type="character" w:styleId="affff2">
    <w:name w:val="FollowedHyperlink"/>
    <w:semiHidden/>
    <w:rsid w:val="00150FAE"/>
    <w:rPr>
      <w:color w:val="800080"/>
      <w:u w:val="single"/>
    </w:rPr>
  </w:style>
  <w:style w:type="table" w:styleId="19">
    <w:name w:val="Table Simple 1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Simple 2"/>
    <w:basedOn w:val="ac"/>
    <w:semiHidden/>
    <w:rsid w:val="00150FAE"/>
    <w:pPr>
      <w:spacing w:line="36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Simple 3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3">
    <w:name w:val="Closing"/>
    <w:basedOn w:val="a9"/>
    <w:semiHidden/>
    <w:rsid w:val="00150FAE"/>
    <w:pPr>
      <w:ind w:left="4252"/>
    </w:pPr>
  </w:style>
  <w:style w:type="table" w:styleId="1a">
    <w:name w:val="Table Grid 1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d">
    <w:name w:val="Table Grid 2"/>
    <w:basedOn w:val="ac"/>
    <w:semiHidden/>
    <w:rsid w:val="00150FAE"/>
    <w:pPr>
      <w:spacing w:line="360" w:lineRule="auto"/>
    </w:p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Grid 3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Grid 4"/>
    <w:basedOn w:val="ac"/>
    <w:semiHidden/>
    <w:rsid w:val="00150FAE"/>
    <w:pPr>
      <w:spacing w:line="360" w:lineRule="auto"/>
    </w:p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6">
    <w:name w:val="Table Grid 5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c"/>
    <w:semiHidden/>
    <w:rsid w:val="00150FAE"/>
    <w:pPr>
      <w:spacing w:line="360" w:lineRule="auto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4">
    <w:name w:val="Table Contemporary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ffff5">
    <w:name w:val="List"/>
    <w:basedOn w:val="a9"/>
    <w:semiHidden/>
    <w:rsid w:val="00150FAE"/>
    <w:pPr>
      <w:ind w:left="283" w:hanging="283"/>
    </w:pPr>
  </w:style>
  <w:style w:type="paragraph" w:styleId="2e">
    <w:name w:val="List 2"/>
    <w:basedOn w:val="a9"/>
    <w:semiHidden/>
    <w:rsid w:val="00150FAE"/>
    <w:pPr>
      <w:ind w:left="566" w:hanging="283"/>
    </w:pPr>
  </w:style>
  <w:style w:type="paragraph" w:styleId="3c">
    <w:name w:val="List 3"/>
    <w:basedOn w:val="a9"/>
    <w:semiHidden/>
    <w:rsid w:val="00150FAE"/>
    <w:pPr>
      <w:ind w:left="849" w:hanging="283"/>
    </w:pPr>
  </w:style>
  <w:style w:type="paragraph" w:styleId="47">
    <w:name w:val="List 4"/>
    <w:basedOn w:val="a9"/>
    <w:semiHidden/>
    <w:rsid w:val="00150FAE"/>
    <w:pPr>
      <w:ind w:left="1132" w:hanging="283"/>
    </w:pPr>
  </w:style>
  <w:style w:type="paragraph" w:styleId="57">
    <w:name w:val="List 5"/>
    <w:basedOn w:val="a9"/>
    <w:semiHidden/>
    <w:rsid w:val="00150FAE"/>
    <w:pPr>
      <w:ind w:left="1415" w:hanging="283"/>
    </w:pPr>
  </w:style>
  <w:style w:type="table" w:styleId="affff6">
    <w:name w:val="Table Professional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7">
    <w:name w:val="HTML Preformatted"/>
    <w:basedOn w:val="a9"/>
    <w:semiHidden/>
    <w:rsid w:val="00150FAE"/>
    <w:rPr>
      <w:rFonts w:ascii="Courier New" w:hAnsi="Courier New" w:cs="Courier New"/>
      <w:sz w:val="20"/>
      <w:szCs w:val="20"/>
    </w:rPr>
  </w:style>
  <w:style w:type="numbering" w:styleId="a8">
    <w:name w:val="Outline List 3"/>
    <w:basedOn w:val="ad"/>
    <w:rsid w:val="00150FAE"/>
    <w:pPr>
      <w:numPr>
        <w:numId w:val="14"/>
      </w:numPr>
    </w:pPr>
  </w:style>
  <w:style w:type="table" w:styleId="1b">
    <w:name w:val="Table Columns 1"/>
    <w:basedOn w:val="ac"/>
    <w:semiHidden/>
    <w:rsid w:val="00150FAE"/>
    <w:pPr>
      <w:spacing w:line="360" w:lineRule="auto"/>
    </w:pPr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Columns 2"/>
    <w:basedOn w:val="ac"/>
    <w:semiHidden/>
    <w:rsid w:val="00150FAE"/>
    <w:pPr>
      <w:spacing w:line="360" w:lineRule="auto"/>
    </w:pPr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umns 3"/>
    <w:basedOn w:val="ac"/>
    <w:semiHidden/>
    <w:rsid w:val="00150FAE"/>
    <w:pPr>
      <w:spacing w:line="360" w:lineRule="auto"/>
    </w:pPr>
    <w:rPr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c"/>
    <w:semiHidden/>
    <w:rsid w:val="00150FAE"/>
    <w:pPr>
      <w:spacing w:line="360" w:lineRule="auto"/>
    </w:p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8">
    <w:name w:val="Table Columns 5"/>
    <w:basedOn w:val="ac"/>
    <w:semiHidden/>
    <w:rsid w:val="00150FAE"/>
    <w:pPr>
      <w:spacing w:line="360" w:lineRule="auto"/>
    </w:p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character" w:styleId="affff7">
    <w:name w:val="Strong"/>
    <w:qFormat/>
    <w:rsid w:val="00150FAE"/>
    <w:rPr>
      <w:b/>
      <w:bCs/>
    </w:rPr>
  </w:style>
  <w:style w:type="table" w:styleId="-10">
    <w:name w:val="Table List 1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List 2"/>
    <w:basedOn w:val="ac"/>
    <w:semiHidden/>
    <w:rsid w:val="00150FAE"/>
    <w:pPr>
      <w:spacing w:line="360" w:lineRule="auto"/>
    </w:p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List 3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8">
    <w:name w:val="Plain Text"/>
    <w:basedOn w:val="a9"/>
    <w:semiHidden/>
    <w:rsid w:val="00150FAE"/>
    <w:rPr>
      <w:rFonts w:ascii="Courier New" w:hAnsi="Courier New" w:cs="Courier New"/>
      <w:sz w:val="20"/>
      <w:szCs w:val="20"/>
    </w:rPr>
  </w:style>
  <w:style w:type="table" w:styleId="affff9">
    <w:name w:val="Table Theme"/>
    <w:basedOn w:val="ac"/>
    <w:semiHidden/>
    <w:rsid w:val="00150FAE"/>
    <w:pPr>
      <w:spacing w:line="36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c">
    <w:name w:val="Table Colorful 1"/>
    <w:basedOn w:val="ac"/>
    <w:semiHidden/>
    <w:rsid w:val="00150FAE"/>
    <w:pPr>
      <w:spacing w:line="360" w:lineRule="auto"/>
    </w:pPr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Colorful 2"/>
    <w:basedOn w:val="ac"/>
    <w:semiHidden/>
    <w:rsid w:val="00150FAE"/>
    <w:pPr>
      <w:spacing w:line="360" w:lineRule="auto"/>
    </w:p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orful 3"/>
    <w:basedOn w:val="ac"/>
    <w:semiHidden/>
    <w:rsid w:val="00150FAE"/>
    <w:pPr>
      <w:spacing w:line="360" w:lineRule="auto"/>
    </w:p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a">
    <w:name w:val="Block Text"/>
    <w:basedOn w:val="a9"/>
    <w:semiHidden/>
    <w:rsid w:val="00150FAE"/>
    <w:pPr>
      <w:spacing w:after="120"/>
      <w:ind w:left="1440" w:right="1440"/>
    </w:pPr>
  </w:style>
  <w:style w:type="character" w:styleId="HTML8">
    <w:name w:val="HTML Cite"/>
    <w:semiHidden/>
    <w:rsid w:val="00150FAE"/>
    <w:rPr>
      <w:i/>
      <w:iCs/>
    </w:rPr>
  </w:style>
  <w:style w:type="paragraph" w:styleId="affffb">
    <w:name w:val="Message Header"/>
    <w:basedOn w:val="a9"/>
    <w:semiHidden/>
    <w:rsid w:val="00150FA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</w:rPr>
  </w:style>
  <w:style w:type="paragraph" w:styleId="affffc">
    <w:name w:val="E-mail Signature"/>
    <w:basedOn w:val="a9"/>
    <w:semiHidden/>
    <w:rsid w:val="00150FAE"/>
  </w:style>
  <w:style w:type="paragraph" w:customStyle="1" w:styleId="affffd">
    <w:name w:val="Чертежный"/>
    <w:semiHidden/>
    <w:rsid w:val="00210912"/>
    <w:pPr>
      <w:jc w:val="both"/>
    </w:pPr>
    <w:rPr>
      <w:rFonts w:ascii="ISOCPEUR" w:hAnsi="ISOCPEUR"/>
      <w:i/>
      <w:sz w:val="28"/>
      <w:lang w:val="uk-UA"/>
    </w:rPr>
  </w:style>
  <w:style w:type="paragraph" w:customStyle="1" w:styleId="140">
    <w:name w:val="Таблица 14"/>
    <w:basedOn w:val="aa"/>
    <w:link w:val="141"/>
    <w:rsid w:val="00322CF3"/>
    <w:pPr>
      <w:spacing w:line="240" w:lineRule="auto"/>
      <w:ind w:firstLine="0"/>
    </w:pPr>
  </w:style>
  <w:style w:type="paragraph" w:customStyle="1" w:styleId="100">
    <w:name w:val="Таблица 10"/>
    <w:basedOn w:val="aa"/>
    <w:rsid w:val="00322CF3"/>
    <w:pPr>
      <w:spacing w:line="240" w:lineRule="auto"/>
      <w:ind w:firstLine="0"/>
    </w:pPr>
    <w:rPr>
      <w:sz w:val="20"/>
      <w:szCs w:val="20"/>
    </w:rPr>
  </w:style>
  <w:style w:type="table" w:customStyle="1" w:styleId="affffe">
    <w:name w:val="Таблица"/>
    <w:basedOn w:val="ac"/>
    <w:rsid w:val="00322CF3"/>
    <w:rPr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57" w:type="dxa"/>
        <w:bottom w:w="0" w:type="dxa"/>
        <w:right w:w="57" w:type="dxa"/>
      </w:tblCellMar>
    </w:tblPr>
  </w:style>
  <w:style w:type="paragraph" w:customStyle="1" w:styleId="a2">
    <w:name w:val="список"/>
    <w:basedOn w:val="aa"/>
    <w:rsid w:val="0048114C"/>
    <w:pPr>
      <w:numPr>
        <w:numId w:val="15"/>
      </w:numPr>
    </w:pPr>
  </w:style>
  <w:style w:type="paragraph" w:customStyle="1" w:styleId="a4">
    <w:name w:val="список нумерован."/>
    <w:basedOn w:val="aa"/>
    <w:rsid w:val="0048114C"/>
    <w:pPr>
      <w:numPr>
        <w:numId w:val="16"/>
      </w:numPr>
    </w:pPr>
  </w:style>
  <w:style w:type="paragraph" w:customStyle="1" w:styleId="1">
    <w:name w:val="Таб_ном_1"/>
    <w:basedOn w:val="2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">
    <w:name w:val="Таб_ном_1.1"/>
    <w:basedOn w:val="3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1">
    <w:name w:val="Таб_ном_1.1.1"/>
    <w:basedOn w:val="43"/>
    <w:rsid w:val="00B80866"/>
    <w:pPr>
      <w:numPr>
        <w:ilvl w:val="3"/>
        <w:numId w:val="1"/>
      </w:numPr>
      <w:spacing w:line="240" w:lineRule="auto"/>
    </w:pPr>
    <w:rPr>
      <w:sz w:val="22"/>
    </w:rPr>
  </w:style>
  <w:style w:type="paragraph" w:customStyle="1" w:styleId="afffff">
    <w:name w:val="Стадия_кр"/>
    <w:basedOn w:val="a9"/>
    <w:next w:val="a9"/>
    <w:rsid w:val="00AF7083"/>
    <w:pPr>
      <w:spacing w:line="240" w:lineRule="auto"/>
      <w:jc w:val="center"/>
    </w:pPr>
    <w:rPr>
      <w:sz w:val="24"/>
    </w:rPr>
  </w:style>
  <w:style w:type="character" w:customStyle="1" w:styleId="aff1">
    <w:name w:val="Верхний колонтитул Знак"/>
    <w:aliases w:val="Знак23 Знак, Знак23 Знак,Header Char Char Char Char Char Char Char Char Знак"/>
    <w:link w:val="aff0"/>
    <w:rsid w:val="00E17EE4"/>
    <w:rPr>
      <w:sz w:val="28"/>
      <w:szCs w:val="24"/>
    </w:rPr>
  </w:style>
  <w:style w:type="character" w:customStyle="1" w:styleId="141">
    <w:name w:val="Таблица 14 Знак"/>
    <w:link w:val="140"/>
    <w:rsid w:val="002245E5"/>
    <w:rPr>
      <w:sz w:val="28"/>
      <w:szCs w:val="28"/>
    </w:rPr>
  </w:style>
  <w:style w:type="paragraph" w:customStyle="1" w:styleId="afffff0">
    <w:name w:val="ДОК Таблица Текст"/>
    <w:basedOn w:val="a9"/>
    <w:link w:val="afffff1"/>
    <w:qFormat/>
    <w:rsid w:val="00FF0283"/>
    <w:pPr>
      <w:spacing w:line="240" w:lineRule="auto"/>
    </w:pPr>
    <w:rPr>
      <w:rFonts w:eastAsia="Arial Unicode MS"/>
      <w:bCs/>
      <w:noProof/>
      <w:sz w:val="22"/>
      <w:szCs w:val="22"/>
      <w:lang w:val="en-US"/>
    </w:rPr>
  </w:style>
  <w:style w:type="character" w:customStyle="1" w:styleId="afffff1">
    <w:name w:val="ДОК Таблица Текст Знак"/>
    <w:link w:val="afffff0"/>
    <w:rsid w:val="00FF0283"/>
    <w:rPr>
      <w:rFonts w:eastAsia="Arial Unicode MS"/>
      <w:bCs/>
      <w:noProof/>
      <w:sz w:val="22"/>
      <w:szCs w:val="22"/>
      <w:lang w:val="en-US"/>
    </w:rPr>
  </w:style>
  <w:style w:type="paragraph" w:customStyle="1" w:styleId="afffff2">
    <w:name w:val="ДОК Текст"/>
    <w:basedOn w:val="a9"/>
    <w:link w:val="afffff3"/>
    <w:qFormat/>
    <w:rsid w:val="00797DF5"/>
    <w:pPr>
      <w:ind w:firstLine="567"/>
      <w:jc w:val="both"/>
    </w:pPr>
    <w:rPr>
      <w:bCs/>
      <w:noProof/>
      <w:szCs w:val="22"/>
      <w:lang w:val="en-US"/>
    </w:rPr>
  </w:style>
  <w:style w:type="character" w:customStyle="1" w:styleId="afffff3">
    <w:name w:val="ДОК Текст Знак"/>
    <w:link w:val="afffff2"/>
    <w:rsid w:val="00797DF5"/>
    <w:rPr>
      <w:bCs/>
      <w:noProof/>
      <w:sz w:val="28"/>
      <w:szCs w:val="22"/>
      <w:lang w:val="en-US"/>
    </w:rPr>
  </w:style>
  <w:style w:type="numbering" w:customStyle="1" w:styleId="a1">
    <w:name w:val="ДОК Маркированный список"/>
    <w:basedOn w:val="ad"/>
    <w:uiPriority w:val="99"/>
    <w:rsid w:val="00797DF5"/>
    <w:pPr>
      <w:numPr>
        <w:numId w:val="18"/>
      </w:numPr>
    </w:pPr>
  </w:style>
  <w:style w:type="paragraph" w:customStyle="1" w:styleId="afffff4">
    <w:name w:val="ДОК Таблица Заголовок"/>
    <w:basedOn w:val="afffff0"/>
    <w:qFormat/>
    <w:rsid w:val="00797DF5"/>
    <w:pPr>
      <w:keepNext/>
      <w:keepLines/>
      <w:jc w:val="center"/>
    </w:pPr>
    <w:rPr>
      <w:b/>
    </w:rPr>
  </w:style>
  <w:style w:type="paragraph" w:customStyle="1" w:styleId="afffff5">
    <w:name w:val="ДОК Таблица Текст Центр"/>
    <w:basedOn w:val="afffff0"/>
    <w:qFormat/>
    <w:rsid w:val="00797DF5"/>
    <w:pPr>
      <w:jc w:val="center"/>
    </w:pPr>
  </w:style>
  <w:style w:type="paragraph" w:styleId="afffff6">
    <w:name w:val="List Paragraph"/>
    <w:aliases w:val="ПЗ"/>
    <w:basedOn w:val="a9"/>
    <w:uiPriority w:val="34"/>
    <w:qFormat/>
    <w:rsid w:val="00EC53F7"/>
    <w:pPr>
      <w:ind w:left="720"/>
      <w:contextualSpacing/>
    </w:pPr>
  </w:style>
  <w:style w:type="paragraph" w:customStyle="1" w:styleId="1d">
    <w:name w:val="Знак Знак Знак1"/>
    <w:basedOn w:val="a9"/>
    <w:rsid w:val="00C12045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fff7">
    <w:name w:val="Адресат"/>
    <w:basedOn w:val="a9"/>
    <w:rsid w:val="00E37AFB"/>
    <w:pPr>
      <w:spacing w:line="240" w:lineRule="auto"/>
    </w:pPr>
    <w:rPr>
      <w:sz w:val="24"/>
    </w:rPr>
  </w:style>
  <w:style w:type="paragraph" w:customStyle="1" w:styleId="a3">
    <w:name w:val="Заголовок ПЗ"/>
    <w:basedOn w:val="10"/>
    <w:link w:val="afffff8"/>
    <w:rsid w:val="00382B5B"/>
    <w:pPr>
      <w:numPr>
        <w:numId w:val="19"/>
      </w:numPr>
    </w:pPr>
    <w:rPr>
      <w:sz w:val="28"/>
    </w:rPr>
  </w:style>
  <w:style w:type="paragraph" w:customStyle="1" w:styleId="afffff9">
    <w:name w:val="Заголовок главы ПЗ"/>
    <w:basedOn w:val="a3"/>
    <w:link w:val="afffffa"/>
    <w:qFormat/>
    <w:rsid w:val="00382B5B"/>
    <w:pPr>
      <w:spacing w:before="0" w:after="0"/>
      <w:ind w:left="0" w:firstLine="709"/>
      <w:jc w:val="left"/>
    </w:pPr>
  </w:style>
  <w:style w:type="character" w:customStyle="1" w:styleId="afffff8">
    <w:name w:val="Заголовок ПЗ Знак"/>
    <w:link w:val="a3"/>
    <w:rsid w:val="00382B5B"/>
    <w:rPr>
      <w:b/>
      <w:sz w:val="28"/>
      <w:szCs w:val="24"/>
    </w:rPr>
  </w:style>
  <w:style w:type="paragraph" w:customStyle="1" w:styleId="Body">
    <w:name w:val="Body"/>
    <w:basedOn w:val="a9"/>
    <w:rsid w:val="00C83157"/>
    <w:pPr>
      <w:spacing w:line="360" w:lineRule="atLeast"/>
      <w:ind w:left="284" w:firstLine="851"/>
      <w:jc w:val="both"/>
    </w:pPr>
    <w:rPr>
      <w:rFonts w:ascii="Pragmatica" w:hAnsi="Pragmatica"/>
      <w:sz w:val="24"/>
      <w:szCs w:val="20"/>
    </w:rPr>
  </w:style>
  <w:style w:type="character" w:customStyle="1" w:styleId="afffffa">
    <w:name w:val="Заголовок главы ПЗ Знак"/>
    <w:basedOn w:val="afffff8"/>
    <w:link w:val="afffff9"/>
    <w:rsid w:val="00382B5B"/>
    <w:rPr>
      <w:b/>
      <w:sz w:val="28"/>
      <w:szCs w:val="24"/>
    </w:rPr>
  </w:style>
  <w:style w:type="paragraph" w:customStyle="1" w:styleId="1e">
    <w:name w:val="Абзац списка1"/>
    <w:basedOn w:val="a9"/>
    <w:rsid w:val="00EB135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f4">
    <w:name w:val="П.З. Знак"/>
    <w:link w:val="aa"/>
    <w:rsid w:val="00AE109F"/>
    <w:rPr>
      <w:sz w:val="28"/>
      <w:szCs w:val="28"/>
    </w:rPr>
  </w:style>
  <w:style w:type="paragraph" w:customStyle="1" w:styleId="afffffb">
    <w:name w:val="Пояснительная записка(ТЕКСТ)"/>
    <w:basedOn w:val="a9"/>
    <w:link w:val="afffffc"/>
    <w:rsid w:val="00330E18"/>
    <w:pPr>
      <w:ind w:left="57" w:right="113" w:firstLine="851"/>
      <w:jc w:val="both"/>
    </w:pPr>
    <w:rPr>
      <w:rFonts w:eastAsia="Calibri"/>
      <w:szCs w:val="28"/>
    </w:rPr>
  </w:style>
  <w:style w:type="character" w:customStyle="1" w:styleId="afffffc">
    <w:name w:val="Пояснительная записка(ТЕКСТ) Знак"/>
    <w:link w:val="afffffb"/>
    <w:locked/>
    <w:rsid w:val="00330E18"/>
    <w:rPr>
      <w:rFonts w:eastAsia="Calibri"/>
      <w:sz w:val="28"/>
      <w:szCs w:val="28"/>
    </w:rPr>
  </w:style>
  <w:style w:type="paragraph" w:customStyle="1" w:styleId="afffffd">
    <w:name w:val="Р"/>
    <w:basedOn w:val="a9"/>
    <w:uiPriority w:val="99"/>
    <w:rsid w:val="00846727"/>
    <w:pPr>
      <w:spacing w:line="240" w:lineRule="auto"/>
    </w:pPr>
    <w:rPr>
      <w:rFonts w:ascii="Arial" w:hAnsi="Arial"/>
      <w:b/>
      <w:sz w:val="24"/>
      <w:szCs w:val="20"/>
    </w:rPr>
  </w:style>
  <w:style w:type="paragraph" w:styleId="afffffe">
    <w:name w:val="No Spacing"/>
    <w:uiPriority w:val="1"/>
    <w:qFormat/>
    <w:rsid w:val="00846727"/>
    <w:rPr>
      <w:sz w:val="28"/>
      <w:szCs w:val="24"/>
    </w:rPr>
  </w:style>
  <w:style w:type="paragraph" w:customStyle="1" w:styleId="110">
    <w:name w:val="Абзац списка11"/>
    <w:basedOn w:val="a9"/>
    <w:rsid w:val="00A6692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fffff">
    <w:name w:val="TOC Heading"/>
    <w:basedOn w:val="10"/>
    <w:next w:val="a9"/>
    <w:uiPriority w:val="39"/>
    <w:unhideWhenUsed/>
    <w:qFormat/>
    <w:rsid w:val="00E374BA"/>
    <w:pPr>
      <w:keepLines/>
      <w:pageBreakBefore w:val="0"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customStyle="1" w:styleId="-0">
    <w:name w:val="ЕСКД - Обычный"/>
    <w:basedOn w:val="a9"/>
    <w:rsid w:val="00B15235"/>
    <w:pPr>
      <w:ind w:left="284" w:right="284" w:firstLine="709"/>
      <w:jc w:val="both"/>
    </w:pPr>
    <w:rPr>
      <w:sz w:val="24"/>
      <w:szCs w:val="28"/>
    </w:rPr>
  </w:style>
  <w:style w:type="character" w:customStyle="1" w:styleId="aff3">
    <w:name w:val="Нижний колонтитул Знак"/>
    <w:basedOn w:val="ab"/>
    <w:link w:val="aff2"/>
    <w:uiPriority w:val="99"/>
    <w:rsid w:val="0091309F"/>
    <w:rPr>
      <w:sz w:val="28"/>
      <w:szCs w:val="24"/>
    </w:rPr>
  </w:style>
  <w:style w:type="character" w:customStyle="1" w:styleId="afff9">
    <w:name w:val="Название Знак"/>
    <w:basedOn w:val="ab"/>
    <w:link w:val="afff8"/>
    <w:rsid w:val="0091309F"/>
    <w:rPr>
      <w:rFonts w:ascii="Arial" w:hAnsi="Arial" w:cs="Arial"/>
      <w:b/>
      <w:bCs/>
      <w:kern w:val="28"/>
      <w:sz w:val="32"/>
      <w:szCs w:val="32"/>
    </w:rPr>
  </w:style>
  <w:style w:type="character" w:customStyle="1" w:styleId="afff4">
    <w:name w:val="Основной текст Знак"/>
    <w:basedOn w:val="ab"/>
    <w:link w:val="afff3"/>
    <w:rsid w:val="0091309F"/>
    <w:rPr>
      <w:sz w:val="28"/>
      <w:szCs w:val="24"/>
    </w:rPr>
  </w:style>
  <w:style w:type="character" w:customStyle="1" w:styleId="afff7">
    <w:name w:val="Основной текст с отступом Знак"/>
    <w:basedOn w:val="ab"/>
    <w:link w:val="afff6"/>
    <w:uiPriority w:val="99"/>
    <w:semiHidden/>
    <w:rsid w:val="0091309F"/>
    <w:rPr>
      <w:sz w:val="28"/>
      <w:szCs w:val="24"/>
    </w:rPr>
  </w:style>
  <w:style w:type="character" w:customStyle="1" w:styleId="32">
    <w:name w:val="Заголовок 3 Знак"/>
    <w:aliases w:val="римская нумерация Знак1,H3 Знак,Заголовок подпукта (1.1.1) Знак,римская нумерация Знак Знак,римская нумерация1 Знак Знак,ПРИЛ Знак"/>
    <w:basedOn w:val="ab"/>
    <w:link w:val="31"/>
    <w:rsid w:val="0091309F"/>
    <w:rPr>
      <w:sz w:val="28"/>
    </w:rPr>
  </w:style>
  <w:style w:type="character" w:customStyle="1" w:styleId="42">
    <w:name w:val="Заголовок 4 Знак"/>
    <w:aliases w:val="H4 Знак,H41 Знак"/>
    <w:basedOn w:val="ab"/>
    <w:link w:val="41"/>
    <w:rsid w:val="0091309F"/>
    <w:rPr>
      <w:sz w:val="28"/>
    </w:rPr>
  </w:style>
  <w:style w:type="character" w:customStyle="1" w:styleId="53">
    <w:name w:val="Заголовок 5 Знак"/>
    <w:aliases w:val="h5 Знак,h51 Знак,H5 Знак,H51 Знак,h52 Знак,test Знак,Block Label Знак,Level 3 - i Знак"/>
    <w:basedOn w:val="ab"/>
    <w:link w:val="52"/>
    <w:rsid w:val="0091309F"/>
    <w:rPr>
      <w:sz w:val="22"/>
    </w:rPr>
  </w:style>
  <w:style w:type="character" w:customStyle="1" w:styleId="60">
    <w:name w:val="Заголовок 6 Знак"/>
    <w:basedOn w:val="ab"/>
    <w:link w:val="6"/>
    <w:rsid w:val="0091309F"/>
    <w:rPr>
      <w:i/>
      <w:sz w:val="22"/>
    </w:rPr>
  </w:style>
  <w:style w:type="character" w:customStyle="1" w:styleId="70">
    <w:name w:val="Заголовок 7 Знак"/>
    <w:basedOn w:val="ab"/>
    <w:link w:val="7"/>
    <w:rsid w:val="0091309F"/>
    <w:rPr>
      <w:rFonts w:ascii="Arial" w:hAnsi="Arial"/>
    </w:rPr>
  </w:style>
  <w:style w:type="character" w:customStyle="1" w:styleId="80">
    <w:name w:val="Заголовок 8 Знак"/>
    <w:basedOn w:val="ab"/>
    <w:link w:val="8"/>
    <w:rsid w:val="0091309F"/>
    <w:rPr>
      <w:rFonts w:ascii="Arial" w:hAnsi="Arial"/>
      <w:i/>
    </w:rPr>
  </w:style>
  <w:style w:type="character" w:customStyle="1" w:styleId="90">
    <w:name w:val="Заголовок 9 Знак"/>
    <w:basedOn w:val="ab"/>
    <w:link w:val="9"/>
    <w:rsid w:val="0091309F"/>
    <w:rPr>
      <w:rFonts w:ascii="Arial" w:hAnsi="Arial"/>
      <w:b/>
      <w:i/>
      <w:sz w:val="18"/>
    </w:rPr>
  </w:style>
  <w:style w:type="character" w:customStyle="1" w:styleId="38">
    <w:name w:val="Основной текст с отступом 3 Знак"/>
    <w:basedOn w:val="ab"/>
    <w:link w:val="37"/>
    <w:rsid w:val="0091309F"/>
    <w:rPr>
      <w:sz w:val="16"/>
      <w:szCs w:val="16"/>
    </w:rPr>
  </w:style>
  <w:style w:type="paragraph" w:customStyle="1" w:styleId="b-address">
    <w:name w:val="b-address"/>
    <w:basedOn w:val="a9"/>
    <w:rsid w:val="0091309F"/>
    <w:pPr>
      <w:spacing w:before="100" w:beforeAutospacing="1" w:after="100" w:afterAutospacing="1" w:line="240" w:lineRule="auto"/>
    </w:pPr>
    <w:rPr>
      <w:sz w:val="24"/>
    </w:rPr>
  </w:style>
  <w:style w:type="character" w:customStyle="1" w:styleId="af">
    <w:name w:val="Текст выноски Знак"/>
    <w:basedOn w:val="ab"/>
    <w:link w:val="ae"/>
    <w:uiPriority w:val="99"/>
    <w:semiHidden/>
    <w:rsid w:val="0091309F"/>
    <w:rPr>
      <w:rFonts w:ascii="Tahoma" w:hAnsi="Tahoma" w:cs="Tahoma"/>
      <w:sz w:val="16"/>
      <w:szCs w:val="16"/>
    </w:rPr>
  </w:style>
  <w:style w:type="character" w:styleId="affffff0">
    <w:name w:val="Placeholder Text"/>
    <w:basedOn w:val="ab"/>
    <w:uiPriority w:val="99"/>
    <w:semiHidden/>
    <w:rsid w:val="0091309F"/>
    <w:rPr>
      <w:color w:val="808080"/>
    </w:rPr>
  </w:style>
  <w:style w:type="character" w:customStyle="1" w:styleId="apple-converted-space">
    <w:name w:val="apple-converted-space"/>
    <w:basedOn w:val="ab"/>
    <w:rsid w:val="00D07BE6"/>
  </w:style>
  <w:style w:type="paragraph" w:customStyle="1" w:styleId="Default">
    <w:name w:val="Default"/>
    <w:rsid w:val="00E6430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harAttribute29">
    <w:name w:val="CharAttribute29"/>
    <w:rsid w:val="0068065B"/>
    <w:rPr>
      <w:rFonts w:ascii="Times New Roman" w:eastAsia="Times New Roman" w:hAnsi="Times New Roman"/>
      <w:color w:val="FF0000"/>
      <w:sz w:val="24"/>
    </w:rPr>
  </w:style>
  <w:style w:type="paragraph" w:customStyle="1" w:styleId="ParaAttribute59">
    <w:name w:val="ParaAttribute59"/>
    <w:rsid w:val="0068065B"/>
    <w:pPr>
      <w:widowControl w:val="0"/>
      <w:wordWrap w:val="0"/>
      <w:ind w:left="1211" w:right="226" w:hanging="360"/>
      <w:jc w:val="both"/>
    </w:pPr>
    <w:rPr>
      <w:rFonts w:eastAsia="Batang"/>
    </w:rPr>
  </w:style>
  <w:style w:type="character" w:customStyle="1" w:styleId="CharAttribute4">
    <w:name w:val="CharAttribute4"/>
    <w:rsid w:val="0068065B"/>
    <w:rPr>
      <w:rFonts w:ascii="Times New Roman" w:eastAsia="Times New Roman" w:hAnsi="Times New Roman"/>
      <w:sz w:val="24"/>
    </w:rPr>
  </w:style>
  <w:style w:type="character" w:customStyle="1" w:styleId="CharAttribute36">
    <w:name w:val="CharAttribute36"/>
    <w:rsid w:val="0068065B"/>
    <w:rPr>
      <w:rFonts w:ascii="Batang" w:eastAsia="Batang" w:hAnsi="Batang"/>
      <w:sz w:val="24"/>
    </w:rPr>
  </w:style>
  <w:style w:type="paragraph" w:customStyle="1" w:styleId="affffff1">
    <w:name w:val="ГПП Основной текст"/>
    <w:basedOn w:val="afff3"/>
    <w:link w:val="affffff2"/>
    <w:rsid w:val="00BD26B1"/>
    <w:pPr>
      <w:widowControl w:val="0"/>
      <w:tabs>
        <w:tab w:val="left" w:pos="426"/>
      </w:tabs>
      <w:spacing w:after="0" w:line="240" w:lineRule="auto"/>
      <w:ind w:left="170" w:right="57" w:firstLine="567"/>
      <w:jc w:val="both"/>
    </w:pPr>
    <w:rPr>
      <w:sz w:val="24"/>
    </w:rPr>
  </w:style>
  <w:style w:type="character" w:customStyle="1" w:styleId="affffff2">
    <w:name w:val="ГПП Основной текст Знак Знак"/>
    <w:basedOn w:val="ab"/>
    <w:link w:val="affffff1"/>
    <w:rsid w:val="00BD26B1"/>
    <w:rPr>
      <w:sz w:val="24"/>
      <w:szCs w:val="24"/>
    </w:rPr>
  </w:style>
  <w:style w:type="paragraph" w:customStyle="1" w:styleId="a5">
    <w:name w:val="нум"/>
    <w:qFormat/>
    <w:rsid w:val="00105856"/>
    <w:pPr>
      <w:widowControl w:val="0"/>
      <w:numPr>
        <w:numId w:val="24"/>
      </w:numPr>
      <w:shd w:val="clear" w:color="auto" w:fill="FFFFFF"/>
      <w:tabs>
        <w:tab w:val="left" w:pos="1134"/>
      </w:tabs>
      <w:suppressAutoHyphens/>
      <w:autoSpaceDE w:val="0"/>
      <w:autoSpaceDN w:val="0"/>
      <w:adjustRightInd w:val="0"/>
      <w:spacing w:before="120"/>
      <w:jc w:val="both"/>
    </w:pPr>
    <w:rPr>
      <w:sz w:val="24"/>
      <w:szCs w:val="24"/>
      <w:lang w:eastAsia="en-US"/>
    </w:rPr>
  </w:style>
  <w:style w:type="paragraph" w:customStyle="1" w:styleId="a6">
    <w:name w:val="нума"/>
    <w:autoRedefine/>
    <w:qFormat/>
    <w:rsid w:val="00105856"/>
    <w:pPr>
      <w:numPr>
        <w:ilvl w:val="1"/>
        <w:numId w:val="24"/>
      </w:numPr>
      <w:shd w:val="clear" w:color="auto" w:fill="FFFFFF"/>
      <w:tabs>
        <w:tab w:val="left" w:pos="1134"/>
        <w:tab w:val="left" w:pos="1701"/>
      </w:tabs>
      <w:suppressAutoHyphens/>
      <w:autoSpaceDE w:val="0"/>
      <w:autoSpaceDN w:val="0"/>
      <w:adjustRightInd w:val="0"/>
      <w:ind w:left="1701" w:right="567" w:hanging="425"/>
    </w:pPr>
    <w:rPr>
      <w:sz w:val="24"/>
      <w:szCs w:val="28"/>
      <w:lang w:eastAsia="en-US"/>
    </w:rPr>
  </w:style>
  <w:style w:type="character" w:customStyle="1" w:styleId="FontStyle15">
    <w:name w:val="Font Style15"/>
    <w:uiPriority w:val="99"/>
    <w:rsid w:val="00105856"/>
    <w:rPr>
      <w:rFonts w:ascii="Times New Roman" w:hAnsi="Times New Roman" w:cs="Times New Roman"/>
      <w:sz w:val="26"/>
      <w:szCs w:val="26"/>
    </w:rPr>
  </w:style>
  <w:style w:type="paragraph" w:styleId="affffff3">
    <w:name w:val="Revision"/>
    <w:hidden/>
    <w:uiPriority w:val="99"/>
    <w:semiHidden/>
    <w:rsid w:val="00F62902"/>
    <w:rPr>
      <w:sz w:val="28"/>
      <w:szCs w:val="24"/>
    </w:rPr>
  </w:style>
  <w:style w:type="paragraph" w:customStyle="1" w:styleId="a7">
    <w:name w:val="Названия таблиц"/>
    <w:basedOn w:val="a9"/>
    <w:rsid w:val="00A1542F"/>
    <w:pPr>
      <w:keepNext/>
      <w:numPr>
        <w:numId w:val="28"/>
      </w:numPr>
      <w:spacing w:before="120" w:line="240" w:lineRule="auto"/>
      <w:jc w:val="right"/>
    </w:pPr>
    <w:rPr>
      <w:i/>
      <w:sz w:val="24"/>
    </w:rPr>
  </w:style>
  <w:style w:type="paragraph" w:customStyle="1" w:styleId="affffff4">
    <w:name w:val="Обычный без отступа по ширине"/>
    <w:basedOn w:val="a9"/>
    <w:rsid w:val="00A1542F"/>
    <w:pPr>
      <w:jc w:val="both"/>
    </w:pPr>
    <w:rPr>
      <w:rFonts w:ascii="Arial" w:hAnsi="Arial"/>
      <w:sz w:val="24"/>
    </w:rPr>
  </w:style>
  <w:style w:type="paragraph" w:customStyle="1" w:styleId="affffff5">
    <w:name w:val="!Текст"/>
    <w:link w:val="affffff6"/>
    <w:uiPriority w:val="99"/>
    <w:rsid w:val="00735BDE"/>
    <w:pPr>
      <w:spacing w:before="120"/>
      <w:ind w:firstLine="709"/>
      <w:jc w:val="both"/>
    </w:pPr>
    <w:rPr>
      <w:spacing w:val="-1"/>
      <w:sz w:val="28"/>
      <w:szCs w:val="24"/>
    </w:rPr>
  </w:style>
  <w:style w:type="character" w:customStyle="1" w:styleId="affffff6">
    <w:name w:val="!Текст Знак"/>
    <w:link w:val="affffff5"/>
    <w:uiPriority w:val="99"/>
    <w:locked/>
    <w:rsid w:val="00735BDE"/>
    <w:rPr>
      <w:spacing w:val="-1"/>
      <w:sz w:val="28"/>
      <w:szCs w:val="24"/>
    </w:rPr>
  </w:style>
  <w:style w:type="paragraph" w:customStyle="1" w:styleId="Twordaddfieldheads">
    <w:name w:val="Tword_add_field_heads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20"/>
    </w:rPr>
  </w:style>
  <w:style w:type="paragraph" w:customStyle="1" w:styleId="Twordizme">
    <w:name w:val="Tword_izme"/>
    <w:basedOn w:val="a9"/>
    <w:rsid w:val="00197549"/>
    <w:pPr>
      <w:spacing w:line="240" w:lineRule="auto"/>
      <w:jc w:val="center"/>
    </w:pPr>
    <w:rPr>
      <w:rFonts w:ascii="ISOCPEUR" w:hAnsi="ISOCPEUR"/>
      <w:i/>
      <w:sz w:val="18"/>
    </w:rPr>
  </w:style>
  <w:style w:type="paragraph" w:customStyle="1" w:styleId="Twordfami">
    <w:name w:val="Tword_fami"/>
    <w:basedOn w:val="a9"/>
    <w:rsid w:val="00197549"/>
    <w:pPr>
      <w:spacing w:line="240" w:lineRule="auto"/>
    </w:pPr>
    <w:rPr>
      <w:rFonts w:ascii="ISOCPEUR" w:hAnsi="ISOCPEUR" w:cs="Arial"/>
      <w:i/>
      <w:sz w:val="22"/>
      <w:szCs w:val="20"/>
    </w:rPr>
  </w:style>
  <w:style w:type="paragraph" w:customStyle="1" w:styleId="Tworddate">
    <w:name w:val="Tword_date"/>
    <w:basedOn w:val="a9"/>
    <w:rsid w:val="00197549"/>
    <w:pPr>
      <w:spacing w:line="240" w:lineRule="auto"/>
      <w:jc w:val="center"/>
    </w:pPr>
    <w:rPr>
      <w:rFonts w:ascii="ISOCPEUR" w:hAnsi="ISOCPEUR"/>
      <w:i/>
      <w:sz w:val="16"/>
    </w:rPr>
  </w:style>
  <w:style w:type="paragraph" w:customStyle="1" w:styleId="Twordlitlistlistov">
    <w:name w:val="Tword_lit_list_listov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18"/>
    </w:rPr>
  </w:style>
  <w:style w:type="paragraph" w:customStyle="1" w:styleId="Twordpagenumber">
    <w:name w:val="Tword_page_number"/>
    <w:basedOn w:val="Twordlitlistlistov"/>
    <w:rsid w:val="00197549"/>
    <w:rPr>
      <w:sz w:val="24"/>
      <w:lang w:val="en-US"/>
    </w:rPr>
  </w:style>
  <w:style w:type="paragraph" w:customStyle="1" w:styleId="Twordcopyformat">
    <w:name w:val="Tword_copy_format"/>
    <w:basedOn w:val="a9"/>
    <w:rsid w:val="00197549"/>
    <w:pPr>
      <w:spacing w:line="240" w:lineRule="auto"/>
      <w:jc w:val="center"/>
    </w:pPr>
    <w:rPr>
      <w:rFonts w:ascii="ISOCPEUR" w:hAnsi="ISOCPEUR" w:cs="Arial"/>
      <w:i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09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7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11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70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8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&#1069;&#1057;&#1055;-&#1053;&#1053;\&#1069;&#1083;&#1077;&#1082;&#1090;&#1088;&#1086;&#1085;&#1085;&#1099;&#1077;%20&#1096;&#1072;&#1073;&#1083;&#1086;&#1085;&#1099;\&#1064;&#1072;&#1073;&#1083;&#1086;&#1085;%20&#1055;&#1047;\&#1064;&#1072;&#1073;&#1083;&#1086;&#1085;(&#1055;&#1047;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8804F5-2529-42E2-A93E-6B437236F3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Шаблон(ПЗ)</Template>
  <TotalTime>4</TotalTime>
  <Pages>1</Pages>
  <Words>39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265</CharactersWithSpaces>
  <SharedDoc>false</SharedDoc>
  <HLinks>
    <vt:vector size="156" baseType="variant">
      <vt:variant>
        <vt:i4>1507377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_Toc336435728</vt:lpwstr>
      </vt:variant>
      <vt:variant>
        <vt:i4>1507377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_Toc336435727</vt:lpwstr>
      </vt:variant>
      <vt:variant>
        <vt:i4>1507377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_Toc336435726</vt:lpwstr>
      </vt:variant>
      <vt:variant>
        <vt:i4>1507377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_Toc336435725</vt:lpwstr>
      </vt:variant>
      <vt:variant>
        <vt:i4>1507377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_Toc336435724</vt:lpwstr>
      </vt:variant>
      <vt:variant>
        <vt:i4>1507377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_Toc336435723</vt:lpwstr>
      </vt:variant>
      <vt:variant>
        <vt:i4>1507377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_Toc336435722</vt:lpwstr>
      </vt:variant>
      <vt:variant>
        <vt:i4>1507377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_Toc336435721</vt:lpwstr>
      </vt:variant>
      <vt:variant>
        <vt:i4>1507377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_Toc336435720</vt:lpwstr>
      </vt:variant>
      <vt:variant>
        <vt:i4>1310769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_Toc336435719</vt:lpwstr>
      </vt:variant>
      <vt:variant>
        <vt:i4>1310769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_Toc336435718</vt:lpwstr>
      </vt:variant>
      <vt:variant>
        <vt:i4>1310769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_Toc336435717</vt:lpwstr>
      </vt:variant>
      <vt:variant>
        <vt:i4>1310769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_Toc336435716</vt:lpwstr>
      </vt:variant>
      <vt:variant>
        <vt:i4>1310769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_Toc336435715</vt:lpwstr>
      </vt:variant>
      <vt:variant>
        <vt:i4>1310769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_Toc336435714</vt:lpwstr>
      </vt:variant>
      <vt:variant>
        <vt:i4>1310769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_Toc336435713</vt:lpwstr>
      </vt:variant>
      <vt:variant>
        <vt:i4>1310769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_Toc336435712</vt:lpwstr>
      </vt:variant>
      <vt:variant>
        <vt:i4>1310769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_Toc336435711</vt:lpwstr>
      </vt:variant>
      <vt:variant>
        <vt:i4>1310769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_Toc336435710</vt:lpwstr>
      </vt:variant>
      <vt:variant>
        <vt:i4>1376305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_Toc336435709</vt:lpwstr>
      </vt:variant>
      <vt:variant>
        <vt:i4>1376305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_Toc336435708</vt:lpwstr>
      </vt:variant>
      <vt:variant>
        <vt:i4>1376305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_Toc336435707</vt:lpwstr>
      </vt:variant>
      <vt:variant>
        <vt:i4>1376305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_Toc336435706</vt:lpwstr>
      </vt:variant>
      <vt:variant>
        <vt:i4>1376305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_Toc336435705</vt:lpwstr>
      </vt:variant>
      <vt:variant>
        <vt:i4>1376305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_Toc336435704</vt:lpwstr>
      </vt:variant>
      <vt:variant>
        <vt:i4>1376305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_Toc336435703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Павел Сергеевич Гапов</cp:lastModifiedBy>
  <cp:revision>7</cp:revision>
  <cp:lastPrinted>2022-09-08T12:29:00Z</cp:lastPrinted>
  <dcterms:created xsi:type="dcterms:W3CDTF">2023-04-06T10:24:00Z</dcterms:created>
  <dcterms:modified xsi:type="dcterms:W3CDTF">2023-06-06T12:43:00Z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ТИТУЛ">
    <vt:lpwstr>ххххх</vt:lpwstr>
  </property>
  <property fmtid="{D5CDD505-2E9C-101B-9397-08002B2CF9AE}" pid="3" name="Стадия">
    <vt:lpwstr>ОСНОВНЫЕ ТЕХНИЧЕСКИЕ РЕШЕНИЯ</vt:lpwstr>
  </property>
  <property fmtid="{D5CDD505-2E9C-101B-9397-08002B2CF9AE}" pid="4" name="Обозначение">
    <vt:lpwstr>ххх-14-ОТР</vt:lpwstr>
  </property>
  <property fmtid="{D5CDD505-2E9C-101B-9397-08002B2CF9AE}" pid="5" name="ГИП">
    <vt:lpwstr>Глинка  А. И.</vt:lpwstr>
  </property>
</Properties>
</file>