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2399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7371"/>
        <w:gridCol w:w="3402"/>
        <w:gridCol w:w="1985"/>
        <w:gridCol w:w="2552"/>
        <w:gridCol w:w="1134"/>
        <w:gridCol w:w="1134"/>
        <w:gridCol w:w="1418"/>
        <w:gridCol w:w="2268"/>
      </w:tblGrid>
      <w:tr w:rsidR="005D210C" w:rsidRPr="001B0452" w:rsidTr="00305E2E">
        <w:trPr>
          <w:trHeight w:hRule="exact" w:val="567"/>
          <w:tblHeader/>
          <w:jc w:val="center"/>
        </w:trPr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1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8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5D210C" w:rsidRPr="001D040D" w:rsidRDefault="005D210C" w:rsidP="002F2422">
            <w:pPr>
              <w:suppressAutoHyphens/>
              <w:rPr>
                <w:b/>
                <w:i w:val="0"/>
              </w:rPr>
            </w:pPr>
            <w:r w:rsidRPr="001D040D">
              <w:rPr>
                <w:b/>
                <w:i w:val="0"/>
              </w:rPr>
              <w:t>9</w:t>
            </w:r>
          </w:p>
        </w:tc>
      </w:tr>
      <w:tr w:rsidR="00531912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531912" w:rsidRPr="00C62906" w:rsidRDefault="00531912" w:rsidP="00531912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531912" w:rsidRPr="00C62906" w:rsidRDefault="00531912" w:rsidP="00531912">
            <w:pPr>
              <w:ind w:firstLine="136"/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C62906"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  <w:t>Вентиляция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31912" w:rsidRPr="00C62906" w:rsidRDefault="00531912" w:rsidP="00531912">
            <w:pPr>
              <w:rPr>
                <w:i w:val="0"/>
                <w:sz w:val="24"/>
                <w:szCs w:val="24"/>
              </w:rPr>
            </w:pPr>
          </w:p>
        </w:tc>
      </w:tr>
      <w:tr w:rsidR="001C6BCA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1C6BCA" w:rsidRPr="00C62906" w:rsidRDefault="001C6BCA" w:rsidP="001C6BCA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1C6BCA" w:rsidRPr="006260DD" w:rsidRDefault="001C6BCA" w:rsidP="001C6BCA">
            <w:pPr>
              <w:pStyle w:val="aff5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Оборудование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i w:val="0"/>
                <w:sz w:val="24"/>
                <w:szCs w:val="24"/>
              </w:rPr>
            </w:pPr>
          </w:p>
        </w:tc>
      </w:tr>
      <w:tr w:rsidR="001C6BCA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1C6BCA" w:rsidRPr="00C62906" w:rsidRDefault="001C6BCA" w:rsidP="001C6BCA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C6BCA" w:rsidRDefault="001C6BCA" w:rsidP="001C6BCA">
            <w:pPr>
              <w:pStyle w:val="aff5"/>
              <w:ind w:left="124" w:firstLine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Кондиционер ВЕРОСА-600-289-У3-231018270-ЧХВ</w:t>
            </w:r>
            <w:r w:rsidR="006130B7">
              <w:rPr>
                <w:sz w:val="24"/>
                <w:szCs w:val="24"/>
              </w:rPr>
              <w:t xml:space="preserve"> с комплектом авт</w:t>
            </w:r>
            <w:r w:rsidR="006130B7">
              <w:rPr>
                <w:sz w:val="24"/>
                <w:szCs w:val="24"/>
              </w:rPr>
              <w:t>о</w:t>
            </w:r>
            <w:r w:rsidR="006130B7">
              <w:rPr>
                <w:sz w:val="24"/>
                <w:szCs w:val="24"/>
              </w:rPr>
              <w:t>матики</w:t>
            </w:r>
            <w:r w:rsidR="002B7AD1">
              <w:rPr>
                <w:sz w:val="24"/>
                <w:szCs w:val="24"/>
              </w:rPr>
              <w:t xml:space="preserve"> и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C6BCA" w:rsidRPr="001C6BCA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1C6BCA" w:rsidRPr="001C6BCA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6BCA" w:rsidRPr="00C62906" w:rsidRDefault="002B7AD1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1C6BCA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1C6BCA" w:rsidRPr="00C62906" w:rsidRDefault="001C6BCA" w:rsidP="001C6BCA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 w:rsidR="006130B7">
              <w:rPr>
                <w:b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C6BCA" w:rsidRPr="001C6BCA" w:rsidRDefault="001C6BCA" w:rsidP="001C6BCA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 ВЕРОСА-600-193-У3-231018272-ЧХВ</w:t>
            </w:r>
            <w:r w:rsidR="006130B7">
              <w:rPr>
                <w:sz w:val="24"/>
                <w:szCs w:val="24"/>
              </w:rPr>
              <w:t xml:space="preserve"> с комплектом авт</w:t>
            </w:r>
            <w:r w:rsidR="006130B7">
              <w:rPr>
                <w:sz w:val="24"/>
                <w:szCs w:val="24"/>
              </w:rPr>
              <w:t>о</w:t>
            </w:r>
            <w:r w:rsidR="006130B7">
              <w:rPr>
                <w:sz w:val="24"/>
                <w:szCs w:val="24"/>
              </w:rPr>
              <w:t>матики</w:t>
            </w:r>
            <w:r w:rsidR="002B7AD1">
              <w:rPr>
                <w:sz w:val="24"/>
                <w:szCs w:val="24"/>
              </w:rPr>
              <w:t xml:space="preserve"> и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C6BCA" w:rsidRPr="001C6BCA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1C6BCA" w:rsidRPr="001C6BCA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6BCA" w:rsidRPr="00C62906" w:rsidRDefault="002B7AD1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C6BCA" w:rsidRPr="00C62906" w:rsidRDefault="001C6BCA" w:rsidP="001C6BCA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6130B7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6130B7" w:rsidRPr="00C62906" w:rsidRDefault="006130B7" w:rsidP="006130B7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130B7" w:rsidRPr="001C6BCA" w:rsidRDefault="006130B7" w:rsidP="006130B7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 ВЕРОСА-600-193-У3-231018273-ЧХВ с комплектом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матики</w:t>
            </w:r>
            <w:r w:rsidR="002B7AD1">
              <w:rPr>
                <w:sz w:val="24"/>
                <w:szCs w:val="24"/>
              </w:rPr>
              <w:t xml:space="preserve"> и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2B7AD1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6130B7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6130B7" w:rsidRPr="00C62906" w:rsidRDefault="006130B7" w:rsidP="006130B7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130B7" w:rsidRPr="001C6BCA" w:rsidRDefault="006130B7" w:rsidP="006130B7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 ВЕРОСА-600-193-У3-231018274-ЧХВ с комплектом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матики</w:t>
            </w:r>
            <w:r w:rsidR="002B7AD1">
              <w:rPr>
                <w:sz w:val="24"/>
                <w:szCs w:val="24"/>
              </w:rPr>
              <w:t xml:space="preserve"> и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2B7AD1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6130B7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6130B7" w:rsidRPr="00C62906" w:rsidRDefault="006130B7" w:rsidP="006130B7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130B7" w:rsidRPr="001C6BCA" w:rsidRDefault="006130B7" w:rsidP="006130B7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 ВЕРОСА-600-193-У3-231018275-ЧХВ с комплектом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матики</w:t>
            </w:r>
            <w:r w:rsidR="002B7AD1">
              <w:rPr>
                <w:sz w:val="24"/>
                <w:szCs w:val="24"/>
              </w:rPr>
              <w:t xml:space="preserve"> и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2B7AD1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6130B7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6130B7" w:rsidRPr="00C62906" w:rsidRDefault="006130B7" w:rsidP="006130B7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130B7" w:rsidRPr="001C6BCA" w:rsidRDefault="006130B7" w:rsidP="006130B7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Кондиционер ВЕРОСА-600-289-У3-231018271-ЧХВ с комплектом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матики</w:t>
            </w:r>
            <w:r w:rsidR="002B7AD1">
              <w:rPr>
                <w:sz w:val="24"/>
                <w:szCs w:val="24"/>
              </w:rPr>
              <w:t xml:space="preserve"> и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130B7" w:rsidRPr="001C6BCA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2B7AD1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130B7" w:rsidRPr="00C62906" w:rsidRDefault="006130B7" w:rsidP="006130B7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2B7AD1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2B7AD1" w:rsidRPr="00C62906" w:rsidRDefault="002B7AD1" w:rsidP="002B7AD1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П7</w:t>
            </w:r>
            <w:r w:rsidR="0085196E">
              <w:rPr>
                <w:b/>
                <w:bCs/>
                <w:i w:val="0"/>
                <w:sz w:val="24"/>
                <w:szCs w:val="24"/>
              </w:rPr>
              <w:t>В5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2B7AD1" w:rsidRPr="001C6BCA" w:rsidRDefault="002B7AD1" w:rsidP="002B7AD1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Вентилятор канальный Канал-ПКВ-90-50-6-380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2B7AD1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2B7AD1" w:rsidRPr="00C62906" w:rsidRDefault="002B7AD1" w:rsidP="002B7AD1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2B7AD1" w:rsidRPr="001C6BCA" w:rsidRDefault="002B7AD1" w:rsidP="002B7AD1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Гибкая вставка Канал-ГКВ-90-50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2B7AD1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2B7AD1" w:rsidRPr="00C62906" w:rsidRDefault="002B7AD1" w:rsidP="002B7AD1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2B7AD1" w:rsidRPr="002B7AD1" w:rsidRDefault="002B7AD1" w:rsidP="002B7AD1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Клапан с электроприводом Канал-ГЕРМИК-П-90-50</w:t>
            </w:r>
            <w:r w:rsidRPr="002B7AD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Н-</w:t>
            </w:r>
            <w:r>
              <w:rPr>
                <w:sz w:val="24"/>
                <w:szCs w:val="24"/>
                <w:lang w:val="en-US"/>
              </w:rPr>
              <w:t>M</w:t>
            </w:r>
            <w:r w:rsidRPr="002B7AD1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  <w:lang w:val="en-US"/>
              </w:rPr>
              <w:t>SR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2B7AD1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2B7AD1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2B7AD1" w:rsidRPr="00C62906" w:rsidRDefault="002B7AD1" w:rsidP="002B7AD1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2B7AD1" w:rsidRPr="002B7AD1" w:rsidRDefault="002B7AD1" w:rsidP="002B7AD1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Канал-ФПК-90-50-</w:t>
            </w:r>
            <w:r>
              <w:rPr>
                <w:sz w:val="24"/>
                <w:szCs w:val="24"/>
                <w:lang w:val="en-US"/>
              </w:rPr>
              <w:t>F5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2B7AD1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2B7AD1" w:rsidRPr="00C62906" w:rsidRDefault="002B7AD1" w:rsidP="002B7AD1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2B7AD1" w:rsidRPr="001C6BCA" w:rsidRDefault="002B7AD1" w:rsidP="002B7AD1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автоматики с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B7AD1" w:rsidRPr="001C6BCA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B7AD1" w:rsidRPr="00C62906" w:rsidRDefault="002B7AD1" w:rsidP="002B7AD1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В1, В2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5196E" w:rsidRP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  <w:r w:rsidRPr="0085196E">
              <w:rPr>
                <w:sz w:val="24"/>
                <w:szCs w:val="24"/>
              </w:rPr>
              <w:t>Крышный вентилятор КРОС91-071-Т80-Н-0550/6</w:t>
            </w:r>
            <w:r w:rsidRPr="0085196E">
              <w:rPr>
                <w:sz w:val="24"/>
                <w:szCs w:val="24"/>
                <w:lang w:val="en-US"/>
              </w:rPr>
              <w:t>F</w:t>
            </w:r>
            <w:r w:rsidRPr="0085196E">
              <w:rPr>
                <w:sz w:val="24"/>
                <w:szCs w:val="24"/>
              </w:rPr>
              <w:t xml:space="preserve">-У1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Стакан монтажный СТАМ 610-71-Н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автоматики с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В3, В4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  <w:r w:rsidRPr="0085196E">
              <w:rPr>
                <w:sz w:val="24"/>
                <w:szCs w:val="24"/>
              </w:rPr>
              <w:t>Крышный вентилятор КРОС91-071-Т80-Н-0550/6</w:t>
            </w:r>
            <w:r w:rsidRPr="0085196E">
              <w:rPr>
                <w:sz w:val="24"/>
                <w:szCs w:val="24"/>
                <w:lang w:val="en-US"/>
              </w:rPr>
              <w:t>F</w:t>
            </w:r>
            <w:r w:rsidRPr="0085196E">
              <w:rPr>
                <w:sz w:val="24"/>
                <w:szCs w:val="24"/>
              </w:rPr>
              <w:t xml:space="preserve">-У1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Стакан монтажный СТАМ 610-71-Н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автоматики с частотным преобразователем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компл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85196E" w:rsidRDefault="0085196E" w:rsidP="0085196E">
            <w:pPr>
              <w:pStyle w:val="aff5"/>
              <w:ind w:left="124" w:firstLine="0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1C6BCA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Default="0085196E" w:rsidP="0085196E">
            <w:pPr>
              <w:rPr>
                <w:i w:val="0"/>
                <w:sz w:val="24"/>
                <w:szCs w:val="24"/>
              </w:rPr>
            </w:pPr>
          </w:p>
        </w:tc>
      </w:tr>
      <w:tr w:rsidR="0085196E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85196E" w:rsidRPr="00A24AD6" w:rsidRDefault="0085196E" w:rsidP="0085196E">
            <w:pPr>
              <w:pStyle w:val="aff5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Материалы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</w:tr>
      <w:tr w:rsidR="0085196E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85196E" w:rsidRPr="00C62906" w:rsidRDefault="0085196E" w:rsidP="0085196E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5196E" w:rsidRPr="006260DD" w:rsidRDefault="0085196E" w:rsidP="0085196E">
            <w:pPr>
              <w:pStyle w:val="aff5"/>
              <w:ind w:left="121" w:firstLine="0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ф1400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196E" w:rsidRPr="00C62906" w:rsidRDefault="0085196E" w:rsidP="008519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800х800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наружная металлическая 800х800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B41AF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ф900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ф1120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ф1250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1800х700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102,4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Маты базальтовые кашированные алюминиевой фольгой МПБ-30/КФ1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ТИЗОЛ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оцинкованная,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9B41AF" w:rsidRDefault="00B84246" w:rsidP="00B8424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ф1400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800х800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наружная металлическая 800х800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ф900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ф1120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ф1250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800х800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1800х700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102,4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Маты базальтовые кашированные алюминиевой фольгой МПБ-30/КФ1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ТИЗОЛ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оцинкованная,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ф1000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однорядная регулируемая 200х200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АМР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ф160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5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23,9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Маты базальтовые кашированные алюминиевой фольгой МПБ-30/КФ1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ТИЗОЛ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оцинкованная,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ф1000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38,6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firstLine="12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29,9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48,9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Маты базальтовые кашированные алюминиевой фольгой МПБ-30/КФ1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ТИЗОЛ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оцинкованная,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ф1000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423021" w:rsidRDefault="00B84246" w:rsidP="00B84246">
            <w:pPr>
              <w:pStyle w:val="aff5"/>
              <w:ind w:left="121" w:firstLine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1F493A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647330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1F493A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1F493A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1F493A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F493A" w:rsidRDefault="00B84246" w:rsidP="00B84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F23B05" w:rsidRDefault="00B84246" w:rsidP="00B84246">
            <w:pPr>
              <w:pStyle w:val="1"/>
              <w:shd w:val="clear" w:color="auto" w:fill="FFFFFF"/>
              <w:spacing w:before="0" w:after="0"/>
              <w:ind w:firstLine="121"/>
              <w:jc w:val="left"/>
              <w:textAlignment w:val="baseline"/>
              <w:rPr>
                <w:rFonts w:ascii="ISOCPEUR" w:hAnsi="ISOCPEUR"/>
                <w:b w:val="0"/>
                <w:bCs w:val="0"/>
                <w:kern w:val="0"/>
                <w:sz w:val="24"/>
                <w:szCs w:val="24"/>
              </w:rPr>
            </w:pPr>
            <w:r w:rsidRPr="00DE254C">
              <w:rPr>
                <w:rFonts w:ascii="ISOCPEUR" w:hAnsi="ISOCPEUR"/>
                <w:b w:val="0"/>
                <w:bCs w:val="0"/>
                <w:kern w:val="0"/>
                <w:sz w:val="24"/>
                <w:szCs w:val="24"/>
              </w:rPr>
              <w:t>1300х800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5D6237" w:rsidRDefault="00B84246" w:rsidP="00B84246">
            <w:pPr>
              <w:pStyle w:val="1"/>
              <w:shd w:val="clear" w:color="auto" w:fill="FFFFFF"/>
              <w:spacing w:before="0" w:after="0"/>
              <w:ind w:firstLine="121"/>
              <w:jc w:val="left"/>
              <w:textAlignment w:val="baseline"/>
              <w:rPr>
                <w:rFonts w:asciiTheme="minorHAnsi" w:hAnsiTheme="minorHAnsi"/>
                <w:i w:val="0"/>
                <w:color w:val="5D97C7"/>
                <w:sz w:val="48"/>
              </w:rPr>
            </w:pPr>
            <w:r w:rsidRPr="00F23B05">
              <w:rPr>
                <w:rFonts w:ascii="ISOCPEUR" w:hAnsi="ISOCPEUR"/>
                <w:b w:val="0"/>
                <w:bCs w:val="0"/>
                <w:kern w:val="0"/>
                <w:sz w:val="24"/>
                <w:szCs w:val="24"/>
              </w:rPr>
              <w:t xml:space="preserve">Фасонные изделия из </w:t>
            </w:r>
            <w:proofErr w:type="spellStart"/>
            <w:r w:rsidRPr="00F23B05">
              <w:rPr>
                <w:rFonts w:ascii="ISOCPEUR" w:hAnsi="ISOCPEUR"/>
                <w:b w:val="0"/>
                <w:bCs w:val="0"/>
                <w:kern w:val="0"/>
                <w:sz w:val="24"/>
                <w:szCs w:val="24"/>
              </w:rPr>
              <w:t>оц</w:t>
            </w:r>
            <w:proofErr w:type="spellEnd"/>
            <w:r w:rsidRPr="00F23B05">
              <w:rPr>
                <w:rFonts w:ascii="ISOCPEUR" w:hAnsi="ISOCPEUR"/>
                <w:b w:val="0"/>
                <w:bCs w:val="0"/>
                <w:kern w:val="0"/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46,3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Маты базальтовые кашированные алюминиевой фольгой МПБ-30/КФ1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ТИЗОЛ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оцинкованная,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 w:rsidRPr="00C62906">
              <w:rPr>
                <w:b/>
                <w:bCs/>
                <w:i w:val="0"/>
                <w:sz w:val="24"/>
                <w:szCs w:val="24"/>
              </w:rPr>
              <w:t>П</w:t>
            </w:r>
            <w:r>
              <w:rPr>
                <w:b/>
                <w:bCs/>
                <w:i w:val="0"/>
                <w:sz w:val="24"/>
                <w:szCs w:val="24"/>
              </w:rPr>
              <w:t>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351DFC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proofErr w:type="spellStart"/>
            <w:r w:rsidRPr="006260DD">
              <w:rPr>
                <w:sz w:val="24"/>
                <w:szCs w:val="24"/>
              </w:rPr>
              <w:t>Огнезадерживающий</w:t>
            </w:r>
            <w:proofErr w:type="spellEnd"/>
            <w:r w:rsidRPr="006260DD">
              <w:rPr>
                <w:sz w:val="24"/>
                <w:szCs w:val="24"/>
              </w:rPr>
              <w:t xml:space="preserve"> клапан</w:t>
            </w:r>
            <w:r>
              <w:rPr>
                <w:sz w:val="24"/>
                <w:szCs w:val="24"/>
              </w:rPr>
              <w:t xml:space="preserve"> НО</w:t>
            </w:r>
            <w:r w:rsidRPr="00626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ф1000</w:t>
            </w:r>
            <w:r w:rsidRPr="006260DD">
              <w:rPr>
                <w:sz w:val="24"/>
                <w:szCs w:val="24"/>
              </w:rPr>
              <w:t>, ЕI90 220В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75A9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96796F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A9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351DFC" w:rsidRDefault="00B84246" w:rsidP="00B84246">
            <w:pPr>
              <w:pStyle w:val="aff5"/>
              <w:ind w:firstLine="12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Решетка однорядная регулируемая 150х150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5F4BFD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АМР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A9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Диффузор вихревой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6E75D6" w:rsidRDefault="00B84246" w:rsidP="00B84246">
            <w:pPr>
              <w:autoSpaceDE w:val="0"/>
              <w:autoSpaceDN w:val="0"/>
              <w:adjustRightInd w:val="0"/>
              <w:rPr>
                <w:rFonts w:cs="ISOCPEUR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ДКВ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A9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75A9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5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077C9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A9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131267" w:rsidRDefault="00B84246" w:rsidP="00B84246">
            <w:pPr>
              <w:pStyle w:val="aff5"/>
              <w:ind w:firstLine="121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C1BDD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077C9" w:rsidRDefault="00B84246" w:rsidP="00B84246">
            <w:pPr>
              <w:pStyle w:val="aff5"/>
              <w:ind w:firstLine="12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C1BDD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DE254C">
              <w:rPr>
                <w:sz w:val="24"/>
                <w:szCs w:val="24"/>
              </w:rPr>
              <w:t>1300х800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Маты базальтовые кашированные алюминиевой фольгой МПБ-30/КФ1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ТИЗОЛ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 оцинкованная,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131267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20,4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20,8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53B8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ISOCPEUR"/>
                <w:iCs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A077C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-21" w:firstLine="14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ячейкой 20х20мм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-21" w:firstLine="142"/>
              <w:rPr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360" w:firstLine="263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-21" w:firstLine="142"/>
              <w:rPr>
                <w:sz w:val="24"/>
                <w:szCs w:val="24"/>
                <w:u w:val="single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127CA" w:rsidRDefault="00B84246" w:rsidP="00B84246">
            <w:pPr>
              <w:pStyle w:val="aff5"/>
              <w:ind w:left="-21" w:firstLine="142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127CA" w:rsidRDefault="00B84246" w:rsidP="00B84246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127CA" w:rsidRDefault="00B84246" w:rsidP="00B84246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20,4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127CA" w:rsidRDefault="00B84246" w:rsidP="00B84246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20,8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127CA" w:rsidRDefault="00B84246" w:rsidP="00B84246">
            <w:pPr>
              <w:pStyle w:val="aff5"/>
              <w:ind w:left="-21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lef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1200х800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A127CA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ячейкой 20х20мм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787A29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787A29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lastRenderedPageBreak/>
              <w:t>В3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однорядная нерегулируемая 200х200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АМН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ф160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Ф160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27,2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0B4EE8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ф900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BB4921" w:rsidRDefault="00B84246" w:rsidP="00B84246">
            <w:pPr>
              <w:rPr>
                <w:i w:val="0"/>
                <w:sz w:val="20"/>
              </w:rPr>
            </w:pPr>
          </w:p>
        </w:tc>
      </w:tr>
      <w:tr w:rsidR="00B84246" w:rsidRPr="002F2422" w:rsidTr="009F17C4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1300х1000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BB4921" w:rsidRDefault="00B84246" w:rsidP="00B84246">
            <w:pPr>
              <w:rPr>
                <w:i w:val="0"/>
                <w:sz w:val="20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BB4921" w:rsidRDefault="00B84246" w:rsidP="00B84246">
            <w:pPr>
              <w:rPr>
                <w:i w:val="0"/>
                <w:sz w:val="20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ячейкой 20х20мм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BB4921" w:rsidRDefault="00B84246" w:rsidP="00B84246">
            <w:pPr>
              <w:rPr>
                <w:i w:val="0"/>
                <w:sz w:val="20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C75029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В4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однорядная нерегулируемая 150х150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АМН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Дроссель-клапан круглый</w:t>
            </w:r>
            <w:r>
              <w:rPr>
                <w:sz w:val="24"/>
                <w:szCs w:val="24"/>
              </w:rPr>
              <w:t xml:space="preserve"> 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ф630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ф710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850D8" w:rsidRDefault="00B84246" w:rsidP="00B84246">
            <w:pPr>
              <w:rPr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ф800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ф900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1300х1000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8E2F5D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8E2F5D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51,4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ячейкой 20х20мм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8E2F5D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8E2F5D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П7В5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Решетка наружная металлическая 1000х500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Арктика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800х500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1000х500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 xml:space="preserve">толщиной </w:t>
            </w:r>
            <w:r>
              <w:rPr>
                <w:sz w:val="24"/>
                <w:szCs w:val="24"/>
              </w:rPr>
              <w:t>1</w:t>
            </w:r>
            <w:r w:rsidRPr="002850D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Фольгированная теплоизоляция из минеральной ваты, толщиной 30мм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металлическая, ячейкой 10х10мм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  <w:t>Фильтрационные установки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proofErr w:type="gramStart"/>
            <w:r w:rsidRPr="00E2697B">
              <w:rPr>
                <w:sz w:val="24"/>
                <w:szCs w:val="24"/>
              </w:rPr>
              <w:t>Фильтр</w:t>
            </w:r>
            <w:proofErr w:type="gramEnd"/>
            <w:r w:rsidRPr="00E2697B">
              <w:rPr>
                <w:sz w:val="24"/>
                <w:szCs w:val="24"/>
              </w:rPr>
              <w:t xml:space="preserve"> самоочищающийся с теплоизоляцией, пульт слева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MDV-10L-D20-WP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 xml:space="preserve">Вентилятор радиальный в </w:t>
            </w:r>
            <w:proofErr w:type="spellStart"/>
            <w:r w:rsidRPr="00E2697B">
              <w:rPr>
                <w:sz w:val="24"/>
                <w:szCs w:val="24"/>
              </w:rPr>
              <w:t>шумопоглощающем</w:t>
            </w:r>
            <w:proofErr w:type="spellEnd"/>
            <w:r w:rsidRPr="00E2697B">
              <w:rPr>
                <w:sz w:val="24"/>
                <w:szCs w:val="24"/>
              </w:rPr>
              <w:t xml:space="preserve"> кожухе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SIF-2000/LI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Блок фильтра предварительной очистки MDV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2697B" w:rsidRDefault="00B84246" w:rsidP="00B84246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BPF-MDV-1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Решетка напорная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2697B" w:rsidRDefault="00B84246" w:rsidP="00B84246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BG-1300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Решетка вытяжная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2697B" w:rsidRDefault="00B84246" w:rsidP="00B84246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SG-1300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 xml:space="preserve">Средство для предварительного запыления </w:t>
            </w:r>
            <w:proofErr w:type="spellStart"/>
            <w:r w:rsidRPr="00E2697B">
              <w:rPr>
                <w:sz w:val="24"/>
                <w:szCs w:val="24"/>
              </w:rPr>
              <w:t>ПолиПреко</w:t>
            </w:r>
            <w:proofErr w:type="spellEnd"/>
            <w:r w:rsidRPr="00E2697B">
              <w:rPr>
                <w:sz w:val="24"/>
                <w:szCs w:val="24"/>
              </w:rPr>
              <w:t xml:space="preserve"> (5кг)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2697B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Соединительный патрубок 0 град.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2697B" w:rsidRDefault="00B84246" w:rsidP="00B84246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DC-MDV-0-500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Соединительный патрубок 90 град. 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2697B" w:rsidRDefault="00B84246" w:rsidP="00B84246">
            <w:pPr>
              <w:rPr>
                <w:sz w:val="24"/>
                <w:szCs w:val="24"/>
              </w:rPr>
            </w:pPr>
            <w:r w:rsidRPr="00E2697B">
              <w:rPr>
                <w:sz w:val="24"/>
                <w:szCs w:val="24"/>
              </w:rPr>
              <w:t>DC-MDV-90-500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СовПлим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E2697B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Шумоглушитель ф500 </w:t>
            </w:r>
            <w:r>
              <w:rPr>
                <w:sz w:val="24"/>
                <w:szCs w:val="24"/>
                <w:lang w:val="en-US"/>
              </w:rPr>
              <w:t>L=900</w:t>
            </w:r>
            <w:r>
              <w:rPr>
                <w:sz w:val="24"/>
                <w:szCs w:val="24"/>
              </w:rPr>
              <w:t>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 xml:space="preserve">Воздуховод </w:t>
            </w:r>
            <w:r>
              <w:rPr>
                <w:sz w:val="24"/>
                <w:szCs w:val="24"/>
              </w:rPr>
              <w:t>из оцинкованной стали, следующих сечений: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 w:rsidRPr="002850D8">
              <w:rPr>
                <w:sz w:val="24"/>
                <w:szCs w:val="24"/>
              </w:rPr>
              <w:t>толщиной 0,</w:t>
            </w:r>
            <w:r>
              <w:rPr>
                <w:sz w:val="24"/>
                <w:szCs w:val="24"/>
              </w:rPr>
              <w:t>7</w:t>
            </w:r>
            <w:r w:rsidRPr="002850D8">
              <w:rPr>
                <w:sz w:val="24"/>
                <w:szCs w:val="24"/>
              </w:rPr>
              <w:t>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ГОСТ 14918-80*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Фасонные изделия из </w:t>
            </w:r>
            <w:proofErr w:type="spellStart"/>
            <w:r>
              <w:rPr>
                <w:sz w:val="24"/>
                <w:szCs w:val="24"/>
              </w:rPr>
              <w:t>оц</w:t>
            </w:r>
            <w:proofErr w:type="spellEnd"/>
            <w:r>
              <w:rPr>
                <w:sz w:val="24"/>
                <w:szCs w:val="24"/>
              </w:rPr>
              <w:t>. стали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jc w:val="center"/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  <w:t>Отопление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B855C1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Демонтаж/монтаж стального 3-хтрубного</w:t>
            </w:r>
            <w:r w:rsidR="00A1401A">
              <w:rPr>
                <w:sz w:val="24"/>
                <w:szCs w:val="24"/>
              </w:rPr>
              <w:t xml:space="preserve"> регистра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ф89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=3500мм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3F23E8" w:rsidRDefault="00B84246" w:rsidP="00B84246">
            <w:pPr>
              <w:pStyle w:val="aff5"/>
              <w:ind w:firstLine="121"/>
              <w:jc w:val="center"/>
              <w:rPr>
                <w:sz w:val="24"/>
                <w:szCs w:val="24"/>
              </w:rPr>
            </w:pPr>
            <w:r>
              <w:rPr>
                <w:rFonts w:cs="Calibri"/>
                <w:b/>
                <w:bCs/>
                <w:iCs/>
                <w:color w:val="000000"/>
                <w:sz w:val="24"/>
                <w:szCs w:val="24"/>
                <w:u w:val="single"/>
              </w:rPr>
              <w:t>Теплоснабжение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5A232A" w:rsidRDefault="00B84246" w:rsidP="00B84246">
            <w:pPr>
              <w:pStyle w:val="aff5"/>
              <w:ind w:firstLine="121"/>
              <w:jc w:val="center"/>
              <w:rPr>
                <w:sz w:val="24"/>
                <w:szCs w:val="24"/>
                <w:u w:val="single"/>
              </w:rPr>
            </w:pPr>
            <w:r w:rsidRPr="005A232A">
              <w:rPr>
                <w:sz w:val="24"/>
                <w:szCs w:val="24"/>
                <w:u w:val="single"/>
              </w:rPr>
              <w:t>Об</w:t>
            </w:r>
            <w:r>
              <w:rPr>
                <w:sz w:val="24"/>
                <w:szCs w:val="24"/>
                <w:u w:val="single"/>
              </w:rPr>
              <w:t>орудование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У5-У8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903E2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903E2">
              <w:rPr>
                <w:sz w:val="24"/>
                <w:szCs w:val="24"/>
              </w:rPr>
              <w:t xml:space="preserve">Завеса воздушная </w:t>
            </w:r>
            <w:proofErr w:type="spellStart"/>
            <w:r w:rsidRPr="00C903E2">
              <w:rPr>
                <w:sz w:val="24"/>
                <w:szCs w:val="24"/>
                <w:lang w:val="en-US"/>
              </w:rPr>
              <w:t>AeroBlast</w:t>
            </w:r>
            <w:proofErr w:type="spellEnd"/>
            <w:r w:rsidRPr="00C903E2">
              <w:rPr>
                <w:sz w:val="24"/>
                <w:szCs w:val="24"/>
              </w:rPr>
              <w:t>-</w:t>
            </w:r>
            <w:r w:rsidRPr="00C903E2">
              <w:rPr>
                <w:sz w:val="24"/>
                <w:szCs w:val="24"/>
                <w:lang w:val="en-US"/>
              </w:rPr>
              <w:t>D</w:t>
            </w:r>
            <w:r w:rsidRPr="00C903E2">
              <w:rPr>
                <w:sz w:val="24"/>
                <w:szCs w:val="24"/>
              </w:rPr>
              <w:t>340-13</w:t>
            </w:r>
            <w:r w:rsidRPr="00C903E2">
              <w:rPr>
                <w:sz w:val="24"/>
                <w:szCs w:val="24"/>
                <w:lang w:val="en-US"/>
              </w:rPr>
              <w:t>LW</w:t>
            </w:r>
            <w:r w:rsidRPr="00C903E2">
              <w:rPr>
                <w:sz w:val="24"/>
                <w:szCs w:val="24"/>
              </w:rPr>
              <w:t>03</w:t>
            </w:r>
            <w:r w:rsidRPr="00C903E2"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  <w:lang w:val="en-US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У</w:t>
            </w:r>
            <w:r>
              <w:rPr>
                <w:b/>
                <w:bCs/>
                <w:i w:val="0"/>
                <w:sz w:val="24"/>
                <w:szCs w:val="24"/>
                <w:lang w:val="en-US"/>
              </w:rPr>
              <w:t>1</w:t>
            </w:r>
            <w:r>
              <w:rPr>
                <w:b/>
                <w:bCs/>
                <w:i w:val="0"/>
                <w:sz w:val="24"/>
                <w:szCs w:val="24"/>
              </w:rPr>
              <w:t>-У</w:t>
            </w:r>
            <w:r>
              <w:rPr>
                <w:b/>
                <w:bCs/>
                <w:i w:val="0"/>
                <w:sz w:val="24"/>
                <w:szCs w:val="24"/>
                <w:lang w:val="en-US"/>
              </w:rPr>
              <w:t xml:space="preserve">4, </w:t>
            </w:r>
          </w:p>
          <w:p w:rsidR="00B84246" w:rsidRPr="00C903E2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У9-У16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5A232A" w:rsidRDefault="00B84246" w:rsidP="00B84246">
            <w:pPr>
              <w:pStyle w:val="aff5"/>
              <w:ind w:firstLine="121"/>
              <w:rPr>
                <w:sz w:val="24"/>
                <w:szCs w:val="24"/>
                <w:u w:val="single"/>
              </w:rPr>
            </w:pPr>
            <w:r w:rsidRPr="00C903E2">
              <w:rPr>
                <w:sz w:val="24"/>
                <w:szCs w:val="24"/>
              </w:rPr>
              <w:t xml:space="preserve">Завеса воздушная </w:t>
            </w:r>
            <w:proofErr w:type="spellStart"/>
            <w:r w:rsidRPr="00C903E2">
              <w:rPr>
                <w:sz w:val="24"/>
                <w:szCs w:val="24"/>
                <w:lang w:val="en-US"/>
              </w:rPr>
              <w:t>AeroBlast</w:t>
            </w:r>
            <w:proofErr w:type="spellEnd"/>
            <w:r w:rsidRPr="00C903E2">
              <w:rPr>
                <w:sz w:val="24"/>
                <w:szCs w:val="24"/>
              </w:rPr>
              <w:t>-</w:t>
            </w:r>
            <w:r w:rsidRPr="00C903E2">
              <w:rPr>
                <w:sz w:val="24"/>
                <w:szCs w:val="24"/>
                <w:lang w:val="en-US"/>
              </w:rPr>
              <w:t>D</w:t>
            </w:r>
            <w:r w:rsidRPr="00C903E2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3</w:t>
            </w:r>
            <w:r w:rsidRPr="00C903E2"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  <w:lang w:val="en-US"/>
              </w:rPr>
              <w:t>R</w:t>
            </w:r>
            <w:r w:rsidRPr="00C903E2">
              <w:rPr>
                <w:sz w:val="24"/>
                <w:szCs w:val="24"/>
                <w:lang w:val="en-US"/>
              </w:rPr>
              <w:t>W</w:t>
            </w:r>
            <w:r w:rsidRPr="00C903E2">
              <w:rPr>
                <w:sz w:val="24"/>
                <w:szCs w:val="24"/>
              </w:rPr>
              <w:t>03</w:t>
            </w:r>
            <w:r w:rsidRPr="00C903E2"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903E2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П1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F23AD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Смесительный узел калорифера ВЕКТОР-5-Ш-8-Л-С+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П2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F23AD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Смесительный узел калорифера ВЕКТОР-5-Ш-8-П-С+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t>П3, П5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F23AD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Смесительный узел калорифера ВЕКТОР-5-Ш-7-П-С+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  <w:r>
              <w:rPr>
                <w:b/>
                <w:bCs/>
                <w:i w:val="0"/>
                <w:sz w:val="24"/>
                <w:szCs w:val="24"/>
              </w:rPr>
              <w:lastRenderedPageBreak/>
              <w:t>П4, П6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F23AD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Смесительный узел калорифера ВЕКТОР-5-Ш-7-Л-С+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ВЕЗА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Или аналог</w:t>
            </w: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5A232A" w:rsidRDefault="00B84246" w:rsidP="00B84246">
            <w:pPr>
              <w:pStyle w:val="aff5"/>
              <w:ind w:firstLine="121"/>
              <w:jc w:val="center"/>
              <w:rPr>
                <w:sz w:val="24"/>
                <w:szCs w:val="24"/>
                <w:u w:val="single"/>
              </w:rPr>
            </w:pPr>
            <w:r w:rsidRPr="005A232A">
              <w:rPr>
                <w:sz w:val="24"/>
                <w:szCs w:val="24"/>
                <w:u w:val="single"/>
              </w:rPr>
              <w:t>Обвязка тепловых завес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шаровый муфтовый латунный Ду40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5A232A" w:rsidRDefault="00B84246" w:rsidP="00B84246">
            <w:pPr>
              <w:rPr>
                <w:rFonts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BVR-R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5A232A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Ридан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шаровый муфтовый латунный Ду15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BVR-R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Ридан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Автоматический </w:t>
            </w:r>
            <w:proofErr w:type="spellStart"/>
            <w:r>
              <w:rPr>
                <w:sz w:val="24"/>
                <w:szCs w:val="24"/>
              </w:rPr>
              <w:t>воздухоотводчик</w:t>
            </w:r>
            <w:proofErr w:type="spellEnd"/>
            <w:r>
              <w:rPr>
                <w:sz w:val="24"/>
                <w:szCs w:val="24"/>
              </w:rPr>
              <w:t xml:space="preserve"> Ду15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Ридан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5A232A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Гибкая подводка Ду32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=500мм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Тепломаш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стальная электросварная ф89х4,0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ГОСТ 10704-91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стальная водогазопроводная ф40х3,5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ГОСТ 3262-75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Грунтовка ГФ-021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кг.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кг.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jc w:val="center"/>
              <w:rPr>
                <w:sz w:val="24"/>
                <w:szCs w:val="24"/>
              </w:rPr>
            </w:pPr>
            <w:r w:rsidRPr="005A232A">
              <w:rPr>
                <w:sz w:val="24"/>
                <w:szCs w:val="24"/>
                <w:u w:val="single"/>
              </w:rPr>
              <w:t xml:space="preserve">Обвязка </w:t>
            </w:r>
            <w:r>
              <w:rPr>
                <w:sz w:val="24"/>
                <w:szCs w:val="24"/>
                <w:u w:val="single"/>
              </w:rPr>
              <w:t>приточных установок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37CA0" w:rsidRDefault="00B84246" w:rsidP="00B84246">
            <w:pPr>
              <w:pStyle w:val="aff5"/>
              <w:ind w:firstLine="121"/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Гибкие вставки фланцевые Ду50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  <w:t>ZKV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Ридан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37CA0" w:rsidRDefault="00B84246" w:rsidP="00B84246">
            <w:pPr>
              <w:pStyle w:val="aff5"/>
              <w:ind w:firstLine="121"/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шаровый муфтовый латунный Ду15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color w:val="000000"/>
                <w:sz w:val="24"/>
                <w:szCs w:val="24"/>
                <w:lang w:val="en-US"/>
              </w:rPr>
              <w:t>BVR-R</w:t>
            </w:r>
          </w:p>
        </w:tc>
        <w:tc>
          <w:tcPr>
            <w:tcW w:w="1985" w:type="dxa"/>
            <w:shd w:val="clear" w:color="auto" w:fill="auto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Ридан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237CA0" w:rsidRDefault="00B84246" w:rsidP="00B84246">
            <w:pPr>
              <w:pStyle w:val="aff5"/>
              <w:ind w:firstLine="121"/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Автоматический </w:t>
            </w:r>
            <w:proofErr w:type="spellStart"/>
            <w:r>
              <w:rPr>
                <w:sz w:val="24"/>
                <w:szCs w:val="24"/>
              </w:rPr>
              <w:t>воздухоотводчик</w:t>
            </w:r>
            <w:proofErr w:type="spellEnd"/>
            <w:r>
              <w:rPr>
                <w:sz w:val="24"/>
                <w:szCs w:val="24"/>
              </w:rPr>
              <w:t xml:space="preserve"> Ду15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iCs/>
                <w:color w:val="000000"/>
                <w:sz w:val="24"/>
                <w:szCs w:val="24"/>
              </w:rPr>
              <w:t>Ридан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237CA0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стальная электросварная ф89х4,0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ГОСТ 10704-91</w:t>
            </w: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Теплоизоляционные цилиндры из каменной ваты, толщиной 50мм ф89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ВЗТМ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п.м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Грунтовка ГФ-021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кг.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ПФ-115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кг.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  <w:tr w:rsidR="00B84246" w:rsidRPr="002F2422" w:rsidTr="00E92212">
        <w:trPr>
          <w:trHeight w:val="454"/>
          <w:jc w:val="center"/>
        </w:trPr>
        <w:tc>
          <w:tcPr>
            <w:tcW w:w="1135" w:type="dxa"/>
            <w:shd w:val="clear" w:color="auto" w:fill="auto"/>
            <w:vAlign w:val="center"/>
          </w:tcPr>
          <w:p w:rsidR="00B84246" w:rsidRPr="00C62906" w:rsidRDefault="00B84246" w:rsidP="00B84246">
            <w:pPr>
              <w:tabs>
                <w:tab w:val="left" w:pos="319"/>
              </w:tabs>
              <w:ind w:right="33"/>
              <w:rPr>
                <w:b/>
                <w:bCs/>
                <w:i w:val="0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84246" w:rsidRPr="00C62906" w:rsidRDefault="00B84246" w:rsidP="00B84246">
            <w:pPr>
              <w:pStyle w:val="aff5"/>
              <w:ind w:firstLine="121"/>
              <w:rPr>
                <w:sz w:val="24"/>
                <w:szCs w:val="24"/>
              </w:rPr>
            </w:pPr>
            <w:r w:rsidRPr="00C62906">
              <w:rPr>
                <w:sz w:val="24"/>
                <w:szCs w:val="24"/>
              </w:rPr>
              <w:t>Расходный материал для креплений и монтажа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84246" w:rsidRPr="00EC2DE5" w:rsidRDefault="00B84246" w:rsidP="00B8424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4246" w:rsidRPr="00C62906" w:rsidRDefault="00B84246" w:rsidP="00B842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proofErr w:type="spellStart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cs="Calibri"/>
                <w:iCs/>
                <w:color w:val="000000"/>
                <w:sz w:val="24"/>
                <w:szCs w:val="24"/>
              </w:rPr>
              <w:t>л</w:t>
            </w:r>
            <w:proofErr w:type="spellEnd"/>
            <w:r w:rsidRPr="00C62906">
              <w:rPr>
                <w:rFonts w:cs="Calibri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4246" w:rsidRDefault="00B84246" w:rsidP="00B84246">
            <w:pPr>
              <w:rPr>
                <w:rFonts w:cs="Calibri"/>
                <w:iCs/>
                <w:color w:val="000000"/>
                <w:sz w:val="24"/>
                <w:szCs w:val="24"/>
              </w:rPr>
            </w:pPr>
            <w:r>
              <w:rPr>
                <w:rFonts w:cs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84246" w:rsidRPr="00C62906" w:rsidRDefault="00B84246" w:rsidP="00B84246">
            <w:pPr>
              <w:rPr>
                <w:i w:val="0"/>
                <w:sz w:val="24"/>
                <w:szCs w:val="24"/>
              </w:rPr>
            </w:pPr>
          </w:p>
        </w:tc>
      </w:tr>
    </w:tbl>
    <w:p w:rsidR="009F08BD" w:rsidRDefault="009F08BD" w:rsidP="008B3CD6">
      <w:pPr>
        <w:pStyle w:val="af5"/>
        <w:ind w:left="284" w:firstLine="0"/>
      </w:pPr>
      <w:r>
        <w:t xml:space="preserve"> </w:t>
      </w:r>
    </w:p>
    <w:sectPr w:rsidR="009F08BD" w:rsidSect="00B103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23814" w:h="16840" w:orient="landscape" w:code="8"/>
      <w:pgMar w:top="340" w:right="340" w:bottom="340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B8A" w:rsidRDefault="00B91B8A">
      <w:r>
        <w:separator/>
      </w:r>
    </w:p>
    <w:p w:rsidR="00B91B8A" w:rsidRDefault="00B91B8A"/>
    <w:p w:rsidR="00B91B8A" w:rsidRDefault="00B91B8A"/>
    <w:p w:rsidR="00B91B8A" w:rsidRDefault="00B91B8A"/>
    <w:p w:rsidR="00B91B8A" w:rsidRDefault="00B91B8A"/>
  </w:endnote>
  <w:endnote w:type="continuationSeparator" w:id="0">
    <w:p w:rsidR="00B91B8A" w:rsidRDefault="00B91B8A">
      <w:r>
        <w:continuationSeparator/>
      </w:r>
    </w:p>
    <w:p w:rsidR="00B91B8A" w:rsidRDefault="00B91B8A"/>
    <w:p w:rsidR="00B91B8A" w:rsidRDefault="00B91B8A"/>
    <w:p w:rsidR="00B91B8A" w:rsidRDefault="00B91B8A"/>
    <w:p w:rsidR="00B91B8A" w:rsidRDefault="00B91B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212" w:rsidRDefault="00E92212">
    <w:pPr>
      <w:pStyle w:val="a7"/>
    </w:pPr>
  </w:p>
  <w:p w:rsidR="00E92212" w:rsidRDefault="00E92212"/>
  <w:p w:rsidR="00E92212" w:rsidRDefault="00E92212"/>
  <w:p w:rsidR="00E92212" w:rsidRDefault="00E92212"/>
  <w:p w:rsidR="00E92212" w:rsidRDefault="00E9221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horzAnchor="margin" w:tblpX="11908" w:tblpYSpec="bottom"/>
      <w:tblW w:w="0" w:type="auto"/>
      <w:tblBorders>
        <w:top w:val="single" w:sz="12" w:space="0" w:color="auto"/>
        <w:left w:val="single" w:sz="12" w:space="0" w:color="auto"/>
        <w:right w:val="single" w:sz="12" w:space="0" w:color="auto"/>
        <w:insideH w:val="single" w:sz="4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  <w:gridCol w:w="567"/>
      <w:gridCol w:w="567"/>
      <w:gridCol w:w="567"/>
      <w:gridCol w:w="851"/>
      <w:gridCol w:w="567"/>
      <w:gridCol w:w="6237"/>
    </w:tblGrid>
    <w:tr w:rsidR="00E92212" w:rsidRPr="003B432B">
      <w:trPr>
        <w:trHeight w:hRule="exact" w:val="284"/>
      </w:trPr>
      <w:tc>
        <w:tcPr>
          <w:tcW w:w="567" w:type="dxa"/>
          <w:shd w:val="clear" w:color="auto" w:fill="auto"/>
          <w:noWrap/>
          <w:vAlign w:val="center"/>
        </w:tcPr>
        <w:p w:rsidR="00E92212" w:rsidRPr="003B432B" w:rsidRDefault="00E92212" w:rsidP="00EC3576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B432B" w:rsidRDefault="00E92212" w:rsidP="00EC3576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B432B" w:rsidRDefault="00E92212" w:rsidP="00EC3576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B432B" w:rsidRDefault="00E92212" w:rsidP="00EC3576">
          <w:pPr>
            <w:rPr>
              <w:i w:val="0"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E92212" w:rsidRPr="003B432B" w:rsidRDefault="00E92212" w:rsidP="00EC3576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B432B" w:rsidRDefault="00E92212" w:rsidP="00EC3576">
          <w:pPr>
            <w:pStyle w:val="af3"/>
            <w:rPr>
              <w:i w:val="0"/>
            </w:rPr>
          </w:pPr>
        </w:p>
      </w:tc>
      <w:tc>
        <w:tcPr>
          <w:tcW w:w="6237" w:type="dxa"/>
          <w:vMerge w:val="restart"/>
          <w:shd w:val="clear" w:color="auto" w:fill="auto"/>
          <w:noWrap/>
          <w:vAlign w:val="center"/>
        </w:tcPr>
        <w:p w:rsidR="00E92212" w:rsidRPr="00DC708A" w:rsidRDefault="00F047F8" w:rsidP="00530188">
          <w:pPr>
            <w:pStyle w:val="a7"/>
            <w:ind w:right="269"/>
            <w:rPr>
              <w:rFonts w:ascii="GOST Common" w:hAnsi="GOST Common" w:cs="GOST Common"/>
              <w:i w:val="0"/>
              <w:color w:val="000000"/>
              <w:sz w:val="24"/>
              <w:szCs w:val="24"/>
            </w:rPr>
          </w:pPr>
          <w:r w:rsidRPr="00E92212">
            <w:rPr>
              <w:iCs/>
            </w:rPr>
            <w:t>130-23-ОВ2</w:t>
          </w:r>
        </w:p>
      </w:tc>
    </w:tr>
    <w:tr w:rsidR="00E92212" w:rsidRPr="003B432B">
      <w:trPr>
        <w:trHeight w:hRule="exact" w:val="284"/>
      </w:trPr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1D040D" w:rsidRDefault="00E92212" w:rsidP="009B0A76">
          <w:pPr>
            <w:rPr>
              <w:i w:val="0"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1D040D" w:rsidRDefault="00E92212" w:rsidP="009B0A76">
          <w:pPr>
            <w:rPr>
              <w:i w:val="0"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1D040D" w:rsidRDefault="00E92212" w:rsidP="009B0A76">
          <w:pPr>
            <w:rPr>
              <w:i w:val="0"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1D040D" w:rsidRDefault="00E92212" w:rsidP="009B0A76">
          <w:pPr>
            <w:rPr>
              <w:i w:val="0"/>
              <w:sz w:val="20"/>
            </w:rPr>
          </w:pPr>
        </w:p>
      </w:tc>
      <w:tc>
        <w:tcPr>
          <w:tcW w:w="851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1D040D" w:rsidRDefault="00E92212" w:rsidP="009B0A76">
          <w:pPr>
            <w:rPr>
              <w:i w:val="0"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1D040D" w:rsidRDefault="00E92212" w:rsidP="008A2B5A">
          <w:pPr>
            <w:pStyle w:val="af3"/>
            <w:rPr>
              <w:i w:val="0"/>
            </w:rPr>
          </w:pPr>
        </w:p>
      </w:tc>
      <w:tc>
        <w:tcPr>
          <w:tcW w:w="6237" w:type="dxa"/>
          <w:vMerge/>
          <w:shd w:val="clear" w:color="auto" w:fill="auto"/>
          <w:vAlign w:val="center"/>
        </w:tcPr>
        <w:p w:rsidR="00E92212" w:rsidRPr="003B432B" w:rsidRDefault="00E92212" w:rsidP="009B0A76">
          <w:pPr>
            <w:rPr>
              <w:i w:val="0"/>
            </w:rPr>
          </w:pPr>
        </w:p>
      </w:tc>
    </w:tr>
    <w:tr w:rsidR="00E92212" w:rsidRPr="003B432B">
      <w:trPr>
        <w:trHeight w:hRule="exact" w:val="284"/>
      </w:trPr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:rsidR="00E92212" w:rsidRPr="003B432B" w:rsidRDefault="00E92212" w:rsidP="009B0A76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Изм.</w:t>
          </w:r>
        </w:p>
      </w:tc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:rsidR="00E92212" w:rsidRPr="003B432B" w:rsidRDefault="00E92212" w:rsidP="009B0A76">
          <w:pPr>
            <w:rPr>
              <w:i w:val="0"/>
              <w:spacing w:val="-20"/>
              <w:sz w:val="20"/>
            </w:rPr>
          </w:pPr>
          <w:r w:rsidRPr="003B432B">
            <w:rPr>
              <w:i w:val="0"/>
              <w:spacing w:val="-20"/>
              <w:sz w:val="20"/>
            </w:rPr>
            <w:t>Кол. уч.</w:t>
          </w:r>
        </w:p>
      </w:tc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:rsidR="00E92212" w:rsidRPr="003B432B" w:rsidRDefault="00E92212" w:rsidP="009B0A76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Лист</w:t>
          </w:r>
        </w:p>
      </w:tc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:rsidR="00E92212" w:rsidRPr="003B432B" w:rsidRDefault="00E92212" w:rsidP="009B0A76">
          <w:pPr>
            <w:rPr>
              <w:i w:val="0"/>
              <w:spacing w:val="-10"/>
              <w:sz w:val="20"/>
            </w:rPr>
          </w:pPr>
          <w:r w:rsidRPr="003B432B">
            <w:rPr>
              <w:i w:val="0"/>
              <w:spacing w:val="-10"/>
              <w:sz w:val="20"/>
            </w:rPr>
            <w:t>№ док.</w:t>
          </w:r>
        </w:p>
      </w:tc>
      <w:tc>
        <w:tcPr>
          <w:tcW w:w="851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:rsidR="00E92212" w:rsidRPr="003B432B" w:rsidRDefault="00E92212" w:rsidP="009B0A76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Подп.</w:t>
          </w:r>
        </w:p>
      </w:tc>
      <w:tc>
        <w:tcPr>
          <w:tcW w:w="567" w:type="dxa"/>
          <w:tcBorders>
            <w:top w:val="single" w:sz="12" w:space="0" w:color="auto"/>
            <w:bottom w:val="nil"/>
          </w:tcBorders>
          <w:shd w:val="clear" w:color="auto" w:fill="auto"/>
          <w:noWrap/>
          <w:vAlign w:val="center"/>
        </w:tcPr>
        <w:p w:rsidR="00E92212" w:rsidRPr="003B432B" w:rsidRDefault="00E92212" w:rsidP="009B0A76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Дата</w:t>
          </w:r>
        </w:p>
      </w:tc>
      <w:tc>
        <w:tcPr>
          <w:tcW w:w="6237" w:type="dxa"/>
          <w:vMerge/>
          <w:shd w:val="clear" w:color="auto" w:fill="auto"/>
          <w:vAlign w:val="center"/>
        </w:tcPr>
        <w:p w:rsidR="00E92212" w:rsidRPr="003B432B" w:rsidRDefault="00E92212" w:rsidP="009B0A76">
          <w:pPr>
            <w:rPr>
              <w:i w:val="0"/>
            </w:rPr>
          </w:pPr>
        </w:p>
      </w:tc>
    </w:tr>
  </w:tbl>
  <w:p w:rsidR="00E92212" w:rsidRPr="004279FE" w:rsidRDefault="00E92212" w:rsidP="00F04197">
    <w:pPr>
      <w:rPr>
        <w:i w:val="0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horzAnchor="margin" w:tblpXSpec="right" w:tblpYSpec="bottom"/>
      <w:tblW w:w="0" w:type="auto"/>
      <w:tblBorders>
        <w:top w:val="single" w:sz="12" w:space="0" w:color="auto"/>
        <w:insideH w:val="single" w:sz="12" w:space="0" w:color="auto"/>
        <w:insideV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</w:tblGrid>
    <w:tr w:rsidR="00E92212" w:rsidRPr="002F2422">
      <w:trPr>
        <w:trHeight w:hRule="exact" w:val="397"/>
      </w:trPr>
      <w:tc>
        <w:tcPr>
          <w:tcW w:w="567" w:type="dxa"/>
          <w:shd w:val="clear" w:color="auto" w:fill="auto"/>
          <w:vAlign w:val="center"/>
        </w:tcPr>
        <w:p w:rsidR="00E92212" w:rsidRPr="003B432B" w:rsidRDefault="00E92212" w:rsidP="002F2422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Лист</w:t>
          </w:r>
        </w:p>
      </w:tc>
    </w:tr>
    <w:tr w:rsidR="00E92212" w:rsidRPr="002F2422">
      <w:trPr>
        <w:trHeight w:hRule="exact" w:val="454"/>
      </w:trPr>
      <w:tc>
        <w:tcPr>
          <w:tcW w:w="567" w:type="dxa"/>
          <w:shd w:val="clear" w:color="auto" w:fill="auto"/>
          <w:vAlign w:val="center"/>
        </w:tcPr>
        <w:p w:rsidR="00E92212" w:rsidRPr="003B432B" w:rsidRDefault="00E92212" w:rsidP="002F2422">
          <w:pPr>
            <w:rPr>
              <w:rStyle w:val="ae"/>
              <w:i w:val="0"/>
            </w:rPr>
          </w:pPr>
          <w:r w:rsidRPr="003B432B">
            <w:rPr>
              <w:rStyle w:val="ae"/>
              <w:i w:val="0"/>
            </w:rPr>
            <w:fldChar w:fldCharType="begin"/>
          </w:r>
          <w:r w:rsidRPr="003B432B">
            <w:rPr>
              <w:rStyle w:val="ae"/>
              <w:i w:val="0"/>
            </w:rPr>
            <w:instrText xml:space="preserve"> PAGE </w:instrText>
          </w:r>
          <w:r w:rsidRPr="003B432B">
            <w:rPr>
              <w:rStyle w:val="ae"/>
              <w:i w:val="0"/>
            </w:rPr>
            <w:fldChar w:fldCharType="separate"/>
          </w:r>
          <w:r w:rsidR="007E16A1">
            <w:rPr>
              <w:rStyle w:val="ae"/>
              <w:i w:val="0"/>
              <w:noProof/>
            </w:rPr>
            <w:t>8</w:t>
          </w:r>
          <w:r w:rsidRPr="003B432B">
            <w:rPr>
              <w:rStyle w:val="ae"/>
              <w:i w:val="0"/>
            </w:rPr>
            <w:fldChar w:fldCharType="end"/>
          </w:r>
        </w:p>
      </w:tc>
    </w:tr>
  </w:tbl>
  <w:p w:rsidR="00E92212" w:rsidRPr="009E45D1" w:rsidRDefault="00E92212" w:rsidP="009E45D1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horzAnchor="page" w:tblpX="370" w:tblpYSpec="bottom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4"/>
      <w:gridCol w:w="397"/>
    </w:tblGrid>
    <w:tr w:rsidR="00E92212" w:rsidRPr="002F2422">
      <w:trPr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:rsidR="00E92212" w:rsidRPr="003B432B" w:rsidRDefault="00E92212" w:rsidP="002F2422">
          <w:pPr>
            <w:rPr>
              <w:i w:val="0"/>
              <w:sz w:val="20"/>
            </w:rPr>
          </w:pPr>
          <w:proofErr w:type="spellStart"/>
          <w:r w:rsidRPr="003B432B">
            <w:rPr>
              <w:i w:val="0"/>
              <w:sz w:val="20"/>
            </w:rPr>
            <w:t>Взам</w:t>
          </w:r>
          <w:proofErr w:type="spellEnd"/>
          <w:r w:rsidRPr="003B432B">
            <w:rPr>
              <w:i w:val="0"/>
              <w:sz w:val="20"/>
            </w:rPr>
            <w:t>. инв. №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:rsidR="00E92212" w:rsidRPr="0097173B" w:rsidRDefault="00E92212" w:rsidP="002F2422">
          <w:pPr>
            <w:rPr>
              <w:sz w:val="20"/>
            </w:rPr>
          </w:pPr>
        </w:p>
      </w:tc>
    </w:tr>
    <w:tr w:rsidR="00E92212" w:rsidRPr="002F2422">
      <w:trPr>
        <w:trHeight w:hRule="exact" w:val="1985"/>
      </w:trPr>
      <w:tc>
        <w:tcPr>
          <w:tcW w:w="284" w:type="dxa"/>
          <w:shd w:val="clear" w:color="auto" w:fill="auto"/>
          <w:textDirection w:val="btLr"/>
          <w:vAlign w:val="center"/>
        </w:tcPr>
        <w:p w:rsidR="00E92212" w:rsidRPr="003B432B" w:rsidRDefault="00E92212" w:rsidP="002F2422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Подп. и дата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:rsidR="00E92212" w:rsidRPr="0097173B" w:rsidRDefault="00E92212" w:rsidP="002F2422">
          <w:pPr>
            <w:rPr>
              <w:sz w:val="20"/>
            </w:rPr>
          </w:pPr>
        </w:p>
      </w:tc>
    </w:tr>
    <w:tr w:rsidR="00E92212" w:rsidRPr="002F2422">
      <w:trPr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:rsidR="00E92212" w:rsidRPr="003B432B" w:rsidRDefault="00E92212" w:rsidP="002F2422">
          <w:pPr>
            <w:rPr>
              <w:i w:val="0"/>
              <w:sz w:val="20"/>
            </w:rPr>
          </w:pPr>
          <w:r w:rsidRPr="003B432B">
            <w:rPr>
              <w:i w:val="0"/>
              <w:sz w:val="20"/>
            </w:rPr>
            <w:t>Инв. № подл.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:rsidR="00E92212" w:rsidRPr="0097173B" w:rsidRDefault="00E92212" w:rsidP="002F2422">
          <w:pPr>
            <w:rPr>
              <w:sz w:val="20"/>
            </w:rPr>
          </w:pPr>
        </w:p>
      </w:tc>
    </w:tr>
  </w:tbl>
  <w:p w:rsidR="00E92212" w:rsidRDefault="00E92212" w:rsidP="005917B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horzAnchor="page" w:tblpX="370" w:tblpYSpec="bottom"/>
      <w:tblW w:w="0" w:type="auto"/>
      <w:tblBorders>
        <w:left w:val="single" w:sz="12" w:space="0" w:color="auto"/>
        <w:bottom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4"/>
      <w:gridCol w:w="397"/>
    </w:tblGrid>
    <w:tr w:rsidR="00E92212" w:rsidRPr="002F2422">
      <w:trPr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:rsidR="00E92212" w:rsidRPr="00A0566E" w:rsidRDefault="00E92212" w:rsidP="002F2422">
          <w:pPr>
            <w:rPr>
              <w:i w:val="0"/>
              <w:sz w:val="20"/>
            </w:rPr>
          </w:pPr>
          <w:proofErr w:type="spellStart"/>
          <w:r w:rsidRPr="00A0566E">
            <w:rPr>
              <w:i w:val="0"/>
              <w:sz w:val="20"/>
            </w:rPr>
            <w:t>Взам</w:t>
          </w:r>
          <w:proofErr w:type="spellEnd"/>
          <w:r w:rsidRPr="00A0566E">
            <w:rPr>
              <w:i w:val="0"/>
              <w:sz w:val="20"/>
            </w:rPr>
            <w:t>. инв. №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:rsidR="00E92212" w:rsidRPr="0097173B" w:rsidRDefault="00E92212" w:rsidP="002F2422">
          <w:pPr>
            <w:rPr>
              <w:sz w:val="20"/>
            </w:rPr>
          </w:pPr>
        </w:p>
      </w:tc>
    </w:tr>
    <w:tr w:rsidR="00E92212" w:rsidRPr="002F2422">
      <w:trPr>
        <w:trHeight w:hRule="exact" w:val="1985"/>
      </w:trPr>
      <w:tc>
        <w:tcPr>
          <w:tcW w:w="284" w:type="dxa"/>
          <w:shd w:val="clear" w:color="auto" w:fill="auto"/>
          <w:textDirection w:val="btLr"/>
          <w:vAlign w:val="center"/>
        </w:tcPr>
        <w:p w:rsidR="00E92212" w:rsidRPr="00A0566E" w:rsidRDefault="00E92212" w:rsidP="002F2422">
          <w:pPr>
            <w:rPr>
              <w:i w:val="0"/>
              <w:sz w:val="20"/>
            </w:rPr>
          </w:pPr>
          <w:r w:rsidRPr="00A0566E">
            <w:rPr>
              <w:i w:val="0"/>
              <w:sz w:val="20"/>
            </w:rPr>
            <w:t>Подп. и дата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:rsidR="00E92212" w:rsidRPr="0097173B" w:rsidRDefault="00E92212" w:rsidP="002F2422">
          <w:pPr>
            <w:rPr>
              <w:sz w:val="20"/>
            </w:rPr>
          </w:pPr>
        </w:p>
      </w:tc>
    </w:tr>
    <w:tr w:rsidR="00E92212" w:rsidRPr="002F2422">
      <w:trPr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:rsidR="00E92212" w:rsidRPr="00A0566E" w:rsidRDefault="00E92212" w:rsidP="002F2422">
          <w:pPr>
            <w:rPr>
              <w:i w:val="0"/>
              <w:sz w:val="20"/>
            </w:rPr>
          </w:pPr>
          <w:r w:rsidRPr="00A0566E">
            <w:rPr>
              <w:i w:val="0"/>
              <w:sz w:val="20"/>
            </w:rPr>
            <w:t>Инв. № подл.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:rsidR="00E92212" w:rsidRPr="0097173B" w:rsidRDefault="00E92212" w:rsidP="002F2422">
          <w:pPr>
            <w:rPr>
              <w:sz w:val="20"/>
            </w:rPr>
          </w:pPr>
        </w:p>
      </w:tc>
    </w:tr>
  </w:tbl>
  <w:p w:rsidR="00E92212" w:rsidRPr="008C7B6D" w:rsidRDefault="00E92212" w:rsidP="007F1C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B8A" w:rsidRDefault="00B91B8A">
      <w:r>
        <w:separator/>
      </w:r>
    </w:p>
    <w:p w:rsidR="00B91B8A" w:rsidRDefault="00B91B8A"/>
    <w:p w:rsidR="00B91B8A" w:rsidRDefault="00B91B8A"/>
    <w:p w:rsidR="00B91B8A" w:rsidRDefault="00B91B8A"/>
    <w:p w:rsidR="00B91B8A" w:rsidRDefault="00B91B8A"/>
  </w:footnote>
  <w:footnote w:type="continuationSeparator" w:id="0">
    <w:p w:rsidR="00B91B8A" w:rsidRDefault="00B91B8A">
      <w:r>
        <w:continuationSeparator/>
      </w:r>
    </w:p>
    <w:p w:rsidR="00B91B8A" w:rsidRDefault="00B91B8A"/>
    <w:p w:rsidR="00B91B8A" w:rsidRDefault="00B91B8A"/>
    <w:p w:rsidR="00B91B8A" w:rsidRDefault="00B91B8A"/>
    <w:p w:rsidR="00B91B8A" w:rsidRDefault="00B91B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212" w:rsidRDefault="00E92212">
    <w:pPr>
      <w:pStyle w:val="a6"/>
    </w:pPr>
  </w:p>
  <w:p w:rsidR="00E92212" w:rsidRDefault="00E92212"/>
  <w:p w:rsidR="00E92212" w:rsidRDefault="00E92212"/>
  <w:p w:rsidR="00E92212" w:rsidRDefault="00E92212"/>
  <w:p w:rsidR="00E92212" w:rsidRDefault="00E922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212" w:rsidRDefault="007E16A1">
    <w:pPr>
      <w:pStyle w:val="a6"/>
    </w:pPr>
    <w:r>
      <w:rPr>
        <w:noProof/>
      </w:rPr>
      <w:pict w14:anchorId="188F40F4">
        <v:rect id="_x0000_s2072" style="position:absolute;margin-left:-.35pt;margin-top:.45pt;width:1119.7pt;height:807.85pt;z-index:-251658240;mso-wrap-edited:f;mso-position-horizontal-relative:margin;mso-position-vertical-relative:margin" o:allowincell="f" o:allowoverlap="f" strokeweight="1.5pt">
          <w10:wrap anchorx="margin" anchory="margin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horzAnchor="margin" w:tblpXSpec="right" w:tblpYSpec="bottom"/>
      <w:tblW w:w="0" w:type="auto"/>
      <w:tblBorders>
        <w:top w:val="single" w:sz="12" w:space="0" w:color="auto"/>
        <w:left w:val="single" w:sz="12" w:space="0" w:color="auto"/>
        <w:insideH w:val="single" w:sz="4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  <w:gridCol w:w="567"/>
      <w:gridCol w:w="567"/>
      <w:gridCol w:w="567"/>
      <w:gridCol w:w="851"/>
      <w:gridCol w:w="567"/>
      <w:gridCol w:w="3969"/>
      <w:gridCol w:w="851"/>
      <w:gridCol w:w="851"/>
      <w:gridCol w:w="1133"/>
    </w:tblGrid>
    <w:tr w:rsidR="00E92212" w:rsidRPr="002F2422">
      <w:trPr>
        <w:trHeight w:hRule="exact" w:val="284"/>
      </w:trPr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2F2422">
          <w:pPr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E92212" w:rsidRPr="00302326" w:rsidRDefault="00E92212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7F1C49">
          <w:pPr>
            <w:pStyle w:val="af3"/>
            <w:rPr>
              <w:iCs/>
            </w:rPr>
          </w:pPr>
        </w:p>
      </w:tc>
      <w:tc>
        <w:tcPr>
          <w:tcW w:w="6804" w:type="dxa"/>
          <w:gridSpan w:val="4"/>
          <w:vMerge w:val="restart"/>
          <w:shd w:val="clear" w:color="auto" w:fill="auto"/>
          <w:vAlign w:val="center"/>
        </w:tcPr>
        <w:p w:rsidR="00E92212" w:rsidRPr="00FD1AA7" w:rsidRDefault="00E92212" w:rsidP="00E92212">
          <w:pPr>
            <w:pStyle w:val="a7"/>
            <w:ind w:right="127"/>
            <w:rPr>
              <w:iCs/>
            </w:rPr>
          </w:pPr>
          <w:r w:rsidRPr="00E92212">
            <w:rPr>
              <w:iCs/>
            </w:rPr>
            <w:t>130-23-ОВ2</w:t>
          </w:r>
        </w:p>
      </w:tc>
    </w:tr>
    <w:tr w:rsidR="00E92212" w:rsidRPr="002F2422">
      <w:trPr>
        <w:trHeight w:hRule="exact" w:val="284"/>
      </w:trPr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2F2422">
          <w:pPr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E92212" w:rsidRPr="00302326" w:rsidRDefault="00E92212" w:rsidP="002F242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7F1C49">
          <w:pPr>
            <w:pStyle w:val="af3"/>
            <w:rPr>
              <w:iCs/>
            </w:rPr>
          </w:pPr>
        </w:p>
      </w:tc>
      <w:tc>
        <w:tcPr>
          <w:tcW w:w="6804" w:type="dxa"/>
          <w:gridSpan w:val="4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E92212">
          <w:pPr>
            <w:rPr>
              <w:iCs/>
            </w:rPr>
          </w:pPr>
        </w:p>
      </w:tc>
    </w:tr>
    <w:tr w:rsidR="00E92212" w:rsidRPr="00317F03" w:rsidTr="00302326">
      <w:trPr>
        <w:trHeight w:hRule="exact" w:val="284"/>
      </w:trPr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6608D6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6608D6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6608D6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6608D6">
          <w:pPr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E92212" w:rsidRPr="00923E7F" w:rsidRDefault="00E92212" w:rsidP="000B7F52">
          <w:pPr>
            <w:jc w:val="both"/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6608D6">
          <w:pPr>
            <w:pStyle w:val="af3"/>
            <w:rPr>
              <w:iCs/>
            </w:rPr>
          </w:pPr>
        </w:p>
      </w:tc>
      <w:tc>
        <w:tcPr>
          <w:tcW w:w="6804" w:type="dxa"/>
          <w:gridSpan w:val="4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E92212" w:rsidRDefault="00E92212" w:rsidP="00E92212">
          <w:pPr>
            <w:autoSpaceDE w:val="0"/>
            <w:autoSpaceDN w:val="0"/>
            <w:adjustRightInd w:val="0"/>
            <w:rPr>
              <w:rFonts w:cs="ISOCPEUR"/>
              <w:iCs/>
              <w:color w:val="000000"/>
              <w:sz w:val="22"/>
              <w:szCs w:val="22"/>
            </w:rPr>
          </w:pPr>
          <w:r w:rsidRPr="00E92212">
            <w:rPr>
              <w:rFonts w:cs="ISOCPEUR"/>
              <w:iCs/>
              <w:color w:val="000000"/>
              <w:sz w:val="22"/>
              <w:szCs w:val="22"/>
            </w:rPr>
            <w:t xml:space="preserve">Цех №8, расположенный по адресу: </w:t>
          </w:r>
        </w:p>
        <w:p w:rsidR="00E92212" w:rsidRDefault="00E92212" w:rsidP="00E92212">
          <w:pPr>
            <w:autoSpaceDE w:val="0"/>
            <w:autoSpaceDN w:val="0"/>
            <w:adjustRightInd w:val="0"/>
            <w:rPr>
              <w:rFonts w:cs="ISOCPEUR"/>
              <w:iCs/>
              <w:color w:val="000000"/>
              <w:sz w:val="22"/>
              <w:szCs w:val="22"/>
            </w:rPr>
          </w:pPr>
          <w:r w:rsidRPr="00E92212">
            <w:rPr>
              <w:rFonts w:cs="ISOCPEUR"/>
              <w:iCs/>
              <w:color w:val="000000"/>
              <w:sz w:val="22"/>
              <w:szCs w:val="22"/>
            </w:rPr>
            <w:t xml:space="preserve">Московская область, </w:t>
          </w:r>
          <w:proofErr w:type="spellStart"/>
          <w:r w:rsidRPr="00E92212">
            <w:rPr>
              <w:rFonts w:cs="ISOCPEUR"/>
              <w:iCs/>
              <w:color w:val="000000"/>
              <w:sz w:val="22"/>
              <w:szCs w:val="22"/>
            </w:rPr>
            <w:t>г.о</w:t>
          </w:r>
          <w:proofErr w:type="spellEnd"/>
          <w:r w:rsidRPr="00E92212">
            <w:rPr>
              <w:rFonts w:cs="ISOCPEUR"/>
              <w:iCs/>
              <w:color w:val="000000"/>
              <w:sz w:val="22"/>
              <w:szCs w:val="22"/>
            </w:rPr>
            <w:t xml:space="preserve">. Мытищи, ул. </w:t>
          </w:r>
          <w:proofErr w:type="spellStart"/>
          <w:r w:rsidRPr="00E92212">
            <w:rPr>
              <w:rFonts w:cs="ISOCPEUR"/>
              <w:iCs/>
              <w:color w:val="000000"/>
              <w:sz w:val="22"/>
              <w:szCs w:val="22"/>
            </w:rPr>
            <w:t>Колонцова</w:t>
          </w:r>
          <w:proofErr w:type="spellEnd"/>
          <w:r w:rsidRPr="00E92212">
            <w:rPr>
              <w:rFonts w:cs="ISOCPEUR"/>
              <w:iCs/>
              <w:color w:val="000000"/>
              <w:sz w:val="22"/>
              <w:szCs w:val="22"/>
            </w:rPr>
            <w:t xml:space="preserve">, 4. </w:t>
          </w:r>
        </w:p>
        <w:p w:rsidR="00E92212" w:rsidRPr="00531912" w:rsidRDefault="00E92212" w:rsidP="00E92212">
          <w:pPr>
            <w:autoSpaceDE w:val="0"/>
            <w:autoSpaceDN w:val="0"/>
            <w:adjustRightInd w:val="0"/>
            <w:rPr>
              <w:rFonts w:cs="ISOCPEUR"/>
              <w:iCs/>
              <w:color w:val="000000"/>
              <w:sz w:val="22"/>
              <w:szCs w:val="22"/>
            </w:rPr>
          </w:pPr>
          <w:r w:rsidRPr="00E92212">
            <w:rPr>
              <w:rFonts w:cs="ISOCPEUR"/>
              <w:iCs/>
              <w:color w:val="000000"/>
              <w:sz w:val="22"/>
              <w:szCs w:val="22"/>
            </w:rPr>
            <w:t>Капитальный ремонт</w:t>
          </w:r>
        </w:p>
      </w:tc>
    </w:tr>
    <w:tr w:rsidR="00E92212" w:rsidRPr="00317F03">
      <w:trPr>
        <w:trHeight w:hRule="exact" w:val="284"/>
      </w:trPr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376609">
          <w:pPr>
            <w:rPr>
              <w:iCs/>
              <w:sz w:val="20"/>
            </w:rPr>
          </w:pPr>
        </w:p>
      </w:tc>
      <w:tc>
        <w:tcPr>
          <w:tcW w:w="851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376609">
          <w:pPr>
            <w:pStyle w:val="af3"/>
            <w:rPr>
              <w:iCs/>
            </w:rPr>
          </w:pPr>
        </w:p>
      </w:tc>
      <w:tc>
        <w:tcPr>
          <w:tcW w:w="6804" w:type="dxa"/>
          <w:gridSpan w:val="4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376609">
          <w:pPr>
            <w:pStyle w:val="ac"/>
            <w:rPr>
              <w:iCs/>
            </w:rPr>
          </w:pPr>
        </w:p>
      </w:tc>
    </w:tr>
    <w:tr w:rsidR="00E92212" w:rsidRPr="00317F03">
      <w:trPr>
        <w:trHeight w:hRule="exact" w:val="284"/>
      </w:trPr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Изм.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376609">
          <w:pPr>
            <w:rPr>
              <w:iCs/>
              <w:spacing w:val="-20"/>
              <w:sz w:val="20"/>
            </w:rPr>
          </w:pPr>
          <w:r w:rsidRPr="00302326">
            <w:rPr>
              <w:iCs/>
              <w:spacing w:val="-20"/>
              <w:sz w:val="20"/>
            </w:rPr>
            <w:t>Кол. уч.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Лист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376609">
          <w:pPr>
            <w:rPr>
              <w:iCs/>
              <w:spacing w:val="-10"/>
              <w:sz w:val="20"/>
            </w:rPr>
          </w:pPr>
          <w:r w:rsidRPr="00302326">
            <w:rPr>
              <w:iCs/>
              <w:spacing w:val="-10"/>
              <w:sz w:val="20"/>
            </w:rPr>
            <w:t>№ док.</w:t>
          </w:r>
        </w:p>
      </w:tc>
      <w:tc>
        <w:tcPr>
          <w:tcW w:w="8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Подп.</w:t>
          </w:r>
        </w:p>
      </w:tc>
      <w:tc>
        <w:tcPr>
          <w:tcW w:w="567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Дата</w:t>
          </w:r>
        </w:p>
      </w:tc>
      <w:tc>
        <w:tcPr>
          <w:tcW w:w="6804" w:type="dxa"/>
          <w:gridSpan w:val="4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376609">
          <w:pPr>
            <w:pStyle w:val="ac"/>
            <w:rPr>
              <w:iCs/>
            </w:rPr>
          </w:pPr>
        </w:p>
      </w:tc>
    </w:tr>
    <w:tr w:rsidR="00E92212" w:rsidRPr="002F2422">
      <w:trPr>
        <w:trHeight w:hRule="exact" w:val="284"/>
      </w:trPr>
      <w:tc>
        <w:tcPr>
          <w:tcW w:w="1134" w:type="dxa"/>
          <w:gridSpan w:val="2"/>
          <w:tcBorders>
            <w:top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E92212">
          <w:pPr>
            <w:jc w:val="left"/>
            <w:rPr>
              <w:iCs/>
              <w:sz w:val="20"/>
            </w:rPr>
          </w:pPr>
          <w:proofErr w:type="spellStart"/>
          <w:r>
            <w:rPr>
              <w:iCs/>
              <w:sz w:val="20"/>
            </w:rPr>
            <w:t>Разраб</w:t>
          </w:r>
          <w:proofErr w:type="spellEnd"/>
          <w:r>
            <w:rPr>
              <w:iCs/>
              <w:sz w:val="20"/>
            </w:rPr>
            <w:t>.</w:t>
          </w:r>
        </w:p>
      </w:tc>
      <w:tc>
        <w:tcPr>
          <w:tcW w:w="1134" w:type="dxa"/>
          <w:gridSpan w:val="2"/>
          <w:tcBorders>
            <w:top w:val="single" w:sz="12" w:space="0" w:color="auto"/>
          </w:tcBorders>
          <w:shd w:val="clear" w:color="auto" w:fill="auto"/>
          <w:noWrap/>
          <w:vAlign w:val="center"/>
        </w:tcPr>
        <w:p w:rsidR="00E92212" w:rsidRPr="00302326" w:rsidRDefault="00E92212" w:rsidP="00E92212">
          <w:pPr>
            <w:jc w:val="left"/>
            <w:rPr>
              <w:iCs/>
              <w:sz w:val="20"/>
            </w:rPr>
          </w:pPr>
          <w:proofErr w:type="spellStart"/>
          <w:r w:rsidRPr="00E92212">
            <w:rPr>
              <w:iCs/>
              <w:sz w:val="18"/>
            </w:rPr>
            <w:t>Шавкутин</w:t>
          </w:r>
          <w:proofErr w:type="spellEnd"/>
          <w:r w:rsidRPr="00E92212">
            <w:rPr>
              <w:iCs/>
              <w:sz w:val="18"/>
            </w:rPr>
            <w:t xml:space="preserve"> </w:t>
          </w:r>
          <w:r>
            <w:rPr>
              <w:iCs/>
              <w:sz w:val="18"/>
            </w:rPr>
            <w:t>И</w:t>
          </w:r>
          <w:r w:rsidRPr="00E92212">
            <w:rPr>
              <w:iCs/>
              <w:sz w:val="18"/>
            </w:rPr>
            <w:t>.В</w:t>
          </w:r>
          <w:r>
            <w:rPr>
              <w:iCs/>
              <w:sz w:val="18"/>
            </w:rPr>
            <w:t>.</w:t>
          </w:r>
        </w:p>
      </w:tc>
      <w:tc>
        <w:tcPr>
          <w:tcW w:w="851" w:type="dxa"/>
          <w:tcBorders>
            <w:top w:val="single" w:sz="12" w:space="0" w:color="auto"/>
          </w:tcBorders>
          <w:shd w:val="clear" w:color="auto" w:fill="auto"/>
          <w:noWrap/>
          <w:vAlign w:val="center"/>
        </w:tcPr>
        <w:p w:rsidR="00665B0D" w:rsidRDefault="00BE2378" w:rsidP="00376609">
          <w:pPr>
            <w:rPr>
              <w:iCs/>
              <w:noProof/>
              <w:sz w:val="20"/>
            </w:rPr>
          </w:pPr>
          <w:r>
            <w:rPr>
              <w:iCs/>
              <w:noProof/>
              <w:sz w:val="20"/>
            </w:rPr>
            <w:drawing>
              <wp:anchor distT="0" distB="0" distL="114300" distR="114300" simplePos="0" relativeHeight="251661312" behindDoc="0" locked="0" layoutInCell="1" allowOverlap="1" wp14:anchorId="4AE0606B" wp14:editId="1CDFC1BD">
                <wp:simplePos x="0" y="0"/>
                <wp:positionH relativeFrom="column">
                  <wp:posOffset>10160</wp:posOffset>
                </wp:positionH>
                <wp:positionV relativeFrom="paragraph">
                  <wp:posOffset>-17780</wp:posOffset>
                </wp:positionV>
                <wp:extent cx="529590" cy="222885"/>
                <wp:effectExtent l="0" t="0" r="0" b="0"/>
                <wp:wrapNone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980" t="49991" r="71237" b="39800"/>
                        <a:stretch/>
                      </pic:blipFill>
                      <pic:spPr bwMode="auto">
                        <a:xfrm>
                          <a:off x="0" y="0"/>
                          <a:ext cx="52959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92212" w:rsidRPr="00302326" w:rsidRDefault="00E92212" w:rsidP="00376609">
          <w:pPr>
            <w:rPr>
              <w:iCs/>
              <w:sz w:val="20"/>
            </w:rPr>
          </w:pPr>
        </w:p>
      </w:tc>
      <w:tc>
        <w:tcPr>
          <w:tcW w:w="567" w:type="dxa"/>
          <w:tcBorders>
            <w:top w:val="single" w:sz="12" w:space="0" w:color="auto"/>
          </w:tcBorders>
          <w:shd w:val="clear" w:color="auto" w:fill="auto"/>
          <w:noWrap/>
          <w:vAlign w:val="center"/>
        </w:tcPr>
        <w:p w:rsidR="00E92212" w:rsidRPr="00531912" w:rsidRDefault="00E92212" w:rsidP="00CC5B82">
          <w:pPr>
            <w:pStyle w:val="af3"/>
            <w:rPr>
              <w:iCs/>
            </w:rPr>
          </w:pPr>
          <w:r>
            <w:rPr>
              <w:iCs/>
            </w:rPr>
            <w:t>05.06.23</w:t>
          </w:r>
        </w:p>
      </w:tc>
      <w:tc>
        <w:tcPr>
          <w:tcW w:w="3969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E92212" w:rsidRDefault="00E92212" w:rsidP="00E92212">
          <w:pPr>
            <w:pStyle w:val="ac"/>
            <w:rPr>
              <w:iCs/>
              <w:sz w:val="24"/>
              <w:szCs w:val="24"/>
            </w:rPr>
          </w:pPr>
          <w:r w:rsidRPr="00E92212">
            <w:rPr>
              <w:iCs/>
              <w:sz w:val="24"/>
              <w:szCs w:val="24"/>
            </w:rPr>
            <w:t>Цех №8.</w:t>
          </w:r>
        </w:p>
        <w:p w:rsidR="00E92212" w:rsidRPr="00CC5B82" w:rsidRDefault="00E92212" w:rsidP="00E92212">
          <w:pPr>
            <w:pStyle w:val="ac"/>
            <w:rPr>
              <w:iCs/>
              <w:sz w:val="24"/>
              <w:szCs w:val="24"/>
            </w:rPr>
          </w:pPr>
          <w:r w:rsidRPr="00E92212">
            <w:rPr>
              <w:iCs/>
              <w:sz w:val="24"/>
              <w:szCs w:val="24"/>
            </w:rPr>
            <w:t>Отопление и вентиляция</w:t>
          </w:r>
        </w:p>
      </w:tc>
      <w:tc>
        <w:tcPr>
          <w:tcW w:w="8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Стадия</w:t>
          </w:r>
        </w:p>
      </w:tc>
      <w:tc>
        <w:tcPr>
          <w:tcW w:w="8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Лист</w:t>
          </w:r>
        </w:p>
      </w:tc>
      <w:tc>
        <w:tcPr>
          <w:tcW w:w="1133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376609">
          <w:pPr>
            <w:rPr>
              <w:iCs/>
              <w:sz w:val="20"/>
            </w:rPr>
          </w:pPr>
          <w:r w:rsidRPr="00302326">
            <w:rPr>
              <w:iCs/>
              <w:sz w:val="20"/>
            </w:rPr>
            <w:t>Листов</w:t>
          </w:r>
        </w:p>
      </w:tc>
    </w:tr>
    <w:tr w:rsidR="00E92212" w:rsidRPr="002F2422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:rsidR="00E92212" w:rsidRPr="00302326" w:rsidRDefault="00E92212" w:rsidP="002B6552">
          <w:pPr>
            <w:jc w:val="left"/>
            <w:rPr>
              <w:iCs/>
              <w:sz w:val="20"/>
            </w:rPr>
          </w:pP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:rsidR="00E92212" w:rsidRPr="00302326" w:rsidRDefault="00E92212" w:rsidP="002B6552">
          <w:pPr>
            <w:jc w:val="left"/>
            <w:rPr>
              <w:iCs/>
              <w:spacing w:val="-10"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E92212" w:rsidRPr="00302326" w:rsidRDefault="00E92212" w:rsidP="002B655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2B6552">
          <w:pPr>
            <w:pStyle w:val="af3"/>
            <w:rPr>
              <w:iCs/>
            </w:rPr>
          </w:pPr>
        </w:p>
      </w:tc>
      <w:tc>
        <w:tcPr>
          <w:tcW w:w="3969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2B6552">
          <w:pPr>
            <w:pStyle w:val="ac"/>
            <w:rPr>
              <w:iCs/>
            </w:rPr>
          </w:pPr>
        </w:p>
      </w:tc>
      <w:tc>
        <w:tcPr>
          <w:tcW w:w="851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2B6552">
          <w:pPr>
            <w:pStyle w:val="a7"/>
            <w:rPr>
              <w:iCs/>
            </w:rPr>
          </w:pPr>
          <w:r w:rsidRPr="00302326">
            <w:rPr>
              <w:iCs/>
            </w:rPr>
            <w:t>Р</w:t>
          </w:r>
        </w:p>
      </w:tc>
      <w:tc>
        <w:tcPr>
          <w:tcW w:w="851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2B6552">
          <w:pPr>
            <w:pStyle w:val="a7"/>
            <w:rPr>
              <w:iCs/>
            </w:rPr>
          </w:pPr>
          <w:r w:rsidRPr="00302326">
            <w:rPr>
              <w:rStyle w:val="ae"/>
              <w:iCs/>
            </w:rPr>
            <w:fldChar w:fldCharType="begin"/>
          </w:r>
          <w:r w:rsidRPr="00302326">
            <w:rPr>
              <w:rStyle w:val="ae"/>
              <w:iCs/>
            </w:rPr>
            <w:instrText xml:space="preserve"> PAGE </w:instrText>
          </w:r>
          <w:r w:rsidRPr="00302326">
            <w:rPr>
              <w:rStyle w:val="ae"/>
              <w:iCs/>
            </w:rPr>
            <w:fldChar w:fldCharType="separate"/>
          </w:r>
          <w:r w:rsidR="007E16A1">
            <w:rPr>
              <w:rStyle w:val="ae"/>
              <w:iCs/>
              <w:noProof/>
            </w:rPr>
            <w:t>1</w:t>
          </w:r>
          <w:r w:rsidRPr="00302326">
            <w:rPr>
              <w:rStyle w:val="ae"/>
              <w:iCs/>
            </w:rPr>
            <w:fldChar w:fldCharType="end"/>
          </w:r>
        </w:p>
      </w:tc>
      <w:tc>
        <w:tcPr>
          <w:tcW w:w="1133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B91B8A" w:rsidP="002B6552">
          <w:pPr>
            <w:pStyle w:val="a7"/>
            <w:rPr>
              <w:iCs/>
            </w:rPr>
          </w:pPr>
          <w:fldSimple w:instr=" NUMPAGES   \* MERGEFORMAT ">
            <w:r w:rsidR="007E16A1" w:rsidRPr="007E16A1">
              <w:rPr>
                <w:iCs/>
                <w:noProof/>
              </w:rPr>
              <w:t>8</w:t>
            </w:r>
          </w:fldSimple>
        </w:p>
      </w:tc>
    </w:tr>
    <w:tr w:rsidR="00E92212" w:rsidRPr="002F2422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:rsidR="00E92212" w:rsidRPr="00302326" w:rsidRDefault="00E92212" w:rsidP="002B6552">
          <w:pPr>
            <w:jc w:val="left"/>
            <w:rPr>
              <w:iCs/>
              <w:sz w:val="20"/>
            </w:rPr>
          </w:pP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:rsidR="00E92212" w:rsidRPr="00302326" w:rsidRDefault="00E92212" w:rsidP="002B6552">
          <w:pPr>
            <w:jc w:val="left"/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E92212" w:rsidRPr="00302326" w:rsidRDefault="00E92212" w:rsidP="002B655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2B6552">
          <w:pPr>
            <w:pStyle w:val="af3"/>
            <w:rPr>
              <w:iCs/>
            </w:rPr>
          </w:pPr>
        </w:p>
      </w:tc>
      <w:tc>
        <w:tcPr>
          <w:tcW w:w="3969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2B6552">
          <w:pPr>
            <w:pStyle w:val="ac"/>
            <w:rPr>
              <w:iCs/>
            </w:rPr>
          </w:pPr>
        </w:p>
      </w:tc>
      <w:tc>
        <w:tcPr>
          <w:tcW w:w="851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2B6552">
          <w:pPr>
            <w:pStyle w:val="a7"/>
            <w:rPr>
              <w:iCs/>
            </w:rPr>
          </w:pPr>
        </w:p>
      </w:tc>
      <w:tc>
        <w:tcPr>
          <w:tcW w:w="851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2B6552">
          <w:pPr>
            <w:pStyle w:val="a7"/>
            <w:rPr>
              <w:iCs/>
            </w:rPr>
          </w:pPr>
        </w:p>
      </w:tc>
      <w:tc>
        <w:tcPr>
          <w:tcW w:w="1133" w:type="dxa"/>
          <w:vMerge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2B6552">
          <w:pPr>
            <w:pStyle w:val="a7"/>
            <w:rPr>
              <w:iCs/>
            </w:rPr>
          </w:pPr>
        </w:p>
      </w:tc>
    </w:tr>
    <w:tr w:rsidR="00E92212" w:rsidRPr="002F2422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:rsidR="00E92212" w:rsidRPr="00302326" w:rsidRDefault="00E92212" w:rsidP="002B6552">
          <w:pPr>
            <w:jc w:val="left"/>
            <w:rPr>
              <w:iCs/>
              <w:sz w:val="20"/>
            </w:rPr>
          </w:pP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:rsidR="00E92212" w:rsidRPr="00302326" w:rsidRDefault="00E92212" w:rsidP="002B6552">
          <w:pPr>
            <w:jc w:val="left"/>
            <w:rPr>
              <w:iCs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E92212" w:rsidRPr="00302326" w:rsidRDefault="00E92212" w:rsidP="002B6552">
          <w:pPr>
            <w:rPr>
              <w:iCs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2B6552">
          <w:pPr>
            <w:pStyle w:val="af3"/>
            <w:rPr>
              <w:iCs/>
            </w:rPr>
          </w:pPr>
        </w:p>
      </w:tc>
      <w:tc>
        <w:tcPr>
          <w:tcW w:w="3969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:rsidR="00E92212" w:rsidRPr="00302326" w:rsidRDefault="00E92212" w:rsidP="002B6552">
          <w:pPr>
            <w:pStyle w:val="ac"/>
            <w:rPr>
              <w:iCs/>
            </w:rPr>
          </w:pPr>
          <w:r w:rsidRPr="00302326">
            <w:rPr>
              <w:iCs/>
            </w:rPr>
            <w:t>Спецификация оборудования и материалов</w:t>
          </w:r>
        </w:p>
      </w:tc>
      <w:tc>
        <w:tcPr>
          <w:tcW w:w="2835" w:type="dxa"/>
          <w:gridSpan w:val="3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:rsidR="00E92212" w:rsidRPr="00CC5B82" w:rsidRDefault="00E92212" w:rsidP="002B6552">
          <w:pPr>
            <w:pStyle w:val="ac"/>
            <w:rPr>
              <w:iCs/>
              <w:sz w:val="24"/>
              <w:szCs w:val="24"/>
            </w:rPr>
          </w:pPr>
        </w:p>
      </w:tc>
    </w:tr>
    <w:tr w:rsidR="00E92212" w:rsidRPr="002F2422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:rsidR="00E92212" w:rsidRPr="00302326" w:rsidRDefault="00E92212" w:rsidP="00E92212">
          <w:pPr>
            <w:pStyle w:val="af3"/>
            <w:jc w:val="left"/>
            <w:rPr>
              <w:iCs/>
            </w:rPr>
          </w:pPr>
          <w:proofErr w:type="spellStart"/>
          <w:r w:rsidRPr="00E92212">
            <w:rPr>
              <w:iCs/>
            </w:rPr>
            <w:t>Н.контр</w:t>
          </w:r>
          <w:proofErr w:type="spellEnd"/>
          <w:r w:rsidRPr="00E92212">
            <w:rPr>
              <w:iCs/>
            </w:rPr>
            <w:t>.</w:t>
          </w: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:rsidR="00E92212" w:rsidRPr="00302326" w:rsidRDefault="007E16A1" w:rsidP="002B6552">
          <w:pPr>
            <w:pStyle w:val="af3"/>
            <w:jc w:val="both"/>
            <w:rPr>
              <w:iCs/>
            </w:rPr>
          </w:pPr>
          <w:r>
            <w:rPr>
              <w:iCs/>
              <w:noProof/>
            </w:rPr>
            <w:pict w14:anchorId="331B63C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3" type="#_x0000_t75" style="position:absolute;left:0;text-align:left;margin-left:45.25pt;margin-top:-1.35pt;width:56.25pt;height:24pt;z-index:251660288;mso-position-horizontal-relative:text;mso-position-vertical-relative:text">
                <v:imagedata r:id="rId2" o:title=""/>
              </v:shape>
            </w:pict>
          </w:r>
          <w:r w:rsidR="00E92212" w:rsidRPr="00E92212">
            <w:rPr>
              <w:iCs/>
            </w:rPr>
            <w:t>Лемехов</w:t>
          </w:r>
        </w:p>
      </w:tc>
      <w:tc>
        <w:tcPr>
          <w:tcW w:w="851" w:type="dxa"/>
          <w:shd w:val="clear" w:color="auto" w:fill="auto"/>
          <w:noWrap/>
          <w:vAlign w:val="center"/>
        </w:tcPr>
        <w:p w:rsidR="00E92212" w:rsidRPr="00302326" w:rsidRDefault="00E92212" w:rsidP="002B6552">
          <w:pPr>
            <w:pStyle w:val="af3"/>
            <w:rPr>
              <w:iCs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302326" w:rsidRDefault="00E92212" w:rsidP="002B6552">
          <w:pPr>
            <w:pStyle w:val="af3"/>
            <w:rPr>
              <w:iCs/>
            </w:rPr>
          </w:pPr>
          <w:r>
            <w:rPr>
              <w:iCs/>
            </w:rPr>
            <w:t>05.06.23</w:t>
          </w:r>
        </w:p>
      </w:tc>
      <w:tc>
        <w:tcPr>
          <w:tcW w:w="3969" w:type="dxa"/>
          <w:vMerge/>
          <w:shd w:val="clear" w:color="auto" w:fill="auto"/>
          <w:vAlign w:val="center"/>
        </w:tcPr>
        <w:p w:rsidR="00E92212" w:rsidRPr="002F2422" w:rsidRDefault="00E92212" w:rsidP="002B6552"/>
      </w:tc>
      <w:tc>
        <w:tcPr>
          <w:tcW w:w="2835" w:type="dxa"/>
          <w:gridSpan w:val="3"/>
          <w:vMerge/>
          <w:shd w:val="clear" w:color="auto" w:fill="auto"/>
          <w:vAlign w:val="center"/>
        </w:tcPr>
        <w:p w:rsidR="00E92212" w:rsidRPr="002F2422" w:rsidRDefault="00E92212" w:rsidP="002B6552"/>
      </w:tc>
    </w:tr>
    <w:tr w:rsidR="00E92212" w:rsidRPr="002F2422">
      <w:trPr>
        <w:trHeight w:hRule="exact" w:val="284"/>
      </w:trPr>
      <w:tc>
        <w:tcPr>
          <w:tcW w:w="1134" w:type="dxa"/>
          <w:gridSpan w:val="2"/>
          <w:shd w:val="clear" w:color="auto" w:fill="auto"/>
          <w:noWrap/>
          <w:vAlign w:val="center"/>
        </w:tcPr>
        <w:p w:rsidR="00E92212" w:rsidRPr="001D040D" w:rsidRDefault="00E92212" w:rsidP="002B6552">
          <w:pPr>
            <w:jc w:val="left"/>
            <w:rPr>
              <w:i w:val="0"/>
              <w:sz w:val="20"/>
            </w:rPr>
          </w:pPr>
        </w:p>
      </w:tc>
      <w:tc>
        <w:tcPr>
          <w:tcW w:w="1134" w:type="dxa"/>
          <w:gridSpan w:val="2"/>
          <w:shd w:val="clear" w:color="auto" w:fill="auto"/>
          <w:noWrap/>
          <w:vAlign w:val="center"/>
        </w:tcPr>
        <w:p w:rsidR="00E92212" w:rsidRPr="001D040D" w:rsidRDefault="00E92212" w:rsidP="002B6552">
          <w:pPr>
            <w:jc w:val="left"/>
            <w:rPr>
              <w:i w:val="0"/>
              <w:sz w:val="20"/>
            </w:rPr>
          </w:pPr>
        </w:p>
      </w:tc>
      <w:tc>
        <w:tcPr>
          <w:tcW w:w="851" w:type="dxa"/>
          <w:shd w:val="clear" w:color="auto" w:fill="auto"/>
          <w:noWrap/>
          <w:vAlign w:val="center"/>
        </w:tcPr>
        <w:p w:rsidR="00E92212" w:rsidRPr="001D040D" w:rsidRDefault="00E92212" w:rsidP="002B6552">
          <w:pPr>
            <w:rPr>
              <w:i w:val="0"/>
              <w:sz w:val="20"/>
            </w:rPr>
          </w:pPr>
        </w:p>
      </w:tc>
      <w:tc>
        <w:tcPr>
          <w:tcW w:w="567" w:type="dxa"/>
          <w:shd w:val="clear" w:color="auto" w:fill="auto"/>
          <w:noWrap/>
          <w:vAlign w:val="center"/>
        </w:tcPr>
        <w:p w:rsidR="00E92212" w:rsidRPr="005F5EA2" w:rsidRDefault="00E92212" w:rsidP="002B6552">
          <w:pPr>
            <w:pStyle w:val="af3"/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E92212" w:rsidRPr="002F2422" w:rsidRDefault="00E92212" w:rsidP="002B6552"/>
      </w:tc>
      <w:tc>
        <w:tcPr>
          <w:tcW w:w="2835" w:type="dxa"/>
          <w:gridSpan w:val="3"/>
          <w:vMerge/>
          <w:shd w:val="clear" w:color="auto" w:fill="auto"/>
          <w:vAlign w:val="center"/>
        </w:tcPr>
        <w:p w:rsidR="00E92212" w:rsidRPr="002F2422" w:rsidRDefault="00E92212" w:rsidP="002B6552"/>
      </w:tc>
    </w:tr>
  </w:tbl>
  <w:p w:rsidR="00E92212" w:rsidRPr="00C01CD5" w:rsidRDefault="00E92212" w:rsidP="00C01CD5">
    <w:pPr>
      <w:rPr>
        <w:rFonts w:ascii="Times New Roman" w:hAnsi="Times New Roman"/>
        <w:i w:val="0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horzAnchor="margin" w:tblpXSpec="center" w:tblpYSpec="top"/>
      <w:tblW w:w="0" w:type="auto"/>
      <w:jc w:val="center"/>
      <w:tblBorders>
        <w:top w:val="single" w:sz="12" w:space="0" w:color="auto"/>
        <w:bottom w:val="single" w:sz="12" w:space="0" w:color="auto"/>
        <w:insideH w:val="single" w:sz="4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4"/>
      <w:gridCol w:w="7371"/>
      <w:gridCol w:w="3402"/>
      <w:gridCol w:w="1985"/>
      <w:gridCol w:w="2552"/>
      <w:gridCol w:w="1134"/>
      <w:gridCol w:w="1134"/>
      <w:gridCol w:w="1418"/>
      <w:gridCol w:w="1701"/>
      <w:gridCol w:w="567"/>
    </w:tblGrid>
    <w:tr w:rsidR="00E92212" w:rsidRPr="002F2422" w:rsidTr="003B432B">
      <w:trPr>
        <w:trHeight w:hRule="exact" w:val="397"/>
        <w:jc w:val="center"/>
      </w:trPr>
      <w:tc>
        <w:tcPr>
          <w:tcW w:w="1134" w:type="dxa"/>
          <w:vMerge w:val="restart"/>
          <w:tcBorders>
            <w:top w:val="nil"/>
            <w:left w:val="nil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Позиция</w:t>
          </w:r>
        </w:p>
      </w:tc>
      <w:tc>
        <w:tcPr>
          <w:tcW w:w="7371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Наименование и техническая характеристика</w:t>
          </w:r>
        </w:p>
      </w:tc>
      <w:tc>
        <w:tcPr>
          <w:tcW w:w="3402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Тип, марка, обозначение документа, опросного листа</w:t>
          </w:r>
        </w:p>
      </w:tc>
      <w:tc>
        <w:tcPr>
          <w:tcW w:w="1985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Код оборудования, изделия, материала</w:t>
          </w:r>
        </w:p>
      </w:tc>
      <w:tc>
        <w:tcPr>
          <w:tcW w:w="2552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Завод-</w:t>
          </w:r>
        </w:p>
        <w:p w:rsidR="00E92212" w:rsidRPr="001D040D" w:rsidRDefault="00E92212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изготовитель</w:t>
          </w:r>
        </w:p>
      </w:tc>
      <w:tc>
        <w:tcPr>
          <w:tcW w:w="1134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E92212" w:rsidRPr="001D040D" w:rsidRDefault="00E92212" w:rsidP="002F2422">
          <w:pPr>
            <w:rPr>
              <w:b/>
              <w:i w:val="0"/>
            </w:rPr>
          </w:pPr>
          <w:r w:rsidRPr="001D040D">
            <w:rPr>
              <w:b/>
              <w:i w:val="0"/>
            </w:rPr>
            <w:t>Единица измер</w:t>
          </w:r>
          <w:r w:rsidRPr="001D040D">
            <w:rPr>
              <w:b/>
              <w:i w:val="0"/>
            </w:rPr>
            <w:t>е</w:t>
          </w:r>
          <w:r w:rsidRPr="001D040D">
            <w:rPr>
              <w:b/>
              <w:i w:val="0"/>
            </w:rPr>
            <w:t>ния</w:t>
          </w:r>
        </w:p>
      </w:tc>
      <w:tc>
        <w:tcPr>
          <w:tcW w:w="1134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E92212" w:rsidRPr="001D040D" w:rsidRDefault="00E92212" w:rsidP="002F2422">
          <w:pPr>
            <w:rPr>
              <w:b/>
              <w:i w:val="0"/>
            </w:rPr>
          </w:pPr>
          <w:r w:rsidRPr="001D040D">
            <w:rPr>
              <w:b/>
              <w:i w:val="0"/>
            </w:rPr>
            <w:t>Колич</w:t>
          </w:r>
          <w:r w:rsidRPr="001D040D">
            <w:rPr>
              <w:b/>
              <w:i w:val="0"/>
            </w:rPr>
            <w:t>е</w:t>
          </w:r>
          <w:r w:rsidRPr="001D040D">
            <w:rPr>
              <w:b/>
              <w:i w:val="0"/>
            </w:rPr>
            <w:t>ство</w:t>
          </w:r>
        </w:p>
      </w:tc>
      <w:tc>
        <w:tcPr>
          <w:tcW w:w="1418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  <w:tl2br w:val="nil"/>
            <w:tr2bl w:val="nil"/>
          </w:tcBorders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Масса единицы, кг</w:t>
          </w:r>
        </w:p>
      </w:tc>
      <w:tc>
        <w:tcPr>
          <w:tcW w:w="1701" w:type="dxa"/>
          <w:tcBorders>
            <w:top w:val="nil"/>
            <w:left w:val="single" w:sz="12" w:space="0" w:color="auto"/>
            <w:bottom w:val="nil"/>
            <w:right w:val="nil"/>
            <w:tl2br w:val="nil"/>
            <w:tr2bl w:val="nil"/>
          </w:tcBorders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b/>
              <w:i w:val="0"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auto"/>
          <w:vAlign w:val="center"/>
        </w:tcPr>
        <w:p w:rsidR="00E92212" w:rsidRPr="00A0566E" w:rsidRDefault="00E92212" w:rsidP="003B432B">
          <w:pPr>
            <w:suppressAutoHyphens/>
            <w:ind w:left="720"/>
            <w:jc w:val="both"/>
            <w:rPr>
              <w:rStyle w:val="ae"/>
              <w:i w:val="0"/>
            </w:rPr>
          </w:pPr>
        </w:p>
      </w:tc>
    </w:tr>
    <w:tr w:rsidR="00E92212" w:rsidRPr="002F2422">
      <w:trPr>
        <w:trHeight w:hRule="exact" w:val="1191"/>
        <w:jc w:val="center"/>
      </w:trPr>
      <w:tc>
        <w:tcPr>
          <w:tcW w:w="1134" w:type="dxa"/>
          <w:vMerge/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i w:val="0"/>
            </w:rPr>
          </w:pPr>
        </w:p>
      </w:tc>
      <w:tc>
        <w:tcPr>
          <w:tcW w:w="7371" w:type="dxa"/>
          <w:vMerge/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i w:val="0"/>
            </w:rPr>
          </w:pPr>
        </w:p>
      </w:tc>
      <w:tc>
        <w:tcPr>
          <w:tcW w:w="3402" w:type="dxa"/>
          <w:vMerge/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i w:val="0"/>
            </w:rPr>
          </w:pPr>
        </w:p>
      </w:tc>
      <w:tc>
        <w:tcPr>
          <w:tcW w:w="1985" w:type="dxa"/>
          <w:vMerge/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i w:val="0"/>
            </w:rPr>
          </w:pPr>
        </w:p>
      </w:tc>
      <w:tc>
        <w:tcPr>
          <w:tcW w:w="2552" w:type="dxa"/>
          <w:vMerge/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i w:val="0"/>
            </w:rPr>
          </w:pPr>
        </w:p>
      </w:tc>
      <w:tc>
        <w:tcPr>
          <w:tcW w:w="1134" w:type="dxa"/>
          <w:vMerge/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i w:val="0"/>
            </w:rPr>
          </w:pPr>
        </w:p>
      </w:tc>
      <w:tc>
        <w:tcPr>
          <w:tcW w:w="1134" w:type="dxa"/>
          <w:vMerge/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i w:val="0"/>
            </w:rPr>
          </w:pPr>
        </w:p>
      </w:tc>
      <w:tc>
        <w:tcPr>
          <w:tcW w:w="1418" w:type="dxa"/>
          <w:vMerge/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i w:val="0"/>
            </w:rPr>
          </w:pPr>
        </w:p>
      </w:tc>
      <w:tc>
        <w:tcPr>
          <w:tcW w:w="2268" w:type="dxa"/>
          <w:gridSpan w:val="2"/>
          <w:tcBorders>
            <w:top w:val="nil"/>
            <w:bottom w:val="nil"/>
          </w:tcBorders>
          <w:shd w:val="clear" w:color="auto" w:fill="auto"/>
          <w:vAlign w:val="center"/>
        </w:tcPr>
        <w:p w:rsidR="00E92212" w:rsidRPr="001D040D" w:rsidRDefault="00E92212" w:rsidP="002F2422">
          <w:pPr>
            <w:suppressAutoHyphens/>
            <w:rPr>
              <w:b/>
              <w:i w:val="0"/>
            </w:rPr>
          </w:pPr>
          <w:r w:rsidRPr="001D040D">
            <w:rPr>
              <w:b/>
              <w:i w:val="0"/>
            </w:rPr>
            <w:t>Примечание</w:t>
          </w:r>
        </w:p>
      </w:tc>
    </w:tr>
    <w:tr w:rsidR="00E92212" w:rsidRPr="002F2422">
      <w:trPr>
        <w:trHeight w:val="397"/>
        <w:jc w:val="center"/>
      </w:trPr>
      <w:tc>
        <w:tcPr>
          <w:tcW w:w="1134" w:type="dxa"/>
          <w:vMerge/>
          <w:tcBorders>
            <w:bottom w:val="nil"/>
          </w:tcBorders>
          <w:shd w:val="clear" w:color="auto" w:fill="auto"/>
          <w:vAlign w:val="center"/>
        </w:tcPr>
        <w:p w:rsidR="00E92212" w:rsidRPr="002F2422" w:rsidRDefault="00E92212" w:rsidP="002F2422">
          <w:pPr>
            <w:suppressAutoHyphens/>
          </w:pPr>
        </w:p>
      </w:tc>
      <w:tc>
        <w:tcPr>
          <w:tcW w:w="7371" w:type="dxa"/>
          <w:vMerge/>
          <w:tcBorders>
            <w:bottom w:val="nil"/>
          </w:tcBorders>
          <w:shd w:val="clear" w:color="auto" w:fill="auto"/>
          <w:vAlign w:val="center"/>
        </w:tcPr>
        <w:p w:rsidR="00E92212" w:rsidRPr="002F2422" w:rsidRDefault="00E92212" w:rsidP="002F2422">
          <w:pPr>
            <w:suppressAutoHyphens/>
          </w:pPr>
        </w:p>
      </w:tc>
      <w:tc>
        <w:tcPr>
          <w:tcW w:w="3402" w:type="dxa"/>
          <w:vMerge/>
          <w:tcBorders>
            <w:bottom w:val="nil"/>
          </w:tcBorders>
          <w:shd w:val="clear" w:color="auto" w:fill="auto"/>
          <w:vAlign w:val="center"/>
        </w:tcPr>
        <w:p w:rsidR="00E92212" w:rsidRPr="002F2422" w:rsidRDefault="00E92212" w:rsidP="002F2422">
          <w:pPr>
            <w:suppressAutoHyphens/>
          </w:pPr>
        </w:p>
      </w:tc>
      <w:tc>
        <w:tcPr>
          <w:tcW w:w="1985" w:type="dxa"/>
          <w:vMerge/>
          <w:tcBorders>
            <w:bottom w:val="nil"/>
          </w:tcBorders>
          <w:shd w:val="clear" w:color="auto" w:fill="auto"/>
          <w:vAlign w:val="center"/>
        </w:tcPr>
        <w:p w:rsidR="00E92212" w:rsidRPr="002F2422" w:rsidRDefault="00E92212" w:rsidP="002F2422">
          <w:pPr>
            <w:suppressAutoHyphens/>
          </w:pPr>
        </w:p>
      </w:tc>
      <w:tc>
        <w:tcPr>
          <w:tcW w:w="2552" w:type="dxa"/>
          <w:vMerge/>
          <w:tcBorders>
            <w:bottom w:val="nil"/>
          </w:tcBorders>
          <w:shd w:val="clear" w:color="auto" w:fill="auto"/>
          <w:vAlign w:val="center"/>
        </w:tcPr>
        <w:p w:rsidR="00E92212" w:rsidRPr="002F2422" w:rsidRDefault="00E92212" w:rsidP="002F2422">
          <w:pPr>
            <w:suppressAutoHyphens/>
          </w:pPr>
        </w:p>
      </w:tc>
      <w:tc>
        <w:tcPr>
          <w:tcW w:w="1134" w:type="dxa"/>
          <w:vMerge/>
          <w:tcBorders>
            <w:bottom w:val="nil"/>
          </w:tcBorders>
          <w:shd w:val="clear" w:color="auto" w:fill="auto"/>
          <w:vAlign w:val="center"/>
        </w:tcPr>
        <w:p w:rsidR="00E92212" w:rsidRPr="002F2422" w:rsidRDefault="00E92212" w:rsidP="002F2422">
          <w:pPr>
            <w:suppressAutoHyphens/>
          </w:pPr>
        </w:p>
      </w:tc>
      <w:tc>
        <w:tcPr>
          <w:tcW w:w="1134" w:type="dxa"/>
          <w:vMerge/>
          <w:tcBorders>
            <w:bottom w:val="nil"/>
          </w:tcBorders>
          <w:shd w:val="clear" w:color="auto" w:fill="auto"/>
          <w:vAlign w:val="center"/>
        </w:tcPr>
        <w:p w:rsidR="00E92212" w:rsidRPr="002F2422" w:rsidRDefault="00E92212" w:rsidP="002F2422">
          <w:pPr>
            <w:suppressAutoHyphens/>
          </w:pPr>
        </w:p>
      </w:tc>
      <w:tc>
        <w:tcPr>
          <w:tcW w:w="1418" w:type="dxa"/>
          <w:vMerge/>
          <w:tcBorders>
            <w:bottom w:val="nil"/>
          </w:tcBorders>
          <w:shd w:val="clear" w:color="auto" w:fill="auto"/>
          <w:vAlign w:val="center"/>
        </w:tcPr>
        <w:p w:rsidR="00E92212" w:rsidRPr="002F2422" w:rsidRDefault="00E92212" w:rsidP="002F2422">
          <w:pPr>
            <w:suppressAutoHyphens/>
          </w:pPr>
        </w:p>
      </w:tc>
      <w:tc>
        <w:tcPr>
          <w:tcW w:w="2268" w:type="dxa"/>
          <w:gridSpan w:val="2"/>
          <w:tcBorders>
            <w:top w:val="nil"/>
            <w:bottom w:val="nil"/>
          </w:tcBorders>
          <w:shd w:val="clear" w:color="auto" w:fill="auto"/>
          <w:vAlign w:val="center"/>
        </w:tcPr>
        <w:p w:rsidR="00E92212" w:rsidRPr="002F2422" w:rsidRDefault="00E92212" w:rsidP="002F2422">
          <w:pPr>
            <w:suppressAutoHyphens/>
            <w:rPr>
              <w:b/>
            </w:rPr>
          </w:pPr>
        </w:p>
      </w:tc>
    </w:tr>
  </w:tbl>
  <w:p w:rsidR="00E92212" w:rsidRPr="00C01CD5" w:rsidRDefault="00E92212" w:rsidP="00C01CD5">
    <w:pPr>
      <w:rPr>
        <w:rFonts w:ascii="Times New Roman" w:hAnsi="Times New Roman"/>
        <w:i w:val="0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vertAnchor="page" w:horzAnchor="page" w:tblpX="199" w:tblpY="7939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4"/>
      <w:gridCol w:w="284"/>
      <w:gridCol w:w="284"/>
    </w:tblGrid>
    <w:tr w:rsidR="00E92212" w:rsidRPr="0097173B">
      <w:trPr>
        <w:trHeight w:hRule="exact" w:val="567"/>
      </w:trPr>
      <w:tc>
        <w:tcPr>
          <w:tcW w:w="284" w:type="dxa"/>
          <w:vMerge w:val="restart"/>
          <w:shd w:val="clear" w:color="auto" w:fill="auto"/>
          <w:textDirection w:val="btLr"/>
          <w:vAlign w:val="center"/>
        </w:tcPr>
        <w:p w:rsidR="00E92212" w:rsidRPr="008F18C5" w:rsidRDefault="00E92212" w:rsidP="0097173B">
          <w:pPr>
            <w:jc w:val="left"/>
            <w:rPr>
              <w:i w:val="0"/>
              <w:sz w:val="20"/>
            </w:rPr>
          </w:pPr>
          <w:r w:rsidRPr="008F18C5">
            <w:rPr>
              <w:i w:val="0"/>
              <w:sz w:val="20"/>
            </w:rPr>
            <w:t>Согласовано</w:t>
          </w:r>
        </w:p>
      </w:tc>
      <w:tc>
        <w:tcPr>
          <w:tcW w:w="284" w:type="dxa"/>
          <w:shd w:val="clear" w:color="auto" w:fill="auto"/>
          <w:textDirection w:val="btLr"/>
          <w:vAlign w:val="center"/>
        </w:tcPr>
        <w:p w:rsidR="00E92212" w:rsidRPr="0097173B" w:rsidRDefault="00E92212" w:rsidP="00181B1A">
          <w:pPr>
            <w:pStyle w:val="af3"/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:rsidR="00E92212" w:rsidRPr="0097173B" w:rsidRDefault="00E92212" w:rsidP="00181B1A">
          <w:pPr>
            <w:pStyle w:val="af3"/>
          </w:pPr>
        </w:p>
      </w:tc>
    </w:tr>
    <w:tr w:rsidR="00E92212" w:rsidRPr="0097173B">
      <w:trPr>
        <w:trHeight w:hRule="exact" w:val="851"/>
      </w:trPr>
      <w:tc>
        <w:tcPr>
          <w:tcW w:w="284" w:type="dxa"/>
          <w:vMerge/>
          <w:shd w:val="clear" w:color="auto" w:fill="auto"/>
          <w:textDirection w:val="btLr"/>
          <w:vAlign w:val="center"/>
        </w:tcPr>
        <w:p w:rsidR="00E92212" w:rsidRPr="0097173B" w:rsidRDefault="00E92212" w:rsidP="005F5EA2">
          <w:pPr>
            <w:rPr>
              <w:sz w:val="20"/>
            </w:rPr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:rsidR="00E92212" w:rsidRPr="0097173B" w:rsidRDefault="00E92212" w:rsidP="005F5EA2">
          <w:pPr>
            <w:rPr>
              <w:sz w:val="20"/>
            </w:rPr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:rsidR="00E92212" w:rsidRPr="0097173B" w:rsidRDefault="00E92212" w:rsidP="005F5EA2">
          <w:pPr>
            <w:rPr>
              <w:sz w:val="20"/>
            </w:rPr>
          </w:pPr>
        </w:p>
      </w:tc>
    </w:tr>
    <w:tr w:rsidR="00E92212" w:rsidRPr="0097173B">
      <w:trPr>
        <w:trHeight w:hRule="exact" w:val="1134"/>
      </w:trPr>
      <w:tc>
        <w:tcPr>
          <w:tcW w:w="284" w:type="dxa"/>
          <w:vMerge/>
          <w:shd w:val="clear" w:color="auto" w:fill="auto"/>
          <w:textDirection w:val="btLr"/>
          <w:vAlign w:val="center"/>
        </w:tcPr>
        <w:p w:rsidR="00E92212" w:rsidRPr="0097173B" w:rsidRDefault="00E92212" w:rsidP="005F5EA2">
          <w:pPr>
            <w:rPr>
              <w:sz w:val="20"/>
            </w:rPr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:rsidR="00E92212" w:rsidRPr="0097173B" w:rsidRDefault="00E92212" w:rsidP="0097173B">
          <w:pPr>
            <w:jc w:val="left"/>
            <w:rPr>
              <w:sz w:val="20"/>
            </w:rPr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:rsidR="00E92212" w:rsidRPr="0097173B" w:rsidRDefault="00E92212" w:rsidP="0097173B">
          <w:pPr>
            <w:jc w:val="left"/>
            <w:rPr>
              <w:sz w:val="20"/>
            </w:rPr>
          </w:pPr>
        </w:p>
      </w:tc>
    </w:tr>
    <w:tr w:rsidR="00E92212" w:rsidRPr="0097173B">
      <w:trPr>
        <w:trHeight w:hRule="exact" w:val="1134"/>
      </w:trPr>
      <w:tc>
        <w:tcPr>
          <w:tcW w:w="284" w:type="dxa"/>
          <w:vMerge/>
          <w:shd w:val="clear" w:color="auto" w:fill="auto"/>
          <w:textDirection w:val="btLr"/>
          <w:vAlign w:val="center"/>
        </w:tcPr>
        <w:p w:rsidR="00E92212" w:rsidRPr="0097173B" w:rsidRDefault="00E92212" w:rsidP="005F5EA2">
          <w:pPr>
            <w:rPr>
              <w:sz w:val="20"/>
            </w:rPr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:rsidR="00E92212" w:rsidRPr="0097173B" w:rsidRDefault="00E92212" w:rsidP="0097173B">
          <w:pPr>
            <w:jc w:val="left"/>
            <w:rPr>
              <w:sz w:val="20"/>
            </w:rPr>
          </w:pPr>
        </w:p>
      </w:tc>
      <w:tc>
        <w:tcPr>
          <w:tcW w:w="284" w:type="dxa"/>
          <w:shd w:val="clear" w:color="auto" w:fill="auto"/>
          <w:textDirection w:val="btLr"/>
          <w:vAlign w:val="center"/>
        </w:tcPr>
        <w:p w:rsidR="00E92212" w:rsidRPr="0097173B" w:rsidRDefault="00E92212" w:rsidP="0097173B">
          <w:pPr>
            <w:jc w:val="left"/>
            <w:rPr>
              <w:sz w:val="20"/>
            </w:rPr>
          </w:pPr>
        </w:p>
      </w:tc>
    </w:tr>
  </w:tbl>
  <w:p w:rsidR="00E92212" w:rsidRDefault="007E16A1" w:rsidP="00325A93">
    <w:pPr>
      <w:pStyle w:val="a6"/>
      <w:jc w:val="center"/>
    </w:pPr>
    <w:r>
      <w:pict w14:anchorId="4ABB8757">
        <v:rect id="_x0000_s2071" style="position:absolute;left:0;text-align:left;margin-left:0;margin-top:0;width:1119.7pt;height:807.85pt;z-index:-251659264;mso-wrap-edited:f;mso-position-horizontal:center;mso-position-horizontal-relative:margin;mso-position-vertical:center;mso-position-vertical-relative:margin" o:allowincell="f" o:allowoverlap="f" strokeweight="1.5pt">
          <w10:wrap anchorx="margin" anchory="margin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4.75pt;height:158.95pt" o:bullet="t">
        <v:imagedata r:id="rId1" o:title=""/>
      </v:shape>
    </w:pict>
  </w:numPicBullet>
  <w:numPicBullet w:numPicBulletId="1">
    <w:pict>
      <v:shape id="_x0000_i1027" type="#_x0000_t75" style="width:184.75pt;height:158.95pt" o:bullet="t">
        <v:imagedata r:id="rId2" o:title=""/>
      </v:shape>
    </w:pict>
  </w:numPicBullet>
  <w:numPicBullet w:numPicBulletId="2">
    <w:pict>
      <v:shape id="_x0000_i1028" type="#_x0000_t75" style="width:184.75pt;height:158.95pt" o:bullet="t">
        <v:imagedata r:id="rId3" o:title=""/>
      </v:shape>
    </w:pict>
  </w:numPicBullet>
  <w:abstractNum w:abstractNumId="0">
    <w:nsid w:val="FFFFFF7C"/>
    <w:multiLevelType w:val="singleLevel"/>
    <w:tmpl w:val="3336224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0B8F54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42A9A7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F6EE19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372483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7632C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80EC7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024BE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AEF6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868F8EC"/>
    <w:lvl w:ilvl="0">
      <w:start w:val="1"/>
      <w:numFmt w:val="bullet"/>
      <w:lvlText w:val="−"/>
      <w:lvlJc w:val="left"/>
      <w:pPr>
        <w:tabs>
          <w:tab w:val="num" w:pos="284"/>
        </w:tabs>
        <w:ind w:left="0" w:firstLine="284"/>
      </w:pPr>
      <w:rPr>
        <w:rFonts w:ascii="ISOCPEUR" w:hAnsi="ISOCPEUR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BAB424E"/>
    <w:multiLevelType w:val="hybridMultilevel"/>
    <w:tmpl w:val="E62E0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A04F93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1A9C11C3"/>
    <w:multiLevelType w:val="hybridMultilevel"/>
    <w:tmpl w:val="601C7B1A"/>
    <w:lvl w:ilvl="0" w:tplc="ED4626D6">
      <w:start w:val="1"/>
      <w:numFmt w:val="bullet"/>
      <w:pStyle w:val="a0"/>
      <w:lvlText w:val="−"/>
      <w:lvlJc w:val="left"/>
      <w:pPr>
        <w:tabs>
          <w:tab w:val="num" w:pos="567"/>
        </w:tabs>
        <w:ind w:left="0" w:firstLine="284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104E61"/>
    <w:multiLevelType w:val="hybridMultilevel"/>
    <w:tmpl w:val="AB8E0352"/>
    <w:lvl w:ilvl="0" w:tplc="889C597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5">
    <w:nsid w:val="355F29E3"/>
    <w:multiLevelType w:val="hybridMultilevel"/>
    <w:tmpl w:val="4C0A90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36553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73F282A"/>
    <w:multiLevelType w:val="hybridMultilevel"/>
    <w:tmpl w:val="1FFA0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5568FA"/>
    <w:multiLevelType w:val="hybridMultilevel"/>
    <w:tmpl w:val="33989E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166B84"/>
    <w:multiLevelType w:val="hybridMultilevel"/>
    <w:tmpl w:val="2B26D3BE"/>
    <w:lvl w:ilvl="0" w:tplc="4C7C87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6E32D4A"/>
    <w:multiLevelType w:val="hybridMultilevel"/>
    <w:tmpl w:val="1942559C"/>
    <w:lvl w:ilvl="0" w:tplc="F78696A0">
      <w:start w:val="1"/>
      <w:numFmt w:val="decimal"/>
      <w:lvlText w:val="%1."/>
      <w:lvlJc w:val="left"/>
      <w:pPr>
        <w:ind w:left="49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1">
    <w:nsid w:val="4B787C65"/>
    <w:multiLevelType w:val="hybridMultilevel"/>
    <w:tmpl w:val="EB606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8D1B4A"/>
    <w:multiLevelType w:val="hybridMultilevel"/>
    <w:tmpl w:val="DB107542"/>
    <w:lvl w:ilvl="0" w:tplc="1A1AA8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2B17A4"/>
    <w:multiLevelType w:val="multilevel"/>
    <w:tmpl w:val="F42286C0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851"/>
      </w:pPr>
      <w:rPr>
        <w:rFonts w:hint="default"/>
      </w:rPr>
    </w:lvl>
  </w:abstractNum>
  <w:abstractNum w:abstractNumId="24">
    <w:nsid w:val="54342089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57EF23B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>
    <w:nsid w:val="63F870AC"/>
    <w:multiLevelType w:val="multilevel"/>
    <w:tmpl w:val="B4B89340"/>
    <w:lvl w:ilvl="0">
      <w:start w:val="11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4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D8B3D89"/>
    <w:multiLevelType w:val="multilevel"/>
    <w:tmpl w:val="A4C4742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FA83CE4"/>
    <w:multiLevelType w:val="hybridMultilevel"/>
    <w:tmpl w:val="157A6F4C"/>
    <w:lvl w:ilvl="0" w:tplc="1A1AA8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2F2AF0"/>
    <w:multiLevelType w:val="multilevel"/>
    <w:tmpl w:val="601C7B1A"/>
    <w:lvl w:ilvl="0">
      <w:start w:val="1"/>
      <w:numFmt w:val="bullet"/>
      <w:lvlText w:val="−"/>
      <w:lvlJc w:val="left"/>
      <w:pPr>
        <w:tabs>
          <w:tab w:val="num" w:pos="567"/>
        </w:tabs>
        <w:ind w:left="0" w:firstLine="284"/>
      </w:pPr>
      <w:rPr>
        <w:rFonts w:ascii="ISOCPEUR" w:hAnsi="ISOCPEUR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3C181E"/>
    <w:multiLevelType w:val="hybridMultilevel"/>
    <w:tmpl w:val="D1EE38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30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25"/>
  </w:num>
  <w:num w:numId="16">
    <w:abstractNumId w:val="12"/>
  </w:num>
  <w:num w:numId="17">
    <w:abstractNumId w:val="24"/>
  </w:num>
  <w:num w:numId="18">
    <w:abstractNumId w:val="23"/>
  </w:num>
  <w:num w:numId="19">
    <w:abstractNumId w:val="23"/>
  </w:num>
  <w:num w:numId="20">
    <w:abstractNumId w:val="23"/>
  </w:num>
  <w:num w:numId="21">
    <w:abstractNumId w:val="23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3"/>
  </w:num>
  <w:num w:numId="27">
    <w:abstractNumId w:val="13"/>
  </w:num>
  <w:num w:numId="28">
    <w:abstractNumId w:val="16"/>
  </w:num>
  <w:num w:numId="29">
    <w:abstractNumId w:val="29"/>
  </w:num>
  <w:num w:numId="30">
    <w:abstractNumId w:val="22"/>
  </w:num>
  <w:num w:numId="31">
    <w:abstractNumId w:val="28"/>
  </w:num>
  <w:num w:numId="32">
    <w:abstractNumId w:val="27"/>
  </w:num>
  <w:num w:numId="33">
    <w:abstractNumId w:val="26"/>
  </w:num>
  <w:num w:numId="34">
    <w:abstractNumId w:val="19"/>
  </w:num>
  <w:num w:numId="35">
    <w:abstractNumId w:val="17"/>
  </w:num>
  <w:num w:numId="36">
    <w:abstractNumId w:val="11"/>
  </w:num>
  <w:num w:numId="37">
    <w:abstractNumId w:val="14"/>
  </w:num>
  <w:num w:numId="38">
    <w:abstractNumId w:val="20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6" w:nlCheck="1" w:checkStyle="0"/>
  <w:activeWritingStyle w:appName="MSWord" w:lang="ru-RU" w:vendorID="1" w:dllVersion="512" w:checkStyle="1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284"/>
  <w:autoHyphenation/>
  <w:hyphenationZone w:val="357"/>
  <w:noPunctuationKerning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874"/>
    <w:rsid w:val="000002F8"/>
    <w:rsid w:val="00000EA8"/>
    <w:rsid w:val="00000F2A"/>
    <w:rsid w:val="000010B3"/>
    <w:rsid w:val="00001121"/>
    <w:rsid w:val="00001459"/>
    <w:rsid w:val="000014A1"/>
    <w:rsid w:val="0000178F"/>
    <w:rsid w:val="000018F0"/>
    <w:rsid w:val="00002756"/>
    <w:rsid w:val="000027F6"/>
    <w:rsid w:val="00002D86"/>
    <w:rsid w:val="000033A9"/>
    <w:rsid w:val="0000350C"/>
    <w:rsid w:val="00003690"/>
    <w:rsid w:val="000037BF"/>
    <w:rsid w:val="00003891"/>
    <w:rsid w:val="000039D2"/>
    <w:rsid w:val="00003C3C"/>
    <w:rsid w:val="00003FF3"/>
    <w:rsid w:val="00004019"/>
    <w:rsid w:val="0000467A"/>
    <w:rsid w:val="000049A3"/>
    <w:rsid w:val="00005505"/>
    <w:rsid w:val="00005586"/>
    <w:rsid w:val="00006A22"/>
    <w:rsid w:val="00006B93"/>
    <w:rsid w:val="00006D98"/>
    <w:rsid w:val="00007269"/>
    <w:rsid w:val="00007662"/>
    <w:rsid w:val="00007799"/>
    <w:rsid w:val="00007D25"/>
    <w:rsid w:val="000105E3"/>
    <w:rsid w:val="000108B0"/>
    <w:rsid w:val="000116E6"/>
    <w:rsid w:val="00011BE0"/>
    <w:rsid w:val="0001201E"/>
    <w:rsid w:val="000121EE"/>
    <w:rsid w:val="00012673"/>
    <w:rsid w:val="00013009"/>
    <w:rsid w:val="00013241"/>
    <w:rsid w:val="0001342D"/>
    <w:rsid w:val="00013A9F"/>
    <w:rsid w:val="00014A37"/>
    <w:rsid w:val="00014AFD"/>
    <w:rsid w:val="00014C07"/>
    <w:rsid w:val="00014CD8"/>
    <w:rsid w:val="00014EA4"/>
    <w:rsid w:val="0001589C"/>
    <w:rsid w:val="00015AEA"/>
    <w:rsid w:val="00015B2E"/>
    <w:rsid w:val="00015BBB"/>
    <w:rsid w:val="00015CD4"/>
    <w:rsid w:val="00016421"/>
    <w:rsid w:val="000165B2"/>
    <w:rsid w:val="000166BC"/>
    <w:rsid w:val="000170A2"/>
    <w:rsid w:val="000173EB"/>
    <w:rsid w:val="000175E0"/>
    <w:rsid w:val="00020A54"/>
    <w:rsid w:val="000217DF"/>
    <w:rsid w:val="00021AB7"/>
    <w:rsid w:val="00021CA8"/>
    <w:rsid w:val="000220B0"/>
    <w:rsid w:val="00022217"/>
    <w:rsid w:val="00022CD7"/>
    <w:rsid w:val="0002362F"/>
    <w:rsid w:val="00023D0E"/>
    <w:rsid w:val="00024810"/>
    <w:rsid w:val="00024837"/>
    <w:rsid w:val="00024A05"/>
    <w:rsid w:val="00025703"/>
    <w:rsid w:val="00025754"/>
    <w:rsid w:val="00026D5A"/>
    <w:rsid w:val="000270D1"/>
    <w:rsid w:val="000272C8"/>
    <w:rsid w:val="00027D9C"/>
    <w:rsid w:val="00030269"/>
    <w:rsid w:val="000302E6"/>
    <w:rsid w:val="00030D87"/>
    <w:rsid w:val="00030FC7"/>
    <w:rsid w:val="0003176F"/>
    <w:rsid w:val="00031AB3"/>
    <w:rsid w:val="00031ADB"/>
    <w:rsid w:val="00031CDA"/>
    <w:rsid w:val="000327D3"/>
    <w:rsid w:val="00032B93"/>
    <w:rsid w:val="0003308B"/>
    <w:rsid w:val="0003315B"/>
    <w:rsid w:val="0003316F"/>
    <w:rsid w:val="00033C5F"/>
    <w:rsid w:val="0003449B"/>
    <w:rsid w:val="000345D6"/>
    <w:rsid w:val="000347B0"/>
    <w:rsid w:val="00034B45"/>
    <w:rsid w:val="000353E9"/>
    <w:rsid w:val="0003544E"/>
    <w:rsid w:val="00035F67"/>
    <w:rsid w:val="000364EB"/>
    <w:rsid w:val="000368B3"/>
    <w:rsid w:val="00036A9F"/>
    <w:rsid w:val="000370D4"/>
    <w:rsid w:val="000375EE"/>
    <w:rsid w:val="000375FA"/>
    <w:rsid w:val="00037945"/>
    <w:rsid w:val="00037BBD"/>
    <w:rsid w:val="00040E96"/>
    <w:rsid w:val="000410B1"/>
    <w:rsid w:val="0004191D"/>
    <w:rsid w:val="00041A65"/>
    <w:rsid w:val="00041B24"/>
    <w:rsid w:val="00041F8E"/>
    <w:rsid w:val="000422F6"/>
    <w:rsid w:val="000427D4"/>
    <w:rsid w:val="00042A29"/>
    <w:rsid w:val="00042BDE"/>
    <w:rsid w:val="00042EC1"/>
    <w:rsid w:val="0004315D"/>
    <w:rsid w:val="000431FE"/>
    <w:rsid w:val="00043C96"/>
    <w:rsid w:val="00043E37"/>
    <w:rsid w:val="0004445D"/>
    <w:rsid w:val="0004471E"/>
    <w:rsid w:val="00044D3B"/>
    <w:rsid w:val="00045335"/>
    <w:rsid w:val="00045436"/>
    <w:rsid w:val="00045437"/>
    <w:rsid w:val="000454B5"/>
    <w:rsid w:val="00045C6B"/>
    <w:rsid w:val="000461A9"/>
    <w:rsid w:val="00046562"/>
    <w:rsid w:val="00046E15"/>
    <w:rsid w:val="00047A16"/>
    <w:rsid w:val="0005026F"/>
    <w:rsid w:val="000505CF"/>
    <w:rsid w:val="00051309"/>
    <w:rsid w:val="000517B9"/>
    <w:rsid w:val="00051AFD"/>
    <w:rsid w:val="0005291D"/>
    <w:rsid w:val="00053192"/>
    <w:rsid w:val="00053C3F"/>
    <w:rsid w:val="0005418E"/>
    <w:rsid w:val="0005548C"/>
    <w:rsid w:val="00055CC7"/>
    <w:rsid w:val="00055DF7"/>
    <w:rsid w:val="00056297"/>
    <w:rsid w:val="000565DD"/>
    <w:rsid w:val="000570F0"/>
    <w:rsid w:val="00057F7E"/>
    <w:rsid w:val="000600F1"/>
    <w:rsid w:val="000604D1"/>
    <w:rsid w:val="00060E37"/>
    <w:rsid w:val="00061514"/>
    <w:rsid w:val="00061D06"/>
    <w:rsid w:val="00061ED5"/>
    <w:rsid w:val="00062205"/>
    <w:rsid w:val="0006264C"/>
    <w:rsid w:val="00062E6F"/>
    <w:rsid w:val="00062F27"/>
    <w:rsid w:val="000631F7"/>
    <w:rsid w:val="00063247"/>
    <w:rsid w:val="00063A40"/>
    <w:rsid w:val="00063C8A"/>
    <w:rsid w:val="00063CFC"/>
    <w:rsid w:val="00063E9F"/>
    <w:rsid w:val="00063F83"/>
    <w:rsid w:val="0006430D"/>
    <w:rsid w:val="0006523F"/>
    <w:rsid w:val="000658E8"/>
    <w:rsid w:val="00065FA3"/>
    <w:rsid w:val="00065FBB"/>
    <w:rsid w:val="00066174"/>
    <w:rsid w:val="0006645B"/>
    <w:rsid w:val="000669AD"/>
    <w:rsid w:val="00066C15"/>
    <w:rsid w:val="000713E5"/>
    <w:rsid w:val="000725EF"/>
    <w:rsid w:val="00072A2D"/>
    <w:rsid w:val="000735B9"/>
    <w:rsid w:val="000737EF"/>
    <w:rsid w:val="00073848"/>
    <w:rsid w:val="00073D83"/>
    <w:rsid w:val="00074153"/>
    <w:rsid w:val="000741E3"/>
    <w:rsid w:val="0007439A"/>
    <w:rsid w:val="0007455F"/>
    <w:rsid w:val="000745BE"/>
    <w:rsid w:val="00074BB9"/>
    <w:rsid w:val="00074D63"/>
    <w:rsid w:val="00075971"/>
    <w:rsid w:val="00075D56"/>
    <w:rsid w:val="00075DAB"/>
    <w:rsid w:val="00075E4E"/>
    <w:rsid w:val="00075FB3"/>
    <w:rsid w:val="00075FF6"/>
    <w:rsid w:val="00076587"/>
    <w:rsid w:val="00076835"/>
    <w:rsid w:val="00076FB8"/>
    <w:rsid w:val="0007775F"/>
    <w:rsid w:val="0007779B"/>
    <w:rsid w:val="00077881"/>
    <w:rsid w:val="00077FFB"/>
    <w:rsid w:val="0008075F"/>
    <w:rsid w:val="00080DB6"/>
    <w:rsid w:val="00081AD3"/>
    <w:rsid w:val="00081D9C"/>
    <w:rsid w:val="0008287C"/>
    <w:rsid w:val="00082D0B"/>
    <w:rsid w:val="0008358D"/>
    <w:rsid w:val="000836C3"/>
    <w:rsid w:val="000837C7"/>
    <w:rsid w:val="00083B8E"/>
    <w:rsid w:val="00083BD4"/>
    <w:rsid w:val="00083D71"/>
    <w:rsid w:val="00083DF5"/>
    <w:rsid w:val="000844D6"/>
    <w:rsid w:val="00084CCF"/>
    <w:rsid w:val="00085002"/>
    <w:rsid w:val="00086AE3"/>
    <w:rsid w:val="00086F2C"/>
    <w:rsid w:val="000871DA"/>
    <w:rsid w:val="0008796B"/>
    <w:rsid w:val="00087F1B"/>
    <w:rsid w:val="000908AC"/>
    <w:rsid w:val="00090BA3"/>
    <w:rsid w:val="0009147F"/>
    <w:rsid w:val="000919E9"/>
    <w:rsid w:val="00091B24"/>
    <w:rsid w:val="00091BCD"/>
    <w:rsid w:val="000922CD"/>
    <w:rsid w:val="00093DF6"/>
    <w:rsid w:val="00093EC8"/>
    <w:rsid w:val="000940F6"/>
    <w:rsid w:val="000946DA"/>
    <w:rsid w:val="000948CB"/>
    <w:rsid w:val="00094BE2"/>
    <w:rsid w:val="00094BF8"/>
    <w:rsid w:val="00094E4A"/>
    <w:rsid w:val="0009599B"/>
    <w:rsid w:val="00095A5C"/>
    <w:rsid w:val="00095BA4"/>
    <w:rsid w:val="00095E09"/>
    <w:rsid w:val="0009736F"/>
    <w:rsid w:val="00097583"/>
    <w:rsid w:val="000976FA"/>
    <w:rsid w:val="00097C7B"/>
    <w:rsid w:val="00097E38"/>
    <w:rsid w:val="000A0BF3"/>
    <w:rsid w:val="000A15EA"/>
    <w:rsid w:val="000A1727"/>
    <w:rsid w:val="000A1909"/>
    <w:rsid w:val="000A2143"/>
    <w:rsid w:val="000A288A"/>
    <w:rsid w:val="000A2A1A"/>
    <w:rsid w:val="000A2EEC"/>
    <w:rsid w:val="000A3197"/>
    <w:rsid w:val="000A358B"/>
    <w:rsid w:val="000A388D"/>
    <w:rsid w:val="000A38F8"/>
    <w:rsid w:val="000A3FA7"/>
    <w:rsid w:val="000A5CDA"/>
    <w:rsid w:val="000A5DC0"/>
    <w:rsid w:val="000A5F9F"/>
    <w:rsid w:val="000A6241"/>
    <w:rsid w:val="000A63A2"/>
    <w:rsid w:val="000A63E9"/>
    <w:rsid w:val="000A65CB"/>
    <w:rsid w:val="000A6F65"/>
    <w:rsid w:val="000A7C38"/>
    <w:rsid w:val="000B01D9"/>
    <w:rsid w:val="000B058D"/>
    <w:rsid w:val="000B08CF"/>
    <w:rsid w:val="000B0966"/>
    <w:rsid w:val="000B1257"/>
    <w:rsid w:val="000B16A4"/>
    <w:rsid w:val="000B1EC2"/>
    <w:rsid w:val="000B2BBD"/>
    <w:rsid w:val="000B3631"/>
    <w:rsid w:val="000B38FB"/>
    <w:rsid w:val="000B3C5A"/>
    <w:rsid w:val="000B3E12"/>
    <w:rsid w:val="000B4191"/>
    <w:rsid w:val="000B4BF1"/>
    <w:rsid w:val="000B4CB0"/>
    <w:rsid w:val="000B5848"/>
    <w:rsid w:val="000B5A65"/>
    <w:rsid w:val="000B5C16"/>
    <w:rsid w:val="000B66FF"/>
    <w:rsid w:val="000B6761"/>
    <w:rsid w:val="000B6D9A"/>
    <w:rsid w:val="000B72BE"/>
    <w:rsid w:val="000B7B4F"/>
    <w:rsid w:val="000B7F52"/>
    <w:rsid w:val="000C00E3"/>
    <w:rsid w:val="000C1962"/>
    <w:rsid w:val="000C19B7"/>
    <w:rsid w:val="000C2474"/>
    <w:rsid w:val="000C2927"/>
    <w:rsid w:val="000C2ACE"/>
    <w:rsid w:val="000C3158"/>
    <w:rsid w:val="000C3A3F"/>
    <w:rsid w:val="000C4A24"/>
    <w:rsid w:val="000C59B8"/>
    <w:rsid w:val="000C5AC1"/>
    <w:rsid w:val="000C5B48"/>
    <w:rsid w:val="000C5D45"/>
    <w:rsid w:val="000C5F48"/>
    <w:rsid w:val="000C65E1"/>
    <w:rsid w:val="000C6FE9"/>
    <w:rsid w:val="000C72CA"/>
    <w:rsid w:val="000C7548"/>
    <w:rsid w:val="000C79E5"/>
    <w:rsid w:val="000C7BB1"/>
    <w:rsid w:val="000C7C2D"/>
    <w:rsid w:val="000D0260"/>
    <w:rsid w:val="000D026C"/>
    <w:rsid w:val="000D0DDB"/>
    <w:rsid w:val="000D1456"/>
    <w:rsid w:val="000D1788"/>
    <w:rsid w:val="000D187F"/>
    <w:rsid w:val="000D1B7C"/>
    <w:rsid w:val="000D1C18"/>
    <w:rsid w:val="000D3901"/>
    <w:rsid w:val="000D3D94"/>
    <w:rsid w:val="000D4C7A"/>
    <w:rsid w:val="000D5193"/>
    <w:rsid w:val="000D64BE"/>
    <w:rsid w:val="000D65DA"/>
    <w:rsid w:val="000D69B2"/>
    <w:rsid w:val="000D7B1D"/>
    <w:rsid w:val="000D7DB8"/>
    <w:rsid w:val="000D7F91"/>
    <w:rsid w:val="000E003D"/>
    <w:rsid w:val="000E0190"/>
    <w:rsid w:val="000E06B6"/>
    <w:rsid w:val="000E08AF"/>
    <w:rsid w:val="000E0A3B"/>
    <w:rsid w:val="000E10CE"/>
    <w:rsid w:val="000E1835"/>
    <w:rsid w:val="000E1DB9"/>
    <w:rsid w:val="000E21F0"/>
    <w:rsid w:val="000E298E"/>
    <w:rsid w:val="000E29EF"/>
    <w:rsid w:val="000E2BA6"/>
    <w:rsid w:val="000E37B8"/>
    <w:rsid w:val="000E3F69"/>
    <w:rsid w:val="000E4440"/>
    <w:rsid w:val="000E4905"/>
    <w:rsid w:val="000E4DD6"/>
    <w:rsid w:val="000E5199"/>
    <w:rsid w:val="000E52FA"/>
    <w:rsid w:val="000E56BB"/>
    <w:rsid w:val="000E575E"/>
    <w:rsid w:val="000E5C64"/>
    <w:rsid w:val="000E5D30"/>
    <w:rsid w:val="000E60E2"/>
    <w:rsid w:val="000E6324"/>
    <w:rsid w:val="000E696D"/>
    <w:rsid w:val="000E6B85"/>
    <w:rsid w:val="000E73F4"/>
    <w:rsid w:val="000E75A9"/>
    <w:rsid w:val="000E7ED7"/>
    <w:rsid w:val="000F0785"/>
    <w:rsid w:val="000F0D4D"/>
    <w:rsid w:val="000F17DF"/>
    <w:rsid w:val="000F1CCD"/>
    <w:rsid w:val="000F2009"/>
    <w:rsid w:val="000F2E59"/>
    <w:rsid w:val="000F322D"/>
    <w:rsid w:val="000F3686"/>
    <w:rsid w:val="000F4539"/>
    <w:rsid w:val="000F4937"/>
    <w:rsid w:val="000F4ACC"/>
    <w:rsid w:val="000F4FD4"/>
    <w:rsid w:val="000F58CD"/>
    <w:rsid w:val="000F5D5B"/>
    <w:rsid w:val="000F5DB6"/>
    <w:rsid w:val="000F68F2"/>
    <w:rsid w:val="000F6A68"/>
    <w:rsid w:val="000F6B92"/>
    <w:rsid w:val="000F6D28"/>
    <w:rsid w:val="000F7130"/>
    <w:rsid w:val="000F7B11"/>
    <w:rsid w:val="000F7C88"/>
    <w:rsid w:val="000F7ED1"/>
    <w:rsid w:val="0010016B"/>
    <w:rsid w:val="0010170B"/>
    <w:rsid w:val="00101C74"/>
    <w:rsid w:val="00101C9A"/>
    <w:rsid w:val="00101CA3"/>
    <w:rsid w:val="00101EE8"/>
    <w:rsid w:val="0010247C"/>
    <w:rsid w:val="001028F7"/>
    <w:rsid w:val="00103749"/>
    <w:rsid w:val="00104031"/>
    <w:rsid w:val="00104311"/>
    <w:rsid w:val="00104719"/>
    <w:rsid w:val="001049C7"/>
    <w:rsid w:val="00104F46"/>
    <w:rsid w:val="00105B21"/>
    <w:rsid w:val="00105D46"/>
    <w:rsid w:val="00106313"/>
    <w:rsid w:val="001074D8"/>
    <w:rsid w:val="00107717"/>
    <w:rsid w:val="001077B6"/>
    <w:rsid w:val="00110242"/>
    <w:rsid w:val="001102FE"/>
    <w:rsid w:val="00110319"/>
    <w:rsid w:val="00110BE4"/>
    <w:rsid w:val="001110B1"/>
    <w:rsid w:val="00111115"/>
    <w:rsid w:val="001111A7"/>
    <w:rsid w:val="00111555"/>
    <w:rsid w:val="00111913"/>
    <w:rsid w:val="00111C33"/>
    <w:rsid w:val="00111C6B"/>
    <w:rsid w:val="00112145"/>
    <w:rsid w:val="001129B6"/>
    <w:rsid w:val="00112B4E"/>
    <w:rsid w:val="001132F5"/>
    <w:rsid w:val="001138F4"/>
    <w:rsid w:val="00113B23"/>
    <w:rsid w:val="00113FFD"/>
    <w:rsid w:val="001147CD"/>
    <w:rsid w:val="00114D0B"/>
    <w:rsid w:val="00114D56"/>
    <w:rsid w:val="0011542A"/>
    <w:rsid w:val="00115504"/>
    <w:rsid w:val="00115644"/>
    <w:rsid w:val="00115BF7"/>
    <w:rsid w:val="001160A3"/>
    <w:rsid w:val="00116544"/>
    <w:rsid w:val="00116763"/>
    <w:rsid w:val="00116A5D"/>
    <w:rsid w:val="00116AE9"/>
    <w:rsid w:val="00116EB2"/>
    <w:rsid w:val="00117E87"/>
    <w:rsid w:val="001200FF"/>
    <w:rsid w:val="00120B2F"/>
    <w:rsid w:val="00121015"/>
    <w:rsid w:val="0012117D"/>
    <w:rsid w:val="00121F1E"/>
    <w:rsid w:val="00122D42"/>
    <w:rsid w:val="00123087"/>
    <w:rsid w:val="00123960"/>
    <w:rsid w:val="00123A4A"/>
    <w:rsid w:val="00123B45"/>
    <w:rsid w:val="00123B4E"/>
    <w:rsid w:val="00123ECA"/>
    <w:rsid w:val="00124167"/>
    <w:rsid w:val="00124350"/>
    <w:rsid w:val="001245BE"/>
    <w:rsid w:val="001247A1"/>
    <w:rsid w:val="001248B3"/>
    <w:rsid w:val="0012506E"/>
    <w:rsid w:val="00125516"/>
    <w:rsid w:val="00125ECC"/>
    <w:rsid w:val="00126053"/>
    <w:rsid w:val="001261E0"/>
    <w:rsid w:val="00126698"/>
    <w:rsid w:val="0012686E"/>
    <w:rsid w:val="00126928"/>
    <w:rsid w:val="00127793"/>
    <w:rsid w:val="0012788B"/>
    <w:rsid w:val="00127C0F"/>
    <w:rsid w:val="00127F9A"/>
    <w:rsid w:val="00130041"/>
    <w:rsid w:val="001307F0"/>
    <w:rsid w:val="001309C0"/>
    <w:rsid w:val="00130F81"/>
    <w:rsid w:val="00131145"/>
    <w:rsid w:val="00131267"/>
    <w:rsid w:val="00131EB0"/>
    <w:rsid w:val="0013244E"/>
    <w:rsid w:val="00133402"/>
    <w:rsid w:val="00134CCD"/>
    <w:rsid w:val="00134D1B"/>
    <w:rsid w:val="00134D77"/>
    <w:rsid w:val="00135643"/>
    <w:rsid w:val="00136349"/>
    <w:rsid w:val="00136495"/>
    <w:rsid w:val="00136B6F"/>
    <w:rsid w:val="00136D16"/>
    <w:rsid w:val="0013730C"/>
    <w:rsid w:val="0013782D"/>
    <w:rsid w:val="001400D2"/>
    <w:rsid w:val="0014015D"/>
    <w:rsid w:val="00140FC2"/>
    <w:rsid w:val="001415EB"/>
    <w:rsid w:val="001415F7"/>
    <w:rsid w:val="00141A39"/>
    <w:rsid w:val="00141A69"/>
    <w:rsid w:val="001432BD"/>
    <w:rsid w:val="001434F9"/>
    <w:rsid w:val="00143C42"/>
    <w:rsid w:val="00143EC4"/>
    <w:rsid w:val="001442F7"/>
    <w:rsid w:val="00144529"/>
    <w:rsid w:val="001446B6"/>
    <w:rsid w:val="00144C68"/>
    <w:rsid w:val="0014545E"/>
    <w:rsid w:val="0014570D"/>
    <w:rsid w:val="00145E58"/>
    <w:rsid w:val="00145F54"/>
    <w:rsid w:val="00146786"/>
    <w:rsid w:val="00147362"/>
    <w:rsid w:val="00147576"/>
    <w:rsid w:val="00147D7A"/>
    <w:rsid w:val="00147F7C"/>
    <w:rsid w:val="00150B5A"/>
    <w:rsid w:val="00152037"/>
    <w:rsid w:val="00152D96"/>
    <w:rsid w:val="00152F68"/>
    <w:rsid w:val="001538C9"/>
    <w:rsid w:val="001539B9"/>
    <w:rsid w:val="00153A9E"/>
    <w:rsid w:val="00153D6D"/>
    <w:rsid w:val="001543F8"/>
    <w:rsid w:val="0015444C"/>
    <w:rsid w:val="00154656"/>
    <w:rsid w:val="0015490F"/>
    <w:rsid w:val="00154E8C"/>
    <w:rsid w:val="0015568B"/>
    <w:rsid w:val="00155C3D"/>
    <w:rsid w:val="00155DA6"/>
    <w:rsid w:val="00155F73"/>
    <w:rsid w:val="001564F8"/>
    <w:rsid w:val="00156B7B"/>
    <w:rsid w:val="00156D20"/>
    <w:rsid w:val="0015705F"/>
    <w:rsid w:val="001572BF"/>
    <w:rsid w:val="00157C78"/>
    <w:rsid w:val="0016036C"/>
    <w:rsid w:val="001605E0"/>
    <w:rsid w:val="00161313"/>
    <w:rsid w:val="00161C5B"/>
    <w:rsid w:val="00161D8E"/>
    <w:rsid w:val="001624EE"/>
    <w:rsid w:val="00162890"/>
    <w:rsid w:val="00162CB1"/>
    <w:rsid w:val="00163066"/>
    <w:rsid w:val="001638CF"/>
    <w:rsid w:val="00163F16"/>
    <w:rsid w:val="00164358"/>
    <w:rsid w:val="00164909"/>
    <w:rsid w:val="00164AB3"/>
    <w:rsid w:val="00164B5E"/>
    <w:rsid w:val="00164B9F"/>
    <w:rsid w:val="001653CD"/>
    <w:rsid w:val="001662CE"/>
    <w:rsid w:val="00166B35"/>
    <w:rsid w:val="00166CBC"/>
    <w:rsid w:val="00166DF2"/>
    <w:rsid w:val="001677B2"/>
    <w:rsid w:val="0017018D"/>
    <w:rsid w:val="00170401"/>
    <w:rsid w:val="0017048C"/>
    <w:rsid w:val="001707AB"/>
    <w:rsid w:val="00170B77"/>
    <w:rsid w:val="00170DBE"/>
    <w:rsid w:val="001711CE"/>
    <w:rsid w:val="00171943"/>
    <w:rsid w:val="00171CD4"/>
    <w:rsid w:val="001722C5"/>
    <w:rsid w:val="0017233F"/>
    <w:rsid w:val="00172366"/>
    <w:rsid w:val="00173403"/>
    <w:rsid w:val="001735B9"/>
    <w:rsid w:val="001738AD"/>
    <w:rsid w:val="00173C08"/>
    <w:rsid w:val="00174724"/>
    <w:rsid w:val="00174CFF"/>
    <w:rsid w:val="00176201"/>
    <w:rsid w:val="001767FF"/>
    <w:rsid w:val="00176B63"/>
    <w:rsid w:val="00176BDE"/>
    <w:rsid w:val="00176BEA"/>
    <w:rsid w:val="001771F9"/>
    <w:rsid w:val="00177214"/>
    <w:rsid w:val="001776E3"/>
    <w:rsid w:val="001805C7"/>
    <w:rsid w:val="00180833"/>
    <w:rsid w:val="001810EF"/>
    <w:rsid w:val="0018113A"/>
    <w:rsid w:val="001814EC"/>
    <w:rsid w:val="00181862"/>
    <w:rsid w:val="00181B1A"/>
    <w:rsid w:val="00182662"/>
    <w:rsid w:val="00182AB4"/>
    <w:rsid w:val="00183660"/>
    <w:rsid w:val="00183E84"/>
    <w:rsid w:val="001841B4"/>
    <w:rsid w:val="00184F6B"/>
    <w:rsid w:val="001852CC"/>
    <w:rsid w:val="00185E6E"/>
    <w:rsid w:val="00185E88"/>
    <w:rsid w:val="001860DE"/>
    <w:rsid w:val="0018648E"/>
    <w:rsid w:val="0018698E"/>
    <w:rsid w:val="00186C46"/>
    <w:rsid w:val="00187690"/>
    <w:rsid w:val="0018779F"/>
    <w:rsid w:val="00187926"/>
    <w:rsid w:val="001905EE"/>
    <w:rsid w:val="001909EB"/>
    <w:rsid w:val="00191472"/>
    <w:rsid w:val="001914CC"/>
    <w:rsid w:val="00191530"/>
    <w:rsid w:val="00192356"/>
    <w:rsid w:val="00192BC2"/>
    <w:rsid w:val="00192E85"/>
    <w:rsid w:val="00193596"/>
    <w:rsid w:val="001936C3"/>
    <w:rsid w:val="001941C9"/>
    <w:rsid w:val="00194381"/>
    <w:rsid w:val="001946E9"/>
    <w:rsid w:val="00194813"/>
    <w:rsid w:val="0019550F"/>
    <w:rsid w:val="0019554F"/>
    <w:rsid w:val="00195B88"/>
    <w:rsid w:val="00197537"/>
    <w:rsid w:val="0019797F"/>
    <w:rsid w:val="001A0317"/>
    <w:rsid w:val="001A07F6"/>
    <w:rsid w:val="001A102B"/>
    <w:rsid w:val="001A14C4"/>
    <w:rsid w:val="001A1752"/>
    <w:rsid w:val="001A1907"/>
    <w:rsid w:val="001A260D"/>
    <w:rsid w:val="001A2DC4"/>
    <w:rsid w:val="001A2E1A"/>
    <w:rsid w:val="001A2E37"/>
    <w:rsid w:val="001A37E4"/>
    <w:rsid w:val="001A39D4"/>
    <w:rsid w:val="001A3D76"/>
    <w:rsid w:val="001A3F04"/>
    <w:rsid w:val="001A4044"/>
    <w:rsid w:val="001A4719"/>
    <w:rsid w:val="001A498A"/>
    <w:rsid w:val="001A5350"/>
    <w:rsid w:val="001A541B"/>
    <w:rsid w:val="001A544C"/>
    <w:rsid w:val="001A5DF0"/>
    <w:rsid w:val="001A60E8"/>
    <w:rsid w:val="001A6C3F"/>
    <w:rsid w:val="001A6E29"/>
    <w:rsid w:val="001A7020"/>
    <w:rsid w:val="001A7A7C"/>
    <w:rsid w:val="001A7A9D"/>
    <w:rsid w:val="001A7DDB"/>
    <w:rsid w:val="001A7F26"/>
    <w:rsid w:val="001B0452"/>
    <w:rsid w:val="001B1719"/>
    <w:rsid w:val="001B1A47"/>
    <w:rsid w:val="001B1C2A"/>
    <w:rsid w:val="001B24D5"/>
    <w:rsid w:val="001B271D"/>
    <w:rsid w:val="001B2F7B"/>
    <w:rsid w:val="001B3141"/>
    <w:rsid w:val="001B33A9"/>
    <w:rsid w:val="001B39EF"/>
    <w:rsid w:val="001B3E5D"/>
    <w:rsid w:val="001B40C8"/>
    <w:rsid w:val="001B418F"/>
    <w:rsid w:val="001B4476"/>
    <w:rsid w:val="001B4609"/>
    <w:rsid w:val="001B46EB"/>
    <w:rsid w:val="001B4710"/>
    <w:rsid w:val="001B4ABF"/>
    <w:rsid w:val="001B4D25"/>
    <w:rsid w:val="001B55CC"/>
    <w:rsid w:val="001B59BF"/>
    <w:rsid w:val="001B5A8D"/>
    <w:rsid w:val="001B5F7F"/>
    <w:rsid w:val="001B64E1"/>
    <w:rsid w:val="001B6C2A"/>
    <w:rsid w:val="001B6CB0"/>
    <w:rsid w:val="001B6DBB"/>
    <w:rsid w:val="001B700E"/>
    <w:rsid w:val="001B72AD"/>
    <w:rsid w:val="001C05CD"/>
    <w:rsid w:val="001C0733"/>
    <w:rsid w:val="001C11EF"/>
    <w:rsid w:val="001C1558"/>
    <w:rsid w:val="001C1710"/>
    <w:rsid w:val="001C17D1"/>
    <w:rsid w:val="001C1A4E"/>
    <w:rsid w:val="001C1D9A"/>
    <w:rsid w:val="001C2222"/>
    <w:rsid w:val="001C243D"/>
    <w:rsid w:val="001C26F8"/>
    <w:rsid w:val="001C2A58"/>
    <w:rsid w:val="001C2B7D"/>
    <w:rsid w:val="001C2CED"/>
    <w:rsid w:val="001C34B5"/>
    <w:rsid w:val="001C398C"/>
    <w:rsid w:val="001C3E77"/>
    <w:rsid w:val="001C45F8"/>
    <w:rsid w:val="001C4717"/>
    <w:rsid w:val="001C5419"/>
    <w:rsid w:val="001C6BCA"/>
    <w:rsid w:val="001C6DC7"/>
    <w:rsid w:val="001C74C6"/>
    <w:rsid w:val="001C768A"/>
    <w:rsid w:val="001C7ACC"/>
    <w:rsid w:val="001D040D"/>
    <w:rsid w:val="001D0857"/>
    <w:rsid w:val="001D0E35"/>
    <w:rsid w:val="001D1358"/>
    <w:rsid w:val="001D136F"/>
    <w:rsid w:val="001D213D"/>
    <w:rsid w:val="001D21C6"/>
    <w:rsid w:val="001D289F"/>
    <w:rsid w:val="001D28A3"/>
    <w:rsid w:val="001D299D"/>
    <w:rsid w:val="001D2A1B"/>
    <w:rsid w:val="001D3621"/>
    <w:rsid w:val="001D36B7"/>
    <w:rsid w:val="001D39BA"/>
    <w:rsid w:val="001D3A04"/>
    <w:rsid w:val="001D3A5A"/>
    <w:rsid w:val="001D3B7D"/>
    <w:rsid w:val="001D3CDB"/>
    <w:rsid w:val="001D4299"/>
    <w:rsid w:val="001D4CF8"/>
    <w:rsid w:val="001D4D21"/>
    <w:rsid w:val="001D5092"/>
    <w:rsid w:val="001D5BED"/>
    <w:rsid w:val="001D68D0"/>
    <w:rsid w:val="001D6B28"/>
    <w:rsid w:val="001D7B27"/>
    <w:rsid w:val="001D7F41"/>
    <w:rsid w:val="001E01A0"/>
    <w:rsid w:val="001E04B1"/>
    <w:rsid w:val="001E085C"/>
    <w:rsid w:val="001E12E8"/>
    <w:rsid w:val="001E19F3"/>
    <w:rsid w:val="001E25A1"/>
    <w:rsid w:val="001E25C3"/>
    <w:rsid w:val="001E2F78"/>
    <w:rsid w:val="001E3ACF"/>
    <w:rsid w:val="001E3C47"/>
    <w:rsid w:val="001E4323"/>
    <w:rsid w:val="001E52A7"/>
    <w:rsid w:val="001E5328"/>
    <w:rsid w:val="001E54CC"/>
    <w:rsid w:val="001E58C9"/>
    <w:rsid w:val="001E6649"/>
    <w:rsid w:val="001E68A8"/>
    <w:rsid w:val="001E7126"/>
    <w:rsid w:val="001E7480"/>
    <w:rsid w:val="001E7569"/>
    <w:rsid w:val="001E77EB"/>
    <w:rsid w:val="001E78CA"/>
    <w:rsid w:val="001E7CA8"/>
    <w:rsid w:val="001E7D3D"/>
    <w:rsid w:val="001E7F11"/>
    <w:rsid w:val="001F1082"/>
    <w:rsid w:val="001F1708"/>
    <w:rsid w:val="001F193A"/>
    <w:rsid w:val="001F1977"/>
    <w:rsid w:val="001F1C98"/>
    <w:rsid w:val="001F1D10"/>
    <w:rsid w:val="001F230E"/>
    <w:rsid w:val="001F27EF"/>
    <w:rsid w:val="001F27FB"/>
    <w:rsid w:val="001F2E63"/>
    <w:rsid w:val="001F32CB"/>
    <w:rsid w:val="001F353F"/>
    <w:rsid w:val="001F3866"/>
    <w:rsid w:val="001F4094"/>
    <w:rsid w:val="001F4130"/>
    <w:rsid w:val="001F493A"/>
    <w:rsid w:val="001F4A3B"/>
    <w:rsid w:val="001F4C48"/>
    <w:rsid w:val="001F4C95"/>
    <w:rsid w:val="001F4CCB"/>
    <w:rsid w:val="001F5379"/>
    <w:rsid w:val="001F56FA"/>
    <w:rsid w:val="001F5987"/>
    <w:rsid w:val="001F5C75"/>
    <w:rsid w:val="001F7D01"/>
    <w:rsid w:val="001F7E99"/>
    <w:rsid w:val="00200441"/>
    <w:rsid w:val="00200514"/>
    <w:rsid w:val="0020070E"/>
    <w:rsid w:val="002011BB"/>
    <w:rsid w:val="002015D1"/>
    <w:rsid w:val="0020188B"/>
    <w:rsid w:val="0020192D"/>
    <w:rsid w:val="00202279"/>
    <w:rsid w:val="00202634"/>
    <w:rsid w:val="00202774"/>
    <w:rsid w:val="0020290E"/>
    <w:rsid w:val="00202988"/>
    <w:rsid w:val="00202DC9"/>
    <w:rsid w:val="002031B8"/>
    <w:rsid w:val="00204DF3"/>
    <w:rsid w:val="00205403"/>
    <w:rsid w:val="00205B17"/>
    <w:rsid w:val="00206708"/>
    <w:rsid w:val="00206A97"/>
    <w:rsid w:val="002070D6"/>
    <w:rsid w:val="002070E0"/>
    <w:rsid w:val="0020757C"/>
    <w:rsid w:val="00207586"/>
    <w:rsid w:val="00207C3C"/>
    <w:rsid w:val="00207D5A"/>
    <w:rsid w:val="00207E14"/>
    <w:rsid w:val="00210173"/>
    <w:rsid w:val="00210740"/>
    <w:rsid w:val="0021109F"/>
    <w:rsid w:val="002116E2"/>
    <w:rsid w:val="00211B0D"/>
    <w:rsid w:val="00212079"/>
    <w:rsid w:val="002120C4"/>
    <w:rsid w:val="00212997"/>
    <w:rsid w:val="00212EFB"/>
    <w:rsid w:val="0021449A"/>
    <w:rsid w:val="00214E8F"/>
    <w:rsid w:val="0021526D"/>
    <w:rsid w:val="00215405"/>
    <w:rsid w:val="00215BCC"/>
    <w:rsid w:val="0021640E"/>
    <w:rsid w:val="00216641"/>
    <w:rsid w:val="0021676D"/>
    <w:rsid w:val="00217070"/>
    <w:rsid w:val="002173CA"/>
    <w:rsid w:val="00217805"/>
    <w:rsid w:val="002202CB"/>
    <w:rsid w:val="00220518"/>
    <w:rsid w:val="0022111A"/>
    <w:rsid w:val="002212B5"/>
    <w:rsid w:val="002212D7"/>
    <w:rsid w:val="00222199"/>
    <w:rsid w:val="002228F6"/>
    <w:rsid w:val="00222E38"/>
    <w:rsid w:val="00222F4C"/>
    <w:rsid w:val="0022388F"/>
    <w:rsid w:val="002240C4"/>
    <w:rsid w:val="00224769"/>
    <w:rsid w:val="00225197"/>
    <w:rsid w:val="00225833"/>
    <w:rsid w:val="00225E69"/>
    <w:rsid w:val="00226110"/>
    <w:rsid w:val="00226146"/>
    <w:rsid w:val="0022627F"/>
    <w:rsid w:val="00226751"/>
    <w:rsid w:val="00226761"/>
    <w:rsid w:val="00226C0C"/>
    <w:rsid w:val="002278A9"/>
    <w:rsid w:val="00230352"/>
    <w:rsid w:val="002314F0"/>
    <w:rsid w:val="002326A8"/>
    <w:rsid w:val="002327C8"/>
    <w:rsid w:val="0023297D"/>
    <w:rsid w:val="00232ABC"/>
    <w:rsid w:val="002331A1"/>
    <w:rsid w:val="002341EB"/>
    <w:rsid w:val="00234A6F"/>
    <w:rsid w:val="00234F1D"/>
    <w:rsid w:val="002354BE"/>
    <w:rsid w:val="002358CC"/>
    <w:rsid w:val="0023616D"/>
    <w:rsid w:val="00236876"/>
    <w:rsid w:val="002368CD"/>
    <w:rsid w:val="00236E6B"/>
    <w:rsid w:val="0023706F"/>
    <w:rsid w:val="00237685"/>
    <w:rsid w:val="00237CA0"/>
    <w:rsid w:val="00240027"/>
    <w:rsid w:val="00240217"/>
    <w:rsid w:val="00240264"/>
    <w:rsid w:val="0024029D"/>
    <w:rsid w:val="002404C9"/>
    <w:rsid w:val="002404FD"/>
    <w:rsid w:val="00240757"/>
    <w:rsid w:val="002409B4"/>
    <w:rsid w:val="00240F61"/>
    <w:rsid w:val="00241358"/>
    <w:rsid w:val="00241729"/>
    <w:rsid w:val="002426A7"/>
    <w:rsid w:val="002428AD"/>
    <w:rsid w:val="00242F3F"/>
    <w:rsid w:val="002434C8"/>
    <w:rsid w:val="00243A6A"/>
    <w:rsid w:val="00243DAD"/>
    <w:rsid w:val="00243EB0"/>
    <w:rsid w:val="0024403F"/>
    <w:rsid w:val="00244270"/>
    <w:rsid w:val="002442F0"/>
    <w:rsid w:val="00244868"/>
    <w:rsid w:val="002448A0"/>
    <w:rsid w:val="00244C0E"/>
    <w:rsid w:val="00244C42"/>
    <w:rsid w:val="00245124"/>
    <w:rsid w:val="00245364"/>
    <w:rsid w:val="002458A3"/>
    <w:rsid w:val="00245C98"/>
    <w:rsid w:val="00245F41"/>
    <w:rsid w:val="00246E0E"/>
    <w:rsid w:val="0024763C"/>
    <w:rsid w:val="00247ED7"/>
    <w:rsid w:val="002500D3"/>
    <w:rsid w:val="002501DC"/>
    <w:rsid w:val="00250270"/>
    <w:rsid w:val="002506D4"/>
    <w:rsid w:val="002507E1"/>
    <w:rsid w:val="002508CC"/>
    <w:rsid w:val="00250D49"/>
    <w:rsid w:val="00251998"/>
    <w:rsid w:val="00252431"/>
    <w:rsid w:val="00252887"/>
    <w:rsid w:val="00252909"/>
    <w:rsid w:val="002530A3"/>
    <w:rsid w:val="00253279"/>
    <w:rsid w:val="002532C5"/>
    <w:rsid w:val="00253F23"/>
    <w:rsid w:val="002549E9"/>
    <w:rsid w:val="00254B20"/>
    <w:rsid w:val="00254B2A"/>
    <w:rsid w:val="00254C26"/>
    <w:rsid w:val="00254DB8"/>
    <w:rsid w:val="0025524A"/>
    <w:rsid w:val="00255D8F"/>
    <w:rsid w:val="00256758"/>
    <w:rsid w:val="00256B0D"/>
    <w:rsid w:val="00256D54"/>
    <w:rsid w:val="00257749"/>
    <w:rsid w:val="00260141"/>
    <w:rsid w:val="0026026C"/>
    <w:rsid w:val="00260660"/>
    <w:rsid w:val="00260668"/>
    <w:rsid w:val="00260956"/>
    <w:rsid w:val="00260B3E"/>
    <w:rsid w:val="00260BAC"/>
    <w:rsid w:val="00260FB2"/>
    <w:rsid w:val="002610EC"/>
    <w:rsid w:val="00261711"/>
    <w:rsid w:val="00262C56"/>
    <w:rsid w:val="00263934"/>
    <w:rsid w:val="00264357"/>
    <w:rsid w:val="002643B8"/>
    <w:rsid w:val="0026495C"/>
    <w:rsid w:val="00264E12"/>
    <w:rsid w:val="00264EE9"/>
    <w:rsid w:val="00265193"/>
    <w:rsid w:val="00266277"/>
    <w:rsid w:val="00266423"/>
    <w:rsid w:val="0026687B"/>
    <w:rsid w:val="0026761F"/>
    <w:rsid w:val="002678E8"/>
    <w:rsid w:val="002679DF"/>
    <w:rsid w:val="002702FB"/>
    <w:rsid w:val="00270CE6"/>
    <w:rsid w:val="002711C8"/>
    <w:rsid w:val="0027294A"/>
    <w:rsid w:val="00272A57"/>
    <w:rsid w:val="002730E5"/>
    <w:rsid w:val="002734D6"/>
    <w:rsid w:val="0027350A"/>
    <w:rsid w:val="002742BE"/>
    <w:rsid w:val="00274338"/>
    <w:rsid w:val="00274534"/>
    <w:rsid w:val="00274EC0"/>
    <w:rsid w:val="00275303"/>
    <w:rsid w:val="00276918"/>
    <w:rsid w:val="00276A8A"/>
    <w:rsid w:val="00276A92"/>
    <w:rsid w:val="0027703E"/>
    <w:rsid w:val="00277393"/>
    <w:rsid w:val="00277B2E"/>
    <w:rsid w:val="00277B39"/>
    <w:rsid w:val="00277EC8"/>
    <w:rsid w:val="00277EE7"/>
    <w:rsid w:val="00280013"/>
    <w:rsid w:val="0028045E"/>
    <w:rsid w:val="00280524"/>
    <w:rsid w:val="0028151E"/>
    <w:rsid w:val="00281626"/>
    <w:rsid w:val="00281BAB"/>
    <w:rsid w:val="0028200E"/>
    <w:rsid w:val="0028209A"/>
    <w:rsid w:val="002827FB"/>
    <w:rsid w:val="00282A29"/>
    <w:rsid w:val="00282C52"/>
    <w:rsid w:val="00282EF4"/>
    <w:rsid w:val="00282F6B"/>
    <w:rsid w:val="002837CB"/>
    <w:rsid w:val="00283F49"/>
    <w:rsid w:val="00284AA6"/>
    <w:rsid w:val="002850D8"/>
    <w:rsid w:val="002851D4"/>
    <w:rsid w:val="00285381"/>
    <w:rsid w:val="00285A2B"/>
    <w:rsid w:val="00285A93"/>
    <w:rsid w:val="00285D3C"/>
    <w:rsid w:val="002860C5"/>
    <w:rsid w:val="002861F4"/>
    <w:rsid w:val="00286335"/>
    <w:rsid w:val="0028658D"/>
    <w:rsid w:val="002869FC"/>
    <w:rsid w:val="0028702D"/>
    <w:rsid w:val="002877C1"/>
    <w:rsid w:val="00290134"/>
    <w:rsid w:val="00290C78"/>
    <w:rsid w:val="00290F6E"/>
    <w:rsid w:val="00291B13"/>
    <w:rsid w:val="0029212D"/>
    <w:rsid w:val="0029243C"/>
    <w:rsid w:val="0029261A"/>
    <w:rsid w:val="00292C70"/>
    <w:rsid w:val="002938EF"/>
    <w:rsid w:val="00294320"/>
    <w:rsid w:val="0029458B"/>
    <w:rsid w:val="002946EA"/>
    <w:rsid w:val="00294824"/>
    <w:rsid w:val="00294F8C"/>
    <w:rsid w:val="00295E79"/>
    <w:rsid w:val="00296157"/>
    <w:rsid w:val="00296CDB"/>
    <w:rsid w:val="00296FD4"/>
    <w:rsid w:val="00297D6C"/>
    <w:rsid w:val="002A002D"/>
    <w:rsid w:val="002A02B2"/>
    <w:rsid w:val="002A03B3"/>
    <w:rsid w:val="002A0DE4"/>
    <w:rsid w:val="002A1097"/>
    <w:rsid w:val="002A132D"/>
    <w:rsid w:val="002A1424"/>
    <w:rsid w:val="002A1E92"/>
    <w:rsid w:val="002A20E7"/>
    <w:rsid w:val="002A24F2"/>
    <w:rsid w:val="002A3245"/>
    <w:rsid w:val="002A367C"/>
    <w:rsid w:val="002A3DDA"/>
    <w:rsid w:val="002A4245"/>
    <w:rsid w:val="002A430F"/>
    <w:rsid w:val="002A46DC"/>
    <w:rsid w:val="002A47CF"/>
    <w:rsid w:val="002A4BD1"/>
    <w:rsid w:val="002A4D47"/>
    <w:rsid w:val="002A5D3F"/>
    <w:rsid w:val="002A67AA"/>
    <w:rsid w:val="002A6C03"/>
    <w:rsid w:val="002A6D43"/>
    <w:rsid w:val="002A7DB0"/>
    <w:rsid w:val="002B02ED"/>
    <w:rsid w:val="002B0368"/>
    <w:rsid w:val="002B090E"/>
    <w:rsid w:val="002B09B4"/>
    <w:rsid w:val="002B0D5A"/>
    <w:rsid w:val="002B107A"/>
    <w:rsid w:val="002B1635"/>
    <w:rsid w:val="002B1679"/>
    <w:rsid w:val="002B171A"/>
    <w:rsid w:val="002B1AA8"/>
    <w:rsid w:val="002B216F"/>
    <w:rsid w:val="002B2723"/>
    <w:rsid w:val="002B2778"/>
    <w:rsid w:val="002B28A1"/>
    <w:rsid w:val="002B2CFA"/>
    <w:rsid w:val="002B3B8E"/>
    <w:rsid w:val="002B3D7A"/>
    <w:rsid w:val="002B4415"/>
    <w:rsid w:val="002B4AD0"/>
    <w:rsid w:val="002B5122"/>
    <w:rsid w:val="002B52DE"/>
    <w:rsid w:val="002B6552"/>
    <w:rsid w:val="002B692D"/>
    <w:rsid w:val="002B6FCC"/>
    <w:rsid w:val="002B792F"/>
    <w:rsid w:val="002B7AD1"/>
    <w:rsid w:val="002B7CE5"/>
    <w:rsid w:val="002C0488"/>
    <w:rsid w:val="002C1920"/>
    <w:rsid w:val="002C21AA"/>
    <w:rsid w:val="002C2352"/>
    <w:rsid w:val="002C2542"/>
    <w:rsid w:val="002C2C95"/>
    <w:rsid w:val="002C2E1F"/>
    <w:rsid w:val="002C300B"/>
    <w:rsid w:val="002C3015"/>
    <w:rsid w:val="002C334E"/>
    <w:rsid w:val="002C3A08"/>
    <w:rsid w:val="002C41A9"/>
    <w:rsid w:val="002C4924"/>
    <w:rsid w:val="002C4A10"/>
    <w:rsid w:val="002C4DA2"/>
    <w:rsid w:val="002C5A8C"/>
    <w:rsid w:val="002C5B72"/>
    <w:rsid w:val="002C6668"/>
    <w:rsid w:val="002C69AE"/>
    <w:rsid w:val="002C6CE2"/>
    <w:rsid w:val="002C71EE"/>
    <w:rsid w:val="002C763B"/>
    <w:rsid w:val="002C7EAD"/>
    <w:rsid w:val="002D0A08"/>
    <w:rsid w:val="002D0BE3"/>
    <w:rsid w:val="002D0E0A"/>
    <w:rsid w:val="002D0EC5"/>
    <w:rsid w:val="002D10A8"/>
    <w:rsid w:val="002D1250"/>
    <w:rsid w:val="002D139C"/>
    <w:rsid w:val="002D1804"/>
    <w:rsid w:val="002D184C"/>
    <w:rsid w:val="002D2572"/>
    <w:rsid w:val="002D26F8"/>
    <w:rsid w:val="002D2765"/>
    <w:rsid w:val="002D2994"/>
    <w:rsid w:val="002D3527"/>
    <w:rsid w:val="002D3589"/>
    <w:rsid w:val="002D3A29"/>
    <w:rsid w:val="002D4003"/>
    <w:rsid w:val="002D4118"/>
    <w:rsid w:val="002D4410"/>
    <w:rsid w:val="002D4597"/>
    <w:rsid w:val="002D5495"/>
    <w:rsid w:val="002D5F7B"/>
    <w:rsid w:val="002D6814"/>
    <w:rsid w:val="002D6EF8"/>
    <w:rsid w:val="002D7153"/>
    <w:rsid w:val="002D78E9"/>
    <w:rsid w:val="002E06DA"/>
    <w:rsid w:val="002E0A94"/>
    <w:rsid w:val="002E10C4"/>
    <w:rsid w:val="002E1302"/>
    <w:rsid w:val="002E2641"/>
    <w:rsid w:val="002E2792"/>
    <w:rsid w:val="002E30CC"/>
    <w:rsid w:val="002E31FC"/>
    <w:rsid w:val="002E35A5"/>
    <w:rsid w:val="002E3AFE"/>
    <w:rsid w:val="002E42FE"/>
    <w:rsid w:val="002E451A"/>
    <w:rsid w:val="002E48ED"/>
    <w:rsid w:val="002E49E1"/>
    <w:rsid w:val="002E4BF4"/>
    <w:rsid w:val="002E53F9"/>
    <w:rsid w:val="002E59BE"/>
    <w:rsid w:val="002E5D3E"/>
    <w:rsid w:val="002E5D57"/>
    <w:rsid w:val="002E64FF"/>
    <w:rsid w:val="002E767F"/>
    <w:rsid w:val="002E76DD"/>
    <w:rsid w:val="002E7AA2"/>
    <w:rsid w:val="002E7E19"/>
    <w:rsid w:val="002F0766"/>
    <w:rsid w:val="002F0A89"/>
    <w:rsid w:val="002F1398"/>
    <w:rsid w:val="002F1765"/>
    <w:rsid w:val="002F1941"/>
    <w:rsid w:val="002F209C"/>
    <w:rsid w:val="002F23AD"/>
    <w:rsid w:val="002F2422"/>
    <w:rsid w:val="002F252C"/>
    <w:rsid w:val="002F27ED"/>
    <w:rsid w:val="002F289A"/>
    <w:rsid w:val="002F31BC"/>
    <w:rsid w:val="002F33AC"/>
    <w:rsid w:val="002F3C3F"/>
    <w:rsid w:val="002F42DF"/>
    <w:rsid w:val="002F48A0"/>
    <w:rsid w:val="002F4A6C"/>
    <w:rsid w:val="002F4A73"/>
    <w:rsid w:val="002F4B3C"/>
    <w:rsid w:val="002F52EB"/>
    <w:rsid w:val="002F5447"/>
    <w:rsid w:val="002F5595"/>
    <w:rsid w:val="002F5814"/>
    <w:rsid w:val="002F5900"/>
    <w:rsid w:val="002F5977"/>
    <w:rsid w:val="002F59F6"/>
    <w:rsid w:val="002F5E59"/>
    <w:rsid w:val="002F7146"/>
    <w:rsid w:val="002F7573"/>
    <w:rsid w:val="002F79B7"/>
    <w:rsid w:val="002F7D9C"/>
    <w:rsid w:val="0030070F"/>
    <w:rsid w:val="00301D78"/>
    <w:rsid w:val="0030212E"/>
    <w:rsid w:val="003022F9"/>
    <w:rsid w:val="00302326"/>
    <w:rsid w:val="00302C8F"/>
    <w:rsid w:val="003031A7"/>
    <w:rsid w:val="00303451"/>
    <w:rsid w:val="00304571"/>
    <w:rsid w:val="00304CA7"/>
    <w:rsid w:val="003052AB"/>
    <w:rsid w:val="0030531D"/>
    <w:rsid w:val="00305C09"/>
    <w:rsid w:val="00305CFE"/>
    <w:rsid w:val="00305E2E"/>
    <w:rsid w:val="00305F1D"/>
    <w:rsid w:val="00306366"/>
    <w:rsid w:val="0030640E"/>
    <w:rsid w:val="0030643C"/>
    <w:rsid w:val="0030655F"/>
    <w:rsid w:val="00306C65"/>
    <w:rsid w:val="00306C6A"/>
    <w:rsid w:val="00306D21"/>
    <w:rsid w:val="00306D84"/>
    <w:rsid w:val="003070D9"/>
    <w:rsid w:val="003074A6"/>
    <w:rsid w:val="0030753B"/>
    <w:rsid w:val="00307C4E"/>
    <w:rsid w:val="00307F53"/>
    <w:rsid w:val="00310158"/>
    <w:rsid w:val="003101BF"/>
    <w:rsid w:val="0031089A"/>
    <w:rsid w:val="00310CBE"/>
    <w:rsid w:val="00310E46"/>
    <w:rsid w:val="0031105D"/>
    <w:rsid w:val="0031115D"/>
    <w:rsid w:val="003113B6"/>
    <w:rsid w:val="0031180A"/>
    <w:rsid w:val="00311889"/>
    <w:rsid w:val="00312F06"/>
    <w:rsid w:val="00313B1E"/>
    <w:rsid w:val="003147DE"/>
    <w:rsid w:val="00314C08"/>
    <w:rsid w:val="00314E61"/>
    <w:rsid w:val="00314FC4"/>
    <w:rsid w:val="00315576"/>
    <w:rsid w:val="00315688"/>
    <w:rsid w:val="003156DC"/>
    <w:rsid w:val="00316296"/>
    <w:rsid w:val="00316846"/>
    <w:rsid w:val="00316C3F"/>
    <w:rsid w:val="00316E6F"/>
    <w:rsid w:val="00316FB6"/>
    <w:rsid w:val="00316FF8"/>
    <w:rsid w:val="00317471"/>
    <w:rsid w:val="003177E0"/>
    <w:rsid w:val="00317A3F"/>
    <w:rsid w:val="00317BB3"/>
    <w:rsid w:val="00317F03"/>
    <w:rsid w:val="003211CF"/>
    <w:rsid w:val="003214D1"/>
    <w:rsid w:val="003214F4"/>
    <w:rsid w:val="003215C8"/>
    <w:rsid w:val="003217D9"/>
    <w:rsid w:val="00321A85"/>
    <w:rsid w:val="00321D71"/>
    <w:rsid w:val="00322944"/>
    <w:rsid w:val="00322A88"/>
    <w:rsid w:val="00322B81"/>
    <w:rsid w:val="00322D41"/>
    <w:rsid w:val="00322DDA"/>
    <w:rsid w:val="00323072"/>
    <w:rsid w:val="00323A06"/>
    <w:rsid w:val="00323A65"/>
    <w:rsid w:val="00323FED"/>
    <w:rsid w:val="00324209"/>
    <w:rsid w:val="0032442F"/>
    <w:rsid w:val="00325379"/>
    <w:rsid w:val="00325975"/>
    <w:rsid w:val="00325A65"/>
    <w:rsid w:val="00325A93"/>
    <w:rsid w:val="00325B78"/>
    <w:rsid w:val="00325C41"/>
    <w:rsid w:val="00326083"/>
    <w:rsid w:val="00326452"/>
    <w:rsid w:val="00326539"/>
    <w:rsid w:val="003268E3"/>
    <w:rsid w:val="003271EA"/>
    <w:rsid w:val="003273B5"/>
    <w:rsid w:val="0032764B"/>
    <w:rsid w:val="00330001"/>
    <w:rsid w:val="003303E2"/>
    <w:rsid w:val="003303E5"/>
    <w:rsid w:val="00330E34"/>
    <w:rsid w:val="0033151E"/>
    <w:rsid w:val="00331530"/>
    <w:rsid w:val="0033167C"/>
    <w:rsid w:val="00331A94"/>
    <w:rsid w:val="00331EC5"/>
    <w:rsid w:val="00331EFB"/>
    <w:rsid w:val="003320CB"/>
    <w:rsid w:val="0033226F"/>
    <w:rsid w:val="003326BD"/>
    <w:rsid w:val="0033272C"/>
    <w:rsid w:val="003327FA"/>
    <w:rsid w:val="00332CCC"/>
    <w:rsid w:val="00332CDC"/>
    <w:rsid w:val="0033306C"/>
    <w:rsid w:val="00333510"/>
    <w:rsid w:val="00333931"/>
    <w:rsid w:val="00333950"/>
    <w:rsid w:val="0033407A"/>
    <w:rsid w:val="003341AB"/>
    <w:rsid w:val="00334856"/>
    <w:rsid w:val="00334F69"/>
    <w:rsid w:val="0033516F"/>
    <w:rsid w:val="00335483"/>
    <w:rsid w:val="003355DA"/>
    <w:rsid w:val="003356B4"/>
    <w:rsid w:val="00335858"/>
    <w:rsid w:val="00335D2E"/>
    <w:rsid w:val="00336192"/>
    <w:rsid w:val="003361B5"/>
    <w:rsid w:val="003363E9"/>
    <w:rsid w:val="00336D73"/>
    <w:rsid w:val="00336E9E"/>
    <w:rsid w:val="00336FE9"/>
    <w:rsid w:val="003374D7"/>
    <w:rsid w:val="003378AC"/>
    <w:rsid w:val="00337C92"/>
    <w:rsid w:val="0034036A"/>
    <w:rsid w:val="00340B4A"/>
    <w:rsid w:val="00340D2A"/>
    <w:rsid w:val="00340D84"/>
    <w:rsid w:val="00340F2A"/>
    <w:rsid w:val="00341042"/>
    <w:rsid w:val="00341659"/>
    <w:rsid w:val="00341F19"/>
    <w:rsid w:val="0034291A"/>
    <w:rsid w:val="00342F61"/>
    <w:rsid w:val="003433F6"/>
    <w:rsid w:val="00343670"/>
    <w:rsid w:val="00343981"/>
    <w:rsid w:val="00343B07"/>
    <w:rsid w:val="003440B5"/>
    <w:rsid w:val="003444F2"/>
    <w:rsid w:val="0034451D"/>
    <w:rsid w:val="00344A5E"/>
    <w:rsid w:val="00344C50"/>
    <w:rsid w:val="00344DFF"/>
    <w:rsid w:val="0034522C"/>
    <w:rsid w:val="00345C2F"/>
    <w:rsid w:val="0034646E"/>
    <w:rsid w:val="003466CF"/>
    <w:rsid w:val="00346AAB"/>
    <w:rsid w:val="003472A0"/>
    <w:rsid w:val="003476AF"/>
    <w:rsid w:val="00347B8A"/>
    <w:rsid w:val="00347D1C"/>
    <w:rsid w:val="00350596"/>
    <w:rsid w:val="00350645"/>
    <w:rsid w:val="00351700"/>
    <w:rsid w:val="00351DFC"/>
    <w:rsid w:val="00352BF5"/>
    <w:rsid w:val="00353427"/>
    <w:rsid w:val="00353BC8"/>
    <w:rsid w:val="0035484D"/>
    <w:rsid w:val="00354D56"/>
    <w:rsid w:val="003552D4"/>
    <w:rsid w:val="00356230"/>
    <w:rsid w:val="00356244"/>
    <w:rsid w:val="00356339"/>
    <w:rsid w:val="003572E5"/>
    <w:rsid w:val="003574DB"/>
    <w:rsid w:val="00357599"/>
    <w:rsid w:val="003576D5"/>
    <w:rsid w:val="003579EE"/>
    <w:rsid w:val="00357B51"/>
    <w:rsid w:val="0036017E"/>
    <w:rsid w:val="003612BF"/>
    <w:rsid w:val="0036149B"/>
    <w:rsid w:val="00361F7D"/>
    <w:rsid w:val="00362656"/>
    <w:rsid w:val="00362672"/>
    <w:rsid w:val="00363322"/>
    <w:rsid w:val="00363681"/>
    <w:rsid w:val="00364669"/>
    <w:rsid w:val="0036523E"/>
    <w:rsid w:val="0036570E"/>
    <w:rsid w:val="00365994"/>
    <w:rsid w:val="00365A3F"/>
    <w:rsid w:val="00365AE6"/>
    <w:rsid w:val="00366C74"/>
    <w:rsid w:val="00366D03"/>
    <w:rsid w:val="00366ED3"/>
    <w:rsid w:val="00367252"/>
    <w:rsid w:val="003679BB"/>
    <w:rsid w:val="00367FF2"/>
    <w:rsid w:val="003705C2"/>
    <w:rsid w:val="00370621"/>
    <w:rsid w:val="0037091D"/>
    <w:rsid w:val="00370BE3"/>
    <w:rsid w:val="00370D8A"/>
    <w:rsid w:val="00371049"/>
    <w:rsid w:val="00371190"/>
    <w:rsid w:val="003713C9"/>
    <w:rsid w:val="00371C39"/>
    <w:rsid w:val="00371F1E"/>
    <w:rsid w:val="00372415"/>
    <w:rsid w:val="00372775"/>
    <w:rsid w:val="003727B2"/>
    <w:rsid w:val="00373573"/>
    <w:rsid w:val="003736D2"/>
    <w:rsid w:val="00373AA9"/>
    <w:rsid w:val="003747C9"/>
    <w:rsid w:val="003751A6"/>
    <w:rsid w:val="00375361"/>
    <w:rsid w:val="00375A91"/>
    <w:rsid w:val="00375CD3"/>
    <w:rsid w:val="00376609"/>
    <w:rsid w:val="00377517"/>
    <w:rsid w:val="0037765F"/>
    <w:rsid w:val="00377B15"/>
    <w:rsid w:val="00377E47"/>
    <w:rsid w:val="00377FF5"/>
    <w:rsid w:val="00380A3B"/>
    <w:rsid w:val="00380ECF"/>
    <w:rsid w:val="00380F48"/>
    <w:rsid w:val="003813BF"/>
    <w:rsid w:val="003816A5"/>
    <w:rsid w:val="00381B69"/>
    <w:rsid w:val="00381BCF"/>
    <w:rsid w:val="0038224F"/>
    <w:rsid w:val="00382D82"/>
    <w:rsid w:val="003831F7"/>
    <w:rsid w:val="00383638"/>
    <w:rsid w:val="00383A24"/>
    <w:rsid w:val="00383BC6"/>
    <w:rsid w:val="00384050"/>
    <w:rsid w:val="00384E73"/>
    <w:rsid w:val="003854B4"/>
    <w:rsid w:val="00385653"/>
    <w:rsid w:val="00385765"/>
    <w:rsid w:val="003857CB"/>
    <w:rsid w:val="00385997"/>
    <w:rsid w:val="00386520"/>
    <w:rsid w:val="003869AA"/>
    <w:rsid w:val="00386BF1"/>
    <w:rsid w:val="00387504"/>
    <w:rsid w:val="00387B44"/>
    <w:rsid w:val="00387ECE"/>
    <w:rsid w:val="00391301"/>
    <w:rsid w:val="00392136"/>
    <w:rsid w:val="00392423"/>
    <w:rsid w:val="00392492"/>
    <w:rsid w:val="00392885"/>
    <w:rsid w:val="00392A30"/>
    <w:rsid w:val="00392BF9"/>
    <w:rsid w:val="00392CED"/>
    <w:rsid w:val="003936B0"/>
    <w:rsid w:val="00393B7E"/>
    <w:rsid w:val="0039446D"/>
    <w:rsid w:val="003944B5"/>
    <w:rsid w:val="00394BC0"/>
    <w:rsid w:val="00395174"/>
    <w:rsid w:val="00395732"/>
    <w:rsid w:val="003957D7"/>
    <w:rsid w:val="003958C2"/>
    <w:rsid w:val="003965C1"/>
    <w:rsid w:val="003966A7"/>
    <w:rsid w:val="00396EBE"/>
    <w:rsid w:val="00397A89"/>
    <w:rsid w:val="00397E72"/>
    <w:rsid w:val="003A0176"/>
    <w:rsid w:val="003A0821"/>
    <w:rsid w:val="003A0A5A"/>
    <w:rsid w:val="003A1FD9"/>
    <w:rsid w:val="003A2339"/>
    <w:rsid w:val="003A24E1"/>
    <w:rsid w:val="003A253D"/>
    <w:rsid w:val="003A283E"/>
    <w:rsid w:val="003A2AE7"/>
    <w:rsid w:val="003A2FD6"/>
    <w:rsid w:val="003A328D"/>
    <w:rsid w:val="003A417F"/>
    <w:rsid w:val="003A4244"/>
    <w:rsid w:val="003A434B"/>
    <w:rsid w:val="003A496A"/>
    <w:rsid w:val="003A4BEA"/>
    <w:rsid w:val="003A4EC3"/>
    <w:rsid w:val="003A4F0A"/>
    <w:rsid w:val="003A51DB"/>
    <w:rsid w:val="003A548F"/>
    <w:rsid w:val="003A551A"/>
    <w:rsid w:val="003A5991"/>
    <w:rsid w:val="003A5CEF"/>
    <w:rsid w:val="003A5EB5"/>
    <w:rsid w:val="003A5EEE"/>
    <w:rsid w:val="003A61BB"/>
    <w:rsid w:val="003A6A41"/>
    <w:rsid w:val="003A6D59"/>
    <w:rsid w:val="003A6E66"/>
    <w:rsid w:val="003A7A6B"/>
    <w:rsid w:val="003B0668"/>
    <w:rsid w:val="003B0818"/>
    <w:rsid w:val="003B08EA"/>
    <w:rsid w:val="003B0B2C"/>
    <w:rsid w:val="003B0BA8"/>
    <w:rsid w:val="003B0E40"/>
    <w:rsid w:val="003B16AF"/>
    <w:rsid w:val="003B16DF"/>
    <w:rsid w:val="003B1C78"/>
    <w:rsid w:val="003B1E3A"/>
    <w:rsid w:val="003B2574"/>
    <w:rsid w:val="003B26A9"/>
    <w:rsid w:val="003B30D1"/>
    <w:rsid w:val="003B31C2"/>
    <w:rsid w:val="003B3CCA"/>
    <w:rsid w:val="003B3EF8"/>
    <w:rsid w:val="003B432B"/>
    <w:rsid w:val="003B461F"/>
    <w:rsid w:val="003B49CC"/>
    <w:rsid w:val="003B4A3D"/>
    <w:rsid w:val="003B4C35"/>
    <w:rsid w:val="003B4FB2"/>
    <w:rsid w:val="003B579C"/>
    <w:rsid w:val="003B6017"/>
    <w:rsid w:val="003B614C"/>
    <w:rsid w:val="003B621A"/>
    <w:rsid w:val="003B654C"/>
    <w:rsid w:val="003B68DC"/>
    <w:rsid w:val="003B7533"/>
    <w:rsid w:val="003B7C7B"/>
    <w:rsid w:val="003B7E1A"/>
    <w:rsid w:val="003B7EF7"/>
    <w:rsid w:val="003B7FEB"/>
    <w:rsid w:val="003C010E"/>
    <w:rsid w:val="003C059D"/>
    <w:rsid w:val="003C17D7"/>
    <w:rsid w:val="003C1811"/>
    <w:rsid w:val="003C18A3"/>
    <w:rsid w:val="003C1FBD"/>
    <w:rsid w:val="003C2356"/>
    <w:rsid w:val="003C2C68"/>
    <w:rsid w:val="003C355E"/>
    <w:rsid w:val="003C361B"/>
    <w:rsid w:val="003C3789"/>
    <w:rsid w:val="003C388D"/>
    <w:rsid w:val="003C3F4C"/>
    <w:rsid w:val="003C4C7C"/>
    <w:rsid w:val="003C4E2A"/>
    <w:rsid w:val="003C5D58"/>
    <w:rsid w:val="003C5E8D"/>
    <w:rsid w:val="003C607F"/>
    <w:rsid w:val="003C642F"/>
    <w:rsid w:val="003C6436"/>
    <w:rsid w:val="003C67E3"/>
    <w:rsid w:val="003C6CE3"/>
    <w:rsid w:val="003C6F12"/>
    <w:rsid w:val="003C73F3"/>
    <w:rsid w:val="003C758C"/>
    <w:rsid w:val="003C767E"/>
    <w:rsid w:val="003C775F"/>
    <w:rsid w:val="003C78CC"/>
    <w:rsid w:val="003C7936"/>
    <w:rsid w:val="003D02F4"/>
    <w:rsid w:val="003D0E62"/>
    <w:rsid w:val="003D1920"/>
    <w:rsid w:val="003D1961"/>
    <w:rsid w:val="003D19BB"/>
    <w:rsid w:val="003D2028"/>
    <w:rsid w:val="003D242E"/>
    <w:rsid w:val="003D2457"/>
    <w:rsid w:val="003D25CB"/>
    <w:rsid w:val="003D289A"/>
    <w:rsid w:val="003D28B0"/>
    <w:rsid w:val="003D2E6F"/>
    <w:rsid w:val="003D3038"/>
    <w:rsid w:val="003D3630"/>
    <w:rsid w:val="003D3A97"/>
    <w:rsid w:val="003D3D83"/>
    <w:rsid w:val="003D42AF"/>
    <w:rsid w:val="003D4336"/>
    <w:rsid w:val="003D506E"/>
    <w:rsid w:val="003D5105"/>
    <w:rsid w:val="003D580A"/>
    <w:rsid w:val="003D582A"/>
    <w:rsid w:val="003D58E3"/>
    <w:rsid w:val="003D6125"/>
    <w:rsid w:val="003D6924"/>
    <w:rsid w:val="003D69DD"/>
    <w:rsid w:val="003D69F3"/>
    <w:rsid w:val="003D6F75"/>
    <w:rsid w:val="003D710F"/>
    <w:rsid w:val="003D745A"/>
    <w:rsid w:val="003D74BA"/>
    <w:rsid w:val="003D7C80"/>
    <w:rsid w:val="003D7CEC"/>
    <w:rsid w:val="003D7D44"/>
    <w:rsid w:val="003E06DA"/>
    <w:rsid w:val="003E0DC4"/>
    <w:rsid w:val="003E0EF6"/>
    <w:rsid w:val="003E102B"/>
    <w:rsid w:val="003E2F6B"/>
    <w:rsid w:val="003E3357"/>
    <w:rsid w:val="003E349E"/>
    <w:rsid w:val="003E3739"/>
    <w:rsid w:val="003E3B3A"/>
    <w:rsid w:val="003E3BF4"/>
    <w:rsid w:val="003E47C3"/>
    <w:rsid w:val="003E4F64"/>
    <w:rsid w:val="003E538C"/>
    <w:rsid w:val="003E60BB"/>
    <w:rsid w:val="003E61B5"/>
    <w:rsid w:val="003E69FF"/>
    <w:rsid w:val="003E6D03"/>
    <w:rsid w:val="003E7381"/>
    <w:rsid w:val="003E7646"/>
    <w:rsid w:val="003E77D1"/>
    <w:rsid w:val="003E7B20"/>
    <w:rsid w:val="003F02A7"/>
    <w:rsid w:val="003F0800"/>
    <w:rsid w:val="003F0A0A"/>
    <w:rsid w:val="003F0AFA"/>
    <w:rsid w:val="003F1312"/>
    <w:rsid w:val="003F2262"/>
    <w:rsid w:val="003F2285"/>
    <w:rsid w:val="003F23E8"/>
    <w:rsid w:val="003F2576"/>
    <w:rsid w:val="003F2AFE"/>
    <w:rsid w:val="003F2BB3"/>
    <w:rsid w:val="003F2CEF"/>
    <w:rsid w:val="003F2E70"/>
    <w:rsid w:val="003F312A"/>
    <w:rsid w:val="003F3D1F"/>
    <w:rsid w:val="003F3D65"/>
    <w:rsid w:val="003F43AE"/>
    <w:rsid w:val="003F4A24"/>
    <w:rsid w:val="003F510B"/>
    <w:rsid w:val="003F59B7"/>
    <w:rsid w:val="003F5B1F"/>
    <w:rsid w:val="003F5C08"/>
    <w:rsid w:val="003F64FC"/>
    <w:rsid w:val="003F6560"/>
    <w:rsid w:val="003F6642"/>
    <w:rsid w:val="003F69AB"/>
    <w:rsid w:val="003F6DBD"/>
    <w:rsid w:val="003F7084"/>
    <w:rsid w:val="0040027F"/>
    <w:rsid w:val="00400B2A"/>
    <w:rsid w:val="00400D55"/>
    <w:rsid w:val="00400E43"/>
    <w:rsid w:val="004010FF"/>
    <w:rsid w:val="004016A1"/>
    <w:rsid w:val="0040172E"/>
    <w:rsid w:val="00401746"/>
    <w:rsid w:val="00401A50"/>
    <w:rsid w:val="00402009"/>
    <w:rsid w:val="004025C2"/>
    <w:rsid w:val="00402859"/>
    <w:rsid w:val="00402AEB"/>
    <w:rsid w:val="00402C1C"/>
    <w:rsid w:val="00403283"/>
    <w:rsid w:val="0040362D"/>
    <w:rsid w:val="00403F6F"/>
    <w:rsid w:val="004044BA"/>
    <w:rsid w:val="00404583"/>
    <w:rsid w:val="00404D20"/>
    <w:rsid w:val="004052BC"/>
    <w:rsid w:val="004052FB"/>
    <w:rsid w:val="00405CE3"/>
    <w:rsid w:val="00405F0A"/>
    <w:rsid w:val="0040646E"/>
    <w:rsid w:val="00406594"/>
    <w:rsid w:val="00406F49"/>
    <w:rsid w:val="00407000"/>
    <w:rsid w:val="0040734E"/>
    <w:rsid w:val="0040795F"/>
    <w:rsid w:val="00407BF9"/>
    <w:rsid w:val="00410606"/>
    <w:rsid w:val="00410B19"/>
    <w:rsid w:val="0041133B"/>
    <w:rsid w:val="0041140E"/>
    <w:rsid w:val="00411710"/>
    <w:rsid w:val="00411746"/>
    <w:rsid w:val="00412456"/>
    <w:rsid w:val="0041318B"/>
    <w:rsid w:val="004135E7"/>
    <w:rsid w:val="00413830"/>
    <w:rsid w:val="004142F4"/>
    <w:rsid w:val="00415191"/>
    <w:rsid w:val="0041548C"/>
    <w:rsid w:val="00415557"/>
    <w:rsid w:val="004155C0"/>
    <w:rsid w:val="00415605"/>
    <w:rsid w:val="00417B90"/>
    <w:rsid w:val="00420AE2"/>
    <w:rsid w:val="00421220"/>
    <w:rsid w:val="004212CD"/>
    <w:rsid w:val="004221EC"/>
    <w:rsid w:val="0042227E"/>
    <w:rsid w:val="004228C4"/>
    <w:rsid w:val="00422A70"/>
    <w:rsid w:val="00422AC7"/>
    <w:rsid w:val="00422CE6"/>
    <w:rsid w:val="00423417"/>
    <w:rsid w:val="004234B7"/>
    <w:rsid w:val="004236FE"/>
    <w:rsid w:val="00423977"/>
    <w:rsid w:val="00423BEB"/>
    <w:rsid w:val="00423F23"/>
    <w:rsid w:val="004243C9"/>
    <w:rsid w:val="0042448D"/>
    <w:rsid w:val="00424C42"/>
    <w:rsid w:val="004259B1"/>
    <w:rsid w:val="00425E1F"/>
    <w:rsid w:val="0042621A"/>
    <w:rsid w:val="0042621C"/>
    <w:rsid w:val="004262E9"/>
    <w:rsid w:val="00426F2B"/>
    <w:rsid w:val="0042717F"/>
    <w:rsid w:val="00427240"/>
    <w:rsid w:val="0042759B"/>
    <w:rsid w:val="004279FE"/>
    <w:rsid w:val="00427AAA"/>
    <w:rsid w:val="00427EF8"/>
    <w:rsid w:val="0043023A"/>
    <w:rsid w:val="0043048F"/>
    <w:rsid w:val="00430678"/>
    <w:rsid w:val="00430BA4"/>
    <w:rsid w:val="00430CB8"/>
    <w:rsid w:val="00430DD2"/>
    <w:rsid w:val="004310D9"/>
    <w:rsid w:val="004311B1"/>
    <w:rsid w:val="004312B9"/>
    <w:rsid w:val="00431651"/>
    <w:rsid w:val="00431A9A"/>
    <w:rsid w:val="00431AD3"/>
    <w:rsid w:val="00431B66"/>
    <w:rsid w:val="004325E2"/>
    <w:rsid w:val="0043289D"/>
    <w:rsid w:val="00432900"/>
    <w:rsid w:val="00432941"/>
    <w:rsid w:val="00432FDC"/>
    <w:rsid w:val="00433D7F"/>
    <w:rsid w:val="00434321"/>
    <w:rsid w:val="004350F0"/>
    <w:rsid w:val="00435448"/>
    <w:rsid w:val="004356AA"/>
    <w:rsid w:val="004369AF"/>
    <w:rsid w:val="00436A50"/>
    <w:rsid w:val="00436C35"/>
    <w:rsid w:val="00437529"/>
    <w:rsid w:val="004375A2"/>
    <w:rsid w:val="004375C2"/>
    <w:rsid w:val="0043784B"/>
    <w:rsid w:val="00437998"/>
    <w:rsid w:val="004401F7"/>
    <w:rsid w:val="00440411"/>
    <w:rsid w:val="00440A2C"/>
    <w:rsid w:val="00440C1F"/>
    <w:rsid w:val="00440D61"/>
    <w:rsid w:val="00440FE5"/>
    <w:rsid w:val="00441496"/>
    <w:rsid w:val="0044177F"/>
    <w:rsid w:val="00441D26"/>
    <w:rsid w:val="00442002"/>
    <w:rsid w:val="004424B3"/>
    <w:rsid w:val="00442940"/>
    <w:rsid w:val="00442EBC"/>
    <w:rsid w:val="00443D77"/>
    <w:rsid w:val="00443F0C"/>
    <w:rsid w:val="0044450A"/>
    <w:rsid w:val="004448DB"/>
    <w:rsid w:val="004452F0"/>
    <w:rsid w:val="0044575D"/>
    <w:rsid w:val="00445FCB"/>
    <w:rsid w:val="00445FEC"/>
    <w:rsid w:val="00446C34"/>
    <w:rsid w:val="004471F9"/>
    <w:rsid w:val="00447287"/>
    <w:rsid w:val="004478F7"/>
    <w:rsid w:val="00447B8B"/>
    <w:rsid w:val="00447CF0"/>
    <w:rsid w:val="004500B6"/>
    <w:rsid w:val="00450759"/>
    <w:rsid w:val="00451A33"/>
    <w:rsid w:val="00451C36"/>
    <w:rsid w:val="00451CD4"/>
    <w:rsid w:val="00451E3A"/>
    <w:rsid w:val="00452308"/>
    <w:rsid w:val="004523F4"/>
    <w:rsid w:val="00452574"/>
    <w:rsid w:val="00452735"/>
    <w:rsid w:val="00452E80"/>
    <w:rsid w:val="00453B84"/>
    <w:rsid w:val="00453E33"/>
    <w:rsid w:val="0045416B"/>
    <w:rsid w:val="00454353"/>
    <w:rsid w:val="004543FC"/>
    <w:rsid w:val="00454F3A"/>
    <w:rsid w:val="004552CF"/>
    <w:rsid w:val="00455777"/>
    <w:rsid w:val="004558BC"/>
    <w:rsid w:val="00455AA3"/>
    <w:rsid w:val="0045648C"/>
    <w:rsid w:val="004568DF"/>
    <w:rsid w:val="00456AEB"/>
    <w:rsid w:val="004571BE"/>
    <w:rsid w:val="004572DB"/>
    <w:rsid w:val="004575C1"/>
    <w:rsid w:val="00457835"/>
    <w:rsid w:val="00457982"/>
    <w:rsid w:val="00457999"/>
    <w:rsid w:val="00457AF2"/>
    <w:rsid w:val="00460610"/>
    <w:rsid w:val="004606CD"/>
    <w:rsid w:val="00460865"/>
    <w:rsid w:val="0046087B"/>
    <w:rsid w:val="00460B89"/>
    <w:rsid w:val="00460CCF"/>
    <w:rsid w:val="00460D95"/>
    <w:rsid w:val="00461004"/>
    <w:rsid w:val="00461184"/>
    <w:rsid w:val="0046173A"/>
    <w:rsid w:val="00462156"/>
    <w:rsid w:val="004623AE"/>
    <w:rsid w:val="00462479"/>
    <w:rsid w:val="00462E21"/>
    <w:rsid w:val="00463364"/>
    <w:rsid w:val="004635B3"/>
    <w:rsid w:val="00463E79"/>
    <w:rsid w:val="00463F4C"/>
    <w:rsid w:val="0046447E"/>
    <w:rsid w:val="004647AB"/>
    <w:rsid w:val="0046505C"/>
    <w:rsid w:val="00465B18"/>
    <w:rsid w:val="00465EB2"/>
    <w:rsid w:val="00466679"/>
    <w:rsid w:val="00466C61"/>
    <w:rsid w:val="00466DC6"/>
    <w:rsid w:val="0046718D"/>
    <w:rsid w:val="004677BF"/>
    <w:rsid w:val="0046787E"/>
    <w:rsid w:val="004679AD"/>
    <w:rsid w:val="00467DAD"/>
    <w:rsid w:val="00470ECC"/>
    <w:rsid w:val="00471A05"/>
    <w:rsid w:val="00471C84"/>
    <w:rsid w:val="00472B20"/>
    <w:rsid w:val="00473698"/>
    <w:rsid w:val="0047376B"/>
    <w:rsid w:val="00473AFA"/>
    <w:rsid w:val="00474C18"/>
    <w:rsid w:val="00474E01"/>
    <w:rsid w:val="00475171"/>
    <w:rsid w:val="00475B8A"/>
    <w:rsid w:val="00475C21"/>
    <w:rsid w:val="0047692F"/>
    <w:rsid w:val="00477EBB"/>
    <w:rsid w:val="00477FD1"/>
    <w:rsid w:val="00480583"/>
    <w:rsid w:val="00480FDE"/>
    <w:rsid w:val="00481029"/>
    <w:rsid w:val="004811F1"/>
    <w:rsid w:val="00481258"/>
    <w:rsid w:val="00481AB9"/>
    <w:rsid w:val="00481F91"/>
    <w:rsid w:val="004824F7"/>
    <w:rsid w:val="004825BF"/>
    <w:rsid w:val="00482B6B"/>
    <w:rsid w:val="00482E86"/>
    <w:rsid w:val="00482EF8"/>
    <w:rsid w:val="00482F5E"/>
    <w:rsid w:val="00483142"/>
    <w:rsid w:val="004834E4"/>
    <w:rsid w:val="00484AF6"/>
    <w:rsid w:val="00484B11"/>
    <w:rsid w:val="00484B9E"/>
    <w:rsid w:val="00484ED2"/>
    <w:rsid w:val="0048577F"/>
    <w:rsid w:val="0048613B"/>
    <w:rsid w:val="00486368"/>
    <w:rsid w:val="004869C7"/>
    <w:rsid w:val="0048722C"/>
    <w:rsid w:val="00487782"/>
    <w:rsid w:val="00487A76"/>
    <w:rsid w:val="0049077D"/>
    <w:rsid w:val="0049099E"/>
    <w:rsid w:val="00490B25"/>
    <w:rsid w:val="00490CAE"/>
    <w:rsid w:val="00491277"/>
    <w:rsid w:val="00491AB8"/>
    <w:rsid w:val="004929B6"/>
    <w:rsid w:val="004929C5"/>
    <w:rsid w:val="00492B07"/>
    <w:rsid w:val="00492C80"/>
    <w:rsid w:val="00493AA0"/>
    <w:rsid w:val="00493DA2"/>
    <w:rsid w:val="0049443E"/>
    <w:rsid w:val="00495409"/>
    <w:rsid w:val="0049577F"/>
    <w:rsid w:val="00495C97"/>
    <w:rsid w:val="00496AF4"/>
    <w:rsid w:val="00497509"/>
    <w:rsid w:val="00497629"/>
    <w:rsid w:val="00497BE3"/>
    <w:rsid w:val="004A03B1"/>
    <w:rsid w:val="004A05E5"/>
    <w:rsid w:val="004A0DA2"/>
    <w:rsid w:val="004A0EE4"/>
    <w:rsid w:val="004A14E3"/>
    <w:rsid w:val="004A18CD"/>
    <w:rsid w:val="004A1BB4"/>
    <w:rsid w:val="004A2E4B"/>
    <w:rsid w:val="004A2EE9"/>
    <w:rsid w:val="004A3518"/>
    <w:rsid w:val="004A3670"/>
    <w:rsid w:val="004A36CD"/>
    <w:rsid w:val="004A36CE"/>
    <w:rsid w:val="004A3709"/>
    <w:rsid w:val="004A3B57"/>
    <w:rsid w:val="004A43A7"/>
    <w:rsid w:val="004A55B5"/>
    <w:rsid w:val="004A6602"/>
    <w:rsid w:val="004A69CE"/>
    <w:rsid w:val="004A6F0F"/>
    <w:rsid w:val="004A6FD5"/>
    <w:rsid w:val="004A739C"/>
    <w:rsid w:val="004A7BE5"/>
    <w:rsid w:val="004A7D1C"/>
    <w:rsid w:val="004B0CD8"/>
    <w:rsid w:val="004B0FF0"/>
    <w:rsid w:val="004B1162"/>
    <w:rsid w:val="004B1559"/>
    <w:rsid w:val="004B2216"/>
    <w:rsid w:val="004B2FD9"/>
    <w:rsid w:val="004B33F1"/>
    <w:rsid w:val="004B351B"/>
    <w:rsid w:val="004B38B5"/>
    <w:rsid w:val="004B3939"/>
    <w:rsid w:val="004B3A0D"/>
    <w:rsid w:val="004B435F"/>
    <w:rsid w:val="004B4FBB"/>
    <w:rsid w:val="004B5023"/>
    <w:rsid w:val="004B55C7"/>
    <w:rsid w:val="004B55DE"/>
    <w:rsid w:val="004B561B"/>
    <w:rsid w:val="004B5BFF"/>
    <w:rsid w:val="004B6C5B"/>
    <w:rsid w:val="004B72D1"/>
    <w:rsid w:val="004B7D71"/>
    <w:rsid w:val="004B7FC3"/>
    <w:rsid w:val="004C001A"/>
    <w:rsid w:val="004C06C8"/>
    <w:rsid w:val="004C0CD1"/>
    <w:rsid w:val="004C0DEB"/>
    <w:rsid w:val="004C1101"/>
    <w:rsid w:val="004C1781"/>
    <w:rsid w:val="004C1A30"/>
    <w:rsid w:val="004C2090"/>
    <w:rsid w:val="004C20DA"/>
    <w:rsid w:val="004C2521"/>
    <w:rsid w:val="004C2C52"/>
    <w:rsid w:val="004C3B39"/>
    <w:rsid w:val="004C4249"/>
    <w:rsid w:val="004C4695"/>
    <w:rsid w:val="004C47ED"/>
    <w:rsid w:val="004C482C"/>
    <w:rsid w:val="004C4954"/>
    <w:rsid w:val="004C4A99"/>
    <w:rsid w:val="004C4CD9"/>
    <w:rsid w:val="004C4D2C"/>
    <w:rsid w:val="004C4F83"/>
    <w:rsid w:val="004C5816"/>
    <w:rsid w:val="004C58D9"/>
    <w:rsid w:val="004C5B76"/>
    <w:rsid w:val="004C61B2"/>
    <w:rsid w:val="004C6AF3"/>
    <w:rsid w:val="004C6D7F"/>
    <w:rsid w:val="004C7036"/>
    <w:rsid w:val="004C7844"/>
    <w:rsid w:val="004C7969"/>
    <w:rsid w:val="004C7A77"/>
    <w:rsid w:val="004C7B35"/>
    <w:rsid w:val="004D0000"/>
    <w:rsid w:val="004D06C3"/>
    <w:rsid w:val="004D0F52"/>
    <w:rsid w:val="004D0FDF"/>
    <w:rsid w:val="004D1178"/>
    <w:rsid w:val="004D1B76"/>
    <w:rsid w:val="004D1D81"/>
    <w:rsid w:val="004D1DEB"/>
    <w:rsid w:val="004D2428"/>
    <w:rsid w:val="004D25DE"/>
    <w:rsid w:val="004D2726"/>
    <w:rsid w:val="004D2D60"/>
    <w:rsid w:val="004D301E"/>
    <w:rsid w:val="004D356F"/>
    <w:rsid w:val="004D39B8"/>
    <w:rsid w:val="004D3A12"/>
    <w:rsid w:val="004D3B9E"/>
    <w:rsid w:val="004D47AC"/>
    <w:rsid w:val="004D53B5"/>
    <w:rsid w:val="004D550A"/>
    <w:rsid w:val="004D552D"/>
    <w:rsid w:val="004D57E4"/>
    <w:rsid w:val="004D63B5"/>
    <w:rsid w:val="004D6436"/>
    <w:rsid w:val="004D6751"/>
    <w:rsid w:val="004D6E99"/>
    <w:rsid w:val="004D6FCF"/>
    <w:rsid w:val="004D7364"/>
    <w:rsid w:val="004D78BB"/>
    <w:rsid w:val="004D7B31"/>
    <w:rsid w:val="004E0058"/>
    <w:rsid w:val="004E01F4"/>
    <w:rsid w:val="004E0A5E"/>
    <w:rsid w:val="004E0BC0"/>
    <w:rsid w:val="004E1002"/>
    <w:rsid w:val="004E10E6"/>
    <w:rsid w:val="004E1C91"/>
    <w:rsid w:val="004E22E7"/>
    <w:rsid w:val="004E256F"/>
    <w:rsid w:val="004E28CA"/>
    <w:rsid w:val="004E2CCD"/>
    <w:rsid w:val="004E2DDC"/>
    <w:rsid w:val="004E2F9C"/>
    <w:rsid w:val="004E302D"/>
    <w:rsid w:val="004E3366"/>
    <w:rsid w:val="004E357D"/>
    <w:rsid w:val="004E428A"/>
    <w:rsid w:val="004E457A"/>
    <w:rsid w:val="004E463A"/>
    <w:rsid w:val="004E48A3"/>
    <w:rsid w:val="004E4BB0"/>
    <w:rsid w:val="004E4C8B"/>
    <w:rsid w:val="004E4DD2"/>
    <w:rsid w:val="004E4EB0"/>
    <w:rsid w:val="004E508B"/>
    <w:rsid w:val="004E6E5B"/>
    <w:rsid w:val="004E799D"/>
    <w:rsid w:val="004E7BF3"/>
    <w:rsid w:val="004E7EA1"/>
    <w:rsid w:val="004E7F54"/>
    <w:rsid w:val="004F037A"/>
    <w:rsid w:val="004F048F"/>
    <w:rsid w:val="004F1569"/>
    <w:rsid w:val="004F1916"/>
    <w:rsid w:val="004F193B"/>
    <w:rsid w:val="004F1AD7"/>
    <w:rsid w:val="004F1B54"/>
    <w:rsid w:val="004F219E"/>
    <w:rsid w:val="004F2320"/>
    <w:rsid w:val="004F2B55"/>
    <w:rsid w:val="004F2C08"/>
    <w:rsid w:val="004F2D83"/>
    <w:rsid w:val="004F32CD"/>
    <w:rsid w:val="004F33A2"/>
    <w:rsid w:val="004F3778"/>
    <w:rsid w:val="004F3901"/>
    <w:rsid w:val="004F3E54"/>
    <w:rsid w:val="004F4062"/>
    <w:rsid w:val="004F4748"/>
    <w:rsid w:val="004F4B4A"/>
    <w:rsid w:val="004F4C5E"/>
    <w:rsid w:val="004F4E08"/>
    <w:rsid w:val="004F5135"/>
    <w:rsid w:val="004F5659"/>
    <w:rsid w:val="004F56A1"/>
    <w:rsid w:val="004F5E95"/>
    <w:rsid w:val="004F641C"/>
    <w:rsid w:val="004F6434"/>
    <w:rsid w:val="004F679A"/>
    <w:rsid w:val="004F6A1B"/>
    <w:rsid w:val="004F6C09"/>
    <w:rsid w:val="004F6C2D"/>
    <w:rsid w:val="004F71AE"/>
    <w:rsid w:val="004F73AA"/>
    <w:rsid w:val="004F7BD4"/>
    <w:rsid w:val="005000A9"/>
    <w:rsid w:val="00500547"/>
    <w:rsid w:val="005009F2"/>
    <w:rsid w:val="0050157D"/>
    <w:rsid w:val="005015E4"/>
    <w:rsid w:val="005016E4"/>
    <w:rsid w:val="005018A8"/>
    <w:rsid w:val="00501B14"/>
    <w:rsid w:val="005023B6"/>
    <w:rsid w:val="005023F9"/>
    <w:rsid w:val="00502863"/>
    <w:rsid w:val="00502CBD"/>
    <w:rsid w:val="0050361F"/>
    <w:rsid w:val="005038D9"/>
    <w:rsid w:val="00503C59"/>
    <w:rsid w:val="00504BFB"/>
    <w:rsid w:val="00505223"/>
    <w:rsid w:val="005052EC"/>
    <w:rsid w:val="0050562B"/>
    <w:rsid w:val="00505E8B"/>
    <w:rsid w:val="005060F4"/>
    <w:rsid w:val="00506335"/>
    <w:rsid w:val="005065AC"/>
    <w:rsid w:val="00506612"/>
    <w:rsid w:val="0050667B"/>
    <w:rsid w:val="005069E7"/>
    <w:rsid w:val="00506A10"/>
    <w:rsid w:val="00506F21"/>
    <w:rsid w:val="00507CED"/>
    <w:rsid w:val="00510588"/>
    <w:rsid w:val="00510CAE"/>
    <w:rsid w:val="00510D02"/>
    <w:rsid w:val="00510E5B"/>
    <w:rsid w:val="005114F7"/>
    <w:rsid w:val="0051153C"/>
    <w:rsid w:val="0051245C"/>
    <w:rsid w:val="00512669"/>
    <w:rsid w:val="00512D04"/>
    <w:rsid w:val="0051307E"/>
    <w:rsid w:val="00513125"/>
    <w:rsid w:val="00513363"/>
    <w:rsid w:val="005133E4"/>
    <w:rsid w:val="005135A9"/>
    <w:rsid w:val="00513807"/>
    <w:rsid w:val="00514BC6"/>
    <w:rsid w:val="0051509D"/>
    <w:rsid w:val="005151D8"/>
    <w:rsid w:val="00515397"/>
    <w:rsid w:val="00515416"/>
    <w:rsid w:val="005157C2"/>
    <w:rsid w:val="00515C81"/>
    <w:rsid w:val="00515D95"/>
    <w:rsid w:val="00515F0D"/>
    <w:rsid w:val="005176D8"/>
    <w:rsid w:val="005179B2"/>
    <w:rsid w:val="00517B53"/>
    <w:rsid w:val="00517C80"/>
    <w:rsid w:val="005201A6"/>
    <w:rsid w:val="005223D5"/>
    <w:rsid w:val="00522426"/>
    <w:rsid w:val="0052268C"/>
    <w:rsid w:val="00523318"/>
    <w:rsid w:val="0052339B"/>
    <w:rsid w:val="005233C1"/>
    <w:rsid w:val="005236C6"/>
    <w:rsid w:val="00523957"/>
    <w:rsid w:val="00523A42"/>
    <w:rsid w:val="00523E10"/>
    <w:rsid w:val="00524353"/>
    <w:rsid w:val="00524434"/>
    <w:rsid w:val="005245DA"/>
    <w:rsid w:val="0052479F"/>
    <w:rsid w:val="00524AFB"/>
    <w:rsid w:val="005253DC"/>
    <w:rsid w:val="00525829"/>
    <w:rsid w:val="00525E10"/>
    <w:rsid w:val="005263C0"/>
    <w:rsid w:val="00527479"/>
    <w:rsid w:val="00527584"/>
    <w:rsid w:val="00527E0E"/>
    <w:rsid w:val="00527F8E"/>
    <w:rsid w:val="00530188"/>
    <w:rsid w:val="005302E9"/>
    <w:rsid w:val="0053071E"/>
    <w:rsid w:val="00530E3B"/>
    <w:rsid w:val="00531912"/>
    <w:rsid w:val="005319E2"/>
    <w:rsid w:val="0053200D"/>
    <w:rsid w:val="00532213"/>
    <w:rsid w:val="00532999"/>
    <w:rsid w:val="00532BD4"/>
    <w:rsid w:val="00532E0A"/>
    <w:rsid w:val="005333A7"/>
    <w:rsid w:val="005333D3"/>
    <w:rsid w:val="0053362A"/>
    <w:rsid w:val="00533F11"/>
    <w:rsid w:val="00534281"/>
    <w:rsid w:val="00534659"/>
    <w:rsid w:val="00534904"/>
    <w:rsid w:val="00534F97"/>
    <w:rsid w:val="00534FC6"/>
    <w:rsid w:val="00535317"/>
    <w:rsid w:val="00535DC4"/>
    <w:rsid w:val="00536620"/>
    <w:rsid w:val="00536AFF"/>
    <w:rsid w:val="00536D48"/>
    <w:rsid w:val="0053741E"/>
    <w:rsid w:val="00537454"/>
    <w:rsid w:val="005374AF"/>
    <w:rsid w:val="00540B14"/>
    <w:rsid w:val="005419C1"/>
    <w:rsid w:val="005429A7"/>
    <w:rsid w:val="00542A5F"/>
    <w:rsid w:val="00542FAD"/>
    <w:rsid w:val="00542FE0"/>
    <w:rsid w:val="005430F0"/>
    <w:rsid w:val="00543337"/>
    <w:rsid w:val="005437F0"/>
    <w:rsid w:val="0054396B"/>
    <w:rsid w:val="00543B9D"/>
    <w:rsid w:val="0054434D"/>
    <w:rsid w:val="00544A12"/>
    <w:rsid w:val="00544DA9"/>
    <w:rsid w:val="00544F4A"/>
    <w:rsid w:val="00545549"/>
    <w:rsid w:val="00545719"/>
    <w:rsid w:val="00545A04"/>
    <w:rsid w:val="005461BC"/>
    <w:rsid w:val="005463E8"/>
    <w:rsid w:val="00546B37"/>
    <w:rsid w:val="00546EA3"/>
    <w:rsid w:val="005475FC"/>
    <w:rsid w:val="005477F4"/>
    <w:rsid w:val="0054793D"/>
    <w:rsid w:val="0055060C"/>
    <w:rsid w:val="00550AE5"/>
    <w:rsid w:val="00550DB3"/>
    <w:rsid w:val="00551328"/>
    <w:rsid w:val="00551A45"/>
    <w:rsid w:val="00551A62"/>
    <w:rsid w:val="00552282"/>
    <w:rsid w:val="00552B33"/>
    <w:rsid w:val="00552C89"/>
    <w:rsid w:val="00553C1B"/>
    <w:rsid w:val="00553D43"/>
    <w:rsid w:val="005540AC"/>
    <w:rsid w:val="005546D2"/>
    <w:rsid w:val="0055497F"/>
    <w:rsid w:val="00555A36"/>
    <w:rsid w:val="00556E54"/>
    <w:rsid w:val="005570D0"/>
    <w:rsid w:val="00557205"/>
    <w:rsid w:val="0056018C"/>
    <w:rsid w:val="0056041F"/>
    <w:rsid w:val="005606FE"/>
    <w:rsid w:val="005607FD"/>
    <w:rsid w:val="005608C4"/>
    <w:rsid w:val="00560ABA"/>
    <w:rsid w:val="00560FA7"/>
    <w:rsid w:val="005615EC"/>
    <w:rsid w:val="00561969"/>
    <w:rsid w:val="00562259"/>
    <w:rsid w:val="00563332"/>
    <w:rsid w:val="005640BA"/>
    <w:rsid w:val="00564498"/>
    <w:rsid w:val="0056458E"/>
    <w:rsid w:val="0056467E"/>
    <w:rsid w:val="00564A32"/>
    <w:rsid w:val="00564B67"/>
    <w:rsid w:val="0056545C"/>
    <w:rsid w:val="00565563"/>
    <w:rsid w:val="005663F8"/>
    <w:rsid w:val="005665E6"/>
    <w:rsid w:val="005672DF"/>
    <w:rsid w:val="00567541"/>
    <w:rsid w:val="00570735"/>
    <w:rsid w:val="0057074D"/>
    <w:rsid w:val="00571071"/>
    <w:rsid w:val="00571DEE"/>
    <w:rsid w:val="00572631"/>
    <w:rsid w:val="00572EDB"/>
    <w:rsid w:val="0057311D"/>
    <w:rsid w:val="00573200"/>
    <w:rsid w:val="00573598"/>
    <w:rsid w:val="005741BC"/>
    <w:rsid w:val="005746DE"/>
    <w:rsid w:val="00574CBC"/>
    <w:rsid w:val="00575244"/>
    <w:rsid w:val="005762C3"/>
    <w:rsid w:val="005763B0"/>
    <w:rsid w:val="0057649E"/>
    <w:rsid w:val="00576B50"/>
    <w:rsid w:val="00576F7D"/>
    <w:rsid w:val="005771CD"/>
    <w:rsid w:val="0057758D"/>
    <w:rsid w:val="00577A17"/>
    <w:rsid w:val="00580333"/>
    <w:rsid w:val="00580629"/>
    <w:rsid w:val="005806C8"/>
    <w:rsid w:val="00580F63"/>
    <w:rsid w:val="00581413"/>
    <w:rsid w:val="00581469"/>
    <w:rsid w:val="005815FF"/>
    <w:rsid w:val="005817A1"/>
    <w:rsid w:val="00581BA9"/>
    <w:rsid w:val="005820D7"/>
    <w:rsid w:val="00583C88"/>
    <w:rsid w:val="00583FEE"/>
    <w:rsid w:val="00584870"/>
    <w:rsid w:val="0058506E"/>
    <w:rsid w:val="0058575E"/>
    <w:rsid w:val="0058684E"/>
    <w:rsid w:val="00586A30"/>
    <w:rsid w:val="00586B5D"/>
    <w:rsid w:val="005874A5"/>
    <w:rsid w:val="00587712"/>
    <w:rsid w:val="005878C3"/>
    <w:rsid w:val="005902DE"/>
    <w:rsid w:val="00590404"/>
    <w:rsid w:val="00591324"/>
    <w:rsid w:val="00591793"/>
    <w:rsid w:val="005917B0"/>
    <w:rsid w:val="005917B9"/>
    <w:rsid w:val="0059182A"/>
    <w:rsid w:val="0059193E"/>
    <w:rsid w:val="00591DCE"/>
    <w:rsid w:val="005922CF"/>
    <w:rsid w:val="00592A40"/>
    <w:rsid w:val="00593D0A"/>
    <w:rsid w:val="00593D40"/>
    <w:rsid w:val="00593F81"/>
    <w:rsid w:val="005941D8"/>
    <w:rsid w:val="00594C13"/>
    <w:rsid w:val="00594DDC"/>
    <w:rsid w:val="00594F42"/>
    <w:rsid w:val="0059508D"/>
    <w:rsid w:val="005950A7"/>
    <w:rsid w:val="005952DD"/>
    <w:rsid w:val="005955CA"/>
    <w:rsid w:val="0059653D"/>
    <w:rsid w:val="0059687E"/>
    <w:rsid w:val="005974C1"/>
    <w:rsid w:val="005976BC"/>
    <w:rsid w:val="00597CEB"/>
    <w:rsid w:val="00597DC8"/>
    <w:rsid w:val="00597EE8"/>
    <w:rsid w:val="005A028B"/>
    <w:rsid w:val="005A076B"/>
    <w:rsid w:val="005A0E83"/>
    <w:rsid w:val="005A10EC"/>
    <w:rsid w:val="005A1575"/>
    <w:rsid w:val="005A159C"/>
    <w:rsid w:val="005A1E20"/>
    <w:rsid w:val="005A22E6"/>
    <w:rsid w:val="005A232A"/>
    <w:rsid w:val="005A29D5"/>
    <w:rsid w:val="005A3DEA"/>
    <w:rsid w:val="005A460A"/>
    <w:rsid w:val="005A4F7F"/>
    <w:rsid w:val="005A54E2"/>
    <w:rsid w:val="005A577A"/>
    <w:rsid w:val="005A579E"/>
    <w:rsid w:val="005A5A1D"/>
    <w:rsid w:val="005A5D62"/>
    <w:rsid w:val="005A62A9"/>
    <w:rsid w:val="005A66B4"/>
    <w:rsid w:val="005A66C3"/>
    <w:rsid w:val="005A6C3E"/>
    <w:rsid w:val="005A6CCC"/>
    <w:rsid w:val="005A77D8"/>
    <w:rsid w:val="005A7926"/>
    <w:rsid w:val="005A79D8"/>
    <w:rsid w:val="005B0D4A"/>
    <w:rsid w:val="005B124F"/>
    <w:rsid w:val="005B1BD3"/>
    <w:rsid w:val="005B1BEB"/>
    <w:rsid w:val="005B2358"/>
    <w:rsid w:val="005B24F0"/>
    <w:rsid w:val="005B255B"/>
    <w:rsid w:val="005B2611"/>
    <w:rsid w:val="005B265D"/>
    <w:rsid w:val="005B2BA8"/>
    <w:rsid w:val="005B3853"/>
    <w:rsid w:val="005B3856"/>
    <w:rsid w:val="005B3C6C"/>
    <w:rsid w:val="005B3CB3"/>
    <w:rsid w:val="005B40A7"/>
    <w:rsid w:val="005B446C"/>
    <w:rsid w:val="005B4D61"/>
    <w:rsid w:val="005B506D"/>
    <w:rsid w:val="005B6259"/>
    <w:rsid w:val="005B656F"/>
    <w:rsid w:val="005B6714"/>
    <w:rsid w:val="005B7508"/>
    <w:rsid w:val="005B7BDD"/>
    <w:rsid w:val="005B7D64"/>
    <w:rsid w:val="005C0109"/>
    <w:rsid w:val="005C08C6"/>
    <w:rsid w:val="005C09DA"/>
    <w:rsid w:val="005C1A10"/>
    <w:rsid w:val="005C20F6"/>
    <w:rsid w:val="005C221C"/>
    <w:rsid w:val="005C2595"/>
    <w:rsid w:val="005C3038"/>
    <w:rsid w:val="005C30E8"/>
    <w:rsid w:val="005C3AD9"/>
    <w:rsid w:val="005C3B08"/>
    <w:rsid w:val="005C41B3"/>
    <w:rsid w:val="005C44EB"/>
    <w:rsid w:val="005C4AD5"/>
    <w:rsid w:val="005C4E0A"/>
    <w:rsid w:val="005C53FC"/>
    <w:rsid w:val="005C5539"/>
    <w:rsid w:val="005C5A41"/>
    <w:rsid w:val="005C5CFE"/>
    <w:rsid w:val="005C5D0F"/>
    <w:rsid w:val="005C5FBE"/>
    <w:rsid w:val="005C613B"/>
    <w:rsid w:val="005C617B"/>
    <w:rsid w:val="005C66B2"/>
    <w:rsid w:val="005C67A3"/>
    <w:rsid w:val="005C6A8B"/>
    <w:rsid w:val="005C7399"/>
    <w:rsid w:val="005D0259"/>
    <w:rsid w:val="005D0566"/>
    <w:rsid w:val="005D0DFB"/>
    <w:rsid w:val="005D0F5D"/>
    <w:rsid w:val="005D1E80"/>
    <w:rsid w:val="005D210C"/>
    <w:rsid w:val="005D28CA"/>
    <w:rsid w:val="005D30BC"/>
    <w:rsid w:val="005D3260"/>
    <w:rsid w:val="005D3A64"/>
    <w:rsid w:val="005D3BC4"/>
    <w:rsid w:val="005D3F26"/>
    <w:rsid w:val="005D3F7C"/>
    <w:rsid w:val="005D418F"/>
    <w:rsid w:val="005D4247"/>
    <w:rsid w:val="005D42AD"/>
    <w:rsid w:val="005D4B23"/>
    <w:rsid w:val="005D4C39"/>
    <w:rsid w:val="005D500B"/>
    <w:rsid w:val="005D5188"/>
    <w:rsid w:val="005D58E7"/>
    <w:rsid w:val="005D5F60"/>
    <w:rsid w:val="005D6237"/>
    <w:rsid w:val="005D62B0"/>
    <w:rsid w:val="005D6370"/>
    <w:rsid w:val="005D67A0"/>
    <w:rsid w:val="005D696C"/>
    <w:rsid w:val="005D6E99"/>
    <w:rsid w:val="005D7932"/>
    <w:rsid w:val="005D7C86"/>
    <w:rsid w:val="005E02A4"/>
    <w:rsid w:val="005E0312"/>
    <w:rsid w:val="005E16B8"/>
    <w:rsid w:val="005E1E9A"/>
    <w:rsid w:val="005E21B8"/>
    <w:rsid w:val="005E261E"/>
    <w:rsid w:val="005E272D"/>
    <w:rsid w:val="005E2793"/>
    <w:rsid w:val="005E3176"/>
    <w:rsid w:val="005E529B"/>
    <w:rsid w:val="005E5302"/>
    <w:rsid w:val="005E5441"/>
    <w:rsid w:val="005E56DE"/>
    <w:rsid w:val="005E5A80"/>
    <w:rsid w:val="005E626E"/>
    <w:rsid w:val="005E649E"/>
    <w:rsid w:val="005E6644"/>
    <w:rsid w:val="005E696F"/>
    <w:rsid w:val="005E7102"/>
    <w:rsid w:val="005E7177"/>
    <w:rsid w:val="005E7706"/>
    <w:rsid w:val="005E7827"/>
    <w:rsid w:val="005F00D6"/>
    <w:rsid w:val="005F0166"/>
    <w:rsid w:val="005F079D"/>
    <w:rsid w:val="005F1035"/>
    <w:rsid w:val="005F1833"/>
    <w:rsid w:val="005F1ACD"/>
    <w:rsid w:val="005F1B08"/>
    <w:rsid w:val="005F299B"/>
    <w:rsid w:val="005F396C"/>
    <w:rsid w:val="005F3E2A"/>
    <w:rsid w:val="005F3E7A"/>
    <w:rsid w:val="005F3EA9"/>
    <w:rsid w:val="005F43A7"/>
    <w:rsid w:val="005F486D"/>
    <w:rsid w:val="005F4BFD"/>
    <w:rsid w:val="005F4D39"/>
    <w:rsid w:val="005F501A"/>
    <w:rsid w:val="005F52CB"/>
    <w:rsid w:val="005F541B"/>
    <w:rsid w:val="005F5EA2"/>
    <w:rsid w:val="005F6696"/>
    <w:rsid w:val="005F6BE6"/>
    <w:rsid w:val="005F710F"/>
    <w:rsid w:val="005F7271"/>
    <w:rsid w:val="005F75D4"/>
    <w:rsid w:val="005F7859"/>
    <w:rsid w:val="006001C4"/>
    <w:rsid w:val="00600F6F"/>
    <w:rsid w:val="00601244"/>
    <w:rsid w:val="00601EC9"/>
    <w:rsid w:val="006021E7"/>
    <w:rsid w:val="006022FB"/>
    <w:rsid w:val="00602561"/>
    <w:rsid w:val="00602B22"/>
    <w:rsid w:val="00602B91"/>
    <w:rsid w:val="00602CD6"/>
    <w:rsid w:val="00602FB1"/>
    <w:rsid w:val="006039E2"/>
    <w:rsid w:val="00605B4D"/>
    <w:rsid w:val="00605C6F"/>
    <w:rsid w:val="0060666C"/>
    <w:rsid w:val="006066B8"/>
    <w:rsid w:val="00606EE8"/>
    <w:rsid w:val="00606FD3"/>
    <w:rsid w:val="00607082"/>
    <w:rsid w:val="00607088"/>
    <w:rsid w:val="00607262"/>
    <w:rsid w:val="00607A69"/>
    <w:rsid w:val="00610429"/>
    <w:rsid w:val="00610532"/>
    <w:rsid w:val="00611127"/>
    <w:rsid w:val="006112C3"/>
    <w:rsid w:val="00611611"/>
    <w:rsid w:val="006119B5"/>
    <w:rsid w:val="00611E3A"/>
    <w:rsid w:val="006121C4"/>
    <w:rsid w:val="00612535"/>
    <w:rsid w:val="00612EDB"/>
    <w:rsid w:val="0061305B"/>
    <w:rsid w:val="006130B7"/>
    <w:rsid w:val="00613383"/>
    <w:rsid w:val="0061416E"/>
    <w:rsid w:val="00614A17"/>
    <w:rsid w:val="0061509D"/>
    <w:rsid w:val="006153E9"/>
    <w:rsid w:val="00615EEA"/>
    <w:rsid w:val="00616168"/>
    <w:rsid w:val="006166AE"/>
    <w:rsid w:val="00616784"/>
    <w:rsid w:val="006167BE"/>
    <w:rsid w:val="00616C2B"/>
    <w:rsid w:val="00616C3E"/>
    <w:rsid w:val="00617027"/>
    <w:rsid w:val="00617924"/>
    <w:rsid w:val="00617CF9"/>
    <w:rsid w:val="00620301"/>
    <w:rsid w:val="0062048F"/>
    <w:rsid w:val="006205B6"/>
    <w:rsid w:val="00620720"/>
    <w:rsid w:val="006208F0"/>
    <w:rsid w:val="00620DCC"/>
    <w:rsid w:val="00620E78"/>
    <w:rsid w:val="00620FF6"/>
    <w:rsid w:val="00621185"/>
    <w:rsid w:val="006215F5"/>
    <w:rsid w:val="00621A1D"/>
    <w:rsid w:val="00621E7C"/>
    <w:rsid w:val="0062296B"/>
    <w:rsid w:val="00622D47"/>
    <w:rsid w:val="0062468A"/>
    <w:rsid w:val="0062473A"/>
    <w:rsid w:val="00624E44"/>
    <w:rsid w:val="006252B3"/>
    <w:rsid w:val="0062547F"/>
    <w:rsid w:val="006254DF"/>
    <w:rsid w:val="006260DD"/>
    <w:rsid w:val="00626348"/>
    <w:rsid w:val="00626B2C"/>
    <w:rsid w:val="00626D03"/>
    <w:rsid w:val="0062759B"/>
    <w:rsid w:val="00627747"/>
    <w:rsid w:val="00627929"/>
    <w:rsid w:val="00627AB1"/>
    <w:rsid w:val="0063001A"/>
    <w:rsid w:val="00630323"/>
    <w:rsid w:val="00630398"/>
    <w:rsid w:val="0063087C"/>
    <w:rsid w:val="00630B34"/>
    <w:rsid w:val="0063107C"/>
    <w:rsid w:val="00631458"/>
    <w:rsid w:val="00631590"/>
    <w:rsid w:val="00631669"/>
    <w:rsid w:val="00631FEB"/>
    <w:rsid w:val="0063244E"/>
    <w:rsid w:val="00633310"/>
    <w:rsid w:val="00633773"/>
    <w:rsid w:val="0063387B"/>
    <w:rsid w:val="006338FA"/>
    <w:rsid w:val="0063454C"/>
    <w:rsid w:val="00634B38"/>
    <w:rsid w:val="00634E76"/>
    <w:rsid w:val="006356F4"/>
    <w:rsid w:val="00635A8A"/>
    <w:rsid w:val="00635E47"/>
    <w:rsid w:val="006366B6"/>
    <w:rsid w:val="00636742"/>
    <w:rsid w:val="00636EB6"/>
    <w:rsid w:val="006371E2"/>
    <w:rsid w:val="00637AAC"/>
    <w:rsid w:val="00640197"/>
    <w:rsid w:val="00640535"/>
    <w:rsid w:val="0064080C"/>
    <w:rsid w:val="00641493"/>
    <w:rsid w:val="006419C7"/>
    <w:rsid w:val="00641BA6"/>
    <w:rsid w:val="00641EA1"/>
    <w:rsid w:val="00641F8A"/>
    <w:rsid w:val="00642D53"/>
    <w:rsid w:val="00642FE7"/>
    <w:rsid w:val="0064346C"/>
    <w:rsid w:val="006438D6"/>
    <w:rsid w:val="00643CB9"/>
    <w:rsid w:val="006441FB"/>
    <w:rsid w:val="006448FA"/>
    <w:rsid w:val="00644D8C"/>
    <w:rsid w:val="00644E8B"/>
    <w:rsid w:val="0064509D"/>
    <w:rsid w:val="00645793"/>
    <w:rsid w:val="00645B58"/>
    <w:rsid w:val="00646081"/>
    <w:rsid w:val="00646F5B"/>
    <w:rsid w:val="00647330"/>
    <w:rsid w:val="00647938"/>
    <w:rsid w:val="00647B7D"/>
    <w:rsid w:val="00647EBC"/>
    <w:rsid w:val="00650670"/>
    <w:rsid w:val="00650750"/>
    <w:rsid w:val="006509FB"/>
    <w:rsid w:val="00650A4E"/>
    <w:rsid w:val="00650AAB"/>
    <w:rsid w:val="00650E2C"/>
    <w:rsid w:val="00651130"/>
    <w:rsid w:val="00651158"/>
    <w:rsid w:val="00651554"/>
    <w:rsid w:val="0065155E"/>
    <w:rsid w:val="00651A9A"/>
    <w:rsid w:val="00651B68"/>
    <w:rsid w:val="00651CB4"/>
    <w:rsid w:val="006528F3"/>
    <w:rsid w:val="006529D4"/>
    <w:rsid w:val="00653B85"/>
    <w:rsid w:val="00654298"/>
    <w:rsid w:val="0065515E"/>
    <w:rsid w:val="006552C9"/>
    <w:rsid w:val="006555AB"/>
    <w:rsid w:val="006557C5"/>
    <w:rsid w:val="00655A29"/>
    <w:rsid w:val="00655C00"/>
    <w:rsid w:val="00656072"/>
    <w:rsid w:val="006561D5"/>
    <w:rsid w:val="0065627D"/>
    <w:rsid w:val="0065645C"/>
    <w:rsid w:val="00656943"/>
    <w:rsid w:val="00656DED"/>
    <w:rsid w:val="00657202"/>
    <w:rsid w:val="006572E2"/>
    <w:rsid w:val="00657315"/>
    <w:rsid w:val="006574C8"/>
    <w:rsid w:val="00657B0F"/>
    <w:rsid w:val="00657C68"/>
    <w:rsid w:val="006600CF"/>
    <w:rsid w:val="00660354"/>
    <w:rsid w:val="006608D6"/>
    <w:rsid w:val="00660A8E"/>
    <w:rsid w:val="00661C60"/>
    <w:rsid w:val="006623CF"/>
    <w:rsid w:val="0066279E"/>
    <w:rsid w:val="00662BE2"/>
    <w:rsid w:val="006631D1"/>
    <w:rsid w:val="00663599"/>
    <w:rsid w:val="00663AA1"/>
    <w:rsid w:val="00664180"/>
    <w:rsid w:val="00664B37"/>
    <w:rsid w:val="00664BC1"/>
    <w:rsid w:val="006659C8"/>
    <w:rsid w:val="00665B0D"/>
    <w:rsid w:val="00665C09"/>
    <w:rsid w:val="00665CA6"/>
    <w:rsid w:val="00666027"/>
    <w:rsid w:val="00666351"/>
    <w:rsid w:val="0066639A"/>
    <w:rsid w:val="006663A8"/>
    <w:rsid w:val="0066694C"/>
    <w:rsid w:val="00666FA0"/>
    <w:rsid w:val="006670E5"/>
    <w:rsid w:val="006671D3"/>
    <w:rsid w:val="00667500"/>
    <w:rsid w:val="00667807"/>
    <w:rsid w:val="00667A6D"/>
    <w:rsid w:val="00667AB9"/>
    <w:rsid w:val="00667AD4"/>
    <w:rsid w:val="00667CBE"/>
    <w:rsid w:val="0067072B"/>
    <w:rsid w:val="00670F04"/>
    <w:rsid w:val="00671F8F"/>
    <w:rsid w:val="00671FFC"/>
    <w:rsid w:val="00672AAF"/>
    <w:rsid w:val="00673092"/>
    <w:rsid w:val="00673344"/>
    <w:rsid w:val="0067340A"/>
    <w:rsid w:val="00673414"/>
    <w:rsid w:val="006737F6"/>
    <w:rsid w:val="00673D8B"/>
    <w:rsid w:val="00674C3E"/>
    <w:rsid w:val="00675237"/>
    <w:rsid w:val="006756AC"/>
    <w:rsid w:val="00675B14"/>
    <w:rsid w:val="00675B19"/>
    <w:rsid w:val="0067606E"/>
    <w:rsid w:val="006763FE"/>
    <w:rsid w:val="00676C07"/>
    <w:rsid w:val="00676EC7"/>
    <w:rsid w:val="00680001"/>
    <w:rsid w:val="00680059"/>
    <w:rsid w:val="006804CE"/>
    <w:rsid w:val="006809F3"/>
    <w:rsid w:val="0068162A"/>
    <w:rsid w:val="0068195D"/>
    <w:rsid w:val="00681BC3"/>
    <w:rsid w:val="00681D30"/>
    <w:rsid w:val="00682A6E"/>
    <w:rsid w:val="00682BD2"/>
    <w:rsid w:val="0068326A"/>
    <w:rsid w:val="00683319"/>
    <w:rsid w:val="00683366"/>
    <w:rsid w:val="0068340C"/>
    <w:rsid w:val="00683620"/>
    <w:rsid w:val="006837C9"/>
    <w:rsid w:val="00683ADE"/>
    <w:rsid w:val="006840CA"/>
    <w:rsid w:val="0068482F"/>
    <w:rsid w:val="00685CD3"/>
    <w:rsid w:val="00685CE2"/>
    <w:rsid w:val="0068611C"/>
    <w:rsid w:val="0068652A"/>
    <w:rsid w:val="00686BF5"/>
    <w:rsid w:val="006878A6"/>
    <w:rsid w:val="0068796E"/>
    <w:rsid w:val="00690CE6"/>
    <w:rsid w:val="00690E5B"/>
    <w:rsid w:val="0069108E"/>
    <w:rsid w:val="00692A0D"/>
    <w:rsid w:val="0069309B"/>
    <w:rsid w:val="00693B67"/>
    <w:rsid w:val="006941AA"/>
    <w:rsid w:val="006947CA"/>
    <w:rsid w:val="00694852"/>
    <w:rsid w:val="00694D5D"/>
    <w:rsid w:val="006951B5"/>
    <w:rsid w:val="00695DC0"/>
    <w:rsid w:val="00697093"/>
    <w:rsid w:val="006974E8"/>
    <w:rsid w:val="006975F0"/>
    <w:rsid w:val="006A0710"/>
    <w:rsid w:val="006A07D5"/>
    <w:rsid w:val="006A0968"/>
    <w:rsid w:val="006A0C09"/>
    <w:rsid w:val="006A0E4D"/>
    <w:rsid w:val="006A183B"/>
    <w:rsid w:val="006A1972"/>
    <w:rsid w:val="006A1EF1"/>
    <w:rsid w:val="006A25DC"/>
    <w:rsid w:val="006A2A76"/>
    <w:rsid w:val="006A33FA"/>
    <w:rsid w:val="006A3A39"/>
    <w:rsid w:val="006A3D9B"/>
    <w:rsid w:val="006A4182"/>
    <w:rsid w:val="006A48A8"/>
    <w:rsid w:val="006A5410"/>
    <w:rsid w:val="006A5796"/>
    <w:rsid w:val="006A5A7B"/>
    <w:rsid w:val="006A613B"/>
    <w:rsid w:val="006A6147"/>
    <w:rsid w:val="006A622D"/>
    <w:rsid w:val="006A679E"/>
    <w:rsid w:val="006A71AF"/>
    <w:rsid w:val="006A71EE"/>
    <w:rsid w:val="006A73C6"/>
    <w:rsid w:val="006A7ABE"/>
    <w:rsid w:val="006A7EE4"/>
    <w:rsid w:val="006B198A"/>
    <w:rsid w:val="006B26C3"/>
    <w:rsid w:val="006B2931"/>
    <w:rsid w:val="006B2BCC"/>
    <w:rsid w:val="006B3114"/>
    <w:rsid w:val="006B3696"/>
    <w:rsid w:val="006B38F9"/>
    <w:rsid w:val="006B4188"/>
    <w:rsid w:val="006B440E"/>
    <w:rsid w:val="006B47C4"/>
    <w:rsid w:val="006B48A0"/>
    <w:rsid w:val="006B4E39"/>
    <w:rsid w:val="006B5C88"/>
    <w:rsid w:val="006B60E1"/>
    <w:rsid w:val="006B6125"/>
    <w:rsid w:val="006B68B7"/>
    <w:rsid w:val="006B6AAF"/>
    <w:rsid w:val="006B6D00"/>
    <w:rsid w:val="006B6F1A"/>
    <w:rsid w:val="006B7AA7"/>
    <w:rsid w:val="006C05FF"/>
    <w:rsid w:val="006C065A"/>
    <w:rsid w:val="006C07B1"/>
    <w:rsid w:val="006C0D05"/>
    <w:rsid w:val="006C11A0"/>
    <w:rsid w:val="006C166F"/>
    <w:rsid w:val="006C1D2A"/>
    <w:rsid w:val="006C1DB4"/>
    <w:rsid w:val="006C2017"/>
    <w:rsid w:val="006C2366"/>
    <w:rsid w:val="006C2C3A"/>
    <w:rsid w:val="006C3BE8"/>
    <w:rsid w:val="006C4A1A"/>
    <w:rsid w:val="006C5AAD"/>
    <w:rsid w:val="006C5C69"/>
    <w:rsid w:val="006C5D9E"/>
    <w:rsid w:val="006C61E9"/>
    <w:rsid w:val="006C6289"/>
    <w:rsid w:val="006C629B"/>
    <w:rsid w:val="006C6302"/>
    <w:rsid w:val="006C6414"/>
    <w:rsid w:val="006C6CE4"/>
    <w:rsid w:val="006C7A73"/>
    <w:rsid w:val="006D0006"/>
    <w:rsid w:val="006D0410"/>
    <w:rsid w:val="006D0469"/>
    <w:rsid w:val="006D0494"/>
    <w:rsid w:val="006D08C0"/>
    <w:rsid w:val="006D0BD8"/>
    <w:rsid w:val="006D1413"/>
    <w:rsid w:val="006D170C"/>
    <w:rsid w:val="006D1937"/>
    <w:rsid w:val="006D2D0F"/>
    <w:rsid w:val="006D3859"/>
    <w:rsid w:val="006D3A3F"/>
    <w:rsid w:val="006D3FFF"/>
    <w:rsid w:val="006D51B0"/>
    <w:rsid w:val="006D5661"/>
    <w:rsid w:val="006D5B5A"/>
    <w:rsid w:val="006D75BA"/>
    <w:rsid w:val="006D7667"/>
    <w:rsid w:val="006D7EC5"/>
    <w:rsid w:val="006E06D3"/>
    <w:rsid w:val="006E1581"/>
    <w:rsid w:val="006E1C62"/>
    <w:rsid w:val="006E1E7E"/>
    <w:rsid w:val="006E1EED"/>
    <w:rsid w:val="006E1FEB"/>
    <w:rsid w:val="006E2AE1"/>
    <w:rsid w:val="006E2BC4"/>
    <w:rsid w:val="006E2E54"/>
    <w:rsid w:val="006E3125"/>
    <w:rsid w:val="006E3933"/>
    <w:rsid w:val="006E3A8B"/>
    <w:rsid w:val="006E3D51"/>
    <w:rsid w:val="006E3EC7"/>
    <w:rsid w:val="006E41E0"/>
    <w:rsid w:val="006E4561"/>
    <w:rsid w:val="006E4590"/>
    <w:rsid w:val="006E5612"/>
    <w:rsid w:val="006E5955"/>
    <w:rsid w:val="006E60EE"/>
    <w:rsid w:val="006E6294"/>
    <w:rsid w:val="006E64D0"/>
    <w:rsid w:val="006E6AAE"/>
    <w:rsid w:val="006E6F93"/>
    <w:rsid w:val="006E75D6"/>
    <w:rsid w:val="006E7770"/>
    <w:rsid w:val="006E7B27"/>
    <w:rsid w:val="006F03A3"/>
    <w:rsid w:val="006F1087"/>
    <w:rsid w:val="006F16A8"/>
    <w:rsid w:val="006F20A7"/>
    <w:rsid w:val="006F23DE"/>
    <w:rsid w:val="006F2723"/>
    <w:rsid w:val="006F27D0"/>
    <w:rsid w:val="006F290A"/>
    <w:rsid w:val="006F2977"/>
    <w:rsid w:val="006F2C73"/>
    <w:rsid w:val="006F2E89"/>
    <w:rsid w:val="006F36CE"/>
    <w:rsid w:val="006F3955"/>
    <w:rsid w:val="006F4096"/>
    <w:rsid w:val="006F40BC"/>
    <w:rsid w:val="006F414A"/>
    <w:rsid w:val="006F489A"/>
    <w:rsid w:val="006F4AC5"/>
    <w:rsid w:val="006F4E30"/>
    <w:rsid w:val="006F56D0"/>
    <w:rsid w:val="006F5B74"/>
    <w:rsid w:val="006F68EC"/>
    <w:rsid w:val="006F69B3"/>
    <w:rsid w:val="006F7B33"/>
    <w:rsid w:val="006F7E44"/>
    <w:rsid w:val="0070015B"/>
    <w:rsid w:val="007008FE"/>
    <w:rsid w:val="0070129D"/>
    <w:rsid w:val="00701776"/>
    <w:rsid w:val="007017ED"/>
    <w:rsid w:val="007019B7"/>
    <w:rsid w:val="00701A92"/>
    <w:rsid w:val="00701A9F"/>
    <w:rsid w:val="00701F83"/>
    <w:rsid w:val="00702097"/>
    <w:rsid w:val="00702192"/>
    <w:rsid w:val="007030E7"/>
    <w:rsid w:val="00705833"/>
    <w:rsid w:val="00705D6D"/>
    <w:rsid w:val="0070604C"/>
    <w:rsid w:val="0070650F"/>
    <w:rsid w:val="007077D6"/>
    <w:rsid w:val="00707978"/>
    <w:rsid w:val="007079DE"/>
    <w:rsid w:val="00710553"/>
    <w:rsid w:val="00710A6B"/>
    <w:rsid w:val="00710BD0"/>
    <w:rsid w:val="00710E67"/>
    <w:rsid w:val="00711E02"/>
    <w:rsid w:val="00712238"/>
    <w:rsid w:val="00712334"/>
    <w:rsid w:val="00712556"/>
    <w:rsid w:val="00712DF0"/>
    <w:rsid w:val="00712FFA"/>
    <w:rsid w:val="007132CA"/>
    <w:rsid w:val="00713486"/>
    <w:rsid w:val="007138EA"/>
    <w:rsid w:val="00713BB7"/>
    <w:rsid w:val="00715465"/>
    <w:rsid w:val="00716194"/>
    <w:rsid w:val="007169C9"/>
    <w:rsid w:val="00717349"/>
    <w:rsid w:val="00717913"/>
    <w:rsid w:val="00717A1E"/>
    <w:rsid w:val="00717AD8"/>
    <w:rsid w:val="007208CB"/>
    <w:rsid w:val="00720974"/>
    <w:rsid w:val="0072100E"/>
    <w:rsid w:val="00721199"/>
    <w:rsid w:val="007214B7"/>
    <w:rsid w:val="00721D31"/>
    <w:rsid w:val="0072280A"/>
    <w:rsid w:val="00723106"/>
    <w:rsid w:val="00723219"/>
    <w:rsid w:val="007232F8"/>
    <w:rsid w:val="00724559"/>
    <w:rsid w:val="007246C4"/>
    <w:rsid w:val="00724B87"/>
    <w:rsid w:val="00726424"/>
    <w:rsid w:val="007271FA"/>
    <w:rsid w:val="0072740C"/>
    <w:rsid w:val="00730118"/>
    <w:rsid w:val="007303EC"/>
    <w:rsid w:val="0073083F"/>
    <w:rsid w:val="007317C3"/>
    <w:rsid w:val="00731B3F"/>
    <w:rsid w:val="00732394"/>
    <w:rsid w:val="007327A3"/>
    <w:rsid w:val="00733029"/>
    <w:rsid w:val="007333AA"/>
    <w:rsid w:val="007334BB"/>
    <w:rsid w:val="007336F4"/>
    <w:rsid w:val="0073381D"/>
    <w:rsid w:val="00733D7A"/>
    <w:rsid w:val="00734604"/>
    <w:rsid w:val="007349A9"/>
    <w:rsid w:val="00734CDC"/>
    <w:rsid w:val="00735366"/>
    <w:rsid w:val="00735489"/>
    <w:rsid w:val="00735959"/>
    <w:rsid w:val="007359DA"/>
    <w:rsid w:val="00735A77"/>
    <w:rsid w:val="00735BA8"/>
    <w:rsid w:val="00735C2F"/>
    <w:rsid w:val="00736FBF"/>
    <w:rsid w:val="00737390"/>
    <w:rsid w:val="00740574"/>
    <w:rsid w:val="007406AB"/>
    <w:rsid w:val="0074074D"/>
    <w:rsid w:val="00740B5B"/>
    <w:rsid w:val="00740BDD"/>
    <w:rsid w:val="007411FE"/>
    <w:rsid w:val="00741D9A"/>
    <w:rsid w:val="00742199"/>
    <w:rsid w:val="00742A74"/>
    <w:rsid w:val="007431BC"/>
    <w:rsid w:val="007432E8"/>
    <w:rsid w:val="0074330C"/>
    <w:rsid w:val="00743417"/>
    <w:rsid w:val="007434D4"/>
    <w:rsid w:val="007437A2"/>
    <w:rsid w:val="007438BA"/>
    <w:rsid w:val="007439DF"/>
    <w:rsid w:val="007440DF"/>
    <w:rsid w:val="00744147"/>
    <w:rsid w:val="00744352"/>
    <w:rsid w:val="007443EB"/>
    <w:rsid w:val="00744FE3"/>
    <w:rsid w:val="0074550C"/>
    <w:rsid w:val="007458FF"/>
    <w:rsid w:val="00745BBF"/>
    <w:rsid w:val="00745CA0"/>
    <w:rsid w:val="00746099"/>
    <w:rsid w:val="00746AE0"/>
    <w:rsid w:val="007476FC"/>
    <w:rsid w:val="00747A51"/>
    <w:rsid w:val="00747CF8"/>
    <w:rsid w:val="00750784"/>
    <w:rsid w:val="00750C52"/>
    <w:rsid w:val="00751091"/>
    <w:rsid w:val="007516AD"/>
    <w:rsid w:val="007519C9"/>
    <w:rsid w:val="00751AF9"/>
    <w:rsid w:val="007521DB"/>
    <w:rsid w:val="00752387"/>
    <w:rsid w:val="007523F2"/>
    <w:rsid w:val="007526D5"/>
    <w:rsid w:val="0075274C"/>
    <w:rsid w:val="007529BD"/>
    <w:rsid w:val="00752AA2"/>
    <w:rsid w:val="00752E6C"/>
    <w:rsid w:val="00753694"/>
    <w:rsid w:val="00753C82"/>
    <w:rsid w:val="007545B3"/>
    <w:rsid w:val="00754C9C"/>
    <w:rsid w:val="00754D16"/>
    <w:rsid w:val="00756CA1"/>
    <w:rsid w:val="00756E2F"/>
    <w:rsid w:val="00756E6F"/>
    <w:rsid w:val="00756E89"/>
    <w:rsid w:val="00757318"/>
    <w:rsid w:val="0075754E"/>
    <w:rsid w:val="007575EB"/>
    <w:rsid w:val="00757764"/>
    <w:rsid w:val="00757C29"/>
    <w:rsid w:val="00757F97"/>
    <w:rsid w:val="00757FA5"/>
    <w:rsid w:val="00757FE5"/>
    <w:rsid w:val="007604D7"/>
    <w:rsid w:val="007611A1"/>
    <w:rsid w:val="00761DF3"/>
    <w:rsid w:val="0076227A"/>
    <w:rsid w:val="0076251D"/>
    <w:rsid w:val="0076334E"/>
    <w:rsid w:val="007635EA"/>
    <w:rsid w:val="00763F94"/>
    <w:rsid w:val="00764A86"/>
    <w:rsid w:val="00764C5A"/>
    <w:rsid w:val="00765062"/>
    <w:rsid w:val="007650B1"/>
    <w:rsid w:val="00765466"/>
    <w:rsid w:val="00765DD5"/>
    <w:rsid w:val="0076691E"/>
    <w:rsid w:val="00767ED7"/>
    <w:rsid w:val="007706C2"/>
    <w:rsid w:val="0077096C"/>
    <w:rsid w:val="00770BCD"/>
    <w:rsid w:val="00771FBB"/>
    <w:rsid w:val="00772677"/>
    <w:rsid w:val="007730DA"/>
    <w:rsid w:val="00773841"/>
    <w:rsid w:val="0077396F"/>
    <w:rsid w:val="0077400C"/>
    <w:rsid w:val="0077457E"/>
    <w:rsid w:val="007747E4"/>
    <w:rsid w:val="007748CB"/>
    <w:rsid w:val="00774923"/>
    <w:rsid w:val="00774FA5"/>
    <w:rsid w:val="00775335"/>
    <w:rsid w:val="0077565A"/>
    <w:rsid w:val="00775A53"/>
    <w:rsid w:val="007762E3"/>
    <w:rsid w:val="007764F5"/>
    <w:rsid w:val="0077692D"/>
    <w:rsid w:val="0077696C"/>
    <w:rsid w:val="00776A62"/>
    <w:rsid w:val="00776F8E"/>
    <w:rsid w:val="00776FF6"/>
    <w:rsid w:val="00777171"/>
    <w:rsid w:val="00777878"/>
    <w:rsid w:val="00777882"/>
    <w:rsid w:val="00777B89"/>
    <w:rsid w:val="00780CB4"/>
    <w:rsid w:val="00781133"/>
    <w:rsid w:val="007812A9"/>
    <w:rsid w:val="0078151F"/>
    <w:rsid w:val="00781D38"/>
    <w:rsid w:val="00781E86"/>
    <w:rsid w:val="00781F39"/>
    <w:rsid w:val="00781F62"/>
    <w:rsid w:val="0078246F"/>
    <w:rsid w:val="00783C4F"/>
    <w:rsid w:val="00783E38"/>
    <w:rsid w:val="00784F19"/>
    <w:rsid w:val="00785C42"/>
    <w:rsid w:val="00786064"/>
    <w:rsid w:val="00786E2E"/>
    <w:rsid w:val="00787039"/>
    <w:rsid w:val="00787A29"/>
    <w:rsid w:val="00787DED"/>
    <w:rsid w:val="00790009"/>
    <w:rsid w:val="00790727"/>
    <w:rsid w:val="00790780"/>
    <w:rsid w:val="007908A3"/>
    <w:rsid w:val="00790CE5"/>
    <w:rsid w:val="00791210"/>
    <w:rsid w:val="00791320"/>
    <w:rsid w:val="00791571"/>
    <w:rsid w:val="00791717"/>
    <w:rsid w:val="007938CC"/>
    <w:rsid w:val="00793BC9"/>
    <w:rsid w:val="00793CBC"/>
    <w:rsid w:val="00795293"/>
    <w:rsid w:val="00795378"/>
    <w:rsid w:val="00795EAD"/>
    <w:rsid w:val="00795F64"/>
    <w:rsid w:val="00795FCF"/>
    <w:rsid w:val="00796C66"/>
    <w:rsid w:val="0079702C"/>
    <w:rsid w:val="00797EB9"/>
    <w:rsid w:val="007A0037"/>
    <w:rsid w:val="007A01AB"/>
    <w:rsid w:val="007A02FF"/>
    <w:rsid w:val="007A0FFD"/>
    <w:rsid w:val="007A1715"/>
    <w:rsid w:val="007A1F8A"/>
    <w:rsid w:val="007A2462"/>
    <w:rsid w:val="007A2507"/>
    <w:rsid w:val="007A2658"/>
    <w:rsid w:val="007A2796"/>
    <w:rsid w:val="007A2959"/>
    <w:rsid w:val="007A2CAE"/>
    <w:rsid w:val="007A39B4"/>
    <w:rsid w:val="007A3DC5"/>
    <w:rsid w:val="007A3E0C"/>
    <w:rsid w:val="007A41B8"/>
    <w:rsid w:val="007A4A26"/>
    <w:rsid w:val="007A5261"/>
    <w:rsid w:val="007A5356"/>
    <w:rsid w:val="007A5831"/>
    <w:rsid w:val="007A583F"/>
    <w:rsid w:val="007A59B8"/>
    <w:rsid w:val="007A66AB"/>
    <w:rsid w:val="007A69FA"/>
    <w:rsid w:val="007A6F99"/>
    <w:rsid w:val="007A70B1"/>
    <w:rsid w:val="007A7824"/>
    <w:rsid w:val="007A78F3"/>
    <w:rsid w:val="007A79B4"/>
    <w:rsid w:val="007B0344"/>
    <w:rsid w:val="007B088A"/>
    <w:rsid w:val="007B0D00"/>
    <w:rsid w:val="007B161A"/>
    <w:rsid w:val="007B199D"/>
    <w:rsid w:val="007B1B48"/>
    <w:rsid w:val="007B1ECA"/>
    <w:rsid w:val="007B1F05"/>
    <w:rsid w:val="007B1F86"/>
    <w:rsid w:val="007B2BAA"/>
    <w:rsid w:val="007B2E39"/>
    <w:rsid w:val="007B3387"/>
    <w:rsid w:val="007B3475"/>
    <w:rsid w:val="007B37DE"/>
    <w:rsid w:val="007B3E23"/>
    <w:rsid w:val="007B40AF"/>
    <w:rsid w:val="007B44AA"/>
    <w:rsid w:val="007B44FD"/>
    <w:rsid w:val="007B4D08"/>
    <w:rsid w:val="007B4E0E"/>
    <w:rsid w:val="007B59FA"/>
    <w:rsid w:val="007B5CFC"/>
    <w:rsid w:val="007B6423"/>
    <w:rsid w:val="007B6CD5"/>
    <w:rsid w:val="007B774A"/>
    <w:rsid w:val="007B7C77"/>
    <w:rsid w:val="007B7E6F"/>
    <w:rsid w:val="007C0295"/>
    <w:rsid w:val="007C0D2C"/>
    <w:rsid w:val="007C0DF7"/>
    <w:rsid w:val="007C1689"/>
    <w:rsid w:val="007C1B2E"/>
    <w:rsid w:val="007C2329"/>
    <w:rsid w:val="007C28A3"/>
    <w:rsid w:val="007C2AE7"/>
    <w:rsid w:val="007C2B8A"/>
    <w:rsid w:val="007C2D99"/>
    <w:rsid w:val="007C312F"/>
    <w:rsid w:val="007C3BB8"/>
    <w:rsid w:val="007C400F"/>
    <w:rsid w:val="007C4022"/>
    <w:rsid w:val="007C4690"/>
    <w:rsid w:val="007C4E6D"/>
    <w:rsid w:val="007C547F"/>
    <w:rsid w:val="007C549B"/>
    <w:rsid w:val="007C5645"/>
    <w:rsid w:val="007C58D2"/>
    <w:rsid w:val="007C58FC"/>
    <w:rsid w:val="007C5D31"/>
    <w:rsid w:val="007C6143"/>
    <w:rsid w:val="007C6159"/>
    <w:rsid w:val="007C6893"/>
    <w:rsid w:val="007C69CF"/>
    <w:rsid w:val="007C7424"/>
    <w:rsid w:val="007C7593"/>
    <w:rsid w:val="007C7620"/>
    <w:rsid w:val="007C7798"/>
    <w:rsid w:val="007C7A72"/>
    <w:rsid w:val="007C7DE9"/>
    <w:rsid w:val="007D0098"/>
    <w:rsid w:val="007D0618"/>
    <w:rsid w:val="007D06B4"/>
    <w:rsid w:val="007D06C7"/>
    <w:rsid w:val="007D0F25"/>
    <w:rsid w:val="007D1357"/>
    <w:rsid w:val="007D16A2"/>
    <w:rsid w:val="007D1ECB"/>
    <w:rsid w:val="007D26E4"/>
    <w:rsid w:val="007D2A04"/>
    <w:rsid w:val="007D3026"/>
    <w:rsid w:val="007D3076"/>
    <w:rsid w:val="007D32B2"/>
    <w:rsid w:val="007D37FE"/>
    <w:rsid w:val="007D39B4"/>
    <w:rsid w:val="007D3AE3"/>
    <w:rsid w:val="007D3B31"/>
    <w:rsid w:val="007D3C6A"/>
    <w:rsid w:val="007D4D39"/>
    <w:rsid w:val="007D4FE8"/>
    <w:rsid w:val="007D6DE3"/>
    <w:rsid w:val="007D745C"/>
    <w:rsid w:val="007D7825"/>
    <w:rsid w:val="007D7C42"/>
    <w:rsid w:val="007D7D0B"/>
    <w:rsid w:val="007D7F3C"/>
    <w:rsid w:val="007E0163"/>
    <w:rsid w:val="007E081A"/>
    <w:rsid w:val="007E0A73"/>
    <w:rsid w:val="007E0B26"/>
    <w:rsid w:val="007E0DE5"/>
    <w:rsid w:val="007E14D6"/>
    <w:rsid w:val="007E150D"/>
    <w:rsid w:val="007E166D"/>
    <w:rsid w:val="007E16A1"/>
    <w:rsid w:val="007E1A2C"/>
    <w:rsid w:val="007E2325"/>
    <w:rsid w:val="007E2B6C"/>
    <w:rsid w:val="007E3273"/>
    <w:rsid w:val="007E40B1"/>
    <w:rsid w:val="007E582D"/>
    <w:rsid w:val="007E5892"/>
    <w:rsid w:val="007E58D8"/>
    <w:rsid w:val="007E5CE0"/>
    <w:rsid w:val="007E5EC5"/>
    <w:rsid w:val="007E608E"/>
    <w:rsid w:val="007E60F3"/>
    <w:rsid w:val="007E6549"/>
    <w:rsid w:val="007E71D2"/>
    <w:rsid w:val="007E72F1"/>
    <w:rsid w:val="007E74DB"/>
    <w:rsid w:val="007E7BF4"/>
    <w:rsid w:val="007F0122"/>
    <w:rsid w:val="007F03DB"/>
    <w:rsid w:val="007F0CEE"/>
    <w:rsid w:val="007F0ED8"/>
    <w:rsid w:val="007F0F95"/>
    <w:rsid w:val="007F13AB"/>
    <w:rsid w:val="007F1C49"/>
    <w:rsid w:val="007F1E61"/>
    <w:rsid w:val="007F24AB"/>
    <w:rsid w:val="007F276A"/>
    <w:rsid w:val="007F28BD"/>
    <w:rsid w:val="007F2B77"/>
    <w:rsid w:val="007F3874"/>
    <w:rsid w:val="007F39D9"/>
    <w:rsid w:val="007F4139"/>
    <w:rsid w:val="007F4A9D"/>
    <w:rsid w:val="007F4ADD"/>
    <w:rsid w:val="007F53C0"/>
    <w:rsid w:val="007F547E"/>
    <w:rsid w:val="007F5D73"/>
    <w:rsid w:val="007F5E75"/>
    <w:rsid w:val="007F6108"/>
    <w:rsid w:val="007F64CD"/>
    <w:rsid w:val="007F6BBE"/>
    <w:rsid w:val="007F7025"/>
    <w:rsid w:val="007F73F6"/>
    <w:rsid w:val="007F779C"/>
    <w:rsid w:val="007F797D"/>
    <w:rsid w:val="007F7B9E"/>
    <w:rsid w:val="007F7E05"/>
    <w:rsid w:val="00800810"/>
    <w:rsid w:val="00800967"/>
    <w:rsid w:val="00800A5A"/>
    <w:rsid w:val="00800B4C"/>
    <w:rsid w:val="00800CD2"/>
    <w:rsid w:val="00800CEA"/>
    <w:rsid w:val="00800FA2"/>
    <w:rsid w:val="008018EC"/>
    <w:rsid w:val="008019F0"/>
    <w:rsid w:val="00801B0F"/>
    <w:rsid w:val="00801D2B"/>
    <w:rsid w:val="00802380"/>
    <w:rsid w:val="00803B9A"/>
    <w:rsid w:val="00804C58"/>
    <w:rsid w:val="0080582E"/>
    <w:rsid w:val="00805D17"/>
    <w:rsid w:val="0080614F"/>
    <w:rsid w:val="0080693C"/>
    <w:rsid w:val="00806D04"/>
    <w:rsid w:val="00806EE6"/>
    <w:rsid w:val="0081009C"/>
    <w:rsid w:val="008107B0"/>
    <w:rsid w:val="00810A5E"/>
    <w:rsid w:val="00810C90"/>
    <w:rsid w:val="00810D1E"/>
    <w:rsid w:val="00811475"/>
    <w:rsid w:val="00811931"/>
    <w:rsid w:val="00811C8A"/>
    <w:rsid w:val="00811DFF"/>
    <w:rsid w:val="0081221A"/>
    <w:rsid w:val="00812E71"/>
    <w:rsid w:val="00812ECD"/>
    <w:rsid w:val="008130BA"/>
    <w:rsid w:val="00813F63"/>
    <w:rsid w:val="008142C9"/>
    <w:rsid w:val="0081443E"/>
    <w:rsid w:val="008144EB"/>
    <w:rsid w:val="00814997"/>
    <w:rsid w:val="00814C44"/>
    <w:rsid w:val="00815725"/>
    <w:rsid w:val="008158B9"/>
    <w:rsid w:val="00815D14"/>
    <w:rsid w:val="00816935"/>
    <w:rsid w:val="00817A1C"/>
    <w:rsid w:val="008205AE"/>
    <w:rsid w:val="0082071D"/>
    <w:rsid w:val="0082078F"/>
    <w:rsid w:val="00820ADD"/>
    <w:rsid w:val="00820C51"/>
    <w:rsid w:val="00820D85"/>
    <w:rsid w:val="008216AC"/>
    <w:rsid w:val="008221BC"/>
    <w:rsid w:val="0082226B"/>
    <w:rsid w:val="00822449"/>
    <w:rsid w:val="00822EDE"/>
    <w:rsid w:val="00822F9C"/>
    <w:rsid w:val="00823035"/>
    <w:rsid w:val="00823595"/>
    <w:rsid w:val="00823924"/>
    <w:rsid w:val="00823AE8"/>
    <w:rsid w:val="00823B17"/>
    <w:rsid w:val="008247C9"/>
    <w:rsid w:val="00824AD1"/>
    <w:rsid w:val="00825069"/>
    <w:rsid w:val="00825C8B"/>
    <w:rsid w:val="00826367"/>
    <w:rsid w:val="008266B9"/>
    <w:rsid w:val="00826A38"/>
    <w:rsid w:val="00826ACA"/>
    <w:rsid w:val="00826D51"/>
    <w:rsid w:val="00827966"/>
    <w:rsid w:val="00830352"/>
    <w:rsid w:val="008308CB"/>
    <w:rsid w:val="00830ABA"/>
    <w:rsid w:val="00831210"/>
    <w:rsid w:val="0083218C"/>
    <w:rsid w:val="00832737"/>
    <w:rsid w:val="00832763"/>
    <w:rsid w:val="0083278E"/>
    <w:rsid w:val="008329FE"/>
    <w:rsid w:val="00832ABA"/>
    <w:rsid w:val="00833079"/>
    <w:rsid w:val="00833392"/>
    <w:rsid w:val="00833880"/>
    <w:rsid w:val="00834B5F"/>
    <w:rsid w:val="00834EEF"/>
    <w:rsid w:val="008359A7"/>
    <w:rsid w:val="008359B6"/>
    <w:rsid w:val="008359D1"/>
    <w:rsid w:val="0083698A"/>
    <w:rsid w:val="008371F2"/>
    <w:rsid w:val="0084088D"/>
    <w:rsid w:val="00840D0D"/>
    <w:rsid w:val="00840D13"/>
    <w:rsid w:val="0084190D"/>
    <w:rsid w:val="00841B64"/>
    <w:rsid w:val="00841EED"/>
    <w:rsid w:val="00841FE6"/>
    <w:rsid w:val="00841FF2"/>
    <w:rsid w:val="00842081"/>
    <w:rsid w:val="008426ED"/>
    <w:rsid w:val="0084293D"/>
    <w:rsid w:val="00842F35"/>
    <w:rsid w:val="00843260"/>
    <w:rsid w:val="008433AA"/>
    <w:rsid w:val="00844045"/>
    <w:rsid w:val="00844185"/>
    <w:rsid w:val="0084427B"/>
    <w:rsid w:val="00844670"/>
    <w:rsid w:val="00844881"/>
    <w:rsid w:val="00844DCC"/>
    <w:rsid w:val="00844FB8"/>
    <w:rsid w:val="0084531A"/>
    <w:rsid w:val="00845DEA"/>
    <w:rsid w:val="00846838"/>
    <w:rsid w:val="00846C7A"/>
    <w:rsid w:val="00846FB0"/>
    <w:rsid w:val="008471DA"/>
    <w:rsid w:val="00847437"/>
    <w:rsid w:val="00847C70"/>
    <w:rsid w:val="00847FB2"/>
    <w:rsid w:val="008502DD"/>
    <w:rsid w:val="008509F4"/>
    <w:rsid w:val="00850B43"/>
    <w:rsid w:val="008510A8"/>
    <w:rsid w:val="008513AD"/>
    <w:rsid w:val="008514D1"/>
    <w:rsid w:val="0085196E"/>
    <w:rsid w:val="00851DD5"/>
    <w:rsid w:val="00851EB6"/>
    <w:rsid w:val="00852617"/>
    <w:rsid w:val="008529A9"/>
    <w:rsid w:val="00852AF9"/>
    <w:rsid w:val="00852D20"/>
    <w:rsid w:val="00853310"/>
    <w:rsid w:val="00853368"/>
    <w:rsid w:val="00853891"/>
    <w:rsid w:val="00853AA4"/>
    <w:rsid w:val="008542CC"/>
    <w:rsid w:val="00854C1A"/>
    <w:rsid w:val="00855138"/>
    <w:rsid w:val="00855B07"/>
    <w:rsid w:val="00856192"/>
    <w:rsid w:val="00856250"/>
    <w:rsid w:val="008566D8"/>
    <w:rsid w:val="0085739B"/>
    <w:rsid w:val="00857472"/>
    <w:rsid w:val="0086018C"/>
    <w:rsid w:val="008602F8"/>
    <w:rsid w:val="008605B6"/>
    <w:rsid w:val="008611F5"/>
    <w:rsid w:val="00861ADC"/>
    <w:rsid w:val="00861B0C"/>
    <w:rsid w:val="00861E4E"/>
    <w:rsid w:val="00862ADE"/>
    <w:rsid w:val="00862E14"/>
    <w:rsid w:val="008637F2"/>
    <w:rsid w:val="00863C78"/>
    <w:rsid w:val="00864A31"/>
    <w:rsid w:val="008650D4"/>
    <w:rsid w:val="00865826"/>
    <w:rsid w:val="00865AB8"/>
    <w:rsid w:val="00865B62"/>
    <w:rsid w:val="00865D34"/>
    <w:rsid w:val="00865DF6"/>
    <w:rsid w:val="00865E9B"/>
    <w:rsid w:val="0086608D"/>
    <w:rsid w:val="00867A65"/>
    <w:rsid w:val="00870990"/>
    <w:rsid w:val="00870A2E"/>
    <w:rsid w:val="00871876"/>
    <w:rsid w:val="00871B11"/>
    <w:rsid w:val="00872145"/>
    <w:rsid w:val="00872331"/>
    <w:rsid w:val="0087266F"/>
    <w:rsid w:val="00872AC2"/>
    <w:rsid w:val="00873124"/>
    <w:rsid w:val="008733DD"/>
    <w:rsid w:val="0087342D"/>
    <w:rsid w:val="00873EA5"/>
    <w:rsid w:val="00873FAD"/>
    <w:rsid w:val="00874302"/>
    <w:rsid w:val="008743F1"/>
    <w:rsid w:val="008743FE"/>
    <w:rsid w:val="00874B83"/>
    <w:rsid w:val="00874D5D"/>
    <w:rsid w:val="00874ED6"/>
    <w:rsid w:val="00875243"/>
    <w:rsid w:val="00875813"/>
    <w:rsid w:val="00876853"/>
    <w:rsid w:val="0087753E"/>
    <w:rsid w:val="00877943"/>
    <w:rsid w:val="00877D3A"/>
    <w:rsid w:val="00877DDF"/>
    <w:rsid w:val="0088030E"/>
    <w:rsid w:val="00880A09"/>
    <w:rsid w:val="00880CF5"/>
    <w:rsid w:val="00880D12"/>
    <w:rsid w:val="00881178"/>
    <w:rsid w:val="0088179C"/>
    <w:rsid w:val="00881DCA"/>
    <w:rsid w:val="008820A9"/>
    <w:rsid w:val="0088276E"/>
    <w:rsid w:val="0088384F"/>
    <w:rsid w:val="00883AA9"/>
    <w:rsid w:val="008843D0"/>
    <w:rsid w:val="00884A93"/>
    <w:rsid w:val="00885CAD"/>
    <w:rsid w:val="00885ED5"/>
    <w:rsid w:val="0088668E"/>
    <w:rsid w:val="00886C9C"/>
    <w:rsid w:val="00887402"/>
    <w:rsid w:val="0088773C"/>
    <w:rsid w:val="00887770"/>
    <w:rsid w:val="00887CEE"/>
    <w:rsid w:val="00887FD7"/>
    <w:rsid w:val="00890266"/>
    <w:rsid w:val="00890B08"/>
    <w:rsid w:val="00890C2A"/>
    <w:rsid w:val="00890D77"/>
    <w:rsid w:val="00890E27"/>
    <w:rsid w:val="00890FA9"/>
    <w:rsid w:val="00891073"/>
    <w:rsid w:val="008911EF"/>
    <w:rsid w:val="0089180B"/>
    <w:rsid w:val="00891853"/>
    <w:rsid w:val="00891B21"/>
    <w:rsid w:val="00891B57"/>
    <w:rsid w:val="00891CC5"/>
    <w:rsid w:val="00891CDE"/>
    <w:rsid w:val="00892730"/>
    <w:rsid w:val="00892749"/>
    <w:rsid w:val="00892F83"/>
    <w:rsid w:val="0089308B"/>
    <w:rsid w:val="00893810"/>
    <w:rsid w:val="0089394F"/>
    <w:rsid w:val="00894356"/>
    <w:rsid w:val="008944A7"/>
    <w:rsid w:val="0089499B"/>
    <w:rsid w:val="00894D08"/>
    <w:rsid w:val="00894EC8"/>
    <w:rsid w:val="00895182"/>
    <w:rsid w:val="008952C9"/>
    <w:rsid w:val="008953AE"/>
    <w:rsid w:val="00895B89"/>
    <w:rsid w:val="00895E4A"/>
    <w:rsid w:val="00895F05"/>
    <w:rsid w:val="00897272"/>
    <w:rsid w:val="00897456"/>
    <w:rsid w:val="00897460"/>
    <w:rsid w:val="008976EF"/>
    <w:rsid w:val="00897B07"/>
    <w:rsid w:val="00897B7A"/>
    <w:rsid w:val="00897C08"/>
    <w:rsid w:val="00897CD8"/>
    <w:rsid w:val="008A0290"/>
    <w:rsid w:val="008A0369"/>
    <w:rsid w:val="008A059D"/>
    <w:rsid w:val="008A08C0"/>
    <w:rsid w:val="008A0DD3"/>
    <w:rsid w:val="008A0F6A"/>
    <w:rsid w:val="008A150F"/>
    <w:rsid w:val="008A2527"/>
    <w:rsid w:val="008A2B5A"/>
    <w:rsid w:val="008A2C5E"/>
    <w:rsid w:val="008A3240"/>
    <w:rsid w:val="008A324C"/>
    <w:rsid w:val="008A3A05"/>
    <w:rsid w:val="008A3C73"/>
    <w:rsid w:val="008A416A"/>
    <w:rsid w:val="008A41D3"/>
    <w:rsid w:val="008A44F3"/>
    <w:rsid w:val="008A5461"/>
    <w:rsid w:val="008A5683"/>
    <w:rsid w:val="008A5831"/>
    <w:rsid w:val="008A599F"/>
    <w:rsid w:val="008A5DDE"/>
    <w:rsid w:val="008A6B44"/>
    <w:rsid w:val="008A71D5"/>
    <w:rsid w:val="008A7880"/>
    <w:rsid w:val="008A7CE8"/>
    <w:rsid w:val="008A7E62"/>
    <w:rsid w:val="008B0335"/>
    <w:rsid w:val="008B0EB7"/>
    <w:rsid w:val="008B149F"/>
    <w:rsid w:val="008B15D3"/>
    <w:rsid w:val="008B2181"/>
    <w:rsid w:val="008B2622"/>
    <w:rsid w:val="008B26E4"/>
    <w:rsid w:val="008B2A23"/>
    <w:rsid w:val="008B31C6"/>
    <w:rsid w:val="008B3A84"/>
    <w:rsid w:val="008B3CD6"/>
    <w:rsid w:val="008B3D82"/>
    <w:rsid w:val="008B4142"/>
    <w:rsid w:val="008B414D"/>
    <w:rsid w:val="008B460E"/>
    <w:rsid w:val="008B4731"/>
    <w:rsid w:val="008B48AE"/>
    <w:rsid w:val="008B4AB9"/>
    <w:rsid w:val="008B4F1A"/>
    <w:rsid w:val="008B5020"/>
    <w:rsid w:val="008B51C4"/>
    <w:rsid w:val="008B577A"/>
    <w:rsid w:val="008B5D58"/>
    <w:rsid w:val="008B5DBA"/>
    <w:rsid w:val="008B5EEB"/>
    <w:rsid w:val="008B6001"/>
    <w:rsid w:val="008B6954"/>
    <w:rsid w:val="008B7117"/>
    <w:rsid w:val="008C030A"/>
    <w:rsid w:val="008C03DD"/>
    <w:rsid w:val="008C055A"/>
    <w:rsid w:val="008C0B1F"/>
    <w:rsid w:val="008C0D3E"/>
    <w:rsid w:val="008C108F"/>
    <w:rsid w:val="008C1169"/>
    <w:rsid w:val="008C147F"/>
    <w:rsid w:val="008C1610"/>
    <w:rsid w:val="008C1787"/>
    <w:rsid w:val="008C1C71"/>
    <w:rsid w:val="008C1CC6"/>
    <w:rsid w:val="008C1F20"/>
    <w:rsid w:val="008C2386"/>
    <w:rsid w:val="008C26F6"/>
    <w:rsid w:val="008C2B7C"/>
    <w:rsid w:val="008C30E2"/>
    <w:rsid w:val="008C3231"/>
    <w:rsid w:val="008C33BE"/>
    <w:rsid w:val="008C3D48"/>
    <w:rsid w:val="008C526F"/>
    <w:rsid w:val="008C5398"/>
    <w:rsid w:val="008C5F57"/>
    <w:rsid w:val="008C602A"/>
    <w:rsid w:val="008C6283"/>
    <w:rsid w:val="008C6328"/>
    <w:rsid w:val="008C64E4"/>
    <w:rsid w:val="008C684C"/>
    <w:rsid w:val="008C6A5C"/>
    <w:rsid w:val="008C6B6E"/>
    <w:rsid w:val="008C6C02"/>
    <w:rsid w:val="008C6C77"/>
    <w:rsid w:val="008C6C7E"/>
    <w:rsid w:val="008C7693"/>
    <w:rsid w:val="008C76A5"/>
    <w:rsid w:val="008C7B36"/>
    <w:rsid w:val="008C7B6D"/>
    <w:rsid w:val="008C7EAC"/>
    <w:rsid w:val="008D0309"/>
    <w:rsid w:val="008D08F0"/>
    <w:rsid w:val="008D0DCD"/>
    <w:rsid w:val="008D0F39"/>
    <w:rsid w:val="008D1CAE"/>
    <w:rsid w:val="008D2C19"/>
    <w:rsid w:val="008D3105"/>
    <w:rsid w:val="008D3672"/>
    <w:rsid w:val="008D4817"/>
    <w:rsid w:val="008D4AFB"/>
    <w:rsid w:val="008D6BA5"/>
    <w:rsid w:val="008D6C80"/>
    <w:rsid w:val="008D72A4"/>
    <w:rsid w:val="008D7519"/>
    <w:rsid w:val="008D763E"/>
    <w:rsid w:val="008D7A27"/>
    <w:rsid w:val="008D7FFE"/>
    <w:rsid w:val="008E0477"/>
    <w:rsid w:val="008E08B7"/>
    <w:rsid w:val="008E0A73"/>
    <w:rsid w:val="008E14C1"/>
    <w:rsid w:val="008E18BF"/>
    <w:rsid w:val="008E19D6"/>
    <w:rsid w:val="008E1BB0"/>
    <w:rsid w:val="008E1F66"/>
    <w:rsid w:val="008E2045"/>
    <w:rsid w:val="008E22CE"/>
    <w:rsid w:val="008E241F"/>
    <w:rsid w:val="008E2C1B"/>
    <w:rsid w:val="008E3316"/>
    <w:rsid w:val="008E3A18"/>
    <w:rsid w:val="008E4005"/>
    <w:rsid w:val="008E4361"/>
    <w:rsid w:val="008E459B"/>
    <w:rsid w:val="008E4CF4"/>
    <w:rsid w:val="008E5222"/>
    <w:rsid w:val="008E5955"/>
    <w:rsid w:val="008E5C62"/>
    <w:rsid w:val="008E601B"/>
    <w:rsid w:val="008E6308"/>
    <w:rsid w:val="008E672A"/>
    <w:rsid w:val="008E68BB"/>
    <w:rsid w:val="008E7091"/>
    <w:rsid w:val="008E7CB0"/>
    <w:rsid w:val="008F05AF"/>
    <w:rsid w:val="008F0706"/>
    <w:rsid w:val="008F0863"/>
    <w:rsid w:val="008F0BED"/>
    <w:rsid w:val="008F18C5"/>
    <w:rsid w:val="008F2DEA"/>
    <w:rsid w:val="008F2EC7"/>
    <w:rsid w:val="008F3A06"/>
    <w:rsid w:val="008F3FF2"/>
    <w:rsid w:val="008F443B"/>
    <w:rsid w:val="008F492A"/>
    <w:rsid w:val="008F53CC"/>
    <w:rsid w:val="008F54EC"/>
    <w:rsid w:val="008F6295"/>
    <w:rsid w:val="008F6ACF"/>
    <w:rsid w:val="008F7523"/>
    <w:rsid w:val="008F75EE"/>
    <w:rsid w:val="0090035F"/>
    <w:rsid w:val="00900629"/>
    <w:rsid w:val="0090091E"/>
    <w:rsid w:val="00900A5E"/>
    <w:rsid w:val="00900F1A"/>
    <w:rsid w:val="009012A4"/>
    <w:rsid w:val="00901ABD"/>
    <w:rsid w:val="0090213F"/>
    <w:rsid w:val="00902366"/>
    <w:rsid w:val="00904273"/>
    <w:rsid w:val="0090458A"/>
    <w:rsid w:val="0090468A"/>
    <w:rsid w:val="00904A83"/>
    <w:rsid w:val="00904AA2"/>
    <w:rsid w:val="00904B52"/>
    <w:rsid w:val="009053D7"/>
    <w:rsid w:val="009059F2"/>
    <w:rsid w:val="00906646"/>
    <w:rsid w:val="009066DD"/>
    <w:rsid w:val="00906961"/>
    <w:rsid w:val="009072B9"/>
    <w:rsid w:val="009072EE"/>
    <w:rsid w:val="009073FC"/>
    <w:rsid w:val="009075DF"/>
    <w:rsid w:val="0090777E"/>
    <w:rsid w:val="0090786A"/>
    <w:rsid w:val="0090788F"/>
    <w:rsid w:val="009106D3"/>
    <w:rsid w:val="00910B3B"/>
    <w:rsid w:val="00910D24"/>
    <w:rsid w:val="00911682"/>
    <w:rsid w:val="00911B48"/>
    <w:rsid w:val="00911E50"/>
    <w:rsid w:val="00911EA6"/>
    <w:rsid w:val="009121D3"/>
    <w:rsid w:val="00913165"/>
    <w:rsid w:val="009133BE"/>
    <w:rsid w:val="009138C1"/>
    <w:rsid w:val="009144F2"/>
    <w:rsid w:val="00914B62"/>
    <w:rsid w:val="00914FDA"/>
    <w:rsid w:val="009150B9"/>
    <w:rsid w:val="0091551E"/>
    <w:rsid w:val="00915C29"/>
    <w:rsid w:val="00915DB5"/>
    <w:rsid w:val="00915E06"/>
    <w:rsid w:val="00915E8F"/>
    <w:rsid w:val="00916301"/>
    <w:rsid w:val="00916A2D"/>
    <w:rsid w:val="00916AA6"/>
    <w:rsid w:val="00916B56"/>
    <w:rsid w:val="00916BB9"/>
    <w:rsid w:val="00916F09"/>
    <w:rsid w:val="009172B1"/>
    <w:rsid w:val="00917F31"/>
    <w:rsid w:val="00920090"/>
    <w:rsid w:val="009216AF"/>
    <w:rsid w:val="00921FCB"/>
    <w:rsid w:val="009229E1"/>
    <w:rsid w:val="00922BC0"/>
    <w:rsid w:val="00923729"/>
    <w:rsid w:val="00923C18"/>
    <w:rsid w:val="00923E7F"/>
    <w:rsid w:val="009249E3"/>
    <w:rsid w:val="009251B9"/>
    <w:rsid w:val="00925354"/>
    <w:rsid w:val="0092570E"/>
    <w:rsid w:val="00925AA3"/>
    <w:rsid w:val="00925AC3"/>
    <w:rsid w:val="00925D4E"/>
    <w:rsid w:val="00925F46"/>
    <w:rsid w:val="009264D7"/>
    <w:rsid w:val="00926C10"/>
    <w:rsid w:val="00926C17"/>
    <w:rsid w:val="00926D47"/>
    <w:rsid w:val="009270A7"/>
    <w:rsid w:val="0092715F"/>
    <w:rsid w:val="009277C1"/>
    <w:rsid w:val="009279E4"/>
    <w:rsid w:val="00927DF8"/>
    <w:rsid w:val="00927E54"/>
    <w:rsid w:val="009303C9"/>
    <w:rsid w:val="00930701"/>
    <w:rsid w:val="0093075A"/>
    <w:rsid w:val="00931253"/>
    <w:rsid w:val="00931288"/>
    <w:rsid w:val="00931C57"/>
    <w:rsid w:val="00931EDA"/>
    <w:rsid w:val="00932368"/>
    <w:rsid w:val="00932D47"/>
    <w:rsid w:val="00932E29"/>
    <w:rsid w:val="00932E82"/>
    <w:rsid w:val="0093330F"/>
    <w:rsid w:val="00933EC3"/>
    <w:rsid w:val="0093587E"/>
    <w:rsid w:val="00935C16"/>
    <w:rsid w:val="0093629D"/>
    <w:rsid w:val="009368F1"/>
    <w:rsid w:val="00936DB6"/>
    <w:rsid w:val="00936E64"/>
    <w:rsid w:val="009370C7"/>
    <w:rsid w:val="009371EB"/>
    <w:rsid w:val="0093741E"/>
    <w:rsid w:val="00940635"/>
    <w:rsid w:val="00940B0E"/>
    <w:rsid w:val="00940C1E"/>
    <w:rsid w:val="009413EB"/>
    <w:rsid w:val="00941550"/>
    <w:rsid w:val="0094157A"/>
    <w:rsid w:val="00941670"/>
    <w:rsid w:val="0094169F"/>
    <w:rsid w:val="00941CBD"/>
    <w:rsid w:val="00942AD5"/>
    <w:rsid w:val="00942B06"/>
    <w:rsid w:val="00943406"/>
    <w:rsid w:val="00943BFD"/>
    <w:rsid w:val="0094426D"/>
    <w:rsid w:val="009442E0"/>
    <w:rsid w:val="0094472C"/>
    <w:rsid w:val="00944747"/>
    <w:rsid w:val="00944D41"/>
    <w:rsid w:val="00945308"/>
    <w:rsid w:val="009459A9"/>
    <w:rsid w:val="00945B27"/>
    <w:rsid w:val="00946192"/>
    <w:rsid w:val="00946764"/>
    <w:rsid w:val="00946F21"/>
    <w:rsid w:val="00950423"/>
    <w:rsid w:val="009505AD"/>
    <w:rsid w:val="00950A7E"/>
    <w:rsid w:val="00950D6D"/>
    <w:rsid w:val="00951291"/>
    <w:rsid w:val="00951AEB"/>
    <w:rsid w:val="00952045"/>
    <w:rsid w:val="00952C75"/>
    <w:rsid w:val="00952DB8"/>
    <w:rsid w:val="00953748"/>
    <w:rsid w:val="00953C05"/>
    <w:rsid w:val="00954021"/>
    <w:rsid w:val="00955AEB"/>
    <w:rsid w:val="009560AE"/>
    <w:rsid w:val="00956839"/>
    <w:rsid w:val="0095760F"/>
    <w:rsid w:val="00957820"/>
    <w:rsid w:val="00957EC1"/>
    <w:rsid w:val="00960096"/>
    <w:rsid w:val="009600EB"/>
    <w:rsid w:val="00960AB7"/>
    <w:rsid w:val="00960B24"/>
    <w:rsid w:val="00960C22"/>
    <w:rsid w:val="009613B6"/>
    <w:rsid w:val="009615B6"/>
    <w:rsid w:val="00961703"/>
    <w:rsid w:val="009617F3"/>
    <w:rsid w:val="00961A47"/>
    <w:rsid w:val="00962F3A"/>
    <w:rsid w:val="00963B11"/>
    <w:rsid w:val="00963CB0"/>
    <w:rsid w:val="00963EF6"/>
    <w:rsid w:val="00965435"/>
    <w:rsid w:val="0096568A"/>
    <w:rsid w:val="0096589E"/>
    <w:rsid w:val="00965916"/>
    <w:rsid w:val="00965F27"/>
    <w:rsid w:val="00966492"/>
    <w:rsid w:val="00966694"/>
    <w:rsid w:val="009667A5"/>
    <w:rsid w:val="009668A9"/>
    <w:rsid w:val="00966D7C"/>
    <w:rsid w:val="0096722E"/>
    <w:rsid w:val="009672C2"/>
    <w:rsid w:val="009674EB"/>
    <w:rsid w:val="0096796F"/>
    <w:rsid w:val="00967C13"/>
    <w:rsid w:val="00970248"/>
    <w:rsid w:val="009703FC"/>
    <w:rsid w:val="00971736"/>
    <w:rsid w:val="0097173B"/>
    <w:rsid w:val="00971A40"/>
    <w:rsid w:val="0097286F"/>
    <w:rsid w:val="009728BE"/>
    <w:rsid w:val="00972A37"/>
    <w:rsid w:val="0097303F"/>
    <w:rsid w:val="009734D6"/>
    <w:rsid w:val="00973B0E"/>
    <w:rsid w:val="00973BFA"/>
    <w:rsid w:val="00973F6C"/>
    <w:rsid w:val="00974115"/>
    <w:rsid w:val="009743CD"/>
    <w:rsid w:val="0097449D"/>
    <w:rsid w:val="00975A7E"/>
    <w:rsid w:val="00975B94"/>
    <w:rsid w:val="00975BEC"/>
    <w:rsid w:val="00975E17"/>
    <w:rsid w:val="00976174"/>
    <w:rsid w:val="009763D4"/>
    <w:rsid w:val="00976567"/>
    <w:rsid w:val="009765BF"/>
    <w:rsid w:val="00976893"/>
    <w:rsid w:val="00976E3A"/>
    <w:rsid w:val="00976E77"/>
    <w:rsid w:val="00977363"/>
    <w:rsid w:val="0097787F"/>
    <w:rsid w:val="00977E05"/>
    <w:rsid w:val="009802B9"/>
    <w:rsid w:val="009809C4"/>
    <w:rsid w:val="00980B6D"/>
    <w:rsid w:val="00980C5B"/>
    <w:rsid w:val="00980D41"/>
    <w:rsid w:val="0098155C"/>
    <w:rsid w:val="0098184A"/>
    <w:rsid w:val="00981A3C"/>
    <w:rsid w:val="00981C23"/>
    <w:rsid w:val="00981CBB"/>
    <w:rsid w:val="00981DC1"/>
    <w:rsid w:val="0098248B"/>
    <w:rsid w:val="00982533"/>
    <w:rsid w:val="00982CA2"/>
    <w:rsid w:val="009836A8"/>
    <w:rsid w:val="00983C1D"/>
    <w:rsid w:val="00984117"/>
    <w:rsid w:val="0098435B"/>
    <w:rsid w:val="00984890"/>
    <w:rsid w:val="00985E50"/>
    <w:rsid w:val="0098608F"/>
    <w:rsid w:val="0098612C"/>
    <w:rsid w:val="00986FAD"/>
    <w:rsid w:val="009870F6"/>
    <w:rsid w:val="009879E2"/>
    <w:rsid w:val="009900D0"/>
    <w:rsid w:val="009905D0"/>
    <w:rsid w:val="00991485"/>
    <w:rsid w:val="009915A6"/>
    <w:rsid w:val="00992451"/>
    <w:rsid w:val="00992463"/>
    <w:rsid w:val="00992C56"/>
    <w:rsid w:val="00992D61"/>
    <w:rsid w:val="00993A12"/>
    <w:rsid w:val="00993B6C"/>
    <w:rsid w:val="0099428D"/>
    <w:rsid w:val="0099478E"/>
    <w:rsid w:val="00994B0E"/>
    <w:rsid w:val="0099555D"/>
    <w:rsid w:val="00995773"/>
    <w:rsid w:val="00995A74"/>
    <w:rsid w:val="00995CD8"/>
    <w:rsid w:val="009964B2"/>
    <w:rsid w:val="00996753"/>
    <w:rsid w:val="0099679B"/>
    <w:rsid w:val="00996EA7"/>
    <w:rsid w:val="00996FAD"/>
    <w:rsid w:val="00996FEF"/>
    <w:rsid w:val="00997001"/>
    <w:rsid w:val="00997277"/>
    <w:rsid w:val="009973D4"/>
    <w:rsid w:val="00997537"/>
    <w:rsid w:val="0099779A"/>
    <w:rsid w:val="00997AD7"/>
    <w:rsid w:val="009A06C4"/>
    <w:rsid w:val="009A0803"/>
    <w:rsid w:val="009A0D74"/>
    <w:rsid w:val="009A10B6"/>
    <w:rsid w:val="009A2034"/>
    <w:rsid w:val="009A26C5"/>
    <w:rsid w:val="009A281F"/>
    <w:rsid w:val="009A32EE"/>
    <w:rsid w:val="009A3CAA"/>
    <w:rsid w:val="009A42FE"/>
    <w:rsid w:val="009A462F"/>
    <w:rsid w:val="009A4BD7"/>
    <w:rsid w:val="009A55B7"/>
    <w:rsid w:val="009A5A4E"/>
    <w:rsid w:val="009A61C7"/>
    <w:rsid w:val="009A62FA"/>
    <w:rsid w:val="009A7533"/>
    <w:rsid w:val="009A7772"/>
    <w:rsid w:val="009A77A8"/>
    <w:rsid w:val="009A77E2"/>
    <w:rsid w:val="009A7B91"/>
    <w:rsid w:val="009A7F99"/>
    <w:rsid w:val="009B048F"/>
    <w:rsid w:val="009B050B"/>
    <w:rsid w:val="009B0A76"/>
    <w:rsid w:val="009B0DFF"/>
    <w:rsid w:val="009B0FFF"/>
    <w:rsid w:val="009B140A"/>
    <w:rsid w:val="009B1694"/>
    <w:rsid w:val="009B21EC"/>
    <w:rsid w:val="009B26C7"/>
    <w:rsid w:val="009B27D6"/>
    <w:rsid w:val="009B28A3"/>
    <w:rsid w:val="009B29B1"/>
    <w:rsid w:val="009B2A71"/>
    <w:rsid w:val="009B2D08"/>
    <w:rsid w:val="009B35D1"/>
    <w:rsid w:val="009B35E3"/>
    <w:rsid w:val="009B39B7"/>
    <w:rsid w:val="009B3EA9"/>
    <w:rsid w:val="009B3ECC"/>
    <w:rsid w:val="009B3F11"/>
    <w:rsid w:val="009B3FB8"/>
    <w:rsid w:val="009B41AF"/>
    <w:rsid w:val="009B45D5"/>
    <w:rsid w:val="009B4BEF"/>
    <w:rsid w:val="009B4CB3"/>
    <w:rsid w:val="009B5142"/>
    <w:rsid w:val="009B5318"/>
    <w:rsid w:val="009B58D2"/>
    <w:rsid w:val="009B5B43"/>
    <w:rsid w:val="009B5B6C"/>
    <w:rsid w:val="009B5E01"/>
    <w:rsid w:val="009B6AE6"/>
    <w:rsid w:val="009B6BE3"/>
    <w:rsid w:val="009B6C29"/>
    <w:rsid w:val="009B6C99"/>
    <w:rsid w:val="009B752A"/>
    <w:rsid w:val="009C04AC"/>
    <w:rsid w:val="009C08BA"/>
    <w:rsid w:val="009C0C0B"/>
    <w:rsid w:val="009C0C44"/>
    <w:rsid w:val="009C0C61"/>
    <w:rsid w:val="009C1830"/>
    <w:rsid w:val="009C183E"/>
    <w:rsid w:val="009C1B9F"/>
    <w:rsid w:val="009C1FB0"/>
    <w:rsid w:val="009C22DA"/>
    <w:rsid w:val="009C24EC"/>
    <w:rsid w:val="009C3923"/>
    <w:rsid w:val="009C3A66"/>
    <w:rsid w:val="009C3CF3"/>
    <w:rsid w:val="009C43DF"/>
    <w:rsid w:val="009C459E"/>
    <w:rsid w:val="009C45C7"/>
    <w:rsid w:val="009C472E"/>
    <w:rsid w:val="009C4AC0"/>
    <w:rsid w:val="009C50B8"/>
    <w:rsid w:val="009C6100"/>
    <w:rsid w:val="009C6376"/>
    <w:rsid w:val="009C663C"/>
    <w:rsid w:val="009C684A"/>
    <w:rsid w:val="009C6A4B"/>
    <w:rsid w:val="009C6AAC"/>
    <w:rsid w:val="009C7051"/>
    <w:rsid w:val="009C7193"/>
    <w:rsid w:val="009C796F"/>
    <w:rsid w:val="009C7DBD"/>
    <w:rsid w:val="009D039D"/>
    <w:rsid w:val="009D0D3A"/>
    <w:rsid w:val="009D0DE1"/>
    <w:rsid w:val="009D10E6"/>
    <w:rsid w:val="009D11D3"/>
    <w:rsid w:val="009D16CB"/>
    <w:rsid w:val="009D26A5"/>
    <w:rsid w:val="009D295F"/>
    <w:rsid w:val="009D2AFF"/>
    <w:rsid w:val="009D3064"/>
    <w:rsid w:val="009D33C7"/>
    <w:rsid w:val="009D418E"/>
    <w:rsid w:val="009D4301"/>
    <w:rsid w:val="009D624E"/>
    <w:rsid w:val="009D639B"/>
    <w:rsid w:val="009D6AD4"/>
    <w:rsid w:val="009D6D70"/>
    <w:rsid w:val="009D6F0C"/>
    <w:rsid w:val="009D6F12"/>
    <w:rsid w:val="009D6F6C"/>
    <w:rsid w:val="009D73C4"/>
    <w:rsid w:val="009D753A"/>
    <w:rsid w:val="009D7707"/>
    <w:rsid w:val="009D7C95"/>
    <w:rsid w:val="009E0249"/>
    <w:rsid w:val="009E0607"/>
    <w:rsid w:val="009E0679"/>
    <w:rsid w:val="009E067C"/>
    <w:rsid w:val="009E0838"/>
    <w:rsid w:val="009E0F56"/>
    <w:rsid w:val="009E13CC"/>
    <w:rsid w:val="009E1AC3"/>
    <w:rsid w:val="009E26D2"/>
    <w:rsid w:val="009E2E67"/>
    <w:rsid w:val="009E31A0"/>
    <w:rsid w:val="009E33F6"/>
    <w:rsid w:val="009E36B3"/>
    <w:rsid w:val="009E3A7A"/>
    <w:rsid w:val="009E3FA8"/>
    <w:rsid w:val="009E4289"/>
    <w:rsid w:val="009E45D1"/>
    <w:rsid w:val="009E47A9"/>
    <w:rsid w:val="009E5953"/>
    <w:rsid w:val="009E6195"/>
    <w:rsid w:val="009E69F9"/>
    <w:rsid w:val="009E75AF"/>
    <w:rsid w:val="009F03AD"/>
    <w:rsid w:val="009F08BD"/>
    <w:rsid w:val="009F113A"/>
    <w:rsid w:val="009F154E"/>
    <w:rsid w:val="009F16F4"/>
    <w:rsid w:val="009F17C4"/>
    <w:rsid w:val="009F2298"/>
    <w:rsid w:val="009F24B8"/>
    <w:rsid w:val="009F37BB"/>
    <w:rsid w:val="009F3AA0"/>
    <w:rsid w:val="009F3F17"/>
    <w:rsid w:val="009F41BA"/>
    <w:rsid w:val="009F498F"/>
    <w:rsid w:val="009F54AE"/>
    <w:rsid w:val="009F59EA"/>
    <w:rsid w:val="009F5C54"/>
    <w:rsid w:val="009F6085"/>
    <w:rsid w:val="009F6554"/>
    <w:rsid w:val="009F75A2"/>
    <w:rsid w:val="00A00338"/>
    <w:rsid w:val="00A01384"/>
    <w:rsid w:val="00A01DA5"/>
    <w:rsid w:val="00A020A3"/>
    <w:rsid w:val="00A023B2"/>
    <w:rsid w:val="00A02735"/>
    <w:rsid w:val="00A031A1"/>
    <w:rsid w:val="00A031D8"/>
    <w:rsid w:val="00A031E5"/>
    <w:rsid w:val="00A031F3"/>
    <w:rsid w:val="00A0386B"/>
    <w:rsid w:val="00A038EF"/>
    <w:rsid w:val="00A03E3E"/>
    <w:rsid w:val="00A0432A"/>
    <w:rsid w:val="00A04369"/>
    <w:rsid w:val="00A047B9"/>
    <w:rsid w:val="00A04E9B"/>
    <w:rsid w:val="00A0566E"/>
    <w:rsid w:val="00A05A26"/>
    <w:rsid w:val="00A05F5A"/>
    <w:rsid w:val="00A0654E"/>
    <w:rsid w:val="00A068CC"/>
    <w:rsid w:val="00A06F75"/>
    <w:rsid w:val="00A0725D"/>
    <w:rsid w:val="00A0734F"/>
    <w:rsid w:val="00A077C9"/>
    <w:rsid w:val="00A07A32"/>
    <w:rsid w:val="00A07FA8"/>
    <w:rsid w:val="00A1189C"/>
    <w:rsid w:val="00A11B26"/>
    <w:rsid w:val="00A121F6"/>
    <w:rsid w:val="00A127CA"/>
    <w:rsid w:val="00A12A90"/>
    <w:rsid w:val="00A12B04"/>
    <w:rsid w:val="00A12E3F"/>
    <w:rsid w:val="00A12F7E"/>
    <w:rsid w:val="00A13630"/>
    <w:rsid w:val="00A1365F"/>
    <w:rsid w:val="00A13DD6"/>
    <w:rsid w:val="00A1401A"/>
    <w:rsid w:val="00A141E8"/>
    <w:rsid w:val="00A143B1"/>
    <w:rsid w:val="00A14659"/>
    <w:rsid w:val="00A14E2E"/>
    <w:rsid w:val="00A157D7"/>
    <w:rsid w:val="00A158BF"/>
    <w:rsid w:val="00A15E7C"/>
    <w:rsid w:val="00A1610A"/>
    <w:rsid w:val="00A16DEC"/>
    <w:rsid w:val="00A17B21"/>
    <w:rsid w:val="00A17B93"/>
    <w:rsid w:val="00A17D6A"/>
    <w:rsid w:val="00A205C6"/>
    <w:rsid w:val="00A208D2"/>
    <w:rsid w:val="00A20AA4"/>
    <w:rsid w:val="00A21C22"/>
    <w:rsid w:val="00A21E91"/>
    <w:rsid w:val="00A2258E"/>
    <w:rsid w:val="00A229FF"/>
    <w:rsid w:val="00A22F58"/>
    <w:rsid w:val="00A2334C"/>
    <w:rsid w:val="00A236BF"/>
    <w:rsid w:val="00A23909"/>
    <w:rsid w:val="00A23E1A"/>
    <w:rsid w:val="00A242E8"/>
    <w:rsid w:val="00A24AD6"/>
    <w:rsid w:val="00A253E4"/>
    <w:rsid w:val="00A260EC"/>
    <w:rsid w:val="00A26364"/>
    <w:rsid w:val="00A26C26"/>
    <w:rsid w:val="00A26FBA"/>
    <w:rsid w:val="00A2738C"/>
    <w:rsid w:val="00A27887"/>
    <w:rsid w:val="00A27B7E"/>
    <w:rsid w:val="00A27C6A"/>
    <w:rsid w:val="00A27DEE"/>
    <w:rsid w:val="00A306D3"/>
    <w:rsid w:val="00A30B2A"/>
    <w:rsid w:val="00A30F85"/>
    <w:rsid w:val="00A3111B"/>
    <w:rsid w:val="00A3207D"/>
    <w:rsid w:val="00A324C0"/>
    <w:rsid w:val="00A327A2"/>
    <w:rsid w:val="00A32A27"/>
    <w:rsid w:val="00A32B04"/>
    <w:rsid w:val="00A32BE8"/>
    <w:rsid w:val="00A32F0B"/>
    <w:rsid w:val="00A339B9"/>
    <w:rsid w:val="00A33C5D"/>
    <w:rsid w:val="00A33DF6"/>
    <w:rsid w:val="00A33F59"/>
    <w:rsid w:val="00A34876"/>
    <w:rsid w:val="00A357B6"/>
    <w:rsid w:val="00A36406"/>
    <w:rsid w:val="00A36598"/>
    <w:rsid w:val="00A366E3"/>
    <w:rsid w:val="00A36A49"/>
    <w:rsid w:val="00A36B78"/>
    <w:rsid w:val="00A37EED"/>
    <w:rsid w:val="00A407B8"/>
    <w:rsid w:val="00A40A76"/>
    <w:rsid w:val="00A40F3B"/>
    <w:rsid w:val="00A41044"/>
    <w:rsid w:val="00A41259"/>
    <w:rsid w:val="00A41651"/>
    <w:rsid w:val="00A4191A"/>
    <w:rsid w:val="00A41F76"/>
    <w:rsid w:val="00A42D0D"/>
    <w:rsid w:val="00A431B4"/>
    <w:rsid w:val="00A43B37"/>
    <w:rsid w:val="00A43D14"/>
    <w:rsid w:val="00A441F1"/>
    <w:rsid w:val="00A45009"/>
    <w:rsid w:val="00A45311"/>
    <w:rsid w:val="00A46428"/>
    <w:rsid w:val="00A464E7"/>
    <w:rsid w:val="00A46967"/>
    <w:rsid w:val="00A4704D"/>
    <w:rsid w:val="00A4796E"/>
    <w:rsid w:val="00A507B2"/>
    <w:rsid w:val="00A50CE9"/>
    <w:rsid w:val="00A50EE5"/>
    <w:rsid w:val="00A50F00"/>
    <w:rsid w:val="00A5133B"/>
    <w:rsid w:val="00A51B6B"/>
    <w:rsid w:val="00A51E3F"/>
    <w:rsid w:val="00A52518"/>
    <w:rsid w:val="00A52A8E"/>
    <w:rsid w:val="00A53051"/>
    <w:rsid w:val="00A531C1"/>
    <w:rsid w:val="00A53B25"/>
    <w:rsid w:val="00A5475F"/>
    <w:rsid w:val="00A54CB5"/>
    <w:rsid w:val="00A5555B"/>
    <w:rsid w:val="00A555C1"/>
    <w:rsid w:val="00A55FC3"/>
    <w:rsid w:val="00A560B9"/>
    <w:rsid w:val="00A56132"/>
    <w:rsid w:val="00A561FD"/>
    <w:rsid w:val="00A5620E"/>
    <w:rsid w:val="00A5640A"/>
    <w:rsid w:val="00A567BD"/>
    <w:rsid w:val="00A56F90"/>
    <w:rsid w:val="00A572E0"/>
    <w:rsid w:val="00A57338"/>
    <w:rsid w:val="00A57E04"/>
    <w:rsid w:val="00A60368"/>
    <w:rsid w:val="00A6165E"/>
    <w:rsid w:val="00A61CC3"/>
    <w:rsid w:val="00A621CF"/>
    <w:rsid w:val="00A62873"/>
    <w:rsid w:val="00A62AA5"/>
    <w:rsid w:val="00A63048"/>
    <w:rsid w:val="00A631AC"/>
    <w:rsid w:val="00A63517"/>
    <w:rsid w:val="00A636FF"/>
    <w:rsid w:val="00A63CE5"/>
    <w:rsid w:val="00A63FD7"/>
    <w:rsid w:val="00A6475D"/>
    <w:rsid w:val="00A6485C"/>
    <w:rsid w:val="00A65024"/>
    <w:rsid w:val="00A652F7"/>
    <w:rsid w:val="00A66356"/>
    <w:rsid w:val="00A668AA"/>
    <w:rsid w:val="00A668AB"/>
    <w:rsid w:val="00A66CFD"/>
    <w:rsid w:val="00A67536"/>
    <w:rsid w:val="00A67AFB"/>
    <w:rsid w:val="00A67B1B"/>
    <w:rsid w:val="00A67FB2"/>
    <w:rsid w:val="00A71518"/>
    <w:rsid w:val="00A718E0"/>
    <w:rsid w:val="00A72013"/>
    <w:rsid w:val="00A723DB"/>
    <w:rsid w:val="00A726DC"/>
    <w:rsid w:val="00A7288A"/>
    <w:rsid w:val="00A72A1E"/>
    <w:rsid w:val="00A72B0E"/>
    <w:rsid w:val="00A72B63"/>
    <w:rsid w:val="00A72C61"/>
    <w:rsid w:val="00A72E99"/>
    <w:rsid w:val="00A72FCB"/>
    <w:rsid w:val="00A738C3"/>
    <w:rsid w:val="00A73EA7"/>
    <w:rsid w:val="00A73FD3"/>
    <w:rsid w:val="00A74493"/>
    <w:rsid w:val="00A74DE9"/>
    <w:rsid w:val="00A7537E"/>
    <w:rsid w:val="00A7583E"/>
    <w:rsid w:val="00A75B17"/>
    <w:rsid w:val="00A75EB3"/>
    <w:rsid w:val="00A7602A"/>
    <w:rsid w:val="00A76A1C"/>
    <w:rsid w:val="00A76C6C"/>
    <w:rsid w:val="00A77AFA"/>
    <w:rsid w:val="00A77B7E"/>
    <w:rsid w:val="00A812FF"/>
    <w:rsid w:val="00A817A6"/>
    <w:rsid w:val="00A81B55"/>
    <w:rsid w:val="00A81D41"/>
    <w:rsid w:val="00A81EA1"/>
    <w:rsid w:val="00A820CF"/>
    <w:rsid w:val="00A82280"/>
    <w:rsid w:val="00A83303"/>
    <w:rsid w:val="00A83941"/>
    <w:rsid w:val="00A83A67"/>
    <w:rsid w:val="00A83B33"/>
    <w:rsid w:val="00A849FC"/>
    <w:rsid w:val="00A85008"/>
    <w:rsid w:val="00A851F6"/>
    <w:rsid w:val="00A85293"/>
    <w:rsid w:val="00A85294"/>
    <w:rsid w:val="00A853DA"/>
    <w:rsid w:val="00A854BE"/>
    <w:rsid w:val="00A856F3"/>
    <w:rsid w:val="00A85E51"/>
    <w:rsid w:val="00A869C8"/>
    <w:rsid w:val="00A871F0"/>
    <w:rsid w:val="00A87763"/>
    <w:rsid w:val="00A879FE"/>
    <w:rsid w:val="00A90655"/>
    <w:rsid w:val="00A90CCE"/>
    <w:rsid w:val="00A90E07"/>
    <w:rsid w:val="00A90E0D"/>
    <w:rsid w:val="00A912AD"/>
    <w:rsid w:val="00A9145E"/>
    <w:rsid w:val="00A919F0"/>
    <w:rsid w:val="00A927F1"/>
    <w:rsid w:val="00A93EFD"/>
    <w:rsid w:val="00A950B7"/>
    <w:rsid w:val="00A951A2"/>
    <w:rsid w:val="00A95695"/>
    <w:rsid w:val="00A957A6"/>
    <w:rsid w:val="00A957B3"/>
    <w:rsid w:val="00A95830"/>
    <w:rsid w:val="00A95ABC"/>
    <w:rsid w:val="00A96C89"/>
    <w:rsid w:val="00A978CC"/>
    <w:rsid w:val="00AA0214"/>
    <w:rsid w:val="00AA0529"/>
    <w:rsid w:val="00AA07AC"/>
    <w:rsid w:val="00AA08F8"/>
    <w:rsid w:val="00AA0B2C"/>
    <w:rsid w:val="00AA0FEC"/>
    <w:rsid w:val="00AA12C2"/>
    <w:rsid w:val="00AA14D1"/>
    <w:rsid w:val="00AA153C"/>
    <w:rsid w:val="00AA25D6"/>
    <w:rsid w:val="00AA3BB1"/>
    <w:rsid w:val="00AA3F2D"/>
    <w:rsid w:val="00AA4211"/>
    <w:rsid w:val="00AA4881"/>
    <w:rsid w:val="00AA4B5B"/>
    <w:rsid w:val="00AA4E7B"/>
    <w:rsid w:val="00AA59BA"/>
    <w:rsid w:val="00AA5C18"/>
    <w:rsid w:val="00AA5E91"/>
    <w:rsid w:val="00AA66A4"/>
    <w:rsid w:val="00AA72CF"/>
    <w:rsid w:val="00AA7960"/>
    <w:rsid w:val="00AA79EE"/>
    <w:rsid w:val="00AA7E3C"/>
    <w:rsid w:val="00AA7F8C"/>
    <w:rsid w:val="00AB01CE"/>
    <w:rsid w:val="00AB0583"/>
    <w:rsid w:val="00AB12E9"/>
    <w:rsid w:val="00AB152E"/>
    <w:rsid w:val="00AB21A7"/>
    <w:rsid w:val="00AB2496"/>
    <w:rsid w:val="00AB26D6"/>
    <w:rsid w:val="00AB2DA3"/>
    <w:rsid w:val="00AB2EB6"/>
    <w:rsid w:val="00AB3263"/>
    <w:rsid w:val="00AB363E"/>
    <w:rsid w:val="00AB3A68"/>
    <w:rsid w:val="00AB3D99"/>
    <w:rsid w:val="00AB4358"/>
    <w:rsid w:val="00AB44E2"/>
    <w:rsid w:val="00AB4601"/>
    <w:rsid w:val="00AB4766"/>
    <w:rsid w:val="00AB5879"/>
    <w:rsid w:val="00AB6894"/>
    <w:rsid w:val="00AB68CF"/>
    <w:rsid w:val="00AB6C8E"/>
    <w:rsid w:val="00AB73D8"/>
    <w:rsid w:val="00AB7B35"/>
    <w:rsid w:val="00AB7C37"/>
    <w:rsid w:val="00AC0137"/>
    <w:rsid w:val="00AC0B36"/>
    <w:rsid w:val="00AC0E63"/>
    <w:rsid w:val="00AC2B2E"/>
    <w:rsid w:val="00AC2DC5"/>
    <w:rsid w:val="00AC3012"/>
    <w:rsid w:val="00AC31DC"/>
    <w:rsid w:val="00AC34B7"/>
    <w:rsid w:val="00AC36A8"/>
    <w:rsid w:val="00AC38B9"/>
    <w:rsid w:val="00AC3AF3"/>
    <w:rsid w:val="00AC3D16"/>
    <w:rsid w:val="00AC4136"/>
    <w:rsid w:val="00AC422E"/>
    <w:rsid w:val="00AC4EC2"/>
    <w:rsid w:val="00AC5036"/>
    <w:rsid w:val="00AC59B0"/>
    <w:rsid w:val="00AC5A82"/>
    <w:rsid w:val="00AC5CA0"/>
    <w:rsid w:val="00AC63CF"/>
    <w:rsid w:val="00AC6B75"/>
    <w:rsid w:val="00AC79A7"/>
    <w:rsid w:val="00AD05B9"/>
    <w:rsid w:val="00AD1060"/>
    <w:rsid w:val="00AD13B4"/>
    <w:rsid w:val="00AD14C5"/>
    <w:rsid w:val="00AD16D2"/>
    <w:rsid w:val="00AD19EF"/>
    <w:rsid w:val="00AD2026"/>
    <w:rsid w:val="00AD25E0"/>
    <w:rsid w:val="00AD268B"/>
    <w:rsid w:val="00AD2C1F"/>
    <w:rsid w:val="00AD3079"/>
    <w:rsid w:val="00AD3801"/>
    <w:rsid w:val="00AD380B"/>
    <w:rsid w:val="00AD3839"/>
    <w:rsid w:val="00AD3C2B"/>
    <w:rsid w:val="00AD4AB0"/>
    <w:rsid w:val="00AD4C09"/>
    <w:rsid w:val="00AD52E8"/>
    <w:rsid w:val="00AD5333"/>
    <w:rsid w:val="00AD5685"/>
    <w:rsid w:val="00AD56AE"/>
    <w:rsid w:val="00AD57C5"/>
    <w:rsid w:val="00AD588B"/>
    <w:rsid w:val="00AD5AC3"/>
    <w:rsid w:val="00AD5B99"/>
    <w:rsid w:val="00AD5EBB"/>
    <w:rsid w:val="00AD5F7E"/>
    <w:rsid w:val="00AD601E"/>
    <w:rsid w:val="00AD6519"/>
    <w:rsid w:val="00AD66CD"/>
    <w:rsid w:val="00AD6C9A"/>
    <w:rsid w:val="00AD70B7"/>
    <w:rsid w:val="00AE0A21"/>
    <w:rsid w:val="00AE0E41"/>
    <w:rsid w:val="00AE0F0F"/>
    <w:rsid w:val="00AE143E"/>
    <w:rsid w:val="00AE190F"/>
    <w:rsid w:val="00AE2368"/>
    <w:rsid w:val="00AE2426"/>
    <w:rsid w:val="00AE287F"/>
    <w:rsid w:val="00AE2C71"/>
    <w:rsid w:val="00AE2D05"/>
    <w:rsid w:val="00AE310E"/>
    <w:rsid w:val="00AE37D2"/>
    <w:rsid w:val="00AE3810"/>
    <w:rsid w:val="00AE483B"/>
    <w:rsid w:val="00AE4E3D"/>
    <w:rsid w:val="00AE5AD7"/>
    <w:rsid w:val="00AE5CFE"/>
    <w:rsid w:val="00AE6355"/>
    <w:rsid w:val="00AE640C"/>
    <w:rsid w:val="00AE6B54"/>
    <w:rsid w:val="00AE6B81"/>
    <w:rsid w:val="00AE7022"/>
    <w:rsid w:val="00AE735D"/>
    <w:rsid w:val="00AE79DB"/>
    <w:rsid w:val="00AF0414"/>
    <w:rsid w:val="00AF0A5C"/>
    <w:rsid w:val="00AF1503"/>
    <w:rsid w:val="00AF1909"/>
    <w:rsid w:val="00AF281C"/>
    <w:rsid w:val="00AF2878"/>
    <w:rsid w:val="00AF2BDE"/>
    <w:rsid w:val="00AF2C6A"/>
    <w:rsid w:val="00AF2E2F"/>
    <w:rsid w:val="00AF316A"/>
    <w:rsid w:val="00AF33FA"/>
    <w:rsid w:val="00AF39BE"/>
    <w:rsid w:val="00AF3F45"/>
    <w:rsid w:val="00AF42F9"/>
    <w:rsid w:val="00AF47B4"/>
    <w:rsid w:val="00AF5452"/>
    <w:rsid w:val="00AF54BD"/>
    <w:rsid w:val="00AF5732"/>
    <w:rsid w:val="00AF5C84"/>
    <w:rsid w:val="00AF6220"/>
    <w:rsid w:val="00AF663A"/>
    <w:rsid w:val="00AF793D"/>
    <w:rsid w:val="00AF7F68"/>
    <w:rsid w:val="00B02431"/>
    <w:rsid w:val="00B02B1C"/>
    <w:rsid w:val="00B02C6D"/>
    <w:rsid w:val="00B03200"/>
    <w:rsid w:val="00B0373B"/>
    <w:rsid w:val="00B042E6"/>
    <w:rsid w:val="00B042FC"/>
    <w:rsid w:val="00B04316"/>
    <w:rsid w:val="00B049D3"/>
    <w:rsid w:val="00B050B0"/>
    <w:rsid w:val="00B06157"/>
    <w:rsid w:val="00B0680C"/>
    <w:rsid w:val="00B068BC"/>
    <w:rsid w:val="00B06A92"/>
    <w:rsid w:val="00B06DF8"/>
    <w:rsid w:val="00B071A7"/>
    <w:rsid w:val="00B077AE"/>
    <w:rsid w:val="00B079A4"/>
    <w:rsid w:val="00B07AC9"/>
    <w:rsid w:val="00B07BED"/>
    <w:rsid w:val="00B07C70"/>
    <w:rsid w:val="00B1032A"/>
    <w:rsid w:val="00B10361"/>
    <w:rsid w:val="00B105F9"/>
    <w:rsid w:val="00B106ED"/>
    <w:rsid w:val="00B10D8B"/>
    <w:rsid w:val="00B10EE8"/>
    <w:rsid w:val="00B111D6"/>
    <w:rsid w:val="00B1157A"/>
    <w:rsid w:val="00B11905"/>
    <w:rsid w:val="00B11E90"/>
    <w:rsid w:val="00B1244C"/>
    <w:rsid w:val="00B128D0"/>
    <w:rsid w:val="00B12CBC"/>
    <w:rsid w:val="00B1341B"/>
    <w:rsid w:val="00B1385C"/>
    <w:rsid w:val="00B13ACF"/>
    <w:rsid w:val="00B1472A"/>
    <w:rsid w:val="00B14920"/>
    <w:rsid w:val="00B14D5C"/>
    <w:rsid w:val="00B15482"/>
    <w:rsid w:val="00B155DA"/>
    <w:rsid w:val="00B15921"/>
    <w:rsid w:val="00B15C04"/>
    <w:rsid w:val="00B15DC1"/>
    <w:rsid w:val="00B16469"/>
    <w:rsid w:val="00B16D50"/>
    <w:rsid w:val="00B17815"/>
    <w:rsid w:val="00B200B8"/>
    <w:rsid w:val="00B20119"/>
    <w:rsid w:val="00B205A1"/>
    <w:rsid w:val="00B21186"/>
    <w:rsid w:val="00B21395"/>
    <w:rsid w:val="00B21590"/>
    <w:rsid w:val="00B21849"/>
    <w:rsid w:val="00B21B7B"/>
    <w:rsid w:val="00B21F36"/>
    <w:rsid w:val="00B220B9"/>
    <w:rsid w:val="00B221CD"/>
    <w:rsid w:val="00B2254E"/>
    <w:rsid w:val="00B228BF"/>
    <w:rsid w:val="00B22903"/>
    <w:rsid w:val="00B230A7"/>
    <w:rsid w:val="00B23587"/>
    <w:rsid w:val="00B23BCA"/>
    <w:rsid w:val="00B24035"/>
    <w:rsid w:val="00B243A8"/>
    <w:rsid w:val="00B24873"/>
    <w:rsid w:val="00B257D9"/>
    <w:rsid w:val="00B25FBE"/>
    <w:rsid w:val="00B26587"/>
    <w:rsid w:val="00B266FE"/>
    <w:rsid w:val="00B26A85"/>
    <w:rsid w:val="00B27AEF"/>
    <w:rsid w:val="00B30135"/>
    <w:rsid w:val="00B30C15"/>
    <w:rsid w:val="00B30E66"/>
    <w:rsid w:val="00B30F83"/>
    <w:rsid w:val="00B31151"/>
    <w:rsid w:val="00B311AA"/>
    <w:rsid w:val="00B3257E"/>
    <w:rsid w:val="00B32772"/>
    <w:rsid w:val="00B32B8E"/>
    <w:rsid w:val="00B32C88"/>
    <w:rsid w:val="00B3359E"/>
    <w:rsid w:val="00B337AF"/>
    <w:rsid w:val="00B34B27"/>
    <w:rsid w:val="00B35114"/>
    <w:rsid w:val="00B35489"/>
    <w:rsid w:val="00B35CE1"/>
    <w:rsid w:val="00B35E33"/>
    <w:rsid w:val="00B35E4A"/>
    <w:rsid w:val="00B3601B"/>
    <w:rsid w:val="00B3680D"/>
    <w:rsid w:val="00B36D65"/>
    <w:rsid w:val="00B37934"/>
    <w:rsid w:val="00B40013"/>
    <w:rsid w:val="00B40B8A"/>
    <w:rsid w:val="00B417E4"/>
    <w:rsid w:val="00B41BBC"/>
    <w:rsid w:val="00B41EDB"/>
    <w:rsid w:val="00B424A2"/>
    <w:rsid w:val="00B42F70"/>
    <w:rsid w:val="00B43054"/>
    <w:rsid w:val="00B4340A"/>
    <w:rsid w:val="00B44856"/>
    <w:rsid w:val="00B44AB1"/>
    <w:rsid w:val="00B44D03"/>
    <w:rsid w:val="00B450A6"/>
    <w:rsid w:val="00B45C85"/>
    <w:rsid w:val="00B45E78"/>
    <w:rsid w:val="00B4684A"/>
    <w:rsid w:val="00B46883"/>
    <w:rsid w:val="00B47104"/>
    <w:rsid w:val="00B47268"/>
    <w:rsid w:val="00B47D2C"/>
    <w:rsid w:val="00B50922"/>
    <w:rsid w:val="00B51053"/>
    <w:rsid w:val="00B51D9D"/>
    <w:rsid w:val="00B51F0C"/>
    <w:rsid w:val="00B51F68"/>
    <w:rsid w:val="00B52B5D"/>
    <w:rsid w:val="00B536D9"/>
    <w:rsid w:val="00B53A30"/>
    <w:rsid w:val="00B53B3A"/>
    <w:rsid w:val="00B540A7"/>
    <w:rsid w:val="00B550CF"/>
    <w:rsid w:val="00B5521D"/>
    <w:rsid w:val="00B55342"/>
    <w:rsid w:val="00B55719"/>
    <w:rsid w:val="00B55FFE"/>
    <w:rsid w:val="00B5630C"/>
    <w:rsid w:val="00B570AE"/>
    <w:rsid w:val="00B574BA"/>
    <w:rsid w:val="00B57BA0"/>
    <w:rsid w:val="00B57BF0"/>
    <w:rsid w:val="00B57DAA"/>
    <w:rsid w:val="00B6007F"/>
    <w:rsid w:val="00B61111"/>
    <w:rsid w:val="00B61271"/>
    <w:rsid w:val="00B614D4"/>
    <w:rsid w:val="00B618E2"/>
    <w:rsid w:val="00B61B3C"/>
    <w:rsid w:val="00B61E5D"/>
    <w:rsid w:val="00B61F62"/>
    <w:rsid w:val="00B62B66"/>
    <w:rsid w:val="00B62E81"/>
    <w:rsid w:val="00B63B62"/>
    <w:rsid w:val="00B6448A"/>
    <w:rsid w:val="00B646E9"/>
    <w:rsid w:val="00B64842"/>
    <w:rsid w:val="00B64F50"/>
    <w:rsid w:val="00B64FC4"/>
    <w:rsid w:val="00B65264"/>
    <w:rsid w:val="00B6635E"/>
    <w:rsid w:val="00B6644E"/>
    <w:rsid w:val="00B66637"/>
    <w:rsid w:val="00B66E79"/>
    <w:rsid w:val="00B6700D"/>
    <w:rsid w:val="00B70C68"/>
    <w:rsid w:val="00B70D2A"/>
    <w:rsid w:val="00B710F1"/>
    <w:rsid w:val="00B71167"/>
    <w:rsid w:val="00B71AAD"/>
    <w:rsid w:val="00B71EB9"/>
    <w:rsid w:val="00B727D1"/>
    <w:rsid w:val="00B72BCA"/>
    <w:rsid w:val="00B73274"/>
    <w:rsid w:val="00B741DF"/>
    <w:rsid w:val="00B7429A"/>
    <w:rsid w:val="00B7436D"/>
    <w:rsid w:val="00B744F4"/>
    <w:rsid w:val="00B747A6"/>
    <w:rsid w:val="00B74863"/>
    <w:rsid w:val="00B74FA2"/>
    <w:rsid w:val="00B75CB5"/>
    <w:rsid w:val="00B76086"/>
    <w:rsid w:val="00B76A87"/>
    <w:rsid w:val="00B7720E"/>
    <w:rsid w:val="00B772B8"/>
    <w:rsid w:val="00B7753E"/>
    <w:rsid w:val="00B776F2"/>
    <w:rsid w:val="00B80059"/>
    <w:rsid w:val="00B80101"/>
    <w:rsid w:val="00B81672"/>
    <w:rsid w:val="00B818C1"/>
    <w:rsid w:val="00B81986"/>
    <w:rsid w:val="00B81CD0"/>
    <w:rsid w:val="00B81D55"/>
    <w:rsid w:val="00B82495"/>
    <w:rsid w:val="00B829C7"/>
    <w:rsid w:val="00B82BF1"/>
    <w:rsid w:val="00B83022"/>
    <w:rsid w:val="00B83107"/>
    <w:rsid w:val="00B83CCD"/>
    <w:rsid w:val="00B83D80"/>
    <w:rsid w:val="00B84060"/>
    <w:rsid w:val="00B84246"/>
    <w:rsid w:val="00B84572"/>
    <w:rsid w:val="00B84D0B"/>
    <w:rsid w:val="00B84E0C"/>
    <w:rsid w:val="00B8548B"/>
    <w:rsid w:val="00B855C1"/>
    <w:rsid w:val="00B85987"/>
    <w:rsid w:val="00B85EDD"/>
    <w:rsid w:val="00B86453"/>
    <w:rsid w:val="00B8673B"/>
    <w:rsid w:val="00B86918"/>
    <w:rsid w:val="00B86BD9"/>
    <w:rsid w:val="00B86EB8"/>
    <w:rsid w:val="00B907F1"/>
    <w:rsid w:val="00B9095E"/>
    <w:rsid w:val="00B909E0"/>
    <w:rsid w:val="00B90EA4"/>
    <w:rsid w:val="00B910F4"/>
    <w:rsid w:val="00B9120A"/>
    <w:rsid w:val="00B9128F"/>
    <w:rsid w:val="00B917E9"/>
    <w:rsid w:val="00B91B8A"/>
    <w:rsid w:val="00B91FC4"/>
    <w:rsid w:val="00B928EB"/>
    <w:rsid w:val="00B943A1"/>
    <w:rsid w:val="00B944A8"/>
    <w:rsid w:val="00B94626"/>
    <w:rsid w:val="00B94A43"/>
    <w:rsid w:val="00B95D07"/>
    <w:rsid w:val="00B96023"/>
    <w:rsid w:val="00B960BA"/>
    <w:rsid w:val="00B965D0"/>
    <w:rsid w:val="00B9690B"/>
    <w:rsid w:val="00B96F5C"/>
    <w:rsid w:val="00B975AF"/>
    <w:rsid w:val="00B97760"/>
    <w:rsid w:val="00B97DBE"/>
    <w:rsid w:val="00B97EFE"/>
    <w:rsid w:val="00BA0AA2"/>
    <w:rsid w:val="00BA0BD8"/>
    <w:rsid w:val="00BA0E58"/>
    <w:rsid w:val="00BA1074"/>
    <w:rsid w:val="00BA10F8"/>
    <w:rsid w:val="00BA2158"/>
    <w:rsid w:val="00BA2CFA"/>
    <w:rsid w:val="00BA3527"/>
    <w:rsid w:val="00BA3606"/>
    <w:rsid w:val="00BA3655"/>
    <w:rsid w:val="00BA3AB5"/>
    <w:rsid w:val="00BA3C6F"/>
    <w:rsid w:val="00BA3C7F"/>
    <w:rsid w:val="00BA3F53"/>
    <w:rsid w:val="00BA45F6"/>
    <w:rsid w:val="00BA4C84"/>
    <w:rsid w:val="00BA52A6"/>
    <w:rsid w:val="00BA5759"/>
    <w:rsid w:val="00BA57F7"/>
    <w:rsid w:val="00BA594A"/>
    <w:rsid w:val="00BA6636"/>
    <w:rsid w:val="00BA6861"/>
    <w:rsid w:val="00BA726D"/>
    <w:rsid w:val="00BA733B"/>
    <w:rsid w:val="00BA77C8"/>
    <w:rsid w:val="00BA7902"/>
    <w:rsid w:val="00BA791D"/>
    <w:rsid w:val="00BA79FD"/>
    <w:rsid w:val="00BA7B1B"/>
    <w:rsid w:val="00BA7FA7"/>
    <w:rsid w:val="00BB0665"/>
    <w:rsid w:val="00BB0CC8"/>
    <w:rsid w:val="00BB107F"/>
    <w:rsid w:val="00BB1440"/>
    <w:rsid w:val="00BB149F"/>
    <w:rsid w:val="00BB1BA1"/>
    <w:rsid w:val="00BB1DA6"/>
    <w:rsid w:val="00BB21F7"/>
    <w:rsid w:val="00BB2A13"/>
    <w:rsid w:val="00BB3052"/>
    <w:rsid w:val="00BB3069"/>
    <w:rsid w:val="00BB3154"/>
    <w:rsid w:val="00BB3A63"/>
    <w:rsid w:val="00BB3BC9"/>
    <w:rsid w:val="00BB4093"/>
    <w:rsid w:val="00BB42C2"/>
    <w:rsid w:val="00BB4487"/>
    <w:rsid w:val="00BB4921"/>
    <w:rsid w:val="00BB4F38"/>
    <w:rsid w:val="00BB50F8"/>
    <w:rsid w:val="00BB5C7E"/>
    <w:rsid w:val="00BB6BFE"/>
    <w:rsid w:val="00BB7FDC"/>
    <w:rsid w:val="00BC012F"/>
    <w:rsid w:val="00BC03AA"/>
    <w:rsid w:val="00BC044C"/>
    <w:rsid w:val="00BC113C"/>
    <w:rsid w:val="00BC15AD"/>
    <w:rsid w:val="00BC165B"/>
    <w:rsid w:val="00BC19FD"/>
    <w:rsid w:val="00BC1B42"/>
    <w:rsid w:val="00BC1B49"/>
    <w:rsid w:val="00BC1BF8"/>
    <w:rsid w:val="00BC2FA8"/>
    <w:rsid w:val="00BC319F"/>
    <w:rsid w:val="00BC3586"/>
    <w:rsid w:val="00BC3CBD"/>
    <w:rsid w:val="00BC4845"/>
    <w:rsid w:val="00BC56F1"/>
    <w:rsid w:val="00BC58C3"/>
    <w:rsid w:val="00BC5971"/>
    <w:rsid w:val="00BC60FC"/>
    <w:rsid w:val="00BC6271"/>
    <w:rsid w:val="00BC6B8D"/>
    <w:rsid w:val="00BC71AB"/>
    <w:rsid w:val="00BC771D"/>
    <w:rsid w:val="00BC7823"/>
    <w:rsid w:val="00BC7E01"/>
    <w:rsid w:val="00BD0D7B"/>
    <w:rsid w:val="00BD19A8"/>
    <w:rsid w:val="00BD1CE3"/>
    <w:rsid w:val="00BD2C08"/>
    <w:rsid w:val="00BD3381"/>
    <w:rsid w:val="00BD367D"/>
    <w:rsid w:val="00BD38FF"/>
    <w:rsid w:val="00BD3AFA"/>
    <w:rsid w:val="00BD3E38"/>
    <w:rsid w:val="00BD43F3"/>
    <w:rsid w:val="00BD4840"/>
    <w:rsid w:val="00BD4A9B"/>
    <w:rsid w:val="00BD4EA6"/>
    <w:rsid w:val="00BD649A"/>
    <w:rsid w:val="00BD6883"/>
    <w:rsid w:val="00BD6B5C"/>
    <w:rsid w:val="00BD76C9"/>
    <w:rsid w:val="00BE0523"/>
    <w:rsid w:val="00BE0550"/>
    <w:rsid w:val="00BE06DA"/>
    <w:rsid w:val="00BE1085"/>
    <w:rsid w:val="00BE1619"/>
    <w:rsid w:val="00BE1A24"/>
    <w:rsid w:val="00BE20C4"/>
    <w:rsid w:val="00BE2378"/>
    <w:rsid w:val="00BE256F"/>
    <w:rsid w:val="00BE3007"/>
    <w:rsid w:val="00BE31C8"/>
    <w:rsid w:val="00BE3940"/>
    <w:rsid w:val="00BE40A2"/>
    <w:rsid w:val="00BE5513"/>
    <w:rsid w:val="00BE5C99"/>
    <w:rsid w:val="00BE61E8"/>
    <w:rsid w:val="00BE6236"/>
    <w:rsid w:val="00BE6680"/>
    <w:rsid w:val="00BE6AC9"/>
    <w:rsid w:val="00BE6BFC"/>
    <w:rsid w:val="00BE6F8D"/>
    <w:rsid w:val="00BE6FAE"/>
    <w:rsid w:val="00BE6FB4"/>
    <w:rsid w:val="00BE7259"/>
    <w:rsid w:val="00BE773E"/>
    <w:rsid w:val="00BF0A91"/>
    <w:rsid w:val="00BF0B1B"/>
    <w:rsid w:val="00BF165A"/>
    <w:rsid w:val="00BF1B45"/>
    <w:rsid w:val="00BF1C1D"/>
    <w:rsid w:val="00BF20AE"/>
    <w:rsid w:val="00BF3199"/>
    <w:rsid w:val="00BF31DA"/>
    <w:rsid w:val="00BF32C2"/>
    <w:rsid w:val="00BF3C19"/>
    <w:rsid w:val="00BF3E0C"/>
    <w:rsid w:val="00BF40DB"/>
    <w:rsid w:val="00BF43FF"/>
    <w:rsid w:val="00BF461E"/>
    <w:rsid w:val="00BF4961"/>
    <w:rsid w:val="00BF4DE5"/>
    <w:rsid w:val="00BF4F2C"/>
    <w:rsid w:val="00BF5252"/>
    <w:rsid w:val="00BF5BF9"/>
    <w:rsid w:val="00BF5CD0"/>
    <w:rsid w:val="00BF5DC1"/>
    <w:rsid w:val="00BF6315"/>
    <w:rsid w:val="00BF66A1"/>
    <w:rsid w:val="00BF69EB"/>
    <w:rsid w:val="00BF6EF5"/>
    <w:rsid w:val="00BF722D"/>
    <w:rsid w:val="00C000A0"/>
    <w:rsid w:val="00C00120"/>
    <w:rsid w:val="00C002A3"/>
    <w:rsid w:val="00C00971"/>
    <w:rsid w:val="00C00A2E"/>
    <w:rsid w:val="00C00E7A"/>
    <w:rsid w:val="00C018AB"/>
    <w:rsid w:val="00C01B58"/>
    <w:rsid w:val="00C01CD5"/>
    <w:rsid w:val="00C0200C"/>
    <w:rsid w:val="00C02019"/>
    <w:rsid w:val="00C0204D"/>
    <w:rsid w:val="00C0266F"/>
    <w:rsid w:val="00C02AD5"/>
    <w:rsid w:val="00C02CB4"/>
    <w:rsid w:val="00C02E00"/>
    <w:rsid w:val="00C0300B"/>
    <w:rsid w:val="00C03998"/>
    <w:rsid w:val="00C03BD1"/>
    <w:rsid w:val="00C040FE"/>
    <w:rsid w:val="00C041E1"/>
    <w:rsid w:val="00C0551A"/>
    <w:rsid w:val="00C05906"/>
    <w:rsid w:val="00C059AF"/>
    <w:rsid w:val="00C05D96"/>
    <w:rsid w:val="00C05EE4"/>
    <w:rsid w:val="00C0601E"/>
    <w:rsid w:val="00C06422"/>
    <w:rsid w:val="00C06DB9"/>
    <w:rsid w:val="00C07050"/>
    <w:rsid w:val="00C070F2"/>
    <w:rsid w:val="00C07455"/>
    <w:rsid w:val="00C074E9"/>
    <w:rsid w:val="00C07D03"/>
    <w:rsid w:val="00C100C0"/>
    <w:rsid w:val="00C10639"/>
    <w:rsid w:val="00C11066"/>
    <w:rsid w:val="00C114D3"/>
    <w:rsid w:val="00C1176C"/>
    <w:rsid w:val="00C1181D"/>
    <w:rsid w:val="00C11A1D"/>
    <w:rsid w:val="00C1288F"/>
    <w:rsid w:val="00C12C82"/>
    <w:rsid w:val="00C1330B"/>
    <w:rsid w:val="00C138B0"/>
    <w:rsid w:val="00C15579"/>
    <w:rsid w:val="00C1565F"/>
    <w:rsid w:val="00C166DC"/>
    <w:rsid w:val="00C16A3E"/>
    <w:rsid w:val="00C16DDE"/>
    <w:rsid w:val="00C17076"/>
    <w:rsid w:val="00C17A47"/>
    <w:rsid w:val="00C17F04"/>
    <w:rsid w:val="00C2088C"/>
    <w:rsid w:val="00C20C78"/>
    <w:rsid w:val="00C2161C"/>
    <w:rsid w:val="00C22621"/>
    <w:rsid w:val="00C226E1"/>
    <w:rsid w:val="00C229AA"/>
    <w:rsid w:val="00C22A86"/>
    <w:rsid w:val="00C235A4"/>
    <w:rsid w:val="00C2367C"/>
    <w:rsid w:val="00C24446"/>
    <w:rsid w:val="00C24AA2"/>
    <w:rsid w:val="00C250BE"/>
    <w:rsid w:val="00C2562D"/>
    <w:rsid w:val="00C2588F"/>
    <w:rsid w:val="00C26052"/>
    <w:rsid w:val="00C26395"/>
    <w:rsid w:val="00C2651A"/>
    <w:rsid w:val="00C27484"/>
    <w:rsid w:val="00C278FE"/>
    <w:rsid w:val="00C2797D"/>
    <w:rsid w:val="00C27AF8"/>
    <w:rsid w:val="00C27DA8"/>
    <w:rsid w:val="00C30422"/>
    <w:rsid w:val="00C30A45"/>
    <w:rsid w:val="00C314E1"/>
    <w:rsid w:val="00C31673"/>
    <w:rsid w:val="00C3182A"/>
    <w:rsid w:val="00C3190F"/>
    <w:rsid w:val="00C31A68"/>
    <w:rsid w:val="00C31B56"/>
    <w:rsid w:val="00C31D87"/>
    <w:rsid w:val="00C32370"/>
    <w:rsid w:val="00C32860"/>
    <w:rsid w:val="00C329AA"/>
    <w:rsid w:val="00C3310B"/>
    <w:rsid w:val="00C34A22"/>
    <w:rsid w:val="00C34C8E"/>
    <w:rsid w:val="00C34F24"/>
    <w:rsid w:val="00C35B09"/>
    <w:rsid w:val="00C35C82"/>
    <w:rsid w:val="00C360E6"/>
    <w:rsid w:val="00C361CC"/>
    <w:rsid w:val="00C36292"/>
    <w:rsid w:val="00C363EE"/>
    <w:rsid w:val="00C366A3"/>
    <w:rsid w:val="00C36B5F"/>
    <w:rsid w:val="00C371D9"/>
    <w:rsid w:val="00C375A6"/>
    <w:rsid w:val="00C376F6"/>
    <w:rsid w:val="00C413E7"/>
    <w:rsid w:val="00C41CDC"/>
    <w:rsid w:val="00C426D4"/>
    <w:rsid w:val="00C4278B"/>
    <w:rsid w:val="00C427A2"/>
    <w:rsid w:val="00C434E0"/>
    <w:rsid w:val="00C444E1"/>
    <w:rsid w:val="00C446AC"/>
    <w:rsid w:val="00C4484C"/>
    <w:rsid w:val="00C44C59"/>
    <w:rsid w:val="00C44E87"/>
    <w:rsid w:val="00C44EED"/>
    <w:rsid w:val="00C452AF"/>
    <w:rsid w:val="00C456F3"/>
    <w:rsid w:val="00C459EB"/>
    <w:rsid w:val="00C45CCF"/>
    <w:rsid w:val="00C45F9A"/>
    <w:rsid w:val="00C46D39"/>
    <w:rsid w:val="00C46D71"/>
    <w:rsid w:val="00C470BB"/>
    <w:rsid w:val="00C477A5"/>
    <w:rsid w:val="00C478BA"/>
    <w:rsid w:val="00C47F1D"/>
    <w:rsid w:val="00C50AF9"/>
    <w:rsid w:val="00C50B24"/>
    <w:rsid w:val="00C50CBE"/>
    <w:rsid w:val="00C50E7A"/>
    <w:rsid w:val="00C51A87"/>
    <w:rsid w:val="00C51FB7"/>
    <w:rsid w:val="00C52269"/>
    <w:rsid w:val="00C52E4B"/>
    <w:rsid w:val="00C52ECC"/>
    <w:rsid w:val="00C5384A"/>
    <w:rsid w:val="00C53B86"/>
    <w:rsid w:val="00C5427F"/>
    <w:rsid w:val="00C54515"/>
    <w:rsid w:val="00C5476B"/>
    <w:rsid w:val="00C547B4"/>
    <w:rsid w:val="00C5490C"/>
    <w:rsid w:val="00C54CB3"/>
    <w:rsid w:val="00C54F4A"/>
    <w:rsid w:val="00C55377"/>
    <w:rsid w:val="00C55CC3"/>
    <w:rsid w:val="00C56025"/>
    <w:rsid w:val="00C56269"/>
    <w:rsid w:val="00C56950"/>
    <w:rsid w:val="00C56C0C"/>
    <w:rsid w:val="00C572D0"/>
    <w:rsid w:val="00C57D82"/>
    <w:rsid w:val="00C57DDE"/>
    <w:rsid w:val="00C57E76"/>
    <w:rsid w:val="00C605FB"/>
    <w:rsid w:val="00C608AB"/>
    <w:rsid w:val="00C608C2"/>
    <w:rsid w:val="00C60B07"/>
    <w:rsid w:val="00C60B73"/>
    <w:rsid w:val="00C6102C"/>
    <w:rsid w:val="00C61568"/>
    <w:rsid w:val="00C62087"/>
    <w:rsid w:val="00C62500"/>
    <w:rsid w:val="00C62D22"/>
    <w:rsid w:val="00C63193"/>
    <w:rsid w:val="00C63488"/>
    <w:rsid w:val="00C63653"/>
    <w:rsid w:val="00C63E2D"/>
    <w:rsid w:val="00C63ED4"/>
    <w:rsid w:val="00C63EFE"/>
    <w:rsid w:val="00C6414C"/>
    <w:rsid w:val="00C6446E"/>
    <w:rsid w:val="00C64522"/>
    <w:rsid w:val="00C64637"/>
    <w:rsid w:val="00C64E66"/>
    <w:rsid w:val="00C6520A"/>
    <w:rsid w:val="00C65C4C"/>
    <w:rsid w:val="00C66264"/>
    <w:rsid w:val="00C66484"/>
    <w:rsid w:val="00C66E3A"/>
    <w:rsid w:val="00C67005"/>
    <w:rsid w:val="00C67478"/>
    <w:rsid w:val="00C67562"/>
    <w:rsid w:val="00C70203"/>
    <w:rsid w:val="00C70342"/>
    <w:rsid w:val="00C70560"/>
    <w:rsid w:val="00C709BB"/>
    <w:rsid w:val="00C70C23"/>
    <w:rsid w:val="00C71214"/>
    <w:rsid w:val="00C71B47"/>
    <w:rsid w:val="00C71F97"/>
    <w:rsid w:val="00C721BB"/>
    <w:rsid w:val="00C72CEE"/>
    <w:rsid w:val="00C72F48"/>
    <w:rsid w:val="00C737EF"/>
    <w:rsid w:val="00C7394B"/>
    <w:rsid w:val="00C73D7E"/>
    <w:rsid w:val="00C73DBB"/>
    <w:rsid w:val="00C744CD"/>
    <w:rsid w:val="00C7458C"/>
    <w:rsid w:val="00C747DB"/>
    <w:rsid w:val="00C748E9"/>
    <w:rsid w:val="00C74ABC"/>
    <w:rsid w:val="00C74BD5"/>
    <w:rsid w:val="00C75029"/>
    <w:rsid w:val="00C75100"/>
    <w:rsid w:val="00C753AD"/>
    <w:rsid w:val="00C7574E"/>
    <w:rsid w:val="00C75A96"/>
    <w:rsid w:val="00C7676A"/>
    <w:rsid w:val="00C76D4E"/>
    <w:rsid w:val="00C7783B"/>
    <w:rsid w:val="00C7789D"/>
    <w:rsid w:val="00C77D6C"/>
    <w:rsid w:val="00C8069B"/>
    <w:rsid w:val="00C80C13"/>
    <w:rsid w:val="00C81596"/>
    <w:rsid w:val="00C817B8"/>
    <w:rsid w:val="00C8241F"/>
    <w:rsid w:val="00C82686"/>
    <w:rsid w:val="00C82688"/>
    <w:rsid w:val="00C82C14"/>
    <w:rsid w:val="00C82DE7"/>
    <w:rsid w:val="00C831C4"/>
    <w:rsid w:val="00C83372"/>
    <w:rsid w:val="00C8367E"/>
    <w:rsid w:val="00C83AF4"/>
    <w:rsid w:val="00C83DB8"/>
    <w:rsid w:val="00C84227"/>
    <w:rsid w:val="00C84588"/>
    <w:rsid w:val="00C85199"/>
    <w:rsid w:val="00C85578"/>
    <w:rsid w:val="00C86116"/>
    <w:rsid w:val="00C8683F"/>
    <w:rsid w:val="00C86A50"/>
    <w:rsid w:val="00C86CC3"/>
    <w:rsid w:val="00C87862"/>
    <w:rsid w:val="00C8787F"/>
    <w:rsid w:val="00C878BD"/>
    <w:rsid w:val="00C878C6"/>
    <w:rsid w:val="00C903E2"/>
    <w:rsid w:val="00C9062C"/>
    <w:rsid w:val="00C907E1"/>
    <w:rsid w:val="00C90BD9"/>
    <w:rsid w:val="00C90FD4"/>
    <w:rsid w:val="00C9151E"/>
    <w:rsid w:val="00C91851"/>
    <w:rsid w:val="00C91920"/>
    <w:rsid w:val="00C92364"/>
    <w:rsid w:val="00C923A7"/>
    <w:rsid w:val="00C9265C"/>
    <w:rsid w:val="00C92841"/>
    <w:rsid w:val="00C934B2"/>
    <w:rsid w:val="00C93604"/>
    <w:rsid w:val="00C936AB"/>
    <w:rsid w:val="00C93868"/>
    <w:rsid w:val="00C93AE9"/>
    <w:rsid w:val="00C94126"/>
    <w:rsid w:val="00C9416C"/>
    <w:rsid w:val="00C94442"/>
    <w:rsid w:val="00C94FF0"/>
    <w:rsid w:val="00C958F4"/>
    <w:rsid w:val="00C95A91"/>
    <w:rsid w:val="00C95AFD"/>
    <w:rsid w:val="00C95BBF"/>
    <w:rsid w:val="00C960CB"/>
    <w:rsid w:val="00C961FE"/>
    <w:rsid w:val="00C967AF"/>
    <w:rsid w:val="00C969FC"/>
    <w:rsid w:val="00C9753F"/>
    <w:rsid w:val="00C97A8B"/>
    <w:rsid w:val="00CA0D7F"/>
    <w:rsid w:val="00CA0E3A"/>
    <w:rsid w:val="00CA1325"/>
    <w:rsid w:val="00CA1431"/>
    <w:rsid w:val="00CA1442"/>
    <w:rsid w:val="00CA1694"/>
    <w:rsid w:val="00CA19AC"/>
    <w:rsid w:val="00CA21AA"/>
    <w:rsid w:val="00CA221E"/>
    <w:rsid w:val="00CA2434"/>
    <w:rsid w:val="00CA2436"/>
    <w:rsid w:val="00CA30B5"/>
    <w:rsid w:val="00CA3181"/>
    <w:rsid w:val="00CA3793"/>
    <w:rsid w:val="00CA37C7"/>
    <w:rsid w:val="00CA3AF1"/>
    <w:rsid w:val="00CA3C1A"/>
    <w:rsid w:val="00CA4BBE"/>
    <w:rsid w:val="00CA4CA1"/>
    <w:rsid w:val="00CA4CC1"/>
    <w:rsid w:val="00CA4E08"/>
    <w:rsid w:val="00CA5C6E"/>
    <w:rsid w:val="00CA5ED7"/>
    <w:rsid w:val="00CA630A"/>
    <w:rsid w:val="00CA647A"/>
    <w:rsid w:val="00CA7012"/>
    <w:rsid w:val="00CA77F1"/>
    <w:rsid w:val="00CA7B1C"/>
    <w:rsid w:val="00CA7E65"/>
    <w:rsid w:val="00CB10E5"/>
    <w:rsid w:val="00CB15A4"/>
    <w:rsid w:val="00CB16BE"/>
    <w:rsid w:val="00CB1856"/>
    <w:rsid w:val="00CB1EBB"/>
    <w:rsid w:val="00CB275C"/>
    <w:rsid w:val="00CB28A4"/>
    <w:rsid w:val="00CB2DBE"/>
    <w:rsid w:val="00CB2E54"/>
    <w:rsid w:val="00CB3632"/>
    <w:rsid w:val="00CB37F5"/>
    <w:rsid w:val="00CB42A7"/>
    <w:rsid w:val="00CB4921"/>
    <w:rsid w:val="00CB4D8A"/>
    <w:rsid w:val="00CB5188"/>
    <w:rsid w:val="00CB5C1B"/>
    <w:rsid w:val="00CB5CC9"/>
    <w:rsid w:val="00CB5F87"/>
    <w:rsid w:val="00CB684C"/>
    <w:rsid w:val="00CB6CFC"/>
    <w:rsid w:val="00CB79EC"/>
    <w:rsid w:val="00CB7A44"/>
    <w:rsid w:val="00CB7ADB"/>
    <w:rsid w:val="00CC0056"/>
    <w:rsid w:val="00CC028F"/>
    <w:rsid w:val="00CC0E12"/>
    <w:rsid w:val="00CC0F11"/>
    <w:rsid w:val="00CC10BD"/>
    <w:rsid w:val="00CC14F2"/>
    <w:rsid w:val="00CC1608"/>
    <w:rsid w:val="00CC198F"/>
    <w:rsid w:val="00CC1A53"/>
    <w:rsid w:val="00CC1BDD"/>
    <w:rsid w:val="00CC2EC8"/>
    <w:rsid w:val="00CC3974"/>
    <w:rsid w:val="00CC3A0C"/>
    <w:rsid w:val="00CC3E1B"/>
    <w:rsid w:val="00CC4A60"/>
    <w:rsid w:val="00CC52C0"/>
    <w:rsid w:val="00CC54A3"/>
    <w:rsid w:val="00CC54EF"/>
    <w:rsid w:val="00CC57BF"/>
    <w:rsid w:val="00CC598C"/>
    <w:rsid w:val="00CC5B82"/>
    <w:rsid w:val="00CC7742"/>
    <w:rsid w:val="00CC7F8E"/>
    <w:rsid w:val="00CD00D0"/>
    <w:rsid w:val="00CD031D"/>
    <w:rsid w:val="00CD0950"/>
    <w:rsid w:val="00CD19FC"/>
    <w:rsid w:val="00CD202E"/>
    <w:rsid w:val="00CD20A7"/>
    <w:rsid w:val="00CD2261"/>
    <w:rsid w:val="00CD28EF"/>
    <w:rsid w:val="00CD2E03"/>
    <w:rsid w:val="00CD3048"/>
    <w:rsid w:val="00CD3406"/>
    <w:rsid w:val="00CD3421"/>
    <w:rsid w:val="00CD394C"/>
    <w:rsid w:val="00CD45FF"/>
    <w:rsid w:val="00CD465A"/>
    <w:rsid w:val="00CD4748"/>
    <w:rsid w:val="00CD76DE"/>
    <w:rsid w:val="00CD7D0A"/>
    <w:rsid w:val="00CD7D3B"/>
    <w:rsid w:val="00CD7DFE"/>
    <w:rsid w:val="00CE0261"/>
    <w:rsid w:val="00CE0282"/>
    <w:rsid w:val="00CE03B0"/>
    <w:rsid w:val="00CE04C2"/>
    <w:rsid w:val="00CE0A19"/>
    <w:rsid w:val="00CE1396"/>
    <w:rsid w:val="00CE1709"/>
    <w:rsid w:val="00CE17BF"/>
    <w:rsid w:val="00CE1B15"/>
    <w:rsid w:val="00CE1F69"/>
    <w:rsid w:val="00CE23A1"/>
    <w:rsid w:val="00CE33A1"/>
    <w:rsid w:val="00CE39CF"/>
    <w:rsid w:val="00CE3B56"/>
    <w:rsid w:val="00CE3D50"/>
    <w:rsid w:val="00CE4182"/>
    <w:rsid w:val="00CE477C"/>
    <w:rsid w:val="00CE4E21"/>
    <w:rsid w:val="00CE500A"/>
    <w:rsid w:val="00CE51C2"/>
    <w:rsid w:val="00CE5394"/>
    <w:rsid w:val="00CE5AD8"/>
    <w:rsid w:val="00CE5E21"/>
    <w:rsid w:val="00CE617F"/>
    <w:rsid w:val="00CE636A"/>
    <w:rsid w:val="00CE6E6E"/>
    <w:rsid w:val="00CE7E40"/>
    <w:rsid w:val="00CF0091"/>
    <w:rsid w:val="00CF0D76"/>
    <w:rsid w:val="00CF0FD1"/>
    <w:rsid w:val="00CF163E"/>
    <w:rsid w:val="00CF16F3"/>
    <w:rsid w:val="00CF17A8"/>
    <w:rsid w:val="00CF19CF"/>
    <w:rsid w:val="00CF1AD2"/>
    <w:rsid w:val="00CF1E09"/>
    <w:rsid w:val="00CF2971"/>
    <w:rsid w:val="00CF2A6B"/>
    <w:rsid w:val="00CF2F7A"/>
    <w:rsid w:val="00CF3457"/>
    <w:rsid w:val="00CF3A1E"/>
    <w:rsid w:val="00CF3C4C"/>
    <w:rsid w:val="00CF3CBD"/>
    <w:rsid w:val="00CF4BA2"/>
    <w:rsid w:val="00CF61E5"/>
    <w:rsid w:val="00CF6483"/>
    <w:rsid w:val="00D00AE9"/>
    <w:rsid w:val="00D00EAA"/>
    <w:rsid w:val="00D0135F"/>
    <w:rsid w:val="00D015FB"/>
    <w:rsid w:val="00D01F9D"/>
    <w:rsid w:val="00D026D7"/>
    <w:rsid w:val="00D02866"/>
    <w:rsid w:val="00D03AD7"/>
    <w:rsid w:val="00D0401A"/>
    <w:rsid w:val="00D056EA"/>
    <w:rsid w:val="00D0577C"/>
    <w:rsid w:val="00D05A8C"/>
    <w:rsid w:val="00D05FF7"/>
    <w:rsid w:val="00D0648E"/>
    <w:rsid w:val="00D06B45"/>
    <w:rsid w:val="00D0731E"/>
    <w:rsid w:val="00D0769C"/>
    <w:rsid w:val="00D10130"/>
    <w:rsid w:val="00D10A78"/>
    <w:rsid w:val="00D10CC7"/>
    <w:rsid w:val="00D1177C"/>
    <w:rsid w:val="00D11AF6"/>
    <w:rsid w:val="00D11C04"/>
    <w:rsid w:val="00D12198"/>
    <w:rsid w:val="00D125B9"/>
    <w:rsid w:val="00D126B0"/>
    <w:rsid w:val="00D12860"/>
    <w:rsid w:val="00D137B2"/>
    <w:rsid w:val="00D13C2A"/>
    <w:rsid w:val="00D13CD7"/>
    <w:rsid w:val="00D1433E"/>
    <w:rsid w:val="00D1461F"/>
    <w:rsid w:val="00D152FF"/>
    <w:rsid w:val="00D1554A"/>
    <w:rsid w:val="00D155EA"/>
    <w:rsid w:val="00D15E56"/>
    <w:rsid w:val="00D169C9"/>
    <w:rsid w:val="00D16B16"/>
    <w:rsid w:val="00D16BE7"/>
    <w:rsid w:val="00D16C32"/>
    <w:rsid w:val="00D1782C"/>
    <w:rsid w:val="00D17D87"/>
    <w:rsid w:val="00D206CF"/>
    <w:rsid w:val="00D20F8B"/>
    <w:rsid w:val="00D21170"/>
    <w:rsid w:val="00D21639"/>
    <w:rsid w:val="00D217B6"/>
    <w:rsid w:val="00D22B33"/>
    <w:rsid w:val="00D22DA6"/>
    <w:rsid w:val="00D22FC3"/>
    <w:rsid w:val="00D23422"/>
    <w:rsid w:val="00D24065"/>
    <w:rsid w:val="00D244D2"/>
    <w:rsid w:val="00D24523"/>
    <w:rsid w:val="00D24589"/>
    <w:rsid w:val="00D2490D"/>
    <w:rsid w:val="00D249C0"/>
    <w:rsid w:val="00D24A49"/>
    <w:rsid w:val="00D25127"/>
    <w:rsid w:val="00D25446"/>
    <w:rsid w:val="00D2550A"/>
    <w:rsid w:val="00D260D0"/>
    <w:rsid w:val="00D26393"/>
    <w:rsid w:val="00D26458"/>
    <w:rsid w:val="00D264DF"/>
    <w:rsid w:val="00D26AD7"/>
    <w:rsid w:val="00D2737A"/>
    <w:rsid w:val="00D27383"/>
    <w:rsid w:val="00D27448"/>
    <w:rsid w:val="00D27F34"/>
    <w:rsid w:val="00D300F7"/>
    <w:rsid w:val="00D305A0"/>
    <w:rsid w:val="00D31118"/>
    <w:rsid w:val="00D311A5"/>
    <w:rsid w:val="00D318CF"/>
    <w:rsid w:val="00D3201D"/>
    <w:rsid w:val="00D32167"/>
    <w:rsid w:val="00D334FB"/>
    <w:rsid w:val="00D33F8B"/>
    <w:rsid w:val="00D342D1"/>
    <w:rsid w:val="00D3435C"/>
    <w:rsid w:val="00D34402"/>
    <w:rsid w:val="00D345FA"/>
    <w:rsid w:val="00D3489B"/>
    <w:rsid w:val="00D34A15"/>
    <w:rsid w:val="00D34A8A"/>
    <w:rsid w:val="00D34B1B"/>
    <w:rsid w:val="00D3503B"/>
    <w:rsid w:val="00D35468"/>
    <w:rsid w:val="00D3546E"/>
    <w:rsid w:val="00D354C1"/>
    <w:rsid w:val="00D35BB7"/>
    <w:rsid w:val="00D35F24"/>
    <w:rsid w:val="00D36A9A"/>
    <w:rsid w:val="00D37092"/>
    <w:rsid w:val="00D37375"/>
    <w:rsid w:val="00D3792E"/>
    <w:rsid w:val="00D37B6F"/>
    <w:rsid w:val="00D37FF6"/>
    <w:rsid w:val="00D404FC"/>
    <w:rsid w:val="00D405CA"/>
    <w:rsid w:val="00D408BB"/>
    <w:rsid w:val="00D40DD0"/>
    <w:rsid w:val="00D411C2"/>
    <w:rsid w:val="00D42095"/>
    <w:rsid w:val="00D42295"/>
    <w:rsid w:val="00D42552"/>
    <w:rsid w:val="00D42615"/>
    <w:rsid w:val="00D4277E"/>
    <w:rsid w:val="00D42D19"/>
    <w:rsid w:val="00D42EEE"/>
    <w:rsid w:val="00D42FB6"/>
    <w:rsid w:val="00D43127"/>
    <w:rsid w:val="00D4382D"/>
    <w:rsid w:val="00D43A58"/>
    <w:rsid w:val="00D43DE5"/>
    <w:rsid w:val="00D44551"/>
    <w:rsid w:val="00D44565"/>
    <w:rsid w:val="00D445E6"/>
    <w:rsid w:val="00D448A4"/>
    <w:rsid w:val="00D45507"/>
    <w:rsid w:val="00D45524"/>
    <w:rsid w:val="00D45680"/>
    <w:rsid w:val="00D4587B"/>
    <w:rsid w:val="00D458AB"/>
    <w:rsid w:val="00D4617E"/>
    <w:rsid w:val="00D46AB0"/>
    <w:rsid w:val="00D46F08"/>
    <w:rsid w:val="00D477CA"/>
    <w:rsid w:val="00D47C51"/>
    <w:rsid w:val="00D47E2C"/>
    <w:rsid w:val="00D50B50"/>
    <w:rsid w:val="00D5111C"/>
    <w:rsid w:val="00D515AA"/>
    <w:rsid w:val="00D51864"/>
    <w:rsid w:val="00D51A20"/>
    <w:rsid w:val="00D51A39"/>
    <w:rsid w:val="00D51C05"/>
    <w:rsid w:val="00D52009"/>
    <w:rsid w:val="00D52AEF"/>
    <w:rsid w:val="00D534EF"/>
    <w:rsid w:val="00D53524"/>
    <w:rsid w:val="00D53ACC"/>
    <w:rsid w:val="00D5471D"/>
    <w:rsid w:val="00D548C2"/>
    <w:rsid w:val="00D54992"/>
    <w:rsid w:val="00D54C0B"/>
    <w:rsid w:val="00D54EB1"/>
    <w:rsid w:val="00D55397"/>
    <w:rsid w:val="00D5546B"/>
    <w:rsid w:val="00D555BB"/>
    <w:rsid w:val="00D55707"/>
    <w:rsid w:val="00D560ED"/>
    <w:rsid w:val="00D56795"/>
    <w:rsid w:val="00D5695E"/>
    <w:rsid w:val="00D56BE5"/>
    <w:rsid w:val="00D57681"/>
    <w:rsid w:val="00D57ACE"/>
    <w:rsid w:val="00D61855"/>
    <w:rsid w:val="00D61A20"/>
    <w:rsid w:val="00D61BD1"/>
    <w:rsid w:val="00D62103"/>
    <w:rsid w:val="00D630B2"/>
    <w:rsid w:val="00D63D52"/>
    <w:rsid w:val="00D6414B"/>
    <w:rsid w:val="00D642C7"/>
    <w:rsid w:val="00D64361"/>
    <w:rsid w:val="00D64695"/>
    <w:rsid w:val="00D6505F"/>
    <w:rsid w:val="00D6516B"/>
    <w:rsid w:val="00D65B0E"/>
    <w:rsid w:val="00D65D86"/>
    <w:rsid w:val="00D6614F"/>
    <w:rsid w:val="00D66A56"/>
    <w:rsid w:val="00D6704E"/>
    <w:rsid w:val="00D67353"/>
    <w:rsid w:val="00D67B5D"/>
    <w:rsid w:val="00D67D4A"/>
    <w:rsid w:val="00D70105"/>
    <w:rsid w:val="00D70484"/>
    <w:rsid w:val="00D70632"/>
    <w:rsid w:val="00D709B9"/>
    <w:rsid w:val="00D70A6B"/>
    <w:rsid w:val="00D70A8E"/>
    <w:rsid w:val="00D70F73"/>
    <w:rsid w:val="00D716B8"/>
    <w:rsid w:val="00D7251F"/>
    <w:rsid w:val="00D725A5"/>
    <w:rsid w:val="00D72C0E"/>
    <w:rsid w:val="00D73477"/>
    <w:rsid w:val="00D7358E"/>
    <w:rsid w:val="00D73695"/>
    <w:rsid w:val="00D740FF"/>
    <w:rsid w:val="00D7536C"/>
    <w:rsid w:val="00D759A6"/>
    <w:rsid w:val="00D76F60"/>
    <w:rsid w:val="00D77405"/>
    <w:rsid w:val="00D779E2"/>
    <w:rsid w:val="00D77CF8"/>
    <w:rsid w:val="00D8044C"/>
    <w:rsid w:val="00D81238"/>
    <w:rsid w:val="00D81A8B"/>
    <w:rsid w:val="00D82699"/>
    <w:rsid w:val="00D82E5C"/>
    <w:rsid w:val="00D82F1D"/>
    <w:rsid w:val="00D834F0"/>
    <w:rsid w:val="00D8365F"/>
    <w:rsid w:val="00D8396E"/>
    <w:rsid w:val="00D84013"/>
    <w:rsid w:val="00D84527"/>
    <w:rsid w:val="00D84538"/>
    <w:rsid w:val="00D847C6"/>
    <w:rsid w:val="00D84E17"/>
    <w:rsid w:val="00D851F4"/>
    <w:rsid w:val="00D85627"/>
    <w:rsid w:val="00D857D5"/>
    <w:rsid w:val="00D85A8A"/>
    <w:rsid w:val="00D85AAF"/>
    <w:rsid w:val="00D85D55"/>
    <w:rsid w:val="00D85E4F"/>
    <w:rsid w:val="00D85EF6"/>
    <w:rsid w:val="00D868F2"/>
    <w:rsid w:val="00D86983"/>
    <w:rsid w:val="00D86D7E"/>
    <w:rsid w:val="00D879AB"/>
    <w:rsid w:val="00D87C3B"/>
    <w:rsid w:val="00D901F7"/>
    <w:rsid w:val="00D9063E"/>
    <w:rsid w:val="00D90C78"/>
    <w:rsid w:val="00D91A15"/>
    <w:rsid w:val="00D91BDA"/>
    <w:rsid w:val="00D91DCD"/>
    <w:rsid w:val="00D91E2B"/>
    <w:rsid w:val="00D9207C"/>
    <w:rsid w:val="00D92183"/>
    <w:rsid w:val="00D932AD"/>
    <w:rsid w:val="00D93704"/>
    <w:rsid w:val="00D93EC0"/>
    <w:rsid w:val="00D94547"/>
    <w:rsid w:val="00D94D0C"/>
    <w:rsid w:val="00D95019"/>
    <w:rsid w:val="00D95A13"/>
    <w:rsid w:val="00D963B5"/>
    <w:rsid w:val="00D9666C"/>
    <w:rsid w:val="00D96994"/>
    <w:rsid w:val="00D96B9F"/>
    <w:rsid w:val="00D97EDB"/>
    <w:rsid w:val="00DA0324"/>
    <w:rsid w:val="00DA0A86"/>
    <w:rsid w:val="00DA0CA9"/>
    <w:rsid w:val="00DA10CE"/>
    <w:rsid w:val="00DA1988"/>
    <w:rsid w:val="00DA1AEF"/>
    <w:rsid w:val="00DA2CD0"/>
    <w:rsid w:val="00DA2F07"/>
    <w:rsid w:val="00DA3985"/>
    <w:rsid w:val="00DA5122"/>
    <w:rsid w:val="00DA5352"/>
    <w:rsid w:val="00DA5555"/>
    <w:rsid w:val="00DA568B"/>
    <w:rsid w:val="00DA58DA"/>
    <w:rsid w:val="00DA6024"/>
    <w:rsid w:val="00DA627F"/>
    <w:rsid w:val="00DA6394"/>
    <w:rsid w:val="00DA682C"/>
    <w:rsid w:val="00DA6840"/>
    <w:rsid w:val="00DA6DCB"/>
    <w:rsid w:val="00DA71C8"/>
    <w:rsid w:val="00DA71EA"/>
    <w:rsid w:val="00DA742E"/>
    <w:rsid w:val="00DA7754"/>
    <w:rsid w:val="00DA7874"/>
    <w:rsid w:val="00DA7F32"/>
    <w:rsid w:val="00DB0337"/>
    <w:rsid w:val="00DB1380"/>
    <w:rsid w:val="00DB1412"/>
    <w:rsid w:val="00DB195B"/>
    <w:rsid w:val="00DB23F6"/>
    <w:rsid w:val="00DB2DF8"/>
    <w:rsid w:val="00DB33FE"/>
    <w:rsid w:val="00DB385C"/>
    <w:rsid w:val="00DB388B"/>
    <w:rsid w:val="00DB390E"/>
    <w:rsid w:val="00DB396E"/>
    <w:rsid w:val="00DB3C01"/>
    <w:rsid w:val="00DB3D4D"/>
    <w:rsid w:val="00DB3E4D"/>
    <w:rsid w:val="00DB429B"/>
    <w:rsid w:val="00DB45E5"/>
    <w:rsid w:val="00DB4830"/>
    <w:rsid w:val="00DB49EF"/>
    <w:rsid w:val="00DB4C2F"/>
    <w:rsid w:val="00DB4CDD"/>
    <w:rsid w:val="00DB4E1C"/>
    <w:rsid w:val="00DB535A"/>
    <w:rsid w:val="00DB5CFB"/>
    <w:rsid w:val="00DB64ED"/>
    <w:rsid w:val="00DB6758"/>
    <w:rsid w:val="00DB68D6"/>
    <w:rsid w:val="00DB6F2A"/>
    <w:rsid w:val="00DB753E"/>
    <w:rsid w:val="00DB7558"/>
    <w:rsid w:val="00DB791C"/>
    <w:rsid w:val="00DB7B91"/>
    <w:rsid w:val="00DC0432"/>
    <w:rsid w:val="00DC044F"/>
    <w:rsid w:val="00DC05D6"/>
    <w:rsid w:val="00DC0D3B"/>
    <w:rsid w:val="00DC118C"/>
    <w:rsid w:val="00DC13ED"/>
    <w:rsid w:val="00DC1CDF"/>
    <w:rsid w:val="00DC2455"/>
    <w:rsid w:val="00DC282F"/>
    <w:rsid w:val="00DC2CA0"/>
    <w:rsid w:val="00DC4059"/>
    <w:rsid w:val="00DC46C6"/>
    <w:rsid w:val="00DC4CED"/>
    <w:rsid w:val="00DC4FA1"/>
    <w:rsid w:val="00DC4FDB"/>
    <w:rsid w:val="00DC5352"/>
    <w:rsid w:val="00DC5537"/>
    <w:rsid w:val="00DC57D1"/>
    <w:rsid w:val="00DC5DBC"/>
    <w:rsid w:val="00DC5E67"/>
    <w:rsid w:val="00DC5F7B"/>
    <w:rsid w:val="00DC6123"/>
    <w:rsid w:val="00DC61D4"/>
    <w:rsid w:val="00DC6239"/>
    <w:rsid w:val="00DC684C"/>
    <w:rsid w:val="00DC6CDE"/>
    <w:rsid w:val="00DC6D16"/>
    <w:rsid w:val="00DC708A"/>
    <w:rsid w:val="00DC7804"/>
    <w:rsid w:val="00DC7A4A"/>
    <w:rsid w:val="00DD05BF"/>
    <w:rsid w:val="00DD0616"/>
    <w:rsid w:val="00DD10C4"/>
    <w:rsid w:val="00DD1DB9"/>
    <w:rsid w:val="00DD2276"/>
    <w:rsid w:val="00DD2785"/>
    <w:rsid w:val="00DD4C89"/>
    <w:rsid w:val="00DD4CD1"/>
    <w:rsid w:val="00DD4E73"/>
    <w:rsid w:val="00DD5005"/>
    <w:rsid w:val="00DD5C98"/>
    <w:rsid w:val="00DD5CEE"/>
    <w:rsid w:val="00DD6378"/>
    <w:rsid w:val="00DD660E"/>
    <w:rsid w:val="00DD6804"/>
    <w:rsid w:val="00DD6997"/>
    <w:rsid w:val="00DD76FD"/>
    <w:rsid w:val="00DE06FB"/>
    <w:rsid w:val="00DE0767"/>
    <w:rsid w:val="00DE0CC7"/>
    <w:rsid w:val="00DE0F02"/>
    <w:rsid w:val="00DE141B"/>
    <w:rsid w:val="00DE16BE"/>
    <w:rsid w:val="00DE16C2"/>
    <w:rsid w:val="00DE196A"/>
    <w:rsid w:val="00DE1D3C"/>
    <w:rsid w:val="00DE1DAE"/>
    <w:rsid w:val="00DE254C"/>
    <w:rsid w:val="00DE25F6"/>
    <w:rsid w:val="00DE27E8"/>
    <w:rsid w:val="00DE28AB"/>
    <w:rsid w:val="00DE33DF"/>
    <w:rsid w:val="00DE3422"/>
    <w:rsid w:val="00DE35BE"/>
    <w:rsid w:val="00DE3923"/>
    <w:rsid w:val="00DE3D81"/>
    <w:rsid w:val="00DE3FF0"/>
    <w:rsid w:val="00DE4E1D"/>
    <w:rsid w:val="00DE51D2"/>
    <w:rsid w:val="00DE56F1"/>
    <w:rsid w:val="00DE58FB"/>
    <w:rsid w:val="00DE5983"/>
    <w:rsid w:val="00DE5D86"/>
    <w:rsid w:val="00DE5DB4"/>
    <w:rsid w:val="00DE65A3"/>
    <w:rsid w:val="00DE76AC"/>
    <w:rsid w:val="00DE77B0"/>
    <w:rsid w:val="00DE7E04"/>
    <w:rsid w:val="00DF00AC"/>
    <w:rsid w:val="00DF01A4"/>
    <w:rsid w:val="00DF062D"/>
    <w:rsid w:val="00DF06B0"/>
    <w:rsid w:val="00DF0C43"/>
    <w:rsid w:val="00DF0EED"/>
    <w:rsid w:val="00DF112A"/>
    <w:rsid w:val="00DF1268"/>
    <w:rsid w:val="00DF13BA"/>
    <w:rsid w:val="00DF18C2"/>
    <w:rsid w:val="00DF196D"/>
    <w:rsid w:val="00DF1EBF"/>
    <w:rsid w:val="00DF2222"/>
    <w:rsid w:val="00DF23F3"/>
    <w:rsid w:val="00DF26C5"/>
    <w:rsid w:val="00DF2745"/>
    <w:rsid w:val="00DF35DB"/>
    <w:rsid w:val="00DF3944"/>
    <w:rsid w:val="00DF3F66"/>
    <w:rsid w:val="00DF3F8F"/>
    <w:rsid w:val="00DF4445"/>
    <w:rsid w:val="00DF48D5"/>
    <w:rsid w:val="00DF4F52"/>
    <w:rsid w:val="00DF59DF"/>
    <w:rsid w:val="00DF6AAE"/>
    <w:rsid w:val="00DF6C71"/>
    <w:rsid w:val="00DF6CAE"/>
    <w:rsid w:val="00DF6CD5"/>
    <w:rsid w:val="00DF6E32"/>
    <w:rsid w:val="00DF71F1"/>
    <w:rsid w:val="00DF74E2"/>
    <w:rsid w:val="00DF7AEC"/>
    <w:rsid w:val="00E005A0"/>
    <w:rsid w:val="00E00B91"/>
    <w:rsid w:val="00E00E5D"/>
    <w:rsid w:val="00E018C5"/>
    <w:rsid w:val="00E01938"/>
    <w:rsid w:val="00E01C30"/>
    <w:rsid w:val="00E020C8"/>
    <w:rsid w:val="00E02BB9"/>
    <w:rsid w:val="00E02C22"/>
    <w:rsid w:val="00E032AE"/>
    <w:rsid w:val="00E03CA7"/>
    <w:rsid w:val="00E03FBD"/>
    <w:rsid w:val="00E0447F"/>
    <w:rsid w:val="00E0584E"/>
    <w:rsid w:val="00E05863"/>
    <w:rsid w:val="00E05A58"/>
    <w:rsid w:val="00E0610B"/>
    <w:rsid w:val="00E0665E"/>
    <w:rsid w:val="00E073C8"/>
    <w:rsid w:val="00E0762E"/>
    <w:rsid w:val="00E07840"/>
    <w:rsid w:val="00E079B7"/>
    <w:rsid w:val="00E10A19"/>
    <w:rsid w:val="00E10C70"/>
    <w:rsid w:val="00E10FF4"/>
    <w:rsid w:val="00E110FA"/>
    <w:rsid w:val="00E11505"/>
    <w:rsid w:val="00E11826"/>
    <w:rsid w:val="00E118E0"/>
    <w:rsid w:val="00E11B15"/>
    <w:rsid w:val="00E11D19"/>
    <w:rsid w:val="00E1238C"/>
    <w:rsid w:val="00E12BA8"/>
    <w:rsid w:val="00E12F1F"/>
    <w:rsid w:val="00E12FEE"/>
    <w:rsid w:val="00E132D6"/>
    <w:rsid w:val="00E135B0"/>
    <w:rsid w:val="00E13C3C"/>
    <w:rsid w:val="00E144DA"/>
    <w:rsid w:val="00E1510E"/>
    <w:rsid w:val="00E163C7"/>
    <w:rsid w:val="00E16516"/>
    <w:rsid w:val="00E168C1"/>
    <w:rsid w:val="00E16EC2"/>
    <w:rsid w:val="00E173FE"/>
    <w:rsid w:val="00E17411"/>
    <w:rsid w:val="00E176F5"/>
    <w:rsid w:val="00E178E2"/>
    <w:rsid w:val="00E17C33"/>
    <w:rsid w:val="00E17F65"/>
    <w:rsid w:val="00E201C3"/>
    <w:rsid w:val="00E2089A"/>
    <w:rsid w:val="00E208B2"/>
    <w:rsid w:val="00E20957"/>
    <w:rsid w:val="00E20A93"/>
    <w:rsid w:val="00E212DC"/>
    <w:rsid w:val="00E2194D"/>
    <w:rsid w:val="00E21C76"/>
    <w:rsid w:val="00E21E88"/>
    <w:rsid w:val="00E2229A"/>
    <w:rsid w:val="00E228C3"/>
    <w:rsid w:val="00E22BE3"/>
    <w:rsid w:val="00E22E6D"/>
    <w:rsid w:val="00E239E6"/>
    <w:rsid w:val="00E23DB3"/>
    <w:rsid w:val="00E2443E"/>
    <w:rsid w:val="00E24612"/>
    <w:rsid w:val="00E24EC7"/>
    <w:rsid w:val="00E2500E"/>
    <w:rsid w:val="00E253C4"/>
    <w:rsid w:val="00E259F5"/>
    <w:rsid w:val="00E25C2D"/>
    <w:rsid w:val="00E26133"/>
    <w:rsid w:val="00E2614C"/>
    <w:rsid w:val="00E26904"/>
    <w:rsid w:val="00E2697B"/>
    <w:rsid w:val="00E26C58"/>
    <w:rsid w:val="00E2710D"/>
    <w:rsid w:val="00E27A14"/>
    <w:rsid w:val="00E27BEE"/>
    <w:rsid w:val="00E27EA9"/>
    <w:rsid w:val="00E302ED"/>
    <w:rsid w:val="00E30342"/>
    <w:rsid w:val="00E306FC"/>
    <w:rsid w:val="00E308E7"/>
    <w:rsid w:val="00E30935"/>
    <w:rsid w:val="00E30D58"/>
    <w:rsid w:val="00E30F31"/>
    <w:rsid w:val="00E31078"/>
    <w:rsid w:val="00E312C5"/>
    <w:rsid w:val="00E3163D"/>
    <w:rsid w:val="00E3192C"/>
    <w:rsid w:val="00E31CA8"/>
    <w:rsid w:val="00E32435"/>
    <w:rsid w:val="00E32E5C"/>
    <w:rsid w:val="00E330ED"/>
    <w:rsid w:val="00E33F69"/>
    <w:rsid w:val="00E34234"/>
    <w:rsid w:val="00E343F6"/>
    <w:rsid w:val="00E349F1"/>
    <w:rsid w:val="00E34F9D"/>
    <w:rsid w:val="00E34FE5"/>
    <w:rsid w:val="00E35139"/>
    <w:rsid w:val="00E352AD"/>
    <w:rsid w:val="00E35A3E"/>
    <w:rsid w:val="00E36560"/>
    <w:rsid w:val="00E36BB7"/>
    <w:rsid w:val="00E370D3"/>
    <w:rsid w:val="00E37CB7"/>
    <w:rsid w:val="00E4012D"/>
    <w:rsid w:val="00E426EB"/>
    <w:rsid w:val="00E431C2"/>
    <w:rsid w:val="00E43336"/>
    <w:rsid w:val="00E4355B"/>
    <w:rsid w:val="00E43681"/>
    <w:rsid w:val="00E4380D"/>
    <w:rsid w:val="00E439B4"/>
    <w:rsid w:val="00E44081"/>
    <w:rsid w:val="00E44232"/>
    <w:rsid w:val="00E44442"/>
    <w:rsid w:val="00E44471"/>
    <w:rsid w:val="00E445F6"/>
    <w:rsid w:val="00E44A5B"/>
    <w:rsid w:val="00E44C4C"/>
    <w:rsid w:val="00E4553F"/>
    <w:rsid w:val="00E45AC0"/>
    <w:rsid w:val="00E45D79"/>
    <w:rsid w:val="00E4667D"/>
    <w:rsid w:val="00E46DC5"/>
    <w:rsid w:val="00E5090F"/>
    <w:rsid w:val="00E50CE3"/>
    <w:rsid w:val="00E51040"/>
    <w:rsid w:val="00E51390"/>
    <w:rsid w:val="00E51739"/>
    <w:rsid w:val="00E528B5"/>
    <w:rsid w:val="00E53A30"/>
    <w:rsid w:val="00E53B3C"/>
    <w:rsid w:val="00E53BB8"/>
    <w:rsid w:val="00E53BC4"/>
    <w:rsid w:val="00E53DB7"/>
    <w:rsid w:val="00E54492"/>
    <w:rsid w:val="00E548E2"/>
    <w:rsid w:val="00E54B26"/>
    <w:rsid w:val="00E54DA4"/>
    <w:rsid w:val="00E55228"/>
    <w:rsid w:val="00E55655"/>
    <w:rsid w:val="00E5581F"/>
    <w:rsid w:val="00E55FFE"/>
    <w:rsid w:val="00E56472"/>
    <w:rsid w:val="00E56AC0"/>
    <w:rsid w:val="00E56B59"/>
    <w:rsid w:val="00E573A4"/>
    <w:rsid w:val="00E574A7"/>
    <w:rsid w:val="00E57E8C"/>
    <w:rsid w:val="00E60E9D"/>
    <w:rsid w:val="00E610D4"/>
    <w:rsid w:val="00E61307"/>
    <w:rsid w:val="00E61A34"/>
    <w:rsid w:val="00E61BB9"/>
    <w:rsid w:val="00E61C56"/>
    <w:rsid w:val="00E62308"/>
    <w:rsid w:val="00E626AE"/>
    <w:rsid w:val="00E63A15"/>
    <w:rsid w:val="00E63E9C"/>
    <w:rsid w:val="00E641E8"/>
    <w:rsid w:val="00E64BCA"/>
    <w:rsid w:val="00E65057"/>
    <w:rsid w:val="00E664F2"/>
    <w:rsid w:val="00E667FB"/>
    <w:rsid w:val="00E66C99"/>
    <w:rsid w:val="00E6714B"/>
    <w:rsid w:val="00E671DD"/>
    <w:rsid w:val="00E67240"/>
    <w:rsid w:val="00E67659"/>
    <w:rsid w:val="00E677C7"/>
    <w:rsid w:val="00E67ADF"/>
    <w:rsid w:val="00E67AE4"/>
    <w:rsid w:val="00E70127"/>
    <w:rsid w:val="00E70329"/>
    <w:rsid w:val="00E70444"/>
    <w:rsid w:val="00E70888"/>
    <w:rsid w:val="00E70EEB"/>
    <w:rsid w:val="00E70F36"/>
    <w:rsid w:val="00E711AF"/>
    <w:rsid w:val="00E7192F"/>
    <w:rsid w:val="00E71D7C"/>
    <w:rsid w:val="00E723C9"/>
    <w:rsid w:val="00E72865"/>
    <w:rsid w:val="00E72907"/>
    <w:rsid w:val="00E74075"/>
    <w:rsid w:val="00E741CB"/>
    <w:rsid w:val="00E74366"/>
    <w:rsid w:val="00E74A0D"/>
    <w:rsid w:val="00E74A4D"/>
    <w:rsid w:val="00E74BDF"/>
    <w:rsid w:val="00E7525A"/>
    <w:rsid w:val="00E758FB"/>
    <w:rsid w:val="00E76368"/>
    <w:rsid w:val="00E767E1"/>
    <w:rsid w:val="00E76D78"/>
    <w:rsid w:val="00E7724D"/>
    <w:rsid w:val="00E77461"/>
    <w:rsid w:val="00E80091"/>
    <w:rsid w:val="00E8033D"/>
    <w:rsid w:val="00E806A6"/>
    <w:rsid w:val="00E80783"/>
    <w:rsid w:val="00E80C20"/>
    <w:rsid w:val="00E80FDF"/>
    <w:rsid w:val="00E81478"/>
    <w:rsid w:val="00E81633"/>
    <w:rsid w:val="00E8198B"/>
    <w:rsid w:val="00E81A2A"/>
    <w:rsid w:val="00E81A76"/>
    <w:rsid w:val="00E81C00"/>
    <w:rsid w:val="00E83455"/>
    <w:rsid w:val="00E83B17"/>
    <w:rsid w:val="00E8413A"/>
    <w:rsid w:val="00E846B1"/>
    <w:rsid w:val="00E84772"/>
    <w:rsid w:val="00E855C5"/>
    <w:rsid w:val="00E856ED"/>
    <w:rsid w:val="00E86887"/>
    <w:rsid w:val="00E86C9E"/>
    <w:rsid w:val="00E874F1"/>
    <w:rsid w:val="00E87609"/>
    <w:rsid w:val="00E8773D"/>
    <w:rsid w:val="00E87793"/>
    <w:rsid w:val="00E87DB5"/>
    <w:rsid w:val="00E87DDC"/>
    <w:rsid w:val="00E9032D"/>
    <w:rsid w:val="00E904CA"/>
    <w:rsid w:val="00E904F5"/>
    <w:rsid w:val="00E90743"/>
    <w:rsid w:val="00E907E9"/>
    <w:rsid w:val="00E90D6C"/>
    <w:rsid w:val="00E917A5"/>
    <w:rsid w:val="00E91AFC"/>
    <w:rsid w:val="00E92212"/>
    <w:rsid w:val="00E924CD"/>
    <w:rsid w:val="00E937B2"/>
    <w:rsid w:val="00E93A92"/>
    <w:rsid w:val="00E941F6"/>
    <w:rsid w:val="00E94947"/>
    <w:rsid w:val="00E94C21"/>
    <w:rsid w:val="00E95310"/>
    <w:rsid w:val="00E9624A"/>
    <w:rsid w:val="00E96B75"/>
    <w:rsid w:val="00E97F6E"/>
    <w:rsid w:val="00EA0003"/>
    <w:rsid w:val="00EA08B9"/>
    <w:rsid w:val="00EA1046"/>
    <w:rsid w:val="00EA16AB"/>
    <w:rsid w:val="00EA17E1"/>
    <w:rsid w:val="00EA196C"/>
    <w:rsid w:val="00EA19E6"/>
    <w:rsid w:val="00EA1ECE"/>
    <w:rsid w:val="00EA2307"/>
    <w:rsid w:val="00EA2C68"/>
    <w:rsid w:val="00EA2F7D"/>
    <w:rsid w:val="00EA31E7"/>
    <w:rsid w:val="00EA34C6"/>
    <w:rsid w:val="00EA3663"/>
    <w:rsid w:val="00EA3858"/>
    <w:rsid w:val="00EA39C2"/>
    <w:rsid w:val="00EA3D96"/>
    <w:rsid w:val="00EA4BB5"/>
    <w:rsid w:val="00EA4CDE"/>
    <w:rsid w:val="00EA551B"/>
    <w:rsid w:val="00EA56AB"/>
    <w:rsid w:val="00EA5A19"/>
    <w:rsid w:val="00EA5BA2"/>
    <w:rsid w:val="00EA5ED6"/>
    <w:rsid w:val="00EA68F9"/>
    <w:rsid w:val="00EA6B43"/>
    <w:rsid w:val="00EA7018"/>
    <w:rsid w:val="00EA70A2"/>
    <w:rsid w:val="00EA763D"/>
    <w:rsid w:val="00EB0D23"/>
    <w:rsid w:val="00EB0EFE"/>
    <w:rsid w:val="00EB17EB"/>
    <w:rsid w:val="00EB221B"/>
    <w:rsid w:val="00EB23CF"/>
    <w:rsid w:val="00EB2DEB"/>
    <w:rsid w:val="00EB2F0B"/>
    <w:rsid w:val="00EB2F7C"/>
    <w:rsid w:val="00EB32F4"/>
    <w:rsid w:val="00EB3778"/>
    <w:rsid w:val="00EB3D9C"/>
    <w:rsid w:val="00EB40F5"/>
    <w:rsid w:val="00EB41DB"/>
    <w:rsid w:val="00EB4CA1"/>
    <w:rsid w:val="00EB50C1"/>
    <w:rsid w:val="00EB5CD5"/>
    <w:rsid w:val="00EB5EC2"/>
    <w:rsid w:val="00EB5F6B"/>
    <w:rsid w:val="00EB60C8"/>
    <w:rsid w:val="00EB61EA"/>
    <w:rsid w:val="00EB6DBE"/>
    <w:rsid w:val="00EB6FA8"/>
    <w:rsid w:val="00EB7888"/>
    <w:rsid w:val="00EB7917"/>
    <w:rsid w:val="00EB7B97"/>
    <w:rsid w:val="00EC025F"/>
    <w:rsid w:val="00EC04E6"/>
    <w:rsid w:val="00EC0807"/>
    <w:rsid w:val="00EC0CB6"/>
    <w:rsid w:val="00EC1028"/>
    <w:rsid w:val="00EC1156"/>
    <w:rsid w:val="00EC1962"/>
    <w:rsid w:val="00EC1CC4"/>
    <w:rsid w:val="00EC2733"/>
    <w:rsid w:val="00EC2DE5"/>
    <w:rsid w:val="00EC3235"/>
    <w:rsid w:val="00EC3260"/>
    <w:rsid w:val="00EC3576"/>
    <w:rsid w:val="00EC3981"/>
    <w:rsid w:val="00EC39D4"/>
    <w:rsid w:val="00EC41EB"/>
    <w:rsid w:val="00EC42C1"/>
    <w:rsid w:val="00EC438D"/>
    <w:rsid w:val="00EC463E"/>
    <w:rsid w:val="00EC47B8"/>
    <w:rsid w:val="00EC496C"/>
    <w:rsid w:val="00EC57A8"/>
    <w:rsid w:val="00EC5AA1"/>
    <w:rsid w:val="00EC5CEB"/>
    <w:rsid w:val="00EC5FCF"/>
    <w:rsid w:val="00EC6300"/>
    <w:rsid w:val="00EC6671"/>
    <w:rsid w:val="00EC68F3"/>
    <w:rsid w:val="00EC7385"/>
    <w:rsid w:val="00EC78B4"/>
    <w:rsid w:val="00EC7D9F"/>
    <w:rsid w:val="00ED006C"/>
    <w:rsid w:val="00ED05B6"/>
    <w:rsid w:val="00ED0815"/>
    <w:rsid w:val="00ED0E9A"/>
    <w:rsid w:val="00ED10B4"/>
    <w:rsid w:val="00ED19C9"/>
    <w:rsid w:val="00ED1D42"/>
    <w:rsid w:val="00ED29BE"/>
    <w:rsid w:val="00ED2A21"/>
    <w:rsid w:val="00ED2D3E"/>
    <w:rsid w:val="00ED3657"/>
    <w:rsid w:val="00ED36A6"/>
    <w:rsid w:val="00ED3AC6"/>
    <w:rsid w:val="00ED3E79"/>
    <w:rsid w:val="00ED429F"/>
    <w:rsid w:val="00ED4583"/>
    <w:rsid w:val="00ED4BAC"/>
    <w:rsid w:val="00ED4CB7"/>
    <w:rsid w:val="00ED50EE"/>
    <w:rsid w:val="00ED5DA6"/>
    <w:rsid w:val="00ED6399"/>
    <w:rsid w:val="00ED66C8"/>
    <w:rsid w:val="00ED6C9F"/>
    <w:rsid w:val="00ED6D92"/>
    <w:rsid w:val="00ED6F29"/>
    <w:rsid w:val="00ED744C"/>
    <w:rsid w:val="00ED751D"/>
    <w:rsid w:val="00ED77F9"/>
    <w:rsid w:val="00EE01EF"/>
    <w:rsid w:val="00EE074A"/>
    <w:rsid w:val="00EE0946"/>
    <w:rsid w:val="00EE0DAD"/>
    <w:rsid w:val="00EE1C13"/>
    <w:rsid w:val="00EE1FB2"/>
    <w:rsid w:val="00EE20BA"/>
    <w:rsid w:val="00EE22F0"/>
    <w:rsid w:val="00EE2437"/>
    <w:rsid w:val="00EE2496"/>
    <w:rsid w:val="00EE3C33"/>
    <w:rsid w:val="00EE4B73"/>
    <w:rsid w:val="00EE4EF3"/>
    <w:rsid w:val="00EE575D"/>
    <w:rsid w:val="00EE5CAA"/>
    <w:rsid w:val="00EE6499"/>
    <w:rsid w:val="00EE6C13"/>
    <w:rsid w:val="00EE6CFA"/>
    <w:rsid w:val="00EE71C2"/>
    <w:rsid w:val="00EE73A0"/>
    <w:rsid w:val="00EE73F1"/>
    <w:rsid w:val="00EE7682"/>
    <w:rsid w:val="00EF012F"/>
    <w:rsid w:val="00EF0BF5"/>
    <w:rsid w:val="00EF0F9D"/>
    <w:rsid w:val="00EF1043"/>
    <w:rsid w:val="00EF14ED"/>
    <w:rsid w:val="00EF17DF"/>
    <w:rsid w:val="00EF1E15"/>
    <w:rsid w:val="00EF2213"/>
    <w:rsid w:val="00EF24B0"/>
    <w:rsid w:val="00EF2C18"/>
    <w:rsid w:val="00EF389D"/>
    <w:rsid w:val="00EF42D7"/>
    <w:rsid w:val="00EF4347"/>
    <w:rsid w:val="00EF46B5"/>
    <w:rsid w:val="00EF4745"/>
    <w:rsid w:val="00EF4B22"/>
    <w:rsid w:val="00EF56D0"/>
    <w:rsid w:val="00EF6433"/>
    <w:rsid w:val="00EF6652"/>
    <w:rsid w:val="00EF6771"/>
    <w:rsid w:val="00EF7FFD"/>
    <w:rsid w:val="00F00BD3"/>
    <w:rsid w:val="00F0134B"/>
    <w:rsid w:val="00F0150B"/>
    <w:rsid w:val="00F0186F"/>
    <w:rsid w:val="00F0276C"/>
    <w:rsid w:val="00F02DF2"/>
    <w:rsid w:val="00F032A4"/>
    <w:rsid w:val="00F03317"/>
    <w:rsid w:val="00F03360"/>
    <w:rsid w:val="00F039AA"/>
    <w:rsid w:val="00F04197"/>
    <w:rsid w:val="00F04232"/>
    <w:rsid w:val="00F042E4"/>
    <w:rsid w:val="00F047F8"/>
    <w:rsid w:val="00F04B79"/>
    <w:rsid w:val="00F0537D"/>
    <w:rsid w:val="00F05686"/>
    <w:rsid w:val="00F0641C"/>
    <w:rsid w:val="00F0695B"/>
    <w:rsid w:val="00F06BEF"/>
    <w:rsid w:val="00F06D9E"/>
    <w:rsid w:val="00F06F5E"/>
    <w:rsid w:val="00F07831"/>
    <w:rsid w:val="00F078BF"/>
    <w:rsid w:val="00F07BF5"/>
    <w:rsid w:val="00F07F1B"/>
    <w:rsid w:val="00F1097E"/>
    <w:rsid w:val="00F11411"/>
    <w:rsid w:val="00F11734"/>
    <w:rsid w:val="00F11C91"/>
    <w:rsid w:val="00F12B33"/>
    <w:rsid w:val="00F139AF"/>
    <w:rsid w:val="00F145D2"/>
    <w:rsid w:val="00F14708"/>
    <w:rsid w:val="00F14710"/>
    <w:rsid w:val="00F15262"/>
    <w:rsid w:val="00F155B1"/>
    <w:rsid w:val="00F158F0"/>
    <w:rsid w:val="00F165CF"/>
    <w:rsid w:val="00F16B2C"/>
    <w:rsid w:val="00F17A5E"/>
    <w:rsid w:val="00F17C0F"/>
    <w:rsid w:val="00F20055"/>
    <w:rsid w:val="00F200DE"/>
    <w:rsid w:val="00F2047E"/>
    <w:rsid w:val="00F20BEC"/>
    <w:rsid w:val="00F20DF5"/>
    <w:rsid w:val="00F214D7"/>
    <w:rsid w:val="00F214ED"/>
    <w:rsid w:val="00F23B05"/>
    <w:rsid w:val="00F24111"/>
    <w:rsid w:val="00F24202"/>
    <w:rsid w:val="00F24336"/>
    <w:rsid w:val="00F254BF"/>
    <w:rsid w:val="00F259DF"/>
    <w:rsid w:val="00F25A6C"/>
    <w:rsid w:val="00F263F2"/>
    <w:rsid w:val="00F26635"/>
    <w:rsid w:val="00F26637"/>
    <w:rsid w:val="00F266B8"/>
    <w:rsid w:val="00F270C3"/>
    <w:rsid w:val="00F276AB"/>
    <w:rsid w:val="00F276B3"/>
    <w:rsid w:val="00F3140C"/>
    <w:rsid w:val="00F31925"/>
    <w:rsid w:val="00F32507"/>
    <w:rsid w:val="00F32678"/>
    <w:rsid w:val="00F328A7"/>
    <w:rsid w:val="00F3323B"/>
    <w:rsid w:val="00F336FA"/>
    <w:rsid w:val="00F34257"/>
    <w:rsid w:val="00F34670"/>
    <w:rsid w:val="00F34E38"/>
    <w:rsid w:val="00F34F09"/>
    <w:rsid w:val="00F35352"/>
    <w:rsid w:val="00F35E2C"/>
    <w:rsid w:val="00F360DA"/>
    <w:rsid w:val="00F36219"/>
    <w:rsid w:val="00F36501"/>
    <w:rsid w:val="00F3666E"/>
    <w:rsid w:val="00F36987"/>
    <w:rsid w:val="00F36EC9"/>
    <w:rsid w:val="00F36F1C"/>
    <w:rsid w:val="00F3755A"/>
    <w:rsid w:val="00F40BF4"/>
    <w:rsid w:val="00F40EC1"/>
    <w:rsid w:val="00F40F07"/>
    <w:rsid w:val="00F412AD"/>
    <w:rsid w:val="00F415B5"/>
    <w:rsid w:val="00F41EF5"/>
    <w:rsid w:val="00F42462"/>
    <w:rsid w:val="00F424A4"/>
    <w:rsid w:val="00F42CE0"/>
    <w:rsid w:val="00F4394A"/>
    <w:rsid w:val="00F43CA0"/>
    <w:rsid w:val="00F44578"/>
    <w:rsid w:val="00F44C2F"/>
    <w:rsid w:val="00F44D01"/>
    <w:rsid w:val="00F45CB1"/>
    <w:rsid w:val="00F46213"/>
    <w:rsid w:val="00F46237"/>
    <w:rsid w:val="00F46294"/>
    <w:rsid w:val="00F468FE"/>
    <w:rsid w:val="00F46BB2"/>
    <w:rsid w:val="00F476B4"/>
    <w:rsid w:val="00F47B14"/>
    <w:rsid w:val="00F500F1"/>
    <w:rsid w:val="00F50AE5"/>
    <w:rsid w:val="00F50E10"/>
    <w:rsid w:val="00F51852"/>
    <w:rsid w:val="00F518AE"/>
    <w:rsid w:val="00F52E16"/>
    <w:rsid w:val="00F53DDB"/>
    <w:rsid w:val="00F5421E"/>
    <w:rsid w:val="00F54410"/>
    <w:rsid w:val="00F5497C"/>
    <w:rsid w:val="00F54FB1"/>
    <w:rsid w:val="00F5554F"/>
    <w:rsid w:val="00F55985"/>
    <w:rsid w:val="00F55CB3"/>
    <w:rsid w:val="00F56026"/>
    <w:rsid w:val="00F56409"/>
    <w:rsid w:val="00F5669C"/>
    <w:rsid w:val="00F579B1"/>
    <w:rsid w:val="00F57B75"/>
    <w:rsid w:val="00F57D20"/>
    <w:rsid w:val="00F57D48"/>
    <w:rsid w:val="00F6028E"/>
    <w:rsid w:val="00F60763"/>
    <w:rsid w:val="00F60A59"/>
    <w:rsid w:val="00F61066"/>
    <w:rsid w:val="00F61078"/>
    <w:rsid w:val="00F611E5"/>
    <w:rsid w:val="00F612A8"/>
    <w:rsid w:val="00F61316"/>
    <w:rsid w:val="00F618F8"/>
    <w:rsid w:val="00F61A87"/>
    <w:rsid w:val="00F61BEC"/>
    <w:rsid w:val="00F620B2"/>
    <w:rsid w:val="00F6310C"/>
    <w:rsid w:val="00F6399C"/>
    <w:rsid w:val="00F63AC0"/>
    <w:rsid w:val="00F64077"/>
    <w:rsid w:val="00F640FE"/>
    <w:rsid w:val="00F64362"/>
    <w:rsid w:val="00F643BD"/>
    <w:rsid w:val="00F64529"/>
    <w:rsid w:val="00F645E2"/>
    <w:rsid w:val="00F653D6"/>
    <w:rsid w:val="00F654E7"/>
    <w:rsid w:val="00F655AF"/>
    <w:rsid w:val="00F6576F"/>
    <w:rsid w:val="00F65D02"/>
    <w:rsid w:val="00F65E33"/>
    <w:rsid w:val="00F65EA4"/>
    <w:rsid w:val="00F6617D"/>
    <w:rsid w:val="00F6711A"/>
    <w:rsid w:val="00F67515"/>
    <w:rsid w:val="00F6762C"/>
    <w:rsid w:val="00F67723"/>
    <w:rsid w:val="00F70B07"/>
    <w:rsid w:val="00F71088"/>
    <w:rsid w:val="00F7118A"/>
    <w:rsid w:val="00F713BE"/>
    <w:rsid w:val="00F71779"/>
    <w:rsid w:val="00F71937"/>
    <w:rsid w:val="00F71D22"/>
    <w:rsid w:val="00F724F5"/>
    <w:rsid w:val="00F727BC"/>
    <w:rsid w:val="00F730B1"/>
    <w:rsid w:val="00F73292"/>
    <w:rsid w:val="00F73BAE"/>
    <w:rsid w:val="00F7423D"/>
    <w:rsid w:val="00F7464F"/>
    <w:rsid w:val="00F74723"/>
    <w:rsid w:val="00F747A0"/>
    <w:rsid w:val="00F7491E"/>
    <w:rsid w:val="00F75494"/>
    <w:rsid w:val="00F75AF8"/>
    <w:rsid w:val="00F760A4"/>
    <w:rsid w:val="00F76317"/>
    <w:rsid w:val="00F76746"/>
    <w:rsid w:val="00F769BD"/>
    <w:rsid w:val="00F769F2"/>
    <w:rsid w:val="00F777F5"/>
    <w:rsid w:val="00F779E1"/>
    <w:rsid w:val="00F80444"/>
    <w:rsid w:val="00F80815"/>
    <w:rsid w:val="00F80973"/>
    <w:rsid w:val="00F80BB8"/>
    <w:rsid w:val="00F81598"/>
    <w:rsid w:val="00F81CEA"/>
    <w:rsid w:val="00F81DCD"/>
    <w:rsid w:val="00F81E5A"/>
    <w:rsid w:val="00F82727"/>
    <w:rsid w:val="00F829F5"/>
    <w:rsid w:val="00F82F24"/>
    <w:rsid w:val="00F82FA5"/>
    <w:rsid w:val="00F83427"/>
    <w:rsid w:val="00F8373F"/>
    <w:rsid w:val="00F8398E"/>
    <w:rsid w:val="00F841B8"/>
    <w:rsid w:val="00F84261"/>
    <w:rsid w:val="00F8442C"/>
    <w:rsid w:val="00F84FB7"/>
    <w:rsid w:val="00F8507D"/>
    <w:rsid w:val="00F85805"/>
    <w:rsid w:val="00F85996"/>
    <w:rsid w:val="00F86179"/>
    <w:rsid w:val="00F86199"/>
    <w:rsid w:val="00F86318"/>
    <w:rsid w:val="00F86B28"/>
    <w:rsid w:val="00F8767B"/>
    <w:rsid w:val="00F87A85"/>
    <w:rsid w:val="00F90495"/>
    <w:rsid w:val="00F906A0"/>
    <w:rsid w:val="00F9175D"/>
    <w:rsid w:val="00F92137"/>
    <w:rsid w:val="00F9293A"/>
    <w:rsid w:val="00F92949"/>
    <w:rsid w:val="00F92E65"/>
    <w:rsid w:val="00F95793"/>
    <w:rsid w:val="00F95EA9"/>
    <w:rsid w:val="00F962DE"/>
    <w:rsid w:val="00F96555"/>
    <w:rsid w:val="00F96965"/>
    <w:rsid w:val="00F96A30"/>
    <w:rsid w:val="00F96EF2"/>
    <w:rsid w:val="00F970A6"/>
    <w:rsid w:val="00F9750A"/>
    <w:rsid w:val="00F97C1F"/>
    <w:rsid w:val="00F97E47"/>
    <w:rsid w:val="00F97FDD"/>
    <w:rsid w:val="00FA00EC"/>
    <w:rsid w:val="00FA04A5"/>
    <w:rsid w:val="00FA08CF"/>
    <w:rsid w:val="00FA0C03"/>
    <w:rsid w:val="00FA0D3D"/>
    <w:rsid w:val="00FA0F93"/>
    <w:rsid w:val="00FA150B"/>
    <w:rsid w:val="00FA1934"/>
    <w:rsid w:val="00FA1A04"/>
    <w:rsid w:val="00FA1AF2"/>
    <w:rsid w:val="00FA22BB"/>
    <w:rsid w:val="00FA3437"/>
    <w:rsid w:val="00FA3B73"/>
    <w:rsid w:val="00FA3CC1"/>
    <w:rsid w:val="00FA49FF"/>
    <w:rsid w:val="00FA4A31"/>
    <w:rsid w:val="00FA4F9E"/>
    <w:rsid w:val="00FA5346"/>
    <w:rsid w:val="00FA53E2"/>
    <w:rsid w:val="00FA553F"/>
    <w:rsid w:val="00FA58A1"/>
    <w:rsid w:val="00FA63DB"/>
    <w:rsid w:val="00FA685D"/>
    <w:rsid w:val="00FA6865"/>
    <w:rsid w:val="00FA7297"/>
    <w:rsid w:val="00FA73C3"/>
    <w:rsid w:val="00FA793F"/>
    <w:rsid w:val="00FA7F86"/>
    <w:rsid w:val="00FA7FAC"/>
    <w:rsid w:val="00FB019D"/>
    <w:rsid w:val="00FB03D0"/>
    <w:rsid w:val="00FB078F"/>
    <w:rsid w:val="00FB0816"/>
    <w:rsid w:val="00FB0B86"/>
    <w:rsid w:val="00FB1046"/>
    <w:rsid w:val="00FB13F1"/>
    <w:rsid w:val="00FB177D"/>
    <w:rsid w:val="00FB1C22"/>
    <w:rsid w:val="00FB1E4F"/>
    <w:rsid w:val="00FB23E2"/>
    <w:rsid w:val="00FB2C55"/>
    <w:rsid w:val="00FB4394"/>
    <w:rsid w:val="00FB450B"/>
    <w:rsid w:val="00FB47F3"/>
    <w:rsid w:val="00FB4D30"/>
    <w:rsid w:val="00FB55FE"/>
    <w:rsid w:val="00FB587C"/>
    <w:rsid w:val="00FB5B91"/>
    <w:rsid w:val="00FB5F75"/>
    <w:rsid w:val="00FB5FDF"/>
    <w:rsid w:val="00FB6014"/>
    <w:rsid w:val="00FB6EC2"/>
    <w:rsid w:val="00FB6F1F"/>
    <w:rsid w:val="00FB7233"/>
    <w:rsid w:val="00FC0022"/>
    <w:rsid w:val="00FC021E"/>
    <w:rsid w:val="00FC0D03"/>
    <w:rsid w:val="00FC2596"/>
    <w:rsid w:val="00FC27A6"/>
    <w:rsid w:val="00FC2AAA"/>
    <w:rsid w:val="00FC2D5A"/>
    <w:rsid w:val="00FC2F49"/>
    <w:rsid w:val="00FC32EF"/>
    <w:rsid w:val="00FC3514"/>
    <w:rsid w:val="00FC36A7"/>
    <w:rsid w:val="00FC3A71"/>
    <w:rsid w:val="00FC3F33"/>
    <w:rsid w:val="00FC4187"/>
    <w:rsid w:val="00FC4555"/>
    <w:rsid w:val="00FC458B"/>
    <w:rsid w:val="00FC45D5"/>
    <w:rsid w:val="00FC52BD"/>
    <w:rsid w:val="00FC59D3"/>
    <w:rsid w:val="00FC59E5"/>
    <w:rsid w:val="00FC5ADC"/>
    <w:rsid w:val="00FC5B32"/>
    <w:rsid w:val="00FC6330"/>
    <w:rsid w:val="00FC643B"/>
    <w:rsid w:val="00FC72C2"/>
    <w:rsid w:val="00FC7D6F"/>
    <w:rsid w:val="00FC7EB6"/>
    <w:rsid w:val="00FD09B7"/>
    <w:rsid w:val="00FD0C89"/>
    <w:rsid w:val="00FD0E1B"/>
    <w:rsid w:val="00FD13AD"/>
    <w:rsid w:val="00FD1AA7"/>
    <w:rsid w:val="00FD2BE6"/>
    <w:rsid w:val="00FD3039"/>
    <w:rsid w:val="00FD30AB"/>
    <w:rsid w:val="00FD3775"/>
    <w:rsid w:val="00FD3EA4"/>
    <w:rsid w:val="00FD401D"/>
    <w:rsid w:val="00FD447F"/>
    <w:rsid w:val="00FD4CD6"/>
    <w:rsid w:val="00FD56F0"/>
    <w:rsid w:val="00FD62A4"/>
    <w:rsid w:val="00FD6B1E"/>
    <w:rsid w:val="00FD6B82"/>
    <w:rsid w:val="00FD6DD8"/>
    <w:rsid w:val="00FD76B9"/>
    <w:rsid w:val="00FD7959"/>
    <w:rsid w:val="00FD7995"/>
    <w:rsid w:val="00FD7C4B"/>
    <w:rsid w:val="00FD7E25"/>
    <w:rsid w:val="00FE01B9"/>
    <w:rsid w:val="00FE1106"/>
    <w:rsid w:val="00FE1EC5"/>
    <w:rsid w:val="00FE2007"/>
    <w:rsid w:val="00FE29FC"/>
    <w:rsid w:val="00FE2B65"/>
    <w:rsid w:val="00FE2C67"/>
    <w:rsid w:val="00FE3351"/>
    <w:rsid w:val="00FE3D21"/>
    <w:rsid w:val="00FE3F40"/>
    <w:rsid w:val="00FE3F43"/>
    <w:rsid w:val="00FE418B"/>
    <w:rsid w:val="00FE4807"/>
    <w:rsid w:val="00FE4877"/>
    <w:rsid w:val="00FE616B"/>
    <w:rsid w:val="00FE62AA"/>
    <w:rsid w:val="00FE64EF"/>
    <w:rsid w:val="00FE67F1"/>
    <w:rsid w:val="00FE6B4C"/>
    <w:rsid w:val="00FE6EA9"/>
    <w:rsid w:val="00FE7F6B"/>
    <w:rsid w:val="00FF05A4"/>
    <w:rsid w:val="00FF0A9E"/>
    <w:rsid w:val="00FF0AE0"/>
    <w:rsid w:val="00FF0ED6"/>
    <w:rsid w:val="00FF109A"/>
    <w:rsid w:val="00FF14E9"/>
    <w:rsid w:val="00FF1896"/>
    <w:rsid w:val="00FF18F6"/>
    <w:rsid w:val="00FF22AE"/>
    <w:rsid w:val="00FF23EB"/>
    <w:rsid w:val="00FF27E1"/>
    <w:rsid w:val="00FF2F48"/>
    <w:rsid w:val="00FF316D"/>
    <w:rsid w:val="00FF3A6B"/>
    <w:rsid w:val="00FF485E"/>
    <w:rsid w:val="00FF5AD5"/>
    <w:rsid w:val="00FF5D6C"/>
    <w:rsid w:val="00FF5F6E"/>
    <w:rsid w:val="00FF60F1"/>
    <w:rsid w:val="00FF62C5"/>
    <w:rsid w:val="00FF66D0"/>
    <w:rsid w:val="00FF69AC"/>
    <w:rsid w:val="00FF773B"/>
    <w:rsid w:val="00FF78C3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4"/>
    <o:shapelayout v:ext="edit">
      <o:idmap v:ext="edit" data="1"/>
    </o:shapelayout>
  </w:shapeDefaults>
  <w:decimalSymbol w:val=","/>
  <w:listSeparator w:val=";"/>
  <w14:docId w14:val="21CF3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ISOCPEUR" w:eastAsia="Times New Roman" w:hAnsi="ISOCPEU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able of authorities" w:unhideWhenUsed="0"/>
    <w:lsdException w:name="List" w:semiHidden="0" w:unhideWhenUsed="0" w:qFormat="1"/>
    <w:lsdException w:name="List Bullet" w:semiHidden="0" w:unhideWhenUsed="0" w:qFormat="1"/>
    <w:lsdException w:name="Title" w:semiHidden="0" w:uiPriority="10" w:unhideWhenUsed="0" w:qFormat="1"/>
    <w:lsdException w:name="Body Tex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2">
    <w:name w:val="Normal"/>
    <w:qFormat/>
    <w:rsid w:val="007F1C49"/>
    <w:pPr>
      <w:jc w:val="center"/>
    </w:pPr>
    <w:rPr>
      <w:i/>
      <w:sz w:val="28"/>
    </w:rPr>
  </w:style>
  <w:style w:type="paragraph" w:styleId="1">
    <w:name w:val="heading 1"/>
    <w:basedOn w:val="a2"/>
    <w:next w:val="a2"/>
    <w:link w:val="10"/>
    <w:uiPriority w:val="9"/>
    <w:qFormat/>
    <w:rsid w:val="009B6C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uiPriority w:val="9"/>
    <w:qFormat/>
    <w:rsid w:val="009B6C29"/>
    <w:pPr>
      <w:keepNext/>
      <w:spacing w:before="240" w:after="60"/>
      <w:outlineLvl w:val="1"/>
    </w:pPr>
    <w:rPr>
      <w:rFonts w:ascii="Cambria" w:hAnsi="Cambria"/>
      <w:b/>
      <w:bCs/>
      <w:i w:val="0"/>
      <w:iCs/>
      <w:szCs w:val="28"/>
    </w:rPr>
  </w:style>
  <w:style w:type="paragraph" w:styleId="31">
    <w:name w:val="heading 3"/>
    <w:basedOn w:val="a2"/>
    <w:next w:val="a2"/>
    <w:link w:val="32"/>
    <w:uiPriority w:val="9"/>
    <w:qFormat/>
    <w:rsid w:val="009B6C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1">
    <w:name w:val="heading 4"/>
    <w:basedOn w:val="a2"/>
    <w:next w:val="a2"/>
    <w:link w:val="42"/>
    <w:uiPriority w:val="9"/>
    <w:qFormat/>
    <w:rsid w:val="009B6C29"/>
    <w:pPr>
      <w:keepNext/>
      <w:spacing w:before="240" w:after="60"/>
      <w:outlineLvl w:val="3"/>
    </w:pPr>
    <w:rPr>
      <w:b/>
      <w:bCs/>
      <w:szCs w:val="28"/>
    </w:rPr>
  </w:style>
  <w:style w:type="paragraph" w:styleId="51">
    <w:name w:val="heading 5"/>
    <w:basedOn w:val="a2"/>
    <w:next w:val="a2"/>
    <w:link w:val="52"/>
    <w:uiPriority w:val="9"/>
    <w:qFormat/>
    <w:rsid w:val="009B6C29"/>
    <w:pPr>
      <w:spacing w:before="240" w:after="60"/>
      <w:outlineLvl w:val="4"/>
    </w:pPr>
    <w:rPr>
      <w:b/>
      <w:bCs/>
      <w:i w:val="0"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B6C2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B6C29"/>
    <w:pPr>
      <w:spacing w:before="240" w:after="6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B6C29"/>
    <w:pPr>
      <w:spacing w:before="240" w:after="60"/>
      <w:outlineLvl w:val="7"/>
    </w:pPr>
    <w:rPr>
      <w:i w:val="0"/>
      <w:iCs/>
    </w:rPr>
  </w:style>
  <w:style w:type="paragraph" w:styleId="9">
    <w:name w:val="heading 9"/>
    <w:basedOn w:val="a2"/>
    <w:next w:val="a2"/>
    <w:link w:val="90"/>
    <w:uiPriority w:val="9"/>
    <w:qFormat/>
    <w:rsid w:val="009B6C2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rsid w:val="005917B0"/>
    <w:pPr>
      <w:tabs>
        <w:tab w:val="center" w:pos="4677"/>
        <w:tab w:val="right" w:pos="9355"/>
      </w:tabs>
      <w:jc w:val="left"/>
    </w:pPr>
  </w:style>
  <w:style w:type="paragraph" w:styleId="a7">
    <w:name w:val="footer"/>
    <w:basedOn w:val="a2"/>
    <w:rsid w:val="00305C09"/>
  </w:style>
  <w:style w:type="character" w:styleId="a8">
    <w:name w:val="annotation reference"/>
    <w:semiHidden/>
    <w:rsid w:val="007A69FA"/>
    <w:rPr>
      <w:sz w:val="16"/>
      <w:szCs w:val="16"/>
    </w:rPr>
  </w:style>
  <w:style w:type="paragraph" w:styleId="a9">
    <w:name w:val="annotation text"/>
    <w:basedOn w:val="a2"/>
    <w:semiHidden/>
    <w:rsid w:val="007A69FA"/>
    <w:rPr>
      <w:sz w:val="20"/>
    </w:rPr>
  </w:style>
  <w:style w:type="paragraph" w:styleId="aa">
    <w:name w:val="annotation subject"/>
    <w:basedOn w:val="a9"/>
    <w:next w:val="a9"/>
    <w:semiHidden/>
    <w:rsid w:val="007A69FA"/>
    <w:rPr>
      <w:b/>
      <w:bCs/>
    </w:rPr>
  </w:style>
  <w:style w:type="paragraph" w:styleId="ab">
    <w:name w:val="Balloon Text"/>
    <w:basedOn w:val="a2"/>
    <w:semiHidden/>
    <w:rsid w:val="007A69FA"/>
    <w:rPr>
      <w:rFonts w:ascii="Tahoma" w:hAnsi="Tahoma" w:cs="Tahoma"/>
      <w:sz w:val="16"/>
      <w:szCs w:val="16"/>
    </w:rPr>
  </w:style>
  <w:style w:type="paragraph" w:styleId="ac">
    <w:name w:val="Plain Text"/>
    <w:basedOn w:val="a2"/>
    <w:rsid w:val="00466DC6"/>
    <w:pPr>
      <w:suppressAutoHyphens/>
    </w:pPr>
    <w:rPr>
      <w:rFonts w:cs="Courier New"/>
      <w:sz w:val="22"/>
    </w:rPr>
  </w:style>
  <w:style w:type="table" w:styleId="ad">
    <w:name w:val="Table Theme"/>
    <w:basedOn w:val="a4"/>
    <w:rsid w:val="002D0BE3"/>
    <w:pPr>
      <w:jc w:val="center"/>
    </w:pPr>
    <w:tblPr>
      <w:tblInd w:w="0" w:type="dxa"/>
      <w:tblBorders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character" w:styleId="ae">
    <w:name w:val="page number"/>
    <w:rsid w:val="00982CA2"/>
    <w:rPr>
      <w:rFonts w:ascii="ISOCPEUR" w:hAnsi="ISOCPEUR"/>
      <w:sz w:val="28"/>
    </w:rPr>
  </w:style>
  <w:style w:type="table" w:styleId="af">
    <w:name w:val="Table Grid"/>
    <w:basedOn w:val="a4"/>
    <w:rsid w:val="002D0BE3"/>
    <w:pPr>
      <w:suppressAutoHyphens/>
      <w:jc w:val="center"/>
    </w:pPr>
    <w:rPr>
      <w:sz w:val="28"/>
    </w:rPr>
    <w:tblPr>
      <w:jc w:val="center"/>
      <w:tblInd w:w="0" w:type="dxa"/>
      <w:tblBorders>
        <w:top w:val="single" w:sz="12" w:space="0" w:color="auto"/>
        <w:bottom w:val="single" w:sz="12" w:space="0" w:color="auto"/>
        <w:insideH w:val="single" w:sz="4" w:space="0" w:color="auto"/>
        <w:insideV w:val="single" w:sz="12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single" w:sz="12" w:space="0" w:color="auto"/>
          <w:tl2br w:val="nil"/>
          <w:tr2bl w:val="nil"/>
        </w:tcBorders>
      </w:tcPr>
    </w:tblStylePr>
  </w:style>
  <w:style w:type="numbering" w:styleId="111111">
    <w:name w:val="Outline List 2"/>
    <w:basedOn w:val="a5"/>
    <w:semiHidden/>
    <w:rsid w:val="001814EC"/>
    <w:pPr>
      <w:numPr>
        <w:numId w:val="15"/>
      </w:numPr>
    </w:pPr>
  </w:style>
  <w:style w:type="numbering" w:styleId="1ai">
    <w:name w:val="Outline List 1"/>
    <w:basedOn w:val="a5"/>
    <w:semiHidden/>
    <w:rsid w:val="001814EC"/>
    <w:pPr>
      <w:numPr>
        <w:numId w:val="16"/>
      </w:numPr>
    </w:pPr>
  </w:style>
  <w:style w:type="paragraph" w:styleId="HTML">
    <w:name w:val="HTML Address"/>
    <w:basedOn w:val="a2"/>
    <w:semiHidden/>
    <w:rsid w:val="001814EC"/>
    <w:rPr>
      <w:i w:val="0"/>
      <w:iCs/>
    </w:rPr>
  </w:style>
  <w:style w:type="paragraph" w:styleId="af0">
    <w:name w:val="envelope address"/>
    <w:basedOn w:val="a2"/>
    <w:semiHidden/>
    <w:rsid w:val="001814EC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3"/>
    <w:semiHidden/>
    <w:rsid w:val="001814EC"/>
  </w:style>
  <w:style w:type="table" w:styleId="-1">
    <w:name w:val="Table Web 1"/>
    <w:basedOn w:val="a4"/>
    <w:semiHidden/>
    <w:rsid w:val="001814E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semiHidden/>
    <w:rsid w:val="001814E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semiHidden/>
    <w:rsid w:val="001814E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1">
    <w:name w:val="Emphasis"/>
    <w:uiPriority w:val="20"/>
    <w:qFormat/>
    <w:rsid w:val="009B6C29"/>
    <w:rPr>
      <w:rFonts w:ascii="Calibri" w:hAnsi="Calibri"/>
      <w:b/>
      <w:i/>
      <w:iCs/>
    </w:rPr>
  </w:style>
  <w:style w:type="character" w:styleId="af2">
    <w:name w:val="Hyperlink"/>
    <w:rsid w:val="001814EC"/>
    <w:rPr>
      <w:color w:val="0000FF"/>
      <w:u w:val="single"/>
    </w:rPr>
  </w:style>
  <w:style w:type="paragraph" w:styleId="af3">
    <w:name w:val="Date"/>
    <w:basedOn w:val="a2"/>
    <w:next w:val="a2"/>
    <w:rsid w:val="00181B1A"/>
    <w:rPr>
      <w:spacing w:val="-20"/>
      <w:sz w:val="20"/>
    </w:rPr>
  </w:style>
  <w:style w:type="table" w:styleId="af4">
    <w:name w:val="Table Elegant"/>
    <w:basedOn w:val="a4"/>
    <w:semiHidden/>
    <w:rsid w:val="001814E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4"/>
    <w:semiHidden/>
    <w:rsid w:val="001814E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semiHidden/>
    <w:rsid w:val="001814E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814EC"/>
    <w:rPr>
      <w:rFonts w:ascii="Courier New" w:hAnsi="Courier New" w:cs="Courier New"/>
      <w:sz w:val="20"/>
      <w:szCs w:val="20"/>
    </w:rPr>
  </w:style>
  <w:style w:type="table" w:styleId="12">
    <w:name w:val="Table Classic 1"/>
    <w:basedOn w:val="a4"/>
    <w:semiHidden/>
    <w:rsid w:val="001814E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semiHidden/>
    <w:rsid w:val="001814E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4"/>
    <w:semiHidden/>
    <w:rsid w:val="001814E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semiHidden/>
    <w:rsid w:val="001814E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814EC"/>
    <w:rPr>
      <w:rFonts w:ascii="Courier New" w:hAnsi="Courier New" w:cs="Courier New"/>
      <w:sz w:val="20"/>
      <w:szCs w:val="20"/>
    </w:rPr>
  </w:style>
  <w:style w:type="paragraph" w:styleId="af5">
    <w:name w:val="Body Text"/>
    <w:basedOn w:val="a2"/>
    <w:qFormat/>
    <w:rsid w:val="005917B0"/>
    <w:pPr>
      <w:suppressAutoHyphens/>
      <w:ind w:firstLine="284"/>
      <w:jc w:val="left"/>
    </w:pPr>
  </w:style>
  <w:style w:type="paragraph" w:styleId="af6">
    <w:name w:val="Body Text First Indent"/>
    <w:basedOn w:val="af5"/>
    <w:semiHidden/>
    <w:rsid w:val="001814EC"/>
    <w:pPr>
      <w:ind w:firstLine="210"/>
    </w:pPr>
  </w:style>
  <w:style w:type="paragraph" w:styleId="af7">
    <w:name w:val="Body Text Indent"/>
    <w:basedOn w:val="a2"/>
    <w:semiHidden/>
    <w:rsid w:val="001814EC"/>
    <w:pPr>
      <w:spacing w:after="120"/>
      <w:ind w:left="283"/>
    </w:pPr>
  </w:style>
  <w:style w:type="paragraph" w:styleId="25">
    <w:name w:val="Body Text First Indent 2"/>
    <w:basedOn w:val="af7"/>
    <w:semiHidden/>
    <w:rsid w:val="001814EC"/>
    <w:pPr>
      <w:ind w:firstLine="210"/>
    </w:pPr>
  </w:style>
  <w:style w:type="paragraph" w:styleId="a0">
    <w:name w:val="List Bullet"/>
    <w:basedOn w:val="a2"/>
    <w:next w:val="a2"/>
    <w:qFormat/>
    <w:rsid w:val="00E8033D"/>
    <w:pPr>
      <w:numPr>
        <w:numId w:val="27"/>
      </w:numPr>
      <w:jc w:val="left"/>
    </w:pPr>
  </w:style>
  <w:style w:type="paragraph" w:styleId="20">
    <w:name w:val="List Bullet 2"/>
    <w:basedOn w:val="a2"/>
    <w:semiHidden/>
    <w:rsid w:val="001814EC"/>
    <w:pPr>
      <w:numPr>
        <w:numId w:val="6"/>
      </w:numPr>
    </w:pPr>
  </w:style>
  <w:style w:type="paragraph" w:styleId="30">
    <w:name w:val="List Bullet 3"/>
    <w:basedOn w:val="a2"/>
    <w:semiHidden/>
    <w:rsid w:val="001814EC"/>
    <w:pPr>
      <w:numPr>
        <w:numId w:val="14"/>
      </w:numPr>
    </w:pPr>
  </w:style>
  <w:style w:type="paragraph" w:styleId="40">
    <w:name w:val="List Bullet 4"/>
    <w:basedOn w:val="a2"/>
    <w:semiHidden/>
    <w:rsid w:val="001814EC"/>
    <w:pPr>
      <w:numPr>
        <w:numId w:val="13"/>
      </w:numPr>
    </w:pPr>
  </w:style>
  <w:style w:type="paragraph" w:styleId="50">
    <w:name w:val="List Bullet 5"/>
    <w:basedOn w:val="a2"/>
    <w:semiHidden/>
    <w:rsid w:val="001814EC"/>
    <w:pPr>
      <w:numPr>
        <w:numId w:val="12"/>
      </w:numPr>
    </w:pPr>
  </w:style>
  <w:style w:type="paragraph" w:styleId="af8">
    <w:name w:val="Title"/>
    <w:basedOn w:val="a2"/>
    <w:next w:val="a2"/>
    <w:link w:val="af9"/>
    <w:uiPriority w:val="10"/>
    <w:qFormat/>
    <w:rsid w:val="009B6C29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afa">
    <w:name w:val="line number"/>
    <w:basedOn w:val="a3"/>
    <w:semiHidden/>
    <w:rsid w:val="001814EC"/>
  </w:style>
  <w:style w:type="paragraph" w:styleId="a">
    <w:name w:val="List Number"/>
    <w:basedOn w:val="a2"/>
    <w:semiHidden/>
    <w:rsid w:val="001814EC"/>
    <w:pPr>
      <w:numPr>
        <w:numId w:val="11"/>
      </w:numPr>
    </w:pPr>
  </w:style>
  <w:style w:type="paragraph" w:styleId="2">
    <w:name w:val="List Number 2"/>
    <w:basedOn w:val="a2"/>
    <w:semiHidden/>
    <w:rsid w:val="001814EC"/>
    <w:pPr>
      <w:numPr>
        <w:numId w:val="10"/>
      </w:numPr>
    </w:pPr>
  </w:style>
  <w:style w:type="paragraph" w:styleId="3">
    <w:name w:val="List Number 3"/>
    <w:basedOn w:val="a2"/>
    <w:semiHidden/>
    <w:rsid w:val="001814EC"/>
    <w:pPr>
      <w:numPr>
        <w:numId w:val="9"/>
      </w:numPr>
    </w:pPr>
  </w:style>
  <w:style w:type="paragraph" w:styleId="4">
    <w:name w:val="List Number 4"/>
    <w:basedOn w:val="a2"/>
    <w:semiHidden/>
    <w:rsid w:val="001814EC"/>
    <w:pPr>
      <w:numPr>
        <w:numId w:val="8"/>
      </w:numPr>
    </w:pPr>
  </w:style>
  <w:style w:type="paragraph" w:styleId="5">
    <w:name w:val="List Number 5"/>
    <w:basedOn w:val="a2"/>
    <w:semiHidden/>
    <w:rsid w:val="001814EC"/>
    <w:pPr>
      <w:numPr>
        <w:numId w:val="7"/>
      </w:numPr>
    </w:pPr>
  </w:style>
  <w:style w:type="character" w:styleId="HTML3">
    <w:name w:val="HTML Sample"/>
    <w:semiHidden/>
    <w:rsid w:val="001814EC"/>
    <w:rPr>
      <w:rFonts w:ascii="Courier New" w:hAnsi="Courier New" w:cs="Courier New"/>
    </w:rPr>
  </w:style>
  <w:style w:type="paragraph" w:styleId="26">
    <w:name w:val="envelope return"/>
    <w:basedOn w:val="a2"/>
    <w:semiHidden/>
    <w:rsid w:val="001814EC"/>
    <w:rPr>
      <w:rFonts w:ascii="Arial" w:hAnsi="Arial" w:cs="Arial"/>
    </w:rPr>
  </w:style>
  <w:style w:type="table" w:styleId="13">
    <w:name w:val="Table 3D effects 1"/>
    <w:basedOn w:val="a4"/>
    <w:semiHidden/>
    <w:rsid w:val="001814E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3D effects 2"/>
    <w:basedOn w:val="a4"/>
    <w:semiHidden/>
    <w:rsid w:val="001814E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4"/>
    <w:semiHidden/>
    <w:rsid w:val="001814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b">
    <w:name w:val="Normal (Web)"/>
    <w:basedOn w:val="a2"/>
    <w:semiHidden/>
    <w:rsid w:val="001814EC"/>
    <w:rPr>
      <w:rFonts w:ascii="Times New Roman" w:hAnsi="Times New Roman"/>
      <w:sz w:val="24"/>
    </w:rPr>
  </w:style>
  <w:style w:type="paragraph" w:styleId="afc">
    <w:name w:val="Normal Indent"/>
    <w:basedOn w:val="a2"/>
    <w:semiHidden/>
    <w:rsid w:val="001814EC"/>
    <w:pPr>
      <w:ind w:left="708"/>
    </w:pPr>
  </w:style>
  <w:style w:type="character" w:styleId="HTML4">
    <w:name w:val="HTML Definition"/>
    <w:semiHidden/>
    <w:rsid w:val="001814EC"/>
    <w:rPr>
      <w:i/>
      <w:iCs/>
    </w:rPr>
  </w:style>
  <w:style w:type="paragraph" w:styleId="28">
    <w:name w:val="Body Text 2"/>
    <w:basedOn w:val="a2"/>
    <w:semiHidden/>
    <w:rsid w:val="001814EC"/>
    <w:pPr>
      <w:spacing w:after="120" w:line="480" w:lineRule="auto"/>
    </w:pPr>
  </w:style>
  <w:style w:type="paragraph" w:styleId="35">
    <w:name w:val="Body Text 3"/>
    <w:basedOn w:val="a2"/>
    <w:semiHidden/>
    <w:rsid w:val="001814EC"/>
    <w:pPr>
      <w:spacing w:after="120"/>
    </w:pPr>
    <w:rPr>
      <w:sz w:val="16"/>
      <w:szCs w:val="16"/>
    </w:rPr>
  </w:style>
  <w:style w:type="paragraph" w:styleId="29">
    <w:name w:val="Body Text Indent 2"/>
    <w:basedOn w:val="a2"/>
    <w:semiHidden/>
    <w:rsid w:val="001814EC"/>
    <w:pPr>
      <w:spacing w:after="120" w:line="480" w:lineRule="auto"/>
      <w:ind w:left="283"/>
    </w:pPr>
  </w:style>
  <w:style w:type="paragraph" w:styleId="36">
    <w:name w:val="Body Text Indent 3"/>
    <w:basedOn w:val="a2"/>
    <w:semiHidden/>
    <w:rsid w:val="001814EC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814EC"/>
    <w:rPr>
      <w:i/>
      <w:iCs/>
    </w:rPr>
  </w:style>
  <w:style w:type="character" w:styleId="HTML6">
    <w:name w:val="HTML Typewriter"/>
    <w:semiHidden/>
    <w:rsid w:val="001814EC"/>
    <w:rPr>
      <w:rFonts w:ascii="Courier New" w:hAnsi="Courier New" w:cs="Courier New"/>
      <w:sz w:val="20"/>
      <w:szCs w:val="20"/>
    </w:rPr>
  </w:style>
  <w:style w:type="paragraph" w:styleId="afd">
    <w:name w:val="Subtitle"/>
    <w:basedOn w:val="a2"/>
    <w:next w:val="a2"/>
    <w:link w:val="afe"/>
    <w:uiPriority w:val="11"/>
    <w:qFormat/>
    <w:rsid w:val="009B6C29"/>
    <w:pPr>
      <w:spacing w:after="60"/>
      <w:outlineLvl w:val="1"/>
    </w:pPr>
    <w:rPr>
      <w:rFonts w:ascii="Cambria" w:hAnsi="Cambria"/>
    </w:rPr>
  </w:style>
  <w:style w:type="paragraph" w:styleId="aff">
    <w:name w:val="Signature"/>
    <w:basedOn w:val="a2"/>
    <w:semiHidden/>
    <w:rsid w:val="001814EC"/>
    <w:pPr>
      <w:ind w:left="4252"/>
    </w:pPr>
  </w:style>
  <w:style w:type="paragraph" w:styleId="aff0">
    <w:name w:val="Salutation"/>
    <w:basedOn w:val="a2"/>
    <w:next w:val="a2"/>
    <w:semiHidden/>
    <w:rsid w:val="001814EC"/>
  </w:style>
  <w:style w:type="paragraph" w:styleId="aff1">
    <w:name w:val="List Continue"/>
    <w:basedOn w:val="a2"/>
    <w:semiHidden/>
    <w:rsid w:val="001814EC"/>
    <w:pPr>
      <w:spacing w:after="120"/>
      <w:ind w:left="283"/>
    </w:pPr>
  </w:style>
  <w:style w:type="paragraph" w:styleId="2a">
    <w:name w:val="List Continue 2"/>
    <w:basedOn w:val="a2"/>
    <w:semiHidden/>
    <w:rsid w:val="001814EC"/>
    <w:pPr>
      <w:spacing w:after="120"/>
      <w:ind w:left="566"/>
    </w:pPr>
  </w:style>
  <w:style w:type="paragraph" w:styleId="37">
    <w:name w:val="List Continue 3"/>
    <w:basedOn w:val="a2"/>
    <w:semiHidden/>
    <w:rsid w:val="001814EC"/>
    <w:pPr>
      <w:spacing w:after="120"/>
      <w:ind w:left="849"/>
    </w:pPr>
  </w:style>
  <w:style w:type="paragraph" w:styleId="44">
    <w:name w:val="List Continue 4"/>
    <w:basedOn w:val="a2"/>
    <w:semiHidden/>
    <w:rsid w:val="001814EC"/>
    <w:pPr>
      <w:spacing w:after="120"/>
      <w:ind w:left="1132"/>
    </w:pPr>
  </w:style>
  <w:style w:type="paragraph" w:styleId="53">
    <w:name w:val="List Continue 5"/>
    <w:basedOn w:val="a2"/>
    <w:semiHidden/>
    <w:rsid w:val="001814EC"/>
    <w:pPr>
      <w:spacing w:after="120"/>
      <w:ind w:left="1415"/>
    </w:pPr>
  </w:style>
  <w:style w:type="character" w:styleId="aff2">
    <w:name w:val="FollowedHyperlink"/>
    <w:semiHidden/>
    <w:rsid w:val="001814EC"/>
    <w:rPr>
      <w:color w:val="800080"/>
      <w:u w:val="single"/>
    </w:rPr>
  </w:style>
  <w:style w:type="table" w:styleId="14">
    <w:name w:val="Table Simple 1"/>
    <w:basedOn w:val="a4"/>
    <w:semiHidden/>
    <w:rsid w:val="001814E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Simple 2"/>
    <w:basedOn w:val="a4"/>
    <w:semiHidden/>
    <w:rsid w:val="001814E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4"/>
    <w:semiHidden/>
    <w:rsid w:val="001814E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3">
    <w:name w:val="Closing"/>
    <w:basedOn w:val="a2"/>
    <w:semiHidden/>
    <w:rsid w:val="001814EC"/>
    <w:pPr>
      <w:ind w:left="4252"/>
    </w:pPr>
  </w:style>
  <w:style w:type="table" w:styleId="15">
    <w:name w:val="Table Grid 1"/>
    <w:basedOn w:val="a4"/>
    <w:semiHidden/>
    <w:rsid w:val="001814E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Grid 2"/>
    <w:basedOn w:val="a4"/>
    <w:semiHidden/>
    <w:rsid w:val="001814E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1814E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4"/>
    <w:semiHidden/>
    <w:rsid w:val="001814E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4"/>
    <w:semiHidden/>
    <w:rsid w:val="001814E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4"/>
    <w:semiHidden/>
    <w:rsid w:val="001814E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4"/>
    <w:semiHidden/>
    <w:rsid w:val="001814E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4"/>
    <w:semiHidden/>
    <w:rsid w:val="001814E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4">
    <w:name w:val="Table Contemporary"/>
    <w:basedOn w:val="a4"/>
    <w:semiHidden/>
    <w:rsid w:val="001814E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5">
    <w:name w:val="List"/>
    <w:basedOn w:val="a2"/>
    <w:qFormat/>
    <w:rsid w:val="00B21F36"/>
    <w:pPr>
      <w:ind w:firstLine="284"/>
      <w:jc w:val="left"/>
    </w:pPr>
  </w:style>
  <w:style w:type="paragraph" w:styleId="2d">
    <w:name w:val="List 2"/>
    <w:basedOn w:val="a2"/>
    <w:semiHidden/>
    <w:rsid w:val="001814EC"/>
    <w:pPr>
      <w:ind w:left="566" w:hanging="283"/>
    </w:pPr>
  </w:style>
  <w:style w:type="paragraph" w:styleId="3a">
    <w:name w:val="List 3"/>
    <w:basedOn w:val="a2"/>
    <w:semiHidden/>
    <w:rsid w:val="001814EC"/>
    <w:pPr>
      <w:ind w:left="849" w:hanging="283"/>
    </w:pPr>
  </w:style>
  <w:style w:type="paragraph" w:styleId="46">
    <w:name w:val="List 4"/>
    <w:basedOn w:val="a2"/>
    <w:semiHidden/>
    <w:rsid w:val="001814EC"/>
    <w:pPr>
      <w:ind w:left="1132" w:hanging="283"/>
    </w:pPr>
  </w:style>
  <w:style w:type="paragraph" w:styleId="55">
    <w:name w:val="List 5"/>
    <w:basedOn w:val="a2"/>
    <w:semiHidden/>
    <w:rsid w:val="001814EC"/>
    <w:pPr>
      <w:ind w:left="1415" w:hanging="283"/>
    </w:pPr>
  </w:style>
  <w:style w:type="table" w:styleId="aff6">
    <w:name w:val="Table Professional"/>
    <w:basedOn w:val="a4"/>
    <w:semiHidden/>
    <w:rsid w:val="001814E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2"/>
    <w:semiHidden/>
    <w:rsid w:val="001814EC"/>
    <w:rPr>
      <w:rFonts w:ascii="Courier New" w:hAnsi="Courier New" w:cs="Courier New"/>
    </w:rPr>
  </w:style>
  <w:style w:type="numbering" w:styleId="a1">
    <w:name w:val="Outline List 3"/>
    <w:basedOn w:val="a5"/>
    <w:semiHidden/>
    <w:rsid w:val="001814EC"/>
    <w:pPr>
      <w:numPr>
        <w:numId w:val="17"/>
      </w:numPr>
    </w:pPr>
  </w:style>
  <w:style w:type="table" w:styleId="16">
    <w:name w:val="Table Columns 1"/>
    <w:basedOn w:val="a4"/>
    <w:semiHidden/>
    <w:rsid w:val="001814E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umns 2"/>
    <w:basedOn w:val="a4"/>
    <w:semiHidden/>
    <w:rsid w:val="001814E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4"/>
    <w:semiHidden/>
    <w:rsid w:val="001814E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semiHidden/>
    <w:rsid w:val="001814E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semiHidden/>
    <w:rsid w:val="001814E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7">
    <w:name w:val="Strong"/>
    <w:uiPriority w:val="22"/>
    <w:qFormat/>
    <w:rsid w:val="009B6C29"/>
    <w:rPr>
      <w:b/>
      <w:bCs/>
    </w:rPr>
  </w:style>
  <w:style w:type="table" w:styleId="-10">
    <w:name w:val="Table List 1"/>
    <w:basedOn w:val="a4"/>
    <w:semiHidden/>
    <w:rsid w:val="001814E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semiHidden/>
    <w:rsid w:val="001814E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4"/>
    <w:semiHidden/>
    <w:rsid w:val="001814E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semiHidden/>
    <w:rsid w:val="001814E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semiHidden/>
    <w:rsid w:val="001814E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semiHidden/>
    <w:rsid w:val="001814E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rsid w:val="001814E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rsid w:val="001814E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17">
    <w:name w:val="Table Colorful 1"/>
    <w:basedOn w:val="a4"/>
    <w:semiHidden/>
    <w:rsid w:val="001814E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semiHidden/>
    <w:rsid w:val="001814E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semiHidden/>
    <w:rsid w:val="001814E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8">
    <w:name w:val="Block Text"/>
    <w:basedOn w:val="a2"/>
    <w:semiHidden/>
    <w:rsid w:val="001814EC"/>
    <w:pPr>
      <w:spacing w:after="120"/>
      <w:ind w:left="1440" w:right="1440"/>
    </w:pPr>
  </w:style>
  <w:style w:type="character" w:styleId="HTML8">
    <w:name w:val="HTML Cite"/>
    <w:semiHidden/>
    <w:rsid w:val="001814EC"/>
    <w:rPr>
      <w:i/>
      <w:iCs/>
    </w:rPr>
  </w:style>
  <w:style w:type="paragraph" w:styleId="aff9">
    <w:name w:val="Message Header"/>
    <w:basedOn w:val="a2"/>
    <w:semiHidden/>
    <w:rsid w:val="001814E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a">
    <w:name w:val="E-mail Signature"/>
    <w:basedOn w:val="a2"/>
    <w:semiHidden/>
    <w:rsid w:val="001814EC"/>
  </w:style>
  <w:style w:type="character" w:customStyle="1" w:styleId="10">
    <w:name w:val="Заголовок 1 Знак"/>
    <w:link w:val="1"/>
    <w:uiPriority w:val="9"/>
    <w:semiHidden/>
    <w:rsid w:val="002D5495"/>
    <w:rPr>
      <w:rFonts w:ascii="Cambria" w:hAnsi="Cambria" w:cs="Arial"/>
      <w:b/>
      <w:bCs/>
      <w:i/>
      <w:kern w:val="32"/>
      <w:sz w:val="32"/>
      <w:szCs w:val="32"/>
    </w:rPr>
  </w:style>
  <w:style w:type="character" w:customStyle="1" w:styleId="22">
    <w:name w:val="Заголовок 2 Знак"/>
    <w:link w:val="21"/>
    <w:uiPriority w:val="9"/>
    <w:semiHidden/>
    <w:rsid w:val="002D5495"/>
    <w:rPr>
      <w:rFonts w:ascii="Cambria" w:hAnsi="Cambria" w:cs="Arial"/>
      <w:b/>
      <w:bCs/>
      <w:iCs/>
      <w:sz w:val="28"/>
      <w:szCs w:val="28"/>
    </w:rPr>
  </w:style>
  <w:style w:type="character" w:customStyle="1" w:styleId="32">
    <w:name w:val="Заголовок 3 Знак"/>
    <w:link w:val="31"/>
    <w:uiPriority w:val="9"/>
    <w:semiHidden/>
    <w:rsid w:val="002D5495"/>
    <w:rPr>
      <w:rFonts w:ascii="Cambria" w:hAnsi="Cambria" w:cs="Arial"/>
      <w:b/>
      <w:bCs/>
      <w:i/>
      <w:sz w:val="26"/>
      <w:szCs w:val="26"/>
    </w:rPr>
  </w:style>
  <w:style w:type="character" w:customStyle="1" w:styleId="42">
    <w:name w:val="Заголовок 4 Знак"/>
    <w:link w:val="41"/>
    <w:uiPriority w:val="9"/>
    <w:semiHidden/>
    <w:rsid w:val="002D5495"/>
    <w:rPr>
      <w:rFonts w:cs="Arial"/>
      <w:b/>
      <w:bCs/>
      <w:i/>
      <w:sz w:val="28"/>
      <w:szCs w:val="28"/>
    </w:rPr>
  </w:style>
  <w:style w:type="character" w:customStyle="1" w:styleId="52">
    <w:name w:val="Заголовок 5 Знак"/>
    <w:link w:val="51"/>
    <w:uiPriority w:val="9"/>
    <w:semiHidden/>
    <w:rsid w:val="002D5495"/>
    <w:rPr>
      <w:rFonts w:cs="Arial"/>
      <w:b/>
      <w:bCs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D5495"/>
    <w:rPr>
      <w:rFonts w:cs="Arial"/>
      <w:b/>
      <w:bCs/>
      <w:i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2D5495"/>
    <w:rPr>
      <w:rFonts w:cs="Arial"/>
      <w:i/>
      <w:sz w:val="28"/>
    </w:rPr>
  </w:style>
  <w:style w:type="character" w:customStyle="1" w:styleId="80">
    <w:name w:val="Заголовок 8 Знак"/>
    <w:link w:val="8"/>
    <w:uiPriority w:val="9"/>
    <w:semiHidden/>
    <w:rsid w:val="002D5495"/>
    <w:rPr>
      <w:rFonts w:cs="Arial"/>
      <w:iCs/>
      <w:sz w:val="28"/>
    </w:rPr>
  </w:style>
  <w:style w:type="character" w:customStyle="1" w:styleId="90">
    <w:name w:val="Заголовок 9 Знак"/>
    <w:link w:val="9"/>
    <w:uiPriority w:val="9"/>
    <w:semiHidden/>
    <w:rsid w:val="002D5495"/>
    <w:rPr>
      <w:rFonts w:ascii="Cambria" w:hAnsi="Cambria" w:cs="Arial"/>
      <w:i/>
      <w:sz w:val="22"/>
      <w:szCs w:val="22"/>
    </w:rPr>
  </w:style>
  <w:style w:type="paragraph" w:styleId="affb">
    <w:name w:val="caption"/>
    <w:basedOn w:val="a2"/>
    <w:next w:val="af5"/>
    <w:qFormat/>
    <w:rsid w:val="009B6C29"/>
    <w:pPr>
      <w:spacing w:after="200"/>
    </w:pPr>
    <w:rPr>
      <w:b/>
      <w:bCs/>
      <w:color w:val="4F81BD"/>
      <w:sz w:val="18"/>
      <w:szCs w:val="18"/>
    </w:rPr>
  </w:style>
  <w:style w:type="character" w:customStyle="1" w:styleId="af9">
    <w:name w:val="Название Знак"/>
    <w:link w:val="af8"/>
    <w:uiPriority w:val="10"/>
    <w:semiHidden/>
    <w:rsid w:val="002D5495"/>
    <w:rPr>
      <w:rFonts w:ascii="Cambria" w:hAnsi="Cambria" w:cs="Arial"/>
      <w:b/>
      <w:bCs/>
      <w:i/>
      <w:kern w:val="28"/>
      <w:sz w:val="32"/>
      <w:szCs w:val="32"/>
    </w:rPr>
  </w:style>
  <w:style w:type="character" w:customStyle="1" w:styleId="afe">
    <w:name w:val="Подзаголовок Знак"/>
    <w:link w:val="afd"/>
    <w:uiPriority w:val="11"/>
    <w:semiHidden/>
    <w:rsid w:val="002D5495"/>
    <w:rPr>
      <w:rFonts w:ascii="Cambria" w:hAnsi="Cambria" w:cs="Arial"/>
      <w:i/>
      <w:sz w:val="28"/>
    </w:rPr>
  </w:style>
  <w:style w:type="paragraph" w:styleId="affc">
    <w:name w:val="No Spacing"/>
    <w:basedOn w:val="a2"/>
    <w:uiPriority w:val="1"/>
    <w:qFormat/>
    <w:rsid w:val="009B6C29"/>
    <w:rPr>
      <w:szCs w:val="32"/>
    </w:rPr>
  </w:style>
  <w:style w:type="paragraph" w:styleId="affd">
    <w:name w:val="List Paragraph"/>
    <w:basedOn w:val="a2"/>
    <w:uiPriority w:val="34"/>
    <w:qFormat/>
    <w:rsid w:val="009B6C29"/>
    <w:pPr>
      <w:ind w:left="720"/>
      <w:contextualSpacing/>
    </w:pPr>
  </w:style>
  <w:style w:type="paragraph" w:styleId="2f0">
    <w:name w:val="Quote"/>
    <w:basedOn w:val="a2"/>
    <w:next w:val="a2"/>
    <w:link w:val="2f1"/>
    <w:uiPriority w:val="29"/>
    <w:qFormat/>
    <w:rsid w:val="009B6C29"/>
    <w:rPr>
      <w:i w:val="0"/>
    </w:rPr>
  </w:style>
  <w:style w:type="character" w:customStyle="1" w:styleId="2f1">
    <w:name w:val="Цитата 2 Знак"/>
    <w:link w:val="2f0"/>
    <w:uiPriority w:val="29"/>
    <w:semiHidden/>
    <w:rsid w:val="002D5495"/>
    <w:rPr>
      <w:sz w:val="28"/>
    </w:rPr>
  </w:style>
  <w:style w:type="paragraph" w:styleId="affe">
    <w:name w:val="Intense Quote"/>
    <w:basedOn w:val="a2"/>
    <w:next w:val="a2"/>
    <w:link w:val="afff"/>
    <w:uiPriority w:val="30"/>
    <w:qFormat/>
    <w:rsid w:val="009B6C29"/>
    <w:pPr>
      <w:ind w:left="720" w:right="720"/>
    </w:pPr>
    <w:rPr>
      <w:b/>
      <w:i w:val="0"/>
      <w:szCs w:val="22"/>
    </w:rPr>
  </w:style>
  <w:style w:type="character" w:customStyle="1" w:styleId="afff">
    <w:name w:val="Выделенная цитата Знак"/>
    <w:link w:val="affe"/>
    <w:uiPriority w:val="30"/>
    <w:semiHidden/>
    <w:rsid w:val="002D5495"/>
    <w:rPr>
      <w:b/>
      <w:sz w:val="28"/>
      <w:szCs w:val="22"/>
    </w:rPr>
  </w:style>
  <w:style w:type="character" w:styleId="afff0">
    <w:name w:val="Subtle Emphasis"/>
    <w:uiPriority w:val="19"/>
    <w:qFormat/>
    <w:rsid w:val="009B6C29"/>
    <w:rPr>
      <w:i/>
      <w:color w:val="5A5A5A"/>
    </w:rPr>
  </w:style>
  <w:style w:type="character" w:styleId="afff1">
    <w:name w:val="Intense Emphasis"/>
    <w:uiPriority w:val="21"/>
    <w:qFormat/>
    <w:rsid w:val="009B6C29"/>
    <w:rPr>
      <w:b/>
      <w:i/>
      <w:sz w:val="24"/>
      <w:szCs w:val="24"/>
      <w:u w:val="single"/>
    </w:rPr>
  </w:style>
  <w:style w:type="character" w:styleId="afff2">
    <w:name w:val="Subtle Reference"/>
    <w:uiPriority w:val="31"/>
    <w:qFormat/>
    <w:rsid w:val="009B6C29"/>
    <w:rPr>
      <w:sz w:val="24"/>
      <w:szCs w:val="24"/>
      <w:u w:val="single"/>
    </w:rPr>
  </w:style>
  <w:style w:type="character" w:styleId="afff3">
    <w:name w:val="Intense Reference"/>
    <w:uiPriority w:val="32"/>
    <w:qFormat/>
    <w:rsid w:val="009B6C29"/>
    <w:rPr>
      <w:b/>
      <w:sz w:val="24"/>
      <w:u w:val="single"/>
    </w:rPr>
  </w:style>
  <w:style w:type="character" w:styleId="afff4">
    <w:name w:val="Book Title"/>
    <w:uiPriority w:val="33"/>
    <w:qFormat/>
    <w:rsid w:val="009B6C29"/>
    <w:rPr>
      <w:rFonts w:ascii="Cambria" w:eastAsia="Times New Roman" w:hAnsi="Cambria"/>
      <w:b/>
      <w:i/>
      <w:sz w:val="24"/>
      <w:szCs w:val="24"/>
    </w:rPr>
  </w:style>
  <w:style w:type="paragraph" w:styleId="afff5">
    <w:name w:val="TOC Heading"/>
    <w:basedOn w:val="1"/>
    <w:next w:val="a2"/>
    <w:uiPriority w:val="39"/>
    <w:qFormat/>
    <w:rsid w:val="009B6C29"/>
    <w:pPr>
      <w:outlineLvl w:val="9"/>
    </w:pPr>
  </w:style>
  <w:style w:type="paragraph" w:styleId="afff6">
    <w:name w:val="Note Heading"/>
    <w:basedOn w:val="a2"/>
    <w:next w:val="a2"/>
    <w:semiHidden/>
    <w:rsid w:val="00966D7C"/>
  </w:style>
  <w:style w:type="paragraph" w:customStyle="1" w:styleId="mcntmsonormal1">
    <w:name w:val="mcntmsonormal1"/>
    <w:basedOn w:val="a2"/>
    <w:rsid w:val="00A531C1"/>
    <w:pPr>
      <w:jc w:val="left"/>
    </w:pPr>
    <w:rPr>
      <w:rFonts w:ascii="Times New Roman" w:eastAsia="Calibri" w:hAnsi="Times New Roman"/>
      <w:i w:val="0"/>
      <w:sz w:val="24"/>
      <w:szCs w:val="24"/>
    </w:rPr>
  </w:style>
  <w:style w:type="paragraph" w:customStyle="1" w:styleId="Default">
    <w:name w:val="Default"/>
    <w:rsid w:val="001C6B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numbering" w:customStyle="1" w:styleId="a6">
    <w:name w:val="1ai"/>
    <w:pPr>
      <w:numPr>
        <w:numId w:val="16"/>
      </w:numPr>
    </w:pPr>
  </w:style>
  <w:style w:type="numbering" w:customStyle="1" w:styleId="a7">
    <w:name w:val="a1"/>
    <w:pPr>
      <w:numPr>
        <w:numId w:val="17"/>
      </w:numPr>
    </w:pPr>
  </w:style>
  <w:style w:type="numbering" w:customStyle="1" w:styleId="a8">
    <w:name w:val="111111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8;&#1045;&#1052;&#1055;&#1051;&#1045;&#1058;&#1067;\&#1064;&#1040;&#1041;&#1051;&#1054;&#1053;%20&#1089;&#1087;&#1077;&#1094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76730-3FA9-475F-A609-9C30D6F9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спец.</Template>
  <TotalTime>902</TotalTime>
  <Pages>8</Pages>
  <Words>1608</Words>
  <Characters>10876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оборудования</vt:lpstr>
    </vt:vector>
  </TitlesOfParts>
  <Company>Lab321</Company>
  <LinksUpToDate>false</LinksUpToDate>
  <CharactersWithSpaces>12460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оборудования</dc:title>
  <dc:creator>Alexander</dc:creator>
  <cp:lastModifiedBy>Павел Сергеевич Гапов</cp:lastModifiedBy>
  <cp:revision>48</cp:revision>
  <cp:lastPrinted>2023-06-06T13:12:00Z</cp:lastPrinted>
  <dcterms:created xsi:type="dcterms:W3CDTF">2021-06-07T06:55:00Z</dcterms:created>
  <dcterms:modified xsi:type="dcterms:W3CDTF">2023-06-06T13:13:00Z</dcterms:modified>
</cp:coreProperties>
</file>