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40DC17" w14:textId="45A6553F" w:rsidR="001623E4" w:rsidRPr="00633227" w:rsidRDefault="00633227" w:rsidP="00005FF2">
      <w:pPr>
        <w:pStyle w:val="affffff4"/>
        <w:spacing w:before="600" w:after="600" w:line="276" w:lineRule="auto"/>
        <w:jc w:val="left"/>
        <w:rPr>
          <w:rFonts w:ascii="Times New Roman" w:eastAsia="Arial Unicode MS" w:hAnsi="Times New Roman"/>
          <w:b/>
          <w:bCs/>
          <w:noProof/>
        </w:rPr>
      </w:pPr>
      <w:r w:rsidRPr="00633227">
        <w:rPr>
          <w:rFonts w:ascii="Times New Roman" w:eastAsia="Arial Unicode MS" w:hAnsi="Times New Roman"/>
          <w:b/>
          <w:bCs/>
          <w:noProof/>
        </w:rPr>
        <w:t>Заказчик</w:t>
      </w:r>
      <w:r>
        <w:rPr>
          <w:rFonts w:ascii="Times New Roman" w:eastAsia="Arial Unicode MS" w:hAnsi="Times New Roman"/>
          <w:b/>
          <w:bCs/>
          <w:noProof/>
        </w:rPr>
        <w:t xml:space="preserve"> - </w:t>
      </w:r>
      <w:r w:rsidR="00CD0A16">
        <w:rPr>
          <w:rFonts w:ascii="Times New Roman" w:eastAsia="Arial Unicode MS" w:hAnsi="Times New Roman"/>
          <w:b/>
          <w:bCs/>
          <w:noProof/>
        </w:rPr>
        <w:t>АО</w:t>
      </w:r>
      <w:r w:rsidRPr="00633227">
        <w:rPr>
          <w:rFonts w:ascii="Times New Roman" w:eastAsia="Arial Unicode MS" w:hAnsi="Times New Roman"/>
          <w:b/>
          <w:bCs/>
          <w:noProof/>
        </w:rPr>
        <w:t xml:space="preserve"> «</w:t>
      </w:r>
      <w:r w:rsidR="00CD0A16" w:rsidRPr="00CD0A16">
        <w:rPr>
          <w:rFonts w:ascii="Times New Roman" w:eastAsia="Arial Unicode MS" w:hAnsi="Times New Roman"/>
          <w:b/>
          <w:bCs/>
          <w:noProof/>
        </w:rPr>
        <w:t>МЕТРОВАГОНМАШ</w:t>
      </w:r>
      <w:r w:rsidRPr="00633227">
        <w:rPr>
          <w:rFonts w:ascii="Times New Roman" w:eastAsia="Arial Unicode MS" w:hAnsi="Times New Roman"/>
          <w:b/>
          <w:bCs/>
          <w:noProof/>
        </w:rPr>
        <w:t>»</w:t>
      </w:r>
    </w:p>
    <w:p w14:paraId="14D36B9A" w14:textId="3AE98930" w:rsidR="008F41A2" w:rsidRPr="008F41A2" w:rsidRDefault="006720F3" w:rsidP="00C86538">
      <w:pPr>
        <w:pStyle w:val="affffff4"/>
        <w:tabs>
          <w:tab w:val="left" w:pos="9356"/>
        </w:tabs>
        <w:spacing w:before="360" w:after="360" w:line="276" w:lineRule="auto"/>
        <w:ind w:left="28" w:right="-1"/>
        <w:jc w:val="center"/>
        <w:rPr>
          <w:rFonts w:ascii="Times New Roman" w:eastAsia="Arial Unicode MS" w:hAnsi="Times New Roman"/>
          <w:b/>
          <w:bCs/>
          <w:noProof/>
          <w:sz w:val="28"/>
          <w:szCs w:val="28"/>
        </w:rPr>
      </w:pP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«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>ЦЕХ № 8, РАСПОЛОЖЕННЫЙ ПО АДРЕСУ: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МОСКОВСКАЯ ОБЛАСТЬ, Г.О. МЫТИЩИ, УЛ. КОЛОНЦОВА,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</w:t>
      </w:r>
      <w:r w:rsidR="00CD0A16" w:rsidRPr="00CD0A16">
        <w:rPr>
          <w:rFonts w:ascii="Times New Roman" w:eastAsia="Arial Unicode MS" w:hAnsi="Times New Roman"/>
          <w:b/>
          <w:bCs/>
          <w:noProof/>
          <w:sz w:val="28"/>
          <w:szCs w:val="28"/>
        </w:rPr>
        <w:t>4.</w:t>
      </w:r>
      <w:r w:rsidR="009968F2">
        <w:rPr>
          <w:rFonts w:ascii="Times New Roman" w:eastAsia="Arial Unicode MS" w:hAnsi="Times New Roman"/>
          <w:b/>
          <w:bCs/>
          <w:noProof/>
          <w:sz w:val="28"/>
          <w:szCs w:val="28"/>
        </w:rPr>
        <w:t xml:space="preserve">        КАПИТАЛЬНЫЙ РЕМОНТ</w:t>
      </w:r>
      <w:r>
        <w:rPr>
          <w:rFonts w:ascii="Times New Roman" w:eastAsia="Arial Unicode MS" w:hAnsi="Times New Roman"/>
          <w:b/>
          <w:bCs/>
          <w:noProof/>
          <w:sz w:val="28"/>
          <w:szCs w:val="28"/>
        </w:rPr>
        <w:t>»</w:t>
      </w:r>
    </w:p>
    <w:p w14:paraId="1A254F37" w14:textId="77777777" w:rsidR="00101216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  <w:r w:rsidRPr="002849F6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 xml:space="preserve">РАБОЧАЯ </w:t>
      </w:r>
      <w:r w:rsidRPr="004E0881"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  <w:t>ДОКУМЕНТАЦИЯ</w:t>
      </w:r>
    </w:p>
    <w:p w14:paraId="245CAE46" w14:textId="77777777" w:rsidR="00101216" w:rsidRPr="004E0881" w:rsidRDefault="00101216" w:rsidP="00101216">
      <w:pPr>
        <w:pStyle w:val="affffff4"/>
        <w:spacing w:line="276" w:lineRule="auto"/>
        <w:jc w:val="center"/>
        <w:rPr>
          <w:rFonts w:ascii="Times New Roman" w:eastAsia="Arial Unicode MS" w:hAnsi="Times New Roman"/>
          <w:b/>
          <w:bCs/>
          <w:i/>
          <w:noProof/>
          <w:sz w:val="28"/>
          <w:szCs w:val="28"/>
        </w:rPr>
      </w:pPr>
    </w:p>
    <w:p w14:paraId="6DD2F456" w14:textId="311A0E53" w:rsidR="00E429CA" w:rsidRPr="00483AF1" w:rsidRDefault="005131D7" w:rsidP="00E429CA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АБК</w:t>
      </w:r>
      <w:r w:rsidR="00E429CA">
        <w:rPr>
          <w:b/>
          <w:sz w:val="32"/>
          <w:szCs w:val="32"/>
        </w:rPr>
        <w:t>.</w:t>
      </w:r>
    </w:p>
    <w:p w14:paraId="50F46E91" w14:textId="166B25FD" w:rsidR="00E429CA" w:rsidRDefault="006860AA" w:rsidP="00E429CA">
      <w:pPr>
        <w:tabs>
          <w:tab w:val="left" w:pos="2657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</w:t>
      </w:r>
      <w:r w:rsidR="005131D7" w:rsidRPr="005131D7">
        <w:rPr>
          <w:b/>
          <w:sz w:val="32"/>
          <w:szCs w:val="32"/>
        </w:rPr>
        <w:t>ентиляция и кондиционирование</w:t>
      </w:r>
    </w:p>
    <w:p w14:paraId="4C429D19" w14:textId="77777777" w:rsidR="00E429CA" w:rsidRPr="008111A1" w:rsidRDefault="00E429CA" w:rsidP="00E429CA">
      <w:pPr>
        <w:tabs>
          <w:tab w:val="left" w:pos="2657"/>
        </w:tabs>
        <w:jc w:val="center"/>
        <w:rPr>
          <w:b/>
          <w:sz w:val="32"/>
          <w:szCs w:val="32"/>
        </w:rPr>
      </w:pPr>
    </w:p>
    <w:p w14:paraId="32919B8E" w14:textId="77777777" w:rsidR="00E429CA" w:rsidRPr="008111A1" w:rsidRDefault="00E429CA" w:rsidP="00E429CA">
      <w:pPr>
        <w:shd w:val="clear" w:color="auto" w:fill="FFFFFF"/>
        <w:spacing w:line="276" w:lineRule="auto"/>
        <w:ind w:left="34"/>
        <w:jc w:val="center"/>
        <w:rPr>
          <w:rFonts w:eastAsia="Arial Unicode MS"/>
          <w:b/>
          <w:bCs/>
          <w:noProof/>
          <w:szCs w:val="28"/>
        </w:rPr>
      </w:pPr>
      <w:bookmarkStart w:id="0" w:name="_GoBack"/>
      <w:bookmarkEnd w:id="0"/>
    </w:p>
    <w:p w14:paraId="17095767" w14:textId="77777777" w:rsidR="00E429CA" w:rsidRDefault="00E429CA" w:rsidP="00E429CA">
      <w:pPr>
        <w:pStyle w:val="afb"/>
        <w:suppressAutoHyphens/>
        <w:spacing w:before="0" w:after="0"/>
        <w:ind w:right="0"/>
        <w:rPr>
          <w:rFonts w:eastAsia="Arial Unicode MS"/>
          <w:caps w:val="0"/>
          <w:smallCaps w:val="0"/>
          <w:noProof/>
          <w:sz w:val="32"/>
          <w:szCs w:val="32"/>
        </w:rPr>
      </w:pPr>
    </w:p>
    <w:p w14:paraId="18C05E11" w14:textId="51D89FA2" w:rsidR="00101216" w:rsidRDefault="005131D7" w:rsidP="00E429CA">
      <w:pPr>
        <w:pStyle w:val="afb"/>
        <w:suppressAutoHyphens/>
        <w:spacing w:before="0" w:after="0"/>
        <w:ind w:right="0"/>
        <w:rPr>
          <w:caps w:val="0"/>
          <w:smallCaps w:val="0"/>
          <w:sz w:val="24"/>
          <w:szCs w:val="24"/>
        </w:rPr>
      </w:pPr>
      <w:r w:rsidRPr="005131D7">
        <w:rPr>
          <w:rFonts w:eastAsia="Arial Unicode MS"/>
          <w:caps w:val="0"/>
          <w:smallCaps w:val="0"/>
          <w:noProof/>
          <w:sz w:val="32"/>
          <w:szCs w:val="32"/>
        </w:rPr>
        <w:t>13</w:t>
      </w:r>
      <w:r w:rsidR="00745222">
        <w:rPr>
          <w:rFonts w:eastAsia="Arial Unicode MS"/>
          <w:caps w:val="0"/>
          <w:smallCaps w:val="0"/>
          <w:noProof/>
          <w:sz w:val="32"/>
          <w:szCs w:val="32"/>
        </w:rPr>
        <w:t>0</w:t>
      </w:r>
      <w:r w:rsidRPr="005131D7">
        <w:rPr>
          <w:rFonts w:eastAsia="Arial Unicode MS"/>
          <w:caps w:val="0"/>
          <w:smallCaps w:val="0"/>
          <w:noProof/>
          <w:sz w:val="32"/>
          <w:szCs w:val="32"/>
        </w:rPr>
        <w:t>-23-ОВ</w:t>
      </w:r>
      <w:r w:rsidR="006860AA">
        <w:rPr>
          <w:rFonts w:eastAsia="Arial Unicode MS"/>
          <w:caps w:val="0"/>
          <w:smallCaps w:val="0"/>
          <w:noProof/>
          <w:sz w:val="32"/>
          <w:szCs w:val="32"/>
        </w:rPr>
        <w:t>3</w:t>
      </w:r>
    </w:p>
    <w:p w14:paraId="10EADCE8" w14:textId="22C90937" w:rsidR="00C43282" w:rsidRDefault="00C43282" w:rsidP="00C55428">
      <w:pPr>
        <w:pStyle w:val="afb"/>
        <w:suppressAutoHyphens/>
        <w:spacing w:before="360" w:after="0"/>
        <w:ind w:left="1288" w:right="1754" w:firstLine="42"/>
        <w:rPr>
          <w:bCs w:val="0"/>
          <w:caps w:val="0"/>
          <w:smallCaps w:val="0"/>
          <w:szCs w:val="28"/>
        </w:rPr>
      </w:pPr>
    </w:p>
    <w:p w14:paraId="6A08904F" w14:textId="77777777" w:rsidR="00226DC3" w:rsidRPr="00C55428" w:rsidRDefault="00226DC3" w:rsidP="00E429CA">
      <w:pPr>
        <w:pStyle w:val="afb"/>
        <w:suppressAutoHyphens/>
        <w:spacing w:before="360" w:after="0"/>
        <w:ind w:right="1754"/>
        <w:jc w:val="left"/>
        <w:rPr>
          <w:bCs w:val="0"/>
          <w:caps w:val="0"/>
          <w:smallCaps w:val="0"/>
          <w:szCs w:val="28"/>
        </w:rPr>
      </w:pPr>
    </w:p>
    <w:tbl>
      <w:tblPr>
        <w:tblpPr w:leftFromText="180" w:rightFromText="180" w:vertAnchor="text" w:horzAnchor="page" w:tblpX="2218" w:tblpY="400"/>
        <w:tblW w:w="0" w:type="auto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850"/>
        <w:gridCol w:w="1021"/>
        <w:gridCol w:w="850"/>
      </w:tblGrid>
      <w:tr w:rsidR="00D76D57" w14:paraId="38B8FF75" w14:textId="77777777" w:rsidTr="00005FF2">
        <w:trPr>
          <w:cantSplit/>
          <w:trHeight w:val="275"/>
        </w:trPr>
        <w:tc>
          <w:tcPr>
            <w:tcW w:w="686" w:type="dxa"/>
            <w:shd w:val="clear" w:color="auto" w:fill="FFFFFF" w:themeFill="background1"/>
            <w:vAlign w:val="center"/>
            <w:hideMark/>
          </w:tcPr>
          <w:p w14:paraId="00774E7F" w14:textId="77777777" w:rsidR="00D76D57" w:rsidRPr="00C86538" w:rsidRDefault="00D76D57" w:rsidP="009E0F10">
            <w:pPr>
              <w:spacing w:line="240" w:lineRule="auto"/>
              <w:ind w:left="140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Изм.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7C0AFCD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№ док.</w:t>
            </w:r>
          </w:p>
        </w:tc>
        <w:tc>
          <w:tcPr>
            <w:tcW w:w="1021" w:type="dxa"/>
            <w:shd w:val="clear" w:color="auto" w:fill="FFFFFF" w:themeFill="background1"/>
            <w:vAlign w:val="center"/>
            <w:hideMark/>
          </w:tcPr>
          <w:p w14:paraId="4C934988" w14:textId="77777777" w:rsidR="00D76D57" w:rsidRPr="00C86538" w:rsidRDefault="00D76D57" w:rsidP="009E0F10">
            <w:pPr>
              <w:spacing w:line="240" w:lineRule="auto"/>
              <w:ind w:firstLine="29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Подп.</w:t>
            </w:r>
          </w:p>
        </w:tc>
        <w:tc>
          <w:tcPr>
            <w:tcW w:w="850" w:type="dxa"/>
            <w:shd w:val="clear" w:color="auto" w:fill="FFFFFF" w:themeFill="background1"/>
            <w:vAlign w:val="center"/>
            <w:hideMark/>
          </w:tcPr>
          <w:p w14:paraId="4978C20B" w14:textId="77777777" w:rsidR="00D76D57" w:rsidRPr="00C86538" w:rsidRDefault="00D76D57" w:rsidP="009E0F10">
            <w:pPr>
              <w:spacing w:line="240" w:lineRule="auto"/>
              <w:jc w:val="center"/>
              <w:rPr>
                <w:color w:val="FFFFFF" w:themeColor="background1"/>
              </w:rPr>
            </w:pPr>
            <w:r w:rsidRPr="00C86538">
              <w:rPr>
                <w:rFonts w:eastAsia="Arial Unicode MS"/>
                <w:color w:val="FFFFFF" w:themeColor="background1"/>
                <w:sz w:val="22"/>
              </w:rPr>
              <w:t>Дата</w:t>
            </w:r>
          </w:p>
        </w:tc>
      </w:tr>
      <w:tr w:rsidR="00D76D57" w14:paraId="137E021C" w14:textId="77777777" w:rsidTr="00005FF2">
        <w:trPr>
          <w:cantSplit/>
          <w:trHeight w:val="283"/>
        </w:trPr>
        <w:tc>
          <w:tcPr>
            <w:tcW w:w="686" w:type="dxa"/>
            <w:shd w:val="clear" w:color="auto" w:fill="FFFFFF" w:themeFill="background1"/>
            <w:vAlign w:val="center"/>
          </w:tcPr>
          <w:p w14:paraId="2C2CEEB7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2CEB9B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5FB6CBFC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2BC7916" w14:textId="544EC6ED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77472751" w14:textId="77777777" w:rsidTr="00005FF2">
        <w:trPr>
          <w:cantSplit/>
          <w:trHeight w:val="329"/>
        </w:trPr>
        <w:tc>
          <w:tcPr>
            <w:tcW w:w="686" w:type="dxa"/>
            <w:shd w:val="clear" w:color="auto" w:fill="FFFFFF" w:themeFill="background1"/>
            <w:vAlign w:val="center"/>
          </w:tcPr>
          <w:p w14:paraId="642399BB" w14:textId="77777777" w:rsidR="00D76D57" w:rsidRDefault="00D76D57" w:rsidP="009E0F10">
            <w:pPr>
              <w:spacing w:line="240" w:lineRule="auto"/>
              <w:ind w:left="30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CD7632" w14:textId="77777777" w:rsidR="00D76D57" w:rsidRDefault="00D76D57" w:rsidP="009E0F10">
            <w:pPr>
              <w:spacing w:line="240" w:lineRule="auto"/>
              <w:ind w:left="400"/>
              <w:rPr>
                <w:sz w:val="20"/>
                <w:szCs w:val="2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193C3F26" w14:textId="77777777" w:rsidR="00D76D57" w:rsidRDefault="00D76D57" w:rsidP="009E0F10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74F4642" w14:textId="77777777" w:rsidR="00D76D57" w:rsidRDefault="00D76D57" w:rsidP="009E0F10">
            <w:pPr>
              <w:spacing w:line="240" w:lineRule="auto"/>
              <w:ind w:left="120"/>
              <w:rPr>
                <w:sz w:val="20"/>
                <w:szCs w:val="20"/>
              </w:rPr>
            </w:pPr>
          </w:p>
        </w:tc>
      </w:tr>
      <w:tr w:rsidR="00D76D57" w14:paraId="64653D45" w14:textId="77777777" w:rsidTr="00005FF2">
        <w:trPr>
          <w:cantSplit/>
          <w:trHeight w:val="293"/>
        </w:trPr>
        <w:tc>
          <w:tcPr>
            <w:tcW w:w="686" w:type="dxa"/>
            <w:shd w:val="clear" w:color="auto" w:fill="FFFFFF" w:themeFill="background1"/>
            <w:vAlign w:val="center"/>
          </w:tcPr>
          <w:p w14:paraId="7FBC4A5B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57D6FAE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1021" w:type="dxa"/>
            <w:shd w:val="clear" w:color="auto" w:fill="FFFFFF" w:themeFill="background1"/>
            <w:vAlign w:val="center"/>
          </w:tcPr>
          <w:p w14:paraId="68325255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D8D64E9" w14:textId="77777777" w:rsidR="00D76D57" w:rsidRDefault="00D76D57" w:rsidP="009E0F10">
            <w:pPr>
              <w:spacing w:line="240" w:lineRule="auto"/>
              <w:rPr>
                <w:sz w:val="10"/>
                <w:szCs w:val="10"/>
              </w:rPr>
            </w:pPr>
          </w:p>
        </w:tc>
      </w:tr>
    </w:tbl>
    <w:tbl>
      <w:tblPr>
        <w:tblW w:w="9257" w:type="dxa"/>
        <w:jc w:val="center"/>
        <w:tblLayout w:type="fixed"/>
        <w:tblCellMar>
          <w:left w:w="85" w:type="dxa"/>
          <w:right w:w="85" w:type="dxa"/>
        </w:tblCellMar>
        <w:tblLook w:val="0000" w:firstRow="0" w:lastRow="0" w:firstColumn="0" w:lastColumn="0" w:noHBand="0" w:noVBand="0"/>
      </w:tblPr>
      <w:tblGrid>
        <w:gridCol w:w="4036"/>
        <w:gridCol w:w="2835"/>
        <w:gridCol w:w="2386"/>
      </w:tblGrid>
      <w:tr w:rsidR="009E0F10" w:rsidRPr="00FE02D4" w14:paraId="18CDA4A9" w14:textId="77777777" w:rsidTr="00420DC0">
        <w:trPr>
          <w:cantSplit/>
          <w:trHeight w:val="891"/>
          <w:jc w:val="center"/>
        </w:trPr>
        <w:tc>
          <w:tcPr>
            <w:tcW w:w="4036" w:type="dxa"/>
            <w:vAlign w:val="center"/>
          </w:tcPr>
          <w:p w14:paraId="3CADE162" w14:textId="3506AFE5" w:rsidR="009E0F10" w:rsidRPr="001044C3" w:rsidRDefault="00444530" w:rsidP="00444530">
            <w:pPr>
              <w:rPr>
                <w:b/>
                <w:szCs w:val="28"/>
              </w:rPr>
            </w:pPr>
            <w:r>
              <w:rPr>
                <w:b/>
                <w:szCs w:val="28"/>
              </w:rPr>
              <w:t>Руководитель проекта</w:t>
            </w:r>
          </w:p>
        </w:tc>
        <w:tc>
          <w:tcPr>
            <w:tcW w:w="2835" w:type="dxa"/>
            <w:vAlign w:val="center"/>
          </w:tcPr>
          <w:p w14:paraId="75AC3AE6" w14:textId="15735016" w:rsidR="009E0F10" w:rsidRPr="001044C3" w:rsidRDefault="00626556" w:rsidP="00420DC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3D40BF3" wp14:editId="78DB2657">
                  <wp:extent cx="1787525" cy="762635"/>
                  <wp:effectExtent l="0" t="0" r="3175" b="0"/>
                  <wp:docPr id="8" name="Рисунок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" t="36325" r="4753" b="35073"/>
                          <a:stretch/>
                        </pic:blipFill>
                        <pic:spPr bwMode="auto">
                          <a:xfrm>
                            <a:off x="0" y="0"/>
                            <a:ext cx="1787525" cy="7626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6" w:type="dxa"/>
            <w:vAlign w:val="center"/>
          </w:tcPr>
          <w:p w14:paraId="570C956F" w14:textId="43EEB130" w:rsidR="009E0F10" w:rsidRPr="006E314B" w:rsidRDefault="00444530" w:rsidP="00444530">
            <w:pPr>
              <w:pStyle w:val="af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В.Е.</w:t>
            </w:r>
            <w:r w:rsidR="009E0F10">
              <w:rPr>
                <w:b/>
                <w:sz w:val="28"/>
                <w:szCs w:val="28"/>
              </w:rPr>
              <w:t xml:space="preserve"> Л</w:t>
            </w:r>
            <w:r>
              <w:rPr>
                <w:b/>
                <w:sz w:val="28"/>
                <w:szCs w:val="28"/>
              </w:rPr>
              <w:t>ипатов</w:t>
            </w:r>
          </w:p>
        </w:tc>
      </w:tr>
    </w:tbl>
    <w:p w14:paraId="119EBD5A" w14:textId="41954DAC" w:rsidR="00487138" w:rsidRPr="009E0F10" w:rsidRDefault="00487138" w:rsidP="009E0F10">
      <w:pPr>
        <w:spacing w:line="240" w:lineRule="auto"/>
        <w:rPr>
          <w:rFonts w:eastAsia="Arial Unicode MS"/>
          <w:b/>
          <w:bCs/>
          <w:noProof/>
          <w:szCs w:val="28"/>
        </w:rPr>
        <w:sectPr w:rsidR="00487138" w:rsidRPr="009E0F10" w:rsidSect="00C86538">
          <w:headerReference w:type="first" r:id="rId10"/>
          <w:footerReference w:type="first" r:id="rId11"/>
          <w:type w:val="continuous"/>
          <w:pgSz w:w="11907" w:h="16840" w:code="9"/>
          <w:pgMar w:top="238" w:right="851" w:bottom="851" w:left="1701" w:header="709" w:footer="342" w:gutter="0"/>
          <w:cols w:space="720"/>
          <w:titlePg/>
          <w:docGrid w:linePitch="381"/>
        </w:sectPr>
      </w:pPr>
    </w:p>
    <w:p w14:paraId="11D2ED7B" w14:textId="77777777" w:rsidR="00C7381F" w:rsidRPr="004E0881" w:rsidRDefault="00C7381F" w:rsidP="00C86538">
      <w:pPr>
        <w:pStyle w:val="21"/>
        <w:numPr>
          <w:ilvl w:val="0"/>
          <w:numId w:val="0"/>
        </w:numPr>
        <w:tabs>
          <w:tab w:val="left" w:pos="284"/>
          <w:tab w:val="left" w:pos="426"/>
        </w:tabs>
        <w:spacing w:before="600" w:after="600" w:line="240" w:lineRule="auto"/>
        <w:rPr>
          <w:sz w:val="2"/>
          <w:szCs w:val="2"/>
        </w:rPr>
      </w:pPr>
    </w:p>
    <w:sectPr w:rsidR="00C7381F" w:rsidRPr="004E0881" w:rsidSect="00C86538">
      <w:headerReference w:type="default" r:id="rId12"/>
      <w:headerReference w:type="first" r:id="rId13"/>
      <w:footerReference w:type="first" r:id="rId14"/>
      <w:type w:val="continuous"/>
      <w:pgSz w:w="11907" w:h="16840" w:code="9"/>
      <w:pgMar w:top="134" w:right="539" w:bottom="993" w:left="1503" w:header="0" w:footer="342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2503F4" w14:textId="77777777" w:rsidR="001623FD" w:rsidRDefault="001623FD">
      <w:r>
        <w:separator/>
      </w:r>
    </w:p>
  </w:endnote>
  <w:endnote w:type="continuationSeparator" w:id="0">
    <w:p w14:paraId="614C11EB" w14:textId="77777777" w:rsidR="001623FD" w:rsidRDefault="0016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ragmatica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CE810C" w14:textId="49A7B53D" w:rsidR="00C86538" w:rsidRDefault="00C86538" w:rsidP="00C86538">
    <w:pPr>
      <w:pStyle w:val="aff2"/>
      <w:jc w:val="center"/>
    </w:pPr>
    <w:r>
      <w:t>202</w:t>
    </w:r>
    <w:r w:rsidR="00CD0A16">
      <w:t>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F08690" w14:textId="77777777" w:rsidR="005961D8" w:rsidRPr="00EE5E1C" w:rsidRDefault="005961D8" w:rsidP="006C49D7">
    <w:pPr>
      <w:spacing w:line="240" w:lineRule="auto"/>
      <w:rPr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1C6D90" w14:textId="77777777" w:rsidR="001623FD" w:rsidRDefault="001623FD">
      <w:r>
        <w:separator/>
      </w:r>
    </w:p>
  </w:footnote>
  <w:footnote w:type="continuationSeparator" w:id="0">
    <w:p w14:paraId="1448829C" w14:textId="77777777" w:rsidR="001623FD" w:rsidRDefault="001623F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f1"/>
      <w:tblW w:w="5000" w:type="pct"/>
      <w:tblBorders>
        <w:top w:val="thickThinSmallGap" w:sz="24" w:space="0" w:color="997239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946"/>
      <w:gridCol w:w="625"/>
    </w:tblGrid>
    <w:tr w:rsidR="009E0F10" w14:paraId="46E37D91" w14:textId="77777777" w:rsidTr="00420DC0">
      <w:trPr>
        <w:trHeight w:val="391"/>
      </w:trPr>
      <w:tc>
        <w:tcPr>
          <w:tcW w:w="2660" w:type="pct"/>
          <w:tcBorders>
            <w:top w:val="nil"/>
          </w:tcBorders>
          <w:vAlign w:val="center"/>
        </w:tcPr>
        <w:p w14:paraId="10F2B6FF" w14:textId="7EAEBF3D" w:rsidR="009E0F10" w:rsidRDefault="00444530" w:rsidP="00420DC0">
          <w:pPr>
            <w:pStyle w:val="aff0"/>
            <w:jc w:val="center"/>
          </w:pPr>
          <w:r>
            <w:rPr>
              <w:noProof/>
              <w:sz w:val="20"/>
              <w:szCs w:val="20"/>
            </w:rPr>
            <mc:AlternateContent>
              <mc:Choice Requires="wpg">
                <w:drawing>
                  <wp:inline distT="0" distB="0" distL="0" distR="0" wp14:anchorId="10EB87AA" wp14:editId="36C04C04">
                    <wp:extent cx="5525770" cy="1029335"/>
                    <wp:effectExtent l="0" t="0" r="17780" b="18415"/>
                    <wp:docPr id="2" name="Группа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525770" cy="1029335"/>
                              <a:chOff x="7" y="7"/>
                              <a:chExt cx="8702" cy="1621"/>
                            </a:xfrm>
                          </wpg:grpSpPr>
                          <wps:wsp>
                            <wps:cNvPr id="5" name="Freeform 3"/>
                            <wps:cNvSpPr>
                              <a:spLocks/>
                            </wps:cNvSpPr>
                            <wps:spPr bwMode="auto">
                              <a:xfrm>
                                <a:off x="7" y="7"/>
                                <a:ext cx="4141" cy="1620"/>
                              </a:xfrm>
                              <a:custGeom>
                                <a:avLst/>
                                <a:gdLst>
                                  <a:gd name="T0" fmla="*/ 0 w 4141"/>
                                  <a:gd name="T1" fmla="*/ 1620 h 1620"/>
                                  <a:gd name="T2" fmla="*/ 4140 w 4141"/>
                                  <a:gd name="T3" fmla="*/ 1620 h 1620"/>
                                  <a:gd name="T4" fmla="*/ 4140 w 4141"/>
                                  <a:gd name="T5" fmla="*/ 0 h 1620"/>
                                  <a:gd name="T6" fmla="*/ 0 w 4141"/>
                                  <a:gd name="T7" fmla="*/ 0 h 1620"/>
                                  <a:gd name="T8" fmla="*/ 0 w 4141"/>
                                  <a:gd name="T9" fmla="*/ 162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41" h="1620">
                                    <a:moveTo>
                                      <a:pt x="0" y="1620"/>
                                    </a:moveTo>
                                    <a:lnTo>
                                      <a:pt x="4140" y="1620"/>
                                    </a:lnTo>
                                    <a:lnTo>
                                      <a:pt x="414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1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248" y="321"/>
                                <a:ext cx="3480" cy="1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pic:spPr>
                          </pic:pic>
                          <wps:wsp>
                            <wps:cNvPr id="12" name="Freeform 5"/>
                            <wps:cNvSpPr>
                              <a:spLocks/>
                            </wps:cNvSpPr>
                            <wps:spPr bwMode="auto">
                              <a:xfrm>
                                <a:off x="4098" y="7"/>
                                <a:ext cx="4181" cy="1620"/>
                              </a:xfrm>
                              <a:custGeom>
                                <a:avLst/>
                                <a:gdLst>
                                  <a:gd name="T0" fmla="*/ 4181 w 4181"/>
                                  <a:gd name="T1" fmla="*/ 0 h 1620"/>
                                  <a:gd name="T2" fmla="*/ 0 w 4181"/>
                                  <a:gd name="T3" fmla="*/ 0 h 1620"/>
                                  <a:gd name="T4" fmla="*/ 0 w 4181"/>
                                  <a:gd name="T5" fmla="*/ 1620 h 1620"/>
                                  <a:gd name="T6" fmla="*/ 4181 w 4181"/>
                                  <a:gd name="T7" fmla="*/ 1620 h 1620"/>
                                  <a:gd name="T8" fmla="*/ 4181 w 4181"/>
                                  <a:gd name="T9" fmla="*/ 0 h 162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</a:cxnLst>
                                <a:rect l="0" t="0" r="r" b="b"/>
                                <a:pathLst>
                                  <a:path w="4181" h="1620">
                                    <a:moveTo>
                                      <a:pt x="4181" y="0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0" y="1620"/>
                                    </a:lnTo>
                                    <a:lnTo>
                                      <a:pt x="4181" y="1620"/>
                                    </a:lnTo>
                                    <a:lnTo>
                                      <a:pt x="418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4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099" y="8"/>
                                <a:ext cx="4610" cy="1620"/>
                              </a:xfrm>
                              <a:prstGeom prst="rect">
                                <a:avLst/>
                              </a:prstGeom>
                              <a:noFill/>
                              <a:ln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46C3F14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spacing w:before="232"/>
                                    <w:ind w:left="146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ООО «</w:t>
                                  </w:r>
                                  <w:proofErr w:type="spell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КиКГЕОСТРОЙ</w:t>
                                  </w:r>
                                  <w:proofErr w:type="spell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»</w:t>
                                  </w:r>
                                </w:p>
                                <w:p w14:paraId="67BCA420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 w:righ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РФ,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109004,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Москва,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ул.</w:t>
                                  </w:r>
                                  <w:r>
                                    <w:rPr>
                                      <w:spacing w:val="-7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Земляной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вал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65</w:t>
                                  </w:r>
                                  <w:proofErr w:type="gramStart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Т</w:t>
                                  </w:r>
                                  <w:proofErr w:type="gramEnd"/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ел.: (495) 915-24-71</w:t>
                                  </w:r>
                                </w:p>
                                <w:p w14:paraId="4AF152DD" w14:textId="77777777" w:rsidR="00444530" w:rsidRDefault="00444530" w:rsidP="00444530">
                                  <w:pPr>
                                    <w:pStyle w:val="afff8"/>
                                    <w:kinsoku w:val="0"/>
                                    <w:overflowPunct w:val="0"/>
                                    <w:ind w:left="146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Факс:(495) 915-24-71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">
    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2dQcMA&#10;AADaAAAADwAAAGRycy9kb3ducmV2LnhtbESPT2sCMRTE7wW/Q3iCt5pVUN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2dQcMAAADaAAAADwAAAAAAAAAAAAAAAACYAgAAZHJzL2Rv&#10;d25yZXYueG1sUEsFBgAAAAAEAAQA9QAAAIgDAAAAAA==&#10;" path="m,1620r4140,l4140,,,,,1620xe" filled="f">
                      <v:path arrowok="t" o:connecttype="custom" o:connectlocs="0,1620;4140,1620;4140,0;0,0;0,1620" o:connectangles="0,0,0,0,0"/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sgVa9AAAA2wAAAA8AAABkcnMvZG93bnJldi54bWxEj0sLwjAQhO+C/yGs4E1TH6hUoxRB8Orj&#10;4m1p1qbYbGoTtf57IwjedpnZmW9Xm9ZW4kmNLx0rGA0TEMS50yUXCs6n3WABwgdkjZVjUvAmD5t1&#10;t7PCVLsXH+h5DIWIIexTVGBCqFMpfW7Ioh+6mjhqV9dYDHFtCqkbfMVwW8lxksykxZJjg8Gatoby&#10;2/FhFVxumcmmUxu5XDu/m5r9zE+U6vfabAkiUBv+5t/1Xkf8EXx/iQPI9Qc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yyBVr0AAADbAAAADwAAAAAAAAAAAAAAAACfAgAAZHJz&#10;L2Rvd25yZXYueG1sUEsFBgAAAAAEAAQA9wAAAIkDAAAAAA==&#10;">
                      <v:imagedata r:id="rId2" o:title=""/>
                    </v:shape>
    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7fyr8A&#10;AADbAAAADwAAAGRycy9kb3ducmV2LnhtbERPy6rCMBDdC/5DGMGNaFpBkWoUEQXRu/HxAWMztsVm&#10;Upqo1a83wgV3czjPmS0aU4oH1a6wrCAeRCCIU6sLzhScT5v+BITzyBpLy6TgRQ4W83Zrhom2Tz7Q&#10;4+gzEULYJagg975KpHRpTgbdwFbEgbva2qAPsM6krvEZwk0ph1E0lgYLDg05VrTKKb0d70aBfP31&#10;lrS368vbFaMR9tbxLj4r1e00yykIT43/if/dWx3mD+H7SzhAz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nt/KvwAAANsAAAAPAAAAAAAAAAAAAAAAAJgCAABkcnMvZG93bnJl&#10;di54bWxQSwUGAAAAAAQABAD1AAAAhAMAAAAA&#10;" path="m4181,l,,,1620r4181,l4181,xe" stroked="f">
                      <v:path arrowok="t" o:connecttype="custom" o:connectlocs="4181,0;0,0;0,1620;4181,1620;4181,0" o:connectangles="0,0,0,0,0"/>
                    </v:shape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0" type="#_x0000_t202" style="position:absolute;left:4099;top:8;width:4610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cZLsMA&#10;AADbAAAADwAAAGRycy9kb3ducmV2LnhtbERPTWvCQBC9C/0PyxR6Ed1YSglpNlKkggcRtS16HLLT&#10;bEh2NmRXE/99Vyj0No/3OflytK24Uu9rxwoW8wQEcel0zZWCr8/1LAXhA7LG1jEpuJGHZfEwyTHT&#10;buADXY+hEjGEfYYKTAhdJqUvDVn0c9cRR+7H9RZDhH0ldY9DDLetfE6SV2mx5thgsKOVobI5XqyC&#10;Zmf2h9N2dS6nkppq+E5O6e1DqafH8f0NRKAx/Iv/3Bsd57/A/Zd4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cZLsMAAADbAAAADwAAAAAAAAAAAAAAAACYAgAAZHJzL2Rv&#10;d25yZXYueG1sUEsFBgAAAAAEAAQA9QAAAIgDAAAAAA==&#10;" filled="f">
                      <v:textbox inset="0,0,0,0">
                        <w:txbxContent>
                          <w:p w14:paraId="246C3F14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spacing w:before="232"/>
                              <w:ind w:left="146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ООО «</w:t>
                            </w:r>
                            <w:proofErr w:type="spellStart"/>
                            <w:r>
                              <w:rPr>
                                <w:sz w:val="28"/>
                                <w:szCs w:val="28"/>
                              </w:rPr>
                              <w:t>КиКГЕОСТРОЙ</w:t>
                            </w:r>
                            <w:proofErr w:type="spellEnd"/>
                            <w:r>
                              <w:rPr>
                                <w:sz w:val="28"/>
                                <w:szCs w:val="28"/>
                              </w:rPr>
                              <w:t>»</w:t>
                            </w:r>
                          </w:p>
                          <w:p w14:paraId="67BCA420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 w:righ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РФ,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109004,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Москва,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ул.</w:t>
                            </w:r>
                            <w:r>
                              <w:rPr>
                                <w:spacing w:val="-7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Земляной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вал</w:t>
                            </w:r>
                            <w:r>
                              <w:rPr>
                                <w:spacing w:val="-8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65</w:t>
                            </w:r>
                            <w:proofErr w:type="gramStart"/>
                            <w:r>
                              <w:rPr>
                                <w:sz w:val="20"/>
                                <w:szCs w:val="20"/>
                              </w:rPr>
                              <w:t xml:space="preserve"> Т</w:t>
                            </w:r>
                            <w:proofErr w:type="gramEnd"/>
                            <w:r>
                              <w:rPr>
                                <w:sz w:val="20"/>
                                <w:szCs w:val="20"/>
                              </w:rPr>
                              <w:t>ел.: (495) 915-24-71</w:t>
                            </w:r>
                          </w:p>
                          <w:p w14:paraId="4AF152DD" w14:textId="77777777" w:rsidR="00444530" w:rsidRDefault="00444530" w:rsidP="00444530">
                            <w:pPr>
                              <w:pStyle w:val="afff8"/>
                              <w:kinsoku w:val="0"/>
                              <w:overflowPunct w:val="0"/>
                              <w:ind w:left="146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Факс:(495) 915-24-71</w:t>
                            </w:r>
                          </w:p>
                        </w:txbxContent>
                      </v:textbox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2340" w:type="pct"/>
          <w:tcBorders>
            <w:top w:val="nil"/>
          </w:tcBorders>
        </w:tcPr>
        <w:p w14:paraId="75688C83" w14:textId="77777777" w:rsidR="009E0F10" w:rsidRPr="003F0864" w:rsidRDefault="009E0F10" w:rsidP="00420DC0">
          <w:pPr>
            <w:tabs>
              <w:tab w:val="center" w:pos="4320"/>
            </w:tabs>
            <w:spacing w:before="240" w:line="240" w:lineRule="auto"/>
            <w:rPr>
              <w:szCs w:val="28"/>
            </w:rPr>
          </w:pPr>
        </w:p>
      </w:tc>
    </w:tr>
    <w:tr w:rsidR="009E0F10" w14:paraId="1AA82866" w14:textId="77777777" w:rsidTr="00420DC0">
      <w:trPr>
        <w:trHeight w:val="391"/>
      </w:trPr>
      <w:tc>
        <w:tcPr>
          <w:tcW w:w="5000" w:type="pct"/>
          <w:gridSpan w:val="2"/>
        </w:tcPr>
        <w:p w14:paraId="1B5157F6" w14:textId="133E5637" w:rsidR="009E0F10" w:rsidRPr="00656D1B" w:rsidRDefault="009E0F10" w:rsidP="00420DC0">
          <w:pPr>
            <w:pStyle w:val="afb"/>
            <w:suppressAutoHyphens/>
            <w:spacing w:before="0" w:after="0"/>
            <w:ind w:right="0"/>
            <w:rPr>
              <w:b w:val="0"/>
              <w:sz w:val="24"/>
              <w:szCs w:val="24"/>
            </w:rPr>
          </w:pPr>
        </w:p>
      </w:tc>
    </w:tr>
  </w:tbl>
  <w:p w14:paraId="526C34E3" w14:textId="2003636A" w:rsidR="009E0F10" w:rsidRPr="009E0F10" w:rsidRDefault="009E0F10" w:rsidP="009E0F10">
    <w:pPr>
      <w:pStyle w:val="aff0"/>
      <w:rPr>
        <w:sz w:val="1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73088" behindDoc="0" locked="0" layoutInCell="1" allowOverlap="1" wp14:anchorId="335C493C" wp14:editId="76725BA9">
              <wp:simplePos x="0" y="0"/>
              <wp:positionH relativeFrom="page">
                <wp:posOffset>391795</wp:posOffset>
              </wp:positionH>
              <wp:positionV relativeFrom="page">
                <wp:posOffset>241300</wp:posOffset>
              </wp:positionV>
              <wp:extent cx="6911975" cy="10216515"/>
              <wp:effectExtent l="10795" t="12700" r="11430" b="10160"/>
              <wp:wrapNone/>
              <wp:docPr id="6" name="Группа 3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1" name="Line 869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870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871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872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873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5" name="Line 874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9" name="Rectangle 875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Text Box 876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35C381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Инв. № подл.</w:t>
                            </w:r>
                            <w:proofErr w:type="gramEnd"/>
                          </w:p>
                          <w:p w14:paraId="5599F9F0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5" name="Text Box 877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5FA5E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432C847" w14:textId="77777777" w:rsidR="009E0F10" w:rsidRPr="000E7C13" w:rsidRDefault="009E0F10" w:rsidP="009E0F10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5B3A4DB8" w14:textId="77777777" w:rsidR="009E0F10" w:rsidRDefault="009E0F10" w:rsidP="009E0F10"/>
                          <w:p w14:paraId="66C4647B" w14:textId="77777777" w:rsidR="009E0F10" w:rsidRDefault="009E0F10" w:rsidP="009E0F10"/>
                          <w:p w14:paraId="174FBE51" w14:textId="77777777" w:rsidR="009E0F10" w:rsidRPr="00D75AAE" w:rsidRDefault="009E0F10" w:rsidP="009E0F10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6944F806" w14:textId="77777777" w:rsidR="009E0F10" w:rsidRPr="00604F47" w:rsidRDefault="009E0F10" w:rsidP="009E0F10">
                            <w:pPr>
                              <w:pStyle w:val="aff5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26" name="Text Box 878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E745AB" w14:textId="77777777" w:rsidR="009E0F10" w:rsidRPr="0077406A" w:rsidRDefault="009E0F10" w:rsidP="009E0F10">
                            <w:pPr>
                              <w:pStyle w:val="aff5"/>
                              <w:spacing w:line="240" w:lineRule="auto"/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77406A">
                              <w:rPr>
                                <w:rFonts w:ascii="Times New Roman" w:hAnsi="Times New Roman"/>
                                <w:i w:val="0"/>
                                <w:spacing w:val="0"/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41686D83" w14:textId="77777777" w:rsidR="009E0F10" w:rsidRPr="00837DEE" w:rsidRDefault="009E0F10" w:rsidP="009E0F10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317" o:spid="_x0000_s1031" style="position:absolute;margin-left:30.85pt;margin-top:19pt;width:544.25pt;height:804.45pt;z-index:251673088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">
              <v:line id="Line 869" o:spid="_x0000_s1032" style="position:absolute;flip:y;visibility:visible;mso-wrap-style:square" from="413,11698" to="413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cqbnL8AAADaAAAADwAAAGRycy9kb3ducmV2LnhtbERPTYvCMBC9C/sfwizsTVM9iFSjiCAo&#10;7kHdgtehmTbFZlKSaLv/fiMIexoe73NWm8G24kk+NI4VTCcZCOLS6YZrBcXPfrwAESKyxtYxKfil&#10;AJv1x2iFuXY9X+h5jbVIIRxyVGBi7HIpQ2nIYpi4jjhxlfMWY4K+ltpjn8JtK2dZNpcWG04NBjva&#10;GSrv14dVII+n/uz3s6Kqq0PnbkfzPe8Hpb4+h+0SRKQh/ovf7oNO8+H1yuvK9R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1cqbnL8AAADaAAAADwAAAAAAAAAAAAAAAACh&#10;AgAAZHJzL2Rvd25yZXYueG1sUEsFBgAAAAAEAAQA+QAAAI0DAAAAAA==&#10;" strokeweight="1.5pt"/>
              <v:line id="Line 870" o:spid="_x0000_s1033" style="position:absolute;flip:y;visibility:visible;mso-wrap-style:square" from="709,11698" to="709,165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lSgcMMAAADaAAAADwAAAGRycy9kb3ducmV2LnhtbESPwWrDMBBE74H+g9hCb4ncFExwo4RS&#10;CMQ0h8YJ5LpYa8vUWhlJtd2/jwqFHoeZecNs97PtxUg+dI4VPK8yEMS10x23Cq6Xw3IDIkRkjb1j&#10;UvBDAfa7h8UWC+0mPtNYxVYkCIcCFZgYh0LKUBuyGFZuIE5e47zFmKRvpfY4Jbjt5TrLcmmx47Rg&#10;cKB3Q/VX9W0VyPJj+vSH9bVpm+PgbqU55dOs1NPj/PYKItIc/8N/7aNW8AK/V9INkLs7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UoHDDAAAA2gAAAA8AAAAAAAAAAAAA&#10;AAAAoQIAAGRycy9kb3ducmV2LnhtbFBLBQYAAAAABAAEAPkAAACRAwAAAAA=&#10;" strokeweight="1.5pt"/>
              <v:line id="Line 871" o:spid="_x0000_s1034" style="position:absolute;visibility:visible;mso-wrap-style:square" from="433,11698" to="1113,116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+1DSsIAAADaAAAADwAAAGRycy9kb3ducmV2LnhtbESPQWvCQBSE74L/YXmCN920QtHUVYpg&#10;Lb01iuDtkX0mabJv4+5G03/fFQSPw8x8wyzXvWnElZyvLCt4mSYgiHOrKy4UHPbbyRyED8gaG8uk&#10;4I88rFfDwRJTbW/8Q9csFCJC2KeooAyhTaX0eUkG/dS2xNE7W2cwROkKqR3eItw08jVJ3qTBiuNC&#10;iS1tSsrrrDMKjl3Gp9966xrsPne78/FS+9m3UuNR//EOIlAfnuFH+0srWMD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+1DSsIAAADaAAAADwAAAAAAAAAAAAAA&#10;AAChAgAAZHJzL2Rvd25yZXYueG1sUEsFBgAAAAAEAAQA+QAAAJADAAAAAA==&#10;" strokeweight="1.5pt"/>
              <v:line id="Line 872" o:spid="_x0000_s1035" style="position:absolute;visibility:visible;mso-wrap-style:square" from="424,16516" to="1104,165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UUbsQAAADbAAAADwAAAGRycy9kb3ducmV2LnhtbESPQWvCQBCF7wX/wzIFb3XTCkVSVxHB&#10;Kt4ai9DbkB2TNNnZuLvR9N93DoXeZnhv3vtmuR5dp24UYuPZwPMsA0VcettwZeDztHtagIoJ2WLn&#10;mQz8UIT1avKwxNz6O3/QrUiVkhCOORqoU+pzrWNZk8M48z2xaBcfHCZZQ6VtwLuEu06/ZNmrdtiw&#10;NNTY07amsi0GZ+A8FPz13e5Ch8P7fn85X9s4PxozfRw3b6ASjenf/Hd9sIIv9PKLDKB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OJRRuxAAAANsAAAAPAAAAAAAAAAAA&#10;AAAAAKECAABkcnMvZG93bnJldi54bWxQSwUGAAAAAAQABAD5AAAAkgMAAAAA&#10;" strokeweight="1.5pt"/>
              <v:line id="Line 873" o:spid="_x0000_s1036" style="position:absolute;visibility:visible;mso-wrap-style:square" from="413,15091" to="1113,150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veKGcEAAADbAAAADwAAAGRycy9kb3ducmV2LnhtbERPS2vCQBC+C/6HZQRvurFCkdSNlIJV&#10;vDUWobchO3k02dm4u9H477uFQm/z8T1nuxtNJ27kfGNZwWqZgCAurG64UvB53i82IHxA1thZJgUP&#10;8rDLppMtptre+YNueahEDGGfooI6hD6V0hc1GfRL2xNHrrTOYIjQVVI7vMdw08mnJHmWBhuODTX2&#10;9FZT0eaDUXAZcv76bveuw+H9cCgv19avT0rNZ+PrC4hAY/gX/7mPOs5fw+8v8QCZ/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+94oZwQAAANsAAAAPAAAAAAAAAAAAAAAA&#10;AKECAABkcnMvZG93bnJldi54bWxQSwUGAAAAAAQABAD5AAAAjwMAAAAA&#10;" strokeweight="1.5pt"/>
              <v:line id="Line 874" o:spid="_x0000_s1037" style="position:absolute;flip:x;visibility:visible;mso-wrap-style:square" from="413,13153" to="1113,131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lK97MAAAADbAAAADwAAAGRycy9kb3ducmV2LnhtbERPS4vCMBC+C/sfwizsTdMVFKlGEUFQ&#10;9OALvA7NtCk2k5JkbfffG2Fhb/PxPWex6m0jnuRD7VjB9ygDQVw4XXOl4HbdDmcgQkTW2DgmBb8U&#10;YLX8GCww167jMz0vsRIphEOOCkyMbS5lKAxZDCPXEieudN5iTNBXUnvsUrht5DjLptJizanBYEsb&#10;Q8Xj8mMVyP2hO/nt+FZW5a519705Trteqa/Pfj0HEamP/+I/906n+RN4/5IOkMsX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JSvezAAAAA2wAAAA8AAAAAAAAAAAAAAAAA&#10;oQIAAGRycy9kb3ducmV2LnhtbFBLBQYAAAAABAAEAPkAAACOAwAAAAA=&#10;" strokeweight="1.5pt"/>
              <v:rect id="Rectangle 875" o:spid="_x0000_s1038" style="position:absolute;left:1113;top:473;width:10528;height:160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UqsIA&#10;AADbAAAADwAAAGRycy9kb3ducmV2LnhtbERPTWsCMRC9F/wPYYReSs0qRexqFBEEoQXpqqC3IZnu&#10;Lt1M1iTV9d83QsHbPN7nzBadbcSFfKgdKxgOMhDE2pmaSwX73fp1AiJEZIONY1JwowCLee9phrlx&#10;V/6iSxFLkUI45KigirHNpQy6Ioth4FrixH07bzEm6EtpPF5TuG3kKMvG0mLNqaHCllYV6Z/i1yp4&#10;eRtbczieb/5UfBwP24lefgat1HO/W05BROriQ/zv3pg0/x3uv6Q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d1SqwgAAANsAAAAPAAAAAAAAAAAAAAAAAJgCAABkcnMvZG93&#10;bnJldi54bWxQSwUGAAAAAAQABAD1AAAAhwMAAAAA&#10;" filled="f" strokeweight="1.5pt"/>
              <v:shape id="Text Box 876" o:spid="_x0000_s1039" type="#_x0000_t202" style="position:absolute;left:413;top:15089;width:280;height:14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AWTsMA&#10;AADbAAAADwAAAGRycy9kb3ducmV2LnhtbESPQWsCMRSE74L/ITzBm5vVUtlujSKlipce3BZ6fU1e&#10;d7duXpYk1fXfNwXB4zAz3zCrzWA7cSYfWscK5lkOglg703Kt4ON9NytAhIhssHNMCq4UYLMej1ZY&#10;GnfhI52rWIsE4VCigibGvpQy6IYshsz1xMn7dt5iTNLX0ni8JLjt5CLPl9Jiy2mhwZ5eGtKn6tcq&#10;sI/FT7sL+Pr0qR9oOL59VXvplZpOhu0ziEhDvIdv7YNRsJjD/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AWT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C35C381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gram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Инв. № подл.</w:t>
                      </w:r>
                      <w:proofErr w:type="gramEnd"/>
                    </w:p>
                    <w:p w14:paraId="5599F9F0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877" o:spid="_x0000_s1040" type="#_x0000_t202" style="position:absolute;left:413;top:13157;width:280;height:19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sQTcQA&#10;AADbAAAADwAAAGRycy9kb3ducmV2LnhtbESPQWvCQBSE7wX/w/IEb3WjkqKpq4g00ksPpgWvr9nX&#10;JDX7Nuxuk/jvu4WCx2FmvmG2+9G0oifnG8sKFvMEBHFpdcOVgo/3/HENwgdkja1lUnAjD/vd5GGL&#10;mbYDn6kvQiUihH2GCuoQukxKX9Zk0M9tRxy9L+sMhihdJbXDIcJNK5dJ8iQNNhwXauzoWFN5LX6M&#10;ApOuv5vc48vmUq5oPL99FifplJpNx8MziEBjuIf/269awTKFvy/xB8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rEE3EAAAA2wAAAA8AAAAAAAAAAAAAAAAAmAIAAGRycy9k&#10;b3ducmV2LnhtbFBLBQYAAAAABAAEAPUAAACJAwAAAAA=&#10;" filled="f" stroked="f" strokeweight="1.5pt">
                <v:textbox style="layout-flow:vertical;mso-layout-flow-alt:bottom-to-top" inset="0,0,0,0">
                  <w:txbxContent>
                    <w:p w14:paraId="6615FA5E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Подп. и дата</w:t>
                      </w:r>
                    </w:p>
                    <w:p w14:paraId="7432C847" w14:textId="77777777" w:rsidR="009E0F10" w:rsidRPr="000E7C13" w:rsidRDefault="009E0F10" w:rsidP="009E0F10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5B3A4DB8" w14:textId="77777777" w:rsidR="009E0F10" w:rsidRDefault="009E0F10" w:rsidP="009E0F10"/>
                    <w:p w14:paraId="66C4647B" w14:textId="77777777" w:rsidR="009E0F10" w:rsidRDefault="009E0F10" w:rsidP="009E0F10"/>
                    <w:p w14:paraId="174FBE51" w14:textId="77777777" w:rsidR="009E0F10" w:rsidRPr="00D75AAE" w:rsidRDefault="009E0F10" w:rsidP="009E0F10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6944F806" w14:textId="77777777" w:rsidR="009E0F10" w:rsidRPr="00604F47" w:rsidRDefault="009E0F10" w:rsidP="009E0F10">
                      <w:pPr>
                        <w:pStyle w:val="aff5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878" o:spid="_x0000_s1041" type="#_x0000_t202" style="position:absolute;left:413;top:11701;width:280;height:14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mOOsMA&#10;AADbAAAADwAAAGRycy9kb3ducmV2LnhtbESPQWsCMRSE7wX/Q3iCt25WpbJujSJSSy89uApeXzev&#10;u1s3L0uSavrvm0LB4zAz3zCrTTS9uJLznWUF0ywHQVxb3XGj4HTcPxYgfEDW2FsmBT/kYbMePayw&#10;1PbGB7pWoREJwr5EBW0IQymlr1sy6DM7ECfv0zqDIUnXSO3wluCml7M8X0iDHaeFFgfatVRfqm+j&#10;wDwVX93e48vyXM8pHt4/qlfplJqM4/YZRKAY7uH/9ptWMFvA35f0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3mOOsMAAADbAAAADwAAAAAAAAAAAAAAAACYAgAAZHJzL2Rv&#10;d25yZXYueG1sUEsFBgAAAAAEAAQA9QAAAIgDAAAAAA==&#10;" filled="f" stroked="f" strokeweight="1.5pt">
                <v:textbox style="layout-flow:vertical;mso-layout-flow-alt:bottom-to-top" inset="0,0,0,0">
                  <w:txbxContent>
                    <w:p w14:paraId="16E745AB" w14:textId="77777777" w:rsidR="009E0F10" w:rsidRPr="0077406A" w:rsidRDefault="009E0F10" w:rsidP="009E0F10">
                      <w:pPr>
                        <w:pStyle w:val="aff5"/>
                        <w:spacing w:line="240" w:lineRule="auto"/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</w:pPr>
                      <w:proofErr w:type="spellStart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77406A">
                        <w:rPr>
                          <w:rFonts w:ascii="Times New Roman" w:hAnsi="Times New Roman"/>
                          <w:i w:val="0"/>
                          <w:spacing w:val="0"/>
                          <w:sz w:val="20"/>
                          <w:szCs w:val="20"/>
                        </w:rPr>
                        <w:t>. инв. №</w:t>
                      </w:r>
                    </w:p>
                    <w:p w14:paraId="41686D83" w14:textId="77777777" w:rsidR="009E0F10" w:rsidRPr="00837DEE" w:rsidRDefault="009E0F10" w:rsidP="009E0F10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ECF793" w14:textId="77777777" w:rsidR="005961D8" w:rsidRPr="00C86538" w:rsidRDefault="005961D8" w:rsidP="008D551E">
    <w:pPr>
      <w:pStyle w:val="aff0"/>
      <w:rPr>
        <w:sz w:val="2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8E13D6" w14:textId="77777777" w:rsidR="005961D8" w:rsidRPr="00A37A00" w:rsidRDefault="005961D8" w:rsidP="00A37A0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2A0A43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ED430D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7A6B32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FA06A74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1984316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CF6F0BC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F0C20F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9F8AE66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31018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1C8EDB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D"/>
    <w:multiLevelType w:val="singleLevel"/>
    <w:tmpl w:val="0000000D"/>
    <w:name w:val="WW8Num72"/>
    <w:lvl w:ilvl="0">
      <w:start w:val="1"/>
      <w:numFmt w:val="bullet"/>
      <w:lvlText w:val=""/>
      <w:lvlJc w:val="left"/>
      <w:pPr>
        <w:tabs>
          <w:tab w:val="num" w:pos="1145"/>
        </w:tabs>
        <w:ind w:left="1145" w:hanging="425"/>
      </w:pPr>
      <w:rPr>
        <w:rFonts w:ascii="Symbol" w:hAnsi="Symbol"/>
      </w:rPr>
    </w:lvl>
  </w:abstractNum>
  <w:abstractNum w:abstractNumId="11">
    <w:nsid w:val="014265CC"/>
    <w:multiLevelType w:val="hybridMultilevel"/>
    <w:tmpl w:val="143EDE80"/>
    <w:lvl w:ilvl="0" w:tplc="CAE2C2DC">
      <w:start w:val="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03C70E9F"/>
    <w:multiLevelType w:val="hybridMultilevel"/>
    <w:tmpl w:val="379240F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0A2A1B86"/>
    <w:multiLevelType w:val="hybridMultilevel"/>
    <w:tmpl w:val="1F04357A"/>
    <w:lvl w:ilvl="0" w:tplc="03C0156C">
      <w:start w:val="1"/>
      <w:numFmt w:val="decimal"/>
      <w:lvlText w:val="%1."/>
      <w:lvlJc w:val="left"/>
      <w:pPr>
        <w:ind w:left="1571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1016506E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>
    <w:nsid w:val="174850AB"/>
    <w:multiLevelType w:val="hybridMultilevel"/>
    <w:tmpl w:val="A9F0E036"/>
    <w:lvl w:ilvl="0" w:tplc="BCFA50D6">
      <w:start w:val="2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6">
    <w:nsid w:val="18541472"/>
    <w:multiLevelType w:val="multilevel"/>
    <w:tmpl w:val="BE5EB226"/>
    <w:styleLink w:val="a1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ascii="Times New Roman" w:hAnsi="Times New Roman"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1985"/>
        </w:tabs>
        <w:ind w:left="1134" w:firstLine="0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1701" w:firstLine="0"/>
      </w:pPr>
      <w:rPr>
        <w:rFonts w:ascii="Times New Roman" w:hAnsi="Times New Roman" w:hint="default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19F86F35"/>
    <w:multiLevelType w:val="hybridMultilevel"/>
    <w:tmpl w:val="2CD09C56"/>
    <w:lvl w:ilvl="0" w:tplc="68FE4A6A">
      <w:start w:val="1"/>
      <w:numFmt w:val="bullet"/>
      <w:pStyle w:val="a2"/>
      <w:lvlText w:val="-"/>
      <w:lvlJc w:val="left"/>
      <w:pPr>
        <w:tabs>
          <w:tab w:val="num" w:pos="1134"/>
        </w:tabs>
        <w:ind w:left="1191" w:hanging="34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E6006F3"/>
    <w:multiLevelType w:val="hybridMultilevel"/>
    <w:tmpl w:val="C4B85320"/>
    <w:lvl w:ilvl="0" w:tplc="4E5EBA2A">
      <w:start w:val="1"/>
      <w:numFmt w:val="decimal"/>
      <w:pStyle w:val="a3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832373D"/>
    <w:multiLevelType w:val="multilevel"/>
    <w:tmpl w:val="E18E9178"/>
    <w:lvl w:ilvl="0">
      <w:start w:val="1"/>
      <w:numFmt w:val="none"/>
      <w:suff w:val="spac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21"/>
      <w:lvlText w:val="%2%1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1"/>
      <w:lvlText w:val="%2.%3"/>
      <w:lvlJc w:val="left"/>
      <w:pPr>
        <w:tabs>
          <w:tab w:val="num" w:pos="720"/>
        </w:tabs>
        <w:ind w:left="680" w:hanging="113"/>
      </w:pPr>
      <w:rPr>
        <w:rFonts w:hint="default"/>
      </w:rPr>
    </w:lvl>
    <w:lvl w:ilvl="3">
      <w:start w:val="1"/>
      <w:numFmt w:val="decimal"/>
      <w:pStyle w:val="41"/>
      <w:lvlText w:val="%1%2.%3.%4"/>
      <w:lvlJc w:val="left"/>
      <w:pPr>
        <w:tabs>
          <w:tab w:val="num" w:pos="864"/>
        </w:tabs>
        <w:ind w:left="864" w:hanging="297"/>
      </w:pPr>
      <w:rPr>
        <w:rFonts w:hint="default"/>
      </w:rPr>
    </w:lvl>
    <w:lvl w:ilvl="4">
      <w:start w:val="1"/>
      <w:numFmt w:val="decimal"/>
      <w:pStyle w:val="51"/>
      <w:lvlText w:val="%1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>
    <w:nsid w:val="28D52A92"/>
    <w:multiLevelType w:val="hybridMultilevel"/>
    <w:tmpl w:val="3DBA56CC"/>
    <w:lvl w:ilvl="0" w:tplc="E4A64B40">
      <w:start w:val="1"/>
      <w:numFmt w:val="decimal"/>
      <w:pStyle w:val="a4"/>
      <w:lvlText w:val="%1)"/>
      <w:lvlJc w:val="left"/>
      <w:pPr>
        <w:tabs>
          <w:tab w:val="num" w:pos="1134"/>
        </w:tabs>
        <w:ind w:left="1191" w:hanging="34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D971C2"/>
    <w:multiLevelType w:val="hybridMultilevel"/>
    <w:tmpl w:val="10F62826"/>
    <w:lvl w:ilvl="0" w:tplc="7564EDBE">
      <w:start w:val="108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2">
    <w:nsid w:val="37D369FA"/>
    <w:multiLevelType w:val="hybridMultilevel"/>
    <w:tmpl w:val="CB62F1F6"/>
    <w:lvl w:ilvl="0" w:tplc="7702EC6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A0D32F1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4">
    <w:nsid w:val="3B5604B1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25">
    <w:nsid w:val="401348B2"/>
    <w:multiLevelType w:val="multilevel"/>
    <w:tmpl w:val="4482B1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6">
    <w:nsid w:val="43500BE5"/>
    <w:multiLevelType w:val="multilevel"/>
    <w:tmpl w:val="A8903D40"/>
    <w:lvl w:ilvl="0">
      <w:start w:val="1"/>
      <w:numFmt w:val="bullet"/>
      <w:pStyle w:val="a5"/>
      <w:lvlText w:val="-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russianLower"/>
      <w:pStyle w:val="a6"/>
      <w:lvlText w:val="%2)"/>
      <w:lvlJc w:val="left"/>
      <w:pPr>
        <w:ind w:left="720" w:hanging="436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A224B84"/>
    <w:multiLevelType w:val="multilevel"/>
    <w:tmpl w:val="A98C11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28">
    <w:nsid w:val="4C872A41"/>
    <w:multiLevelType w:val="multilevel"/>
    <w:tmpl w:val="06DA4976"/>
    <w:lvl w:ilvl="0">
      <w:start w:val="1"/>
      <w:numFmt w:val="none"/>
      <w:pStyle w:val="111"/>
      <w:lvlText w:val=""/>
      <w:lvlJc w:val="left"/>
      <w:pPr>
        <w:tabs>
          <w:tab w:val="num" w:pos="-248"/>
        </w:tabs>
        <w:ind w:left="-248" w:hanging="432"/>
      </w:pPr>
      <w:rPr>
        <w:rFonts w:hint="default"/>
      </w:rPr>
    </w:lvl>
    <w:lvl w:ilvl="1">
      <w:start w:val="1"/>
      <w:numFmt w:val="decimal"/>
      <w:lvlRestart w:val="0"/>
      <w:pStyle w:val="1"/>
      <w:suff w:val="space"/>
      <w:lvlText w:val="%2%1."/>
      <w:lvlJc w:val="left"/>
      <w:pPr>
        <w:ind w:left="-113" w:firstLine="113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pStyle w:val="11"/>
      <w:suff w:val="space"/>
      <w:lvlText w:val="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111"/>
      <w:suff w:val="space"/>
      <w:lvlText w:val="%1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8"/>
        </w:tabs>
        <w:ind w:left="3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72"/>
        </w:tabs>
        <w:ind w:left="4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16"/>
        </w:tabs>
        <w:ind w:left="6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0"/>
        </w:tabs>
        <w:ind w:left="7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04"/>
        </w:tabs>
        <w:ind w:left="904" w:hanging="1584"/>
      </w:pPr>
      <w:rPr>
        <w:rFonts w:hint="default"/>
      </w:rPr>
    </w:lvl>
  </w:abstractNum>
  <w:abstractNum w:abstractNumId="29">
    <w:nsid w:val="614E45D4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0">
    <w:nsid w:val="6CD868DE"/>
    <w:multiLevelType w:val="hybridMultilevel"/>
    <w:tmpl w:val="40C64BF6"/>
    <w:lvl w:ilvl="0" w:tplc="0419000F">
      <w:start w:val="1"/>
      <w:numFmt w:val="decimal"/>
      <w:pStyle w:val="a7"/>
      <w:lvlText w:val="Таблица %1."/>
      <w:lvlJc w:val="left"/>
      <w:pPr>
        <w:tabs>
          <w:tab w:val="num" w:pos="1235"/>
        </w:tabs>
        <w:ind w:left="12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F7661F0"/>
    <w:multiLevelType w:val="multilevel"/>
    <w:tmpl w:val="F8742B5C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1.%2."/>
      <w:lvlJc w:val="left"/>
      <w:pPr>
        <w:ind w:left="2276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3068" w:hanging="504"/>
      </w:pPr>
    </w:lvl>
    <w:lvl w:ilvl="3">
      <w:start w:val="1"/>
      <w:numFmt w:val="decimal"/>
      <w:lvlText w:val="%1.%2.%3.%4."/>
      <w:lvlJc w:val="left"/>
      <w:pPr>
        <w:ind w:left="3572" w:hanging="648"/>
      </w:pPr>
    </w:lvl>
    <w:lvl w:ilvl="4">
      <w:start w:val="1"/>
      <w:numFmt w:val="decimal"/>
      <w:lvlText w:val="%1.%2.%3.%4.%5."/>
      <w:lvlJc w:val="left"/>
      <w:pPr>
        <w:ind w:left="4076" w:hanging="792"/>
      </w:pPr>
    </w:lvl>
    <w:lvl w:ilvl="5">
      <w:start w:val="1"/>
      <w:numFmt w:val="decimal"/>
      <w:lvlText w:val="%1.%2.%3.%4.%5.%6."/>
      <w:lvlJc w:val="left"/>
      <w:pPr>
        <w:ind w:left="4580" w:hanging="936"/>
      </w:pPr>
    </w:lvl>
    <w:lvl w:ilvl="6">
      <w:start w:val="1"/>
      <w:numFmt w:val="decimal"/>
      <w:lvlText w:val="%1.%2.%3.%4.%5.%6.%7."/>
      <w:lvlJc w:val="left"/>
      <w:pPr>
        <w:ind w:left="5084" w:hanging="1080"/>
      </w:pPr>
    </w:lvl>
    <w:lvl w:ilvl="7">
      <w:start w:val="1"/>
      <w:numFmt w:val="decimal"/>
      <w:lvlText w:val="%1.%2.%3.%4.%5.%6.%7.%8."/>
      <w:lvlJc w:val="left"/>
      <w:pPr>
        <w:ind w:left="5588" w:hanging="1224"/>
      </w:pPr>
    </w:lvl>
    <w:lvl w:ilvl="8">
      <w:start w:val="1"/>
      <w:numFmt w:val="decimal"/>
      <w:lvlText w:val="%1.%2.%3.%4.%5.%6.%7.%8.%9."/>
      <w:lvlJc w:val="left"/>
      <w:pPr>
        <w:ind w:left="6164" w:hanging="1440"/>
      </w:pPr>
    </w:lvl>
  </w:abstractNum>
  <w:abstractNum w:abstractNumId="32">
    <w:nsid w:val="7D893C49"/>
    <w:multiLevelType w:val="multilevel"/>
    <w:tmpl w:val="04190023"/>
    <w:styleLink w:val="a8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num w:numId="1">
    <w:abstractNumId w:val="28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4"/>
  </w:num>
  <w:num w:numId="14">
    <w:abstractNumId w:val="32"/>
  </w:num>
  <w:num w:numId="15">
    <w:abstractNumId w:val="17"/>
  </w:num>
  <w:num w:numId="16">
    <w:abstractNumId w:val="20"/>
  </w:num>
  <w:num w:numId="17">
    <w:abstractNumId w:val="19"/>
  </w:num>
  <w:num w:numId="18">
    <w:abstractNumId w:val="16"/>
  </w:num>
  <w:num w:numId="19">
    <w:abstractNumId w:val="18"/>
  </w:num>
  <w:num w:numId="20">
    <w:abstractNumId w:val="22"/>
  </w:num>
  <w:num w:numId="21">
    <w:abstractNumId w:val="31"/>
  </w:num>
  <w:num w:numId="22">
    <w:abstractNumId w:val="21"/>
  </w:num>
  <w:num w:numId="23">
    <w:abstractNumId w:val="15"/>
  </w:num>
  <w:num w:numId="24">
    <w:abstractNumId w:val="26"/>
  </w:num>
  <w:num w:numId="25">
    <w:abstractNumId w:val="11"/>
  </w:num>
  <w:num w:numId="26">
    <w:abstractNumId w:val="13"/>
  </w:num>
  <w:num w:numId="2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0"/>
  </w:num>
  <w:num w:numId="29">
    <w:abstractNumId w:val="19"/>
  </w:num>
  <w:num w:numId="30">
    <w:abstractNumId w:val="27"/>
  </w:num>
  <w:num w:numId="31">
    <w:abstractNumId w:val="24"/>
  </w:num>
  <w:num w:numId="32">
    <w:abstractNumId w:val="23"/>
  </w:num>
  <w:num w:numId="33">
    <w:abstractNumId w:val="25"/>
  </w:num>
  <w:num w:numId="34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isplayBackgroundShap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1" w:dllVersion="512" w:checkStyle="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autoHyphenation/>
  <w:hyphenationZone w:val="357"/>
  <w:clickAndTypeStyle w:val="aa"/>
  <w:drawingGridHorizontalSpacing w:val="140"/>
  <w:drawingGridVerticalSpacing w:val="6"/>
  <w:displayHorizontalDrawingGridEvery w:val="2"/>
  <w:noPunctuationKerning/>
  <w:characterSpacingControl w:val="doNotCompress"/>
  <w:hdrShapeDefaults>
    <o:shapedefaults v:ext="edit" spidmax="2049" fill="f" fillcolor="white" strokecolor="blue">
      <v:fill color="white" on="f"/>
      <v:stroke color="blue" weight="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1F4"/>
    <w:rsid w:val="000009E7"/>
    <w:rsid w:val="000016CB"/>
    <w:rsid w:val="00001EA1"/>
    <w:rsid w:val="00001F9D"/>
    <w:rsid w:val="00002A02"/>
    <w:rsid w:val="0000304C"/>
    <w:rsid w:val="0000339F"/>
    <w:rsid w:val="000039CA"/>
    <w:rsid w:val="00003DCC"/>
    <w:rsid w:val="00004301"/>
    <w:rsid w:val="000050DA"/>
    <w:rsid w:val="00005755"/>
    <w:rsid w:val="00005FF2"/>
    <w:rsid w:val="00007149"/>
    <w:rsid w:val="00007180"/>
    <w:rsid w:val="000074FC"/>
    <w:rsid w:val="0001087A"/>
    <w:rsid w:val="000108A7"/>
    <w:rsid w:val="00010BBA"/>
    <w:rsid w:val="0001186B"/>
    <w:rsid w:val="0001281F"/>
    <w:rsid w:val="00012C23"/>
    <w:rsid w:val="00013B94"/>
    <w:rsid w:val="00013E5B"/>
    <w:rsid w:val="0001422F"/>
    <w:rsid w:val="00014683"/>
    <w:rsid w:val="00014828"/>
    <w:rsid w:val="000150FE"/>
    <w:rsid w:val="000158A0"/>
    <w:rsid w:val="00016B86"/>
    <w:rsid w:val="000170F6"/>
    <w:rsid w:val="00017515"/>
    <w:rsid w:val="0002054D"/>
    <w:rsid w:val="000205CD"/>
    <w:rsid w:val="00020FE6"/>
    <w:rsid w:val="0002167F"/>
    <w:rsid w:val="00021F4F"/>
    <w:rsid w:val="00022CB6"/>
    <w:rsid w:val="00022CD0"/>
    <w:rsid w:val="00022E67"/>
    <w:rsid w:val="00023346"/>
    <w:rsid w:val="000236AC"/>
    <w:rsid w:val="0002462A"/>
    <w:rsid w:val="00024DD8"/>
    <w:rsid w:val="00025C3A"/>
    <w:rsid w:val="00026711"/>
    <w:rsid w:val="00026B0F"/>
    <w:rsid w:val="00027A81"/>
    <w:rsid w:val="00030633"/>
    <w:rsid w:val="00030E13"/>
    <w:rsid w:val="00030E7B"/>
    <w:rsid w:val="00031F34"/>
    <w:rsid w:val="00032DC7"/>
    <w:rsid w:val="00033714"/>
    <w:rsid w:val="00033AAE"/>
    <w:rsid w:val="0003457A"/>
    <w:rsid w:val="000349E0"/>
    <w:rsid w:val="00034EC5"/>
    <w:rsid w:val="00034FFD"/>
    <w:rsid w:val="000367C5"/>
    <w:rsid w:val="00036C9D"/>
    <w:rsid w:val="00037733"/>
    <w:rsid w:val="00037819"/>
    <w:rsid w:val="00037E11"/>
    <w:rsid w:val="00040608"/>
    <w:rsid w:val="00040623"/>
    <w:rsid w:val="0004184F"/>
    <w:rsid w:val="000420B7"/>
    <w:rsid w:val="00042A4E"/>
    <w:rsid w:val="00042BE8"/>
    <w:rsid w:val="00042C9E"/>
    <w:rsid w:val="00042F20"/>
    <w:rsid w:val="000430EF"/>
    <w:rsid w:val="0004333D"/>
    <w:rsid w:val="00043DAA"/>
    <w:rsid w:val="0004429E"/>
    <w:rsid w:val="00044828"/>
    <w:rsid w:val="00045D7E"/>
    <w:rsid w:val="00045EF9"/>
    <w:rsid w:val="000460D8"/>
    <w:rsid w:val="00046485"/>
    <w:rsid w:val="00047368"/>
    <w:rsid w:val="00047A1F"/>
    <w:rsid w:val="00047F77"/>
    <w:rsid w:val="00050545"/>
    <w:rsid w:val="00050639"/>
    <w:rsid w:val="00050C11"/>
    <w:rsid w:val="00050C5E"/>
    <w:rsid w:val="00050DEC"/>
    <w:rsid w:val="00051C16"/>
    <w:rsid w:val="00051E78"/>
    <w:rsid w:val="00052469"/>
    <w:rsid w:val="00052A50"/>
    <w:rsid w:val="00052B6E"/>
    <w:rsid w:val="00052F59"/>
    <w:rsid w:val="00053524"/>
    <w:rsid w:val="0005391B"/>
    <w:rsid w:val="00053C66"/>
    <w:rsid w:val="0005745F"/>
    <w:rsid w:val="00057B15"/>
    <w:rsid w:val="0006010A"/>
    <w:rsid w:val="0006060F"/>
    <w:rsid w:val="00060722"/>
    <w:rsid w:val="000609B6"/>
    <w:rsid w:val="00061079"/>
    <w:rsid w:val="000610FD"/>
    <w:rsid w:val="00061B35"/>
    <w:rsid w:val="00061B39"/>
    <w:rsid w:val="00061C35"/>
    <w:rsid w:val="0006217C"/>
    <w:rsid w:val="000628DE"/>
    <w:rsid w:val="00062D87"/>
    <w:rsid w:val="00062DF9"/>
    <w:rsid w:val="00062FFC"/>
    <w:rsid w:val="000643B1"/>
    <w:rsid w:val="000653E6"/>
    <w:rsid w:val="000657BE"/>
    <w:rsid w:val="00065A25"/>
    <w:rsid w:val="00065D37"/>
    <w:rsid w:val="00065D45"/>
    <w:rsid w:val="00065F6B"/>
    <w:rsid w:val="00066110"/>
    <w:rsid w:val="000662A2"/>
    <w:rsid w:val="000667A6"/>
    <w:rsid w:val="00066A6C"/>
    <w:rsid w:val="00066ABF"/>
    <w:rsid w:val="00066D73"/>
    <w:rsid w:val="00066E56"/>
    <w:rsid w:val="0006797D"/>
    <w:rsid w:val="00070315"/>
    <w:rsid w:val="00070893"/>
    <w:rsid w:val="00070B1D"/>
    <w:rsid w:val="00070C01"/>
    <w:rsid w:val="00071532"/>
    <w:rsid w:val="0007184C"/>
    <w:rsid w:val="00071875"/>
    <w:rsid w:val="00071FD0"/>
    <w:rsid w:val="0007277D"/>
    <w:rsid w:val="0007319E"/>
    <w:rsid w:val="0007352F"/>
    <w:rsid w:val="00073594"/>
    <w:rsid w:val="000737C1"/>
    <w:rsid w:val="00073D17"/>
    <w:rsid w:val="00074800"/>
    <w:rsid w:val="00074BEC"/>
    <w:rsid w:val="0007508A"/>
    <w:rsid w:val="000752FA"/>
    <w:rsid w:val="000758A0"/>
    <w:rsid w:val="00075E41"/>
    <w:rsid w:val="00076306"/>
    <w:rsid w:val="000763DE"/>
    <w:rsid w:val="00076585"/>
    <w:rsid w:val="00076863"/>
    <w:rsid w:val="0007728E"/>
    <w:rsid w:val="000772E0"/>
    <w:rsid w:val="0008092B"/>
    <w:rsid w:val="00080BFE"/>
    <w:rsid w:val="00080C19"/>
    <w:rsid w:val="00081D38"/>
    <w:rsid w:val="00081E0F"/>
    <w:rsid w:val="00081E59"/>
    <w:rsid w:val="00082931"/>
    <w:rsid w:val="00082E60"/>
    <w:rsid w:val="000837E4"/>
    <w:rsid w:val="00084405"/>
    <w:rsid w:val="0008621E"/>
    <w:rsid w:val="00086249"/>
    <w:rsid w:val="000867DA"/>
    <w:rsid w:val="000873BA"/>
    <w:rsid w:val="00090738"/>
    <w:rsid w:val="00090D90"/>
    <w:rsid w:val="000914C5"/>
    <w:rsid w:val="000916C0"/>
    <w:rsid w:val="0009279D"/>
    <w:rsid w:val="0009390F"/>
    <w:rsid w:val="000947F8"/>
    <w:rsid w:val="00094BD1"/>
    <w:rsid w:val="00095E9A"/>
    <w:rsid w:val="00096455"/>
    <w:rsid w:val="00097683"/>
    <w:rsid w:val="000A1350"/>
    <w:rsid w:val="000A2008"/>
    <w:rsid w:val="000A2536"/>
    <w:rsid w:val="000A3840"/>
    <w:rsid w:val="000A41D1"/>
    <w:rsid w:val="000A45A7"/>
    <w:rsid w:val="000A4A73"/>
    <w:rsid w:val="000A5020"/>
    <w:rsid w:val="000A52B9"/>
    <w:rsid w:val="000A560B"/>
    <w:rsid w:val="000A655B"/>
    <w:rsid w:val="000A748E"/>
    <w:rsid w:val="000A76DE"/>
    <w:rsid w:val="000A7E96"/>
    <w:rsid w:val="000B05CE"/>
    <w:rsid w:val="000B0992"/>
    <w:rsid w:val="000B0C87"/>
    <w:rsid w:val="000B0CD0"/>
    <w:rsid w:val="000B18E5"/>
    <w:rsid w:val="000B2164"/>
    <w:rsid w:val="000B2AFA"/>
    <w:rsid w:val="000B35F7"/>
    <w:rsid w:val="000B377E"/>
    <w:rsid w:val="000B3C0E"/>
    <w:rsid w:val="000B3DCC"/>
    <w:rsid w:val="000B4A26"/>
    <w:rsid w:val="000B5751"/>
    <w:rsid w:val="000B589D"/>
    <w:rsid w:val="000B5FF9"/>
    <w:rsid w:val="000B68F4"/>
    <w:rsid w:val="000B6C0C"/>
    <w:rsid w:val="000B6F0B"/>
    <w:rsid w:val="000B7F4F"/>
    <w:rsid w:val="000C0312"/>
    <w:rsid w:val="000C0609"/>
    <w:rsid w:val="000C142B"/>
    <w:rsid w:val="000C1A97"/>
    <w:rsid w:val="000C2313"/>
    <w:rsid w:val="000C2550"/>
    <w:rsid w:val="000C262A"/>
    <w:rsid w:val="000C2A3F"/>
    <w:rsid w:val="000C5CD4"/>
    <w:rsid w:val="000C6421"/>
    <w:rsid w:val="000C6F26"/>
    <w:rsid w:val="000D04BD"/>
    <w:rsid w:val="000D1617"/>
    <w:rsid w:val="000D224B"/>
    <w:rsid w:val="000D3009"/>
    <w:rsid w:val="000D491C"/>
    <w:rsid w:val="000D4DD3"/>
    <w:rsid w:val="000D5311"/>
    <w:rsid w:val="000D5BF9"/>
    <w:rsid w:val="000D6006"/>
    <w:rsid w:val="000D60B1"/>
    <w:rsid w:val="000D7222"/>
    <w:rsid w:val="000D7AA7"/>
    <w:rsid w:val="000D7AD5"/>
    <w:rsid w:val="000D7C66"/>
    <w:rsid w:val="000D7F3A"/>
    <w:rsid w:val="000E0A90"/>
    <w:rsid w:val="000E15F2"/>
    <w:rsid w:val="000E1A15"/>
    <w:rsid w:val="000E1F97"/>
    <w:rsid w:val="000E26F4"/>
    <w:rsid w:val="000E34D3"/>
    <w:rsid w:val="000E3DF3"/>
    <w:rsid w:val="000E4221"/>
    <w:rsid w:val="000E491C"/>
    <w:rsid w:val="000E4D39"/>
    <w:rsid w:val="000E5403"/>
    <w:rsid w:val="000E558A"/>
    <w:rsid w:val="000E5B64"/>
    <w:rsid w:val="000E5F9B"/>
    <w:rsid w:val="000E6D72"/>
    <w:rsid w:val="000F0163"/>
    <w:rsid w:val="000F0CCD"/>
    <w:rsid w:val="000F17C5"/>
    <w:rsid w:val="000F1CFE"/>
    <w:rsid w:val="000F1EBB"/>
    <w:rsid w:val="000F2803"/>
    <w:rsid w:val="000F2DA5"/>
    <w:rsid w:val="000F2DAF"/>
    <w:rsid w:val="000F2F70"/>
    <w:rsid w:val="000F38E3"/>
    <w:rsid w:val="000F4374"/>
    <w:rsid w:val="000F4E11"/>
    <w:rsid w:val="000F517D"/>
    <w:rsid w:val="000F59BA"/>
    <w:rsid w:val="000F75F7"/>
    <w:rsid w:val="000F788D"/>
    <w:rsid w:val="000F7D6B"/>
    <w:rsid w:val="00100F19"/>
    <w:rsid w:val="00101216"/>
    <w:rsid w:val="001015F1"/>
    <w:rsid w:val="00101C7F"/>
    <w:rsid w:val="00101D1B"/>
    <w:rsid w:val="0010426C"/>
    <w:rsid w:val="0010441B"/>
    <w:rsid w:val="001044C3"/>
    <w:rsid w:val="00104C67"/>
    <w:rsid w:val="00105856"/>
    <w:rsid w:val="00105BEE"/>
    <w:rsid w:val="0010663E"/>
    <w:rsid w:val="00107B9F"/>
    <w:rsid w:val="00110D41"/>
    <w:rsid w:val="0011213B"/>
    <w:rsid w:val="0011224A"/>
    <w:rsid w:val="00112D23"/>
    <w:rsid w:val="001134DA"/>
    <w:rsid w:val="00114999"/>
    <w:rsid w:val="00114B93"/>
    <w:rsid w:val="00115068"/>
    <w:rsid w:val="001155B6"/>
    <w:rsid w:val="00115B50"/>
    <w:rsid w:val="00116923"/>
    <w:rsid w:val="00116F21"/>
    <w:rsid w:val="001203E6"/>
    <w:rsid w:val="00120C07"/>
    <w:rsid w:val="00121C43"/>
    <w:rsid w:val="0012339B"/>
    <w:rsid w:val="00124CA5"/>
    <w:rsid w:val="0012551D"/>
    <w:rsid w:val="0012552A"/>
    <w:rsid w:val="00125691"/>
    <w:rsid w:val="001259E8"/>
    <w:rsid w:val="00125DF9"/>
    <w:rsid w:val="00126325"/>
    <w:rsid w:val="0012715E"/>
    <w:rsid w:val="0012742B"/>
    <w:rsid w:val="00127606"/>
    <w:rsid w:val="00127B3B"/>
    <w:rsid w:val="00130694"/>
    <w:rsid w:val="001307E7"/>
    <w:rsid w:val="001311C5"/>
    <w:rsid w:val="001316EC"/>
    <w:rsid w:val="001318A8"/>
    <w:rsid w:val="00131CC2"/>
    <w:rsid w:val="0013217C"/>
    <w:rsid w:val="001322AE"/>
    <w:rsid w:val="0013234D"/>
    <w:rsid w:val="00132B31"/>
    <w:rsid w:val="00133593"/>
    <w:rsid w:val="00133A66"/>
    <w:rsid w:val="0013435C"/>
    <w:rsid w:val="00135D2A"/>
    <w:rsid w:val="001360A0"/>
    <w:rsid w:val="0013642A"/>
    <w:rsid w:val="001369B8"/>
    <w:rsid w:val="001377CF"/>
    <w:rsid w:val="00137F35"/>
    <w:rsid w:val="001409B1"/>
    <w:rsid w:val="00141DC9"/>
    <w:rsid w:val="00142866"/>
    <w:rsid w:val="001429A8"/>
    <w:rsid w:val="00142D3B"/>
    <w:rsid w:val="00143FBF"/>
    <w:rsid w:val="00144A53"/>
    <w:rsid w:val="00144C28"/>
    <w:rsid w:val="00145612"/>
    <w:rsid w:val="00145965"/>
    <w:rsid w:val="00145992"/>
    <w:rsid w:val="00145F3E"/>
    <w:rsid w:val="0014613D"/>
    <w:rsid w:val="001467CA"/>
    <w:rsid w:val="001479AD"/>
    <w:rsid w:val="00147C3D"/>
    <w:rsid w:val="00147E54"/>
    <w:rsid w:val="00150FAE"/>
    <w:rsid w:val="001510A0"/>
    <w:rsid w:val="00151223"/>
    <w:rsid w:val="001515DE"/>
    <w:rsid w:val="001520F6"/>
    <w:rsid w:val="0015258F"/>
    <w:rsid w:val="00152C84"/>
    <w:rsid w:val="00153DF2"/>
    <w:rsid w:val="0015423B"/>
    <w:rsid w:val="00154546"/>
    <w:rsid w:val="00154F7C"/>
    <w:rsid w:val="001552E2"/>
    <w:rsid w:val="00155BD3"/>
    <w:rsid w:val="00155E90"/>
    <w:rsid w:val="00155F4F"/>
    <w:rsid w:val="00156101"/>
    <w:rsid w:val="00156116"/>
    <w:rsid w:val="001566F1"/>
    <w:rsid w:val="00156DF6"/>
    <w:rsid w:val="00156E06"/>
    <w:rsid w:val="001573D6"/>
    <w:rsid w:val="0015769B"/>
    <w:rsid w:val="001619FC"/>
    <w:rsid w:val="00161CF2"/>
    <w:rsid w:val="00161D78"/>
    <w:rsid w:val="001623E4"/>
    <w:rsid w:val="001623FD"/>
    <w:rsid w:val="00162753"/>
    <w:rsid w:val="00162C5A"/>
    <w:rsid w:val="00162D72"/>
    <w:rsid w:val="00162F86"/>
    <w:rsid w:val="00163695"/>
    <w:rsid w:val="00163A14"/>
    <w:rsid w:val="00163AC2"/>
    <w:rsid w:val="0016511C"/>
    <w:rsid w:val="00165AE4"/>
    <w:rsid w:val="00166571"/>
    <w:rsid w:val="00166F86"/>
    <w:rsid w:val="001675F2"/>
    <w:rsid w:val="00167BEE"/>
    <w:rsid w:val="0017029A"/>
    <w:rsid w:val="00170728"/>
    <w:rsid w:val="001711FF"/>
    <w:rsid w:val="001714BB"/>
    <w:rsid w:val="001717D5"/>
    <w:rsid w:val="00171B04"/>
    <w:rsid w:val="00171D67"/>
    <w:rsid w:val="00173DA4"/>
    <w:rsid w:val="001743B2"/>
    <w:rsid w:val="00174F5F"/>
    <w:rsid w:val="0017511A"/>
    <w:rsid w:val="00175543"/>
    <w:rsid w:val="00175BAC"/>
    <w:rsid w:val="00175F22"/>
    <w:rsid w:val="00176C33"/>
    <w:rsid w:val="00176FF1"/>
    <w:rsid w:val="00177D6D"/>
    <w:rsid w:val="0018127D"/>
    <w:rsid w:val="0018259A"/>
    <w:rsid w:val="00182CE0"/>
    <w:rsid w:val="0018335A"/>
    <w:rsid w:val="00185340"/>
    <w:rsid w:val="0018601B"/>
    <w:rsid w:val="00186312"/>
    <w:rsid w:val="001865C5"/>
    <w:rsid w:val="00186FF7"/>
    <w:rsid w:val="0018760B"/>
    <w:rsid w:val="00190886"/>
    <w:rsid w:val="001911ED"/>
    <w:rsid w:val="001911F4"/>
    <w:rsid w:val="001913D4"/>
    <w:rsid w:val="00192829"/>
    <w:rsid w:val="00192D09"/>
    <w:rsid w:val="00193903"/>
    <w:rsid w:val="00194339"/>
    <w:rsid w:val="00194B56"/>
    <w:rsid w:val="001950A7"/>
    <w:rsid w:val="0019587A"/>
    <w:rsid w:val="001961F9"/>
    <w:rsid w:val="00196287"/>
    <w:rsid w:val="0019629C"/>
    <w:rsid w:val="00196878"/>
    <w:rsid w:val="001971C6"/>
    <w:rsid w:val="00197549"/>
    <w:rsid w:val="0019784F"/>
    <w:rsid w:val="001A05A4"/>
    <w:rsid w:val="001A0C98"/>
    <w:rsid w:val="001A2B2E"/>
    <w:rsid w:val="001A2EFA"/>
    <w:rsid w:val="001A3323"/>
    <w:rsid w:val="001A521B"/>
    <w:rsid w:val="001A52F1"/>
    <w:rsid w:val="001A5824"/>
    <w:rsid w:val="001A5991"/>
    <w:rsid w:val="001A59C4"/>
    <w:rsid w:val="001A5CD6"/>
    <w:rsid w:val="001A5E57"/>
    <w:rsid w:val="001A5F36"/>
    <w:rsid w:val="001A6346"/>
    <w:rsid w:val="001A657B"/>
    <w:rsid w:val="001A66AD"/>
    <w:rsid w:val="001A6B03"/>
    <w:rsid w:val="001A71E0"/>
    <w:rsid w:val="001B051B"/>
    <w:rsid w:val="001B0521"/>
    <w:rsid w:val="001B0BAB"/>
    <w:rsid w:val="001B154D"/>
    <w:rsid w:val="001B162B"/>
    <w:rsid w:val="001B3253"/>
    <w:rsid w:val="001B385C"/>
    <w:rsid w:val="001B45B3"/>
    <w:rsid w:val="001B485D"/>
    <w:rsid w:val="001B569A"/>
    <w:rsid w:val="001B6DA3"/>
    <w:rsid w:val="001B7127"/>
    <w:rsid w:val="001B71DE"/>
    <w:rsid w:val="001B7231"/>
    <w:rsid w:val="001B7463"/>
    <w:rsid w:val="001B7490"/>
    <w:rsid w:val="001B77A2"/>
    <w:rsid w:val="001C1040"/>
    <w:rsid w:val="001C17C2"/>
    <w:rsid w:val="001C2169"/>
    <w:rsid w:val="001C217A"/>
    <w:rsid w:val="001C2D73"/>
    <w:rsid w:val="001C2E6A"/>
    <w:rsid w:val="001C33FC"/>
    <w:rsid w:val="001C38D9"/>
    <w:rsid w:val="001C4EFD"/>
    <w:rsid w:val="001C5153"/>
    <w:rsid w:val="001C5A01"/>
    <w:rsid w:val="001C5E6E"/>
    <w:rsid w:val="001C69E8"/>
    <w:rsid w:val="001C75FA"/>
    <w:rsid w:val="001D00E1"/>
    <w:rsid w:val="001D0AA9"/>
    <w:rsid w:val="001D1BC3"/>
    <w:rsid w:val="001D1E33"/>
    <w:rsid w:val="001D1E56"/>
    <w:rsid w:val="001D41A2"/>
    <w:rsid w:val="001D4948"/>
    <w:rsid w:val="001D4AC2"/>
    <w:rsid w:val="001D4DAE"/>
    <w:rsid w:val="001D500C"/>
    <w:rsid w:val="001D6409"/>
    <w:rsid w:val="001D6CAA"/>
    <w:rsid w:val="001D7199"/>
    <w:rsid w:val="001D7228"/>
    <w:rsid w:val="001E0352"/>
    <w:rsid w:val="001E03B8"/>
    <w:rsid w:val="001E0AAE"/>
    <w:rsid w:val="001E0C4F"/>
    <w:rsid w:val="001E0D14"/>
    <w:rsid w:val="001E0E23"/>
    <w:rsid w:val="001E102E"/>
    <w:rsid w:val="001E1CED"/>
    <w:rsid w:val="001E2056"/>
    <w:rsid w:val="001E2E78"/>
    <w:rsid w:val="001E45B5"/>
    <w:rsid w:val="001E4D76"/>
    <w:rsid w:val="001E6018"/>
    <w:rsid w:val="001E63F6"/>
    <w:rsid w:val="001E6AAB"/>
    <w:rsid w:val="001E6EB2"/>
    <w:rsid w:val="001E78CF"/>
    <w:rsid w:val="001E7D0C"/>
    <w:rsid w:val="001E7E3E"/>
    <w:rsid w:val="001E7E49"/>
    <w:rsid w:val="001F0F3A"/>
    <w:rsid w:val="001F0F5B"/>
    <w:rsid w:val="001F1198"/>
    <w:rsid w:val="001F17BA"/>
    <w:rsid w:val="001F2A5A"/>
    <w:rsid w:val="001F38EF"/>
    <w:rsid w:val="001F42AF"/>
    <w:rsid w:val="001F4A3D"/>
    <w:rsid w:val="001F532D"/>
    <w:rsid w:val="001F56A6"/>
    <w:rsid w:val="001F5716"/>
    <w:rsid w:val="001F721A"/>
    <w:rsid w:val="00200182"/>
    <w:rsid w:val="0020097E"/>
    <w:rsid w:val="0020105C"/>
    <w:rsid w:val="00201407"/>
    <w:rsid w:val="002016FE"/>
    <w:rsid w:val="00202347"/>
    <w:rsid w:val="00202AE0"/>
    <w:rsid w:val="00202ECD"/>
    <w:rsid w:val="00203418"/>
    <w:rsid w:val="00203657"/>
    <w:rsid w:val="00203DF0"/>
    <w:rsid w:val="0020430E"/>
    <w:rsid w:val="0020538A"/>
    <w:rsid w:val="002056B9"/>
    <w:rsid w:val="00205DA8"/>
    <w:rsid w:val="002063ED"/>
    <w:rsid w:val="0020642F"/>
    <w:rsid w:val="0020652F"/>
    <w:rsid w:val="00206848"/>
    <w:rsid w:val="002071FF"/>
    <w:rsid w:val="002073CB"/>
    <w:rsid w:val="00207706"/>
    <w:rsid w:val="00207C99"/>
    <w:rsid w:val="002106CB"/>
    <w:rsid w:val="00210912"/>
    <w:rsid w:val="00210A41"/>
    <w:rsid w:val="00210E72"/>
    <w:rsid w:val="00211E91"/>
    <w:rsid w:val="002124D4"/>
    <w:rsid w:val="0021321D"/>
    <w:rsid w:val="002138D1"/>
    <w:rsid w:val="00213955"/>
    <w:rsid w:val="0021464A"/>
    <w:rsid w:val="0021552C"/>
    <w:rsid w:val="00215F31"/>
    <w:rsid w:val="002166C0"/>
    <w:rsid w:val="00216C11"/>
    <w:rsid w:val="0021703B"/>
    <w:rsid w:val="0021712B"/>
    <w:rsid w:val="002178B5"/>
    <w:rsid w:val="00217908"/>
    <w:rsid w:val="00217C3F"/>
    <w:rsid w:val="00220C43"/>
    <w:rsid w:val="00220C51"/>
    <w:rsid w:val="00221DE3"/>
    <w:rsid w:val="00222B60"/>
    <w:rsid w:val="00222EA8"/>
    <w:rsid w:val="0022305E"/>
    <w:rsid w:val="002230CF"/>
    <w:rsid w:val="0022328A"/>
    <w:rsid w:val="00223A23"/>
    <w:rsid w:val="00223B6C"/>
    <w:rsid w:val="002244D1"/>
    <w:rsid w:val="002245E5"/>
    <w:rsid w:val="00224628"/>
    <w:rsid w:val="00225C76"/>
    <w:rsid w:val="002262F1"/>
    <w:rsid w:val="002263B6"/>
    <w:rsid w:val="00226DC3"/>
    <w:rsid w:val="002271DD"/>
    <w:rsid w:val="00230060"/>
    <w:rsid w:val="00231B67"/>
    <w:rsid w:val="00232685"/>
    <w:rsid w:val="00233760"/>
    <w:rsid w:val="00233F90"/>
    <w:rsid w:val="00234C13"/>
    <w:rsid w:val="00235371"/>
    <w:rsid w:val="002369AA"/>
    <w:rsid w:val="00236DBA"/>
    <w:rsid w:val="0023774A"/>
    <w:rsid w:val="0023776E"/>
    <w:rsid w:val="00237AC8"/>
    <w:rsid w:val="002402BB"/>
    <w:rsid w:val="002409C1"/>
    <w:rsid w:val="0024137F"/>
    <w:rsid w:val="00242273"/>
    <w:rsid w:val="002424C9"/>
    <w:rsid w:val="002425D4"/>
    <w:rsid w:val="00242A67"/>
    <w:rsid w:val="00243FEE"/>
    <w:rsid w:val="002445AC"/>
    <w:rsid w:val="002455A4"/>
    <w:rsid w:val="002468B0"/>
    <w:rsid w:val="00246DA8"/>
    <w:rsid w:val="002505B3"/>
    <w:rsid w:val="00250C4C"/>
    <w:rsid w:val="00250CBB"/>
    <w:rsid w:val="00251095"/>
    <w:rsid w:val="002511A4"/>
    <w:rsid w:val="00251BC6"/>
    <w:rsid w:val="00251D64"/>
    <w:rsid w:val="0025216C"/>
    <w:rsid w:val="00252C6B"/>
    <w:rsid w:val="0025350E"/>
    <w:rsid w:val="0025383F"/>
    <w:rsid w:val="00254848"/>
    <w:rsid w:val="00254D3C"/>
    <w:rsid w:val="00255221"/>
    <w:rsid w:val="002561E2"/>
    <w:rsid w:val="00256A7C"/>
    <w:rsid w:val="00256AF2"/>
    <w:rsid w:val="00256D6E"/>
    <w:rsid w:val="00256EE0"/>
    <w:rsid w:val="002573B2"/>
    <w:rsid w:val="00257655"/>
    <w:rsid w:val="00257ADB"/>
    <w:rsid w:val="00257BCC"/>
    <w:rsid w:val="0026011B"/>
    <w:rsid w:val="00260A8E"/>
    <w:rsid w:val="00260F37"/>
    <w:rsid w:val="00261948"/>
    <w:rsid w:val="00262A35"/>
    <w:rsid w:val="00262E67"/>
    <w:rsid w:val="00262F9E"/>
    <w:rsid w:val="002639D3"/>
    <w:rsid w:val="00264303"/>
    <w:rsid w:val="00264750"/>
    <w:rsid w:val="002651E1"/>
    <w:rsid w:val="00266047"/>
    <w:rsid w:val="00266C0D"/>
    <w:rsid w:val="0026729E"/>
    <w:rsid w:val="00270915"/>
    <w:rsid w:val="00270BF9"/>
    <w:rsid w:val="00271939"/>
    <w:rsid w:val="002719EF"/>
    <w:rsid w:val="00271C1C"/>
    <w:rsid w:val="00271CC7"/>
    <w:rsid w:val="0027274A"/>
    <w:rsid w:val="00272BDB"/>
    <w:rsid w:val="002734F6"/>
    <w:rsid w:val="00273E53"/>
    <w:rsid w:val="00276060"/>
    <w:rsid w:val="0027666B"/>
    <w:rsid w:val="00276914"/>
    <w:rsid w:val="00276BD7"/>
    <w:rsid w:val="00276C9E"/>
    <w:rsid w:val="0027731E"/>
    <w:rsid w:val="00277389"/>
    <w:rsid w:val="00277907"/>
    <w:rsid w:val="00277CC8"/>
    <w:rsid w:val="002808D8"/>
    <w:rsid w:val="00282161"/>
    <w:rsid w:val="002822EF"/>
    <w:rsid w:val="00282A1A"/>
    <w:rsid w:val="00282A22"/>
    <w:rsid w:val="00282BC0"/>
    <w:rsid w:val="0028315C"/>
    <w:rsid w:val="00283346"/>
    <w:rsid w:val="0028360E"/>
    <w:rsid w:val="00283A27"/>
    <w:rsid w:val="002845FD"/>
    <w:rsid w:val="00284605"/>
    <w:rsid w:val="00284AC0"/>
    <w:rsid w:val="00284B56"/>
    <w:rsid w:val="002851FF"/>
    <w:rsid w:val="00285535"/>
    <w:rsid w:val="002858B6"/>
    <w:rsid w:val="00286E64"/>
    <w:rsid w:val="0028781C"/>
    <w:rsid w:val="00287BC4"/>
    <w:rsid w:val="002900A5"/>
    <w:rsid w:val="002908E6"/>
    <w:rsid w:val="00290DE4"/>
    <w:rsid w:val="002913A1"/>
    <w:rsid w:val="002914BB"/>
    <w:rsid w:val="002914C7"/>
    <w:rsid w:val="002917FB"/>
    <w:rsid w:val="002918F0"/>
    <w:rsid w:val="002919A5"/>
    <w:rsid w:val="002920EF"/>
    <w:rsid w:val="00292690"/>
    <w:rsid w:val="00292978"/>
    <w:rsid w:val="00292AD1"/>
    <w:rsid w:val="00292E17"/>
    <w:rsid w:val="00292E8D"/>
    <w:rsid w:val="00293659"/>
    <w:rsid w:val="002938C3"/>
    <w:rsid w:val="002948F4"/>
    <w:rsid w:val="00294DF1"/>
    <w:rsid w:val="002950B3"/>
    <w:rsid w:val="0029675B"/>
    <w:rsid w:val="002970EB"/>
    <w:rsid w:val="00297BC8"/>
    <w:rsid w:val="002A0895"/>
    <w:rsid w:val="002A19AF"/>
    <w:rsid w:val="002A1CF0"/>
    <w:rsid w:val="002A2587"/>
    <w:rsid w:val="002A2AEA"/>
    <w:rsid w:val="002A441E"/>
    <w:rsid w:val="002A4426"/>
    <w:rsid w:val="002A4B34"/>
    <w:rsid w:val="002A554C"/>
    <w:rsid w:val="002A5FA5"/>
    <w:rsid w:val="002A7254"/>
    <w:rsid w:val="002A75ED"/>
    <w:rsid w:val="002A77BD"/>
    <w:rsid w:val="002A7DEE"/>
    <w:rsid w:val="002B0091"/>
    <w:rsid w:val="002B01D8"/>
    <w:rsid w:val="002B01E1"/>
    <w:rsid w:val="002B03F2"/>
    <w:rsid w:val="002B27D1"/>
    <w:rsid w:val="002B2C71"/>
    <w:rsid w:val="002B30AA"/>
    <w:rsid w:val="002B3F66"/>
    <w:rsid w:val="002B477E"/>
    <w:rsid w:val="002B6DB8"/>
    <w:rsid w:val="002C0031"/>
    <w:rsid w:val="002C0338"/>
    <w:rsid w:val="002C04BE"/>
    <w:rsid w:val="002C0862"/>
    <w:rsid w:val="002C08AF"/>
    <w:rsid w:val="002C09C1"/>
    <w:rsid w:val="002C0D20"/>
    <w:rsid w:val="002C11EE"/>
    <w:rsid w:val="002C174E"/>
    <w:rsid w:val="002C1F0B"/>
    <w:rsid w:val="002C2070"/>
    <w:rsid w:val="002C2A72"/>
    <w:rsid w:val="002C2CAD"/>
    <w:rsid w:val="002C30A8"/>
    <w:rsid w:val="002C5272"/>
    <w:rsid w:val="002C5476"/>
    <w:rsid w:val="002C57E0"/>
    <w:rsid w:val="002C5BF5"/>
    <w:rsid w:val="002C5CF7"/>
    <w:rsid w:val="002C62A3"/>
    <w:rsid w:val="002C6491"/>
    <w:rsid w:val="002C6A00"/>
    <w:rsid w:val="002C6C88"/>
    <w:rsid w:val="002C7C12"/>
    <w:rsid w:val="002D0D8E"/>
    <w:rsid w:val="002D1314"/>
    <w:rsid w:val="002D2101"/>
    <w:rsid w:val="002D22A4"/>
    <w:rsid w:val="002D290F"/>
    <w:rsid w:val="002D2991"/>
    <w:rsid w:val="002D2AED"/>
    <w:rsid w:val="002D373B"/>
    <w:rsid w:val="002D38A3"/>
    <w:rsid w:val="002D39EB"/>
    <w:rsid w:val="002D3B89"/>
    <w:rsid w:val="002D4233"/>
    <w:rsid w:val="002D4289"/>
    <w:rsid w:val="002D44B6"/>
    <w:rsid w:val="002D49A9"/>
    <w:rsid w:val="002D51B4"/>
    <w:rsid w:val="002D57C2"/>
    <w:rsid w:val="002D7C65"/>
    <w:rsid w:val="002E056F"/>
    <w:rsid w:val="002E1226"/>
    <w:rsid w:val="002E17F4"/>
    <w:rsid w:val="002E2B5C"/>
    <w:rsid w:val="002E4636"/>
    <w:rsid w:val="002E5894"/>
    <w:rsid w:val="002E5FE4"/>
    <w:rsid w:val="002E6077"/>
    <w:rsid w:val="002E6F80"/>
    <w:rsid w:val="002E7145"/>
    <w:rsid w:val="002E78F2"/>
    <w:rsid w:val="002E7F1A"/>
    <w:rsid w:val="002F179C"/>
    <w:rsid w:val="002F1959"/>
    <w:rsid w:val="002F297C"/>
    <w:rsid w:val="002F2AA1"/>
    <w:rsid w:val="002F3395"/>
    <w:rsid w:val="002F3A02"/>
    <w:rsid w:val="002F3F2B"/>
    <w:rsid w:val="002F4619"/>
    <w:rsid w:val="002F4A72"/>
    <w:rsid w:val="002F5CB1"/>
    <w:rsid w:val="002F61FE"/>
    <w:rsid w:val="002F67E4"/>
    <w:rsid w:val="002F694B"/>
    <w:rsid w:val="002F7E51"/>
    <w:rsid w:val="00300085"/>
    <w:rsid w:val="003004F9"/>
    <w:rsid w:val="00300CC5"/>
    <w:rsid w:val="00300ED7"/>
    <w:rsid w:val="00301574"/>
    <w:rsid w:val="0030197E"/>
    <w:rsid w:val="00302C9C"/>
    <w:rsid w:val="003043CE"/>
    <w:rsid w:val="00304421"/>
    <w:rsid w:val="00304B73"/>
    <w:rsid w:val="00305A18"/>
    <w:rsid w:val="00305BCF"/>
    <w:rsid w:val="003071E4"/>
    <w:rsid w:val="0031022E"/>
    <w:rsid w:val="00310FF8"/>
    <w:rsid w:val="0031109D"/>
    <w:rsid w:val="00311BA0"/>
    <w:rsid w:val="0031312B"/>
    <w:rsid w:val="00313CA0"/>
    <w:rsid w:val="00313ED8"/>
    <w:rsid w:val="003148B6"/>
    <w:rsid w:val="00314E16"/>
    <w:rsid w:val="00315129"/>
    <w:rsid w:val="0031526A"/>
    <w:rsid w:val="003159F8"/>
    <w:rsid w:val="00315DE7"/>
    <w:rsid w:val="00316192"/>
    <w:rsid w:val="00316F1A"/>
    <w:rsid w:val="0031705F"/>
    <w:rsid w:val="003172A9"/>
    <w:rsid w:val="00317A1A"/>
    <w:rsid w:val="00317BAA"/>
    <w:rsid w:val="00320193"/>
    <w:rsid w:val="003202AD"/>
    <w:rsid w:val="00320678"/>
    <w:rsid w:val="00320706"/>
    <w:rsid w:val="00320D33"/>
    <w:rsid w:val="00321266"/>
    <w:rsid w:val="0032183A"/>
    <w:rsid w:val="0032198A"/>
    <w:rsid w:val="00321B71"/>
    <w:rsid w:val="00322247"/>
    <w:rsid w:val="00322292"/>
    <w:rsid w:val="003223A6"/>
    <w:rsid w:val="00322437"/>
    <w:rsid w:val="00322CF3"/>
    <w:rsid w:val="00323188"/>
    <w:rsid w:val="00323C00"/>
    <w:rsid w:val="003244BB"/>
    <w:rsid w:val="00324D7E"/>
    <w:rsid w:val="00325F8D"/>
    <w:rsid w:val="00326B61"/>
    <w:rsid w:val="00326CEA"/>
    <w:rsid w:val="00326E33"/>
    <w:rsid w:val="003270C8"/>
    <w:rsid w:val="003271CC"/>
    <w:rsid w:val="00327339"/>
    <w:rsid w:val="00330E18"/>
    <w:rsid w:val="00331137"/>
    <w:rsid w:val="00331A24"/>
    <w:rsid w:val="00331B80"/>
    <w:rsid w:val="00331C28"/>
    <w:rsid w:val="00331E12"/>
    <w:rsid w:val="003329C8"/>
    <w:rsid w:val="00332B31"/>
    <w:rsid w:val="00332B67"/>
    <w:rsid w:val="00332EF2"/>
    <w:rsid w:val="003331CF"/>
    <w:rsid w:val="00333D74"/>
    <w:rsid w:val="00334882"/>
    <w:rsid w:val="003349DB"/>
    <w:rsid w:val="00334D8A"/>
    <w:rsid w:val="0033524B"/>
    <w:rsid w:val="00336187"/>
    <w:rsid w:val="003361C6"/>
    <w:rsid w:val="003366D2"/>
    <w:rsid w:val="003367DF"/>
    <w:rsid w:val="003368F1"/>
    <w:rsid w:val="00336AE4"/>
    <w:rsid w:val="00336C10"/>
    <w:rsid w:val="003378E4"/>
    <w:rsid w:val="003400E9"/>
    <w:rsid w:val="0034151A"/>
    <w:rsid w:val="00341E73"/>
    <w:rsid w:val="00342C7C"/>
    <w:rsid w:val="00344A21"/>
    <w:rsid w:val="00344EA8"/>
    <w:rsid w:val="00345114"/>
    <w:rsid w:val="00345160"/>
    <w:rsid w:val="00345B0B"/>
    <w:rsid w:val="00346022"/>
    <w:rsid w:val="00346139"/>
    <w:rsid w:val="00346519"/>
    <w:rsid w:val="0034690E"/>
    <w:rsid w:val="00346B2A"/>
    <w:rsid w:val="00347383"/>
    <w:rsid w:val="003479B3"/>
    <w:rsid w:val="003503C8"/>
    <w:rsid w:val="0035195C"/>
    <w:rsid w:val="003524CD"/>
    <w:rsid w:val="00352C32"/>
    <w:rsid w:val="00353668"/>
    <w:rsid w:val="003539F9"/>
    <w:rsid w:val="003540A2"/>
    <w:rsid w:val="00354CCF"/>
    <w:rsid w:val="003553C1"/>
    <w:rsid w:val="00355829"/>
    <w:rsid w:val="00355BB0"/>
    <w:rsid w:val="00355EE9"/>
    <w:rsid w:val="0035646F"/>
    <w:rsid w:val="003565CA"/>
    <w:rsid w:val="00356ECF"/>
    <w:rsid w:val="0035754A"/>
    <w:rsid w:val="003575A8"/>
    <w:rsid w:val="00357B82"/>
    <w:rsid w:val="00357BA6"/>
    <w:rsid w:val="00357DFA"/>
    <w:rsid w:val="00360509"/>
    <w:rsid w:val="00360566"/>
    <w:rsid w:val="003606BC"/>
    <w:rsid w:val="00361742"/>
    <w:rsid w:val="00361CAB"/>
    <w:rsid w:val="003626AD"/>
    <w:rsid w:val="00363A85"/>
    <w:rsid w:val="00364FE7"/>
    <w:rsid w:val="003652EB"/>
    <w:rsid w:val="00365703"/>
    <w:rsid w:val="00365B0A"/>
    <w:rsid w:val="003660A7"/>
    <w:rsid w:val="003660DF"/>
    <w:rsid w:val="00366B8E"/>
    <w:rsid w:val="003677FF"/>
    <w:rsid w:val="00370344"/>
    <w:rsid w:val="00370886"/>
    <w:rsid w:val="003711B8"/>
    <w:rsid w:val="00371B09"/>
    <w:rsid w:val="00371B66"/>
    <w:rsid w:val="00371D77"/>
    <w:rsid w:val="00372951"/>
    <w:rsid w:val="00372E1E"/>
    <w:rsid w:val="00373164"/>
    <w:rsid w:val="0037327E"/>
    <w:rsid w:val="00373F97"/>
    <w:rsid w:val="0037491D"/>
    <w:rsid w:val="00374CDE"/>
    <w:rsid w:val="003752CB"/>
    <w:rsid w:val="0037533E"/>
    <w:rsid w:val="003753FF"/>
    <w:rsid w:val="0037641E"/>
    <w:rsid w:val="00376619"/>
    <w:rsid w:val="00376ABC"/>
    <w:rsid w:val="0037747B"/>
    <w:rsid w:val="003806CC"/>
    <w:rsid w:val="00380C0C"/>
    <w:rsid w:val="00380DE9"/>
    <w:rsid w:val="00380F22"/>
    <w:rsid w:val="00381248"/>
    <w:rsid w:val="003816E2"/>
    <w:rsid w:val="00381BD6"/>
    <w:rsid w:val="00381D1A"/>
    <w:rsid w:val="00382945"/>
    <w:rsid w:val="00382B5B"/>
    <w:rsid w:val="00382C46"/>
    <w:rsid w:val="00383167"/>
    <w:rsid w:val="00383C99"/>
    <w:rsid w:val="0038420D"/>
    <w:rsid w:val="00384CFF"/>
    <w:rsid w:val="00384EF8"/>
    <w:rsid w:val="003855D3"/>
    <w:rsid w:val="00386373"/>
    <w:rsid w:val="00386A4D"/>
    <w:rsid w:val="00386C38"/>
    <w:rsid w:val="00387142"/>
    <w:rsid w:val="003877C6"/>
    <w:rsid w:val="0039011A"/>
    <w:rsid w:val="003903E3"/>
    <w:rsid w:val="003905A3"/>
    <w:rsid w:val="0039076F"/>
    <w:rsid w:val="00390B30"/>
    <w:rsid w:val="003922AF"/>
    <w:rsid w:val="00393DCA"/>
    <w:rsid w:val="003941A1"/>
    <w:rsid w:val="00396939"/>
    <w:rsid w:val="003975C4"/>
    <w:rsid w:val="0039762B"/>
    <w:rsid w:val="003978E4"/>
    <w:rsid w:val="003A04C1"/>
    <w:rsid w:val="003A0772"/>
    <w:rsid w:val="003A09D3"/>
    <w:rsid w:val="003A115A"/>
    <w:rsid w:val="003A1512"/>
    <w:rsid w:val="003A241F"/>
    <w:rsid w:val="003A328F"/>
    <w:rsid w:val="003A3782"/>
    <w:rsid w:val="003A64BD"/>
    <w:rsid w:val="003A6732"/>
    <w:rsid w:val="003A6B50"/>
    <w:rsid w:val="003A70E9"/>
    <w:rsid w:val="003A7726"/>
    <w:rsid w:val="003A77DF"/>
    <w:rsid w:val="003B26B9"/>
    <w:rsid w:val="003B3979"/>
    <w:rsid w:val="003B4132"/>
    <w:rsid w:val="003B4C98"/>
    <w:rsid w:val="003B5AC9"/>
    <w:rsid w:val="003B5C87"/>
    <w:rsid w:val="003B6F31"/>
    <w:rsid w:val="003B715F"/>
    <w:rsid w:val="003B787A"/>
    <w:rsid w:val="003B79D1"/>
    <w:rsid w:val="003B7F80"/>
    <w:rsid w:val="003C0079"/>
    <w:rsid w:val="003C08B2"/>
    <w:rsid w:val="003C0A2A"/>
    <w:rsid w:val="003C1C20"/>
    <w:rsid w:val="003C1ED2"/>
    <w:rsid w:val="003C1FD4"/>
    <w:rsid w:val="003C2393"/>
    <w:rsid w:val="003C3097"/>
    <w:rsid w:val="003C3AC4"/>
    <w:rsid w:val="003C3DA4"/>
    <w:rsid w:val="003C46E6"/>
    <w:rsid w:val="003C5275"/>
    <w:rsid w:val="003C5F23"/>
    <w:rsid w:val="003C73C4"/>
    <w:rsid w:val="003D0E05"/>
    <w:rsid w:val="003D0E3E"/>
    <w:rsid w:val="003D162B"/>
    <w:rsid w:val="003D1F67"/>
    <w:rsid w:val="003D25DF"/>
    <w:rsid w:val="003D2D08"/>
    <w:rsid w:val="003D31B4"/>
    <w:rsid w:val="003D3273"/>
    <w:rsid w:val="003D3737"/>
    <w:rsid w:val="003D3A4B"/>
    <w:rsid w:val="003D3D9B"/>
    <w:rsid w:val="003D4630"/>
    <w:rsid w:val="003D7B31"/>
    <w:rsid w:val="003E164D"/>
    <w:rsid w:val="003E1696"/>
    <w:rsid w:val="003E22E2"/>
    <w:rsid w:val="003E326D"/>
    <w:rsid w:val="003E4DEC"/>
    <w:rsid w:val="003F0A08"/>
    <w:rsid w:val="003F11DD"/>
    <w:rsid w:val="003F12AF"/>
    <w:rsid w:val="003F171D"/>
    <w:rsid w:val="003F1A6C"/>
    <w:rsid w:val="003F1FA6"/>
    <w:rsid w:val="003F377F"/>
    <w:rsid w:val="003F4D13"/>
    <w:rsid w:val="003F562E"/>
    <w:rsid w:val="003F5C72"/>
    <w:rsid w:val="003F68BB"/>
    <w:rsid w:val="003F6A33"/>
    <w:rsid w:val="003F7DD7"/>
    <w:rsid w:val="003F7E3E"/>
    <w:rsid w:val="0040199B"/>
    <w:rsid w:val="00403A4A"/>
    <w:rsid w:val="00403F83"/>
    <w:rsid w:val="00403F9D"/>
    <w:rsid w:val="004040C5"/>
    <w:rsid w:val="0040487E"/>
    <w:rsid w:val="004051AD"/>
    <w:rsid w:val="004059CC"/>
    <w:rsid w:val="00405A79"/>
    <w:rsid w:val="00406654"/>
    <w:rsid w:val="00406875"/>
    <w:rsid w:val="0040725B"/>
    <w:rsid w:val="004078DD"/>
    <w:rsid w:val="004102A2"/>
    <w:rsid w:val="0041034F"/>
    <w:rsid w:val="00410B74"/>
    <w:rsid w:val="0041138B"/>
    <w:rsid w:val="004113E3"/>
    <w:rsid w:val="00411C06"/>
    <w:rsid w:val="00411CF9"/>
    <w:rsid w:val="00412059"/>
    <w:rsid w:val="004123A5"/>
    <w:rsid w:val="004127D5"/>
    <w:rsid w:val="004132AE"/>
    <w:rsid w:val="004146AE"/>
    <w:rsid w:val="004146DA"/>
    <w:rsid w:val="00414B59"/>
    <w:rsid w:val="00415732"/>
    <w:rsid w:val="0041576F"/>
    <w:rsid w:val="00415DBE"/>
    <w:rsid w:val="0041620F"/>
    <w:rsid w:val="00416286"/>
    <w:rsid w:val="004169FB"/>
    <w:rsid w:val="00416F97"/>
    <w:rsid w:val="0041717B"/>
    <w:rsid w:val="00417188"/>
    <w:rsid w:val="00417B67"/>
    <w:rsid w:val="00420C04"/>
    <w:rsid w:val="00421AB2"/>
    <w:rsid w:val="00421C25"/>
    <w:rsid w:val="00421F6E"/>
    <w:rsid w:val="00421F73"/>
    <w:rsid w:val="0042314C"/>
    <w:rsid w:val="00425202"/>
    <w:rsid w:val="00425C43"/>
    <w:rsid w:val="00425F48"/>
    <w:rsid w:val="00426686"/>
    <w:rsid w:val="00426698"/>
    <w:rsid w:val="00427EFB"/>
    <w:rsid w:val="0043031C"/>
    <w:rsid w:val="004305CC"/>
    <w:rsid w:val="00430918"/>
    <w:rsid w:val="004312FC"/>
    <w:rsid w:val="00431921"/>
    <w:rsid w:val="004326E7"/>
    <w:rsid w:val="00432F22"/>
    <w:rsid w:val="0043353E"/>
    <w:rsid w:val="0043363E"/>
    <w:rsid w:val="00433BFB"/>
    <w:rsid w:val="00434898"/>
    <w:rsid w:val="00434F7E"/>
    <w:rsid w:val="004365DF"/>
    <w:rsid w:val="004367DD"/>
    <w:rsid w:val="00436844"/>
    <w:rsid w:val="0043782A"/>
    <w:rsid w:val="00437A7E"/>
    <w:rsid w:val="0044048E"/>
    <w:rsid w:val="004406EB"/>
    <w:rsid w:val="00440EC3"/>
    <w:rsid w:val="00441456"/>
    <w:rsid w:val="004416A6"/>
    <w:rsid w:val="00442450"/>
    <w:rsid w:val="004428BE"/>
    <w:rsid w:val="00442CBF"/>
    <w:rsid w:val="004434F5"/>
    <w:rsid w:val="004437FB"/>
    <w:rsid w:val="00444431"/>
    <w:rsid w:val="00444530"/>
    <w:rsid w:val="00444C71"/>
    <w:rsid w:val="00444E5D"/>
    <w:rsid w:val="00445A06"/>
    <w:rsid w:val="0044619B"/>
    <w:rsid w:val="00446DFC"/>
    <w:rsid w:val="00447687"/>
    <w:rsid w:val="00447A57"/>
    <w:rsid w:val="00450D88"/>
    <w:rsid w:val="00450E3B"/>
    <w:rsid w:val="004517EE"/>
    <w:rsid w:val="00451EEF"/>
    <w:rsid w:val="00452B72"/>
    <w:rsid w:val="004536C0"/>
    <w:rsid w:val="00453DA1"/>
    <w:rsid w:val="00454D3C"/>
    <w:rsid w:val="00454E04"/>
    <w:rsid w:val="0045521B"/>
    <w:rsid w:val="004559CF"/>
    <w:rsid w:val="0045648D"/>
    <w:rsid w:val="00456CB0"/>
    <w:rsid w:val="0045733E"/>
    <w:rsid w:val="00457697"/>
    <w:rsid w:val="0045791A"/>
    <w:rsid w:val="00457FDD"/>
    <w:rsid w:val="004610F7"/>
    <w:rsid w:val="004616FF"/>
    <w:rsid w:val="00461BD5"/>
    <w:rsid w:val="0046218E"/>
    <w:rsid w:val="00462A35"/>
    <w:rsid w:val="0046340A"/>
    <w:rsid w:val="00463420"/>
    <w:rsid w:val="00463441"/>
    <w:rsid w:val="00463C2B"/>
    <w:rsid w:val="00464896"/>
    <w:rsid w:val="00464CB1"/>
    <w:rsid w:val="00464EE8"/>
    <w:rsid w:val="0046645A"/>
    <w:rsid w:val="00466B41"/>
    <w:rsid w:val="00467888"/>
    <w:rsid w:val="004678F5"/>
    <w:rsid w:val="004703ED"/>
    <w:rsid w:val="00470BBD"/>
    <w:rsid w:val="00470DF5"/>
    <w:rsid w:val="00471402"/>
    <w:rsid w:val="0047175E"/>
    <w:rsid w:val="00472034"/>
    <w:rsid w:val="00472387"/>
    <w:rsid w:val="00473795"/>
    <w:rsid w:val="00473B4F"/>
    <w:rsid w:val="00473CAD"/>
    <w:rsid w:val="00474BC9"/>
    <w:rsid w:val="0047503D"/>
    <w:rsid w:val="004757D8"/>
    <w:rsid w:val="0047585B"/>
    <w:rsid w:val="0047613E"/>
    <w:rsid w:val="00476F7C"/>
    <w:rsid w:val="00480263"/>
    <w:rsid w:val="00480646"/>
    <w:rsid w:val="00480694"/>
    <w:rsid w:val="0048114C"/>
    <w:rsid w:val="00481ED0"/>
    <w:rsid w:val="004823E9"/>
    <w:rsid w:val="00482564"/>
    <w:rsid w:val="00483DEC"/>
    <w:rsid w:val="00485390"/>
    <w:rsid w:val="004864A6"/>
    <w:rsid w:val="00487108"/>
    <w:rsid w:val="00487138"/>
    <w:rsid w:val="00490E72"/>
    <w:rsid w:val="0049121B"/>
    <w:rsid w:val="00491330"/>
    <w:rsid w:val="00492532"/>
    <w:rsid w:val="00492B54"/>
    <w:rsid w:val="00493036"/>
    <w:rsid w:val="00493C9B"/>
    <w:rsid w:val="00495EE0"/>
    <w:rsid w:val="00496453"/>
    <w:rsid w:val="00497589"/>
    <w:rsid w:val="004976C1"/>
    <w:rsid w:val="00497B9D"/>
    <w:rsid w:val="004A06A4"/>
    <w:rsid w:val="004A0D90"/>
    <w:rsid w:val="004A0DAA"/>
    <w:rsid w:val="004A0EB7"/>
    <w:rsid w:val="004A17B4"/>
    <w:rsid w:val="004A245A"/>
    <w:rsid w:val="004A24F1"/>
    <w:rsid w:val="004A252D"/>
    <w:rsid w:val="004A2AA1"/>
    <w:rsid w:val="004A2F21"/>
    <w:rsid w:val="004A34B9"/>
    <w:rsid w:val="004A3B5C"/>
    <w:rsid w:val="004A4280"/>
    <w:rsid w:val="004A443E"/>
    <w:rsid w:val="004A45CC"/>
    <w:rsid w:val="004A4D33"/>
    <w:rsid w:val="004A52B4"/>
    <w:rsid w:val="004A5B99"/>
    <w:rsid w:val="004A6D5D"/>
    <w:rsid w:val="004A6FEE"/>
    <w:rsid w:val="004A7377"/>
    <w:rsid w:val="004A7525"/>
    <w:rsid w:val="004B05A8"/>
    <w:rsid w:val="004B09D0"/>
    <w:rsid w:val="004B1155"/>
    <w:rsid w:val="004B2089"/>
    <w:rsid w:val="004B2758"/>
    <w:rsid w:val="004B28C9"/>
    <w:rsid w:val="004B2A37"/>
    <w:rsid w:val="004B3411"/>
    <w:rsid w:val="004B35EC"/>
    <w:rsid w:val="004B38BB"/>
    <w:rsid w:val="004B3CF1"/>
    <w:rsid w:val="004B3EED"/>
    <w:rsid w:val="004B4AFB"/>
    <w:rsid w:val="004B53A4"/>
    <w:rsid w:val="004B59BC"/>
    <w:rsid w:val="004B5B73"/>
    <w:rsid w:val="004B5B89"/>
    <w:rsid w:val="004B7031"/>
    <w:rsid w:val="004B7995"/>
    <w:rsid w:val="004C12A3"/>
    <w:rsid w:val="004C23CD"/>
    <w:rsid w:val="004C3826"/>
    <w:rsid w:val="004C4004"/>
    <w:rsid w:val="004C4E5B"/>
    <w:rsid w:val="004C5E46"/>
    <w:rsid w:val="004C6203"/>
    <w:rsid w:val="004C7F5C"/>
    <w:rsid w:val="004C7FC3"/>
    <w:rsid w:val="004D00E6"/>
    <w:rsid w:val="004D00F3"/>
    <w:rsid w:val="004D0898"/>
    <w:rsid w:val="004D0E7B"/>
    <w:rsid w:val="004D0F3E"/>
    <w:rsid w:val="004D0F49"/>
    <w:rsid w:val="004D170F"/>
    <w:rsid w:val="004D1D20"/>
    <w:rsid w:val="004D1E7B"/>
    <w:rsid w:val="004D202E"/>
    <w:rsid w:val="004D22A2"/>
    <w:rsid w:val="004D2FA5"/>
    <w:rsid w:val="004D38EA"/>
    <w:rsid w:val="004D3F46"/>
    <w:rsid w:val="004D4608"/>
    <w:rsid w:val="004D46DE"/>
    <w:rsid w:val="004D7057"/>
    <w:rsid w:val="004D7AAF"/>
    <w:rsid w:val="004E060F"/>
    <w:rsid w:val="004E0881"/>
    <w:rsid w:val="004E1753"/>
    <w:rsid w:val="004E1768"/>
    <w:rsid w:val="004E1D92"/>
    <w:rsid w:val="004E1ED6"/>
    <w:rsid w:val="004E1FB1"/>
    <w:rsid w:val="004E2C13"/>
    <w:rsid w:val="004E3375"/>
    <w:rsid w:val="004E3414"/>
    <w:rsid w:val="004E3668"/>
    <w:rsid w:val="004E3E28"/>
    <w:rsid w:val="004E4237"/>
    <w:rsid w:val="004E55DF"/>
    <w:rsid w:val="004E5C08"/>
    <w:rsid w:val="004E7964"/>
    <w:rsid w:val="004F067B"/>
    <w:rsid w:val="004F0C28"/>
    <w:rsid w:val="004F0E94"/>
    <w:rsid w:val="004F0EE1"/>
    <w:rsid w:val="004F1B74"/>
    <w:rsid w:val="004F1D9D"/>
    <w:rsid w:val="004F27A1"/>
    <w:rsid w:val="004F2B86"/>
    <w:rsid w:val="004F3342"/>
    <w:rsid w:val="004F3397"/>
    <w:rsid w:val="004F3884"/>
    <w:rsid w:val="004F4727"/>
    <w:rsid w:val="004F4866"/>
    <w:rsid w:val="004F4BC7"/>
    <w:rsid w:val="004F5189"/>
    <w:rsid w:val="004F5284"/>
    <w:rsid w:val="004F52BF"/>
    <w:rsid w:val="004F54AE"/>
    <w:rsid w:val="004F5DEC"/>
    <w:rsid w:val="004F6631"/>
    <w:rsid w:val="004F6738"/>
    <w:rsid w:val="004F6B80"/>
    <w:rsid w:val="004F70C4"/>
    <w:rsid w:val="004F740A"/>
    <w:rsid w:val="004F7AE5"/>
    <w:rsid w:val="004F7E28"/>
    <w:rsid w:val="0050160B"/>
    <w:rsid w:val="005016AC"/>
    <w:rsid w:val="00501ABE"/>
    <w:rsid w:val="00501C52"/>
    <w:rsid w:val="00502BD4"/>
    <w:rsid w:val="00503265"/>
    <w:rsid w:val="005035EF"/>
    <w:rsid w:val="005037DD"/>
    <w:rsid w:val="005038AD"/>
    <w:rsid w:val="0050405B"/>
    <w:rsid w:val="005043D0"/>
    <w:rsid w:val="005047D8"/>
    <w:rsid w:val="00504AF6"/>
    <w:rsid w:val="00504CB2"/>
    <w:rsid w:val="0050529A"/>
    <w:rsid w:val="005053F0"/>
    <w:rsid w:val="00505569"/>
    <w:rsid w:val="00505702"/>
    <w:rsid w:val="00505D1A"/>
    <w:rsid w:val="00505F2D"/>
    <w:rsid w:val="005068C2"/>
    <w:rsid w:val="00506D58"/>
    <w:rsid w:val="00507C90"/>
    <w:rsid w:val="00510064"/>
    <w:rsid w:val="00510947"/>
    <w:rsid w:val="005113FD"/>
    <w:rsid w:val="00511460"/>
    <w:rsid w:val="005116F4"/>
    <w:rsid w:val="00511CEB"/>
    <w:rsid w:val="00512549"/>
    <w:rsid w:val="005129C3"/>
    <w:rsid w:val="005131D7"/>
    <w:rsid w:val="0051397A"/>
    <w:rsid w:val="00514056"/>
    <w:rsid w:val="00514116"/>
    <w:rsid w:val="0051593C"/>
    <w:rsid w:val="00516202"/>
    <w:rsid w:val="0051687B"/>
    <w:rsid w:val="00516C9E"/>
    <w:rsid w:val="00516CEC"/>
    <w:rsid w:val="005205E0"/>
    <w:rsid w:val="005207B8"/>
    <w:rsid w:val="00520DEA"/>
    <w:rsid w:val="00520F4B"/>
    <w:rsid w:val="00521AB6"/>
    <w:rsid w:val="00522130"/>
    <w:rsid w:val="00523C68"/>
    <w:rsid w:val="00524663"/>
    <w:rsid w:val="0052519F"/>
    <w:rsid w:val="00527152"/>
    <w:rsid w:val="00530175"/>
    <w:rsid w:val="00530C30"/>
    <w:rsid w:val="0053114D"/>
    <w:rsid w:val="00531279"/>
    <w:rsid w:val="005317ED"/>
    <w:rsid w:val="0053292A"/>
    <w:rsid w:val="00533145"/>
    <w:rsid w:val="0053358B"/>
    <w:rsid w:val="005345CD"/>
    <w:rsid w:val="00535116"/>
    <w:rsid w:val="005351F4"/>
    <w:rsid w:val="00535A3D"/>
    <w:rsid w:val="00535AB2"/>
    <w:rsid w:val="0053686B"/>
    <w:rsid w:val="00536CCF"/>
    <w:rsid w:val="00536FF2"/>
    <w:rsid w:val="005377F2"/>
    <w:rsid w:val="00537EB2"/>
    <w:rsid w:val="00540364"/>
    <w:rsid w:val="00543221"/>
    <w:rsid w:val="00543369"/>
    <w:rsid w:val="005440B2"/>
    <w:rsid w:val="00544422"/>
    <w:rsid w:val="00544569"/>
    <w:rsid w:val="00544793"/>
    <w:rsid w:val="0054512B"/>
    <w:rsid w:val="005452A6"/>
    <w:rsid w:val="005456FB"/>
    <w:rsid w:val="005459F7"/>
    <w:rsid w:val="00545BEA"/>
    <w:rsid w:val="00545CA1"/>
    <w:rsid w:val="00546DD7"/>
    <w:rsid w:val="00550918"/>
    <w:rsid w:val="00550E19"/>
    <w:rsid w:val="005511FC"/>
    <w:rsid w:val="00551214"/>
    <w:rsid w:val="00551272"/>
    <w:rsid w:val="00551383"/>
    <w:rsid w:val="0055151F"/>
    <w:rsid w:val="0055154E"/>
    <w:rsid w:val="005515B1"/>
    <w:rsid w:val="00553B1C"/>
    <w:rsid w:val="00553B25"/>
    <w:rsid w:val="00553F50"/>
    <w:rsid w:val="00554093"/>
    <w:rsid w:val="00555DA5"/>
    <w:rsid w:val="0055655E"/>
    <w:rsid w:val="00556BBE"/>
    <w:rsid w:val="005609B4"/>
    <w:rsid w:val="00560FD7"/>
    <w:rsid w:val="0056227D"/>
    <w:rsid w:val="00562B54"/>
    <w:rsid w:val="0056346F"/>
    <w:rsid w:val="005635C2"/>
    <w:rsid w:val="005636E4"/>
    <w:rsid w:val="00563743"/>
    <w:rsid w:val="00563F48"/>
    <w:rsid w:val="0056473B"/>
    <w:rsid w:val="00565669"/>
    <w:rsid w:val="00565A99"/>
    <w:rsid w:val="00566B60"/>
    <w:rsid w:val="00566D22"/>
    <w:rsid w:val="005670C5"/>
    <w:rsid w:val="00567564"/>
    <w:rsid w:val="005676F2"/>
    <w:rsid w:val="00567918"/>
    <w:rsid w:val="0057018A"/>
    <w:rsid w:val="00570867"/>
    <w:rsid w:val="005708B5"/>
    <w:rsid w:val="00570996"/>
    <w:rsid w:val="0057099E"/>
    <w:rsid w:val="00571B16"/>
    <w:rsid w:val="00572C2B"/>
    <w:rsid w:val="00572DCA"/>
    <w:rsid w:val="00572E80"/>
    <w:rsid w:val="00574B1E"/>
    <w:rsid w:val="0057528D"/>
    <w:rsid w:val="00575CE1"/>
    <w:rsid w:val="00575F97"/>
    <w:rsid w:val="005762D5"/>
    <w:rsid w:val="00576541"/>
    <w:rsid w:val="005765D5"/>
    <w:rsid w:val="00580121"/>
    <w:rsid w:val="0058059E"/>
    <w:rsid w:val="00580C09"/>
    <w:rsid w:val="00581907"/>
    <w:rsid w:val="00581AD1"/>
    <w:rsid w:val="00581E55"/>
    <w:rsid w:val="005823F9"/>
    <w:rsid w:val="00582763"/>
    <w:rsid w:val="00582C3D"/>
    <w:rsid w:val="005847F5"/>
    <w:rsid w:val="00584893"/>
    <w:rsid w:val="00586453"/>
    <w:rsid w:val="00586812"/>
    <w:rsid w:val="00586FB8"/>
    <w:rsid w:val="005871EB"/>
    <w:rsid w:val="005876DD"/>
    <w:rsid w:val="00587CAD"/>
    <w:rsid w:val="00590412"/>
    <w:rsid w:val="0059060C"/>
    <w:rsid w:val="00592586"/>
    <w:rsid w:val="00592EC9"/>
    <w:rsid w:val="005938BB"/>
    <w:rsid w:val="00593951"/>
    <w:rsid w:val="00593AA7"/>
    <w:rsid w:val="00593AF3"/>
    <w:rsid w:val="00593CBC"/>
    <w:rsid w:val="00594D4D"/>
    <w:rsid w:val="005956F0"/>
    <w:rsid w:val="00595A03"/>
    <w:rsid w:val="00595F22"/>
    <w:rsid w:val="00596095"/>
    <w:rsid w:val="0059612A"/>
    <w:rsid w:val="005961D8"/>
    <w:rsid w:val="00596CDA"/>
    <w:rsid w:val="0059719C"/>
    <w:rsid w:val="00597FE4"/>
    <w:rsid w:val="005A01D2"/>
    <w:rsid w:val="005A1161"/>
    <w:rsid w:val="005A1263"/>
    <w:rsid w:val="005A1576"/>
    <w:rsid w:val="005A1E56"/>
    <w:rsid w:val="005A2B25"/>
    <w:rsid w:val="005A2DEB"/>
    <w:rsid w:val="005A38C4"/>
    <w:rsid w:val="005A38C9"/>
    <w:rsid w:val="005A3A4A"/>
    <w:rsid w:val="005A4356"/>
    <w:rsid w:val="005A458A"/>
    <w:rsid w:val="005A49EC"/>
    <w:rsid w:val="005A4F15"/>
    <w:rsid w:val="005A54AB"/>
    <w:rsid w:val="005A703D"/>
    <w:rsid w:val="005A772D"/>
    <w:rsid w:val="005A7910"/>
    <w:rsid w:val="005B1107"/>
    <w:rsid w:val="005B221B"/>
    <w:rsid w:val="005B2D40"/>
    <w:rsid w:val="005B3470"/>
    <w:rsid w:val="005B371E"/>
    <w:rsid w:val="005B389C"/>
    <w:rsid w:val="005B3B72"/>
    <w:rsid w:val="005B4079"/>
    <w:rsid w:val="005B5D89"/>
    <w:rsid w:val="005B6A42"/>
    <w:rsid w:val="005B7BCB"/>
    <w:rsid w:val="005B7EBA"/>
    <w:rsid w:val="005C0563"/>
    <w:rsid w:val="005C1E09"/>
    <w:rsid w:val="005C27BF"/>
    <w:rsid w:val="005C2A98"/>
    <w:rsid w:val="005C2C91"/>
    <w:rsid w:val="005C4C61"/>
    <w:rsid w:val="005C4E15"/>
    <w:rsid w:val="005C5796"/>
    <w:rsid w:val="005C645B"/>
    <w:rsid w:val="005C6616"/>
    <w:rsid w:val="005C68A3"/>
    <w:rsid w:val="005C68D5"/>
    <w:rsid w:val="005C6AF4"/>
    <w:rsid w:val="005C7C32"/>
    <w:rsid w:val="005D018C"/>
    <w:rsid w:val="005D0B0D"/>
    <w:rsid w:val="005D12D4"/>
    <w:rsid w:val="005D16CB"/>
    <w:rsid w:val="005D1D7C"/>
    <w:rsid w:val="005D228D"/>
    <w:rsid w:val="005D246F"/>
    <w:rsid w:val="005D2F21"/>
    <w:rsid w:val="005D2FB4"/>
    <w:rsid w:val="005D4CF2"/>
    <w:rsid w:val="005D56D6"/>
    <w:rsid w:val="005D5BA8"/>
    <w:rsid w:val="005D5D12"/>
    <w:rsid w:val="005D76D9"/>
    <w:rsid w:val="005D7BB1"/>
    <w:rsid w:val="005E13CF"/>
    <w:rsid w:val="005E2239"/>
    <w:rsid w:val="005E24CA"/>
    <w:rsid w:val="005E24CE"/>
    <w:rsid w:val="005E27A1"/>
    <w:rsid w:val="005E2E6E"/>
    <w:rsid w:val="005E3EEA"/>
    <w:rsid w:val="005E41C2"/>
    <w:rsid w:val="005E4DF7"/>
    <w:rsid w:val="005E51F6"/>
    <w:rsid w:val="005E63E8"/>
    <w:rsid w:val="005E6BFB"/>
    <w:rsid w:val="005E6DE4"/>
    <w:rsid w:val="005E7537"/>
    <w:rsid w:val="005E7A13"/>
    <w:rsid w:val="005E7B2B"/>
    <w:rsid w:val="005F0463"/>
    <w:rsid w:val="005F0985"/>
    <w:rsid w:val="005F09C7"/>
    <w:rsid w:val="005F0F97"/>
    <w:rsid w:val="005F28A8"/>
    <w:rsid w:val="005F2D3F"/>
    <w:rsid w:val="005F2DD2"/>
    <w:rsid w:val="005F2EB7"/>
    <w:rsid w:val="005F3219"/>
    <w:rsid w:val="005F39E3"/>
    <w:rsid w:val="005F42DB"/>
    <w:rsid w:val="005F447D"/>
    <w:rsid w:val="005F47ED"/>
    <w:rsid w:val="005F48B1"/>
    <w:rsid w:val="005F4B53"/>
    <w:rsid w:val="005F51CF"/>
    <w:rsid w:val="005F5B54"/>
    <w:rsid w:val="005F62DF"/>
    <w:rsid w:val="005F6381"/>
    <w:rsid w:val="005F7EAA"/>
    <w:rsid w:val="006004CD"/>
    <w:rsid w:val="0060191A"/>
    <w:rsid w:val="0060250E"/>
    <w:rsid w:val="006026DB"/>
    <w:rsid w:val="00603C4F"/>
    <w:rsid w:val="006049CC"/>
    <w:rsid w:val="00604C87"/>
    <w:rsid w:val="00604F47"/>
    <w:rsid w:val="00605454"/>
    <w:rsid w:val="00605B43"/>
    <w:rsid w:val="00606760"/>
    <w:rsid w:val="00607530"/>
    <w:rsid w:val="006076B4"/>
    <w:rsid w:val="006105C4"/>
    <w:rsid w:val="00610EF5"/>
    <w:rsid w:val="006116DE"/>
    <w:rsid w:val="0061190B"/>
    <w:rsid w:val="006129B1"/>
    <w:rsid w:val="00614351"/>
    <w:rsid w:val="006144BA"/>
    <w:rsid w:val="006146FC"/>
    <w:rsid w:val="006149D4"/>
    <w:rsid w:val="00614F74"/>
    <w:rsid w:val="00615C68"/>
    <w:rsid w:val="00615D52"/>
    <w:rsid w:val="00616A39"/>
    <w:rsid w:val="0061786C"/>
    <w:rsid w:val="00620617"/>
    <w:rsid w:val="00620689"/>
    <w:rsid w:val="006206E6"/>
    <w:rsid w:val="0062095F"/>
    <w:rsid w:val="0062296A"/>
    <w:rsid w:val="00624ADE"/>
    <w:rsid w:val="0062514E"/>
    <w:rsid w:val="00626472"/>
    <w:rsid w:val="00626556"/>
    <w:rsid w:val="00626B4C"/>
    <w:rsid w:val="00627B4E"/>
    <w:rsid w:val="00627EF5"/>
    <w:rsid w:val="0063049F"/>
    <w:rsid w:val="00630865"/>
    <w:rsid w:val="00630D75"/>
    <w:rsid w:val="00631ADC"/>
    <w:rsid w:val="00631C04"/>
    <w:rsid w:val="00631FCC"/>
    <w:rsid w:val="006327A3"/>
    <w:rsid w:val="006328F2"/>
    <w:rsid w:val="00633227"/>
    <w:rsid w:val="00633B47"/>
    <w:rsid w:val="006357EC"/>
    <w:rsid w:val="006359BE"/>
    <w:rsid w:val="00635E93"/>
    <w:rsid w:val="0063718C"/>
    <w:rsid w:val="00641399"/>
    <w:rsid w:val="006413FC"/>
    <w:rsid w:val="00641FE8"/>
    <w:rsid w:val="006420F6"/>
    <w:rsid w:val="006422FA"/>
    <w:rsid w:val="006429EB"/>
    <w:rsid w:val="00642BED"/>
    <w:rsid w:val="00643768"/>
    <w:rsid w:val="006438C8"/>
    <w:rsid w:val="006438F5"/>
    <w:rsid w:val="00643A2E"/>
    <w:rsid w:val="00643AC0"/>
    <w:rsid w:val="0064516B"/>
    <w:rsid w:val="006451CE"/>
    <w:rsid w:val="006455BE"/>
    <w:rsid w:val="00645935"/>
    <w:rsid w:val="00645AF6"/>
    <w:rsid w:val="00646E60"/>
    <w:rsid w:val="00647172"/>
    <w:rsid w:val="00647990"/>
    <w:rsid w:val="00650302"/>
    <w:rsid w:val="00650A38"/>
    <w:rsid w:val="00652BAF"/>
    <w:rsid w:val="00653D1C"/>
    <w:rsid w:val="00653EBF"/>
    <w:rsid w:val="00654909"/>
    <w:rsid w:val="00654FB1"/>
    <w:rsid w:val="0065612D"/>
    <w:rsid w:val="00656C68"/>
    <w:rsid w:val="006573FF"/>
    <w:rsid w:val="00657646"/>
    <w:rsid w:val="00657C69"/>
    <w:rsid w:val="006608ED"/>
    <w:rsid w:val="00661440"/>
    <w:rsid w:val="006621C2"/>
    <w:rsid w:val="0066224D"/>
    <w:rsid w:val="00662A05"/>
    <w:rsid w:val="00663CAF"/>
    <w:rsid w:val="0066727C"/>
    <w:rsid w:val="00667549"/>
    <w:rsid w:val="006677FE"/>
    <w:rsid w:val="00667847"/>
    <w:rsid w:val="006678F0"/>
    <w:rsid w:val="00667AB2"/>
    <w:rsid w:val="00667D80"/>
    <w:rsid w:val="00670350"/>
    <w:rsid w:val="006708C0"/>
    <w:rsid w:val="006720F3"/>
    <w:rsid w:val="0067328A"/>
    <w:rsid w:val="006732B2"/>
    <w:rsid w:val="006733DF"/>
    <w:rsid w:val="00673E8F"/>
    <w:rsid w:val="00674560"/>
    <w:rsid w:val="00674581"/>
    <w:rsid w:val="006747CA"/>
    <w:rsid w:val="00674BF7"/>
    <w:rsid w:val="00675E66"/>
    <w:rsid w:val="00675F5B"/>
    <w:rsid w:val="006760F4"/>
    <w:rsid w:val="006763C0"/>
    <w:rsid w:val="006768E5"/>
    <w:rsid w:val="0067759E"/>
    <w:rsid w:val="0068065B"/>
    <w:rsid w:val="00680F20"/>
    <w:rsid w:val="00681116"/>
    <w:rsid w:val="006812ED"/>
    <w:rsid w:val="006836B0"/>
    <w:rsid w:val="00683784"/>
    <w:rsid w:val="006838FB"/>
    <w:rsid w:val="00683AA7"/>
    <w:rsid w:val="006843B5"/>
    <w:rsid w:val="006855FE"/>
    <w:rsid w:val="006860AA"/>
    <w:rsid w:val="0068730C"/>
    <w:rsid w:val="0068770B"/>
    <w:rsid w:val="006903C5"/>
    <w:rsid w:val="006905DE"/>
    <w:rsid w:val="00691949"/>
    <w:rsid w:val="00691EC6"/>
    <w:rsid w:val="006936A6"/>
    <w:rsid w:val="006936BF"/>
    <w:rsid w:val="006939FF"/>
    <w:rsid w:val="00693F43"/>
    <w:rsid w:val="006940ED"/>
    <w:rsid w:val="006941C5"/>
    <w:rsid w:val="0069444B"/>
    <w:rsid w:val="006950E2"/>
    <w:rsid w:val="00695208"/>
    <w:rsid w:val="00695811"/>
    <w:rsid w:val="00697C1C"/>
    <w:rsid w:val="006A1A12"/>
    <w:rsid w:val="006A1F79"/>
    <w:rsid w:val="006A249C"/>
    <w:rsid w:val="006A2DAC"/>
    <w:rsid w:val="006A3018"/>
    <w:rsid w:val="006A39E0"/>
    <w:rsid w:val="006A3A12"/>
    <w:rsid w:val="006A4852"/>
    <w:rsid w:val="006A5716"/>
    <w:rsid w:val="006A60B1"/>
    <w:rsid w:val="006A643A"/>
    <w:rsid w:val="006A6D64"/>
    <w:rsid w:val="006A7055"/>
    <w:rsid w:val="006A767D"/>
    <w:rsid w:val="006B0322"/>
    <w:rsid w:val="006B0ACC"/>
    <w:rsid w:val="006B0C7E"/>
    <w:rsid w:val="006B2305"/>
    <w:rsid w:val="006B3672"/>
    <w:rsid w:val="006B4783"/>
    <w:rsid w:val="006B5380"/>
    <w:rsid w:val="006B6114"/>
    <w:rsid w:val="006B6685"/>
    <w:rsid w:val="006B6B23"/>
    <w:rsid w:val="006B7B8D"/>
    <w:rsid w:val="006B7D4D"/>
    <w:rsid w:val="006C0974"/>
    <w:rsid w:val="006C1514"/>
    <w:rsid w:val="006C182B"/>
    <w:rsid w:val="006C2BB0"/>
    <w:rsid w:val="006C2E03"/>
    <w:rsid w:val="006C2EAB"/>
    <w:rsid w:val="006C35F4"/>
    <w:rsid w:val="006C47A9"/>
    <w:rsid w:val="006C49D7"/>
    <w:rsid w:val="006C4AC5"/>
    <w:rsid w:val="006C50DE"/>
    <w:rsid w:val="006C5168"/>
    <w:rsid w:val="006C6732"/>
    <w:rsid w:val="006C6E42"/>
    <w:rsid w:val="006C7074"/>
    <w:rsid w:val="006C79B7"/>
    <w:rsid w:val="006C7CE4"/>
    <w:rsid w:val="006D01C4"/>
    <w:rsid w:val="006D03E3"/>
    <w:rsid w:val="006D0A93"/>
    <w:rsid w:val="006D0B84"/>
    <w:rsid w:val="006D0BDC"/>
    <w:rsid w:val="006D35C4"/>
    <w:rsid w:val="006D37EC"/>
    <w:rsid w:val="006D4215"/>
    <w:rsid w:val="006D4522"/>
    <w:rsid w:val="006D4770"/>
    <w:rsid w:val="006D47B8"/>
    <w:rsid w:val="006D4986"/>
    <w:rsid w:val="006D5352"/>
    <w:rsid w:val="006D554B"/>
    <w:rsid w:val="006D58FA"/>
    <w:rsid w:val="006D5DC9"/>
    <w:rsid w:val="006D6CF5"/>
    <w:rsid w:val="006D6D65"/>
    <w:rsid w:val="006D7C02"/>
    <w:rsid w:val="006E047C"/>
    <w:rsid w:val="006E0E03"/>
    <w:rsid w:val="006E14EA"/>
    <w:rsid w:val="006E1A71"/>
    <w:rsid w:val="006E1B91"/>
    <w:rsid w:val="006E1EE1"/>
    <w:rsid w:val="006E2716"/>
    <w:rsid w:val="006E2878"/>
    <w:rsid w:val="006E29A0"/>
    <w:rsid w:val="006E2D4C"/>
    <w:rsid w:val="006E314B"/>
    <w:rsid w:val="006E3685"/>
    <w:rsid w:val="006E3D1D"/>
    <w:rsid w:val="006E507D"/>
    <w:rsid w:val="006E5C1E"/>
    <w:rsid w:val="006E5DEE"/>
    <w:rsid w:val="006E61B5"/>
    <w:rsid w:val="006E63FE"/>
    <w:rsid w:val="006E65EE"/>
    <w:rsid w:val="006E6ACB"/>
    <w:rsid w:val="006E6B4D"/>
    <w:rsid w:val="006E6B56"/>
    <w:rsid w:val="006E6CFA"/>
    <w:rsid w:val="006E7191"/>
    <w:rsid w:val="006E7A57"/>
    <w:rsid w:val="006F011B"/>
    <w:rsid w:val="006F06FB"/>
    <w:rsid w:val="006F07F1"/>
    <w:rsid w:val="006F1314"/>
    <w:rsid w:val="006F1D6D"/>
    <w:rsid w:val="006F3584"/>
    <w:rsid w:val="006F3E33"/>
    <w:rsid w:val="006F61CC"/>
    <w:rsid w:val="006F6263"/>
    <w:rsid w:val="006F6A45"/>
    <w:rsid w:val="006F723B"/>
    <w:rsid w:val="006F7289"/>
    <w:rsid w:val="006F7FD0"/>
    <w:rsid w:val="0070032B"/>
    <w:rsid w:val="00700833"/>
    <w:rsid w:val="00700C07"/>
    <w:rsid w:val="00700C16"/>
    <w:rsid w:val="0070114C"/>
    <w:rsid w:val="00701BCD"/>
    <w:rsid w:val="00703461"/>
    <w:rsid w:val="007035CC"/>
    <w:rsid w:val="0070373E"/>
    <w:rsid w:val="00704AAA"/>
    <w:rsid w:val="007068D7"/>
    <w:rsid w:val="00706ACD"/>
    <w:rsid w:val="00706D2C"/>
    <w:rsid w:val="00707D59"/>
    <w:rsid w:val="00707D76"/>
    <w:rsid w:val="00710CB2"/>
    <w:rsid w:val="007110F9"/>
    <w:rsid w:val="00711686"/>
    <w:rsid w:val="00712698"/>
    <w:rsid w:val="00712758"/>
    <w:rsid w:val="007127BD"/>
    <w:rsid w:val="00712CD3"/>
    <w:rsid w:val="007145DE"/>
    <w:rsid w:val="00714BB9"/>
    <w:rsid w:val="00715B6D"/>
    <w:rsid w:val="00716B88"/>
    <w:rsid w:val="00717013"/>
    <w:rsid w:val="0071702C"/>
    <w:rsid w:val="0071725F"/>
    <w:rsid w:val="0071748F"/>
    <w:rsid w:val="0071750D"/>
    <w:rsid w:val="00717B03"/>
    <w:rsid w:val="00717FD3"/>
    <w:rsid w:val="00721111"/>
    <w:rsid w:val="00721416"/>
    <w:rsid w:val="00721892"/>
    <w:rsid w:val="00721C9E"/>
    <w:rsid w:val="00722354"/>
    <w:rsid w:val="007229D0"/>
    <w:rsid w:val="007233B8"/>
    <w:rsid w:val="007234CF"/>
    <w:rsid w:val="00723FDB"/>
    <w:rsid w:val="007243FD"/>
    <w:rsid w:val="00724C3B"/>
    <w:rsid w:val="00724F05"/>
    <w:rsid w:val="00725B15"/>
    <w:rsid w:val="007263B9"/>
    <w:rsid w:val="00726D62"/>
    <w:rsid w:val="00727483"/>
    <w:rsid w:val="00727BAE"/>
    <w:rsid w:val="00727DC4"/>
    <w:rsid w:val="00730379"/>
    <w:rsid w:val="00730586"/>
    <w:rsid w:val="007318F1"/>
    <w:rsid w:val="00731EF8"/>
    <w:rsid w:val="00733570"/>
    <w:rsid w:val="007345FF"/>
    <w:rsid w:val="00734AAB"/>
    <w:rsid w:val="00734B0F"/>
    <w:rsid w:val="00735B95"/>
    <w:rsid w:val="00735BDE"/>
    <w:rsid w:val="00736172"/>
    <w:rsid w:val="00736482"/>
    <w:rsid w:val="00736929"/>
    <w:rsid w:val="00736F64"/>
    <w:rsid w:val="00737D37"/>
    <w:rsid w:val="0074052D"/>
    <w:rsid w:val="0074068F"/>
    <w:rsid w:val="00741739"/>
    <w:rsid w:val="00741D24"/>
    <w:rsid w:val="00742B7C"/>
    <w:rsid w:val="00742D93"/>
    <w:rsid w:val="0074309A"/>
    <w:rsid w:val="00743912"/>
    <w:rsid w:val="00744364"/>
    <w:rsid w:val="00744808"/>
    <w:rsid w:val="00744F54"/>
    <w:rsid w:val="00745222"/>
    <w:rsid w:val="00746C50"/>
    <w:rsid w:val="00750434"/>
    <w:rsid w:val="00750EAD"/>
    <w:rsid w:val="00750EB8"/>
    <w:rsid w:val="007519DE"/>
    <w:rsid w:val="00751E04"/>
    <w:rsid w:val="007525F0"/>
    <w:rsid w:val="007526D6"/>
    <w:rsid w:val="0075450E"/>
    <w:rsid w:val="00754A93"/>
    <w:rsid w:val="00755623"/>
    <w:rsid w:val="0075581D"/>
    <w:rsid w:val="00756B0B"/>
    <w:rsid w:val="00757228"/>
    <w:rsid w:val="00757CF6"/>
    <w:rsid w:val="00760CDE"/>
    <w:rsid w:val="00761FF5"/>
    <w:rsid w:val="00762D7F"/>
    <w:rsid w:val="0076463A"/>
    <w:rsid w:val="007649D2"/>
    <w:rsid w:val="00764E63"/>
    <w:rsid w:val="00765C37"/>
    <w:rsid w:val="0076672A"/>
    <w:rsid w:val="00766B64"/>
    <w:rsid w:val="00770F1A"/>
    <w:rsid w:val="0077165F"/>
    <w:rsid w:val="00771E98"/>
    <w:rsid w:val="007725E1"/>
    <w:rsid w:val="00772AC5"/>
    <w:rsid w:val="00772F3F"/>
    <w:rsid w:val="0077406A"/>
    <w:rsid w:val="007740FB"/>
    <w:rsid w:val="00774688"/>
    <w:rsid w:val="0077469D"/>
    <w:rsid w:val="007747AD"/>
    <w:rsid w:val="00774955"/>
    <w:rsid w:val="00775579"/>
    <w:rsid w:val="007759CA"/>
    <w:rsid w:val="00776444"/>
    <w:rsid w:val="00780F7D"/>
    <w:rsid w:val="00781275"/>
    <w:rsid w:val="007813FB"/>
    <w:rsid w:val="00781F8C"/>
    <w:rsid w:val="007824A3"/>
    <w:rsid w:val="00782562"/>
    <w:rsid w:val="00782D1D"/>
    <w:rsid w:val="007835C7"/>
    <w:rsid w:val="007839F3"/>
    <w:rsid w:val="007841E9"/>
    <w:rsid w:val="0078467A"/>
    <w:rsid w:val="00785664"/>
    <w:rsid w:val="0078625A"/>
    <w:rsid w:val="00786864"/>
    <w:rsid w:val="00787428"/>
    <w:rsid w:val="0079035A"/>
    <w:rsid w:val="0079048D"/>
    <w:rsid w:val="00790CBF"/>
    <w:rsid w:val="00791327"/>
    <w:rsid w:val="00791EF6"/>
    <w:rsid w:val="007922D5"/>
    <w:rsid w:val="00792707"/>
    <w:rsid w:val="00792BD5"/>
    <w:rsid w:val="007939F6"/>
    <w:rsid w:val="00794F37"/>
    <w:rsid w:val="007952E9"/>
    <w:rsid w:val="007955DE"/>
    <w:rsid w:val="00796084"/>
    <w:rsid w:val="007961B1"/>
    <w:rsid w:val="007968C3"/>
    <w:rsid w:val="00797DF5"/>
    <w:rsid w:val="007A0112"/>
    <w:rsid w:val="007A07B9"/>
    <w:rsid w:val="007A2083"/>
    <w:rsid w:val="007A2A93"/>
    <w:rsid w:val="007A2F5A"/>
    <w:rsid w:val="007A3276"/>
    <w:rsid w:val="007A35F4"/>
    <w:rsid w:val="007A3A22"/>
    <w:rsid w:val="007A4217"/>
    <w:rsid w:val="007A4231"/>
    <w:rsid w:val="007A435C"/>
    <w:rsid w:val="007A4588"/>
    <w:rsid w:val="007A6054"/>
    <w:rsid w:val="007A63F7"/>
    <w:rsid w:val="007A6774"/>
    <w:rsid w:val="007A778A"/>
    <w:rsid w:val="007B0782"/>
    <w:rsid w:val="007B0B79"/>
    <w:rsid w:val="007B0CA9"/>
    <w:rsid w:val="007B0E69"/>
    <w:rsid w:val="007B1675"/>
    <w:rsid w:val="007B1862"/>
    <w:rsid w:val="007B1A42"/>
    <w:rsid w:val="007B1C97"/>
    <w:rsid w:val="007B201F"/>
    <w:rsid w:val="007B2A23"/>
    <w:rsid w:val="007B2E91"/>
    <w:rsid w:val="007B4ED5"/>
    <w:rsid w:val="007B551E"/>
    <w:rsid w:val="007B6945"/>
    <w:rsid w:val="007B6D33"/>
    <w:rsid w:val="007B6F23"/>
    <w:rsid w:val="007B7031"/>
    <w:rsid w:val="007B71B0"/>
    <w:rsid w:val="007B72BF"/>
    <w:rsid w:val="007B7FD3"/>
    <w:rsid w:val="007C0CB1"/>
    <w:rsid w:val="007C1333"/>
    <w:rsid w:val="007C22CF"/>
    <w:rsid w:val="007C25D2"/>
    <w:rsid w:val="007C26E8"/>
    <w:rsid w:val="007C27D7"/>
    <w:rsid w:val="007C315C"/>
    <w:rsid w:val="007C3488"/>
    <w:rsid w:val="007C4273"/>
    <w:rsid w:val="007C5107"/>
    <w:rsid w:val="007C5386"/>
    <w:rsid w:val="007C58E2"/>
    <w:rsid w:val="007C5B36"/>
    <w:rsid w:val="007C6038"/>
    <w:rsid w:val="007C634B"/>
    <w:rsid w:val="007C662E"/>
    <w:rsid w:val="007C6E5B"/>
    <w:rsid w:val="007C72EA"/>
    <w:rsid w:val="007C748F"/>
    <w:rsid w:val="007C757D"/>
    <w:rsid w:val="007C7F8A"/>
    <w:rsid w:val="007D00E5"/>
    <w:rsid w:val="007D0EDF"/>
    <w:rsid w:val="007D1135"/>
    <w:rsid w:val="007D16A2"/>
    <w:rsid w:val="007D18E9"/>
    <w:rsid w:val="007D1DE2"/>
    <w:rsid w:val="007D2E45"/>
    <w:rsid w:val="007D5AE9"/>
    <w:rsid w:val="007D6321"/>
    <w:rsid w:val="007D699D"/>
    <w:rsid w:val="007D6B09"/>
    <w:rsid w:val="007D6BDD"/>
    <w:rsid w:val="007D6CFA"/>
    <w:rsid w:val="007D779D"/>
    <w:rsid w:val="007D796B"/>
    <w:rsid w:val="007D7CE5"/>
    <w:rsid w:val="007D7DF6"/>
    <w:rsid w:val="007E01AB"/>
    <w:rsid w:val="007E04E3"/>
    <w:rsid w:val="007E09F7"/>
    <w:rsid w:val="007E113C"/>
    <w:rsid w:val="007E2566"/>
    <w:rsid w:val="007E2F93"/>
    <w:rsid w:val="007E304E"/>
    <w:rsid w:val="007E353A"/>
    <w:rsid w:val="007E5763"/>
    <w:rsid w:val="007E578A"/>
    <w:rsid w:val="007E66DC"/>
    <w:rsid w:val="007E7072"/>
    <w:rsid w:val="007E7C35"/>
    <w:rsid w:val="007F017A"/>
    <w:rsid w:val="007F04BE"/>
    <w:rsid w:val="007F0E49"/>
    <w:rsid w:val="007F19CC"/>
    <w:rsid w:val="007F1A56"/>
    <w:rsid w:val="007F1B33"/>
    <w:rsid w:val="007F1E6C"/>
    <w:rsid w:val="007F2082"/>
    <w:rsid w:val="007F2664"/>
    <w:rsid w:val="007F2BF0"/>
    <w:rsid w:val="007F2E12"/>
    <w:rsid w:val="007F32F5"/>
    <w:rsid w:val="007F4DE8"/>
    <w:rsid w:val="007F4E59"/>
    <w:rsid w:val="007F5C90"/>
    <w:rsid w:val="007F625E"/>
    <w:rsid w:val="008003B4"/>
    <w:rsid w:val="0080062C"/>
    <w:rsid w:val="008009A2"/>
    <w:rsid w:val="00800AE6"/>
    <w:rsid w:val="0080124D"/>
    <w:rsid w:val="00801A9F"/>
    <w:rsid w:val="00801E18"/>
    <w:rsid w:val="00802F2B"/>
    <w:rsid w:val="00803EBC"/>
    <w:rsid w:val="00803EED"/>
    <w:rsid w:val="00803F79"/>
    <w:rsid w:val="0080437A"/>
    <w:rsid w:val="0080468F"/>
    <w:rsid w:val="00805A75"/>
    <w:rsid w:val="008078DF"/>
    <w:rsid w:val="008079F9"/>
    <w:rsid w:val="00807AFE"/>
    <w:rsid w:val="00810048"/>
    <w:rsid w:val="00810572"/>
    <w:rsid w:val="00810622"/>
    <w:rsid w:val="00810888"/>
    <w:rsid w:val="00810946"/>
    <w:rsid w:val="00812218"/>
    <w:rsid w:val="00812A51"/>
    <w:rsid w:val="00815C38"/>
    <w:rsid w:val="0081692C"/>
    <w:rsid w:val="00816A38"/>
    <w:rsid w:val="00816CAD"/>
    <w:rsid w:val="0081701C"/>
    <w:rsid w:val="00817553"/>
    <w:rsid w:val="00820555"/>
    <w:rsid w:val="008206AD"/>
    <w:rsid w:val="00820805"/>
    <w:rsid w:val="00821409"/>
    <w:rsid w:val="00822176"/>
    <w:rsid w:val="00822432"/>
    <w:rsid w:val="00822446"/>
    <w:rsid w:val="00823837"/>
    <w:rsid w:val="00823ADC"/>
    <w:rsid w:val="00823C06"/>
    <w:rsid w:val="008241C5"/>
    <w:rsid w:val="00824DF4"/>
    <w:rsid w:val="008254F1"/>
    <w:rsid w:val="0082578A"/>
    <w:rsid w:val="00825CAC"/>
    <w:rsid w:val="00825FA7"/>
    <w:rsid w:val="0082664C"/>
    <w:rsid w:val="00826FE8"/>
    <w:rsid w:val="008270C3"/>
    <w:rsid w:val="0082787E"/>
    <w:rsid w:val="008279CD"/>
    <w:rsid w:val="0083065C"/>
    <w:rsid w:val="00830A7A"/>
    <w:rsid w:val="00830BFA"/>
    <w:rsid w:val="00830C88"/>
    <w:rsid w:val="00830E30"/>
    <w:rsid w:val="00831865"/>
    <w:rsid w:val="00831EA8"/>
    <w:rsid w:val="00831F09"/>
    <w:rsid w:val="008322AB"/>
    <w:rsid w:val="00832B0B"/>
    <w:rsid w:val="008331FE"/>
    <w:rsid w:val="00834266"/>
    <w:rsid w:val="008346FB"/>
    <w:rsid w:val="00834DC3"/>
    <w:rsid w:val="0083518F"/>
    <w:rsid w:val="00836313"/>
    <w:rsid w:val="00836F1D"/>
    <w:rsid w:val="008370D1"/>
    <w:rsid w:val="00837348"/>
    <w:rsid w:val="008376B9"/>
    <w:rsid w:val="008378D7"/>
    <w:rsid w:val="00837DEE"/>
    <w:rsid w:val="0084057E"/>
    <w:rsid w:val="0084270C"/>
    <w:rsid w:val="008438CC"/>
    <w:rsid w:val="00843A63"/>
    <w:rsid w:val="00843D67"/>
    <w:rsid w:val="00845CCB"/>
    <w:rsid w:val="00846043"/>
    <w:rsid w:val="008462AD"/>
    <w:rsid w:val="00846727"/>
    <w:rsid w:val="00846AB8"/>
    <w:rsid w:val="00846F51"/>
    <w:rsid w:val="00847E09"/>
    <w:rsid w:val="00850096"/>
    <w:rsid w:val="00850C33"/>
    <w:rsid w:val="008517EF"/>
    <w:rsid w:val="008519FB"/>
    <w:rsid w:val="00851C35"/>
    <w:rsid w:val="00852F10"/>
    <w:rsid w:val="00853A12"/>
    <w:rsid w:val="00854013"/>
    <w:rsid w:val="0085421E"/>
    <w:rsid w:val="00855762"/>
    <w:rsid w:val="0085630F"/>
    <w:rsid w:val="008566ED"/>
    <w:rsid w:val="00856FEF"/>
    <w:rsid w:val="00857829"/>
    <w:rsid w:val="00860387"/>
    <w:rsid w:val="008603C6"/>
    <w:rsid w:val="00860EE0"/>
    <w:rsid w:val="00861431"/>
    <w:rsid w:val="00861A0D"/>
    <w:rsid w:val="008628DE"/>
    <w:rsid w:val="0086338C"/>
    <w:rsid w:val="00863AB0"/>
    <w:rsid w:val="00863E69"/>
    <w:rsid w:val="008640AE"/>
    <w:rsid w:val="00864904"/>
    <w:rsid w:val="008649FF"/>
    <w:rsid w:val="00865B56"/>
    <w:rsid w:val="00865B80"/>
    <w:rsid w:val="00865ECA"/>
    <w:rsid w:val="00866CFA"/>
    <w:rsid w:val="00867B1C"/>
    <w:rsid w:val="00867CB5"/>
    <w:rsid w:val="00867CC0"/>
    <w:rsid w:val="008701FC"/>
    <w:rsid w:val="00870211"/>
    <w:rsid w:val="00870F99"/>
    <w:rsid w:val="0087182D"/>
    <w:rsid w:val="00871945"/>
    <w:rsid w:val="008719D3"/>
    <w:rsid w:val="0087248F"/>
    <w:rsid w:val="00872512"/>
    <w:rsid w:val="00872AE6"/>
    <w:rsid w:val="00873A1C"/>
    <w:rsid w:val="00873B00"/>
    <w:rsid w:val="008743A6"/>
    <w:rsid w:val="00874DC4"/>
    <w:rsid w:val="0087525B"/>
    <w:rsid w:val="00875444"/>
    <w:rsid w:val="00875C56"/>
    <w:rsid w:val="00876BAD"/>
    <w:rsid w:val="00876E58"/>
    <w:rsid w:val="00876F43"/>
    <w:rsid w:val="00877885"/>
    <w:rsid w:val="00880CF7"/>
    <w:rsid w:val="0088129D"/>
    <w:rsid w:val="00881F00"/>
    <w:rsid w:val="008820EF"/>
    <w:rsid w:val="0088271A"/>
    <w:rsid w:val="00883504"/>
    <w:rsid w:val="0088369D"/>
    <w:rsid w:val="0088481D"/>
    <w:rsid w:val="00884B84"/>
    <w:rsid w:val="00884C8C"/>
    <w:rsid w:val="00884D5E"/>
    <w:rsid w:val="00884E20"/>
    <w:rsid w:val="00885A70"/>
    <w:rsid w:val="00885E2D"/>
    <w:rsid w:val="0088682B"/>
    <w:rsid w:val="00886F99"/>
    <w:rsid w:val="008872D9"/>
    <w:rsid w:val="0088733A"/>
    <w:rsid w:val="00887852"/>
    <w:rsid w:val="00887917"/>
    <w:rsid w:val="00887D86"/>
    <w:rsid w:val="00890DC5"/>
    <w:rsid w:val="00892354"/>
    <w:rsid w:val="00892840"/>
    <w:rsid w:val="00892A60"/>
    <w:rsid w:val="0089363F"/>
    <w:rsid w:val="00893682"/>
    <w:rsid w:val="00893B45"/>
    <w:rsid w:val="0089463F"/>
    <w:rsid w:val="00895D70"/>
    <w:rsid w:val="00895E0A"/>
    <w:rsid w:val="00895E15"/>
    <w:rsid w:val="00896D9A"/>
    <w:rsid w:val="00897316"/>
    <w:rsid w:val="00897AEE"/>
    <w:rsid w:val="00897D54"/>
    <w:rsid w:val="00897E8E"/>
    <w:rsid w:val="00897EC6"/>
    <w:rsid w:val="008A0354"/>
    <w:rsid w:val="008A06E4"/>
    <w:rsid w:val="008A0AD7"/>
    <w:rsid w:val="008A0DC7"/>
    <w:rsid w:val="008A1006"/>
    <w:rsid w:val="008A155D"/>
    <w:rsid w:val="008A15EC"/>
    <w:rsid w:val="008A1691"/>
    <w:rsid w:val="008A3083"/>
    <w:rsid w:val="008A600C"/>
    <w:rsid w:val="008A695B"/>
    <w:rsid w:val="008A6B0C"/>
    <w:rsid w:val="008A7555"/>
    <w:rsid w:val="008A7AE4"/>
    <w:rsid w:val="008B0C32"/>
    <w:rsid w:val="008B18C9"/>
    <w:rsid w:val="008B20D0"/>
    <w:rsid w:val="008B247C"/>
    <w:rsid w:val="008B27B6"/>
    <w:rsid w:val="008B2F19"/>
    <w:rsid w:val="008B3010"/>
    <w:rsid w:val="008B3AE0"/>
    <w:rsid w:val="008B3CD2"/>
    <w:rsid w:val="008B3F4E"/>
    <w:rsid w:val="008B405A"/>
    <w:rsid w:val="008B42C1"/>
    <w:rsid w:val="008B45A6"/>
    <w:rsid w:val="008B4AD8"/>
    <w:rsid w:val="008B5182"/>
    <w:rsid w:val="008B5DB4"/>
    <w:rsid w:val="008B72F4"/>
    <w:rsid w:val="008C03B2"/>
    <w:rsid w:val="008C0515"/>
    <w:rsid w:val="008C1819"/>
    <w:rsid w:val="008C19D6"/>
    <w:rsid w:val="008C227D"/>
    <w:rsid w:val="008C2466"/>
    <w:rsid w:val="008C2A9D"/>
    <w:rsid w:val="008C2C12"/>
    <w:rsid w:val="008C32B6"/>
    <w:rsid w:val="008C365C"/>
    <w:rsid w:val="008C46C1"/>
    <w:rsid w:val="008C51DB"/>
    <w:rsid w:val="008C5DD9"/>
    <w:rsid w:val="008C64FB"/>
    <w:rsid w:val="008C6A0F"/>
    <w:rsid w:val="008C6B0F"/>
    <w:rsid w:val="008C6D4E"/>
    <w:rsid w:val="008C73E7"/>
    <w:rsid w:val="008C76BD"/>
    <w:rsid w:val="008C7E59"/>
    <w:rsid w:val="008D0F5F"/>
    <w:rsid w:val="008D10BD"/>
    <w:rsid w:val="008D1390"/>
    <w:rsid w:val="008D16B7"/>
    <w:rsid w:val="008D172C"/>
    <w:rsid w:val="008D1836"/>
    <w:rsid w:val="008D21DB"/>
    <w:rsid w:val="008D25DF"/>
    <w:rsid w:val="008D3918"/>
    <w:rsid w:val="008D3ED1"/>
    <w:rsid w:val="008D3F3C"/>
    <w:rsid w:val="008D41B2"/>
    <w:rsid w:val="008D5213"/>
    <w:rsid w:val="008D5242"/>
    <w:rsid w:val="008D549E"/>
    <w:rsid w:val="008D551E"/>
    <w:rsid w:val="008D569B"/>
    <w:rsid w:val="008D5843"/>
    <w:rsid w:val="008D6209"/>
    <w:rsid w:val="008D73C8"/>
    <w:rsid w:val="008E00D1"/>
    <w:rsid w:val="008E022E"/>
    <w:rsid w:val="008E06B0"/>
    <w:rsid w:val="008E1549"/>
    <w:rsid w:val="008E16D2"/>
    <w:rsid w:val="008E294B"/>
    <w:rsid w:val="008E34BF"/>
    <w:rsid w:val="008E36E2"/>
    <w:rsid w:val="008E3EA3"/>
    <w:rsid w:val="008E4FAB"/>
    <w:rsid w:val="008E51CE"/>
    <w:rsid w:val="008E5916"/>
    <w:rsid w:val="008E5D3D"/>
    <w:rsid w:val="008E79E1"/>
    <w:rsid w:val="008E7D80"/>
    <w:rsid w:val="008F1266"/>
    <w:rsid w:val="008F2DDC"/>
    <w:rsid w:val="008F3C68"/>
    <w:rsid w:val="008F3EFB"/>
    <w:rsid w:val="008F4032"/>
    <w:rsid w:val="008F41A2"/>
    <w:rsid w:val="008F4284"/>
    <w:rsid w:val="008F4D4E"/>
    <w:rsid w:val="008F4E91"/>
    <w:rsid w:val="008F5CB7"/>
    <w:rsid w:val="008F6A06"/>
    <w:rsid w:val="008F6BB9"/>
    <w:rsid w:val="008F6BD2"/>
    <w:rsid w:val="008F7D81"/>
    <w:rsid w:val="00900D3E"/>
    <w:rsid w:val="00900DF6"/>
    <w:rsid w:val="00901375"/>
    <w:rsid w:val="009016FD"/>
    <w:rsid w:val="00901892"/>
    <w:rsid w:val="00901DE2"/>
    <w:rsid w:val="00901FAD"/>
    <w:rsid w:val="009023B8"/>
    <w:rsid w:val="009023F6"/>
    <w:rsid w:val="00902A66"/>
    <w:rsid w:val="00904180"/>
    <w:rsid w:val="00904339"/>
    <w:rsid w:val="0090524E"/>
    <w:rsid w:val="009054BE"/>
    <w:rsid w:val="00905F02"/>
    <w:rsid w:val="0090627C"/>
    <w:rsid w:val="00906E4F"/>
    <w:rsid w:val="0091004E"/>
    <w:rsid w:val="0091197B"/>
    <w:rsid w:val="00911A51"/>
    <w:rsid w:val="009123EE"/>
    <w:rsid w:val="0091309F"/>
    <w:rsid w:val="009138B9"/>
    <w:rsid w:val="009143B6"/>
    <w:rsid w:val="00914535"/>
    <w:rsid w:val="00914654"/>
    <w:rsid w:val="00914DA1"/>
    <w:rsid w:val="009160A4"/>
    <w:rsid w:val="0092050F"/>
    <w:rsid w:val="00920B67"/>
    <w:rsid w:val="009212E5"/>
    <w:rsid w:val="009232FF"/>
    <w:rsid w:val="009239B8"/>
    <w:rsid w:val="00923F19"/>
    <w:rsid w:val="00924224"/>
    <w:rsid w:val="0092441B"/>
    <w:rsid w:val="00925016"/>
    <w:rsid w:val="00925323"/>
    <w:rsid w:val="00925B96"/>
    <w:rsid w:val="009264F7"/>
    <w:rsid w:val="0092675E"/>
    <w:rsid w:val="00926854"/>
    <w:rsid w:val="0092689D"/>
    <w:rsid w:val="009300D4"/>
    <w:rsid w:val="0093160C"/>
    <w:rsid w:val="00931D8A"/>
    <w:rsid w:val="00932019"/>
    <w:rsid w:val="009322AB"/>
    <w:rsid w:val="0093238B"/>
    <w:rsid w:val="009328D7"/>
    <w:rsid w:val="00932B64"/>
    <w:rsid w:val="00933DEE"/>
    <w:rsid w:val="00933ECB"/>
    <w:rsid w:val="0093426D"/>
    <w:rsid w:val="009342A6"/>
    <w:rsid w:val="00934D34"/>
    <w:rsid w:val="00934EBA"/>
    <w:rsid w:val="00935818"/>
    <w:rsid w:val="009374F9"/>
    <w:rsid w:val="0094031C"/>
    <w:rsid w:val="009411D4"/>
    <w:rsid w:val="00941FFA"/>
    <w:rsid w:val="009432D6"/>
    <w:rsid w:val="00943B75"/>
    <w:rsid w:val="00945E15"/>
    <w:rsid w:val="009461CB"/>
    <w:rsid w:val="00946B2B"/>
    <w:rsid w:val="00946E32"/>
    <w:rsid w:val="00946E3E"/>
    <w:rsid w:val="00951249"/>
    <w:rsid w:val="00951BBE"/>
    <w:rsid w:val="009520BB"/>
    <w:rsid w:val="0095275D"/>
    <w:rsid w:val="00952EBB"/>
    <w:rsid w:val="00953872"/>
    <w:rsid w:val="0095414A"/>
    <w:rsid w:val="00954857"/>
    <w:rsid w:val="009548B2"/>
    <w:rsid w:val="009556EE"/>
    <w:rsid w:val="00955994"/>
    <w:rsid w:val="00957515"/>
    <w:rsid w:val="00960092"/>
    <w:rsid w:val="00960697"/>
    <w:rsid w:val="00960A90"/>
    <w:rsid w:val="00960DF2"/>
    <w:rsid w:val="00960E47"/>
    <w:rsid w:val="009612B0"/>
    <w:rsid w:val="0096153F"/>
    <w:rsid w:val="00961817"/>
    <w:rsid w:val="00961BE8"/>
    <w:rsid w:val="00962362"/>
    <w:rsid w:val="00962732"/>
    <w:rsid w:val="009628ED"/>
    <w:rsid w:val="00962B27"/>
    <w:rsid w:val="00962F21"/>
    <w:rsid w:val="00963AA0"/>
    <w:rsid w:val="00963EF6"/>
    <w:rsid w:val="00964A2F"/>
    <w:rsid w:val="0096594A"/>
    <w:rsid w:val="00965BA5"/>
    <w:rsid w:val="00965F81"/>
    <w:rsid w:val="00966480"/>
    <w:rsid w:val="00966ACD"/>
    <w:rsid w:val="00966F14"/>
    <w:rsid w:val="0096738F"/>
    <w:rsid w:val="00970D7F"/>
    <w:rsid w:val="00971107"/>
    <w:rsid w:val="00971321"/>
    <w:rsid w:val="00971750"/>
    <w:rsid w:val="0097180C"/>
    <w:rsid w:val="00971907"/>
    <w:rsid w:val="00971D5E"/>
    <w:rsid w:val="00972EFB"/>
    <w:rsid w:val="00973262"/>
    <w:rsid w:val="00973FC5"/>
    <w:rsid w:val="00974646"/>
    <w:rsid w:val="00974B83"/>
    <w:rsid w:val="00976CAF"/>
    <w:rsid w:val="00977879"/>
    <w:rsid w:val="00977EAB"/>
    <w:rsid w:val="0098072B"/>
    <w:rsid w:val="009807B1"/>
    <w:rsid w:val="009829EF"/>
    <w:rsid w:val="009834B5"/>
    <w:rsid w:val="00983CD7"/>
    <w:rsid w:val="00984B7C"/>
    <w:rsid w:val="00984F7E"/>
    <w:rsid w:val="009854CD"/>
    <w:rsid w:val="00985AA6"/>
    <w:rsid w:val="00986036"/>
    <w:rsid w:val="0098619A"/>
    <w:rsid w:val="009862D0"/>
    <w:rsid w:val="009865E0"/>
    <w:rsid w:val="00987B1F"/>
    <w:rsid w:val="009900E7"/>
    <w:rsid w:val="009911EC"/>
    <w:rsid w:val="00991ACB"/>
    <w:rsid w:val="00992198"/>
    <w:rsid w:val="009929D9"/>
    <w:rsid w:val="00994C09"/>
    <w:rsid w:val="00994E64"/>
    <w:rsid w:val="00995401"/>
    <w:rsid w:val="00995A4E"/>
    <w:rsid w:val="009968F2"/>
    <w:rsid w:val="00997862"/>
    <w:rsid w:val="009A0AE6"/>
    <w:rsid w:val="009A0F57"/>
    <w:rsid w:val="009A14FA"/>
    <w:rsid w:val="009A1971"/>
    <w:rsid w:val="009A3084"/>
    <w:rsid w:val="009A3176"/>
    <w:rsid w:val="009A31E4"/>
    <w:rsid w:val="009A36B6"/>
    <w:rsid w:val="009A4FD9"/>
    <w:rsid w:val="009A5445"/>
    <w:rsid w:val="009A5E50"/>
    <w:rsid w:val="009A7539"/>
    <w:rsid w:val="009A7D16"/>
    <w:rsid w:val="009B003B"/>
    <w:rsid w:val="009B0CA0"/>
    <w:rsid w:val="009B0FE6"/>
    <w:rsid w:val="009B1C22"/>
    <w:rsid w:val="009B2505"/>
    <w:rsid w:val="009B2E4A"/>
    <w:rsid w:val="009B41AA"/>
    <w:rsid w:val="009B474E"/>
    <w:rsid w:val="009B47A5"/>
    <w:rsid w:val="009B597E"/>
    <w:rsid w:val="009B6AAE"/>
    <w:rsid w:val="009B6D9B"/>
    <w:rsid w:val="009B7A4A"/>
    <w:rsid w:val="009C104D"/>
    <w:rsid w:val="009C13B4"/>
    <w:rsid w:val="009C2FEB"/>
    <w:rsid w:val="009C36A4"/>
    <w:rsid w:val="009C44A7"/>
    <w:rsid w:val="009C4641"/>
    <w:rsid w:val="009C4AFB"/>
    <w:rsid w:val="009C4DF6"/>
    <w:rsid w:val="009C5A61"/>
    <w:rsid w:val="009C5B28"/>
    <w:rsid w:val="009C5CAF"/>
    <w:rsid w:val="009C5E45"/>
    <w:rsid w:val="009C66C8"/>
    <w:rsid w:val="009C6746"/>
    <w:rsid w:val="009C68BB"/>
    <w:rsid w:val="009C6B67"/>
    <w:rsid w:val="009C6EF9"/>
    <w:rsid w:val="009C7785"/>
    <w:rsid w:val="009C77A0"/>
    <w:rsid w:val="009C7A12"/>
    <w:rsid w:val="009C7BB7"/>
    <w:rsid w:val="009C7BBC"/>
    <w:rsid w:val="009C7EFD"/>
    <w:rsid w:val="009D02FC"/>
    <w:rsid w:val="009D247D"/>
    <w:rsid w:val="009D2635"/>
    <w:rsid w:val="009D2A6D"/>
    <w:rsid w:val="009D2A95"/>
    <w:rsid w:val="009D2F19"/>
    <w:rsid w:val="009D317D"/>
    <w:rsid w:val="009D39A2"/>
    <w:rsid w:val="009D3B5E"/>
    <w:rsid w:val="009D4583"/>
    <w:rsid w:val="009D5AE9"/>
    <w:rsid w:val="009D77FA"/>
    <w:rsid w:val="009D7823"/>
    <w:rsid w:val="009D7B4C"/>
    <w:rsid w:val="009E0A37"/>
    <w:rsid w:val="009E0F10"/>
    <w:rsid w:val="009E0F31"/>
    <w:rsid w:val="009E25FE"/>
    <w:rsid w:val="009E2BCD"/>
    <w:rsid w:val="009E2CC6"/>
    <w:rsid w:val="009E2CEC"/>
    <w:rsid w:val="009E2F21"/>
    <w:rsid w:val="009E31EF"/>
    <w:rsid w:val="009E32DF"/>
    <w:rsid w:val="009E4597"/>
    <w:rsid w:val="009E4D06"/>
    <w:rsid w:val="009E5247"/>
    <w:rsid w:val="009E534A"/>
    <w:rsid w:val="009E5A7F"/>
    <w:rsid w:val="009E6758"/>
    <w:rsid w:val="009E6E88"/>
    <w:rsid w:val="009E7744"/>
    <w:rsid w:val="009E77C0"/>
    <w:rsid w:val="009E7EB7"/>
    <w:rsid w:val="009F09FD"/>
    <w:rsid w:val="009F410F"/>
    <w:rsid w:val="009F4A06"/>
    <w:rsid w:val="009F4AA4"/>
    <w:rsid w:val="009F5FD9"/>
    <w:rsid w:val="009F65AF"/>
    <w:rsid w:val="009F775A"/>
    <w:rsid w:val="00A004F9"/>
    <w:rsid w:val="00A019A0"/>
    <w:rsid w:val="00A02249"/>
    <w:rsid w:val="00A03100"/>
    <w:rsid w:val="00A034BE"/>
    <w:rsid w:val="00A03E19"/>
    <w:rsid w:val="00A04301"/>
    <w:rsid w:val="00A04AC3"/>
    <w:rsid w:val="00A055CD"/>
    <w:rsid w:val="00A05CAB"/>
    <w:rsid w:val="00A074E5"/>
    <w:rsid w:val="00A10727"/>
    <w:rsid w:val="00A108C8"/>
    <w:rsid w:val="00A108EA"/>
    <w:rsid w:val="00A116CC"/>
    <w:rsid w:val="00A11783"/>
    <w:rsid w:val="00A120C8"/>
    <w:rsid w:val="00A12797"/>
    <w:rsid w:val="00A12860"/>
    <w:rsid w:val="00A1296A"/>
    <w:rsid w:val="00A12EC0"/>
    <w:rsid w:val="00A132F4"/>
    <w:rsid w:val="00A133BC"/>
    <w:rsid w:val="00A136ED"/>
    <w:rsid w:val="00A1542F"/>
    <w:rsid w:val="00A1566E"/>
    <w:rsid w:val="00A160CA"/>
    <w:rsid w:val="00A167BD"/>
    <w:rsid w:val="00A16923"/>
    <w:rsid w:val="00A17196"/>
    <w:rsid w:val="00A1790E"/>
    <w:rsid w:val="00A17D9C"/>
    <w:rsid w:val="00A20FF0"/>
    <w:rsid w:val="00A214F2"/>
    <w:rsid w:val="00A21E4D"/>
    <w:rsid w:val="00A22B97"/>
    <w:rsid w:val="00A24821"/>
    <w:rsid w:val="00A25A90"/>
    <w:rsid w:val="00A25B75"/>
    <w:rsid w:val="00A26820"/>
    <w:rsid w:val="00A26B59"/>
    <w:rsid w:val="00A270CD"/>
    <w:rsid w:val="00A27238"/>
    <w:rsid w:val="00A27735"/>
    <w:rsid w:val="00A27B07"/>
    <w:rsid w:val="00A30A34"/>
    <w:rsid w:val="00A30D9F"/>
    <w:rsid w:val="00A30EE6"/>
    <w:rsid w:val="00A312B1"/>
    <w:rsid w:val="00A314C2"/>
    <w:rsid w:val="00A321D1"/>
    <w:rsid w:val="00A3240D"/>
    <w:rsid w:val="00A32645"/>
    <w:rsid w:val="00A32816"/>
    <w:rsid w:val="00A32CC8"/>
    <w:rsid w:val="00A32F40"/>
    <w:rsid w:val="00A339A4"/>
    <w:rsid w:val="00A33F47"/>
    <w:rsid w:val="00A341AA"/>
    <w:rsid w:val="00A35B2A"/>
    <w:rsid w:val="00A35ED7"/>
    <w:rsid w:val="00A362EF"/>
    <w:rsid w:val="00A369F8"/>
    <w:rsid w:val="00A3732B"/>
    <w:rsid w:val="00A3789C"/>
    <w:rsid w:val="00A37A00"/>
    <w:rsid w:val="00A4023F"/>
    <w:rsid w:val="00A408CD"/>
    <w:rsid w:val="00A40B2C"/>
    <w:rsid w:val="00A40EAC"/>
    <w:rsid w:val="00A4160B"/>
    <w:rsid w:val="00A4313E"/>
    <w:rsid w:val="00A43785"/>
    <w:rsid w:val="00A439A4"/>
    <w:rsid w:val="00A44562"/>
    <w:rsid w:val="00A4467E"/>
    <w:rsid w:val="00A446FE"/>
    <w:rsid w:val="00A45B49"/>
    <w:rsid w:val="00A469DA"/>
    <w:rsid w:val="00A47702"/>
    <w:rsid w:val="00A477E0"/>
    <w:rsid w:val="00A47935"/>
    <w:rsid w:val="00A47E4C"/>
    <w:rsid w:val="00A47FE0"/>
    <w:rsid w:val="00A500A4"/>
    <w:rsid w:val="00A5055D"/>
    <w:rsid w:val="00A509EC"/>
    <w:rsid w:val="00A5109B"/>
    <w:rsid w:val="00A515CB"/>
    <w:rsid w:val="00A5262B"/>
    <w:rsid w:val="00A5298B"/>
    <w:rsid w:val="00A52C6C"/>
    <w:rsid w:val="00A53B06"/>
    <w:rsid w:val="00A53B2B"/>
    <w:rsid w:val="00A544BD"/>
    <w:rsid w:val="00A54A7D"/>
    <w:rsid w:val="00A54AF9"/>
    <w:rsid w:val="00A5542E"/>
    <w:rsid w:val="00A55DB3"/>
    <w:rsid w:val="00A56005"/>
    <w:rsid w:val="00A565E8"/>
    <w:rsid w:val="00A572D0"/>
    <w:rsid w:val="00A573C9"/>
    <w:rsid w:val="00A57B1C"/>
    <w:rsid w:val="00A57B32"/>
    <w:rsid w:val="00A57CCD"/>
    <w:rsid w:val="00A6003A"/>
    <w:rsid w:val="00A62ADB"/>
    <w:rsid w:val="00A631D6"/>
    <w:rsid w:val="00A649AA"/>
    <w:rsid w:val="00A6553E"/>
    <w:rsid w:val="00A65EBD"/>
    <w:rsid w:val="00A664AE"/>
    <w:rsid w:val="00A6660D"/>
    <w:rsid w:val="00A66923"/>
    <w:rsid w:val="00A6733D"/>
    <w:rsid w:val="00A70DDB"/>
    <w:rsid w:val="00A719C2"/>
    <w:rsid w:val="00A71B6B"/>
    <w:rsid w:val="00A71E27"/>
    <w:rsid w:val="00A725D9"/>
    <w:rsid w:val="00A72A64"/>
    <w:rsid w:val="00A72CEC"/>
    <w:rsid w:val="00A733A5"/>
    <w:rsid w:val="00A7519B"/>
    <w:rsid w:val="00A754AE"/>
    <w:rsid w:val="00A75644"/>
    <w:rsid w:val="00A757D1"/>
    <w:rsid w:val="00A75D6D"/>
    <w:rsid w:val="00A76CB8"/>
    <w:rsid w:val="00A76CC2"/>
    <w:rsid w:val="00A773AB"/>
    <w:rsid w:val="00A7772D"/>
    <w:rsid w:val="00A801A1"/>
    <w:rsid w:val="00A804E4"/>
    <w:rsid w:val="00A80B61"/>
    <w:rsid w:val="00A812E8"/>
    <w:rsid w:val="00A818CA"/>
    <w:rsid w:val="00A81A54"/>
    <w:rsid w:val="00A82100"/>
    <w:rsid w:val="00A827D7"/>
    <w:rsid w:val="00A8305C"/>
    <w:rsid w:val="00A8328E"/>
    <w:rsid w:val="00A83463"/>
    <w:rsid w:val="00A839FB"/>
    <w:rsid w:val="00A83BE8"/>
    <w:rsid w:val="00A83C69"/>
    <w:rsid w:val="00A83C83"/>
    <w:rsid w:val="00A83CE3"/>
    <w:rsid w:val="00A84177"/>
    <w:rsid w:val="00A84BCD"/>
    <w:rsid w:val="00A85F81"/>
    <w:rsid w:val="00A865F5"/>
    <w:rsid w:val="00A86E25"/>
    <w:rsid w:val="00A87669"/>
    <w:rsid w:val="00A87799"/>
    <w:rsid w:val="00A87BA4"/>
    <w:rsid w:val="00A87D6A"/>
    <w:rsid w:val="00A90325"/>
    <w:rsid w:val="00A90593"/>
    <w:rsid w:val="00A909DE"/>
    <w:rsid w:val="00A90D92"/>
    <w:rsid w:val="00A90F38"/>
    <w:rsid w:val="00A9132E"/>
    <w:rsid w:val="00A91352"/>
    <w:rsid w:val="00A91746"/>
    <w:rsid w:val="00A91934"/>
    <w:rsid w:val="00A92609"/>
    <w:rsid w:val="00A936EC"/>
    <w:rsid w:val="00A93713"/>
    <w:rsid w:val="00A939D3"/>
    <w:rsid w:val="00A94684"/>
    <w:rsid w:val="00A94A3F"/>
    <w:rsid w:val="00A95553"/>
    <w:rsid w:val="00A957E2"/>
    <w:rsid w:val="00A96ADB"/>
    <w:rsid w:val="00A96C19"/>
    <w:rsid w:val="00A96C5E"/>
    <w:rsid w:val="00A96D50"/>
    <w:rsid w:val="00AA04C6"/>
    <w:rsid w:val="00AA0728"/>
    <w:rsid w:val="00AA12BA"/>
    <w:rsid w:val="00AA17CB"/>
    <w:rsid w:val="00AA1C57"/>
    <w:rsid w:val="00AA24A2"/>
    <w:rsid w:val="00AA522D"/>
    <w:rsid w:val="00AA5509"/>
    <w:rsid w:val="00AA591B"/>
    <w:rsid w:val="00AA7410"/>
    <w:rsid w:val="00AA75C0"/>
    <w:rsid w:val="00AA76A4"/>
    <w:rsid w:val="00AB011A"/>
    <w:rsid w:val="00AB02FD"/>
    <w:rsid w:val="00AB08B1"/>
    <w:rsid w:val="00AB1708"/>
    <w:rsid w:val="00AB174E"/>
    <w:rsid w:val="00AB1C01"/>
    <w:rsid w:val="00AB1CCF"/>
    <w:rsid w:val="00AB2651"/>
    <w:rsid w:val="00AB28A8"/>
    <w:rsid w:val="00AB2B76"/>
    <w:rsid w:val="00AB2C3C"/>
    <w:rsid w:val="00AB2FCD"/>
    <w:rsid w:val="00AB34E0"/>
    <w:rsid w:val="00AB3701"/>
    <w:rsid w:val="00AB3FA1"/>
    <w:rsid w:val="00AB42F4"/>
    <w:rsid w:val="00AB44A8"/>
    <w:rsid w:val="00AB490D"/>
    <w:rsid w:val="00AB4A9E"/>
    <w:rsid w:val="00AB4AB3"/>
    <w:rsid w:val="00AB5199"/>
    <w:rsid w:val="00AB5D34"/>
    <w:rsid w:val="00AB62A3"/>
    <w:rsid w:val="00AB63C2"/>
    <w:rsid w:val="00AB6450"/>
    <w:rsid w:val="00AB67DE"/>
    <w:rsid w:val="00AB73CF"/>
    <w:rsid w:val="00AB73D9"/>
    <w:rsid w:val="00AB79DB"/>
    <w:rsid w:val="00AC0434"/>
    <w:rsid w:val="00AC092C"/>
    <w:rsid w:val="00AC1140"/>
    <w:rsid w:val="00AC2139"/>
    <w:rsid w:val="00AC22FB"/>
    <w:rsid w:val="00AC2AD5"/>
    <w:rsid w:val="00AC402C"/>
    <w:rsid w:val="00AC443B"/>
    <w:rsid w:val="00AC4D29"/>
    <w:rsid w:val="00AC773E"/>
    <w:rsid w:val="00AC7E86"/>
    <w:rsid w:val="00AD02A4"/>
    <w:rsid w:val="00AD10D7"/>
    <w:rsid w:val="00AD130C"/>
    <w:rsid w:val="00AD1784"/>
    <w:rsid w:val="00AD17CE"/>
    <w:rsid w:val="00AD1A34"/>
    <w:rsid w:val="00AD20F7"/>
    <w:rsid w:val="00AD33CA"/>
    <w:rsid w:val="00AD416D"/>
    <w:rsid w:val="00AD4400"/>
    <w:rsid w:val="00AD45EF"/>
    <w:rsid w:val="00AD6DCF"/>
    <w:rsid w:val="00AD7F78"/>
    <w:rsid w:val="00AE01A5"/>
    <w:rsid w:val="00AE01F2"/>
    <w:rsid w:val="00AE0B6C"/>
    <w:rsid w:val="00AE0F72"/>
    <w:rsid w:val="00AE0F99"/>
    <w:rsid w:val="00AE109F"/>
    <w:rsid w:val="00AE11AC"/>
    <w:rsid w:val="00AE14D3"/>
    <w:rsid w:val="00AE1CA2"/>
    <w:rsid w:val="00AE2692"/>
    <w:rsid w:val="00AE280D"/>
    <w:rsid w:val="00AE3058"/>
    <w:rsid w:val="00AE3899"/>
    <w:rsid w:val="00AE4B32"/>
    <w:rsid w:val="00AE4BD3"/>
    <w:rsid w:val="00AE64DA"/>
    <w:rsid w:val="00AE74F5"/>
    <w:rsid w:val="00AF127F"/>
    <w:rsid w:val="00AF153C"/>
    <w:rsid w:val="00AF1BCB"/>
    <w:rsid w:val="00AF298F"/>
    <w:rsid w:val="00AF3A73"/>
    <w:rsid w:val="00AF551C"/>
    <w:rsid w:val="00AF7083"/>
    <w:rsid w:val="00AF7211"/>
    <w:rsid w:val="00AF7FF8"/>
    <w:rsid w:val="00B003AC"/>
    <w:rsid w:val="00B0069C"/>
    <w:rsid w:val="00B01399"/>
    <w:rsid w:val="00B014FB"/>
    <w:rsid w:val="00B0230F"/>
    <w:rsid w:val="00B02604"/>
    <w:rsid w:val="00B02C28"/>
    <w:rsid w:val="00B02DA0"/>
    <w:rsid w:val="00B03040"/>
    <w:rsid w:val="00B032E9"/>
    <w:rsid w:val="00B03509"/>
    <w:rsid w:val="00B041C7"/>
    <w:rsid w:val="00B04E79"/>
    <w:rsid w:val="00B054FA"/>
    <w:rsid w:val="00B05776"/>
    <w:rsid w:val="00B05D8C"/>
    <w:rsid w:val="00B0672E"/>
    <w:rsid w:val="00B06E2B"/>
    <w:rsid w:val="00B11D52"/>
    <w:rsid w:val="00B13141"/>
    <w:rsid w:val="00B149AE"/>
    <w:rsid w:val="00B14CB8"/>
    <w:rsid w:val="00B15034"/>
    <w:rsid w:val="00B1509C"/>
    <w:rsid w:val="00B15235"/>
    <w:rsid w:val="00B15397"/>
    <w:rsid w:val="00B1577B"/>
    <w:rsid w:val="00B16037"/>
    <w:rsid w:val="00B164FB"/>
    <w:rsid w:val="00B167B7"/>
    <w:rsid w:val="00B1724C"/>
    <w:rsid w:val="00B179A6"/>
    <w:rsid w:val="00B17CBB"/>
    <w:rsid w:val="00B20412"/>
    <w:rsid w:val="00B204D8"/>
    <w:rsid w:val="00B2059B"/>
    <w:rsid w:val="00B20670"/>
    <w:rsid w:val="00B20F22"/>
    <w:rsid w:val="00B211FC"/>
    <w:rsid w:val="00B2132E"/>
    <w:rsid w:val="00B218C0"/>
    <w:rsid w:val="00B21A83"/>
    <w:rsid w:val="00B21AB9"/>
    <w:rsid w:val="00B22359"/>
    <w:rsid w:val="00B226DF"/>
    <w:rsid w:val="00B230E7"/>
    <w:rsid w:val="00B23113"/>
    <w:rsid w:val="00B233B9"/>
    <w:rsid w:val="00B23619"/>
    <w:rsid w:val="00B242F7"/>
    <w:rsid w:val="00B25519"/>
    <w:rsid w:val="00B258D5"/>
    <w:rsid w:val="00B25F49"/>
    <w:rsid w:val="00B260B6"/>
    <w:rsid w:val="00B26C69"/>
    <w:rsid w:val="00B27C7E"/>
    <w:rsid w:val="00B304A9"/>
    <w:rsid w:val="00B31CF8"/>
    <w:rsid w:val="00B31E58"/>
    <w:rsid w:val="00B32648"/>
    <w:rsid w:val="00B32B03"/>
    <w:rsid w:val="00B32E4D"/>
    <w:rsid w:val="00B34427"/>
    <w:rsid w:val="00B34A72"/>
    <w:rsid w:val="00B34D4A"/>
    <w:rsid w:val="00B34DE9"/>
    <w:rsid w:val="00B35315"/>
    <w:rsid w:val="00B354ED"/>
    <w:rsid w:val="00B35A88"/>
    <w:rsid w:val="00B35D9F"/>
    <w:rsid w:val="00B36AFB"/>
    <w:rsid w:val="00B373D1"/>
    <w:rsid w:val="00B37532"/>
    <w:rsid w:val="00B37C22"/>
    <w:rsid w:val="00B37D16"/>
    <w:rsid w:val="00B408AC"/>
    <w:rsid w:val="00B40E65"/>
    <w:rsid w:val="00B41CAB"/>
    <w:rsid w:val="00B430EA"/>
    <w:rsid w:val="00B4333B"/>
    <w:rsid w:val="00B43704"/>
    <w:rsid w:val="00B43AF2"/>
    <w:rsid w:val="00B449D6"/>
    <w:rsid w:val="00B45453"/>
    <w:rsid w:val="00B45480"/>
    <w:rsid w:val="00B45848"/>
    <w:rsid w:val="00B45928"/>
    <w:rsid w:val="00B461B4"/>
    <w:rsid w:val="00B463BA"/>
    <w:rsid w:val="00B46D2D"/>
    <w:rsid w:val="00B47DD9"/>
    <w:rsid w:val="00B501D9"/>
    <w:rsid w:val="00B5095C"/>
    <w:rsid w:val="00B511CB"/>
    <w:rsid w:val="00B5186C"/>
    <w:rsid w:val="00B52B69"/>
    <w:rsid w:val="00B52C6E"/>
    <w:rsid w:val="00B5382C"/>
    <w:rsid w:val="00B540C7"/>
    <w:rsid w:val="00B5537F"/>
    <w:rsid w:val="00B5579B"/>
    <w:rsid w:val="00B55ECF"/>
    <w:rsid w:val="00B5744D"/>
    <w:rsid w:val="00B60391"/>
    <w:rsid w:val="00B60B6A"/>
    <w:rsid w:val="00B60E59"/>
    <w:rsid w:val="00B61359"/>
    <w:rsid w:val="00B6166E"/>
    <w:rsid w:val="00B622BE"/>
    <w:rsid w:val="00B62445"/>
    <w:rsid w:val="00B630C3"/>
    <w:rsid w:val="00B63386"/>
    <w:rsid w:val="00B63B20"/>
    <w:rsid w:val="00B65526"/>
    <w:rsid w:val="00B65BA9"/>
    <w:rsid w:val="00B663E5"/>
    <w:rsid w:val="00B70B47"/>
    <w:rsid w:val="00B72B65"/>
    <w:rsid w:val="00B72DE7"/>
    <w:rsid w:val="00B731DC"/>
    <w:rsid w:val="00B73C09"/>
    <w:rsid w:val="00B73D00"/>
    <w:rsid w:val="00B740DF"/>
    <w:rsid w:val="00B74703"/>
    <w:rsid w:val="00B75BB3"/>
    <w:rsid w:val="00B75E4F"/>
    <w:rsid w:val="00B75F3C"/>
    <w:rsid w:val="00B7656C"/>
    <w:rsid w:val="00B76D01"/>
    <w:rsid w:val="00B77415"/>
    <w:rsid w:val="00B80866"/>
    <w:rsid w:val="00B808CC"/>
    <w:rsid w:val="00B8093D"/>
    <w:rsid w:val="00B81FAA"/>
    <w:rsid w:val="00B825CB"/>
    <w:rsid w:val="00B82FE7"/>
    <w:rsid w:val="00B833FE"/>
    <w:rsid w:val="00B83635"/>
    <w:rsid w:val="00B8390A"/>
    <w:rsid w:val="00B84321"/>
    <w:rsid w:val="00B84DEF"/>
    <w:rsid w:val="00B85BEA"/>
    <w:rsid w:val="00B8695F"/>
    <w:rsid w:val="00B879A0"/>
    <w:rsid w:val="00B87F80"/>
    <w:rsid w:val="00B91252"/>
    <w:rsid w:val="00B91333"/>
    <w:rsid w:val="00B916D9"/>
    <w:rsid w:val="00B92273"/>
    <w:rsid w:val="00B924D9"/>
    <w:rsid w:val="00B928D0"/>
    <w:rsid w:val="00B93712"/>
    <w:rsid w:val="00B93AB9"/>
    <w:rsid w:val="00B94A3B"/>
    <w:rsid w:val="00B951CB"/>
    <w:rsid w:val="00B96205"/>
    <w:rsid w:val="00B968C7"/>
    <w:rsid w:val="00B96C40"/>
    <w:rsid w:val="00B975EC"/>
    <w:rsid w:val="00BA142C"/>
    <w:rsid w:val="00BA16EF"/>
    <w:rsid w:val="00BA2031"/>
    <w:rsid w:val="00BA2703"/>
    <w:rsid w:val="00BA3543"/>
    <w:rsid w:val="00BA36FA"/>
    <w:rsid w:val="00BA49F8"/>
    <w:rsid w:val="00BA4C6E"/>
    <w:rsid w:val="00BA4CF3"/>
    <w:rsid w:val="00BA5440"/>
    <w:rsid w:val="00BA5D18"/>
    <w:rsid w:val="00BA744A"/>
    <w:rsid w:val="00BA75CC"/>
    <w:rsid w:val="00BA7996"/>
    <w:rsid w:val="00BB0003"/>
    <w:rsid w:val="00BB0939"/>
    <w:rsid w:val="00BB0A63"/>
    <w:rsid w:val="00BB1575"/>
    <w:rsid w:val="00BB26DD"/>
    <w:rsid w:val="00BB2714"/>
    <w:rsid w:val="00BB32DD"/>
    <w:rsid w:val="00BB332B"/>
    <w:rsid w:val="00BB3A4F"/>
    <w:rsid w:val="00BB3B2E"/>
    <w:rsid w:val="00BB3CEC"/>
    <w:rsid w:val="00BB4B8C"/>
    <w:rsid w:val="00BB5451"/>
    <w:rsid w:val="00BB5B9C"/>
    <w:rsid w:val="00BB6DD5"/>
    <w:rsid w:val="00BB7F70"/>
    <w:rsid w:val="00BC0A76"/>
    <w:rsid w:val="00BC0E63"/>
    <w:rsid w:val="00BC1519"/>
    <w:rsid w:val="00BC166D"/>
    <w:rsid w:val="00BC1901"/>
    <w:rsid w:val="00BC1B43"/>
    <w:rsid w:val="00BC1DBA"/>
    <w:rsid w:val="00BC1E10"/>
    <w:rsid w:val="00BC2111"/>
    <w:rsid w:val="00BC2DF2"/>
    <w:rsid w:val="00BC2FB1"/>
    <w:rsid w:val="00BC3627"/>
    <w:rsid w:val="00BC43F4"/>
    <w:rsid w:val="00BC4766"/>
    <w:rsid w:val="00BC4A2E"/>
    <w:rsid w:val="00BC60B5"/>
    <w:rsid w:val="00BC6ADB"/>
    <w:rsid w:val="00BC7849"/>
    <w:rsid w:val="00BC7B93"/>
    <w:rsid w:val="00BC7E86"/>
    <w:rsid w:val="00BC7F18"/>
    <w:rsid w:val="00BD165D"/>
    <w:rsid w:val="00BD26B1"/>
    <w:rsid w:val="00BD286A"/>
    <w:rsid w:val="00BD2B68"/>
    <w:rsid w:val="00BD43F5"/>
    <w:rsid w:val="00BD45FB"/>
    <w:rsid w:val="00BD4814"/>
    <w:rsid w:val="00BD4957"/>
    <w:rsid w:val="00BD49B0"/>
    <w:rsid w:val="00BD5186"/>
    <w:rsid w:val="00BD640C"/>
    <w:rsid w:val="00BD6FD5"/>
    <w:rsid w:val="00BD7A2F"/>
    <w:rsid w:val="00BD7D27"/>
    <w:rsid w:val="00BE0632"/>
    <w:rsid w:val="00BE0A7A"/>
    <w:rsid w:val="00BE0B09"/>
    <w:rsid w:val="00BE0E11"/>
    <w:rsid w:val="00BE0FA7"/>
    <w:rsid w:val="00BE1340"/>
    <w:rsid w:val="00BE1FC1"/>
    <w:rsid w:val="00BE2391"/>
    <w:rsid w:val="00BE2567"/>
    <w:rsid w:val="00BE2CE7"/>
    <w:rsid w:val="00BE46FB"/>
    <w:rsid w:val="00BE4819"/>
    <w:rsid w:val="00BE5FB6"/>
    <w:rsid w:val="00BE608C"/>
    <w:rsid w:val="00BE662A"/>
    <w:rsid w:val="00BE685B"/>
    <w:rsid w:val="00BE68CF"/>
    <w:rsid w:val="00BE74B1"/>
    <w:rsid w:val="00BE794B"/>
    <w:rsid w:val="00BF1943"/>
    <w:rsid w:val="00BF333E"/>
    <w:rsid w:val="00BF36E8"/>
    <w:rsid w:val="00BF39E6"/>
    <w:rsid w:val="00BF3E00"/>
    <w:rsid w:val="00BF5BCA"/>
    <w:rsid w:val="00BF625D"/>
    <w:rsid w:val="00BF77D5"/>
    <w:rsid w:val="00BF792E"/>
    <w:rsid w:val="00BF7EB7"/>
    <w:rsid w:val="00C01154"/>
    <w:rsid w:val="00C02043"/>
    <w:rsid w:val="00C02FE5"/>
    <w:rsid w:val="00C03301"/>
    <w:rsid w:val="00C035B4"/>
    <w:rsid w:val="00C03AED"/>
    <w:rsid w:val="00C05418"/>
    <w:rsid w:val="00C05672"/>
    <w:rsid w:val="00C05C0F"/>
    <w:rsid w:val="00C05C64"/>
    <w:rsid w:val="00C05F60"/>
    <w:rsid w:val="00C060F5"/>
    <w:rsid w:val="00C0614D"/>
    <w:rsid w:val="00C067C6"/>
    <w:rsid w:val="00C11416"/>
    <w:rsid w:val="00C117B9"/>
    <w:rsid w:val="00C12045"/>
    <w:rsid w:val="00C12387"/>
    <w:rsid w:val="00C12A97"/>
    <w:rsid w:val="00C133AA"/>
    <w:rsid w:val="00C13A50"/>
    <w:rsid w:val="00C142F1"/>
    <w:rsid w:val="00C150B7"/>
    <w:rsid w:val="00C15490"/>
    <w:rsid w:val="00C15C2F"/>
    <w:rsid w:val="00C15F5D"/>
    <w:rsid w:val="00C16E43"/>
    <w:rsid w:val="00C175A6"/>
    <w:rsid w:val="00C1763E"/>
    <w:rsid w:val="00C1769B"/>
    <w:rsid w:val="00C208A9"/>
    <w:rsid w:val="00C21D58"/>
    <w:rsid w:val="00C222EC"/>
    <w:rsid w:val="00C22957"/>
    <w:rsid w:val="00C22F55"/>
    <w:rsid w:val="00C23303"/>
    <w:rsid w:val="00C235FC"/>
    <w:rsid w:val="00C23D79"/>
    <w:rsid w:val="00C2496A"/>
    <w:rsid w:val="00C24C85"/>
    <w:rsid w:val="00C25928"/>
    <w:rsid w:val="00C26423"/>
    <w:rsid w:val="00C272FB"/>
    <w:rsid w:val="00C276C8"/>
    <w:rsid w:val="00C276E9"/>
    <w:rsid w:val="00C27916"/>
    <w:rsid w:val="00C30641"/>
    <w:rsid w:val="00C30838"/>
    <w:rsid w:val="00C30B1A"/>
    <w:rsid w:val="00C30B75"/>
    <w:rsid w:val="00C317AC"/>
    <w:rsid w:val="00C32DFE"/>
    <w:rsid w:val="00C3304B"/>
    <w:rsid w:val="00C33F39"/>
    <w:rsid w:val="00C33FF8"/>
    <w:rsid w:val="00C34764"/>
    <w:rsid w:val="00C35497"/>
    <w:rsid w:val="00C35A3E"/>
    <w:rsid w:val="00C35D23"/>
    <w:rsid w:val="00C36E0A"/>
    <w:rsid w:val="00C37424"/>
    <w:rsid w:val="00C37D11"/>
    <w:rsid w:val="00C411D6"/>
    <w:rsid w:val="00C4124F"/>
    <w:rsid w:val="00C41511"/>
    <w:rsid w:val="00C42B4F"/>
    <w:rsid w:val="00C42F47"/>
    <w:rsid w:val="00C43282"/>
    <w:rsid w:val="00C43B14"/>
    <w:rsid w:val="00C43D2D"/>
    <w:rsid w:val="00C44759"/>
    <w:rsid w:val="00C44927"/>
    <w:rsid w:val="00C45811"/>
    <w:rsid w:val="00C461CB"/>
    <w:rsid w:val="00C46A5B"/>
    <w:rsid w:val="00C46A75"/>
    <w:rsid w:val="00C46B20"/>
    <w:rsid w:val="00C46C72"/>
    <w:rsid w:val="00C46E71"/>
    <w:rsid w:val="00C4702C"/>
    <w:rsid w:val="00C476B4"/>
    <w:rsid w:val="00C4789F"/>
    <w:rsid w:val="00C507C4"/>
    <w:rsid w:val="00C50910"/>
    <w:rsid w:val="00C50A7C"/>
    <w:rsid w:val="00C50C5F"/>
    <w:rsid w:val="00C51795"/>
    <w:rsid w:val="00C51B0C"/>
    <w:rsid w:val="00C51EA3"/>
    <w:rsid w:val="00C52214"/>
    <w:rsid w:val="00C52524"/>
    <w:rsid w:val="00C52617"/>
    <w:rsid w:val="00C52B1B"/>
    <w:rsid w:val="00C52C85"/>
    <w:rsid w:val="00C53272"/>
    <w:rsid w:val="00C5424D"/>
    <w:rsid w:val="00C545A3"/>
    <w:rsid w:val="00C5472A"/>
    <w:rsid w:val="00C549F5"/>
    <w:rsid w:val="00C54F5D"/>
    <w:rsid w:val="00C55428"/>
    <w:rsid w:val="00C55B50"/>
    <w:rsid w:val="00C565D3"/>
    <w:rsid w:val="00C575A8"/>
    <w:rsid w:val="00C575D7"/>
    <w:rsid w:val="00C60B04"/>
    <w:rsid w:val="00C60B47"/>
    <w:rsid w:val="00C617E7"/>
    <w:rsid w:val="00C61F30"/>
    <w:rsid w:val="00C628E2"/>
    <w:rsid w:val="00C62A53"/>
    <w:rsid w:val="00C62D8C"/>
    <w:rsid w:val="00C63C06"/>
    <w:rsid w:val="00C63DDF"/>
    <w:rsid w:val="00C640EB"/>
    <w:rsid w:val="00C66CFC"/>
    <w:rsid w:val="00C67716"/>
    <w:rsid w:val="00C709F8"/>
    <w:rsid w:val="00C71C31"/>
    <w:rsid w:val="00C7381F"/>
    <w:rsid w:val="00C73929"/>
    <w:rsid w:val="00C74517"/>
    <w:rsid w:val="00C74D91"/>
    <w:rsid w:val="00C75F97"/>
    <w:rsid w:val="00C76C89"/>
    <w:rsid w:val="00C76F64"/>
    <w:rsid w:val="00C77F47"/>
    <w:rsid w:val="00C812D4"/>
    <w:rsid w:val="00C81420"/>
    <w:rsid w:val="00C8200B"/>
    <w:rsid w:val="00C8203F"/>
    <w:rsid w:val="00C822FC"/>
    <w:rsid w:val="00C82313"/>
    <w:rsid w:val="00C82580"/>
    <w:rsid w:val="00C8286A"/>
    <w:rsid w:val="00C83157"/>
    <w:rsid w:val="00C835BF"/>
    <w:rsid w:val="00C84832"/>
    <w:rsid w:val="00C84B21"/>
    <w:rsid w:val="00C84D08"/>
    <w:rsid w:val="00C85250"/>
    <w:rsid w:val="00C853B9"/>
    <w:rsid w:val="00C86407"/>
    <w:rsid w:val="00C86525"/>
    <w:rsid w:val="00C86538"/>
    <w:rsid w:val="00C86E72"/>
    <w:rsid w:val="00C87253"/>
    <w:rsid w:val="00C87BDF"/>
    <w:rsid w:val="00C87F6F"/>
    <w:rsid w:val="00C9016D"/>
    <w:rsid w:val="00C913FD"/>
    <w:rsid w:val="00C918A1"/>
    <w:rsid w:val="00C91B6F"/>
    <w:rsid w:val="00C91BAA"/>
    <w:rsid w:val="00C927B6"/>
    <w:rsid w:val="00C928C2"/>
    <w:rsid w:val="00C92FD6"/>
    <w:rsid w:val="00C936B2"/>
    <w:rsid w:val="00C93837"/>
    <w:rsid w:val="00C93AA2"/>
    <w:rsid w:val="00C93BD5"/>
    <w:rsid w:val="00C93C17"/>
    <w:rsid w:val="00C94194"/>
    <w:rsid w:val="00C95347"/>
    <w:rsid w:val="00C959B9"/>
    <w:rsid w:val="00C9600A"/>
    <w:rsid w:val="00C96878"/>
    <w:rsid w:val="00C977D1"/>
    <w:rsid w:val="00C97966"/>
    <w:rsid w:val="00CA037D"/>
    <w:rsid w:val="00CA037E"/>
    <w:rsid w:val="00CA0CAF"/>
    <w:rsid w:val="00CA0FE5"/>
    <w:rsid w:val="00CA1A3B"/>
    <w:rsid w:val="00CA1A7E"/>
    <w:rsid w:val="00CA1B9D"/>
    <w:rsid w:val="00CA2063"/>
    <w:rsid w:val="00CA30E7"/>
    <w:rsid w:val="00CA3452"/>
    <w:rsid w:val="00CA3CAA"/>
    <w:rsid w:val="00CA43E6"/>
    <w:rsid w:val="00CA50BC"/>
    <w:rsid w:val="00CA5176"/>
    <w:rsid w:val="00CA5A63"/>
    <w:rsid w:val="00CA602A"/>
    <w:rsid w:val="00CA69AA"/>
    <w:rsid w:val="00CA6BEC"/>
    <w:rsid w:val="00CA7093"/>
    <w:rsid w:val="00CA77CA"/>
    <w:rsid w:val="00CA7F17"/>
    <w:rsid w:val="00CB03F4"/>
    <w:rsid w:val="00CB05A0"/>
    <w:rsid w:val="00CB1860"/>
    <w:rsid w:val="00CB26C1"/>
    <w:rsid w:val="00CB2A2B"/>
    <w:rsid w:val="00CB3789"/>
    <w:rsid w:val="00CB3D48"/>
    <w:rsid w:val="00CB3E1E"/>
    <w:rsid w:val="00CB3FD3"/>
    <w:rsid w:val="00CB4192"/>
    <w:rsid w:val="00CB42B8"/>
    <w:rsid w:val="00CB498B"/>
    <w:rsid w:val="00CB4F49"/>
    <w:rsid w:val="00CB57C6"/>
    <w:rsid w:val="00CB6195"/>
    <w:rsid w:val="00CB67CB"/>
    <w:rsid w:val="00CB699E"/>
    <w:rsid w:val="00CB69A4"/>
    <w:rsid w:val="00CB6DD3"/>
    <w:rsid w:val="00CB6E92"/>
    <w:rsid w:val="00CB74E8"/>
    <w:rsid w:val="00CC040D"/>
    <w:rsid w:val="00CC0B61"/>
    <w:rsid w:val="00CC0E31"/>
    <w:rsid w:val="00CC0EB8"/>
    <w:rsid w:val="00CC11D5"/>
    <w:rsid w:val="00CC1531"/>
    <w:rsid w:val="00CC1970"/>
    <w:rsid w:val="00CC2976"/>
    <w:rsid w:val="00CC2BF0"/>
    <w:rsid w:val="00CC2E9D"/>
    <w:rsid w:val="00CC3D37"/>
    <w:rsid w:val="00CC3E9A"/>
    <w:rsid w:val="00CC4063"/>
    <w:rsid w:val="00CC4531"/>
    <w:rsid w:val="00CC4AE8"/>
    <w:rsid w:val="00CC5920"/>
    <w:rsid w:val="00CC6B1D"/>
    <w:rsid w:val="00CC6B6D"/>
    <w:rsid w:val="00CC7235"/>
    <w:rsid w:val="00CC7632"/>
    <w:rsid w:val="00CD06C1"/>
    <w:rsid w:val="00CD0A16"/>
    <w:rsid w:val="00CD0C3E"/>
    <w:rsid w:val="00CD1564"/>
    <w:rsid w:val="00CD1A37"/>
    <w:rsid w:val="00CD226E"/>
    <w:rsid w:val="00CD26C8"/>
    <w:rsid w:val="00CD3C76"/>
    <w:rsid w:val="00CD53B3"/>
    <w:rsid w:val="00CD739E"/>
    <w:rsid w:val="00CE008B"/>
    <w:rsid w:val="00CE0B82"/>
    <w:rsid w:val="00CE1638"/>
    <w:rsid w:val="00CE1936"/>
    <w:rsid w:val="00CE28A8"/>
    <w:rsid w:val="00CE3528"/>
    <w:rsid w:val="00CE360A"/>
    <w:rsid w:val="00CE393D"/>
    <w:rsid w:val="00CE53EF"/>
    <w:rsid w:val="00CE5B04"/>
    <w:rsid w:val="00CE66CE"/>
    <w:rsid w:val="00CE738E"/>
    <w:rsid w:val="00CE7909"/>
    <w:rsid w:val="00CF0082"/>
    <w:rsid w:val="00CF02DA"/>
    <w:rsid w:val="00CF0BC9"/>
    <w:rsid w:val="00CF0E3F"/>
    <w:rsid w:val="00CF1270"/>
    <w:rsid w:val="00CF130C"/>
    <w:rsid w:val="00CF1756"/>
    <w:rsid w:val="00CF17EA"/>
    <w:rsid w:val="00CF1A28"/>
    <w:rsid w:val="00CF2CD0"/>
    <w:rsid w:val="00CF3001"/>
    <w:rsid w:val="00CF38AE"/>
    <w:rsid w:val="00CF467A"/>
    <w:rsid w:val="00CF46B8"/>
    <w:rsid w:val="00CF599F"/>
    <w:rsid w:val="00CF6164"/>
    <w:rsid w:val="00CF77F5"/>
    <w:rsid w:val="00CF7880"/>
    <w:rsid w:val="00CF7E03"/>
    <w:rsid w:val="00D0007D"/>
    <w:rsid w:val="00D006EF"/>
    <w:rsid w:val="00D011BE"/>
    <w:rsid w:val="00D015DF"/>
    <w:rsid w:val="00D01AF4"/>
    <w:rsid w:val="00D023EB"/>
    <w:rsid w:val="00D03DCA"/>
    <w:rsid w:val="00D059F3"/>
    <w:rsid w:val="00D05B64"/>
    <w:rsid w:val="00D064AA"/>
    <w:rsid w:val="00D06520"/>
    <w:rsid w:val="00D06C44"/>
    <w:rsid w:val="00D072CD"/>
    <w:rsid w:val="00D07BE6"/>
    <w:rsid w:val="00D1052B"/>
    <w:rsid w:val="00D111BF"/>
    <w:rsid w:val="00D11610"/>
    <w:rsid w:val="00D11662"/>
    <w:rsid w:val="00D118DF"/>
    <w:rsid w:val="00D11BA2"/>
    <w:rsid w:val="00D12075"/>
    <w:rsid w:val="00D1280D"/>
    <w:rsid w:val="00D12D4E"/>
    <w:rsid w:val="00D130AA"/>
    <w:rsid w:val="00D1316C"/>
    <w:rsid w:val="00D132B8"/>
    <w:rsid w:val="00D133FD"/>
    <w:rsid w:val="00D13F8D"/>
    <w:rsid w:val="00D14537"/>
    <w:rsid w:val="00D14616"/>
    <w:rsid w:val="00D1540E"/>
    <w:rsid w:val="00D159EF"/>
    <w:rsid w:val="00D16053"/>
    <w:rsid w:val="00D16077"/>
    <w:rsid w:val="00D174E2"/>
    <w:rsid w:val="00D20844"/>
    <w:rsid w:val="00D20B60"/>
    <w:rsid w:val="00D20BDE"/>
    <w:rsid w:val="00D20BE1"/>
    <w:rsid w:val="00D20E6C"/>
    <w:rsid w:val="00D231A4"/>
    <w:rsid w:val="00D23327"/>
    <w:rsid w:val="00D23B0C"/>
    <w:rsid w:val="00D23F31"/>
    <w:rsid w:val="00D2409A"/>
    <w:rsid w:val="00D245F3"/>
    <w:rsid w:val="00D2576D"/>
    <w:rsid w:val="00D26C6E"/>
    <w:rsid w:val="00D27B4C"/>
    <w:rsid w:val="00D30D65"/>
    <w:rsid w:val="00D31732"/>
    <w:rsid w:val="00D31DAA"/>
    <w:rsid w:val="00D359B4"/>
    <w:rsid w:val="00D35AF4"/>
    <w:rsid w:val="00D35C15"/>
    <w:rsid w:val="00D36CB1"/>
    <w:rsid w:val="00D37BC2"/>
    <w:rsid w:val="00D4080E"/>
    <w:rsid w:val="00D40D9A"/>
    <w:rsid w:val="00D4107D"/>
    <w:rsid w:val="00D43461"/>
    <w:rsid w:val="00D4390F"/>
    <w:rsid w:val="00D43935"/>
    <w:rsid w:val="00D4435D"/>
    <w:rsid w:val="00D44AE5"/>
    <w:rsid w:val="00D45942"/>
    <w:rsid w:val="00D46D61"/>
    <w:rsid w:val="00D4705E"/>
    <w:rsid w:val="00D47F63"/>
    <w:rsid w:val="00D47FE3"/>
    <w:rsid w:val="00D502ED"/>
    <w:rsid w:val="00D50947"/>
    <w:rsid w:val="00D50EAE"/>
    <w:rsid w:val="00D50F9E"/>
    <w:rsid w:val="00D51715"/>
    <w:rsid w:val="00D52249"/>
    <w:rsid w:val="00D55B50"/>
    <w:rsid w:val="00D55D43"/>
    <w:rsid w:val="00D5609B"/>
    <w:rsid w:val="00D565F0"/>
    <w:rsid w:val="00D56706"/>
    <w:rsid w:val="00D568EC"/>
    <w:rsid w:val="00D56A74"/>
    <w:rsid w:val="00D56E4E"/>
    <w:rsid w:val="00D571D4"/>
    <w:rsid w:val="00D57F6D"/>
    <w:rsid w:val="00D607DF"/>
    <w:rsid w:val="00D60BE5"/>
    <w:rsid w:val="00D61736"/>
    <w:rsid w:val="00D62493"/>
    <w:rsid w:val="00D62768"/>
    <w:rsid w:val="00D646FC"/>
    <w:rsid w:val="00D64983"/>
    <w:rsid w:val="00D650A4"/>
    <w:rsid w:val="00D6524D"/>
    <w:rsid w:val="00D659B5"/>
    <w:rsid w:val="00D65EA0"/>
    <w:rsid w:val="00D660BE"/>
    <w:rsid w:val="00D66AA4"/>
    <w:rsid w:val="00D66FE3"/>
    <w:rsid w:val="00D67811"/>
    <w:rsid w:val="00D70794"/>
    <w:rsid w:val="00D70BBB"/>
    <w:rsid w:val="00D71C42"/>
    <w:rsid w:val="00D71CAC"/>
    <w:rsid w:val="00D71F92"/>
    <w:rsid w:val="00D721DF"/>
    <w:rsid w:val="00D7256F"/>
    <w:rsid w:val="00D738F6"/>
    <w:rsid w:val="00D73950"/>
    <w:rsid w:val="00D74727"/>
    <w:rsid w:val="00D74E70"/>
    <w:rsid w:val="00D74FCA"/>
    <w:rsid w:val="00D7511E"/>
    <w:rsid w:val="00D7649D"/>
    <w:rsid w:val="00D76D57"/>
    <w:rsid w:val="00D7714C"/>
    <w:rsid w:val="00D80AED"/>
    <w:rsid w:val="00D8165E"/>
    <w:rsid w:val="00D817C8"/>
    <w:rsid w:val="00D85114"/>
    <w:rsid w:val="00D8535F"/>
    <w:rsid w:val="00D853B0"/>
    <w:rsid w:val="00D8549B"/>
    <w:rsid w:val="00D855D3"/>
    <w:rsid w:val="00D86011"/>
    <w:rsid w:val="00D86185"/>
    <w:rsid w:val="00D86C8E"/>
    <w:rsid w:val="00D87658"/>
    <w:rsid w:val="00D87751"/>
    <w:rsid w:val="00D877AB"/>
    <w:rsid w:val="00D87BC6"/>
    <w:rsid w:val="00D87FE4"/>
    <w:rsid w:val="00D90595"/>
    <w:rsid w:val="00D90D93"/>
    <w:rsid w:val="00D91A49"/>
    <w:rsid w:val="00D91CDE"/>
    <w:rsid w:val="00D924DD"/>
    <w:rsid w:val="00D92628"/>
    <w:rsid w:val="00D9303C"/>
    <w:rsid w:val="00D940A4"/>
    <w:rsid w:val="00D958C2"/>
    <w:rsid w:val="00D96385"/>
    <w:rsid w:val="00D9777C"/>
    <w:rsid w:val="00D97A50"/>
    <w:rsid w:val="00D97E67"/>
    <w:rsid w:val="00D97F20"/>
    <w:rsid w:val="00DA07EF"/>
    <w:rsid w:val="00DA099B"/>
    <w:rsid w:val="00DA0EC0"/>
    <w:rsid w:val="00DA2669"/>
    <w:rsid w:val="00DA2965"/>
    <w:rsid w:val="00DA2C89"/>
    <w:rsid w:val="00DA330B"/>
    <w:rsid w:val="00DA358D"/>
    <w:rsid w:val="00DA3C08"/>
    <w:rsid w:val="00DA3CD6"/>
    <w:rsid w:val="00DA3ECF"/>
    <w:rsid w:val="00DA485E"/>
    <w:rsid w:val="00DA56BF"/>
    <w:rsid w:val="00DA5847"/>
    <w:rsid w:val="00DA6373"/>
    <w:rsid w:val="00DA66E9"/>
    <w:rsid w:val="00DA6CB2"/>
    <w:rsid w:val="00DA7208"/>
    <w:rsid w:val="00DA7393"/>
    <w:rsid w:val="00DA7EFF"/>
    <w:rsid w:val="00DB04A0"/>
    <w:rsid w:val="00DB1212"/>
    <w:rsid w:val="00DB1270"/>
    <w:rsid w:val="00DB1825"/>
    <w:rsid w:val="00DB1871"/>
    <w:rsid w:val="00DB18E6"/>
    <w:rsid w:val="00DB1E26"/>
    <w:rsid w:val="00DB268B"/>
    <w:rsid w:val="00DB27F4"/>
    <w:rsid w:val="00DB2ED5"/>
    <w:rsid w:val="00DB3492"/>
    <w:rsid w:val="00DB3ABE"/>
    <w:rsid w:val="00DB3DE2"/>
    <w:rsid w:val="00DB4C0C"/>
    <w:rsid w:val="00DB5D4B"/>
    <w:rsid w:val="00DB6270"/>
    <w:rsid w:val="00DB6DA6"/>
    <w:rsid w:val="00DB7598"/>
    <w:rsid w:val="00DB78EE"/>
    <w:rsid w:val="00DC052E"/>
    <w:rsid w:val="00DC05C7"/>
    <w:rsid w:val="00DC05F7"/>
    <w:rsid w:val="00DC0640"/>
    <w:rsid w:val="00DC16F3"/>
    <w:rsid w:val="00DC1EB5"/>
    <w:rsid w:val="00DC2673"/>
    <w:rsid w:val="00DC2811"/>
    <w:rsid w:val="00DC3225"/>
    <w:rsid w:val="00DC49CC"/>
    <w:rsid w:val="00DC5C8D"/>
    <w:rsid w:val="00DC7D82"/>
    <w:rsid w:val="00DD036A"/>
    <w:rsid w:val="00DD0415"/>
    <w:rsid w:val="00DD0475"/>
    <w:rsid w:val="00DD08FD"/>
    <w:rsid w:val="00DD0EB5"/>
    <w:rsid w:val="00DD1566"/>
    <w:rsid w:val="00DD2A9C"/>
    <w:rsid w:val="00DD2D92"/>
    <w:rsid w:val="00DD340D"/>
    <w:rsid w:val="00DD40C9"/>
    <w:rsid w:val="00DD4F4C"/>
    <w:rsid w:val="00DD5EE3"/>
    <w:rsid w:val="00DD6823"/>
    <w:rsid w:val="00DD6841"/>
    <w:rsid w:val="00DD72EC"/>
    <w:rsid w:val="00DD76DC"/>
    <w:rsid w:val="00DD7A2A"/>
    <w:rsid w:val="00DD7AEE"/>
    <w:rsid w:val="00DE075D"/>
    <w:rsid w:val="00DE0CA1"/>
    <w:rsid w:val="00DE0DC5"/>
    <w:rsid w:val="00DE19EA"/>
    <w:rsid w:val="00DE2EF0"/>
    <w:rsid w:val="00DE33CA"/>
    <w:rsid w:val="00DE3762"/>
    <w:rsid w:val="00DE3B01"/>
    <w:rsid w:val="00DE45D6"/>
    <w:rsid w:val="00DE567F"/>
    <w:rsid w:val="00DE5748"/>
    <w:rsid w:val="00DE5DC6"/>
    <w:rsid w:val="00DE653F"/>
    <w:rsid w:val="00DE6A66"/>
    <w:rsid w:val="00DE7120"/>
    <w:rsid w:val="00DE75F2"/>
    <w:rsid w:val="00DE7873"/>
    <w:rsid w:val="00DE7FC6"/>
    <w:rsid w:val="00DF0668"/>
    <w:rsid w:val="00DF101A"/>
    <w:rsid w:val="00DF175D"/>
    <w:rsid w:val="00DF1E34"/>
    <w:rsid w:val="00DF2A77"/>
    <w:rsid w:val="00DF2F46"/>
    <w:rsid w:val="00DF30DD"/>
    <w:rsid w:val="00DF3477"/>
    <w:rsid w:val="00DF63D7"/>
    <w:rsid w:val="00DF7664"/>
    <w:rsid w:val="00DF7FAE"/>
    <w:rsid w:val="00E00422"/>
    <w:rsid w:val="00E0064F"/>
    <w:rsid w:val="00E00748"/>
    <w:rsid w:val="00E01EEA"/>
    <w:rsid w:val="00E02A5B"/>
    <w:rsid w:val="00E0366C"/>
    <w:rsid w:val="00E0426E"/>
    <w:rsid w:val="00E04C73"/>
    <w:rsid w:val="00E0518E"/>
    <w:rsid w:val="00E055EA"/>
    <w:rsid w:val="00E05699"/>
    <w:rsid w:val="00E06D2A"/>
    <w:rsid w:val="00E072CC"/>
    <w:rsid w:val="00E074C7"/>
    <w:rsid w:val="00E07828"/>
    <w:rsid w:val="00E07D34"/>
    <w:rsid w:val="00E07EDB"/>
    <w:rsid w:val="00E1058F"/>
    <w:rsid w:val="00E10FA6"/>
    <w:rsid w:val="00E1126D"/>
    <w:rsid w:val="00E12B30"/>
    <w:rsid w:val="00E12C66"/>
    <w:rsid w:val="00E1425C"/>
    <w:rsid w:val="00E14EC8"/>
    <w:rsid w:val="00E15009"/>
    <w:rsid w:val="00E15C09"/>
    <w:rsid w:val="00E15CA6"/>
    <w:rsid w:val="00E16E16"/>
    <w:rsid w:val="00E1761C"/>
    <w:rsid w:val="00E17EE4"/>
    <w:rsid w:val="00E200A7"/>
    <w:rsid w:val="00E20791"/>
    <w:rsid w:val="00E20AE4"/>
    <w:rsid w:val="00E20E0E"/>
    <w:rsid w:val="00E21753"/>
    <w:rsid w:val="00E22432"/>
    <w:rsid w:val="00E22446"/>
    <w:rsid w:val="00E23375"/>
    <w:rsid w:val="00E23DA7"/>
    <w:rsid w:val="00E2407F"/>
    <w:rsid w:val="00E2472C"/>
    <w:rsid w:val="00E24E15"/>
    <w:rsid w:val="00E2633C"/>
    <w:rsid w:val="00E264A7"/>
    <w:rsid w:val="00E26814"/>
    <w:rsid w:val="00E26F8F"/>
    <w:rsid w:val="00E278F5"/>
    <w:rsid w:val="00E279A3"/>
    <w:rsid w:val="00E27CE1"/>
    <w:rsid w:val="00E27F1C"/>
    <w:rsid w:val="00E27F7E"/>
    <w:rsid w:val="00E27FBF"/>
    <w:rsid w:val="00E30095"/>
    <w:rsid w:val="00E30BDF"/>
    <w:rsid w:val="00E31543"/>
    <w:rsid w:val="00E315DD"/>
    <w:rsid w:val="00E31ADA"/>
    <w:rsid w:val="00E32272"/>
    <w:rsid w:val="00E33801"/>
    <w:rsid w:val="00E339F9"/>
    <w:rsid w:val="00E33AFC"/>
    <w:rsid w:val="00E345A2"/>
    <w:rsid w:val="00E3486B"/>
    <w:rsid w:val="00E34A3C"/>
    <w:rsid w:val="00E34D5D"/>
    <w:rsid w:val="00E34F94"/>
    <w:rsid w:val="00E3509F"/>
    <w:rsid w:val="00E35E70"/>
    <w:rsid w:val="00E3600F"/>
    <w:rsid w:val="00E36E67"/>
    <w:rsid w:val="00E37302"/>
    <w:rsid w:val="00E374BA"/>
    <w:rsid w:val="00E378E6"/>
    <w:rsid w:val="00E37AFB"/>
    <w:rsid w:val="00E40BA7"/>
    <w:rsid w:val="00E4106E"/>
    <w:rsid w:val="00E424A4"/>
    <w:rsid w:val="00E429CA"/>
    <w:rsid w:val="00E42C94"/>
    <w:rsid w:val="00E42D38"/>
    <w:rsid w:val="00E432F1"/>
    <w:rsid w:val="00E449E6"/>
    <w:rsid w:val="00E46853"/>
    <w:rsid w:val="00E46BF1"/>
    <w:rsid w:val="00E46D8B"/>
    <w:rsid w:val="00E4731B"/>
    <w:rsid w:val="00E47369"/>
    <w:rsid w:val="00E473F5"/>
    <w:rsid w:val="00E47620"/>
    <w:rsid w:val="00E47962"/>
    <w:rsid w:val="00E47C80"/>
    <w:rsid w:val="00E47F98"/>
    <w:rsid w:val="00E510CD"/>
    <w:rsid w:val="00E514A2"/>
    <w:rsid w:val="00E516FA"/>
    <w:rsid w:val="00E5208E"/>
    <w:rsid w:val="00E52A1C"/>
    <w:rsid w:val="00E53429"/>
    <w:rsid w:val="00E53978"/>
    <w:rsid w:val="00E53A86"/>
    <w:rsid w:val="00E54827"/>
    <w:rsid w:val="00E5499C"/>
    <w:rsid w:val="00E54E47"/>
    <w:rsid w:val="00E55BF6"/>
    <w:rsid w:val="00E562BC"/>
    <w:rsid w:val="00E5637C"/>
    <w:rsid w:val="00E56579"/>
    <w:rsid w:val="00E571CB"/>
    <w:rsid w:val="00E57BBA"/>
    <w:rsid w:val="00E60927"/>
    <w:rsid w:val="00E61253"/>
    <w:rsid w:val="00E6154D"/>
    <w:rsid w:val="00E61AE9"/>
    <w:rsid w:val="00E61B35"/>
    <w:rsid w:val="00E61E2F"/>
    <w:rsid w:val="00E63F09"/>
    <w:rsid w:val="00E64301"/>
    <w:rsid w:val="00E64D46"/>
    <w:rsid w:val="00E64DCE"/>
    <w:rsid w:val="00E65017"/>
    <w:rsid w:val="00E65374"/>
    <w:rsid w:val="00E65B01"/>
    <w:rsid w:val="00E65F81"/>
    <w:rsid w:val="00E65FF3"/>
    <w:rsid w:val="00E66643"/>
    <w:rsid w:val="00E66B3F"/>
    <w:rsid w:val="00E66EAC"/>
    <w:rsid w:val="00E71868"/>
    <w:rsid w:val="00E71C4F"/>
    <w:rsid w:val="00E71F15"/>
    <w:rsid w:val="00E7206F"/>
    <w:rsid w:val="00E72235"/>
    <w:rsid w:val="00E725E1"/>
    <w:rsid w:val="00E73AC9"/>
    <w:rsid w:val="00E73B11"/>
    <w:rsid w:val="00E73C0A"/>
    <w:rsid w:val="00E73F13"/>
    <w:rsid w:val="00E74E63"/>
    <w:rsid w:val="00E75365"/>
    <w:rsid w:val="00E75A90"/>
    <w:rsid w:val="00E7675A"/>
    <w:rsid w:val="00E76B4F"/>
    <w:rsid w:val="00E77440"/>
    <w:rsid w:val="00E7781D"/>
    <w:rsid w:val="00E77C4A"/>
    <w:rsid w:val="00E80400"/>
    <w:rsid w:val="00E80EFA"/>
    <w:rsid w:val="00E81B3D"/>
    <w:rsid w:val="00E82A0F"/>
    <w:rsid w:val="00E82F1D"/>
    <w:rsid w:val="00E830A5"/>
    <w:rsid w:val="00E83395"/>
    <w:rsid w:val="00E838EA"/>
    <w:rsid w:val="00E8424B"/>
    <w:rsid w:val="00E84A51"/>
    <w:rsid w:val="00E84B6F"/>
    <w:rsid w:val="00E85055"/>
    <w:rsid w:val="00E85414"/>
    <w:rsid w:val="00E86000"/>
    <w:rsid w:val="00E8631C"/>
    <w:rsid w:val="00E86F25"/>
    <w:rsid w:val="00E87269"/>
    <w:rsid w:val="00E872BE"/>
    <w:rsid w:val="00E879D6"/>
    <w:rsid w:val="00E909CD"/>
    <w:rsid w:val="00E90C18"/>
    <w:rsid w:val="00E91317"/>
    <w:rsid w:val="00E91697"/>
    <w:rsid w:val="00E91A1E"/>
    <w:rsid w:val="00E92622"/>
    <w:rsid w:val="00E92BC2"/>
    <w:rsid w:val="00E93423"/>
    <w:rsid w:val="00E93852"/>
    <w:rsid w:val="00E93ADD"/>
    <w:rsid w:val="00E93EC8"/>
    <w:rsid w:val="00E946A3"/>
    <w:rsid w:val="00E94B3C"/>
    <w:rsid w:val="00E956B4"/>
    <w:rsid w:val="00E9673C"/>
    <w:rsid w:val="00E96D4C"/>
    <w:rsid w:val="00E977C2"/>
    <w:rsid w:val="00E97BFB"/>
    <w:rsid w:val="00EA07B3"/>
    <w:rsid w:val="00EA091B"/>
    <w:rsid w:val="00EA12AF"/>
    <w:rsid w:val="00EA1591"/>
    <w:rsid w:val="00EA25CE"/>
    <w:rsid w:val="00EA2AAA"/>
    <w:rsid w:val="00EA2BA9"/>
    <w:rsid w:val="00EA3B49"/>
    <w:rsid w:val="00EA4ED1"/>
    <w:rsid w:val="00EA5A0B"/>
    <w:rsid w:val="00EA5E8E"/>
    <w:rsid w:val="00EA6CE9"/>
    <w:rsid w:val="00EA6DFF"/>
    <w:rsid w:val="00EA70FA"/>
    <w:rsid w:val="00EA79EA"/>
    <w:rsid w:val="00EA7A1C"/>
    <w:rsid w:val="00EB017D"/>
    <w:rsid w:val="00EB08F7"/>
    <w:rsid w:val="00EB0984"/>
    <w:rsid w:val="00EB0C16"/>
    <w:rsid w:val="00EB0FDD"/>
    <w:rsid w:val="00EB135B"/>
    <w:rsid w:val="00EB1457"/>
    <w:rsid w:val="00EB14A5"/>
    <w:rsid w:val="00EB1AF6"/>
    <w:rsid w:val="00EB22C1"/>
    <w:rsid w:val="00EB2902"/>
    <w:rsid w:val="00EB2BF7"/>
    <w:rsid w:val="00EB423E"/>
    <w:rsid w:val="00EB4308"/>
    <w:rsid w:val="00EB45A8"/>
    <w:rsid w:val="00EB503A"/>
    <w:rsid w:val="00EB55E1"/>
    <w:rsid w:val="00EB65AB"/>
    <w:rsid w:val="00EB68F8"/>
    <w:rsid w:val="00EB6BA0"/>
    <w:rsid w:val="00EB758C"/>
    <w:rsid w:val="00EC0F2A"/>
    <w:rsid w:val="00EC105F"/>
    <w:rsid w:val="00EC28EC"/>
    <w:rsid w:val="00EC334E"/>
    <w:rsid w:val="00EC3E4A"/>
    <w:rsid w:val="00EC41F1"/>
    <w:rsid w:val="00EC4465"/>
    <w:rsid w:val="00EC44A5"/>
    <w:rsid w:val="00EC5146"/>
    <w:rsid w:val="00EC519C"/>
    <w:rsid w:val="00EC53F7"/>
    <w:rsid w:val="00EC556A"/>
    <w:rsid w:val="00EC5B9D"/>
    <w:rsid w:val="00EC63C7"/>
    <w:rsid w:val="00EC6BF4"/>
    <w:rsid w:val="00EC7CFF"/>
    <w:rsid w:val="00EC7EC0"/>
    <w:rsid w:val="00ED03FD"/>
    <w:rsid w:val="00ED1121"/>
    <w:rsid w:val="00ED21DB"/>
    <w:rsid w:val="00ED35C7"/>
    <w:rsid w:val="00ED40C8"/>
    <w:rsid w:val="00ED4DAB"/>
    <w:rsid w:val="00ED527D"/>
    <w:rsid w:val="00ED616D"/>
    <w:rsid w:val="00ED6271"/>
    <w:rsid w:val="00ED678F"/>
    <w:rsid w:val="00EE0157"/>
    <w:rsid w:val="00EE0518"/>
    <w:rsid w:val="00EE0BED"/>
    <w:rsid w:val="00EE14ED"/>
    <w:rsid w:val="00EE1C58"/>
    <w:rsid w:val="00EE2469"/>
    <w:rsid w:val="00EE272C"/>
    <w:rsid w:val="00EE27B7"/>
    <w:rsid w:val="00EE2CB2"/>
    <w:rsid w:val="00EE2E5A"/>
    <w:rsid w:val="00EE3123"/>
    <w:rsid w:val="00EE384E"/>
    <w:rsid w:val="00EE3ADD"/>
    <w:rsid w:val="00EE3C72"/>
    <w:rsid w:val="00EE4899"/>
    <w:rsid w:val="00EE496F"/>
    <w:rsid w:val="00EE4BB1"/>
    <w:rsid w:val="00EE4D1D"/>
    <w:rsid w:val="00EE4E84"/>
    <w:rsid w:val="00EE5E1C"/>
    <w:rsid w:val="00EE6416"/>
    <w:rsid w:val="00EE6E21"/>
    <w:rsid w:val="00EE6F03"/>
    <w:rsid w:val="00EE7B8F"/>
    <w:rsid w:val="00EE7EB5"/>
    <w:rsid w:val="00EF05C4"/>
    <w:rsid w:val="00EF1563"/>
    <w:rsid w:val="00EF194D"/>
    <w:rsid w:val="00EF1B28"/>
    <w:rsid w:val="00EF2C9A"/>
    <w:rsid w:val="00EF3832"/>
    <w:rsid w:val="00EF4E94"/>
    <w:rsid w:val="00EF5133"/>
    <w:rsid w:val="00EF5263"/>
    <w:rsid w:val="00EF5D2F"/>
    <w:rsid w:val="00EF72F1"/>
    <w:rsid w:val="00EF7CF2"/>
    <w:rsid w:val="00F00C80"/>
    <w:rsid w:val="00F00E64"/>
    <w:rsid w:val="00F00F3B"/>
    <w:rsid w:val="00F01109"/>
    <w:rsid w:val="00F01B0B"/>
    <w:rsid w:val="00F01D95"/>
    <w:rsid w:val="00F030D5"/>
    <w:rsid w:val="00F0381D"/>
    <w:rsid w:val="00F03893"/>
    <w:rsid w:val="00F04724"/>
    <w:rsid w:val="00F04DFB"/>
    <w:rsid w:val="00F05A08"/>
    <w:rsid w:val="00F064B2"/>
    <w:rsid w:val="00F06826"/>
    <w:rsid w:val="00F06BF8"/>
    <w:rsid w:val="00F1035B"/>
    <w:rsid w:val="00F105B6"/>
    <w:rsid w:val="00F117FA"/>
    <w:rsid w:val="00F11849"/>
    <w:rsid w:val="00F12A97"/>
    <w:rsid w:val="00F12DEB"/>
    <w:rsid w:val="00F12F15"/>
    <w:rsid w:val="00F1324C"/>
    <w:rsid w:val="00F13A91"/>
    <w:rsid w:val="00F1403F"/>
    <w:rsid w:val="00F157E1"/>
    <w:rsid w:val="00F158D0"/>
    <w:rsid w:val="00F15944"/>
    <w:rsid w:val="00F16124"/>
    <w:rsid w:val="00F1716B"/>
    <w:rsid w:val="00F17B33"/>
    <w:rsid w:val="00F17DDC"/>
    <w:rsid w:val="00F2060C"/>
    <w:rsid w:val="00F2099C"/>
    <w:rsid w:val="00F20FA9"/>
    <w:rsid w:val="00F21127"/>
    <w:rsid w:val="00F21FC1"/>
    <w:rsid w:val="00F22D7C"/>
    <w:rsid w:val="00F2347C"/>
    <w:rsid w:val="00F23B08"/>
    <w:rsid w:val="00F246FC"/>
    <w:rsid w:val="00F24BA4"/>
    <w:rsid w:val="00F264A0"/>
    <w:rsid w:val="00F26A33"/>
    <w:rsid w:val="00F26C96"/>
    <w:rsid w:val="00F2712E"/>
    <w:rsid w:val="00F27C7D"/>
    <w:rsid w:val="00F27CED"/>
    <w:rsid w:val="00F3059A"/>
    <w:rsid w:val="00F3060F"/>
    <w:rsid w:val="00F309F2"/>
    <w:rsid w:val="00F30A71"/>
    <w:rsid w:val="00F31778"/>
    <w:rsid w:val="00F31C05"/>
    <w:rsid w:val="00F31DEA"/>
    <w:rsid w:val="00F32175"/>
    <w:rsid w:val="00F32206"/>
    <w:rsid w:val="00F32551"/>
    <w:rsid w:val="00F328EC"/>
    <w:rsid w:val="00F34C92"/>
    <w:rsid w:val="00F34D3F"/>
    <w:rsid w:val="00F34DB5"/>
    <w:rsid w:val="00F354BA"/>
    <w:rsid w:val="00F355C0"/>
    <w:rsid w:val="00F35E8A"/>
    <w:rsid w:val="00F36D21"/>
    <w:rsid w:val="00F379D8"/>
    <w:rsid w:val="00F37D01"/>
    <w:rsid w:val="00F40370"/>
    <w:rsid w:val="00F403B5"/>
    <w:rsid w:val="00F40F32"/>
    <w:rsid w:val="00F426A5"/>
    <w:rsid w:val="00F42973"/>
    <w:rsid w:val="00F42A32"/>
    <w:rsid w:val="00F433E4"/>
    <w:rsid w:val="00F43881"/>
    <w:rsid w:val="00F4410D"/>
    <w:rsid w:val="00F44366"/>
    <w:rsid w:val="00F46613"/>
    <w:rsid w:val="00F46FB0"/>
    <w:rsid w:val="00F471FF"/>
    <w:rsid w:val="00F47766"/>
    <w:rsid w:val="00F47F63"/>
    <w:rsid w:val="00F50ED1"/>
    <w:rsid w:val="00F51AEC"/>
    <w:rsid w:val="00F52AD4"/>
    <w:rsid w:val="00F53694"/>
    <w:rsid w:val="00F5374D"/>
    <w:rsid w:val="00F5451C"/>
    <w:rsid w:val="00F5561F"/>
    <w:rsid w:val="00F56858"/>
    <w:rsid w:val="00F56D10"/>
    <w:rsid w:val="00F57162"/>
    <w:rsid w:val="00F57754"/>
    <w:rsid w:val="00F579A2"/>
    <w:rsid w:val="00F57E94"/>
    <w:rsid w:val="00F601F7"/>
    <w:rsid w:val="00F60376"/>
    <w:rsid w:val="00F61538"/>
    <w:rsid w:val="00F6212B"/>
    <w:rsid w:val="00F6231C"/>
    <w:rsid w:val="00F623E8"/>
    <w:rsid w:val="00F62902"/>
    <w:rsid w:val="00F62B12"/>
    <w:rsid w:val="00F62C76"/>
    <w:rsid w:val="00F63735"/>
    <w:rsid w:val="00F63B14"/>
    <w:rsid w:val="00F63D58"/>
    <w:rsid w:val="00F64329"/>
    <w:rsid w:val="00F6471F"/>
    <w:rsid w:val="00F64A6A"/>
    <w:rsid w:val="00F64CFC"/>
    <w:rsid w:val="00F65026"/>
    <w:rsid w:val="00F6547B"/>
    <w:rsid w:val="00F6549A"/>
    <w:rsid w:val="00F65ADB"/>
    <w:rsid w:val="00F66059"/>
    <w:rsid w:val="00F6641E"/>
    <w:rsid w:val="00F665C7"/>
    <w:rsid w:val="00F66616"/>
    <w:rsid w:val="00F666FE"/>
    <w:rsid w:val="00F67166"/>
    <w:rsid w:val="00F67810"/>
    <w:rsid w:val="00F679F0"/>
    <w:rsid w:val="00F7013B"/>
    <w:rsid w:val="00F71989"/>
    <w:rsid w:val="00F746F9"/>
    <w:rsid w:val="00F74986"/>
    <w:rsid w:val="00F76990"/>
    <w:rsid w:val="00F772FC"/>
    <w:rsid w:val="00F77C80"/>
    <w:rsid w:val="00F8065D"/>
    <w:rsid w:val="00F8161B"/>
    <w:rsid w:val="00F81A77"/>
    <w:rsid w:val="00F81CD2"/>
    <w:rsid w:val="00F83113"/>
    <w:rsid w:val="00F83C61"/>
    <w:rsid w:val="00F843DC"/>
    <w:rsid w:val="00F84CD2"/>
    <w:rsid w:val="00F852E8"/>
    <w:rsid w:val="00F85875"/>
    <w:rsid w:val="00F8605A"/>
    <w:rsid w:val="00F865A6"/>
    <w:rsid w:val="00F86602"/>
    <w:rsid w:val="00F87836"/>
    <w:rsid w:val="00F87A05"/>
    <w:rsid w:val="00F900A0"/>
    <w:rsid w:val="00F90650"/>
    <w:rsid w:val="00F9366B"/>
    <w:rsid w:val="00F939FC"/>
    <w:rsid w:val="00F94186"/>
    <w:rsid w:val="00F94394"/>
    <w:rsid w:val="00F948E8"/>
    <w:rsid w:val="00F95A48"/>
    <w:rsid w:val="00F9612F"/>
    <w:rsid w:val="00F9626F"/>
    <w:rsid w:val="00F96EEF"/>
    <w:rsid w:val="00F96F4A"/>
    <w:rsid w:val="00F9745B"/>
    <w:rsid w:val="00F97BEC"/>
    <w:rsid w:val="00F97DAC"/>
    <w:rsid w:val="00FA044D"/>
    <w:rsid w:val="00FA091B"/>
    <w:rsid w:val="00FA1553"/>
    <w:rsid w:val="00FA22B7"/>
    <w:rsid w:val="00FA27C1"/>
    <w:rsid w:val="00FA2FB7"/>
    <w:rsid w:val="00FA3251"/>
    <w:rsid w:val="00FA3B07"/>
    <w:rsid w:val="00FA3B77"/>
    <w:rsid w:val="00FA40EE"/>
    <w:rsid w:val="00FA4115"/>
    <w:rsid w:val="00FA4360"/>
    <w:rsid w:val="00FA496A"/>
    <w:rsid w:val="00FA4E73"/>
    <w:rsid w:val="00FA62BB"/>
    <w:rsid w:val="00FA6583"/>
    <w:rsid w:val="00FA725F"/>
    <w:rsid w:val="00FA739D"/>
    <w:rsid w:val="00FA7FFC"/>
    <w:rsid w:val="00FB0D60"/>
    <w:rsid w:val="00FB209C"/>
    <w:rsid w:val="00FB3B1B"/>
    <w:rsid w:val="00FB427C"/>
    <w:rsid w:val="00FB46FC"/>
    <w:rsid w:val="00FB4BFF"/>
    <w:rsid w:val="00FB57E7"/>
    <w:rsid w:val="00FB5B54"/>
    <w:rsid w:val="00FB5C40"/>
    <w:rsid w:val="00FC0047"/>
    <w:rsid w:val="00FC0559"/>
    <w:rsid w:val="00FC1028"/>
    <w:rsid w:val="00FC1555"/>
    <w:rsid w:val="00FC16DE"/>
    <w:rsid w:val="00FC5122"/>
    <w:rsid w:val="00FC6756"/>
    <w:rsid w:val="00FC6F8F"/>
    <w:rsid w:val="00FC7F26"/>
    <w:rsid w:val="00FD094B"/>
    <w:rsid w:val="00FD0D48"/>
    <w:rsid w:val="00FD29AC"/>
    <w:rsid w:val="00FD29C6"/>
    <w:rsid w:val="00FD2CAD"/>
    <w:rsid w:val="00FD3729"/>
    <w:rsid w:val="00FD4C16"/>
    <w:rsid w:val="00FD62BB"/>
    <w:rsid w:val="00FD64DF"/>
    <w:rsid w:val="00FD69F1"/>
    <w:rsid w:val="00FD7758"/>
    <w:rsid w:val="00FD7E1E"/>
    <w:rsid w:val="00FE02D4"/>
    <w:rsid w:val="00FE0F65"/>
    <w:rsid w:val="00FE2E38"/>
    <w:rsid w:val="00FE3501"/>
    <w:rsid w:val="00FE3ADF"/>
    <w:rsid w:val="00FE3C7C"/>
    <w:rsid w:val="00FE4965"/>
    <w:rsid w:val="00FE4CB3"/>
    <w:rsid w:val="00FE52AC"/>
    <w:rsid w:val="00FE5622"/>
    <w:rsid w:val="00FE604C"/>
    <w:rsid w:val="00FE60D7"/>
    <w:rsid w:val="00FE64C3"/>
    <w:rsid w:val="00FE6612"/>
    <w:rsid w:val="00FE69AF"/>
    <w:rsid w:val="00FE6B19"/>
    <w:rsid w:val="00FE6FF2"/>
    <w:rsid w:val="00FE7890"/>
    <w:rsid w:val="00FE7ADB"/>
    <w:rsid w:val="00FE7C09"/>
    <w:rsid w:val="00FE7F56"/>
    <w:rsid w:val="00FF0283"/>
    <w:rsid w:val="00FF0B27"/>
    <w:rsid w:val="00FF0E32"/>
    <w:rsid w:val="00FF0F95"/>
    <w:rsid w:val="00FF13B2"/>
    <w:rsid w:val="00FF1557"/>
    <w:rsid w:val="00FF18A4"/>
    <w:rsid w:val="00FF298D"/>
    <w:rsid w:val="00FF35FB"/>
    <w:rsid w:val="00FF3D36"/>
    <w:rsid w:val="00FF539A"/>
    <w:rsid w:val="00FF5697"/>
    <w:rsid w:val="00FF608E"/>
    <w:rsid w:val="00FF6137"/>
    <w:rsid w:val="00FF6956"/>
    <w:rsid w:val="00FF696E"/>
    <w:rsid w:val="00FF6A48"/>
    <w:rsid w:val="00FF6DA3"/>
    <w:rsid w:val="00FF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color="blue">
      <v:fill color="white" on="f"/>
      <v:stroke color="blue" weight="0"/>
    </o:shapedefaults>
    <o:shapelayout v:ext="edit">
      <o:idmap v:ext="edit" data="1"/>
    </o:shapelayout>
  </w:shapeDefaults>
  <w:decimalSymbol w:val=","/>
  <w:listSeparator w:val=";"/>
  <w14:docId w14:val="17129B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9">
    <w:name w:val="Normal"/>
    <w:qFormat/>
    <w:rsid w:val="00144A53"/>
    <w:pPr>
      <w:spacing w:line="360" w:lineRule="auto"/>
    </w:pPr>
    <w:rPr>
      <w:sz w:val="28"/>
      <w:szCs w:val="24"/>
    </w:rPr>
  </w:style>
  <w:style w:type="paragraph" w:styleId="10">
    <w:name w:val="heading 1"/>
    <w:aliases w:val="Ариал11,Заголовок 1 абб,Заголовок параграфа (1.),-1"/>
    <w:basedOn w:val="a9"/>
    <w:next w:val="aa"/>
    <w:link w:val="12"/>
    <w:qFormat/>
    <w:rsid w:val="00431921"/>
    <w:pPr>
      <w:keepNext/>
      <w:pageBreakBefore/>
      <w:spacing w:before="360" w:after="480"/>
      <w:jc w:val="center"/>
      <w:outlineLvl w:val="0"/>
    </w:pPr>
    <w:rPr>
      <w:b/>
      <w:sz w:val="32"/>
    </w:rPr>
  </w:style>
  <w:style w:type="paragraph" w:styleId="21">
    <w:name w:val="heading 2"/>
    <w:aliases w:val="h2,h21,5,Заголовок пункта (1.1),-1.1"/>
    <w:basedOn w:val="a9"/>
    <w:next w:val="aa"/>
    <w:link w:val="22"/>
    <w:qFormat/>
    <w:rsid w:val="00AE109F"/>
    <w:pPr>
      <w:keepNext/>
      <w:numPr>
        <w:ilvl w:val="1"/>
        <w:numId w:val="17"/>
      </w:numPr>
      <w:spacing w:before="360" w:after="120"/>
      <w:ind w:right="113"/>
      <w:outlineLvl w:val="1"/>
    </w:pPr>
    <w:rPr>
      <w:b/>
      <w:szCs w:val="20"/>
    </w:rPr>
  </w:style>
  <w:style w:type="paragraph" w:styleId="31">
    <w:name w:val="heading 3"/>
    <w:aliases w:val="римская нумерация,H3,Заголовок подпукта (1.1.1),римская нумерация Знак,римская нумерация1 Знак,ПРИЛ"/>
    <w:basedOn w:val="a9"/>
    <w:next w:val="aa"/>
    <w:link w:val="32"/>
    <w:qFormat/>
    <w:rsid w:val="002073CB"/>
    <w:pPr>
      <w:keepNext/>
      <w:numPr>
        <w:ilvl w:val="2"/>
        <w:numId w:val="17"/>
      </w:numPr>
      <w:spacing w:before="240" w:after="60"/>
      <w:ind w:right="284"/>
      <w:outlineLvl w:val="2"/>
    </w:pPr>
    <w:rPr>
      <w:szCs w:val="20"/>
    </w:rPr>
  </w:style>
  <w:style w:type="paragraph" w:styleId="41">
    <w:name w:val="heading 4"/>
    <w:aliases w:val="H4,H41"/>
    <w:basedOn w:val="a9"/>
    <w:next w:val="aa"/>
    <w:link w:val="42"/>
    <w:qFormat/>
    <w:rsid w:val="002073CB"/>
    <w:pPr>
      <w:keepNext/>
      <w:numPr>
        <w:ilvl w:val="3"/>
        <w:numId w:val="17"/>
      </w:numPr>
      <w:spacing w:before="240" w:after="60"/>
      <w:ind w:right="284"/>
      <w:jc w:val="both"/>
      <w:outlineLvl w:val="3"/>
    </w:pPr>
    <w:rPr>
      <w:szCs w:val="20"/>
    </w:rPr>
  </w:style>
  <w:style w:type="paragraph" w:styleId="52">
    <w:name w:val="heading 5"/>
    <w:aliases w:val="h5,h51,H5,H51,h52,test,Block Label,Level 3 - i"/>
    <w:basedOn w:val="a9"/>
    <w:next w:val="a9"/>
    <w:link w:val="53"/>
    <w:qFormat/>
    <w:rsid w:val="00DE45D6"/>
    <w:pPr>
      <w:spacing w:before="240" w:after="60"/>
      <w:jc w:val="both"/>
      <w:outlineLvl w:val="4"/>
    </w:pPr>
    <w:rPr>
      <w:sz w:val="22"/>
      <w:szCs w:val="20"/>
    </w:rPr>
  </w:style>
  <w:style w:type="paragraph" w:styleId="6">
    <w:name w:val="heading 6"/>
    <w:basedOn w:val="a9"/>
    <w:next w:val="a9"/>
    <w:link w:val="60"/>
    <w:qFormat/>
    <w:rsid w:val="00DE45D6"/>
    <w:p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9"/>
    <w:next w:val="a9"/>
    <w:link w:val="70"/>
    <w:qFormat/>
    <w:rsid w:val="00DE45D6"/>
    <w:p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9"/>
    <w:next w:val="a9"/>
    <w:link w:val="80"/>
    <w:qFormat/>
    <w:rsid w:val="00DE45D6"/>
    <w:p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9"/>
    <w:next w:val="a9"/>
    <w:link w:val="90"/>
    <w:qFormat/>
    <w:rsid w:val="00DE45D6"/>
    <w:p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b">
    <w:name w:val="Default Paragraph Font"/>
    <w:uiPriority w:val="1"/>
    <w:semiHidden/>
    <w:unhideWhenUsed/>
  </w:style>
  <w:style w:type="table" w:default="1" w:styleId="ac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d">
    <w:name w:val="No List"/>
    <w:uiPriority w:val="99"/>
    <w:semiHidden/>
    <w:unhideWhenUsed/>
  </w:style>
  <w:style w:type="character" w:customStyle="1" w:styleId="12">
    <w:name w:val="Заголовок 1 Знак"/>
    <w:aliases w:val="Ариал11 Знак,Заголовок 1 абб Знак,Заголовок параграфа (1.) Знак,-1 Знак"/>
    <w:link w:val="10"/>
    <w:rsid w:val="00061B39"/>
    <w:rPr>
      <w:b/>
      <w:sz w:val="32"/>
      <w:szCs w:val="24"/>
      <w:lang w:val="ru-RU" w:eastAsia="ru-RU" w:bidi="ar-SA"/>
    </w:rPr>
  </w:style>
  <w:style w:type="paragraph" w:styleId="ae">
    <w:name w:val="Balloon Text"/>
    <w:basedOn w:val="a9"/>
    <w:link w:val="af"/>
    <w:uiPriority w:val="99"/>
    <w:semiHidden/>
    <w:rsid w:val="00DE45D6"/>
    <w:rPr>
      <w:rFonts w:ascii="Tahoma" w:hAnsi="Tahoma" w:cs="Tahoma"/>
      <w:sz w:val="16"/>
      <w:szCs w:val="16"/>
    </w:rPr>
  </w:style>
  <w:style w:type="paragraph" w:styleId="af0">
    <w:name w:val="caption"/>
    <w:basedOn w:val="a9"/>
    <w:qFormat/>
    <w:rsid w:val="00EB08F7"/>
    <w:pPr>
      <w:ind w:left="709"/>
    </w:pPr>
    <w:rPr>
      <w:szCs w:val="20"/>
    </w:rPr>
  </w:style>
  <w:style w:type="paragraph" w:styleId="23">
    <w:name w:val="toc 2"/>
    <w:basedOn w:val="a9"/>
    <w:next w:val="a9"/>
    <w:uiPriority w:val="39"/>
    <w:rsid w:val="004E7964"/>
    <w:pPr>
      <w:tabs>
        <w:tab w:val="right" w:leader="dot" w:pos="9639"/>
      </w:tabs>
      <w:ind w:left="454" w:right="284"/>
    </w:pPr>
  </w:style>
  <w:style w:type="paragraph" w:customStyle="1" w:styleId="51">
    <w:name w:val="заголовок 5"/>
    <w:basedOn w:val="a9"/>
    <w:next w:val="a9"/>
    <w:semiHidden/>
    <w:rsid w:val="002073CB"/>
    <w:pPr>
      <w:widowControl w:val="0"/>
      <w:numPr>
        <w:ilvl w:val="4"/>
        <w:numId w:val="17"/>
      </w:numPr>
      <w:spacing w:before="240" w:after="60"/>
    </w:pPr>
    <w:rPr>
      <w:rFonts w:ascii="Arial" w:hAnsi="Arial"/>
      <w:sz w:val="22"/>
      <w:szCs w:val="20"/>
    </w:rPr>
  </w:style>
  <w:style w:type="table" w:styleId="af1">
    <w:name w:val="Table Grid"/>
    <w:basedOn w:val="ac"/>
    <w:uiPriority w:val="59"/>
    <w:rsid w:val="00E850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toc 1"/>
    <w:basedOn w:val="a9"/>
    <w:next w:val="a9"/>
    <w:uiPriority w:val="39"/>
    <w:rsid w:val="004102A2"/>
    <w:pPr>
      <w:tabs>
        <w:tab w:val="right" w:leader="dot" w:pos="9639"/>
      </w:tabs>
      <w:spacing w:before="120" w:after="120"/>
      <w:ind w:left="227" w:right="284"/>
    </w:pPr>
    <w:rPr>
      <w:b/>
      <w:bCs/>
    </w:rPr>
  </w:style>
  <w:style w:type="paragraph" w:styleId="33">
    <w:name w:val="toc 3"/>
    <w:basedOn w:val="a9"/>
    <w:next w:val="a9"/>
    <w:uiPriority w:val="39"/>
    <w:rsid w:val="004E7964"/>
    <w:pPr>
      <w:tabs>
        <w:tab w:val="right" w:leader="dot" w:pos="9639"/>
      </w:tabs>
      <w:ind w:left="567" w:right="284"/>
    </w:pPr>
    <w:rPr>
      <w:iCs/>
      <w:sz w:val="24"/>
      <w:szCs w:val="20"/>
    </w:rPr>
  </w:style>
  <w:style w:type="paragraph" w:styleId="43">
    <w:name w:val="toc 4"/>
    <w:basedOn w:val="a9"/>
    <w:next w:val="a9"/>
    <w:semiHidden/>
    <w:rsid w:val="00A500A4"/>
    <w:pPr>
      <w:ind w:left="720"/>
    </w:pPr>
    <w:rPr>
      <w:sz w:val="18"/>
      <w:szCs w:val="18"/>
    </w:rPr>
  </w:style>
  <w:style w:type="paragraph" w:styleId="54">
    <w:name w:val="toc 5"/>
    <w:basedOn w:val="a9"/>
    <w:next w:val="a9"/>
    <w:autoRedefine/>
    <w:semiHidden/>
    <w:rsid w:val="00A500A4"/>
    <w:pPr>
      <w:ind w:left="960"/>
    </w:pPr>
    <w:rPr>
      <w:sz w:val="18"/>
      <w:szCs w:val="18"/>
    </w:rPr>
  </w:style>
  <w:style w:type="paragraph" w:styleId="61">
    <w:name w:val="toc 6"/>
    <w:basedOn w:val="a9"/>
    <w:next w:val="a9"/>
    <w:autoRedefine/>
    <w:semiHidden/>
    <w:rsid w:val="00A500A4"/>
    <w:pPr>
      <w:ind w:left="1200"/>
    </w:pPr>
    <w:rPr>
      <w:sz w:val="18"/>
      <w:szCs w:val="18"/>
    </w:rPr>
  </w:style>
  <w:style w:type="paragraph" w:styleId="71">
    <w:name w:val="toc 7"/>
    <w:basedOn w:val="a9"/>
    <w:next w:val="a9"/>
    <w:autoRedefine/>
    <w:semiHidden/>
    <w:rsid w:val="00A500A4"/>
    <w:pPr>
      <w:ind w:left="1440"/>
    </w:pPr>
    <w:rPr>
      <w:sz w:val="18"/>
      <w:szCs w:val="18"/>
    </w:rPr>
  </w:style>
  <w:style w:type="paragraph" w:styleId="81">
    <w:name w:val="toc 8"/>
    <w:basedOn w:val="a9"/>
    <w:next w:val="a9"/>
    <w:autoRedefine/>
    <w:semiHidden/>
    <w:rsid w:val="00A500A4"/>
    <w:pPr>
      <w:ind w:left="1680"/>
    </w:pPr>
    <w:rPr>
      <w:sz w:val="18"/>
      <w:szCs w:val="18"/>
    </w:rPr>
  </w:style>
  <w:style w:type="paragraph" w:styleId="91">
    <w:name w:val="toc 9"/>
    <w:basedOn w:val="a9"/>
    <w:next w:val="a9"/>
    <w:autoRedefine/>
    <w:semiHidden/>
    <w:rsid w:val="00A500A4"/>
    <w:pPr>
      <w:ind w:left="1920"/>
    </w:pPr>
    <w:rPr>
      <w:sz w:val="18"/>
      <w:szCs w:val="18"/>
    </w:rPr>
  </w:style>
  <w:style w:type="paragraph" w:customStyle="1" w:styleId="MTDisplayEquation">
    <w:name w:val="MTDisplayEquation"/>
    <w:basedOn w:val="a9"/>
    <w:semiHidden/>
    <w:rsid w:val="00DD6841"/>
    <w:pPr>
      <w:tabs>
        <w:tab w:val="center" w:pos="4680"/>
        <w:tab w:val="right" w:pos="9360"/>
      </w:tabs>
      <w:jc w:val="both"/>
    </w:pPr>
  </w:style>
  <w:style w:type="paragraph" w:styleId="af2">
    <w:name w:val="annotation text"/>
    <w:basedOn w:val="a9"/>
    <w:semiHidden/>
    <w:rsid w:val="002A7254"/>
    <w:rPr>
      <w:sz w:val="20"/>
      <w:szCs w:val="20"/>
    </w:rPr>
  </w:style>
  <w:style w:type="paragraph" w:styleId="af3">
    <w:name w:val="annotation subject"/>
    <w:basedOn w:val="af2"/>
    <w:next w:val="af2"/>
    <w:semiHidden/>
    <w:rsid w:val="002A7254"/>
    <w:rPr>
      <w:b/>
      <w:bCs/>
    </w:rPr>
  </w:style>
  <w:style w:type="paragraph" w:styleId="af4">
    <w:name w:val="footnote text"/>
    <w:basedOn w:val="a9"/>
    <w:semiHidden/>
    <w:rsid w:val="002A7254"/>
    <w:rPr>
      <w:sz w:val="20"/>
      <w:szCs w:val="20"/>
    </w:rPr>
  </w:style>
  <w:style w:type="character" w:styleId="af5">
    <w:name w:val="footnote reference"/>
    <w:semiHidden/>
    <w:rsid w:val="002A7254"/>
    <w:rPr>
      <w:vertAlign w:val="superscript"/>
    </w:rPr>
  </w:style>
  <w:style w:type="character" w:styleId="af6">
    <w:name w:val="annotation reference"/>
    <w:semiHidden/>
    <w:rsid w:val="00B47DD9"/>
    <w:rPr>
      <w:sz w:val="16"/>
      <w:szCs w:val="16"/>
    </w:rPr>
  </w:style>
  <w:style w:type="paragraph" w:customStyle="1" w:styleId="af7">
    <w:name w:val="Имя_том"/>
    <w:basedOn w:val="a9"/>
    <w:next w:val="a9"/>
    <w:semiHidden/>
    <w:rsid w:val="00C46A5B"/>
    <w:pPr>
      <w:tabs>
        <w:tab w:val="left" w:pos="8789"/>
      </w:tabs>
      <w:spacing w:before="400" w:after="360" w:line="240" w:lineRule="auto"/>
      <w:ind w:left="1560" w:right="1841"/>
      <w:jc w:val="center"/>
    </w:pPr>
    <w:rPr>
      <w:sz w:val="26"/>
      <w:szCs w:val="20"/>
    </w:rPr>
  </w:style>
  <w:style w:type="paragraph" w:customStyle="1" w:styleId="af8">
    <w:name w:val="Шифр_том"/>
    <w:basedOn w:val="a9"/>
    <w:next w:val="a9"/>
    <w:semiHidden/>
    <w:rsid w:val="00C46A5B"/>
    <w:pPr>
      <w:spacing w:before="480" w:after="360" w:line="240" w:lineRule="auto"/>
      <w:ind w:left="567" w:right="510"/>
      <w:jc w:val="center"/>
    </w:pPr>
    <w:rPr>
      <w:bCs/>
      <w:sz w:val="24"/>
      <w:szCs w:val="20"/>
    </w:rPr>
  </w:style>
  <w:style w:type="paragraph" w:customStyle="1" w:styleId="af9">
    <w:name w:val="Должность(титульник)"/>
    <w:basedOn w:val="a9"/>
    <w:next w:val="a9"/>
    <w:semiHidden/>
    <w:rsid w:val="00C46A5B"/>
    <w:pPr>
      <w:spacing w:before="120" w:after="120" w:line="240" w:lineRule="auto"/>
    </w:pPr>
    <w:rPr>
      <w:sz w:val="24"/>
      <w:szCs w:val="20"/>
    </w:rPr>
  </w:style>
  <w:style w:type="paragraph" w:styleId="afa">
    <w:name w:val="Document Map"/>
    <w:basedOn w:val="a9"/>
    <w:semiHidden/>
    <w:rsid w:val="009548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b">
    <w:name w:val="Имя тома"/>
    <w:basedOn w:val="af7"/>
    <w:semiHidden/>
    <w:rsid w:val="0050160B"/>
    <w:pPr>
      <w:spacing w:before="4800"/>
      <w:ind w:left="0" w:right="-20"/>
    </w:pPr>
    <w:rPr>
      <w:b/>
      <w:bCs/>
      <w:caps/>
      <w:smallCaps/>
      <w:sz w:val="28"/>
    </w:rPr>
  </w:style>
  <w:style w:type="paragraph" w:customStyle="1" w:styleId="afc">
    <w:name w:val="Название в колонтитуле"/>
    <w:semiHidden/>
    <w:rsid w:val="004F0E94"/>
    <w:pPr>
      <w:spacing w:before="240" w:after="240"/>
      <w:ind w:left="2693"/>
    </w:pPr>
    <w:rPr>
      <w:rFonts w:ascii="Arial" w:hAnsi="Arial"/>
      <w:b/>
      <w:i/>
      <w:sz w:val="36"/>
    </w:rPr>
  </w:style>
  <w:style w:type="paragraph" w:customStyle="1" w:styleId="14">
    <w:name w:val="Колонтитул 1"/>
    <w:semiHidden/>
    <w:rsid w:val="004F0E94"/>
    <w:pPr>
      <w:spacing w:line="280" w:lineRule="exact"/>
      <w:ind w:left="2268"/>
    </w:pPr>
    <w:rPr>
      <w:rFonts w:ascii="Arial" w:hAnsi="Arial"/>
      <w:b/>
      <w:i/>
      <w:sz w:val="24"/>
    </w:rPr>
  </w:style>
  <w:style w:type="paragraph" w:customStyle="1" w:styleId="afd">
    <w:name w:val="Шифр тома"/>
    <w:basedOn w:val="af8"/>
    <w:semiHidden/>
    <w:rsid w:val="0050160B"/>
    <w:pPr>
      <w:ind w:left="0" w:right="-20"/>
    </w:pPr>
    <w:rPr>
      <w:bCs w:val="0"/>
    </w:rPr>
  </w:style>
  <w:style w:type="paragraph" w:customStyle="1" w:styleId="afe">
    <w:name w:val="НОмер тома"/>
    <w:basedOn w:val="a9"/>
    <w:semiHidden/>
    <w:rsid w:val="0050160B"/>
    <w:pPr>
      <w:ind w:right="-20"/>
      <w:jc w:val="center"/>
    </w:pPr>
    <w:rPr>
      <w:szCs w:val="20"/>
    </w:rPr>
  </w:style>
  <w:style w:type="character" w:styleId="aff">
    <w:name w:val="Hyperlink"/>
    <w:uiPriority w:val="99"/>
    <w:rsid w:val="0050160B"/>
    <w:rPr>
      <w:color w:val="0000FF"/>
      <w:u w:val="single"/>
    </w:rPr>
  </w:style>
  <w:style w:type="paragraph" w:styleId="aff0">
    <w:name w:val="header"/>
    <w:aliases w:val="Знак23, Знак23,Header Char Char Char Char Char Char Char Char"/>
    <w:basedOn w:val="a9"/>
    <w:link w:val="aff1"/>
    <w:rsid w:val="00CE5B04"/>
    <w:pPr>
      <w:tabs>
        <w:tab w:val="center" w:pos="4677"/>
        <w:tab w:val="right" w:pos="9355"/>
      </w:tabs>
    </w:pPr>
  </w:style>
  <w:style w:type="paragraph" w:styleId="aff2">
    <w:name w:val="footer"/>
    <w:basedOn w:val="a9"/>
    <w:link w:val="aff3"/>
    <w:uiPriority w:val="99"/>
    <w:rsid w:val="00CE5B04"/>
    <w:pPr>
      <w:tabs>
        <w:tab w:val="center" w:pos="4677"/>
        <w:tab w:val="right" w:pos="9355"/>
      </w:tabs>
    </w:pPr>
  </w:style>
  <w:style w:type="paragraph" w:customStyle="1" w:styleId="aa">
    <w:name w:val="П.З."/>
    <w:basedOn w:val="a9"/>
    <w:link w:val="aff4"/>
    <w:rsid w:val="00E3600F"/>
    <w:pPr>
      <w:ind w:firstLine="851"/>
      <w:jc w:val="both"/>
    </w:pPr>
    <w:rPr>
      <w:szCs w:val="28"/>
    </w:rPr>
  </w:style>
  <w:style w:type="character" w:customStyle="1" w:styleId="22">
    <w:name w:val="Заголовок 2 Знак"/>
    <w:aliases w:val="h2 Знак,h21 Знак,5 Знак,Заголовок пункта (1.1) Знак,-1.1 Знак"/>
    <w:link w:val="21"/>
    <w:rsid w:val="00AE109F"/>
    <w:rPr>
      <w:b/>
      <w:sz w:val="28"/>
    </w:rPr>
  </w:style>
  <w:style w:type="paragraph" w:customStyle="1" w:styleId="aff5">
    <w:name w:val="Колонтитул(бок.)"/>
    <w:basedOn w:val="a9"/>
    <w:link w:val="aff6"/>
    <w:semiHidden/>
    <w:rsid w:val="00144A53"/>
    <w:pPr>
      <w:jc w:val="center"/>
    </w:pPr>
    <w:rPr>
      <w:rFonts w:ascii="ISOCPEUR" w:hAnsi="ISOCPEUR"/>
      <w:i/>
      <w:spacing w:val="-20"/>
      <w:szCs w:val="28"/>
    </w:rPr>
  </w:style>
  <w:style w:type="paragraph" w:styleId="15">
    <w:name w:val="index 1"/>
    <w:basedOn w:val="a9"/>
    <w:next w:val="a9"/>
    <w:autoRedefine/>
    <w:semiHidden/>
    <w:rsid w:val="004102A2"/>
    <w:pPr>
      <w:ind w:left="280" w:hanging="280"/>
    </w:pPr>
  </w:style>
  <w:style w:type="character" w:customStyle="1" w:styleId="aff6">
    <w:name w:val="Колонтитул(бок.) Знак"/>
    <w:link w:val="aff5"/>
    <w:rsid w:val="00144A53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customStyle="1" w:styleId="aff7">
    <w:name w:val="Колонтитул(номер)"/>
    <w:basedOn w:val="a9"/>
    <w:rsid w:val="00037E11"/>
    <w:pPr>
      <w:jc w:val="center"/>
    </w:pPr>
    <w:rPr>
      <w:rFonts w:ascii="ISOCPEUR" w:hAnsi="ISOCPEUR"/>
      <w:i/>
      <w:sz w:val="24"/>
      <w:szCs w:val="18"/>
    </w:rPr>
  </w:style>
  <w:style w:type="paragraph" w:customStyle="1" w:styleId="-">
    <w:name w:val="Колонтитул(наз.орган-и)"/>
    <w:basedOn w:val="a9"/>
    <w:semiHidden/>
    <w:rsid w:val="00037E11"/>
    <w:pPr>
      <w:spacing w:before="120"/>
      <w:jc w:val="center"/>
    </w:pPr>
    <w:rPr>
      <w:rFonts w:ascii="ISOCPEUR" w:hAnsi="ISOCPEUR"/>
      <w:i/>
      <w:sz w:val="20"/>
    </w:rPr>
  </w:style>
  <w:style w:type="paragraph" w:customStyle="1" w:styleId="aff8">
    <w:name w:val="Колонтитул(надпись)"/>
    <w:basedOn w:val="a9"/>
    <w:rsid w:val="00037E11"/>
    <w:rPr>
      <w:rFonts w:ascii="ISOCPEUR" w:hAnsi="ISOCPEUR"/>
      <w:i/>
      <w:sz w:val="18"/>
      <w:szCs w:val="20"/>
    </w:rPr>
  </w:style>
  <w:style w:type="paragraph" w:customStyle="1" w:styleId="aff9">
    <w:name w:val="Колонтитул(номер_низ)"/>
    <w:basedOn w:val="a9"/>
    <w:semiHidden/>
    <w:rsid w:val="00C53272"/>
    <w:pPr>
      <w:spacing w:before="120"/>
      <w:jc w:val="center"/>
    </w:pPr>
    <w:rPr>
      <w:rFonts w:ascii="ISOCPEUR" w:hAnsi="ISOCPEUR"/>
      <w:i/>
      <w:sz w:val="24"/>
    </w:rPr>
  </w:style>
  <w:style w:type="paragraph" w:customStyle="1" w:styleId="affa">
    <w:name w:val="Колонтитул(надпись_бок)"/>
    <w:basedOn w:val="aff8"/>
    <w:semiHidden/>
    <w:rsid w:val="00771E98"/>
    <w:pPr>
      <w:framePr w:hSpace="181" w:wrap="around" w:vAnchor="text" w:hAnchor="page" w:x="398" w:y="341"/>
      <w:spacing w:before="240" w:after="240"/>
      <w:ind w:left="2693"/>
    </w:pPr>
    <w:rPr>
      <w:b/>
    </w:rPr>
  </w:style>
  <w:style w:type="paragraph" w:customStyle="1" w:styleId="affb">
    <w:name w:val="Колонтитул(объект.номер)"/>
    <w:basedOn w:val="-"/>
    <w:semiHidden/>
    <w:rsid w:val="004536C0"/>
    <w:rPr>
      <w:sz w:val="28"/>
    </w:rPr>
  </w:style>
  <w:style w:type="paragraph" w:customStyle="1" w:styleId="affc">
    <w:name w:val="Таблица(номерация)"/>
    <w:basedOn w:val="a9"/>
    <w:rsid w:val="00B84DEF"/>
    <w:pPr>
      <w:spacing w:before="60"/>
      <w:jc w:val="center"/>
    </w:pPr>
    <w:rPr>
      <w:szCs w:val="20"/>
    </w:rPr>
  </w:style>
  <w:style w:type="paragraph" w:customStyle="1" w:styleId="affd">
    <w:name w:val="Таблица(шапка)"/>
    <w:basedOn w:val="a9"/>
    <w:semiHidden/>
    <w:rsid w:val="00B84DEF"/>
    <w:pPr>
      <w:jc w:val="center"/>
    </w:pPr>
    <w:rPr>
      <w:sz w:val="16"/>
      <w:szCs w:val="20"/>
    </w:rPr>
  </w:style>
  <w:style w:type="paragraph" w:customStyle="1" w:styleId="120">
    <w:name w:val="Таблица 12"/>
    <w:basedOn w:val="aa"/>
    <w:rsid w:val="00322CF3"/>
    <w:pPr>
      <w:spacing w:line="240" w:lineRule="auto"/>
      <w:ind w:firstLine="0"/>
      <w:jc w:val="left"/>
    </w:pPr>
    <w:rPr>
      <w:sz w:val="24"/>
    </w:rPr>
  </w:style>
  <w:style w:type="numbering" w:styleId="111111">
    <w:name w:val="Outline List 2"/>
    <w:basedOn w:val="ad"/>
    <w:semiHidden/>
    <w:rsid w:val="00150FAE"/>
    <w:pPr>
      <w:numPr>
        <w:numId w:val="12"/>
      </w:numPr>
    </w:pPr>
  </w:style>
  <w:style w:type="numbering" w:styleId="1ai">
    <w:name w:val="Outline List 1"/>
    <w:basedOn w:val="ad"/>
    <w:semiHidden/>
    <w:rsid w:val="00150FAE"/>
    <w:pPr>
      <w:numPr>
        <w:numId w:val="13"/>
      </w:numPr>
    </w:pPr>
  </w:style>
  <w:style w:type="paragraph" w:styleId="HTML">
    <w:name w:val="HTML Address"/>
    <w:basedOn w:val="a9"/>
    <w:semiHidden/>
    <w:rsid w:val="00150FAE"/>
    <w:rPr>
      <w:i/>
      <w:iCs/>
    </w:rPr>
  </w:style>
  <w:style w:type="paragraph" w:styleId="affe">
    <w:name w:val="envelope address"/>
    <w:basedOn w:val="a9"/>
    <w:semiHidden/>
    <w:rsid w:val="00150FAE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character" w:styleId="HTML0">
    <w:name w:val="HTML Acronym"/>
    <w:basedOn w:val="ab"/>
    <w:semiHidden/>
    <w:rsid w:val="00150FAE"/>
  </w:style>
  <w:style w:type="table" w:styleId="-1">
    <w:name w:val="Table Web 1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c"/>
    <w:semiHidden/>
    <w:rsid w:val="00150FAE"/>
    <w:pPr>
      <w:spacing w:line="360" w:lineRule="auto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">
    <w:name w:val="Emphasis"/>
    <w:qFormat/>
    <w:rsid w:val="00150FAE"/>
    <w:rPr>
      <w:i/>
      <w:iCs/>
    </w:rPr>
  </w:style>
  <w:style w:type="paragraph" w:styleId="afff0">
    <w:name w:val="Date"/>
    <w:basedOn w:val="a9"/>
    <w:next w:val="a9"/>
    <w:semiHidden/>
    <w:rsid w:val="00150FAE"/>
  </w:style>
  <w:style w:type="paragraph" w:styleId="afff1">
    <w:name w:val="Note Heading"/>
    <w:basedOn w:val="a9"/>
    <w:next w:val="a9"/>
    <w:semiHidden/>
    <w:rsid w:val="00150FAE"/>
  </w:style>
  <w:style w:type="table" w:styleId="afff2">
    <w:name w:val="Table Elegant"/>
    <w:basedOn w:val="ac"/>
    <w:semiHidden/>
    <w:rsid w:val="00150FAE"/>
    <w:pPr>
      <w:spacing w:line="360" w:lineRule="auto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Subtle 1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4">
    <w:name w:val="Table Subtle 2"/>
    <w:basedOn w:val="ac"/>
    <w:semiHidden/>
    <w:rsid w:val="00150FAE"/>
    <w:pPr>
      <w:spacing w:line="360" w:lineRule="auto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1">
    <w:name w:val="HTML Keyboard"/>
    <w:semiHidden/>
    <w:rsid w:val="00150FAE"/>
    <w:rPr>
      <w:rFonts w:ascii="Courier New" w:hAnsi="Courier New" w:cs="Courier New"/>
      <w:sz w:val="20"/>
      <w:szCs w:val="20"/>
    </w:rPr>
  </w:style>
  <w:style w:type="table" w:styleId="17">
    <w:name w:val="Table Classic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4">
    <w:name w:val="Table Classic 3"/>
    <w:basedOn w:val="ac"/>
    <w:semiHidden/>
    <w:rsid w:val="00150FAE"/>
    <w:pPr>
      <w:spacing w:line="360" w:lineRule="auto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Classic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Code"/>
    <w:semiHidden/>
    <w:rsid w:val="00150FAE"/>
    <w:rPr>
      <w:rFonts w:ascii="Courier New" w:hAnsi="Courier New" w:cs="Courier New"/>
      <w:sz w:val="20"/>
      <w:szCs w:val="20"/>
    </w:rPr>
  </w:style>
  <w:style w:type="paragraph" w:styleId="afff3">
    <w:name w:val="Body Text"/>
    <w:basedOn w:val="a9"/>
    <w:link w:val="afff4"/>
    <w:rsid w:val="00150FAE"/>
    <w:pPr>
      <w:spacing w:after="120"/>
    </w:pPr>
  </w:style>
  <w:style w:type="paragraph" w:styleId="afff5">
    <w:name w:val="Body Text First Indent"/>
    <w:basedOn w:val="afff3"/>
    <w:semiHidden/>
    <w:rsid w:val="00150FAE"/>
    <w:pPr>
      <w:ind w:firstLine="210"/>
    </w:pPr>
  </w:style>
  <w:style w:type="paragraph" w:styleId="afff6">
    <w:name w:val="Body Text Indent"/>
    <w:basedOn w:val="a9"/>
    <w:link w:val="afff7"/>
    <w:uiPriority w:val="99"/>
    <w:semiHidden/>
    <w:rsid w:val="00150FAE"/>
    <w:pPr>
      <w:spacing w:after="120"/>
      <w:ind w:left="283"/>
    </w:pPr>
  </w:style>
  <w:style w:type="paragraph" w:styleId="26">
    <w:name w:val="Body Text First Indent 2"/>
    <w:basedOn w:val="afff6"/>
    <w:semiHidden/>
    <w:rsid w:val="00150FAE"/>
    <w:pPr>
      <w:ind w:firstLine="210"/>
    </w:pPr>
  </w:style>
  <w:style w:type="paragraph" w:styleId="a0">
    <w:name w:val="List Bullet"/>
    <w:basedOn w:val="a9"/>
    <w:semiHidden/>
    <w:rsid w:val="00150FAE"/>
    <w:pPr>
      <w:numPr>
        <w:numId w:val="2"/>
      </w:numPr>
    </w:pPr>
  </w:style>
  <w:style w:type="paragraph" w:styleId="20">
    <w:name w:val="List Bullet 2"/>
    <w:basedOn w:val="a9"/>
    <w:semiHidden/>
    <w:rsid w:val="00150FAE"/>
    <w:pPr>
      <w:numPr>
        <w:numId w:val="3"/>
      </w:numPr>
    </w:pPr>
  </w:style>
  <w:style w:type="paragraph" w:styleId="30">
    <w:name w:val="List Bullet 3"/>
    <w:basedOn w:val="a9"/>
    <w:semiHidden/>
    <w:rsid w:val="00150FAE"/>
    <w:pPr>
      <w:numPr>
        <w:numId w:val="4"/>
      </w:numPr>
    </w:pPr>
  </w:style>
  <w:style w:type="paragraph" w:styleId="40">
    <w:name w:val="List Bullet 4"/>
    <w:basedOn w:val="a9"/>
    <w:semiHidden/>
    <w:rsid w:val="00150FAE"/>
    <w:pPr>
      <w:numPr>
        <w:numId w:val="5"/>
      </w:numPr>
    </w:pPr>
  </w:style>
  <w:style w:type="paragraph" w:styleId="50">
    <w:name w:val="List Bullet 5"/>
    <w:basedOn w:val="a9"/>
    <w:semiHidden/>
    <w:rsid w:val="00150FAE"/>
    <w:pPr>
      <w:numPr>
        <w:numId w:val="6"/>
      </w:numPr>
    </w:pPr>
  </w:style>
  <w:style w:type="paragraph" w:styleId="afff8">
    <w:name w:val="Title"/>
    <w:basedOn w:val="a9"/>
    <w:link w:val="afff9"/>
    <w:uiPriority w:val="1"/>
    <w:qFormat/>
    <w:rsid w:val="00150FA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afffa">
    <w:name w:val="page number"/>
    <w:basedOn w:val="ab"/>
    <w:rsid w:val="00150FAE"/>
  </w:style>
  <w:style w:type="character" w:styleId="afffb">
    <w:name w:val="line number"/>
    <w:basedOn w:val="ab"/>
    <w:semiHidden/>
    <w:rsid w:val="00150FAE"/>
  </w:style>
  <w:style w:type="paragraph" w:styleId="a">
    <w:name w:val="List Number"/>
    <w:basedOn w:val="a9"/>
    <w:semiHidden/>
    <w:rsid w:val="00150FAE"/>
    <w:pPr>
      <w:numPr>
        <w:numId w:val="7"/>
      </w:numPr>
    </w:pPr>
  </w:style>
  <w:style w:type="paragraph" w:styleId="2">
    <w:name w:val="List Number 2"/>
    <w:basedOn w:val="a9"/>
    <w:semiHidden/>
    <w:rsid w:val="00150FAE"/>
    <w:pPr>
      <w:numPr>
        <w:numId w:val="8"/>
      </w:numPr>
    </w:pPr>
  </w:style>
  <w:style w:type="paragraph" w:styleId="3">
    <w:name w:val="List Number 3"/>
    <w:basedOn w:val="a9"/>
    <w:semiHidden/>
    <w:rsid w:val="00150FAE"/>
    <w:pPr>
      <w:numPr>
        <w:numId w:val="9"/>
      </w:numPr>
    </w:pPr>
  </w:style>
  <w:style w:type="paragraph" w:styleId="4">
    <w:name w:val="List Number 4"/>
    <w:basedOn w:val="a9"/>
    <w:semiHidden/>
    <w:rsid w:val="00150FAE"/>
    <w:pPr>
      <w:numPr>
        <w:numId w:val="10"/>
      </w:numPr>
    </w:pPr>
  </w:style>
  <w:style w:type="paragraph" w:styleId="5">
    <w:name w:val="List Number 5"/>
    <w:basedOn w:val="a9"/>
    <w:semiHidden/>
    <w:rsid w:val="00150FAE"/>
    <w:pPr>
      <w:numPr>
        <w:numId w:val="11"/>
      </w:numPr>
    </w:pPr>
  </w:style>
  <w:style w:type="character" w:styleId="HTML3">
    <w:name w:val="HTML Sample"/>
    <w:semiHidden/>
    <w:rsid w:val="00150FAE"/>
    <w:rPr>
      <w:rFonts w:ascii="Courier New" w:hAnsi="Courier New" w:cs="Courier New"/>
    </w:rPr>
  </w:style>
  <w:style w:type="paragraph" w:styleId="27">
    <w:name w:val="envelope return"/>
    <w:basedOn w:val="a9"/>
    <w:semiHidden/>
    <w:rsid w:val="00150FAE"/>
    <w:rPr>
      <w:rFonts w:ascii="Arial" w:hAnsi="Arial" w:cs="Arial"/>
      <w:sz w:val="20"/>
      <w:szCs w:val="20"/>
    </w:rPr>
  </w:style>
  <w:style w:type="table" w:styleId="18">
    <w:name w:val="Table 3D effects 1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8">
    <w:name w:val="Table 3D effects 2"/>
    <w:basedOn w:val="ac"/>
    <w:semiHidden/>
    <w:rsid w:val="00150FAE"/>
    <w:pPr>
      <w:spacing w:line="360" w:lineRule="auto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3D effects 3"/>
    <w:basedOn w:val="ac"/>
    <w:semiHidden/>
    <w:rsid w:val="00150FAE"/>
    <w:pPr>
      <w:spacing w:line="36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c">
    <w:name w:val="Normal (Web)"/>
    <w:basedOn w:val="a9"/>
    <w:uiPriority w:val="99"/>
    <w:rsid w:val="00150FAE"/>
    <w:rPr>
      <w:sz w:val="24"/>
    </w:rPr>
  </w:style>
  <w:style w:type="paragraph" w:styleId="afffd">
    <w:name w:val="Normal Indent"/>
    <w:basedOn w:val="a9"/>
    <w:semiHidden/>
    <w:rsid w:val="00150FAE"/>
    <w:pPr>
      <w:ind w:left="708"/>
    </w:pPr>
  </w:style>
  <w:style w:type="character" w:styleId="HTML4">
    <w:name w:val="HTML Definition"/>
    <w:semiHidden/>
    <w:rsid w:val="00150FAE"/>
    <w:rPr>
      <w:i/>
      <w:iCs/>
    </w:rPr>
  </w:style>
  <w:style w:type="paragraph" w:styleId="29">
    <w:name w:val="Body Text 2"/>
    <w:basedOn w:val="a9"/>
    <w:semiHidden/>
    <w:rsid w:val="00150FAE"/>
    <w:pPr>
      <w:spacing w:after="120" w:line="480" w:lineRule="auto"/>
    </w:pPr>
  </w:style>
  <w:style w:type="paragraph" w:styleId="36">
    <w:name w:val="Body Text 3"/>
    <w:basedOn w:val="a9"/>
    <w:semiHidden/>
    <w:rsid w:val="00150FAE"/>
    <w:pPr>
      <w:spacing w:after="120"/>
    </w:pPr>
    <w:rPr>
      <w:sz w:val="16"/>
      <w:szCs w:val="16"/>
    </w:rPr>
  </w:style>
  <w:style w:type="paragraph" w:styleId="2a">
    <w:name w:val="Body Text Indent 2"/>
    <w:basedOn w:val="a9"/>
    <w:semiHidden/>
    <w:rsid w:val="00150FAE"/>
    <w:pPr>
      <w:spacing w:after="120" w:line="480" w:lineRule="auto"/>
      <w:ind w:left="283"/>
    </w:pPr>
  </w:style>
  <w:style w:type="paragraph" w:styleId="37">
    <w:name w:val="Body Text Indent 3"/>
    <w:basedOn w:val="a9"/>
    <w:link w:val="38"/>
    <w:rsid w:val="00150FAE"/>
    <w:pPr>
      <w:spacing w:after="120"/>
      <w:ind w:left="283"/>
    </w:pPr>
    <w:rPr>
      <w:sz w:val="16"/>
      <w:szCs w:val="16"/>
    </w:rPr>
  </w:style>
  <w:style w:type="character" w:styleId="HTML5">
    <w:name w:val="HTML Variable"/>
    <w:semiHidden/>
    <w:rsid w:val="00150FAE"/>
    <w:rPr>
      <w:i/>
      <w:iCs/>
    </w:rPr>
  </w:style>
  <w:style w:type="character" w:styleId="HTML6">
    <w:name w:val="HTML Typewriter"/>
    <w:semiHidden/>
    <w:rsid w:val="00150FAE"/>
    <w:rPr>
      <w:rFonts w:ascii="Courier New" w:hAnsi="Courier New" w:cs="Courier New"/>
      <w:sz w:val="20"/>
      <w:szCs w:val="20"/>
    </w:rPr>
  </w:style>
  <w:style w:type="paragraph" w:styleId="afffe">
    <w:name w:val="Subtitle"/>
    <w:basedOn w:val="a9"/>
    <w:qFormat/>
    <w:rsid w:val="00150FAE"/>
    <w:pPr>
      <w:spacing w:after="60"/>
      <w:jc w:val="center"/>
      <w:outlineLvl w:val="1"/>
    </w:pPr>
    <w:rPr>
      <w:rFonts w:ascii="Arial" w:hAnsi="Arial" w:cs="Arial"/>
      <w:sz w:val="24"/>
    </w:rPr>
  </w:style>
  <w:style w:type="paragraph" w:styleId="affff">
    <w:name w:val="Signature"/>
    <w:basedOn w:val="a9"/>
    <w:semiHidden/>
    <w:rsid w:val="00150FAE"/>
    <w:pPr>
      <w:ind w:left="4252"/>
    </w:pPr>
  </w:style>
  <w:style w:type="paragraph" w:styleId="affff0">
    <w:name w:val="Salutation"/>
    <w:basedOn w:val="a9"/>
    <w:next w:val="a9"/>
    <w:semiHidden/>
    <w:rsid w:val="00150FAE"/>
  </w:style>
  <w:style w:type="paragraph" w:styleId="affff1">
    <w:name w:val="List Continue"/>
    <w:basedOn w:val="a9"/>
    <w:semiHidden/>
    <w:rsid w:val="00150FAE"/>
    <w:pPr>
      <w:spacing w:after="120"/>
      <w:ind w:left="283"/>
    </w:pPr>
  </w:style>
  <w:style w:type="paragraph" w:styleId="2b">
    <w:name w:val="List Continue 2"/>
    <w:basedOn w:val="a9"/>
    <w:semiHidden/>
    <w:rsid w:val="00150FAE"/>
    <w:pPr>
      <w:spacing w:after="120"/>
      <w:ind w:left="566"/>
    </w:pPr>
  </w:style>
  <w:style w:type="paragraph" w:styleId="39">
    <w:name w:val="List Continue 3"/>
    <w:basedOn w:val="a9"/>
    <w:semiHidden/>
    <w:rsid w:val="00150FAE"/>
    <w:pPr>
      <w:spacing w:after="120"/>
      <w:ind w:left="849"/>
    </w:pPr>
  </w:style>
  <w:style w:type="paragraph" w:styleId="45">
    <w:name w:val="List Continue 4"/>
    <w:basedOn w:val="a9"/>
    <w:semiHidden/>
    <w:rsid w:val="00150FAE"/>
    <w:pPr>
      <w:spacing w:after="120"/>
      <w:ind w:left="1132"/>
    </w:pPr>
  </w:style>
  <w:style w:type="paragraph" w:styleId="55">
    <w:name w:val="List Continue 5"/>
    <w:basedOn w:val="a9"/>
    <w:semiHidden/>
    <w:rsid w:val="00150FAE"/>
    <w:pPr>
      <w:spacing w:after="120"/>
      <w:ind w:left="1415"/>
    </w:pPr>
  </w:style>
  <w:style w:type="character" w:styleId="affff2">
    <w:name w:val="FollowedHyperlink"/>
    <w:semiHidden/>
    <w:rsid w:val="00150FAE"/>
    <w:rPr>
      <w:color w:val="800080"/>
      <w:u w:val="single"/>
    </w:rPr>
  </w:style>
  <w:style w:type="table" w:styleId="19">
    <w:name w:val="Table Simple 1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Simple 2"/>
    <w:basedOn w:val="ac"/>
    <w:semiHidden/>
    <w:rsid w:val="00150FAE"/>
    <w:pPr>
      <w:spacing w:line="36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Simple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3">
    <w:name w:val="Closing"/>
    <w:basedOn w:val="a9"/>
    <w:semiHidden/>
    <w:rsid w:val="00150FAE"/>
    <w:pPr>
      <w:ind w:left="4252"/>
    </w:pPr>
  </w:style>
  <w:style w:type="table" w:styleId="1a">
    <w:name w:val="Table Grid 1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Grid 2"/>
    <w:basedOn w:val="ac"/>
    <w:semiHidden/>
    <w:rsid w:val="00150FAE"/>
    <w:pPr>
      <w:spacing w:line="360" w:lineRule="auto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Grid 3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Grid 4"/>
    <w:basedOn w:val="ac"/>
    <w:semiHidden/>
    <w:rsid w:val="00150FAE"/>
    <w:pPr>
      <w:spacing w:line="360" w:lineRule="auto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c"/>
    <w:semiHidden/>
    <w:rsid w:val="00150FAE"/>
    <w:pPr>
      <w:spacing w:line="360" w:lineRule="auto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Contemporary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5">
    <w:name w:val="List"/>
    <w:basedOn w:val="a9"/>
    <w:semiHidden/>
    <w:rsid w:val="00150FAE"/>
    <w:pPr>
      <w:ind w:left="283" w:hanging="283"/>
    </w:pPr>
  </w:style>
  <w:style w:type="paragraph" w:styleId="2e">
    <w:name w:val="List 2"/>
    <w:basedOn w:val="a9"/>
    <w:semiHidden/>
    <w:rsid w:val="00150FAE"/>
    <w:pPr>
      <w:ind w:left="566" w:hanging="283"/>
    </w:pPr>
  </w:style>
  <w:style w:type="paragraph" w:styleId="3c">
    <w:name w:val="List 3"/>
    <w:basedOn w:val="a9"/>
    <w:semiHidden/>
    <w:rsid w:val="00150FAE"/>
    <w:pPr>
      <w:ind w:left="849" w:hanging="283"/>
    </w:pPr>
  </w:style>
  <w:style w:type="paragraph" w:styleId="47">
    <w:name w:val="List 4"/>
    <w:basedOn w:val="a9"/>
    <w:semiHidden/>
    <w:rsid w:val="00150FAE"/>
    <w:pPr>
      <w:ind w:left="1132" w:hanging="283"/>
    </w:pPr>
  </w:style>
  <w:style w:type="paragraph" w:styleId="57">
    <w:name w:val="List 5"/>
    <w:basedOn w:val="a9"/>
    <w:semiHidden/>
    <w:rsid w:val="00150FAE"/>
    <w:pPr>
      <w:ind w:left="1415" w:hanging="283"/>
    </w:pPr>
  </w:style>
  <w:style w:type="table" w:styleId="affff6">
    <w:name w:val="Table Professional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7">
    <w:name w:val="HTML Preformatted"/>
    <w:basedOn w:val="a9"/>
    <w:semiHidden/>
    <w:rsid w:val="00150FAE"/>
    <w:rPr>
      <w:rFonts w:ascii="Courier New" w:hAnsi="Courier New" w:cs="Courier New"/>
      <w:sz w:val="20"/>
      <w:szCs w:val="20"/>
    </w:rPr>
  </w:style>
  <w:style w:type="numbering" w:styleId="a8">
    <w:name w:val="Outline List 3"/>
    <w:basedOn w:val="ad"/>
    <w:rsid w:val="00150FAE"/>
    <w:pPr>
      <w:numPr>
        <w:numId w:val="14"/>
      </w:numPr>
    </w:pPr>
  </w:style>
  <w:style w:type="table" w:styleId="1b">
    <w:name w:val="Table Columns 1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Columns 2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c"/>
    <w:semiHidden/>
    <w:rsid w:val="00150FAE"/>
    <w:pPr>
      <w:spacing w:line="360" w:lineRule="auto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c"/>
    <w:semiHidden/>
    <w:rsid w:val="00150FAE"/>
    <w:pPr>
      <w:spacing w:line="360" w:lineRule="auto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c"/>
    <w:semiHidden/>
    <w:rsid w:val="00150FAE"/>
    <w:pPr>
      <w:spacing w:line="360" w:lineRule="auto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7">
    <w:name w:val="Strong"/>
    <w:qFormat/>
    <w:rsid w:val="00150FAE"/>
    <w:rPr>
      <w:b/>
      <w:bCs/>
    </w:rPr>
  </w:style>
  <w:style w:type="table" w:styleId="-10">
    <w:name w:val="Table List 1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c"/>
    <w:semiHidden/>
    <w:rsid w:val="00150FAE"/>
    <w:pPr>
      <w:spacing w:line="360" w:lineRule="auto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c"/>
    <w:semiHidden/>
    <w:rsid w:val="00150FAE"/>
    <w:pPr>
      <w:spacing w:line="360" w:lineRule="auto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c"/>
    <w:semiHidden/>
    <w:rsid w:val="00150FAE"/>
    <w:pPr>
      <w:spacing w:line="360" w:lineRule="auto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c"/>
    <w:semiHidden/>
    <w:rsid w:val="00150FAE"/>
    <w:pPr>
      <w:spacing w:line="360" w:lineRule="auto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8">
    <w:name w:val="Plain Text"/>
    <w:basedOn w:val="a9"/>
    <w:semiHidden/>
    <w:rsid w:val="00150FAE"/>
    <w:rPr>
      <w:rFonts w:ascii="Courier New" w:hAnsi="Courier New" w:cs="Courier New"/>
      <w:sz w:val="20"/>
      <w:szCs w:val="20"/>
    </w:rPr>
  </w:style>
  <w:style w:type="table" w:styleId="affff9">
    <w:name w:val="Table Theme"/>
    <w:basedOn w:val="ac"/>
    <w:semiHidden/>
    <w:rsid w:val="00150FAE"/>
    <w:pPr>
      <w:spacing w:line="36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Colorful 1"/>
    <w:basedOn w:val="ac"/>
    <w:semiHidden/>
    <w:rsid w:val="00150FAE"/>
    <w:pPr>
      <w:spacing w:line="360" w:lineRule="auto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orful 2"/>
    <w:basedOn w:val="ac"/>
    <w:semiHidden/>
    <w:rsid w:val="00150FAE"/>
    <w:pPr>
      <w:spacing w:line="360" w:lineRule="auto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c"/>
    <w:semiHidden/>
    <w:rsid w:val="00150FAE"/>
    <w:pPr>
      <w:spacing w:line="360" w:lineRule="auto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a">
    <w:name w:val="Block Text"/>
    <w:basedOn w:val="a9"/>
    <w:semiHidden/>
    <w:rsid w:val="00150FAE"/>
    <w:pPr>
      <w:spacing w:after="120"/>
      <w:ind w:left="1440" w:right="1440"/>
    </w:pPr>
  </w:style>
  <w:style w:type="character" w:styleId="HTML8">
    <w:name w:val="HTML Cite"/>
    <w:semiHidden/>
    <w:rsid w:val="00150FAE"/>
    <w:rPr>
      <w:i/>
      <w:iCs/>
    </w:rPr>
  </w:style>
  <w:style w:type="paragraph" w:styleId="affffb">
    <w:name w:val="Message Header"/>
    <w:basedOn w:val="a9"/>
    <w:semiHidden/>
    <w:rsid w:val="00150FA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</w:rPr>
  </w:style>
  <w:style w:type="paragraph" w:styleId="affffc">
    <w:name w:val="E-mail Signature"/>
    <w:basedOn w:val="a9"/>
    <w:semiHidden/>
    <w:rsid w:val="00150FAE"/>
  </w:style>
  <w:style w:type="paragraph" w:customStyle="1" w:styleId="affffd">
    <w:name w:val="Чертежный"/>
    <w:semiHidden/>
    <w:rsid w:val="00210912"/>
    <w:pPr>
      <w:jc w:val="both"/>
    </w:pPr>
    <w:rPr>
      <w:rFonts w:ascii="ISOCPEUR" w:hAnsi="ISOCPEUR"/>
      <w:i/>
      <w:sz w:val="28"/>
      <w:lang w:val="uk-UA"/>
    </w:rPr>
  </w:style>
  <w:style w:type="paragraph" w:customStyle="1" w:styleId="140">
    <w:name w:val="Таблица 14"/>
    <w:basedOn w:val="aa"/>
    <w:link w:val="141"/>
    <w:rsid w:val="00322CF3"/>
    <w:pPr>
      <w:spacing w:line="240" w:lineRule="auto"/>
      <w:ind w:firstLine="0"/>
    </w:pPr>
  </w:style>
  <w:style w:type="paragraph" w:customStyle="1" w:styleId="100">
    <w:name w:val="Таблица 10"/>
    <w:basedOn w:val="aa"/>
    <w:rsid w:val="00322CF3"/>
    <w:pPr>
      <w:spacing w:line="240" w:lineRule="auto"/>
      <w:ind w:firstLine="0"/>
    </w:pPr>
    <w:rPr>
      <w:sz w:val="20"/>
      <w:szCs w:val="20"/>
    </w:rPr>
  </w:style>
  <w:style w:type="table" w:customStyle="1" w:styleId="affffe">
    <w:name w:val="Таблица"/>
    <w:basedOn w:val="ac"/>
    <w:rsid w:val="00322CF3"/>
    <w:rPr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57" w:type="dxa"/>
        <w:bottom w:w="0" w:type="dxa"/>
        <w:right w:w="57" w:type="dxa"/>
      </w:tblCellMar>
    </w:tblPr>
  </w:style>
  <w:style w:type="paragraph" w:customStyle="1" w:styleId="a2">
    <w:name w:val="список"/>
    <w:basedOn w:val="aa"/>
    <w:rsid w:val="0048114C"/>
    <w:pPr>
      <w:numPr>
        <w:numId w:val="15"/>
      </w:numPr>
    </w:pPr>
  </w:style>
  <w:style w:type="paragraph" w:customStyle="1" w:styleId="a4">
    <w:name w:val="список нумерован."/>
    <w:basedOn w:val="aa"/>
    <w:rsid w:val="0048114C"/>
    <w:pPr>
      <w:numPr>
        <w:numId w:val="16"/>
      </w:numPr>
    </w:pPr>
  </w:style>
  <w:style w:type="paragraph" w:customStyle="1" w:styleId="1">
    <w:name w:val="Таб_ном_1"/>
    <w:basedOn w:val="2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">
    <w:name w:val="Таб_ном_1.1"/>
    <w:basedOn w:val="31"/>
    <w:rsid w:val="00B80866"/>
    <w:pPr>
      <w:keepNext w:val="0"/>
      <w:numPr>
        <w:numId w:val="1"/>
      </w:numPr>
      <w:spacing w:before="0" w:after="0" w:line="240" w:lineRule="auto"/>
      <w:ind w:right="0"/>
    </w:pPr>
    <w:rPr>
      <w:sz w:val="22"/>
      <w:szCs w:val="24"/>
    </w:rPr>
  </w:style>
  <w:style w:type="paragraph" w:customStyle="1" w:styleId="111">
    <w:name w:val="Таб_ном_1.1.1"/>
    <w:basedOn w:val="43"/>
    <w:rsid w:val="00B80866"/>
    <w:pPr>
      <w:numPr>
        <w:ilvl w:val="3"/>
        <w:numId w:val="1"/>
      </w:numPr>
      <w:spacing w:line="240" w:lineRule="auto"/>
    </w:pPr>
    <w:rPr>
      <w:sz w:val="22"/>
    </w:rPr>
  </w:style>
  <w:style w:type="paragraph" w:customStyle="1" w:styleId="afffff">
    <w:name w:val="Стадия_кр"/>
    <w:basedOn w:val="a9"/>
    <w:next w:val="a9"/>
    <w:rsid w:val="00AF7083"/>
    <w:pPr>
      <w:spacing w:line="240" w:lineRule="auto"/>
      <w:jc w:val="center"/>
    </w:pPr>
    <w:rPr>
      <w:sz w:val="24"/>
    </w:rPr>
  </w:style>
  <w:style w:type="character" w:customStyle="1" w:styleId="aff1">
    <w:name w:val="Верхний колонтитул Знак"/>
    <w:aliases w:val="Знак23 Знак, Знак23 Знак,Header Char Char Char Char Char Char Char Char Знак"/>
    <w:link w:val="aff0"/>
    <w:rsid w:val="00E17EE4"/>
    <w:rPr>
      <w:sz w:val="28"/>
      <w:szCs w:val="24"/>
    </w:rPr>
  </w:style>
  <w:style w:type="character" w:customStyle="1" w:styleId="141">
    <w:name w:val="Таблица 14 Знак"/>
    <w:link w:val="140"/>
    <w:rsid w:val="002245E5"/>
    <w:rPr>
      <w:sz w:val="28"/>
      <w:szCs w:val="28"/>
    </w:rPr>
  </w:style>
  <w:style w:type="paragraph" w:customStyle="1" w:styleId="afffff0">
    <w:name w:val="ДОК Таблица Текст"/>
    <w:basedOn w:val="a9"/>
    <w:link w:val="afffff1"/>
    <w:qFormat/>
    <w:rsid w:val="00FF0283"/>
    <w:pPr>
      <w:spacing w:line="240" w:lineRule="auto"/>
    </w:pPr>
    <w:rPr>
      <w:rFonts w:eastAsia="Arial Unicode MS"/>
      <w:bCs/>
      <w:noProof/>
      <w:sz w:val="22"/>
      <w:szCs w:val="22"/>
      <w:lang w:val="en-US"/>
    </w:rPr>
  </w:style>
  <w:style w:type="character" w:customStyle="1" w:styleId="afffff1">
    <w:name w:val="ДОК Таблица Текст Знак"/>
    <w:link w:val="afffff0"/>
    <w:rsid w:val="00FF0283"/>
    <w:rPr>
      <w:rFonts w:eastAsia="Arial Unicode MS"/>
      <w:bCs/>
      <w:noProof/>
      <w:sz w:val="22"/>
      <w:szCs w:val="22"/>
      <w:lang w:val="en-US"/>
    </w:rPr>
  </w:style>
  <w:style w:type="paragraph" w:customStyle="1" w:styleId="afffff2">
    <w:name w:val="ДОК Текст"/>
    <w:basedOn w:val="a9"/>
    <w:link w:val="afffff3"/>
    <w:qFormat/>
    <w:rsid w:val="00797DF5"/>
    <w:pPr>
      <w:ind w:firstLine="567"/>
      <w:jc w:val="both"/>
    </w:pPr>
    <w:rPr>
      <w:bCs/>
      <w:noProof/>
      <w:szCs w:val="22"/>
      <w:lang w:val="en-US"/>
    </w:rPr>
  </w:style>
  <w:style w:type="character" w:customStyle="1" w:styleId="afffff3">
    <w:name w:val="ДОК Текст Знак"/>
    <w:link w:val="afffff2"/>
    <w:rsid w:val="00797DF5"/>
    <w:rPr>
      <w:bCs/>
      <w:noProof/>
      <w:sz w:val="28"/>
      <w:szCs w:val="22"/>
      <w:lang w:val="en-US"/>
    </w:rPr>
  </w:style>
  <w:style w:type="numbering" w:customStyle="1" w:styleId="a1">
    <w:name w:val="ДОК Маркированный список"/>
    <w:basedOn w:val="ad"/>
    <w:uiPriority w:val="99"/>
    <w:rsid w:val="00797DF5"/>
    <w:pPr>
      <w:numPr>
        <w:numId w:val="18"/>
      </w:numPr>
    </w:pPr>
  </w:style>
  <w:style w:type="paragraph" w:customStyle="1" w:styleId="afffff4">
    <w:name w:val="ДОК Таблица Заголовок"/>
    <w:basedOn w:val="afffff0"/>
    <w:qFormat/>
    <w:rsid w:val="00797DF5"/>
    <w:pPr>
      <w:keepNext/>
      <w:keepLines/>
      <w:jc w:val="center"/>
    </w:pPr>
    <w:rPr>
      <w:b/>
    </w:rPr>
  </w:style>
  <w:style w:type="paragraph" w:customStyle="1" w:styleId="afffff5">
    <w:name w:val="ДОК Таблица Текст Центр"/>
    <w:basedOn w:val="afffff0"/>
    <w:qFormat/>
    <w:rsid w:val="00797DF5"/>
    <w:pPr>
      <w:jc w:val="center"/>
    </w:pPr>
  </w:style>
  <w:style w:type="paragraph" w:styleId="afffff6">
    <w:name w:val="List Paragraph"/>
    <w:aliases w:val="ПЗ"/>
    <w:basedOn w:val="a9"/>
    <w:uiPriority w:val="34"/>
    <w:qFormat/>
    <w:rsid w:val="00EC53F7"/>
    <w:pPr>
      <w:ind w:left="720"/>
      <w:contextualSpacing/>
    </w:pPr>
  </w:style>
  <w:style w:type="paragraph" w:customStyle="1" w:styleId="1d">
    <w:name w:val="Знак Знак Знак1"/>
    <w:basedOn w:val="a9"/>
    <w:rsid w:val="00C120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f7">
    <w:name w:val="Адресат"/>
    <w:basedOn w:val="a9"/>
    <w:rsid w:val="00E37AFB"/>
    <w:pPr>
      <w:spacing w:line="240" w:lineRule="auto"/>
    </w:pPr>
    <w:rPr>
      <w:sz w:val="24"/>
    </w:rPr>
  </w:style>
  <w:style w:type="paragraph" w:customStyle="1" w:styleId="a3">
    <w:name w:val="Заголовок ПЗ"/>
    <w:basedOn w:val="10"/>
    <w:link w:val="afffff8"/>
    <w:rsid w:val="00382B5B"/>
    <w:pPr>
      <w:numPr>
        <w:numId w:val="19"/>
      </w:numPr>
    </w:pPr>
    <w:rPr>
      <w:sz w:val="28"/>
    </w:rPr>
  </w:style>
  <w:style w:type="paragraph" w:customStyle="1" w:styleId="afffff9">
    <w:name w:val="Заголовок главы ПЗ"/>
    <w:basedOn w:val="a3"/>
    <w:link w:val="afffffa"/>
    <w:qFormat/>
    <w:rsid w:val="00382B5B"/>
    <w:pPr>
      <w:spacing w:before="0" w:after="0"/>
      <w:ind w:left="0" w:firstLine="709"/>
      <w:jc w:val="left"/>
    </w:pPr>
  </w:style>
  <w:style w:type="character" w:customStyle="1" w:styleId="afffff8">
    <w:name w:val="Заголовок ПЗ Знак"/>
    <w:link w:val="a3"/>
    <w:rsid w:val="00382B5B"/>
    <w:rPr>
      <w:b/>
      <w:sz w:val="28"/>
      <w:szCs w:val="24"/>
    </w:rPr>
  </w:style>
  <w:style w:type="paragraph" w:customStyle="1" w:styleId="Body">
    <w:name w:val="Body"/>
    <w:basedOn w:val="a9"/>
    <w:rsid w:val="00C83157"/>
    <w:pPr>
      <w:spacing w:line="360" w:lineRule="atLeast"/>
      <w:ind w:left="284" w:firstLine="851"/>
      <w:jc w:val="both"/>
    </w:pPr>
    <w:rPr>
      <w:rFonts w:ascii="Pragmatica" w:hAnsi="Pragmatica"/>
      <w:sz w:val="24"/>
      <w:szCs w:val="20"/>
    </w:rPr>
  </w:style>
  <w:style w:type="character" w:customStyle="1" w:styleId="afffffa">
    <w:name w:val="Заголовок главы ПЗ Знак"/>
    <w:basedOn w:val="afffff8"/>
    <w:link w:val="afffff9"/>
    <w:rsid w:val="00382B5B"/>
    <w:rPr>
      <w:b/>
      <w:sz w:val="28"/>
      <w:szCs w:val="24"/>
    </w:rPr>
  </w:style>
  <w:style w:type="paragraph" w:customStyle="1" w:styleId="1e">
    <w:name w:val="Абзац списка1"/>
    <w:basedOn w:val="a9"/>
    <w:rsid w:val="00EB135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f4">
    <w:name w:val="П.З. Знак"/>
    <w:link w:val="aa"/>
    <w:rsid w:val="00AE109F"/>
    <w:rPr>
      <w:sz w:val="28"/>
      <w:szCs w:val="28"/>
    </w:rPr>
  </w:style>
  <w:style w:type="paragraph" w:customStyle="1" w:styleId="afffffb">
    <w:name w:val="Пояснительная записка(ТЕКСТ)"/>
    <w:basedOn w:val="a9"/>
    <w:link w:val="afffffc"/>
    <w:rsid w:val="00330E18"/>
    <w:pPr>
      <w:ind w:left="57" w:right="113" w:firstLine="851"/>
      <w:jc w:val="both"/>
    </w:pPr>
    <w:rPr>
      <w:rFonts w:eastAsia="Calibri"/>
      <w:szCs w:val="28"/>
    </w:rPr>
  </w:style>
  <w:style w:type="character" w:customStyle="1" w:styleId="afffffc">
    <w:name w:val="Пояснительная записка(ТЕКСТ) Знак"/>
    <w:link w:val="afffffb"/>
    <w:locked/>
    <w:rsid w:val="00330E18"/>
    <w:rPr>
      <w:rFonts w:eastAsia="Calibri"/>
      <w:sz w:val="28"/>
      <w:szCs w:val="28"/>
    </w:rPr>
  </w:style>
  <w:style w:type="paragraph" w:customStyle="1" w:styleId="afffffd">
    <w:name w:val="Р"/>
    <w:basedOn w:val="a9"/>
    <w:uiPriority w:val="99"/>
    <w:rsid w:val="00846727"/>
    <w:pPr>
      <w:spacing w:line="240" w:lineRule="auto"/>
    </w:pPr>
    <w:rPr>
      <w:rFonts w:ascii="Arial" w:hAnsi="Arial"/>
      <w:b/>
      <w:sz w:val="24"/>
      <w:szCs w:val="20"/>
    </w:rPr>
  </w:style>
  <w:style w:type="paragraph" w:styleId="afffffe">
    <w:name w:val="No Spacing"/>
    <w:uiPriority w:val="1"/>
    <w:qFormat/>
    <w:rsid w:val="00846727"/>
    <w:rPr>
      <w:sz w:val="28"/>
      <w:szCs w:val="24"/>
    </w:rPr>
  </w:style>
  <w:style w:type="paragraph" w:customStyle="1" w:styleId="110">
    <w:name w:val="Абзац списка11"/>
    <w:basedOn w:val="a9"/>
    <w:rsid w:val="00A6692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fffff">
    <w:name w:val="TOC Heading"/>
    <w:basedOn w:val="10"/>
    <w:next w:val="a9"/>
    <w:uiPriority w:val="39"/>
    <w:unhideWhenUsed/>
    <w:qFormat/>
    <w:rsid w:val="00E374BA"/>
    <w:pPr>
      <w:keepLines/>
      <w:pageBreakBefore w:val="0"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</w:rPr>
  </w:style>
  <w:style w:type="paragraph" w:customStyle="1" w:styleId="-0">
    <w:name w:val="ЕСКД - Обычный"/>
    <w:basedOn w:val="a9"/>
    <w:rsid w:val="00B15235"/>
    <w:pPr>
      <w:ind w:left="284" w:right="284" w:firstLine="709"/>
      <w:jc w:val="both"/>
    </w:pPr>
    <w:rPr>
      <w:sz w:val="24"/>
      <w:szCs w:val="28"/>
    </w:rPr>
  </w:style>
  <w:style w:type="character" w:customStyle="1" w:styleId="aff3">
    <w:name w:val="Нижний колонтитул Знак"/>
    <w:basedOn w:val="ab"/>
    <w:link w:val="aff2"/>
    <w:uiPriority w:val="99"/>
    <w:rsid w:val="0091309F"/>
    <w:rPr>
      <w:sz w:val="28"/>
      <w:szCs w:val="24"/>
    </w:rPr>
  </w:style>
  <w:style w:type="character" w:customStyle="1" w:styleId="afff9">
    <w:name w:val="Название Знак"/>
    <w:basedOn w:val="ab"/>
    <w:link w:val="afff8"/>
    <w:uiPriority w:val="1"/>
    <w:rsid w:val="0091309F"/>
    <w:rPr>
      <w:rFonts w:ascii="Arial" w:hAnsi="Arial" w:cs="Arial"/>
      <w:b/>
      <w:bCs/>
      <w:kern w:val="28"/>
      <w:sz w:val="32"/>
      <w:szCs w:val="32"/>
    </w:rPr>
  </w:style>
  <w:style w:type="character" w:customStyle="1" w:styleId="afff4">
    <w:name w:val="Основной текст Знак"/>
    <w:basedOn w:val="ab"/>
    <w:link w:val="afff3"/>
    <w:rsid w:val="0091309F"/>
    <w:rPr>
      <w:sz w:val="28"/>
      <w:szCs w:val="24"/>
    </w:rPr>
  </w:style>
  <w:style w:type="character" w:customStyle="1" w:styleId="afff7">
    <w:name w:val="Основной текст с отступом Знак"/>
    <w:basedOn w:val="ab"/>
    <w:link w:val="afff6"/>
    <w:uiPriority w:val="99"/>
    <w:semiHidden/>
    <w:rsid w:val="0091309F"/>
    <w:rPr>
      <w:sz w:val="28"/>
      <w:szCs w:val="24"/>
    </w:rPr>
  </w:style>
  <w:style w:type="character" w:customStyle="1" w:styleId="32">
    <w:name w:val="Заголовок 3 Знак"/>
    <w:aliases w:val="римская нумерация Знак1,H3 Знак,Заголовок подпукта (1.1.1) Знак,римская нумерация Знак Знак,римская нумерация1 Знак Знак,ПРИЛ Знак"/>
    <w:basedOn w:val="ab"/>
    <w:link w:val="31"/>
    <w:rsid w:val="0091309F"/>
    <w:rPr>
      <w:sz w:val="28"/>
    </w:rPr>
  </w:style>
  <w:style w:type="character" w:customStyle="1" w:styleId="42">
    <w:name w:val="Заголовок 4 Знак"/>
    <w:aliases w:val="H4 Знак,H41 Знак"/>
    <w:basedOn w:val="ab"/>
    <w:link w:val="41"/>
    <w:rsid w:val="0091309F"/>
    <w:rPr>
      <w:sz w:val="28"/>
    </w:rPr>
  </w:style>
  <w:style w:type="character" w:customStyle="1" w:styleId="53">
    <w:name w:val="Заголовок 5 Знак"/>
    <w:aliases w:val="h5 Знак,h51 Знак,H5 Знак,H51 Знак,h52 Знак,test Знак,Block Label Знак,Level 3 - i Знак"/>
    <w:basedOn w:val="ab"/>
    <w:link w:val="52"/>
    <w:rsid w:val="0091309F"/>
    <w:rPr>
      <w:sz w:val="22"/>
    </w:rPr>
  </w:style>
  <w:style w:type="character" w:customStyle="1" w:styleId="60">
    <w:name w:val="Заголовок 6 Знак"/>
    <w:basedOn w:val="ab"/>
    <w:link w:val="6"/>
    <w:rsid w:val="0091309F"/>
    <w:rPr>
      <w:i/>
      <w:sz w:val="22"/>
    </w:rPr>
  </w:style>
  <w:style w:type="character" w:customStyle="1" w:styleId="70">
    <w:name w:val="Заголовок 7 Знак"/>
    <w:basedOn w:val="ab"/>
    <w:link w:val="7"/>
    <w:rsid w:val="0091309F"/>
    <w:rPr>
      <w:rFonts w:ascii="Arial" w:hAnsi="Arial"/>
    </w:rPr>
  </w:style>
  <w:style w:type="character" w:customStyle="1" w:styleId="80">
    <w:name w:val="Заголовок 8 Знак"/>
    <w:basedOn w:val="ab"/>
    <w:link w:val="8"/>
    <w:rsid w:val="0091309F"/>
    <w:rPr>
      <w:rFonts w:ascii="Arial" w:hAnsi="Arial"/>
      <w:i/>
    </w:rPr>
  </w:style>
  <w:style w:type="character" w:customStyle="1" w:styleId="90">
    <w:name w:val="Заголовок 9 Знак"/>
    <w:basedOn w:val="ab"/>
    <w:link w:val="9"/>
    <w:rsid w:val="0091309F"/>
    <w:rPr>
      <w:rFonts w:ascii="Arial" w:hAnsi="Arial"/>
      <w:b/>
      <w:i/>
      <w:sz w:val="18"/>
    </w:rPr>
  </w:style>
  <w:style w:type="character" w:customStyle="1" w:styleId="38">
    <w:name w:val="Основной текст с отступом 3 Знак"/>
    <w:basedOn w:val="ab"/>
    <w:link w:val="37"/>
    <w:rsid w:val="0091309F"/>
    <w:rPr>
      <w:sz w:val="16"/>
      <w:szCs w:val="16"/>
    </w:rPr>
  </w:style>
  <w:style w:type="paragraph" w:customStyle="1" w:styleId="b-address">
    <w:name w:val="b-address"/>
    <w:basedOn w:val="a9"/>
    <w:rsid w:val="0091309F"/>
    <w:pPr>
      <w:spacing w:before="100" w:beforeAutospacing="1" w:after="100" w:afterAutospacing="1" w:line="240" w:lineRule="auto"/>
    </w:pPr>
    <w:rPr>
      <w:sz w:val="24"/>
    </w:rPr>
  </w:style>
  <w:style w:type="character" w:customStyle="1" w:styleId="af">
    <w:name w:val="Текст выноски Знак"/>
    <w:basedOn w:val="ab"/>
    <w:link w:val="ae"/>
    <w:uiPriority w:val="99"/>
    <w:semiHidden/>
    <w:rsid w:val="0091309F"/>
    <w:rPr>
      <w:rFonts w:ascii="Tahoma" w:hAnsi="Tahoma" w:cs="Tahoma"/>
      <w:sz w:val="16"/>
      <w:szCs w:val="16"/>
    </w:rPr>
  </w:style>
  <w:style w:type="character" w:styleId="affffff0">
    <w:name w:val="Placeholder Text"/>
    <w:basedOn w:val="ab"/>
    <w:uiPriority w:val="99"/>
    <w:semiHidden/>
    <w:rsid w:val="0091309F"/>
    <w:rPr>
      <w:color w:val="808080"/>
    </w:rPr>
  </w:style>
  <w:style w:type="character" w:customStyle="1" w:styleId="apple-converted-space">
    <w:name w:val="apple-converted-space"/>
    <w:basedOn w:val="ab"/>
    <w:rsid w:val="00D07BE6"/>
  </w:style>
  <w:style w:type="paragraph" w:customStyle="1" w:styleId="Default">
    <w:name w:val="Default"/>
    <w:rsid w:val="00E64301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harAttribute29">
    <w:name w:val="CharAttribute29"/>
    <w:rsid w:val="0068065B"/>
    <w:rPr>
      <w:rFonts w:ascii="Times New Roman" w:eastAsia="Times New Roman" w:hAnsi="Times New Roman"/>
      <w:color w:val="FF0000"/>
      <w:sz w:val="24"/>
    </w:rPr>
  </w:style>
  <w:style w:type="paragraph" w:customStyle="1" w:styleId="ParaAttribute59">
    <w:name w:val="ParaAttribute59"/>
    <w:rsid w:val="0068065B"/>
    <w:pPr>
      <w:widowControl w:val="0"/>
      <w:wordWrap w:val="0"/>
      <w:ind w:left="1211" w:right="226" w:hanging="360"/>
      <w:jc w:val="both"/>
    </w:pPr>
    <w:rPr>
      <w:rFonts w:eastAsia="Batang"/>
    </w:rPr>
  </w:style>
  <w:style w:type="character" w:customStyle="1" w:styleId="CharAttribute4">
    <w:name w:val="CharAttribute4"/>
    <w:rsid w:val="0068065B"/>
    <w:rPr>
      <w:rFonts w:ascii="Times New Roman" w:eastAsia="Times New Roman" w:hAnsi="Times New Roman"/>
      <w:sz w:val="24"/>
    </w:rPr>
  </w:style>
  <w:style w:type="character" w:customStyle="1" w:styleId="CharAttribute36">
    <w:name w:val="CharAttribute36"/>
    <w:rsid w:val="0068065B"/>
    <w:rPr>
      <w:rFonts w:ascii="Batang" w:eastAsia="Batang" w:hAnsi="Batang"/>
      <w:sz w:val="24"/>
    </w:rPr>
  </w:style>
  <w:style w:type="paragraph" w:customStyle="1" w:styleId="affffff1">
    <w:name w:val="ГПП Основной текст"/>
    <w:basedOn w:val="afff3"/>
    <w:link w:val="affffff2"/>
    <w:rsid w:val="00BD26B1"/>
    <w:pPr>
      <w:widowControl w:val="0"/>
      <w:tabs>
        <w:tab w:val="left" w:pos="426"/>
      </w:tabs>
      <w:spacing w:after="0" w:line="240" w:lineRule="auto"/>
      <w:ind w:left="170" w:right="57" w:firstLine="567"/>
      <w:jc w:val="both"/>
    </w:pPr>
    <w:rPr>
      <w:sz w:val="24"/>
    </w:rPr>
  </w:style>
  <w:style w:type="character" w:customStyle="1" w:styleId="affffff2">
    <w:name w:val="ГПП Основной текст Знак Знак"/>
    <w:basedOn w:val="ab"/>
    <w:link w:val="affffff1"/>
    <w:rsid w:val="00BD26B1"/>
    <w:rPr>
      <w:sz w:val="24"/>
      <w:szCs w:val="24"/>
    </w:rPr>
  </w:style>
  <w:style w:type="paragraph" w:customStyle="1" w:styleId="a5">
    <w:name w:val="нум"/>
    <w:qFormat/>
    <w:rsid w:val="00105856"/>
    <w:pPr>
      <w:widowControl w:val="0"/>
      <w:numPr>
        <w:numId w:val="24"/>
      </w:numPr>
      <w:shd w:val="clear" w:color="auto" w:fill="FFFFFF"/>
      <w:tabs>
        <w:tab w:val="left" w:pos="1134"/>
      </w:tabs>
      <w:suppressAutoHyphens/>
      <w:autoSpaceDE w:val="0"/>
      <w:autoSpaceDN w:val="0"/>
      <w:adjustRightInd w:val="0"/>
      <w:spacing w:before="120"/>
      <w:jc w:val="both"/>
    </w:pPr>
    <w:rPr>
      <w:sz w:val="24"/>
      <w:szCs w:val="24"/>
      <w:lang w:eastAsia="en-US"/>
    </w:rPr>
  </w:style>
  <w:style w:type="paragraph" w:customStyle="1" w:styleId="a6">
    <w:name w:val="нума"/>
    <w:autoRedefine/>
    <w:qFormat/>
    <w:rsid w:val="00105856"/>
    <w:pPr>
      <w:numPr>
        <w:ilvl w:val="1"/>
        <w:numId w:val="24"/>
      </w:numPr>
      <w:shd w:val="clear" w:color="auto" w:fill="FFFFFF"/>
      <w:tabs>
        <w:tab w:val="left" w:pos="1134"/>
        <w:tab w:val="left" w:pos="1701"/>
      </w:tabs>
      <w:suppressAutoHyphens/>
      <w:autoSpaceDE w:val="0"/>
      <w:autoSpaceDN w:val="0"/>
      <w:adjustRightInd w:val="0"/>
      <w:ind w:left="1701" w:right="567" w:hanging="425"/>
    </w:pPr>
    <w:rPr>
      <w:sz w:val="24"/>
      <w:szCs w:val="28"/>
      <w:lang w:eastAsia="en-US"/>
    </w:rPr>
  </w:style>
  <w:style w:type="character" w:customStyle="1" w:styleId="FontStyle15">
    <w:name w:val="Font Style15"/>
    <w:uiPriority w:val="99"/>
    <w:rsid w:val="00105856"/>
    <w:rPr>
      <w:rFonts w:ascii="Times New Roman" w:hAnsi="Times New Roman" w:cs="Times New Roman"/>
      <w:sz w:val="26"/>
      <w:szCs w:val="26"/>
    </w:rPr>
  </w:style>
  <w:style w:type="paragraph" w:styleId="affffff3">
    <w:name w:val="Revision"/>
    <w:hidden/>
    <w:uiPriority w:val="99"/>
    <w:semiHidden/>
    <w:rsid w:val="00F62902"/>
    <w:rPr>
      <w:sz w:val="28"/>
      <w:szCs w:val="24"/>
    </w:rPr>
  </w:style>
  <w:style w:type="paragraph" w:customStyle="1" w:styleId="a7">
    <w:name w:val="Названия таблиц"/>
    <w:basedOn w:val="a9"/>
    <w:rsid w:val="00A1542F"/>
    <w:pPr>
      <w:keepNext/>
      <w:numPr>
        <w:numId w:val="28"/>
      </w:numPr>
      <w:spacing w:before="120" w:line="240" w:lineRule="auto"/>
      <w:jc w:val="right"/>
    </w:pPr>
    <w:rPr>
      <w:i/>
      <w:sz w:val="24"/>
    </w:rPr>
  </w:style>
  <w:style w:type="paragraph" w:customStyle="1" w:styleId="affffff4">
    <w:name w:val="Обычный без отступа по ширине"/>
    <w:basedOn w:val="a9"/>
    <w:rsid w:val="00A1542F"/>
    <w:pPr>
      <w:jc w:val="both"/>
    </w:pPr>
    <w:rPr>
      <w:rFonts w:ascii="Arial" w:hAnsi="Arial"/>
      <w:sz w:val="24"/>
    </w:rPr>
  </w:style>
  <w:style w:type="paragraph" w:customStyle="1" w:styleId="affffff5">
    <w:name w:val="!Текст"/>
    <w:link w:val="affffff6"/>
    <w:uiPriority w:val="99"/>
    <w:rsid w:val="00735BDE"/>
    <w:pPr>
      <w:spacing w:before="120"/>
      <w:ind w:firstLine="709"/>
      <w:jc w:val="both"/>
    </w:pPr>
    <w:rPr>
      <w:spacing w:val="-1"/>
      <w:sz w:val="28"/>
      <w:szCs w:val="24"/>
    </w:rPr>
  </w:style>
  <w:style w:type="character" w:customStyle="1" w:styleId="affffff6">
    <w:name w:val="!Текст Знак"/>
    <w:link w:val="affffff5"/>
    <w:uiPriority w:val="99"/>
    <w:locked/>
    <w:rsid w:val="00735BDE"/>
    <w:rPr>
      <w:spacing w:val="-1"/>
      <w:sz w:val="28"/>
      <w:szCs w:val="24"/>
    </w:rPr>
  </w:style>
  <w:style w:type="paragraph" w:customStyle="1" w:styleId="Twordaddfieldheads">
    <w:name w:val="Tword_add_field_heads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20"/>
    </w:rPr>
  </w:style>
  <w:style w:type="paragraph" w:customStyle="1" w:styleId="Twordizme">
    <w:name w:val="Tword_izme"/>
    <w:basedOn w:val="a9"/>
    <w:rsid w:val="00197549"/>
    <w:pPr>
      <w:spacing w:line="240" w:lineRule="auto"/>
      <w:jc w:val="center"/>
    </w:pPr>
    <w:rPr>
      <w:rFonts w:ascii="ISOCPEUR" w:hAnsi="ISOCPEUR"/>
      <w:i/>
      <w:sz w:val="18"/>
    </w:rPr>
  </w:style>
  <w:style w:type="paragraph" w:customStyle="1" w:styleId="Twordfami">
    <w:name w:val="Tword_fami"/>
    <w:basedOn w:val="a9"/>
    <w:rsid w:val="00197549"/>
    <w:pPr>
      <w:spacing w:line="240" w:lineRule="auto"/>
    </w:pPr>
    <w:rPr>
      <w:rFonts w:ascii="ISOCPEUR" w:hAnsi="ISOCPEUR" w:cs="Arial"/>
      <w:i/>
      <w:sz w:val="22"/>
      <w:szCs w:val="20"/>
    </w:rPr>
  </w:style>
  <w:style w:type="paragraph" w:customStyle="1" w:styleId="Tworddate">
    <w:name w:val="Tword_date"/>
    <w:basedOn w:val="a9"/>
    <w:rsid w:val="00197549"/>
    <w:pPr>
      <w:spacing w:line="240" w:lineRule="auto"/>
      <w:jc w:val="center"/>
    </w:pPr>
    <w:rPr>
      <w:rFonts w:ascii="ISOCPEUR" w:hAnsi="ISOCPEUR"/>
      <w:i/>
      <w:sz w:val="16"/>
    </w:rPr>
  </w:style>
  <w:style w:type="paragraph" w:customStyle="1" w:styleId="Twordlitlistlistov">
    <w:name w:val="Tword_lit_list_listov"/>
    <w:basedOn w:val="a9"/>
    <w:rsid w:val="00197549"/>
    <w:pPr>
      <w:widowControl w:val="0"/>
      <w:adjustRightInd w:val="0"/>
      <w:spacing w:line="240" w:lineRule="auto"/>
      <w:jc w:val="center"/>
      <w:textAlignment w:val="baseline"/>
    </w:pPr>
    <w:rPr>
      <w:rFonts w:ascii="ISOCPEUR" w:hAnsi="ISOCPEUR" w:cs="Arial"/>
      <w:i/>
      <w:sz w:val="22"/>
      <w:szCs w:val="18"/>
    </w:rPr>
  </w:style>
  <w:style w:type="paragraph" w:customStyle="1" w:styleId="Twordpagenumber">
    <w:name w:val="Tword_page_number"/>
    <w:basedOn w:val="Twordlitlistlistov"/>
    <w:rsid w:val="00197549"/>
    <w:rPr>
      <w:sz w:val="24"/>
      <w:lang w:val="en-US"/>
    </w:rPr>
  </w:style>
  <w:style w:type="paragraph" w:customStyle="1" w:styleId="Twordcopyformat">
    <w:name w:val="Tword_copy_format"/>
    <w:basedOn w:val="a9"/>
    <w:rsid w:val="00197549"/>
    <w:pPr>
      <w:spacing w:line="240" w:lineRule="auto"/>
      <w:jc w:val="center"/>
    </w:pPr>
    <w:rPr>
      <w:rFonts w:ascii="ISOCPEUR" w:hAnsi="ISOCPEUR" w:cs="Arial"/>
      <w:i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1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7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8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9;&#1057;&#1055;-&#1053;&#1053;\&#1069;&#1083;&#1077;&#1082;&#1090;&#1088;&#1086;&#1085;&#1085;&#1099;&#1077;%20&#1096;&#1072;&#1073;&#1083;&#1086;&#1085;&#1099;\&#1064;&#1072;&#1073;&#1083;&#1086;&#1085;%20&#1055;&#1047;\&#1064;&#1072;&#1073;&#1083;&#1086;&#1085;(&#1055;&#1047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CF4A51-6287-4235-BE60-C8C4855F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Шаблон(ПЗ)</Template>
  <TotalTime>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294</CharactersWithSpaces>
  <SharedDoc>false</SharedDoc>
  <HLinks>
    <vt:vector size="156" baseType="variant">
      <vt:variant>
        <vt:i4>1507377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_Toc336435728</vt:lpwstr>
      </vt:variant>
      <vt:variant>
        <vt:i4>1507377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_Toc336435727</vt:lpwstr>
      </vt:variant>
      <vt:variant>
        <vt:i4>1507377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_Toc336435726</vt:lpwstr>
      </vt:variant>
      <vt:variant>
        <vt:i4>1507377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_Toc336435725</vt:lpwstr>
      </vt:variant>
      <vt:variant>
        <vt:i4>1507377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_Toc336435724</vt:lpwstr>
      </vt:variant>
      <vt:variant>
        <vt:i4>1507377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_Toc336435723</vt:lpwstr>
      </vt:variant>
      <vt:variant>
        <vt:i4>1507377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_Toc336435722</vt:lpwstr>
      </vt:variant>
      <vt:variant>
        <vt:i4>1507377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_Toc336435721</vt:lpwstr>
      </vt:variant>
      <vt:variant>
        <vt:i4>1507377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_Toc336435720</vt:lpwstr>
      </vt:variant>
      <vt:variant>
        <vt:i4>1310769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_Toc336435719</vt:lpwstr>
      </vt:variant>
      <vt:variant>
        <vt:i4>1310769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_Toc336435718</vt:lpwstr>
      </vt:variant>
      <vt:variant>
        <vt:i4>1310769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_Toc336435717</vt:lpwstr>
      </vt:variant>
      <vt:variant>
        <vt:i4>1310769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_Toc336435716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_Toc336435715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_Toc336435714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_Toc336435713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_Toc336435712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_Toc336435711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_Toc336435710</vt:lpwstr>
      </vt:variant>
      <vt:variant>
        <vt:i4>1376305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_Toc336435709</vt:lpwstr>
      </vt:variant>
      <vt:variant>
        <vt:i4>1376305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_Toc336435708</vt:lpwstr>
      </vt:variant>
      <vt:variant>
        <vt:i4>1376305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_Toc336435707</vt:lpwstr>
      </vt:variant>
      <vt:variant>
        <vt:i4>1376305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_Toc336435706</vt:lpwstr>
      </vt:variant>
      <vt:variant>
        <vt:i4>1376305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_Toc336435705</vt:lpwstr>
      </vt:variant>
      <vt:variant>
        <vt:i4>1376305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_Toc336435704</vt:lpwstr>
      </vt:variant>
      <vt:variant>
        <vt:i4>1376305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_Toc336435703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Гречишкин Владимир Витальевич</cp:lastModifiedBy>
  <cp:revision>13</cp:revision>
  <cp:lastPrinted>2023-05-05T06:43:00Z</cp:lastPrinted>
  <dcterms:created xsi:type="dcterms:W3CDTF">2023-03-23T09:48:00Z</dcterms:created>
  <dcterms:modified xsi:type="dcterms:W3CDTF">2023-05-22T06:52:00Z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ИТУЛ">
    <vt:lpwstr>ххххх</vt:lpwstr>
  </property>
  <property fmtid="{D5CDD505-2E9C-101B-9397-08002B2CF9AE}" pid="3" name="Стадия">
    <vt:lpwstr>ОСНОВНЫЕ ТЕХНИЧЕСКИЕ РЕШЕНИЯ</vt:lpwstr>
  </property>
  <property fmtid="{D5CDD505-2E9C-101B-9397-08002B2CF9AE}" pid="4" name="Обозначение">
    <vt:lpwstr>ххх-14-ОТР</vt:lpwstr>
  </property>
  <property fmtid="{D5CDD505-2E9C-101B-9397-08002B2CF9AE}" pid="5" name="ГИП">
    <vt:lpwstr>Глинка  А. И.</vt:lpwstr>
  </property>
</Properties>
</file>