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0DC17" w14:textId="161E3202" w:rsidR="001623E4" w:rsidRPr="00633227" w:rsidRDefault="00DA3125" w:rsidP="00005FF2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>
        <w:rPr>
          <w:rFonts w:ascii="Times New Roman" w:eastAsia="Arial Unicode MS" w:hAnsi="Times New Roman"/>
          <w:b/>
          <w:bCs/>
          <w:noProof/>
        </w:rPr>
        <w:t>З</w:t>
      </w:r>
      <w:r w:rsidR="00633227" w:rsidRPr="00633227">
        <w:rPr>
          <w:rFonts w:ascii="Times New Roman" w:eastAsia="Arial Unicode MS" w:hAnsi="Times New Roman"/>
          <w:b/>
          <w:bCs/>
          <w:noProof/>
        </w:rPr>
        <w:t>аказчик</w:t>
      </w:r>
      <w:r w:rsidR="00633227">
        <w:rPr>
          <w:rFonts w:ascii="Times New Roman" w:eastAsia="Arial Unicode MS" w:hAnsi="Times New Roman"/>
          <w:b/>
          <w:bCs/>
          <w:noProof/>
        </w:rPr>
        <w:t xml:space="preserve"> - </w:t>
      </w:r>
      <w:r w:rsidR="00CD0A16">
        <w:rPr>
          <w:rFonts w:ascii="Times New Roman" w:eastAsia="Arial Unicode MS" w:hAnsi="Times New Roman"/>
          <w:b/>
          <w:bCs/>
          <w:noProof/>
        </w:rPr>
        <w:t>АО</w:t>
      </w:r>
      <w:r w:rsidR="00633227"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="00CD0A16"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="00633227"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11F22872" w14:textId="77777777" w:rsidR="002D7770" w:rsidRDefault="00CF7014" w:rsidP="002D7770">
      <w:pPr>
        <w:pStyle w:val="affffff4"/>
        <w:tabs>
          <w:tab w:val="left" w:pos="9356"/>
        </w:tabs>
        <w:spacing w:line="240" w:lineRule="auto"/>
        <w:ind w:left="28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«ЦЕХ №8,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РАСПОЛОЖЕННЫЕ ПО АДРЕСУ: МОСКОВСКАЯ ОБЛАСТЬ, Г.О. МЫТИЩИ, УЛ. КОЛОНЦОВА,</w:t>
      </w:r>
      <w:r w:rsidR="006720F3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</w:t>
      </w:r>
      <w:r w:rsidR="002D7770">
        <w:rPr>
          <w:rFonts w:ascii="Times New Roman" w:eastAsia="Arial Unicode MS" w:hAnsi="Times New Roman"/>
          <w:b/>
          <w:bCs/>
          <w:noProof/>
          <w:sz w:val="28"/>
          <w:szCs w:val="28"/>
        </w:rPr>
        <w:t>.</w:t>
      </w:r>
    </w:p>
    <w:p w14:paraId="14D36B9A" w14:textId="2A3E4D0D" w:rsidR="008F41A2" w:rsidRDefault="002D7770" w:rsidP="002D7770">
      <w:pPr>
        <w:pStyle w:val="affffff4"/>
        <w:tabs>
          <w:tab w:val="left" w:pos="9356"/>
        </w:tabs>
        <w:spacing w:line="240" w:lineRule="auto"/>
        <w:ind w:left="28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КАПИТАЛЬНЫЙ РЕМОНТ</w:t>
      </w:r>
      <w:r w:rsidR="006720F3">
        <w:rPr>
          <w:rFonts w:ascii="Times New Roman" w:eastAsia="Arial Unicode MS" w:hAnsi="Times New Roman"/>
          <w:b/>
          <w:bCs/>
          <w:noProof/>
          <w:sz w:val="28"/>
          <w:szCs w:val="28"/>
        </w:rPr>
        <w:t>»</w:t>
      </w:r>
    </w:p>
    <w:p w14:paraId="331EAC16" w14:textId="77777777" w:rsidR="002D7770" w:rsidRPr="008F41A2" w:rsidRDefault="002D7770" w:rsidP="002D7770">
      <w:pPr>
        <w:pStyle w:val="affffff4"/>
        <w:tabs>
          <w:tab w:val="left" w:pos="9356"/>
        </w:tabs>
        <w:spacing w:line="240" w:lineRule="auto"/>
        <w:ind w:left="28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</w:p>
    <w:p w14:paraId="1E987D0A" w14:textId="760238A8" w:rsidR="004A0D90" w:rsidRDefault="001644F7" w:rsidP="004A0D90">
      <w:pPr>
        <w:pStyle w:val="afb"/>
        <w:tabs>
          <w:tab w:val="left" w:pos="8385"/>
          <w:tab w:val="left" w:pos="8505"/>
        </w:tabs>
        <w:suppressAutoHyphens/>
        <w:spacing w:before="360"/>
        <w:ind w:left="567" w:right="850" w:firstLine="42"/>
        <w:rPr>
          <w:caps w:val="0"/>
          <w:smallCaps w:val="0"/>
          <w:color w:val="000000"/>
          <w:sz w:val="10"/>
          <w:szCs w:val="10"/>
        </w:rPr>
      </w:pPr>
      <w:r>
        <w:rPr>
          <w:caps w:val="0"/>
          <w:smallCaps w:val="0"/>
          <w:color w:val="000000"/>
        </w:rPr>
        <w:t>РАБОЧАЯ ДОКУМЕНТАЦИЯ</w:t>
      </w:r>
    </w:p>
    <w:p w14:paraId="38F017B7" w14:textId="77777777" w:rsidR="00CF7014" w:rsidRDefault="00CF7014" w:rsidP="00CF7014">
      <w:pPr>
        <w:tabs>
          <w:tab w:val="left" w:pos="2657"/>
        </w:tabs>
        <w:jc w:val="center"/>
        <w:rPr>
          <w:rFonts w:eastAsia="Arial Unicode MS"/>
          <w:b/>
          <w:bCs/>
          <w:noProof/>
          <w:sz w:val="32"/>
          <w:szCs w:val="32"/>
        </w:rPr>
      </w:pPr>
    </w:p>
    <w:p w14:paraId="3ABCA2F5" w14:textId="77777777" w:rsidR="002D7770" w:rsidRDefault="002D7770" w:rsidP="00CF7014">
      <w:pPr>
        <w:tabs>
          <w:tab w:val="left" w:pos="2657"/>
        </w:tabs>
        <w:jc w:val="center"/>
        <w:rPr>
          <w:rFonts w:eastAsia="Arial Unicode MS"/>
          <w:b/>
          <w:bCs/>
          <w:noProof/>
          <w:sz w:val="32"/>
          <w:szCs w:val="32"/>
        </w:rPr>
      </w:pPr>
    </w:p>
    <w:p w14:paraId="0C33C3ED" w14:textId="60ADBCFA" w:rsidR="00CF7014" w:rsidRDefault="002D7770" w:rsidP="00CF7014">
      <w:pPr>
        <w:tabs>
          <w:tab w:val="left" w:pos="2657"/>
        </w:tabs>
        <w:jc w:val="center"/>
        <w:rPr>
          <w:rFonts w:eastAsia="Arial Unicode MS"/>
          <w:b/>
          <w:bCs/>
          <w:noProof/>
          <w:sz w:val="32"/>
          <w:szCs w:val="32"/>
        </w:rPr>
      </w:pPr>
      <w:r>
        <w:rPr>
          <w:rFonts w:eastAsia="Arial Unicode MS"/>
          <w:b/>
          <w:bCs/>
          <w:noProof/>
          <w:sz w:val="32"/>
          <w:szCs w:val="32"/>
        </w:rPr>
        <w:t>Архитектурно-строительные решения</w:t>
      </w:r>
    </w:p>
    <w:p w14:paraId="0AFA0A9F" w14:textId="77777777" w:rsidR="00C43282" w:rsidRDefault="00C43282" w:rsidP="004A0D90">
      <w:pPr>
        <w:pStyle w:val="afb"/>
        <w:tabs>
          <w:tab w:val="left" w:pos="8385"/>
          <w:tab w:val="left" w:pos="8505"/>
        </w:tabs>
        <w:suppressAutoHyphens/>
        <w:spacing w:before="360"/>
        <w:ind w:left="567" w:right="850" w:firstLine="42"/>
        <w:rPr>
          <w:caps w:val="0"/>
          <w:smallCaps w:val="0"/>
          <w:color w:val="000000"/>
          <w:sz w:val="10"/>
          <w:szCs w:val="10"/>
        </w:rPr>
      </w:pPr>
    </w:p>
    <w:p w14:paraId="71C4581C" w14:textId="77777777" w:rsidR="002D7770" w:rsidRPr="00C55428" w:rsidRDefault="002D7770" w:rsidP="004A0D90">
      <w:pPr>
        <w:pStyle w:val="afb"/>
        <w:tabs>
          <w:tab w:val="left" w:pos="8385"/>
          <w:tab w:val="left" w:pos="8505"/>
        </w:tabs>
        <w:suppressAutoHyphens/>
        <w:spacing w:before="360"/>
        <w:ind w:left="567" w:right="850" w:firstLine="42"/>
        <w:rPr>
          <w:caps w:val="0"/>
          <w:smallCaps w:val="0"/>
          <w:color w:val="000000"/>
          <w:sz w:val="10"/>
          <w:szCs w:val="10"/>
        </w:rPr>
      </w:pPr>
    </w:p>
    <w:p w14:paraId="19316568" w14:textId="144764C9" w:rsidR="00626556" w:rsidRDefault="00CF7014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  <w:r>
        <w:rPr>
          <w:bCs w:val="0"/>
          <w:caps w:val="0"/>
          <w:smallCaps w:val="0"/>
          <w:szCs w:val="28"/>
        </w:rPr>
        <w:t>130</w:t>
      </w:r>
      <w:r w:rsidR="00626556" w:rsidRPr="004A0D90">
        <w:rPr>
          <w:bCs w:val="0"/>
          <w:caps w:val="0"/>
          <w:smallCaps w:val="0"/>
          <w:szCs w:val="28"/>
        </w:rPr>
        <w:t>-2</w:t>
      </w:r>
      <w:r w:rsidR="00626556">
        <w:rPr>
          <w:bCs w:val="0"/>
          <w:caps w:val="0"/>
          <w:smallCaps w:val="0"/>
          <w:szCs w:val="28"/>
        </w:rPr>
        <w:t>3</w:t>
      </w:r>
      <w:r w:rsidR="00626556" w:rsidRPr="004A0D90">
        <w:rPr>
          <w:bCs w:val="0"/>
          <w:caps w:val="0"/>
          <w:smallCaps w:val="0"/>
          <w:szCs w:val="28"/>
        </w:rPr>
        <w:t>-</w:t>
      </w:r>
      <w:r w:rsidR="002D7770">
        <w:rPr>
          <w:bCs w:val="0"/>
          <w:caps w:val="0"/>
          <w:smallCaps w:val="0"/>
          <w:szCs w:val="28"/>
        </w:rPr>
        <w:t>АС1</w:t>
      </w:r>
    </w:p>
    <w:p w14:paraId="45D6963F" w14:textId="3FC20D85" w:rsidR="00626556" w:rsidRDefault="00626556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572849A7" w14:textId="77777777" w:rsidR="001644F7" w:rsidRDefault="001644F7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  <w:bookmarkStart w:id="0" w:name="_GoBack"/>
      <w:bookmarkEnd w:id="0"/>
    </w:p>
    <w:p w14:paraId="10EADCE8" w14:textId="22C90937" w:rsidR="00C43282" w:rsidRPr="00C55428" w:rsidRDefault="00C43282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tbl>
      <w:tblPr>
        <w:tblpPr w:leftFromText="180" w:rightFromText="180" w:vertAnchor="text" w:horzAnchor="page" w:tblpX="2218" w:tblpY="400"/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D76D57" w14:paraId="38B8FF75" w14:textId="77777777" w:rsidTr="00005FF2">
        <w:trPr>
          <w:cantSplit/>
          <w:trHeight w:val="275"/>
        </w:trPr>
        <w:tc>
          <w:tcPr>
            <w:tcW w:w="686" w:type="dxa"/>
            <w:shd w:val="clear" w:color="auto" w:fill="FFFFFF" w:themeFill="background1"/>
            <w:vAlign w:val="center"/>
            <w:hideMark/>
          </w:tcPr>
          <w:p w14:paraId="00774E7F" w14:textId="77777777" w:rsidR="00D76D57" w:rsidRPr="00C86538" w:rsidRDefault="00D76D57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Изм.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C0AFCD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№ док.</w:t>
            </w:r>
          </w:p>
        </w:tc>
        <w:tc>
          <w:tcPr>
            <w:tcW w:w="1021" w:type="dxa"/>
            <w:shd w:val="clear" w:color="auto" w:fill="FFFFFF" w:themeFill="background1"/>
            <w:vAlign w:val="center"/>
            <w:hideMark/>
          </w:tcPr>
          <w:p w14:paraId="4C934988" w14:textId="77777777" w:rsidR="00D76D57" w:rsidRPr="00C86538" w:rsidRDefault="00D76D57" w:rsidP="009E0F10">
            <w:pPr>
              <w:spacing w:line="240" w:lineRule="auto"/>
              <w:ind w:firstLine="29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Подп.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978C20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Дата</w:t>
            </w:r>
          </w:p>
        </w:tc>
      </w:tr>
      <w:tr w:rsidR="00D76D57" w14:paraId="137E021C" w14:textId="77777777" w:rsidTr="00005FF2">
        <w:trPr>
          <w:cantSplit/>
          <w:trHeight w:val="283"/>
        </w:trPr>
        <w:tc>
          <w:tcPr>
            <w:tcW w:w="686" w:type="dxa"/>
            <w:shd w:val="clear" w:color="auto" w:fill="FFFFFF" w:themeFill="background1"/>
            <w:vAlign w:val="center"/>
          </w:tcPr>
          <w:p w14:paraId="2C2CEEB7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2CEB9B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5FB6CBFC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BC7916" w14:textId="544EC6ED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77472751" w14:textId="77777777" w:rsidTr="00005FF2">
        <w:trPr>
          <w:cantSplit/>
          <w:trHeight w:val="329"/>
        </w:trPr>
        <w:tc>
          <w:tcPr>
            <w:tcW w:w="686" w:type="dxa"/>
            <w:shd w:val="clear" w:color="auto" w:fill="FFFFFF" w:themeFill="background1"/>
            <w:vAlign w:val="center"/>
          </w:tcPr>
          <w:p w14:paraId="642399BB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CD763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93C3F26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4F4642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64653D45" w14:textId="77777777" w:rsidTr="00005FF2">
        <w:trPr>
          <w:cantSplit/>
          <w:trHeight w:val="293"/>
        </w:trPr>
        <w:tc>
          <w:tcPr>
            <w:tcW w:w="686" w:type="dxa"/>
            <w:shd w:val="clear" w:color="auto" w:fill="FFFFFF" w:themeFill="background1"/>
            <w:vAlign w:val="center"/>
          </w:tcPr>
          <w:p w14:paraId="7FBC4A5B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57D6FAE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8325255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8D64E9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3506AFE5" w:rsidR="009E0F10" w:rsidRPr="001044C3" w:rsidRDefault="00444530" w:rsidP="0044453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Руководитель проекта</w:t>
            </w:r>
          </w:p>
        </w:tc>
        <w:tc>
          <w:tcPr>
            <w:tcW w:w="2835" w:type="dxa"/>
            <w:vAlign w:val="center"/>
          </w:tcPr>
          <w:p w14:paraId="75AC3AE6" w14:textId="15735016" w:rsidR="009E0F10" w:rsidRPr="001044C3" w:rsidRDefault="00626556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D40BF3" wp14:editId="78DB2657">
                  <wp:extent cx="1787525" cy="762635"/>
                  <wp:effectExtent l="0" t="0" r="3175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2" t="36325" r="4753" b="35073"/>
                          <a:stretch/>
                        </pic:blipFill>
                        <pic:spPr bwMode="auto">
                          <a:xfrm>
                            <a:off x="0" y="0"/>
                            <a:ext cx="1787525" cy="762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43EEB130" w:rsidR="009E0F10" w:rsidRPr="006E314B" w:rsidRDefault="00444530" w:rsidP="0044453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В.Е.</w:t>
            </w:r>
            <w:r w:rsidR="009E0F10">
              <w:rPr>
                <w:b/>
                <w:sz w:val="28"/>
                <w:szCs w:val="28"/>
              </w:rPr>
              <w:t xml:space="preserve"> Л</w:t>
            </w:r>
            <w:r>
              <w:rPr>
                <w:b/>
                <w:sz w:val="28"/>
                <w:szCs w:val="28"/>
              </w:rPr>
              <w:t>ипатов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03A368" w14:textId="77777777" w:rsidR="009B4EC7" w:rsidRDefault="009B4EC7">
      <w:r>
        <w:separator/>
      </w:r>
    </w:p>
  </w:endnote>
  <w:endnote w:type="continuationSeparator" w:id="0">
    <w:p w14:paraId="37F10A41" w14:textId="77777777" w:rsidR="009B4EC7" w:rsidRDefault="009B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FD243D" w14:textId="77777777" w:rsidR="009B4EC7" w:rsidRDefault="009B4EC7">
      <w:r>
        <w:separator/>
      </w:r>
    </w:p>
  </w:footnote>
  <w:footnote w:type="continuationSeparator" w:id="0">
    <w:p w14:paraId="2DB9E8AA" w14:textId="77777777" w:rsidR="009B4EC7" w:rsidRDefault="009B4E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46"/>
      <w:gridCol w:w="625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EAEBF3D" w:rsidR="009E0F10" w:rsidRDefault="00444530" w:rsidP="00420DC0">
          <w:pPr>
            <w:pStyle w:val="aff0"/>
            <w:jc w:val="center"/>
          </w:pPr>
          <w:r>
            <w:rPr>
              <w:noProof/>
              <w:sz w:val="20"/>
              <w:szCs w:val="20"/>
            </w:rPr>
            <mc:AlternateContent>
              <mc:Choice Requires="wpg">
                <w:drawing>
                  <wp:inline distT="0" distB="0" distL="0" distR="0" wp14:anchorId="10EB87AA" wp14:editId="36C04C04">
                    <wp:extent cx="5525770" cy="1029335"/>
                    <wp:effectExtent l="0" t="0" r="17780" b="18415"/>
                    <wp:docPr id="2" name="Группа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525770" cy="1029335"/>
                              <a:chOff x="7" y="7"/>
                              <a:chExt cx="8702" cy="1621"/>
                            </a:xfrm>
                          </wpg:grpSpPr>
                          <wps:wsp>
                            <wps:cNvPr id="5" name="Freeform 3"/>
                            <wps:cNvSpPr>
                              <a:spLocks/>
                            </wps:cNvSpPr>
                            <wps:spPr bwMode="auto">
                              <a:xfrm>
                                <a:off x="7" y="7"/>
                                <a:ext cx="4141" cy="1620"/>
                              </a:xfrm>
                              <a:custGeom>
                                <a:avLst/>
                                <a:gdLst>
                                  <a:gd name="T0" fmla="*/ 0 w 4141"/>
                                  <a:gd name="T1" fmla="*/ 1620 h 1620"/>
                                  <a:gd name="T2" fmla="*/ 4140 w 4141"/>
                                  <a:gd name="T3" fmla="*/ 1620 h 1620"/>
                                  <a:gd name="T4" fmla="*/ 4140 w 4141"/>
                                  <a:gd name="T5" fmla="*/ 0 h 1620"/>
                                  <a:gd name="T6" fmla="*/ 0 w 4141"/>
                                  <a:gd name="T7" fmla="*/ 0 h 1620"/>
                                  <a:gd name="T8" fmla="*/ 0 w 4141"/>
                                  <a:gd name="T9" fmla="*/ 162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41" h="1620">
                                    <a:moveTo>
                                      <a:pt x="0" y="1620"/>
                                    </a:moveTo>
                                    <a:lnTo>
                                      <a:pt x="4140" y="1620"/>
                                    </a:lnTo>
                                    <a:lnTo>
                                      <a:pt x="41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48" y="321"/>
                                <a:ext cx="3480" cy="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2" name="Freeform 5"/>
                            <wps:cNvSpPr>
                              <a:spLocks/>
                            </wps:cNvSpPr>
                            <wps:spPr bwMode="auto">
                              <a:xfrm>
                                <a:off x="4098" y="7"/>
                                <a:ext cx="4181" cy="1620"/>
                              </a:xfrm>
                              <a:custGeom>
                                <a:avLst/>
                                <a:gdLst>
                                  <a:gd name="T0" fmla="*/ 4181 w 4181"/>
                                  <a:gd name="T1" fmla="*/ 0 h 1620"/>
                                  <a:gd name="T2" fmla="*/ 0 w 4181"/>
                                  <a:gd name="T3" fmla="*/ 0 h 1620"/>
                                  <a:gd name="T4" fmla="*/ 0 w 4181"/>
                                  <a:gd name="T5" fmla="*/ 1620 h 1620"/>
                                  <a:gd name="T6" fmla="*/ 4181 w 4181"/>
                                  <a:gd name="T7" fmla="*/ 1620 h 1620"/>
                                  <a:gd name="T8" fmla="*/ 4181 w 4181"/>
                                  <a:gd name="T9" fmla="*/ 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81" h="1620">
                                    <a:moveTo>
                                      <a:pt x="418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lnTo>
                                      <a:pt x="4181" y="1620"/>
                                    </a:lnTo>
                                    <a:lnTo>
                                      <a:pt x="418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99" y="8"/>
                                <a:ext cx="4610" cy="162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46C3F14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spacing w:before="232"/>
                                    <w:ind w:left="1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ООО «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КиКГЕОСТРОЙ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»</w:t>
                                  </w:r>
                                </w:p>
                                <w:p w14:paraId="67BCA420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 w:righ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РФ,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109004,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Москва,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Земляной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вал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65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Т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ел.: (495) 915-24-71</w:t>
                                  </w:r>
                                </w:p>
                                <w:p w14:paraId="4AF152DD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Факс:(495) 915-24-71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daGIfwYAAIk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">
    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2dQcMA&#10;AADaAAAADwAAAGRycy9kb3ducmV2LnhtbESPT2sCMRTE7wW/Q3iCt5pVUN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2dQcMAAADaAAAADwAAAAAAAAAAAAAAAACYAgAAZHJzL2Rv&#10;d25yZXYueG1sUEsFBgAAAAAEAAQA9QAAAIgDAAAAAA==&#10;" path="m,1620r4140,l4140,,,,,1620xe" filled="f">
                      <v:path arrowok="t" o:connecttype="custom" o:connectlocs="0,1620;4140,1620;4140,0;0,0;0,1620" o:connectangles="0,0,0,0,0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sgVa9AAAA2wAAAA8AAABkcnMvZG93bnJldi54bWxEj0sLwjAQhO+C/yGs4E1TH6hUoxRB8Orj&#10;4m1p1qbYbGoTtf57IwjedpnZmW9Xm9ZW4kmNLx0rGA0TEMS50yUXCs6n3WABwgdkjZVjUvAmD5t1&#10;t7PCVLsXH+h5DIWIIexTVGBCqFMpfW7Ioh+6mjhqV9dYDHFtCqkbfMVwW8lxksykxZJjg8Gatoby&#10;2/FhFVxumcmmUxu5XDu/m5r9zE+U6vfabAkiUBv+5t/1Xkf8EXx/iQPI9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yyBVr0AAADbAAAADwAAAAAAAAAAAAAAAACfAgAAZHJz&#10;L2Rvd25yZXYueG1sUEsFBgAAAAAEAAQA9wAAAIkDAAAAAA==&#10;">
                      <v:imagedata r:id="rId2" o:title=""/>
                    </v:shape>
    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7fyr8A&#10;AADbAAAADwAAAGRycy9kb3ducmV2LnhtbERPy6rCMBDdC/5DGMGNaFpBkWoUEQXRu/HxAWMztsVm&#10;Upqo1a83wgV3czjPmS0aU4oH1a6wrCAeRCCIU6sLzhScT5v+BITzyBpLy6TgRQ4W83Zrhom2Tz7Q&#10;4+gzEULYJagg975KpHRpTgbdwFbEgbva2qAPsM6krvEZwk0ph1E0lgYLDg05VrTKKb0d70aBfP31&#10;lrS368vbFaMR9tbxLj4r1e00yykIT43/if/dWx3mD+H7Szh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nt/KvwAAANsAAAAPAAAAAAAAAAAAAAAAAJgCAABkcnMvZG93bnJl&#10;di54bWxQSwUGAAAAAAQABAD1AAAAhAMAAAAA&#10;" path="m4181,l,,,1620r4181,l4181,xe" stroked="f">
                      <v:path arrowok="t" o:connecttype="custom" o:connectlocs="4181,0;0,0;0,1620;4181,1620;4181,0" o:connectangles="0,0,0,0,0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ZLsMA&#10;AADbAAAADwAAAGRycy9kb3ducmV2LnhtbERPTWvCQBC9C/0PyxR6Ed1YSglpNlKkggcRtS16HLLT&#10;bEh2NmRXE/99Vyj0No/3OflytK24Uu9rxwoW8wQEcel0zZWCr8/1LAXhA7LG1jEpuJGHZfEwyTHT&#10;buADXY+hEjGEfYYKTAhdJqUvDVn0c9cRR+7H9RZDhH0ldY9DDLetfE6SV2mx5thgsKOVobI5XqyC&#10;Zmf2h9N2dS6nkppq+E5O6e1DqafH8f0NRKAx/Iv/3Bsd57/A/Zd4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cZLsMAAADbAAAADwAAAAAAAAAAAAAAAACYAgAAZHJzL2Rv&#10;d25yZXYueG1sUEsFBgAAAAAEAAQA9QAAAIgDAAAAAA==&#10;" filled="f">
                      <v:textbox inset="0,0,0,0">
                        <w:txbxContent>
                          <w:p w14:paraId="246C3F14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spacing w:before="232"/>
                              <w:ind w:left="1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ООО «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КиКГЕОСТРОЙ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67BCA420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 w:righ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РФ,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109004,</w:t>
                            </w:r>
                            <w:r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Москва,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ул.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Земляной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вал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65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 xml:space="preserve"> 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ел.: (495) 915-24-71</w:t>
                            </w:r>
                          </w:p>
                          <w:p w14:paraId="4AF152DD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Факс:(495) 915-24-71</w:t>
                            </w:r>
                          </w:p>
                        </w:txbxContent>
                      </v:textbox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340" w:type="pct"/>
          <w:tcBorders>
            <w:top w:val="nil"/>
          </w:tcBorders>
        </w:tcPr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1B5157F6" w14:textId="133E5637" w:rsidR="009E0F10" w:rsidRPr="00656D1B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1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31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ArSG7IEgUAAIIhAAAOAAAAAAAAAAAAAAAAAC4C&#10;AABkcnMvZTJvRG9jLnhtbFBLAQItABQABgAIAAAAIQByEG854gAAAAsBAAAPAAAAAAAAAAAAAAAA&#10;AGwHAABkcnMvZG93bnJldi54bWxQSwUGAAAAAAQABADzAAAAewgAAAAA&#10;">
              <v:line id="Line 869" o:spid="_x0000_s1032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0" o:spid="_x0000_s1033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1" o:spid="_x0000_s1034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5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6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7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8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 id="Text Box 876" o:spid="_x0000_s1039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40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41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4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44F7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770"/>
    <w:rsid w:val="002D7C65"/>
    <w:rsid w:val="002E056F"/>
    <w:rsid w:val="002E0A19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8E4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17AE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530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017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6AB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2C91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556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4EC7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92F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18B1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5AB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01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4D0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125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29A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15F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96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0F2E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4C930-84AF-425D-A6F5-03B7E3CAD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5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286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Мясоедова Мария Андреевна</cp:lastModifiedBy>
  <cp:revision>9</cp:revision>
  <cp:lastPrinted>2023-04-19T10:49:00Z</cp:lastPrinted>
  <dcterms:created xsi:type="dcterms:W3CDTF">2023-03-21T07:56:00Z</dcterms:created>
  <dcterms:modified xsi:type="dcterms:W3CDTF">2023-05-04T14:28:00Z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