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46E530F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20D6143F" w14:textId="39720EB9" w:rsidR="00C15A3B" w:rsidRPr="004E0881" w:rsidRDefault="00C15A3B" w:rsidP="00DC5B2E">
      <w:pPr>
        <w:pStyle w:val="affffff4"/>
        <w:spacing w:line="600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4559B105" w14:textId="77777777" w:rsidR="00DC5B2E" w:rsidRDefault="00D42F41" w:rsidP="00DC5B2E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АБК.</w:t>
      </w:r>
    </w:p>
    <w:p w14:paraId="729F04F4" w14:textId="523EDF00" w:rsidR="00C15A3B" w:rsidRPr="00DC5B2E" w:rsidRDefault="00D42F41" w:rsidP="00DC5B2E">
      <w:pPr>
        <w:tabs>
          <w:tab w:val="left" w:pos="2657"/>
        </w:tabs>
        <w:spacing w:line="6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D1C15">
        <w:rPr>
          <w:b/>
          <w:sz w:val="32"/>
          <w:szCs w:val="32"/>
        </w:rPr>
        <w:t xml:space="preserve">Архитектурно-строительные решения </w:t>
      </w:r>
    </w:p>
    <w:p w14:paraId="598DFA94" w14:textId="76FB5B16" w:rsidR="00C15A3B" w:rsidRDefault="00C15A3B" w:rsidP="00DC5B2E">
      <w:pPr>
        <w:pStyle w:val="afb"/>
        <w:suppressAutoHyphens/>
        <w:spacing w:before="0" w:after="0" w:line="600" w:lineRule="auto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0D1C15">
        <w:rPr>
          <w:rFonts w:eastAsia="Arial Unicode MS"/>
          <w:caps w:val="0"/>
          <w:smallCaps w:val="0"/>
          <w:noProof/>
          <w:sz w:val="32"/>
          <w:szCs w:val="32"/>
        </w:rPr>
        <w:t>АС3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bookmarkStart w:id="0" w:name="_GoBack"/>
      <w:bookmarkEnd w:id="0"/>
    </w:p>
    <w:p w14:paraId="7273D2DA" w14:textId="77777777" w:rsidR="00DC5B2E" w:rsidRDefault="00DC5B2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606CD82D" w14:textId="77777777" w:rsidR="00DC5B2E" w:rsidRDefault="00DC5B2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4AAE0E3D" w14:textId="77777777" w:rsidR="00DC5B2E" w:rsidRDefault="00DC5B2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265167A" w14:textId="77777777" w:rsidR="00DC5B2E" w:rsidRDefault="00DC5B2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4B1BF167" w14:textId="77777777" w:rsidR="00DC5B2E" w:rsidRDefault="00DC5B2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0A08E745" w14:textId="77777777" w:rsidR="00DC5B2E" w:rsidRDefault="00DC5B2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29CF64B" w14:textId="77777777" w:rsidR="00DC5B2E" w:rsidRDefault="00DC5B2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50B86" w14:textId="77777777" w:rsidR="00570C1E" w:rsidRDefault="00570C1E">
      <w:r>
        <w:separator/>
      </w:r>
    </w:p>
  </w:endnote>
  <w:endnote w:type="continuationSeparator" w:id="0">
    <w:p w14:paraId="58139CCF" w14:textId="77777777" w:rsidR="00570C1E" w:rsidRDefault="0057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D4ECD" w14:textId="77777777" w:rsidR="00570C1E" w:rsidRDefault="00570C1E">
      <w:r>
        <w:separator/>
      </w:r>
    </w:p>
  </w:footnote>
  <w:footnote w:type="continuationSeparator" w:id="0">
    <w:p w14:paraId="1DC77A1E" w14:textId="77777777" w:rsidR="00570C1E" w:rsidRDefault="00570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335C493C"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">
              <v:line id="Line 869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870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" strokeweight="1.5pt"/>
              <v:line id="Line 871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<v:line id="Line 872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<v:line id="Line 873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<v:line id="Line 874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" strokeweight="1.5pt"/>
              <v:rect id="Rectangle 875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1C15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0C1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5CB7"/>
    <w:rsid w:val="00D36CB1"/>
    <w:rsid w:val="00D37BC2"/>
    <w:rsid w:val="00D4080E"/>
    <w:rsid w:val="00D40D9A"/>
    <w:rsid w:val="00D4107D"/>
    <w:rsid w:val="00D42F41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B2E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C907-8D90-473A-94EC-0735B7C7F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4</TotalTime>
  <Pages>1</Pages>
  <Words>30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6</cp:revision>
  <cp:lastPrinted>2022-09-08T12:29:00Z</cp:lastPrinted>
  <dcterms:created xsi:type="dcterms:W3CDTF">2023-04-06T10:24:00Z</dcterms:created>
  <dcterms:modified xsi:type="dcterms:W3CDTF">2023-06-09T08:58:00Z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