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5166A377" w14:textId="77777777" w:rsidR="007F3FE0" w:rsidRPr="008111A1" w:rsidRDefault="007F3FE0" w:rsidP="007F3FE0">
      <w:pPr>
        <w:tabs>
          <w:tab w:val="left" w:pos="2657"/>
        </w:tabs>
        <w:jc w:val="center"/>
        <w:rPr>
          <w:b/>
          <w:sz w:val="32"/>
          <w:szCs w:val="32"/>
        </w:rPr>
      </w:pPr>
      <w:r w:rsidRPr="006C5A1A">
        <w:rPr>
          <w:b/>
          <w:sz w:val="32"/>
          <w:szCs w:val="32"/>
        </w:rPr>
        <w:t>Внутренние системы водоснабжения и канализации</w:t>
      </w:r>
    </w:p>
    <w:p w14:paraId="699A0038" w14:textId="77777777" w:rsidR="007F3FE0" w:rsidRDefault="007F3FE0" w:rsidP="007F3FE0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 w:val="32"/>
          <w:szCs w:val="32"/>
        </w:rPr>
      </w:pPr>
      <w:bookmarkStart w:id="0" w:name="_GoBack"/>
      <w:bookmarkEnd w:id="0"/>
    </w:p>
    <w:p w14:paraId="54074513" w14:textId="77777777" w:rsidR="007F3FE0" w:rsidRDefault="007F3FE0" w:rsidP="007F3FE0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35F1D6D9" w:rsidR="00101216" w:rsidRDefault="007F3FE0" w:rsidP="007F3FE0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130-23-ВК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1C428" w14:textId="77777777" w:rsidR="007C5386" w:rsidRDefault="007C5386">
      <w:r>
        <w:separator/>
      </w:r>
    </w:p>
  </w:endnote>
  <w:endnote w:type="continuationSeparator" w:id="0">
    <w:p w14:paraId="2B3122AF" w14:textId="77777777" w:rsidR="007C5386" w:rsidRDefault="007C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7936E" w14:textId="77777777" w:rsidR="007C5386" w:rsidRDefault="007C5386">
      <w:r>
        <w:separator/>
      </w:r>
    </w:p>
  </w:footnote>
  <w:footnote w:type="continuationSeparator" w:id="0">
    <w:p w14:paraId="45EA3468" w14:textId="77777777" w:rsidR="007C5386" w:rsidRDefault="007C5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3FE0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EDA1B-754F-489A-9E6F-1C50D73C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8</TotalTime>
  <Pages>1</Pages>
  <Words>36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6</cp:revision>
  <cp:lastPrinted>2022-09-08T12:29:00Z</cp:lastPrinted>
  <dcterms:created xsi:type="dcterms:W3CDTF">2023-03-23T09:48:00Z</dcterms:created>
  <dcterms:modified xsi:type="dcterms:W3CDTF">2023-05-03T07:38:00Z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