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77777777" w:rsidR="00C15A3B" w:rsidRPr="00633227" w:rsidRDefault="00C15A3B" w:rsidP="00735C7C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62B0B15" w14:textId="77777777" w:rsidR="00C15A3B" w:rsidRPr="008F41A2" w:rsidRDefault="00C15A3B" w:rsidP="00735C7C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 8, РАСПОЛОЖЕННЫЙ ПО АДРЕСУ: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РЕМОНТ»</w:t>
      </w:r>
    </w:p>
    <w:p w14:paraId="3C54EB5D" w14:textId="77777777" w:rsidR="00C15A3B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0D6143F" w14:textId="77777777" w:rsidR="00C15A3B" w:rsidRPr="004E0881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4FD376F9" w14:textId="0BE149FC" w:rsidR="00C15A3B" w:rsidRPr="008111A1" w:rsidRDefault="006C5A1A" w:rsidP="00735C7C">
      <w:pPr>
        <w:tabs>
          <w:tab w:val="left" w:pos="2657"/>
        </w:tabs>
        <w:jc w:val="center"/>
        <w:rPr>
          <w:b/>
          <w:sz w:val="32"/>
          <w:szCs w:val="32"/>
        </w:rPr>
      </w:pPr>
      <w:r w:rsidRPr="006C5A1A">
        <w:rPr>
          <w:b/>
          <w:sz w:val="32"/>
          <w:szCs w:val="32"/>
        </w:rPr>
        <w:t>Внутренние системы водоснабжения и канализации</w:t>
      </w:r>
    </w:p>
    <w:p w14:paraId="729F04F4" w14:textId="77777777" w:rsidR="00C15A3B" w:rsidRDefault="00C15A3B" w:rsidP="00735C7C">
      <w:pPr>
        <w:pStyle w:val="afb"/>
        <w:suppressAutoHyphens/>
        <w:spacing w:before="0" w:after="0"/>
        <w:ind w:right="0"/>
        <w:rPr>
          <w:bCs w:val="0"/>
          <w:caps w:val="0"/>
          <w:smallCaps w:val="0"/>
          <w:sz w:val="32"/>
          <w:szCs w:val="32"/>
        </w:rPr>
      </w:pPr>
    </w:p>
    <w:p w14:paraId="14D3BF54" w14:textId="77777777" w:rsidR="006C5A1A" w:rsidRDefault="006C5A1A" w:rsidP="00735C7C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598DFA94" w14:textId="04A82B5C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</w:t>
      </w:r>
      <w:r w:rsidR="006C5A1A">
        <w:rPr>
          <w:rFonts w:eastAsia="Arial Unicode MS"/>
          <w:caps w:val="0"/>
          <w:smallCaps w:val="0"/>
          <w:noProof/>
          <w:sz w:val="32"/>
          <w:szCs w:val="32"/>
        </w:rPr>
        <w:t>В</w:t>
      </w:r>
      <w:r>
        <w:rPr>
          <w:rFonts w:eastAsia="Arial Unicode MS"/>
          <w:caps w:val="0"/>
          <w:smallCaps w:val="0"/>
          <w:noProof/>
          <w:sz w:val="32"/>
          <w:szCs w:val="32"/>
        </w:rPr>
        <w:t>К</w:t>
      </w:r>
      <w:bookmarkStart w:id="0" w:name="_GoBack"/>
      <w:bookmarkEnd w:id="0"/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4E7980CA" w14:textId="77777777" w:rsidR="006C5A1A" w:rsidRDefault="006C5A1A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264EA13F" w14:textId="77777777" w:rsidR="006C5A1A" w:rsidRDefault="006C5A1A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318CBBE3" w14:textId="77777777" w:rsidR="006C5A1A" w:rsidRDefault="006C5A1A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7F10D0AC" w14:textId="77777777" w:rsidR="006C5A1A" w:rsidRDefault="006C5A1A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43225530" w14:textId="77777777" w:rsidR="006C5A1A" w:rsidRDefault="006C5A1A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172AF246" w14:textId="77777777" w:rsidR="006C5A1A" w:rsidRDefault="006C5A1A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659D271E" w14:textId="77777777" w:rsidR="006C5A1A" w:rsidRDefault="006C5A1A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58F292DF" w14:textId="77777777" w:rsidR="006C5A1A" w:rsidRDefault="006C5A1A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6CF96135" w14:textId="77777777" w:rsidR="006C5A1A" w:rsidRDefault="006C5A1A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3613132F" w14:textId="77777777" w:rsidR="006C5A1A" w:rsidRDefault="006C5A1A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1A5FB769" w14:textId="77777777" w:rsidR="006C5A1A" w:rsidRDefault="006C5A1A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30140F" w14:textId="77777777" w:rsidR="00554723" w:rsidRDefault="00554723">
      <w:r>
        <w:separator/>
      </w:r>
    </w:p>
  </w:endnote>
  <w:endnote w:type="continuationSeparator" w:id="0">
    <w:p w14:paraId="333DF806" w14:textId="77777777" w:rsidR="00554723" w:rsidRDefault="00554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DAC0DC" w14:textId="77777777" w:rsidR="00554723" w:rsidRDefault="00554723">
      <w:r>
        <w:separator/>
      </w:r>
    </w:p>
  </w:footnote>
  <w:footnote w:type="continuationSeparator" w:id="0">
    <w:p w14:paraId="2819B140" w14:textId="77777777" w:rsidR="00554723" w:rsidRDefault="00554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4097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5A1A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5A294-FEC9-49F1-8841-1B68D8ED1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2</TotalTime>
  <Pages>1</Pages>
  <Words>32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3</cp:revision>
  <cp:lastPrinted>2022-09-08T12:29:00Z</cp:lastPrinted>
  <dcterms:created xsi:type="dcterms:W3CDTF">2023-04-06T10:24:00Z</dcterms:created>
  <dcterms:modified xsi:type="dcterms:W3CDTF">2023-05-03T07:37:00Z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