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9A40E76" w14:textId="2ED72BB6" w:rsidR="00717DF1" w:rsidRDefault="00717DF1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proofErr w:type="gramStart"/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МОСКОВСКАЯ</w:t>
      </w:r>
      <w:proofErr w:type="gramEnd"/>
    </w:p>
    <w:p w14:paraId="584A8601" w14:textId="77777777" w:rsidR="00717DF1" w:rsidRDefault="00717DF1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</w:t>
      </w:r>
    </w:p>
    <w:p w14:paraId="73D41118" w14:textId="3E03B22D" w:rsidR="0060228D" w:rsidRDefault="00717DF1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КАПИТАЛЬНЫЙ РЕМОНТ»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7A202D0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3D529D03" w14:textId="77777777" w:rsidR="0060228D" w:rsidRDefault="0060228D" w:rsidP="0060228D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ABEB4CC" w14:textId="5B57F54A" w:rsidR="00C820D4" w:rsidRDefault="00C820D4" w:rsidP="00C820D4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 w:rsidRPr="003E3902">
        <w:rPr>
          <w:b/>
          <w:sz w:val="32"/>
          <w:szCs w:val="32"/>
        </w:rPr>
        <w:t xml:space="preserve">Ведомость </w:t>
      </w:r>
      <w:r w:rsidR="006616C8" w:rsidRPr="006616C8">
        <w:rPr>
          <w:b/>
          <w:sz w:val="32"/>
          <w:szCs w:val="32"/>
        </w:rPr>
        <w:t>основных комплектов рабочих чертежей</w:t>
      </w:r>
      <w:bookmarkStart w:id="0" w:name="_GoBack"/>
      <w:bookmarkEnd w:id="0"/>
    </w:p>
    <w:p w14:paraId="312AF843" w14:textId="77777777" w:rsidR="00C820D4" w:rsidRDefault="00C820D4" w:rsidP="00C820D4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19316568" w14:textId="579BFA8B" w:rsidR="00626556" w:rsidRDefault="00C820D4" w:rsidP="00C820D4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717DF1">
        <w:rPr>
          <w:rFonts w:eastAsia="Arial Unicode MS"/>
          <w:caps w:val="0"/>
          <w:smallCaps w:val="0"/>
          <w:noProof/>
          <w:sz w:val="32"/>
          <w:szCs w:val="32"/>
        </w:rPr>
        <w:t>0</w:t>
      </w:r>
      <w:r>
        <w:rPr>
          <w:rFonts w:eastAsia="Arial Unicode MS"/>
          <w:caps w:val="0"/>
          <w:smallCaps w:val="0"/>
          <w:noProof/>
          <w:sz w:val="32"/>
          <w:szCs w:val="32"/>
        </w:rPr>
        <w:t>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>
        <w:rPr>
          <w:rFonts w:eastAsia="Arial Unicode MS"/>
          <w:caps w:val="0"/>
          <w:smallCaps w:val="0"/>
          <w:noProof/>
          <w:sz w:val="32"/>
          <w:szCs w:val="32"/>
        </w:rPr>
        <w:t>ВПК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ED54D" w14:textId="77777777" w:rsidR="0060228D" w:rsidRDefault="0060228D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33833" w14:textId="77777777" w:rsidR="0089199A" w:rsidRDefault="0089199A">
      <w:r>
        <w:separator/>
      </w:r>
    </w:p>
  </w:endnote>
  <w:endnote w:type="continuationSeparator" w:id="0">
    <w:p w14:paraId="3E49F07B" w14:textId="77777777" w:rsidR="0089199A" w:rsidRDefault="0089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D7600" w14:textId="77777777" w:rsidR="0089199A" w:rsidRDefault="0089199A">
      <w:r>
        <w:separator/>
      </w:r>
    </w:p>
  </w:footnote>
  <w:footnote w:type="continuationSeparator" w:id="0">
    <w:p w14:paraId="422E5206" w14:textId="77777777" w:rsidR="0089199A" w:rsidRDefault="0089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228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16C8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DF1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0D4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32939-D199-4070-9F3F-B301E45E8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31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11</cp:revision>
  <cp:lastPrinted>2023-03-21T07:56:00Z</cp:lastPrinted>
  <dcterms:created xsi:type="dcterms:W3CDTF">2023-04-19T13:49:00Z</dcterms:created>
  <dcterms:modified xsi:type="dcterms:W3CDTF">2023-05-30T07:40:00Z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