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0380965C" w14:textId="77777777" w:rsidR="00E7576C" w:rsidRDefault="00E7576C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0E3BD850" w14:textId="77777777" w:rsidR="00E7576C" w:rsidRDefault="00E7576C" w:rsidP="00E7576C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proofErr w:type="gramStart"/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МОСКОВСКАЯ</w:t>
      </w:r>
      <w:proofErr w:type="gramEnd"/>
    </w:p>
    <w:p w14:paraId="28E62864" w14:textId="77777777" w:rsidR="00E7576C" w:rsidRDefault="00E7576C" w:rsidP="00E7576C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</w:t>
      </w:r>
    </w:p>
    <w:p w14:paraId="20A84811" w14:textId="77777777" w:rsidR="00E7576C" w:rsidRDefault="00E7576C" w:rsidP="00E7576C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КАПИТАЛЬНЫЙ РЕМОНТ»</w:t>
      </w:r>
    </w:p>
    <w:p w14:paraId="72E16F71" w14:textId="77777777" w:rsidR="00E7576C" w:rsidRDefault="00E7576C" w:rsidP="00E7576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D7D35E4" w14:textId="77777777" w:rsidR="00E7576C" w:rsidRDefault="00E7576C" w:rsidP="00E7576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57893EC6" w14:textId="77777777" w:rsidR="00E7576C" w:rsidRDefault="00E7576C" w:rsidP="00E7576C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473A0EB1" w14:textId="17D63E85" w:rsidR="00E7576C" w:rsidRDefault="00E7576C" w:rsidP="00E7576C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 w:rsidRPr="003E3902">
        <w:rPr>
          <w:b/>
          <w:sz w:val="32"/>
          <w:szCs w:val="32"/>
        </w:rPr>
        <w:t xml:space="preserve">Ведомость </w:t>
      </w:r>
      <w:r w:rsidR="000738A0" w:rsidRPr="000738A0">
        <w:rPr>
          <w:b/>
          <w:sz w:val="32"/>
          <w:szCs w:val="32"/>
        </w:rPr>
        <w:t>основных комплектов рабочих чертежей</w:t>
      </w:r>
      <w:bookmarkStart w:id="0" w:name="_GoBack"/>
      <w:bookmarkEnd w:id="0"/>
    </w:p>
    <w:p w14:paraId="19527132" w14:textId="77777777" w:rsidR="00E7576C" w:rsidRDefault="00E7576C" w:rsidP="00E7576C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6F8D1049" w14:textId="0ACD5D4A" w:rsidR="00A1542F" w:rsidRDefault="00E7576C" w:rsidP="00E7576C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>
        <w:rPr>
          <w:rFonts w:eastAsia="Arial Unicode MS"/>
          <w:caps w:val="0"/>
          <w:smallCaps w:val="0"/>
          <w:noProof/>
          <w:sz w:val="32"/>
          <w:szCs w:val="32"/>
        </w:rPr>
        <w:t>ВПК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7CF6373B" w14:textId="77777777" w:rsidR="00FB3618" w:rsidRDefault="00FB3618" w:rsidP="00CB69A4">
      <w:pPr>
        <w:rPr>
          <w:sz w:val="24"/>
        </w:rPr>
      </w:pPr>
    </w:p>
    <w:p w14:paraId="7ABC4E0C" w14:textId="77777777" w:rsidR="00FB3618" w:rsidRDefault="00FB3618" w:rsidP="00CB69A4">
      <w:pPr>
        <w:rPr>
          <w:sz w:val="24"/>
        </w:rPr>
      </w:pPr>
    </w:p>
    <w:p w14:paraId="0CB1C36E" w14:textId="77777777" w:rsidR="00FB3618" w:rsidRDefault="00FB3618" w:rsidP="00CB69A4">
      <w:pPr>
        <w:rPr>
          <w:sz w:val="24"/>
        </w:rPr>
      </w:pPr>
    </w:p>
    <w:p w14:paraId="1AA30324" w14:textId="77777777" w:rsidR="00FB3618" w:rsidRDefault="00FB3618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2FF6" w14:textId="77777777" w:rsidR="00C6725C" w:rsidRDefault="00C6725C">
      <w:r>
        <w:separator/>
      </w:r>
    </w:p>
  </w:endnote>
  <w:endnote w:type="continuationSeparator" w:id="0">
    <w:p w14:paraId="4733AEA5" w14:textId="77777777" w:rsidR="00C6725C" w:rsidRDefault="00C6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65246" w14:textId="77777777" w:rsidR="00C6725C" w:rsidRDefault="00C6725C">
      <w:r>
        <w:separator/>
      </w:r>
    </w:p>
  </w:footnote>
  <w:footnote w:type="continuationSeparator" w:id="0">
    <w:p w14:paraId="10060ABB" w14:textId="77777777" w:rsidR="00C6725C" w:rsidRDefault="00C67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228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8A0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5E9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3902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6652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D91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25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76C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5E07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618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F3D00-E908-41B9-BDC8-FE2AE91FB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31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13</cp:revision>
  <cp:lastPrinted>2023-03-13T14:02:00Z</cp:lastPrinted>
  <dcterms:created xsi:type="dcterms:W3CDTF">2023-04-07T10:38:00Z</dcterms:created>
  <dcterms:modified xsi:type="dcterms:W3CDTF">2023-05-30T07:40:00Z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