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2F62A4E2" w14:textId="3BF69297" w:rsidR="007A63F7" w:rsidRPr="008111A1" w:rsidRDefault="007A63F7" w:rsidP="007A63F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D477E0">
        <w:rPr>
          <w:b/>
          <w:sz w:val="32"/>
          <w:szCs w:val="32"/>
        </w:rPr>
        <w:t>истема охранного телевидения</w:t>
      </w:r>
    </w:p>
    <w:p w14:paraId="324F3D6A" w14:textId="77777777" w:rsidR="00101216" w:rsidRPr="008111A1" w:rsidRDefault="00101216" w:rsidP="0010121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24F3E473" w14:textId="77777777" w:rsidR="00101216" w:rsidRPr="008111A1" w:rsidRDefault="00101216" w:rsidP="0010121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B8FDA8E" w14:textId="77777777" w:rsidR="00101216" w:rsidRDefault="00101216" w:rsidP="0010121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139F9707" w:rsidR="00101216" w:rsidRDefault="00D477E0" w:rsidP="0010121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130-23-СОТ</w:t>
      </w:r>
      <w:bookmarkStart w:id="0" w:name="_GoBack"/>
      <w:bookmarkEnd w:id="0"/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05F1F" w14:textId="77777777" w:rsidR="004F7C22" w:rsidRDefault="004F7C22">
      <w:r>
        <w:separator/>
      </w:r>
    </w:p>
  </w:endnote>
  <w:endnote w:type="continuationSeparator" w:id="0">
    <w:p w14:paraId="6DD04060" w14:textId="77777777" w:rsidR="004F7C22" w:rsidRDefault="004F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73FCD" w14:textId="77777777" w:rsidR="004F7C22" w:rsidRDefault="004F7C22">
      <w:r>
        <w:separator/>
      </w:r>
    </w:p>
  </w:footnote>
  <w:footnote w:type="continuationSeparator" w:id="0">
    <w:p w14:paraId="11C1E5DE" w14:textId="77777777" w:rsidR="004F7C22" w:rsidRDefault="004F7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C22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7E0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3751-4138-4933-86A0-9F39039E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Монаенкова Елена Валентиновна</cp:lastModifiedBy>
  <cp:revision>7</cp:revision>
  <cp:lastPrinted>2022-09-08T12:29:00Z</cp:lastPrinted>
  <dcterms:created xsi:type="dcterms:W3CDTF">2023-03-23T09:48:00Z</dcterms:created>
  <dcterms:modified xsi:type="dcterms:W3CDTF">2023-04-25T14:23:00Z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