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FA3E0B" w14:textId="77777777" w:rsidR="00C15A3B" w:rsidRPr="00633227" w:rsidRDefault="00C15A3B" w:rsidP="00735C7C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062B0B15" w14:textId="77777777" w:rsidR="00C15A3B" w:rsidRPr="008F41A2" w:rsidRDefault="00C15A3B" w:rsidP="00735C7C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«ЦЕХ № 8, РАСПОЛОЖЕННЫЙ ПО АДРЕСУ: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       КАПИТАЛЬНЫЙ РЕМОНТ»</w:t>
      </w:r>
    </w:p>
    <w:p w14:paraId="3C54EB5D" w14:textId="77777777" w:rsidR="00C15A3B" w:rsidRDefault="00C15A3B" w:rsidP="00735C7C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20D6143F" w14:textId="77777777" w:rsidR="00C15A3B" w:rsidRPr="004E0881" w:rsidRDefault="00C15A3B" w:rsidP="00735C7C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4FD376F9" w14:textId="137C1DA3" w:rsidR="00C15A3B" w:rsidRDefault="00C727B1" w:rsidP="00735C7C">
      <w:pPr>
        <w:tabs>
          <w:tab w:val="left" w:pos="2657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Здание АБК.</w:t>
      </w:r>
    </w:p>
    <w:p w14:paraId="4A21F335" w14:textId="1B89A07A" w:rsidR="00C727B1" w:rsidRPr="008111A1" w:rsidRDefault="00C727B1" w:rsidP="00735C7C">
      <w:pPr>
        <w:tabs>
          <w:tab w:val="left" w:pos="2657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Устройства автоматики</w:t>
      </w:r>
      <w:bookmarkStart w:id="0" w:name="_GoBack"/>
      <w:bookmarkEnd w:id="0"/>
    </w:p>
    <w:p w14:paraId="7E88103C" w14:textId="77777777" w:rsidR="00C15A3B" w:rsidRPr="008111A1" w:rsidRDefault="00C15A3B" w:rsidP="00735C7C">
      <w:pPr>
        <w:tabs>
          <w:tab w:val="left" w:pos="2657"/>
        </w:tabs>
        <w:jc w:val="center"/>
        <w:rPr>
          <w:b/>
          <w:sz w:val="32"/>
          <w:szCs w:val="32"/>
        </w:rPr>
      </w:pPr>
    </w:p>
    <w:p w14:paraId="44E3CF93" w14:textId="77777777" w:rsidR="00C15A3B" w:rsidRPr="008111A1" w:rsidRDefault="00C15A3B" w:rsidP="00735C7C">
      <w:pPr>
        <w:shd w:val="clear" w:color="auto" w:fill="FFFFFF"/>
        <w:spacing w:line="276" w:lineRule="auto"/>
        <w:ind w:left="34"/>
        <w:jc w:val="center"/>
        <w:rPr>
          <w:rFonts w:eastAsia="Arial Unicode MS"/>
          <w:b/>
          <w:bCs/>
          <w:noProof/>
          <w:szCs w:val="28"/>
        </w:rPr>
      </w:pPr>
    </w:p>
    <w:p w14:paraId="729F04F4" w14:textId="77777777" w:rsidR="00C15A3B" w:rsidRDefault="00C15A3B" w:rsidP="00735C7C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598DFA94" w14:textId="3AB779E4" w:rsidR="00C15A3B" w:rsidRDefault="00117AEE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130-23-</w:t>
      </w:r>
      <w:r w:rsidR="00C727B1">
        <w:rPr>
          <w:rFonts w:eastAsia="Arial Unicode MS"/>
          <w:caps w:val="0"/>
          <w:smallCaps w:val="0"/>
          <w:noProof/>
          <w:sz w:val="32"/>
          <w:szCs w:val="32"/>
        </w:rPr>
        <w:t>УА1</w:t>
      </w:r>
    </w:p>
    <w:p w14:paraId="79FE8503" w14:textId="77777777" w:rsidR="00C15A3B" w:rsidRDefault="00C15A3B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3441AD97" w14:textId="77777777" w:rsidR="00C15A3B" w:rsidRDefault="00C15A3B" w:rsidP="00C15A3B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117AEE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</w:tcPr>
          <w:p w14:paraId="281721EA" w14:textId="77777777" w:rsidR="00D76D57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1A7CE6CD" w14:textId="77777777" w:rsidR="00117AEE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44AF0351" w14:textId="77777777" w:rsidR="00117AEE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091F00CA" w14:textId="77777777" w:rsidR="00117AEE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00774E7F" w14:textId="6952C9DD" w:rsidR="00117AEE" w:rsidRPr="00C86538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C0AFCDB" w14:textId="1AB693DA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4C934988" w14:textId="7ECD07F1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978C20B" w14:textId="4B9A7025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77777777" w:rsidR="009E0F10" w:rsidRPr="001044C3" w:rsidRDefault="009E0F10" w:rsidP="00420DC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Директор по проектированию</w:t>
            </w:r>
            <w:r w:rsidRPr="001044C3">
              <w:rPr>
                <w:b/>
                <w:szCs w:val="28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75AC3AE6" w14:textId="66B2FB62" w:rsidR="009E0F10" w:rsidRPr="001044C3" w:rsidRDefault="00D66AA4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B62DCDA" wp14:editId="1ABF99DF">
                  <wp:extent cx="1572895" cy="430530"/>
                  <wp:effectExtent l="0" t="0" r="8255" b="7620"/>
                  <wp:docPr id="8" name="Рисунок 8" descr="D:\под\png\Лемехов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D:\под\png\Лемехов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77777777" w:rsidR="009E0F10" w:rsidRPr="006E314B" w:rsidRDefault="009E0F10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А.А. Лемехов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01B52F" w14:textId="77777777" w:rsidR="00964820" w:rsidRDefault="00964820">
      <w:r>
        <w:separator/>
      </w:r>
    </w:p>
  </w:endnote>
  <w:endnote w:type="continuationSeparator" w:id="0">
    <w:p w14:paraId="1805EA80" w14:textId="77777777" w:rsidR="00964820" w:rsidRDefault="00964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938254" w14:textId="77777777" w:rsidR="00964820" w:rsidRDefault="00964820">
      <w:r>
        <w:separator/>
      </w:r>
    </w:p>
  </w:footnote>
  <w:footnote w:type="continuationSeparator" w:id="0">
    <w:p w14:paraId="0C69C3B9" w14:textId="77777777" w:rsidR="00964820" w:rsidRDefault="009648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2"/>
      <w:gridCol w:w="4479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7777777" w:rsidR="009E0F10" w:rsidRDefault="009E0F10" w:rsidP="00420DC0">
          <w:pPr>
            <w:pStyle w:val="aff0"/>
            <w:jc w:val="center"/>
          </w:pPr>
          <w:r w:rsidRPr="00E4731B">
            <w:rPr>
              <w:b/>
              <w:bCs/>
              <w:noProof/>
              <w:color w:val="000000"/>
              <w:sz w:val="22"/>
              <w:szCs w:val="18"/>
            </w:rPr>
            <w:drawing>
              <wp:anchor distT="0" distB="0" distL="114300" distR="114300" simplePos="0" relativeHeight="251674112" behindDoc="0" locked="0" layoutInCell="1" allowOverlap="1" wp14:anchorId="09BE6A80" wp14:editId="69086D7D">
                <wp:simplePos x="0" y="0"/>
                <wp:positionH relativeFrom="column">
                  <wp:posOffset>-189865</wp:posOffset>
                </wp:positionH>
                <wp:positionV relativeFrom="paragraph">
                  <wp:posOffset>-118110</wp:posOffset>
                </wp:positionV>
                <wp:extent cx="3228975" cy="1009650"/>
                <wp:effectExtent l="0" t="0" r="9525" b="0"/>
                <wp:wrapNone/>
                <wp:docPr id="3" name="Рисунок 9" descr="logo_ovi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ovi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89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40" w:type="pct"/>
          <w:tcBorders>
            <w:top w:val="nil"/>
          </w:tcBorders>
        </w:tcPr>
        <w:p w14:paraId="4A6302B8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  <w:r w:rsidRPr="00E4731B">
            <w:rPr>
              <w:noProof/>
              <w:szCs w:val="28"/>
            </w:rPr>
            <w:drawing>
              <wp:anchor distT="0" distB="0" distL="114300" distR="114300" simplePos="0" relativeHeight="251675136" behindDoc="0" locked="0" layoutInCell="1" allowOverlap="1" wp14:anchorId="035D4F12" wp14:editId="2DAF2647">
                <wp:simplePos x="0" y="0"/>
                <wp:positionH relativeFrom="column">
                  <wp:posOffset>1813687</wp:posOffset>
                </wp:positionH>
                <wp:positionV relativeFrom="paragraph">
                  <wp:posOffset>-36068</wp:posOffset>
                </wp:positionV>
                <wp:extent cx="790575" cy="914400"/>
                <wp:effectExtent l="0" t="0" r="9525" b="0"/>
                <wp:wrapNone/>
                <wp:docPr id="4" name="Рисунок 5" descr="Знак СДС Т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Знак СДС ТП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536C1B85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</w:p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205506CF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 w:rsidRPr="00B54C38">
            <w:rPr>
              <w:color w:val="000000"/>
              <w:sz w:val="24"/>
            </w:rPr>
            <w:t>ОБЩЕСТВО С ОГРАНИЧЕННОЙ ОТВЕТСТВЕННОСТЬЮ</w:t>
          </w:r>
        </w:p>
        <w:p w14:paraId="78F2F296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color w:val="000000"/>
              <w:sz w:val="24"/>
            </w:rPr>
          </w:pPr>
          <w:r w:rsidRPr="00B54C38">
            <w:rPr>
              <w:color w:val="000000"/>
              <w:sz w:val="24"/>
            </w:rPr>
            <w:t>НАУЧНО-ПРОИЗВОДСТВЕННОЕ</w:t>
          </w:r>
          <w:r>
            <w:rPr>
              <w:color w:val="000000"/>
              <w:sz w:val="24"/>
            </w:rPr>
            <w:t xml:space="preserve"> </w:t>
          </w:r>
          <w:r w:rsidRPr="00B54C38">
            <w:rPr>
              <w:color w:val="000000"/>
              <w:sz w:val="24"/>
            </w:rPr>
            <w:t>ПРЕДПРИЯТИЕ</w:t>
          </w:r>
          <w:r>
            <w:rPr>
              <w:color w:val="000000"/>
              <w:sz w:val="24"/>
            </w:rPr>
            <w:t xml:space="preserve"> </w:t>
          </w:r>
          <w:r w:rsidRPr="005D7E49">
            <w:rPr>
              <w:color w:val="000000"/>
              <w:sz w:val="32"/>
              <w:szCs w:val="32"/>
            </w:rPr>
            <w:t xml:space="preserve">« </w:t>
          </w:r>
          <w:proofErr w:type="gramStart"/>
          <w:r w:rsidRPr="005D7E49">
            <w:rPr>
              <w:color w:val="000000"/>
              <w:sz w:val="32"/>
              <w:szCs w:val="32"/>
            </w:rPr>
            <w:t>О</w:t>
          </w:r>
          <w:proofErr w:type="gramEnd"/>
          <w:r w:rsidRPr="005D7E49">
            <w:rPr>
              <w:color w:val="000000"/>
              <w:sz w:val="32"/>
              <w:szCs w:val="32"/>
            </w:rPr>
            <w:t xml:space="preserve"> В И С Т »</w:t>
          </w:r>
        </w:p>
        <w:p w14:paraId="1B5157F6" w14:textId="513262D5" w:rsidR="009E0F10" w:rsidRPr="00656D1B" w:rsidRDefault="009300D4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 xml:space="preserve"> </w:t>
          </w: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7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26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B/NsgNEgUAAHshAAAOAAAAAAAAAAAAAAAAAC4C&#10;AABkcnMvZTJvRG9jLnhtbFBLAQItABQABgAIAAAAIQByEG854gAAAAsBAAAPAAAAAAAAAAAAAAAA&#10;AGwHAABkcnMvZG93bnJldi54bWxQSwUGAAAAAAQABADzAAAAewgAAAAA&#10;">
              <v:line id="Line 869" o:spid="_x0000_s1027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+mc8MAAADaAAAADwAAAGRycy9kb3ducmV2LnhtbESPwWrDMBBE74X8g9hAb42cHNziRAkh&#10;EIhpD60b6HWx1paJtTKSYrt/XxUKPQ4z84bZHWbbi5F86BwrWK8yEMS10x23Cq6f56cXECEia+wd&#10;k4JvCnDYLx52WGg38QeNVWxFgnAoUIGJcSikDLUhi2HlBuLkNc5bjEn6VmqPU4LbXm6yLJcWO04L&#10;Bgc6Gapv1d0qkOXr9O7Pm2vTNpfBfZXmLZ9mpR6X83ELItIc/8N/7YtW8Ay/V9INkP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vpnPDAAAA2gAAAA8AAAAAAAAAAAAA&#10;AAAAoQIAAGRycy9kb3ducmV2LnhtbFBLBQYAAAAABAAEAPkAAACRAwAAAAA=&#10;" strokeweight="1.5pt"/>
              <v:line id="Line 870" o:spid="_x0000_s1028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1" o:spid="_x0000_s1029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0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1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2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3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76" o:spid="_x0000_s1034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35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36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28E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17AEE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67F62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2F43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472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694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2A8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820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418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3D24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A3B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5B7A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27B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C82E7-A2FA-4080-AF00-C12C6B0A1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6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284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Елисеева Светлана Владимировна</cp:lastModifiedBy>
  <cp:revision>4</cp:revision>
  <cp:lastPrinted>2022-09-08T12:29:00Z</cp:lastPrinted>
  <dcterms:created xsi:type="dcterms:W3CDTF">2023-04-06T10:24:00Z</dcterms:created>
  <dcterms:modified xsi:type="dcterms:W3CDTF">2023-04-26T12:50:00Z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