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6FF858DF" w:rsidR="00C15A3B" w:rsidRDefault="00251CAF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bookmarkStart w:id="0" w:name="_GoBack"/>
      <w:bookmarkEnd w:id="0"/>
      <w:r w:rsidR="00C727B1">
        <w:rPr>
          <w:b/>
          <w:sz w:val="32"/>
          <w:szCs w:val="32"/>
        </w:rPr>
        <w:t>.</w:t>
      </w:r>
    </w:p>
    <w:p w14:paraId="4A21F335" w14:textId="1B89A07A" w:rsidR="00C727B1" w:rsidRPr="008111A1" w:rsidRDefault="00C727B1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Устройства автоматики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1D18A4FF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C727B1">
        <w:rPr>
          <w:rFonts w:eastAsia="Arial Unicode MS"/>
          <w:caps w:val="0"/>
          <w:smallCaps w:val="0"/>
          <w:noProof/>
          <w:sz w:val="32"/>
          <w:szCs w:val="32"/>
        </w:rPr>
        <w:t>УА</w:t>
      </w:r>
      <w:r w:rsidR="00251CAF"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BCB5D" w14:textId="77777777" w:rsidR="00DF01E2" w:rsidRDefault="00DF01E2">
      <w:r>
        <w:separator/>
      </w:r>
    </w:p>
  </w:endnote>
  <w:endnote w:type="continuationSeparator" w:id="0">
    <w:p w14:paraId="43C05E84" w14:textId="77777777" w:rsidR="00DF01E2" w:rsidRDefault="00DF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1EE05" w14:textId="77777777" w:rsidR="00DF01E2" w:rsidRDefault="00DF01E2">
      <w:r>
        <w:separator/>
      </w:r>
    </w:p>
  </w:footnote>
  <w:footnote w:type="continuationSeparator" w:id="0">
    <w:p w14:paraId="6F21B12B" w14:textId="77777777" w:rsidR="00DF01E2" w:rsidRDefault="00DF0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CAF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97A08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820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27B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1E2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61D3-87C0-4204-8919-FE6B3D51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Елисеева Светлана Владимировна</cp:lastModifiedBy>
  <cp:revision>3</cp:revision>
  <cp:lastPrinted>2022-09-08T12:29:00Z</cp:lastPrinted>
  <dcterms:created xsi:type="dcterms:W3CDTF">2023-05-25T12:31:00Z</dcterms:created>
  <dcterms:modified xsi:type="dcterms:W3CDTF">2023-05-25T12:31:00Z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