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040DC17" w14:textId="45A6553F" w:rsidR="001623E4" w:rsidRPr="00633227" w:rsidRDefault="00633227" w:rsidP="00005FF2">
      <w:pPr>
        <w:pStyle w:val="affffff4"/>
        <w:spacing w:before="600" w:after="600" w:line="276" w:lineRule="auto"/>
        <w:jc w:val="left"/>
        <w:rPr>
          <w:rFonts w:ascii="Times New Roman" w:eastAsia="Arial Unicode MS" w:hAnsi="Times New Roman"/>
          <w:b/>
          <w:bCs/>
          <w:noProof/>
        </w:rPr>
      </w:pPr>
      <w:r w:rsidRPr="00633227">
        <w:rPr>
          <w:rFonts w:ascii="Times New Roman" w:eastAsia="Arial Unicode MS" w:hAnsi="Times New Roman"/>
          <w:b/>
          <w:bCs/>
          <w:noProof/>
        </w:rPr>
        <w:t>Заказчик</w:t>
      </w:r>
      <w:r>
        <w:rPr>
          <w:rFonts w:ascii="Times New Roman" w:eastAsia="Arial Unicode MS" w:hAnsi="Times New Roman"/>
          <w:b/>
          <w:bCs/>
          <w:noProof/>
        </w:rPr>
        <w:t xml:space="preserve"> - </w:t>
      </w:r>
      <w:r w:rsidR="00CD0A16">
        <w:rPr>
          <w:rFonts w:ascii="Times New Roman" w:eastAsia="Arial Unicode MS" w:hAnsi="Times New Roman"/>
          <w:b/>
          <w:bCs/>
          <w:noProof/>
        </w:rPr>
        <w:t>АО</w:t>
      </w:r>
      <w:r w:rsidRPr="00633227">
        <w:rPr>
          <w:rFonts w:ascii="Times New Roman" w:eastAsia="Arial Unicode MS" w:hAnsi="Times New Roman"/>
          <w:b/>
          <w:bCs/>
          <w:noProof/>
        </w:rPr>
        <w:t xml:space="preserve"> «</w:t>
      </w:r>
      <w:r w:rsidR="00CD0A16" w:rsidRPr="00CD0A16">
        <w:rPr>
          <w:rFonts w:ascii="Times New Roman" w:eastAsia="Arial Unicode MS" w:hAnsi="Times New Roman"/>
          <w:b/>
          <w:bCs/>
          <w:noProof/>
        </w:rPr>
        <w:t>МЕТРОВАГОНМАШ</w:t>
      </w:r>
      <w:r w:rsidRPr="00633227">
        <w:rPr>
          <w:rFonts w:ascii="Times New Roman" w:eastAsia="Arial Unicode MS" w:hAnsi="Times New Roman"/>
          <w:b/>
          <w:bCs/>
          <w:noProof/>
        </w:rPr>
        <w:t>»</w:t>
      </w:r>
    </w:p>
    <w:p w14:paraId="14D36B9A" w14:textId="3AE98930" w:rsidR="008F41A2" w:rsidRPr="008F41A2" w:rsidRDefault="006720F3" w:rsidP="00C86538">
      <w:pPr>
        <w:pStyle w:val="affffff4"/>
        <w:tabs>
          <w:tab w:val="left" w:pos="9356"/>
        </w:tabs>
        <w:spacing w:before="360" w:after="360" w:line="276" w:lineRule="auto"/>
        <w:ind w:left="28" w:right="-1"/>
        <w:jc w:val="center"/>
        <w:rPr>
          <w:rFonts w:ascii="Times New Roman" w:eastAsia="Arial Unicode MS" w:hAnsi="Times New Roman"/>
          <w:b/>
          <w:bCs/>
          <w:noProof/>
          <w:sz w:val="28"/>
          <w:szCs w:val="28"/>
        </w:rPr>
      </w:pPr>
      <w:r>
        <w:rPr>
          <w:rFonts w:ascii="Times New Roman" w:eastAsia="Arial Unicode MS" w:hAnsi="Times New Roman"/>
          <w:b/>
          <w:bCs/>
          <w:noProof/>
          <w:sz w:val="28"/>
          <w:szCs w:val="28"/>
        </w:rPr>
        <w:t>«</w:t>
      </w:r>
      <w:r w:rsidR="009968F2">
        <w:rPr>
          <w:rFonts w:ascii="Times New Roman" w:eastAsia="Arial Unicode MS" w:hAnsi="Times New Roman"/>
          <w:b/>
          <w:bCs/>
          <w:noProof/>
          <w:sz w:val="28"/>
          <w:szCs w:val="28"/>
        </w:rPr>
        <w:t>ЦЕХ № 8, РАСПОЛОЖЕННЫЙ ПО АДРЕСУ:</w:t>
      </w:r>
      <w:r w:rsidR="00CD0A16" w:rsidRPr="00CD0A16">
        <w:rPr>
          <w:rFonts w:ascii="Times New Roman" w:eastAsia="Arial Unicode MS" w:hAnsi="Times New Roman"/>
          <w:b/>
          <w:bCs/>
          <w:noProof/>
          <w:sz w:val="28"/>
          <w:szCs w:val="28"/>
        </w:rPr>
        <w:t xml:space="preserve"> МОСКОВСКАЯ ОБЛАСТЬ, Г.О. МЫТИЩИ, УЛ. КОЛОНЦОВА,</w:t>
      </w:r>
      <w:r>
        <w:rPr>
          <w:rFonts w:ascii="Times New Roman" w:eastAsia="Arial Unicode MS" w:hAnsi="Times New Roman"/>
          <w:b/>
          <w:bCs/>
          <w:noProof/>
          <w:sz w:val="28"/>
          <w:szCs w:val="28"/>
        </w:rPr>
        <w:t xml:space="preserve"> </w:t>
      </w:r>
      <w:r w:rsidR="00CD0A16" w:rsidRPr="00CD0A16">
        <w:rPr>
          <w:rFonts w:ascii="Times New Roman" w:eastAsia="Arial Unicode MS" w:hAnsi="Times New Roman"/>
          <w:b/>
          <w:bCs/>
          <w:noProof/>
          <w:sz w:val="28"/>
          <w:szCs w:val="28"/>
        </w:rPr>
        <w:t>4.</w:t>
      </w:r>
      <w:r w:rsidR="009968F2">
        <w:rPr>
          <w:rFonts w:ascii="Times New Roman" w:eastAsia="Arial Unicode MS" w:hAnsi="Times New Roman"/>
          <w:b/>
          <w:bCs/>
          <w:noProof/>
          <w:sz w:val="28"/>
          <w:szCs w:val="28"/>
        </w:rPr>
        <w:t xml:space="preserve">        КАПИТАЛЬНЫЙ РЕМОНТ</w:t>
      </w:r>
      <w:r>
        <w:rPr>
          <w:rFonts w:ascii="Times New Roman" w:eastAsia="Arial Unicode MS" w:hAnsi="Times New Roman"/>
          <w:b/>
          <w:bCs/>
          <w:noProof/>
          <w:sz w:val="28"/>
          <w:szCs w:val="28"/>
        </w:rPr>
        <w:t>»</w:t>
      </w:r>
    </w:p>
    <w:p w14:paraId="1A254F37" w14:textId="77777777" w:rsidR="00101216" w:rsidRDefault="00101216" w:rsidP="00101216">
      <w:pPr>
        <w:pStyle w:val="affffff4"/>
        <w:spacing w:line="276" w:lineRule="auto"/>
        <w:jc w:val="center"/>
        <w:rPr>
          <w:rFonts w:ascii="Times New Roman" w:eastAsia="Arial Unicode MS" w:hAnsi="Times New Roman"/>
          <w:b/>
          <w:bCs/>
          <w:i/>
          <w:noProof/>
          <w:sz w:val="28"/>
          <w:szCs w:val="28"/>
        </w:rPr>
      </w:pPr>
      <w:r w:rsidRPr="002849F6">
        <w:rPr>
          <w:rFonts w:ascii="Times New Roman" w:eastAsia="Arial Unicode MS" w:hAnsi="Times New Roman"/>
          <w:b/>
          <w:bCs/>
          <w:i/>
          <w:noProof/>
          <w:sz w:val="28"/>
          <w:szCs w:val="28"/>
        </w:rPr>
        <w:t xml:space="preserve">РАБОЧАЯ </w:t>
      </w:r>
      <w:r w:rsidRPr="004E0881">
        <w:rPr>
          <w:rFonts w:ascii="Times New Roman" w:eastAsia="Arial Unicode MS" w:hAnsi="Times New Roman"/>
          <w:b/>
          <w:bCs/>
          <w:i/>
          <w:noProof/>
          <w:sz w:val="28"/>
          <w:szCs w:val="28"/>
        </w:rPr>
        <w:t>ДОКУМЕНТАЦИЯ</w:t>
      </w:r>
    </w:p>
    <w:p w14:paraId="245CAE46" w14:textId="77777777" w:rsidR="00101216" w:rsidRPr="004E0881" w:rsidRDefault="00101216" w:rsidP="00101216">
      <w:pPr>
        <w:pStyle w:val="affffff4"/>
        <w:spacing w:line="276" w:lineRule="auto"/>
        <w:jc w:val="center"/>
        <w:rPr>
          <w:rFonts w:ascii="Times New Roman" w:eastAsia="Arial Unicode MS" w:hAnsi="Times New Roman"/>
          <w:b/>
          <w:bCs/>
          <w:i/>
          <w:noProof/>
          <w:sz w:val="28"/>
          <w:szCs w:val="28"/>
        </w:rPr>
      </w:pPr>
    </w:p>
    <w:p w14:paraId="09CC5D6B" w14:textId="38D55684" w:rsidR="003842F3" w:rsidRPr="003842F3" w:rsidRDefault="0019597B" w:rsidP="003842F3">
      <w:pPr>
        <w:pStyle w:val="afb"/>
        <w:suppressAutoHyphens/>
        <w:spacing w:before="360"/>
        <w:ind w:left="1288" w:right="1754" w:firstLine="42"/>
        <w:rPr>
          <w:bCs w:val="0"/>
          <w:caps w:val="0"/>
          <w:smallCaps w:val="0"/>
          <w:sz w:val="32"/>
          <w:szCs w:val="32"/>
        </w:rPr>
      </w:pPr>
      <w:r>
        <w:rPr>
          <w:bCs w:val="0"/>
          <w:caps w:val="0"/>
          <w:smallCaps w:val="0"/>
          <w:sz w:val="32"/>
          <w:szCs w:val="32"/>
        </w:rPr>
        <w:t>Цех №8</w:t>
      </w:r>
      <w:bookmarkStart w:id="0" w:name="_GoBack"/>
      <w:bookmarkEnd w:id="0"/>
      <w:r w:rsidR="003842F3" w:rsidRPr="003842F3">
        <w:rPr>
          <w:bCs w:val="0"/>
          <w:caps w:val="0"/>
          <w:smallCaps w:val="0"/>
          <w:sz w:val="32"/>
          <w:szCs w:val="32"/>
        </w:rPr>
        <w:t>.</w:t>
      </w:r>
    </w:p>
    <w:p w14:paraId="00288640" w14:textId="77777777" w:rsidR="003842F3" w:rsidRPr="003842F3" w:rsidRDefault="003842F3" w:rsidP="003842F3">
      <w:pPr>
        <w:pStyle w:val="afb"/>
        <w:suppressAutoHyphens/>
        <w:spacing w:before="360"/>
        <w:ind w:left="1288" w:right="1754" w:firstLine="42"/>
        <w:rPr>
          <w:bCs w:val="0"/>
          <w:caps w:val="0"/>
          <w:smallCaps w:val="0"/>
          <w:sz w:val="32"/>
          <w:szCs w:val="32"/>
        </w:rPr>
      </w:pPr>
      <w:r w:rsidRPr="003842F3">
        <w:rPr>
          <w:bCs w:val="0"/>
          <w:caps w:val="0"/>
          <w:smallCaps w:val="0"/>
          <w:sz w:val="32"/>
          <w:szCs w:val="32"/>
        </w:rPr>
        <w:t>Устройства автоматики</w:t>
      </w:r>
    </w:p>
    <w:p w14:paraId="2DB2F774" w14:textId="77777777" w:rsidR="003842F3" w:rsidRPr="003842F3" w:rsidRDefault="003842F3" w:rsidP="003842F3">
      <w:pPr>
        <w:pStyle w:val="afb"/>
        <w:suppressAutoHyphens/>
        <w:spacing w:before="360"/>
        <w:ind w:left="1288" w:right="1754" w:firstLine="42"/>
        <w:rPr>
          <w:bCs w:val="0"/>
          <w:caps w:val="0"/>
          <w:smallCaps w:val="0"/>
          <w:sz w:val="32"/>
          <w:szCs w:val="32"/>
        </w:rPr>
      </w:pPr>
    </w:p>
    <w:p w14:paraId="10EADCE8" w14:textId="37A3D7ED" w:rsidR="00C43282" w:rsidRDefault="003842F3" w:rsidP="003842F3">
      <w:pPr>
        <w:pStyle w:val="afb"/>
        <w:suppressAutoHyphens/>
        <w:spacing w:before="360" w:after="0"/>
        <w:ind w:left="1288" w:right="1754" w:firstLine="42"/>
        <w:rPr>
          <w:bCs w:val="0"/>
          <w:caps w:val="0"/>
          <w:smallCaps w:val="0"/>
          <w:szCs w:val="28"/>
        </w:rPr>
      </w:pPr>
      <w:r>
        <w:rPr>
          <w:bCs w:val="0"/>
          <w:caps w:val="0"/>
          <w:smallCaps w:val="0"/>
          <w:sz w:val="32"/>
          <w:szCs w:val="32"/>
        </w:rPr>
        <w:t>1</w:t>
      </w:r>
      <w:r w:rsidRPr="003842F3">
        <w:rPr>
          <w:bCs w:val="0"/>
          <w:caps w:val="0"/>
          <w:smallCaps w:val="0"/>
          <w:sz w:val="32"/>
          <w:szCs w:val="32"/>
        </w:rPr>
        <w:t>30-23-УА</w:t>
      </w:r>
      <w:r w:rsidR="0019597B">
        <w:rPr>
          <w:bCs w:val="0"/>
          <w:caps w:val="0"/>
          <w:smallCaps w:val="0"/>
          <w:sz w:val="32"/>
          <w:szCs w:val="32"/>
        </w:rPr>
        <w:t>2</w:t>
      </w:r>
    </w:p>
    <w:p w14:paraId="334B2885" w14:textId="77777777" w:rsidR="00226DC3" w:rsidRDefault="00226DC3" w:rsidP="00C55428">
      <w:pPr>
        <w:pStyle w:val="afb"/>
        <w:suppressAutoHyphens/>
        <w:spacing w:before="360" w:after="0"/>
        <w:ind w:left="1288" w:right="1754" w:firstLine="42"/>
        <w:rPr>
          <w:bCs w:val="0"/>
          <w:caps w:val="0"/>
          <w:smallCaps w:val="0"/>
          <w:szCs w:val="28"/>
        </w:rPr>
      </w:pPr>
    </w:p>
    <w:p w14:paraId="655E3448" w14:textId="77777777" w:rsidR="00226DC3" w:rsidRDefault="00226DC3" w:rsidP="00C55428">
      <w:pPr>
        <w:pStyle w:val="afb"/>
        <w:suppressAutoHyphens/>
        <w:spacing w:before="360" w:after="0"/>
        <w:ind w:left="1288" w:right="1754" w:firstLine="42"/>
        <w:rPr>
          <w:bCs w:val="0"/>
          <w:caps w:val="0"/>
          <w:smallCaps w:val="0"/>
          <w:szCs w:val="28"/>
        </w:rPr>
      </w:pPr>
    </w:p>
    <w:p w14:paraId="6A08904F" w14:textId="77777777" w:rsidR="00226DC3" w:rsidRPr="00C55428" w:rsidRDefault="00226DC3" w:rsidP="00C55428">
      <w:pPr>
        <w:pStyle w:val="afb"/>
        <w:suppressAutoHyphens/>
        <w:spacing w:before="360" w:after="0"/>
        <w:ind w:left="1288" w:right="1754" w:firstLine="42"/>
        <w:rPr>
          <w:bCs w:val="0"/>
          <w:caps w:val="0"/>
          <w:smallCaps w:val="0"/>
          <w:szCs w:val="28"/>
        </w:rPr>
      </w:pPr>
    </w:p>
    <w:tbl>
      <w:tblPr>
        <w:tblpPr w:leftFromText="180" w:rightFromText="180" w:vertAnchor="text" w:horzAnchor="page" w:tblpX="2218" w:tblpY="400"/>
        <w:tblW w:w="0" w:type="auto"/>
        <w:shd w:val="clear" w:color="auto" w:fill="FFFFFF" w:themeFill="background1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6"/>
        <w:gridCol w:w="850"/>
        <w:gridCol w:w="1021"/>
        <w:gridCol w:w="850"/>
      </w:tblGrid>
      <w:tr w:rsidR="00D76D57" w14:paraId="38B8FF75" w14:textId="77777777" w:rsidTr="00005FF2">
        <w:trPr>
          <w:cantSplit/>
          <w:trHeight w:val="275"/>
        </w:trPr>
        <w:tc>
          <w:tcPr>
            <w:tcW w:w="686" w:type="dxa"/>
            <w:shd w:val="clear" w:color="auto" w:fill="FFFFFF" w:themeFill="background1"/>
            <w:vAlign w:val="center"/>
            <w:hideMark/>
          </w:tcPr>
          <w:p w14:paraId="00774E7F" w14:textId="77777777" w:rsidR="00D76D57" w:rsidRPr="00C86538" w:rsidRDefault="00D76D57" w:rsidP="009E0F10">
            <w:pPr>
              <w:spacing w:line="240" w:lineRule="auto"/>
              <w:ind w:left="140"/>
              <w:rPr>
                <w:color w:val="FFFFFF" w:themeColor="background1"/>
              </w:rPr>
            </w:pPr>
            <w:r w:rsidRPr="00C86538">
              <w:rPr>
                <w:rFonts w:eastAsia="Arial Unicode MS"/>
                <w:color w:val="FFFFFF" w:themeColor="background1"/>
                <w:sz w:val="22"/>
              </w:rPr>
              <w:t>Изм.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7C0AFCDB" w14:textId="77777777" w:rsidR="00D76D57" w:rsidRPr="00C86538" w:rsidRDefault="00D76D57" w:rsidP="009E0F10">
            <w:pPr>
              <w:spacing w:line="240" w:lineRule="auto"/>
              <w:jc w:val="center"/>
              <w:rPr>
                <w:color w:val="FFFFFF" w:themeColor="background1"/>
              </w:rPr>
            </w:pPr>
            <w:r w:rsidRPr="00C86538">
              <w:rPr>
                <w:rFonts w:eastAsia="Arial Unicode MS"/>
                <w:color w:val="FFFFFF" w:themeColor="background1"/>
                <w:sz w:val="22"/>
              </w:rPr>
              <w:t>№ док.</w:t>
            </w:r>
          </w:p>
        </w:tc>
        <w:tc>
          <w:tcPr>
            <w:tcW w:w="1021" w:type="dxa"/>
            <w:shd w:val="clear" w:color="auto" w:fill="FFFFFF" w:themeFill="background1"/>
            <w:vAlign w:val="center"/>
            <w:hideMark/>
          </w:tcPr>
          <w:p w14:paraId="4C934988" w14:textId="77777777" w:rsidR="00D76D57" w:rsidRPr="00C86538" w:rsidRDefault="00D76D57" w:rsidP="009E0F10">
            <w:pPr>
              <w:spacing w:line="240" w:lineRule="auto"/>
              <w:ind w:firstLine="29"/>
              <w:jc w:val="center"/>
              <w:rPr>
                <w:color w:val="FFFFFF" w:themeColor="background1"/>
              </w:rPr>
            </w:pPr>
            <w:r w:rsidRPr="00C86538">
              <w:rPr>
                <w:rFonts w:eastAsia="Arial Unicode MS"/>
                <w:color w:val="FFFFFF" w:themeColor="background1"/>
                <w:sz w:val="22"/>
              </w:rPr>
              <w:t>Подп.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4978C20B" w14:textId="77777777" w:rsidR="00D76D57" w:rsidRPr="00C86538" w:rsidRDefault="00D76D57" w:rsidP="009E0F10">
            <w:pPr>
              <w:spacing w:line="240" w:lineRule="auto"/>
              <w:jc w:val="center"/>
              <w:rPr>
                <w:color w:val="FFFFFF" w:themeColor="background1"/>
              </w:rPr>
            </w:pPr>
            <w:r w:rsidRPr="00C86538">
              <w:rPr>
                <w:rFonts w:eastAsia="Arial Unicode MS"/>
                <w:color w:val="FFFFFF" w:themeColor="background1"/>
                <w:sz w:val="22"/>
              </w:rPr>
              <w:t>Дата</w:t>
            </w:r>
          </w:p>
        </w:tc>
      </w:tr>
      <w:tr w:rsidR="00D76D57" w14:paraId="137E021C" w14:textId="77777777" w:rsidTr="00005FF2">
        <w:trPr>
          <w:cantSplit/>
          <w:trHeight w:val="283"/>
        </w:trPr>
        <w:tc>
          <w:tcPr>
            <w:tcW w:w="686" w:type="dxa"/>
            <w:shd w:val="clear" w:color="auto" w:fill="FFFFFF" w:themeFill="background1"/>
            <w:vAlign w:val="center"/>
          </w:tcPr>
          <w:p w14:paraId="2C2CEEB7" w14:textId="77777777" w:rsidR="00D76D57" w:rsidRDefault="00D76D57" w:rsidP="009E0F10">
            <w:pPr>
              <w:spacing w:line="240" w:lineRule="auto"/>
              <w:ind w:left="30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52CEB9B2" w14:textId="77777777" w:rsidR="00D76D57" w:rsidRDefault="00D76D57" w:rsidP="009E0F10">
            <w:pPr>
              <w:spacing w:line="240" w:lineRule="auto"/>
              <w:ind w:left="400"/>
              <w:rPr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FFFFFF" w:themeFill="background1"/>
            <w:vAlign w:val="center"/>
          </w:tcPr>
          <w:p w14:paraId="5FB6CBFC" w14:textId="77777777" w:rsidR="00D76D57" w:rsidRDefault="00D76D57" w:rsidP="009E0F10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02BC7916" w14:textId="544EC6ED" w:rsidR="00D76D57" w:rsidRDefault="00D76D57" w:rsidP="009E0F10">
            <w:pPr>
              <w:spacing w:line="240" w:lineRule="auto"/>
              <w:ind w:left="120"/>
              <w:rPr>
                <w:sz w:val="20"/>
                <w:szCs w:val="20"/>
              </w:rPr>
            </w:pPr>
          </w:p>
        </w:tc>
      </w:tr>
      <w:tr w:rsidR="00D76D57" w14:paraId="77472751" w14:textId="77777777" w:rsidTr="00005FF2">
        <w:trPr>
          <w:cantSplit/>
          <w:trHeight w:val="329"/>
        </w:trPr>
        <w:tc>
          <w:tcPr>
            <w:tcW w:w="686" w:type="dxa"/>
            <w:shd w:val="clear" w:color="auto" w:fill="FFFFFF" w:themeFill="background1"/>
            <w:vAlign w:val="center"/>
          </w:tcPr>
          <w:p w14:paraId="642399BB" w14:textId="77777777" w:rsidR="00D76D57" w:rsidRDefault="00D76D57" w:rsidP="009E0F10">
            <w:pPr>
              <w:spacing w:line="240" w:lineRule="auto"/>
              <w:ind w:left="30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44CD7632" w14:textId="77777777" w:rsidR="00D76D57" w:rsidRDefault="00D76D57" w:rsidP="009E0F10">
            <w:pPr>
              <w:spacing w:line="240" w:lineRule="auto"/>
              <w:ind w:left="400"/>
              <w:rPr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FFFFFF" w:themeFill="background1"/>
            <w:vAlign w:val="center"/>
          </w:tcPr>
          <w:p w14:paraId="193C3F26" w14:textId="77777777" w:rsidR="00D76D57" w:rsidRDefault="00D76D57" w:rsidP="009E0F10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374F4642" w14:textId="77777777" w:rsidR="00D76D57" w:rsidRDefault="00D76D57" w:rsidP="009E0F10">
            <w:pPr>
              <w:spacing w:line="240" w:lineRule="auto"/>
              <w:ind w:left="120"/>
              <w:rPr>
                <w:sz w:val="20"/>
                <w:szCs w:val="20"/>
              </w:rPr>
            </w:pPr>
          </w:p>
        </w:tc>
      </w:tr>
      <w:tr w:rsidR="00D76D57" w14:paraId="64653D45" w14:textId="77777777" w:rsidTr="00005FF2">
        <w:trPr>
          <w:cantSplit/>
          <w:trHeight w:val="293"/>
        </w:trPr>
        <w:tc>
          <w:tcPr>
            <w:tcW w:w="686" w:type="dxa"/>
            <w:shd w:val="clear" w:color="auto" w:fill="FFFFFF" w:themeFill="background1"/>
            <w:vAlign w:val="center"/>
          </w:tcPr>
          <w:p w14:paraId="7FBC4A5B" w14:textId="77777777" w:rsidR="00D76D57" w:rsidRDefault="00D76D57" w:rsidP="009E0F10">
            <w:pPr>
              <w:spacing w:line="240" w:lineRule="auto"/>
              <w:rPr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757D6FAE" w14:textId="77777777" w:rsidR="00D76D57" w:rsidRDefault="00D76D57" w:rsidP="009E0F10">
            <w:pPr>
              <w:spacing w:line="240" w:lineRule="auto"/>
              <w:rPr>
                <w:sz w:val="10"/>
                <w:szCs w:val="10"/>
              </w:rPr>
            </w:pPr>
          </w:p>
        </w:tc>
        <w:tc>
          <w:tcPr>
            <w:tcW w:w="1021" w:type="dxa"/>
            <w:shd w:val="clear" w:color="auto" w:fill="FFFFFF" w:themeFill="background1"/>
            <w:vAlign w:val="center"/>
          </w:tcPr>
          <w:p w14:paraId="68325255" w14:textId="77777777" w:rsidR="00D76D57" w:rsidRDefault="00D76D57" w:rsidP="009E0F10">
            <w:pPr>
              <w:spacing w:line="240" w:lineRule="auto"/>
              <w:rPr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6D8D64E9" w14:textId="77777777" w:rsidR="00D76D57" w:rsidRDefault="00D76D57" w:rsidP="009E0F10">
            <w:pPr>
              <w:spacing w:line="240" w:lineRule="auto"/>
              <w:rPr>
                <w:sz w:val="10"/>
                <w:szCs w:val="10"/>
              </w:rPr>
            </w:pPr>
          </w:p>
        </w:tc>
      </w:tr>
    </w:tbl>
    <w:tbl>
      <w:tblPr>
        <w:tblW w:w="9257" w:type="dxa"/>
        <w:jc w:val="center"/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4036"/>
        <w:gridCol w:w="2835"/>
        <w:gridCol w:w="2386"/>
      </w:tblGrid>
      <w:tr w:rsidR="009E0F10" w:rsidRPr="00FE02D4" w14:paraId="18CDA4A9" w14:textId="77777777" w:rsidTr="00420DC0">
        <w:trPr>
          <w:cantSplit/>
          <w:trHeight w:val="891"/>
          <w:jc w:val="center"/>
        </w:trPr>
        <w:tc>
          <w:tcPr>
            <w:tcW w:w="4036" w:type="dxa"/>
            <w:vAlign w:val="center"/>
          </w:tcPr>
          <w:p w14:paraId="3CADE162" w14:textId="3506AFE5" w:rsidR="009E0F10" w:rsidRPr="001044C3" w:rsidRDefault="00444530" w:rsidP="00444530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Руководитель проекта</w:t>
            </w:r>
          </w:p>
        </w:tc>
        <w:tc>
          <w:tcPr>
            <w:tcW w:w="2835" w:type="dxa"/>
            <w:vAlign w:val="center"/>
          </w:tcPr>
          <w:p w14:paraId="75AC3AE6" w14:textId="15735016" w:rsidR="009E0F10" w:rsidRPr="001044C3" w:rsidRDefault="00626556" w:rsidP="00420DC0">
            <w:pPr>
              <w:pStyle w:val="af9"/>
              <w:rPr>
                <w:b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03D40BF3" wp14:editId="78DB2657">
                  <wp:extent cx="1787525" cy="762635"/>
                  <wp:effectExtent l="0" t="0" r="3175" b="0"/>
                  <wp:docPr id="8" name="Рисунок 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Рисунок 8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82" t="36325" r="4753" b="35073"/>
                          <a:stretch/>
                        </pic:blipFill>
                        <pic:spPr bwMode="auto">
                          <a:xfrm>
                            <a:off x="0" y="0"/>
                            <a:ext cx="1787525" cy="7626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86" w:type="dxa"/>
            <w:vAlign w:val="center"/>
          </w:tcPr>
          <w:p w14:paraId="570C956F" w14:textId="43EEB130" w:rsidR="009E0F10" w:rsidRPr="006E314B" w:rsidRDefault="00444530" w:rsidP="00444530">
            <w:pPr>
              <w:pStyle w:val="af9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В.Е.</w:t>
            </w:r>
            <w:r w:rsidR="009E0F10">
              <w:rPr>
                <w:b/>
                <w:sz w:val="28"/>
                <w:szCs w:val="28"/>
              </w:rPr>
              <w:t xml:space="preserve"> Л</w:t>
            </w:r>
            <w:r>
              <w:rPr>
                <w:b/>
                <w:sz w:val="28"/>
                <w:szCs w:val="28"/>
              </w:rPr>
              <w:t>ипатов</w:t>
            </w:r>
          </w:p>
        </w:tc>
      </w:tr>
    </w:tbl>
    <w:p w14:paraId="119EBD5A" w14:textId="41954DAC" w:rsidR="00487138" w:rsidRPr="009E0F10" w:rsidRDefault="00487138" w:rsidP="009E0F10">
      <w:pPr>
        <w:spacing w:line="240" w:lineRule="auto"/>
        <w:rPr>
          <w:rFonts w:eastAsia="Arial Unicode MS"/>
          <w:b/>
          <w:bCs/>
          <w:noProof/>
          <w:szCs w:val="28"/>
        </w:rPr>
        <w:sectPr w:rsidR="00487138" w:rsidRPr="009E0F10" w:rsidSect="00C86538">
          <w:headerReference w:type="first" r:id="rId10"/>
          <w:footerReference w:type="first" r:id="rId11"/>
          <w:type w:val="continuous"/>
          <w:pgSz w:w="11907" w:h="16840" w:code="9"/>
          <w:pgMar w:top="238" w:right="851" w:bottom="851" w:left="1701" w:header="709" w:footer="342" w:gutter="0"/>
          <w:cols w:space="720"/>
          <w:titlePg/>
          <w:docGrid w:linePitch="381"/>
        </w:sectPr>
      </w:pPr>
    </w:p>
    <w:p w14:paraId="11D2ED7B" w14:textId="77777777" w:rsidR="00C7381F" w:rsidRPr="004E0881" w:rsidRDefault="00C7381F" w:rsidP="00C86538">
      <w:pPr>
        <w:pStyle w:val="21"/>
        <w:numPr>
          <w:ilvl w:val="0"/>
          <w:numId w:val="0"/>
        </w:numPr>
        <w:tabs>
          <w:tab w:val="left" w:pos="284"/>
          <w:tab w:val="left" w:pos="426"/>
        </w:tabs>
        <w:spacing w:before="600" w:after="600" w:line="240" w:lineRule="auto"/>
        <w:rPr>
          <w:sz w:val="2"/>
          <w:szCs w:val="2"/>
        </w:rPr>
      </w:pPr>
    </w:p>
    <w:sectPr w:rsidR="00C7381F" w:rsidRPr="004E0881" w:rsidSect="00C86538">
      <w:headerReference w:type="default" r:id="rId12"/>
      <w:headerReference w:type="first" r:id="rId13"/>
      <w:footerReference w:type="first" r:id="rId14"/>
      <w:type w:val="continuous"/>
      <w:pgSz w:w="11907" w:h="16840" w:code="9"/>
      <w:pgMar w:top="134" w:right="539" w:bottom="993" w:left="1503" w:header="0" w:footer="342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ECAFE32" w14:textId="77777777" w:rsidR="00D4593C" w:rsidRDefault="00D4593C">
      <w:r>
        <w:separator/>
      </w:r>
    </w:p>
  </w:endnote>
  <w:endnote w:type="continuationSeparator" w:id="0">
    <w:p w14:paraId="11F58EB9" w14:textId="77777777" w:rsidR="00D4593C" w:rsidRDefault="00D459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ISOCPEUR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ragmatic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CE810C" w14:textId="49A7B53D" w:rsidR="00C86538" w:rsidRDefault="00C86538" w:rsidP="00C86538">
    <w:pPr>
      <w:pStyle w:val="aff2"/>
      <w:jc w:val="center"/>
    </w:pPr>
    <w:r>
      <w:t>202</w:t>
    </w:r>
    <w:r w:rsidR="00CD0A16">
      <w:t>3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F08690" w14:textId="77777777" w:rsidR="005961D8" w:rsidRPr="00EE5E1C" w:rsidRDefault="005961D8" w:rsidP="006C49D7">
    <w:pPr>
      <w:spacing w:line="240" w:lineRule="auto"/>
      <w:rPr>
        <w:sz w:val="30"/>
        <w:szCs w:val="3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BD82331" w14:textId="77777777" w:rsidR="00D4593C" w:rsidRDefault="00D4593C">
      <w:r>
        <w:separator/>
      </w:r>
    </w:p>
  </w:footnote>
  <w:footnote w:type="continuationSeparator" w:id="0">
    <w:p w14:paraId="776385C3" w14:textId="77777777" w:rsidR="00D4593C" w:rsidRDefault="00D459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f1"/>
      <w:tblW w:w="5000" w:type="pct"/>
      <w:tblBorders>
        <w:top w:val="thickThinSmallGap" w:sz="24" w:space="0" w:color="997239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946"/>
      <w:gridCol w:w="625"/>
    </w:tblGrid>
    <w:tr w:rsidR="009E0F10" w14:paraId="46E37D91" w14:textId="77777777" w:rsidTr="00420DC0">
      <w:trPr>
        <w:trHeight w:val="391"/>
      </w:trPr>
      <w:tc>
        <w:tcPr>
          <w:tcW w:w="2660" w:type="pct"/>
          <w:tcBorders>
            <w:top w:val="nil"/>
          </w:tcBorders>
          <w:vAlign w:val="center"/>
        </w:tcPr>
        <w:p w14:paraId="10F2B6FF" w14:textId="7EAEBF3D" w:rsidR="009E0F10" w:rsidRDefault="00444530" w:rsidP="00420DC0">
          <w:pPr>
            <w:pStyle w:val="aff0"/>
            <w:jc w:val="center"/>
          </w:pPr>
          <w:r>
            <w:rPr>
              <w:noProof/>
              <w:sz w:val="20"/>
              <w:szCs w:val="20"/>
            </w:rPr>
            <mc:AlternateContent>
              <mc:Choice Requires="wpg">
                <w:drawing>
                  <wp:inline distT="0" distB="0" distL="0" distR="0" wp14:anchorId="10EB87AA" wp14:editId="36C04C04">
                    <wp:extent cx="5525770" cy="1029335"/>
                    <wp:effectExtent l="0" t="0" r="17780" b="18415"/>
                    <wp:docPr id="2" name="Группа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525770" cy="1029335"/>
                              <a:chOff x="7" y="7"/>
                              <a:chExt cx="8702" cy="1621"/>
                            </a:xfrm>
                          </wpg:grpSpPr>
                          <wps:wsp>
                            <wps:cNvPr id="5" name="Freeform 3"/>
                            <wps:cNvSpPr>
                              <a:spLocks/>
                            </wps:cNvSpPr>
                            <wps:spPr bwMode="auto">
                              <a:xfrm>
                                <a:off x="7" y="7"/>
                                <a:ext cx="4141" cy="1620"/>
                              </a:xfrm>
                              <a:custGeom>
                                <a:avLst/>
                                <a:gdLst>
                                  <a:gd name="T0" fmla="*/ 0 w 4141"/>
                                  <a:gd name="T1" fmla="*/ 1620 h 1620"/>
                                  <a:gd name="T2" fmla="*/ 4140 w 4141"/>
                                  <a:gd name="T3" fmla="*/ 1620 h 1620"/>
                                  <a:gd name="T4" fmla="*/ 4140 w 4141"/>
                                  <a:gd name="T5" fmla="*/ 0 h 1620"/>
                                  <a:gd name="T6" fmla="*/ 0 w 4141"/>
                                  <a:gd name="T7" fmla="*/ 0 h 1620"/>
                                  <a:gd name="T8" fmla="*/ 0 w 4141"/>
                                  <a:gd name="T9" fmla="*/ 1620 h 162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4141" h="1620">
                                    <a:moveTo>
                                      <a:pt x="0" y="1620"/>
                                    </a:moveTo>
                                    <a:lnTo>
                                      <a:pt x="4140" y="1620"/>
                                    </a:lnTo>
                                    <a:lnTo>
                                      <a:pt x="414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62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1" name="Picture 4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248" y="321"/>
                                <a:ext cx="3480" cy="1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  <wps:wsp>
                            <wps:cNvPr id="12" name="Freeform 5"/>
                            <wps:cNvSpPr>
                              <a:spLocks/>
                            </wps:cNvSpPr>
                            <wps:spPr bwMode="auto">
                              <a:xfrm>
                                <a:off x="4098" y="7"/>
                                <a:ext cx="4181" cy="1620"/>
                              </a:xfrm>
                              <a:custGeom>
                                <a:avLst/>
                                <a:gdLst>
                                  <a:gd name="T0" fmla="*/ 4181 w 4181"/>
                                  <a:gd name="T1" fmla="*/ 0 h 1620"/>
                                  <a:gd name="T2" fmla="*/ 0 w 4181"/>
                                  <a:gd name="T3" fmla="*/ 0 h 1620"/>
                                  <a:gd name="T4" fmla="*/ 0 w 4181"/>
                                  <a:gd name="T5" fmla="*/ 1620 h 1620"/>
                                  <a:gd name="T6" fmla="*/ 4181 w 4181"/>
                                  <a:gd name="T7" fmla="*/ 1620 h 1620"/>
                                  <a:gd name="T8" fmla="*/ 4181 w 4181"/>
                                  <a:gd name="T9" fmla="*/ 0 h 162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4181" h="1620">
                                    <a:moveTo>
                                      <a:pt x="4181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1620"/>
                                    </a:lnTo>
                                    <a:lnTo>
                                      <a:pt x="4181" y="1620"/>
                                    </a:lnTo>
                                    <a:lnTo>
                                      <a:pt x="4181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4" name="Text Box 6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4099" y="8"/>
                                <a:ext cx="4610" cy="1620"/>
                              </a:xfrm>
                              <a:prstGeom prst="rect">
                                <a:avLst/>
                              </a:prstGeom>
                              <a:noFill/>
                              <a:ln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246C3F14" w14:textId="77777777" w:rsidR="00444530" w:rsidRDefault="00444530" w:rsidP="00444530">
                                  <w:pPr>
                                    <w:pStyle w:val="afff8"/>
                                    <w:kinsoku w:val="0"/>
                                    <w:overflowPunct w:val="0"/>
                                    <w:spacing w:before="232"/>
                                    <w:ind w:left="146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ООО «</w:t>
                                  </w:r>
                                  <w:proofErr w:type="spellStart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КиКГЕОСТРОЙ</w:t>
                                  </w:r>
                                  <w:proofErr w:type="spellEnd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»</w:t>
                                  </w:r>
                                </w:p>
                                <w:p w14:paraId="67BCA420" w14:textId="77777777" w:rsidR="00444530" w:rsidRDefault="00444530" w:rsidP="00444530">
                                  <w:pPr>
                                    <w:pStyle w:val="afff8"/>
                                    <w:kinsoku w:val="0"/>
                                    <w:overflowPunct w:val="0"/>
                                    <w:ind w:left="146" w:right="146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РФ,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109004,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Москва,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ул.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Земляной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вал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65</w:t>
                                  </w:r>
                                  <w:proofErr w:type="gramStart"/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 xml:space="preserve"> Т</w:t>
                                  </w:r>
                                  <w:proofErr w:type="gramEnd"/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ел.: (495) 915-24-71</w:t>
                                  </w:r>
                                </w:p>
                                <w:p w14:paraId="4AF152DD" w14:textId="77777777" w:rsidR="00444530" w:rsidRDefault="00444530" w:rsidP="00444530">
                                  <w:pPr>
                                    <w:pStyle w:val="afff8"/>
                                    <w:kinsoku w:val="0"/>
                                    <w:overflowPunct w:val="0"/>
                                    <w:ind w:left="146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Факс:(495) 915-24-71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id="Группа 2" o:spid="_x0000_s1026" style="width:435.1pt;height:81.05pt;mso-position-horizontal-relative:char;mso-position-vertical-relative:line" coordorigin="7,7" coordsize="8702,16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">
                    <v:shape id="Freeform 3" o:spid="_x0000_s1027" style="position:absolute;left:7;top:7;width:4141;height:1620;visibility:visible;mso-wrap-style:square;v-text-anchor:top" coordsize="4141,1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2dQcMA&#10;AADaAAAADwAAAGRycy9kb3ducmV2LnhtbESPT2sCMRTE7wW/Q3iCt5pVUNqtUcQ/UDwItT14fGxe&#10;N1s3L2ETd7ff3giCx2FmfsMsVr2tRUtNqBwrmIwzEMSF0xWXCn6+969vIEJE1lg7JgX/FGC1HLws&#10;MNeu4y9qT7EUCcIhRwUmRp9LGQpDFsPYeeLk/brGYkyyKaVusEtwW8tpls2lxYrTgkFPG0PF5XS1&#10;Ct4P3uyCOfpzMIeu263/zu1mq9Ro2K8/QETq4zP8aH9qBTO4X0k3QC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b2dQcMAAADaAAAADwAAAAAAAAAAAAAAAACYAgAAZHJzL2Rv&#10;d25yZXYueG1sUEsFBgAAAAAEAAQA9QAAAIgDAAAAAA==&#10;" path="m,1620r4140,l4140,,,,,1620xe" filled="f">
                      <v:path arrowok="t" o:connecttype="custom" o:connectlocs="0,1620;4140,1620;4140,0;0,0;0,1620" o:connectangles="0,0,0,0,0"/>
                    </v:shape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Picture 4" o:spid="_x0000_s1028" type="#_x0000_t75" style="position:absolute;left:248;top:321;width:3480;height:10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ssgVa9AAAA2wAAAA8AAABkcnMvZG93bnJldi54bWxEj0sLwjAQhO+C/yGs4E1TH6hUoxRB8Orj&#10;4m1p1qbYbGoTtf57IwjedpnZmW9Xm9ZW4kmNLx0rGA0TEMS50yUXCs6n3WABwgdkjZVjUvAmD5t1&#10;t7PCVLsXH+h5DIWIIexTVGBCqFMpfW7Ioh+6mjhqV9dYDHFtCqkbfMVwW8lxksykxZJjg8Gatoby&#10;2/FhFVxumcmmUxu5XDu/m5r9zE+U6vfabAkiUBv+5t/1Xkf8EXx/iQPI9Qc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ayyBVr0AAADbAAAADwAAAAAAAAAAAAAAAACfAgAAZHJz&#10;L2Rvd25yZXYueG1sUEsFBgAAAAAEAAQA9wAAAIkDAAAAAA==&#10;">
                      <v:imagedata r:id="rId2" o:title=""/>
                    </v:shape>
                    <v:shape id="Freeform 5" o:spid="_x0000_s1029" style="position:absolute;left:4098;top:7;width:4181;height:1620;visibility:visible;mso-wrap-style:square;v-text-anchor:top" coordsize="4181,1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57fyr8A&#10;AADbAAAADwAAAGRycy9kb3ducmV2LnhtbERPy6rCMBDdC/5DGMGNaFpBkWoUEQXRu/HxAWMztsVm&#10;Upqo1a83wgV3czjPmS0aU4oH1a6wrCAeRCCIU6sLzhScT5v+BITzyBpLy6TgRQ4W83Zrhom2Tz7Q&#10;4+gzEULYJagg975KpHRpTgbdwFbEgbva2qAPsM6krvEZwk0ph1E0lgYLDg05VrTKKb0d70aBfP31&#10;lrS368vbFaMR9tbxLj4r1e00yykIT43/if/dWx3mD+H7SzhAzj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Dnt/KvwAAANsAAAAPAAAAAAAAAAAAAAAAAJgCAABkcnMvZG93bnJl&#10;di54bWxQSwUGAAAAAAQABAD1AAAAhAMAAAAA&#10;" path="m4181,l,,,1620r4181,l4181,xe" stroked="f">
                      <v:path arrowok="t" o:connecttype="custom" o:connectlocs="4181,0;0,0;0,1620;4181,1620;4181,0" o:connectangles="0,0,0,0,0"/>
                    </v:shape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6" o:spid="_x0000_s1030" type="#_x0000_t202" style="position:absolute;left:4099;top:8;width:4610;height:16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cZLsMA&#10;AADbAAAADwAAAGRycy9kb3ducmV2LnhtbERPTWvCQBC9C/0PyxR6Ed1YSglpNlKkggcRtS16HLLT&#10;bEh2NmRXE/99Vyj0No/3OflytK24Uu9rxwoW8wQEcel0zZWCr8/1LAXhA7LG1jEpuJGHZfEwyTHT&#10;buADXY+hEjGEfYYKTAhdJqUvDVn0c9cRR+7H9RZDhH0ldY9DDLetfE6SV2mx5thgsKOVobI5XqyC&#10;Zmf2h9N2dS6nkppq+E5O6e1DqafH8f0NRKAx/Iv/3Bsd57/A/Zd4gCx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ucZLsMAAADbAAAADwAAAAAAAAAAAAAAAACYAgAAZHJzL2Rv&#10;d25yZXYueG1sUEsFBgAAAAAEAAQA9QAAAIgDAAAAAA==&#10;" filled="f">
                      <v:textbox inset="0,0,0,0">
                        <w:txbxContent>
                          <w:p w14:paraId="246C3F14" w14:textId="77777777" w:rsidR="00444530" w:rsidRDefault="00444530" w:rsidP="00444530">
                            <w:pPr>
                              <w:pStyle w:val="afff8"/>
                              <w:kinsoku w:val="0"/>
                              <w:overflowPunct w:val="0"/>
                              <w:spacing w:before="232"/>
                              <w:ind w:left="146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ООО «</w:t>
                            </w:r>
                            <w:proofErr w:type="spellStart"/>
                            <w:r>
                              <w:rPr>
                                <w:sz w:val="28"/>
                                <w:szCs w:val="28"/>
                              </w:rPr>
                              <w:t>КиКГЕОСТРОЙ</w:t>
                            </w:r>
                            <w:proofErr w:type="spellEnd"/>
                            <w:r>
                              <w:rPr>
                                <w:sz w:val="28"/>
                                <w:szCs w:val="28"/>
                              </w:rPr>
                              <w:t>»</w:t>
                            </w:r>
                          </w:p>
                          <w:p w14:paraId="67BCA420" w14:textId="77777777" w:rsidR="00444530" w:rsidRDefault="00444530" w:rsidP="00444530">
                            <w:pPr>
                              <w:pStyle w:val="afff8"/>
                              <w:kinsoku w:val="0"/>
                              <w:overflowPunct w:val="0"/>
                              <w:ind w:left="146" w:right="146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РФ,</w:t>
                            </w:r>
                            <w:r>
                              <w:rPr>
                                <w:spacing w:val="-7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109004,</w:t>
                            </w:r>
                            <w:r>
                              <w:rPr>
                                <w:spacing w:val="-6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Москва,</w:t>
                            </w:r>
                            <w:r>
                              <w:rPr>
                                <w:spacing w:val="-7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ул.</w:t>
                            </w:r>
                            <w:r>
                              <w:rPr>
                                <w:spacing w:val="-7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Земляной</w:t>
                            </w:r>
                            <w:r>
                              <w:rPr>
                                <w:spacing w:val="-8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вал</w:t>
                            </w:r>
                            <w:r>
                              <w:rPr>
                                <w:spacing w:val="-8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65</w:t>
                            </w:r>
                            <w:proofErr w:type="gramStart"/>
                            <w:r>
                              <w:rPr>
                                <w:sz w:val="20"/>
                                <w:szCs w:val="20"/>
                              </w:rPr>
                              <w:t xml:space="preserve"> Т</w:t>
                            </w:r>
                            <w:proofErr w:type="gramEnd"/>
                            <w:r>
                              <w:rPr>
                                <w:sz w:val="20"/>
                                <w:szCs w:val="20"/>
                              </w:rPr>
                              <w:t>ел.: (495) 915-24-71</w:t>
                            </w:r>
                          </w:p>
                          <w:p w14:paraId="4AF152DD" w14:textId="77777777" w:rsidR="00444530" w:rsidRDefault="00444530" w:rsidP="00444530">
                            <w:pPr>
                              <w:pStyle w:val="afff8"/>
                              <w:kinsoku w:val="0"/>
                              <w:overflowPunct w:val="0"/>
                              <w:ind w:left="146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Факс:(495) 915-24-71</w:t>
                            </w:r>
                          </w:p>
                        </w:txbxContent>
                      </v:textbox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2340" w:type="pct"/>
          <w:tcBorders>
            <w:top w:val="nil"/>
          </w:tcBorders>
        </w:tcPr>
        <w:p w14:paraId="75688C83" w14:textId="77777777" w:rsidR="009E0F10" w:rsidRPr="003F0864" w:rsidRDefault="009E0F10" w:rsidP="00420DC0">
          <w:pPr>
            <w:tabs>
              <w:tab w:val="center" w:pos="4320"/>
            </w:tabs>
            <w:spacing w:before="240" w:line="240" w:lineRule="auto"/>
            <w:rPr>
              <w:szCs w:val="28"/>
            </w:rPr>
          </w:pPr>
        </w:p>
      </w:tc>
    </w:tr>
    <w:tr w:rsidR="009E0F10" w14:paraId="1AA82866" w14:textId="77777777" w:rsidTr="00420DC0">
      <w:trPr>
        <w:trHeight w:val="391"/>
      </w:trPr>
      <w:tc>
        <w:tcPr>
          <w:tcW w:w="5000" w:type="pct"/>
          <w:gridSpan w:val="2"/>
        </w:tcPr>
        <w:p w14:paraId="1B5157F6" w14:textId="133E5637" w:rsidR="009E0F10" w:rsidRPr="00656D1B" w:rsidRDefault="009E0F10" w:rsidP="00420DC0">
          <w:pPr>
            <w:pStyle w:val="afb"/>
            <w:suppressAutoHyphens/>
            <w:spacing w:before="0" w:after="0"/>
            <w:ind w:right="0"/>
            <w:rPr>
              <w:b w:val="0"/>
              <w:sz w:val="24"/>
              <w:szCs w:val="24"/>
            </w:rPr>
          </w:pPr>
        </w:p>
      </w:tc>
    </w:tr>
  </w:tbl>
  <w:p w14:paraId="526C34E3" w14:textId="2003636A" w:rsidR="009E0F10" w:rsidRPr="009E0F10" w:rsidRDefault="009E0F10" w:rsidP="009E0F10">
    <w:pPr>
      <w:pStyle w:val="aff0"/>
      <w:rPr>
        <w:sz w:val="1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73088" behindDoc="0" locked="0" layoutInCell="1" allowOverlap="1" wp14:anchorId="335C493C" wp14:editId="76725BA9">
              <wp:simplePos x="0" y="0"/>
              <wp:positionH relativeFrom="page">
                <wp:posOffset>391795</wp:posOffset>
              </wp:positionH>
              <wp:positionV relativeFrom="page">
                <wp:posOffset>241300</wp:posOffset>
              </wp:positionV>
              <wp:extent cx="6911975" cy="10216515"/>
              <wp:effectExtent l="10795" t="12700" r="11430" b="10160"/>
              <wp:wrapNone/>
              <wp:docPr id="6" name="Группа 3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911975" cy="10216515"/>
                        <a:chOff x="413" y="473"/>
                        <a:chExt cx="11228" cy="16044"/>
                      </a:xfrm>
                    </wpg:grpSpPr>
                    <wps:wsp>
                      <wps:cNvPr id="1" name="Line 869"/>
                      <wps:cNvCnPr/>
                      <wps:spPr bwMode="auto">
                        <a:xfrm flipV="1">
                          <a:off x="413" y="11698"/>
                          <a:ext cx="0" cy="4819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" name="Line 870"/>
                      <wps:cNvCnPr/>
                      <wps:spPr bwMode="auto">
                        <a:xfrm flipV="1">
                          <a:off x="709" y="11698"/>
                          <a:ext cx="0" cy="4819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" name="Line 871"/>
                      <wps:cNvCnPr/>
                      <wps:spPr bwMode="auto">
                        <a:xfrm>
                          <a:off x="433" y="11698"/>
                          <a:ext cx="68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0" name="Line 872"/>
                      <wps:cNvCnPr/>
                      <wps:spPr bwMode="auto">
                        <a:xfrm>
                          <a:off x="424" y="16516"/>
                          <a:ext cx="68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3" name="Line 873"/>
                      <wps:cNvCnPr/>
                      <wps:spPr bwMode="auto">
                        <a:xfrm>
                          <a:off x="413" y="15091"/>
                          <a:ext cx="7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5" name="Line 874"/>
                      <wps:cNvCnPr/>
                      <wps:spPr bwMode="auto">
                        <a:xfrm flipH="1">
                          <a:off x="413" y="13153"/>
                          <a:ext cx="7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9" name="Rectangle 875"/>
                      <wps:cNvSpPr>
                        <a:spLocks noChangeArrowheads="1"/>
                      </wps:cNvSpPr>
                      <wps:spPr bwMode="auto">
                        <a:xfrm>
                          <a:off x="1113" y="473"/>
                          <a:ext cx="10528" cy="16044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" name="Text Box 876"/>
                      <wps:cNvSpPr txBox="1">
                        <a:spLocks noChangeArrowheads="1"/>
                      </wps:cNvSpPr>
                      <wps:spPr bwMode="auto">
                        <a:xfrm>
                          <a:off x="413" y="15089"/>
                          <a:ext cx="280" cy="142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35C381" w14:textId="77777777" w:rsidR="009E0F10" w:rsidRPr="0077406A" w:rsidRDefault="009E0F10" w:rsidP="009E0F10">
                            <w:pPr>
                              <w:pStyle w:val="aff5"/>
                              <w:spacing w:line="240" w:lineRule="auto"/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77406A"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  <w:t>Инв. № подл.</w:t>
                            </w:r>
                            <w:proofErr w:type="gramEnd"/>
                          </w:p>
                          <w:p w14:paraId="5599F9F0" w14:textId="77777777" w:rsidR="009E0F10" w:rsidRPr="00837DEE" w:rsidRDefault="009E0F10" w:rsidP="009E0F10">
                            <w:pPr>
                              <w:rPr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  <wps:wsp>
                      <wps:cNvPr id="25" name="Text Box 877"/>
                      <wps:cNvSpPr txBox="1">
                        <a:spLocks noChangeArrowheads="1"/>
                      </wps:cNvSpPr>
                      <wps:spPr bwMode="auto">
                        <a:xfrm>
                          <a:off x="413" y="13157"/>
                          <a:ext cx="280" cy="193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615FA5E" w14:textId="77777777" w:rsidR="009E0F10" w:rsidRPr="0077406A" w:rsidRDefault="009E0F10" w:rsidP="009E0F10">
                            <w:pPr>
                              <w:pStyle w:val="aff5"/>
                              <w:spacing w:line="240" w:lineRule="auto"/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</w:pPr>
                            <w:r w:rsidRPr="0077406A"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  <w:t>Подп. и дата</w:t>
                            </w:r>
                          </w:p>
                          <w:p w14:paraId="7432C847" w14:textId="77777777" w:rsidR="009E0F10" w:rsidRPr="000E7C13" w:rsidRDefault="009E0F10" w:rsidP="009E0F10">
                            <w:pPr>
                              <w:rPr>
                                <w:rFonts w:ascii="ISOCPEUR" w:hAnsi="ISOCPEUR"/>
                                <w:i/>
                                <w:sz w:val="20"/>
                              </w:rPr>
                            </w:pPr>
                          </w:p>
                          <w:p w14:paraId="5B3A4DB8" w14:textId="77777777" w:rsidR="009E0F10" w:rsidRDefault="009E0F10" w:rsidP="009E0F10"/>
                          <w:p w14:paraId="66C4647B" w14:textId="77777777" w:rsidR="009E0F10" w:rsidRDefault="009E0F10" w:rsidP="009E0F10"/>
                          <w:p w14:paraId="174FBE51" w14:textId="77777777" w:rsidR="009E0F10" w:rsidRPr="00D75AAE" w:rsidRDefault="009E0F10" w:rsidP="009E0F10">
                            <w:pPr>
                              <w:pStyle w:val="81"/>
                            </w:pPr>
                            <w:r w:rsidRPr="00604F47">
                              <w:rPr>
                                <w:sz w:val="20"/>
                                <w:szCs w:val="20"/>
                              </w:rPr>
                              <w:t>. и да</w:t>
                            </w:r>
                          </w:p>
                          <w:p w14:paraId="6944F806" w14:textId="77777777" w:rsidR="009E0F10" w:rsidRPr="00604F47" w:rsidRDefault="009E0F10" w:rsidP="009E0F10">
                            <w:pPr>
                              <w:pStyle w:val="aff5"/>
                              <w:rPr>
                                <w:sz w:val="20"/>
                                <w:szCs w:val="20"/>
                              </w:rPr>
                            </w:pPr>
                            <w:r w:rsidRPr="00604F47">
                              <w:rPr>
                                <w:sz w:val="20"/>
                                <w:szCs w:val="20"/>
                              </w:rPr>
                              <w:t>а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  <wps:wsp>
                      <wps:cNvPr id="26" name="Text Box 878"/>
                      <wps:cNvSpPr txBox="1">
                        <a:spLocks noChangeArrowheads="1"/>
                      </wps:cNvSpPr>
                      <wps:spPr bwMode="auto">
                        <a:xfrm>
                          <a:off x="413" y="11701"/>
                          <a:ext cx="280" cy="14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E745AB" w14:textId="77777777" w:rsidR="009E0F10" w:rsidRPr="0077406A" w:rsidRDefault="009E0F10" w:rsidP="009E0F10">
                            <w:pPr>
                              <w:pStyle w:val="aff5"/>
                              <w:spacing w:line="240" w:lineRule="auto"/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77406A"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  <w:t>Взам</w:t>
                            </w:r>
                            <w:proofErr w:type="spellEnd"/>
                            <w:r w:rsidRPr="0077406A"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  <w:t>. инв. №</w:t>
                            </w:r>
                          </w:p>
                          <w:p w14:paraId="41686D83" w14:textId="77777777" w:rsidR="009E0F10" w:rsidRPr="00837DEE" w:rsidRDefault="009E0F10" w:rsidP="009E0F10">
                            <w:pPr>
                              <w:rPr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Группа 317" o:spid="_x0000_s1031" style="position:absolute;margin-left:30.85pt;margin-top:19pt;width:544.25pt;height:804.45pt;z-index:251673088;mso-position-horizontal-relative:page;mso-position-vertical-relative:page" coordorigin="413,473" coordsize="11228,160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">
              <v:line id="Line 869" o:spid="_x0000_s1032" style="position:absolute;flip:y;visibility:visible;mso-wrap-style:square" from="413,11698" to="413,165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cqbnL8AAADaAAAADwAAAGRycy9kb3ducmV2LnhtbERPTYvCMBC9C/sfwizsTVM9iFSjiCAo&#10;7kHdgtehmTbFZlKSaLv/fiMIexoe73NWm8G24kk+NI4VTCcZCOLS6YZrBcXPfrwAESKyxtYxKfil&#10;AJv1x2iFuXY9X+h5jbVIIRxyVGBi7HIpQ2nIYpi4jjhxlfMWY4K+ltpjn8JtK2dZNpcWG04NBjva&#10;GSrv14dVII+n/uz3s6Kqq0PnbkfzPe8Hpb4+h+0SRKQh/ovf7oNO8+H1yuvK9R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1cqbnL8AAADaAAAADwAAAAAAAAAAAAAAAACh&#10;AgAAZHJzL2Rvd25yZXYueG1sUEsFBgAAAAAEAAQA+QAAAI0DAAAAAA==&#10;" strokeweight="1.5pt"/>
              <v:line id="Line 870" o:spid="_x0000_s1033" style="position:absolute;flip:y;visibility:visible;mso-wrap-style:square" from="709,11698" to="709,165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lSgcMMAAADaAAAADwAAAGRycy9kb3ducmV2LnhtbESPwWrDMBBE74H+g9hCb4ncFExwo4RS&#10;CMQ0h8YJ5LpYa8vUWhlJtd2/jwqFHoeZecNs97PtxUg+dI4VPK8yEMS10x23Cq6Xw3IDIkRkjb1j&#10;UvBDAfa7h8UWC+0mPtNYxVYkCIcCFZgYh0LKUBuyGFZuIE5e47zFmKRvpfY4Jbjt5TrLcmmx47Rg&#10;cKB3Q/VX9W0VyPJj+vSH9bVpm+PgbqU55dOs1NPj/PYKItIc/8N/7aNW8AK/V9INkLs7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pUoHDDAAAA2gAAAA8AAAAAAAAAAAAA&#10;AAAAoQIAAGRycy9kb3ducmV2LnhtbFBLBQYAAAAABAAEAPkAAACRAwAAAAA=&#10;" strokeweight="1.5pt"/>
              <v:line id="Line 871" o:spid="_x0000_s1034" style="position:absolute;visibility:visible;mso-wrap-style:square" from="433,11698" to="1113,116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+1DSsIAAADaAAAADwAAAGRycy9kb3ducmV2LnhtbESPQWvCQBSE74L/YXmCN920QtHUVYpg&#10;Lb01iuDtkX0mabJv4+5G03/fFQSPw8x8wyzXvWnElZyvLCt4mSYgiHOrKy4UHPbbyRyED8gaG8uk&#10;4I88rFfDwRJTbW/8Q9csFCJC2KeooAyhTaX0eUkG/dS2xNE7W2cwROkKqR3eItw08jVJ3qTBiuNC&#10;iS1tSsrrrDMKjl3Gp9966xrsPne78/FS+9m3UuNR//EOIlAfnuFH+0srWMD9SrwBcvU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+1DSsIAAADaAAAADwAAAAAAAAAAAAAA&#10;AAChAgAAZHJzL2Rvd25yZXYueG1sUEsFBgAAAAAEAAQA+QAAAJADAAAAAA==&#10;" strokeweight="1.5pt"/>
              <v:line id="Line 872" o:spid="_x0000_s1035" style="position:absolute;visibility:visible;mso-wrap-style:square" from="424,16516" to="1104,165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iUUbsQAAADbAAAADwAAAGRycy9kb3ducmV2LnhtbESPQWvCQBCF7wX/wzIFb3XTCkVSVxHB&#10;Kt4ai9DbkB2TNNnZuLvR9N93DoXeZnhv3vtmuR5dp24UYuPZwPMsA0VcettwZeDztHtagIoJ2WLn&#10;mQz8UIT1avKwxNz6O3/QrUiVkhCOORqoU+pzrWNZk8M48z2xaBcfHCZZQ6VtwLuEu06/ZNmrdtiw&#10;NNTY07amsi0GZ+A8FPz13e5Ch8P7fn85X9s4PxozfRw3b6ASjenf/Hd9sIIv9PKLDKBX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OJRRuxAAAANsAAAAPAAAAAAAAAAAA&#10;AAAAAKECAABkcnMvZG93bnJldi54bWxQSwUGAAAAAAQABAD5AAAAkgMAAAAA&#10;" strokeweight="1.5pt"/>
              <v:line id="Line 873" o:spid="_x0000_s1036" style="position:absolute;visibility:visible;mso-wrap-style:square" from="413,15091" to="1113,150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veKGcEAAADbAAAADwAAAGRycy9kb3ducmV2LnhtbERPS2vCQBC+C/6HZQRvurFCkdSNlIJV&#10;vDUWobchO3k02dm4u9H477uFQm/z8T1nuxtNJ27kfGNZwWqZgCAurG64UvB53i82IHxA1thZJgUP&#10;8rDLppMtptre+YNueahEDGGfooI6hD6V0hc1GfRL2xNHrrTOYIjQVVI7vMdw08mnJHmWBhuODTX2&#10;9FZT0eaDUXAZcv76bveuw+H9cCgv19avT0rNZ+PrC4hAY/gX/7mPOs5fw+8v8QCZ/Q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+94oZwQAAANsAAAAPAAAAAAAAAAAAAAAA&#10;AKECAABkcnMvZG93bnJldi54bWxQSwUGAAAAAAQABAD5AAAAjwMAAAAA&#10;" strokeweight="1.5pt"/>
              <v:line id="Line 874" o:spid="_x0000_s1037" style="position:absolute;flip:x;visibility:visible;mso-wrap-style:square" from="413,13153" to="1113,131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lK97MAAAADbAAAADwAAAGRycy9kb3ducmV2LnhtbERPS4vCMBC+C/sfwizsTdMVFKlGEUFQ&#10;9OALvA7NtCk2k5JkbfffG2Fhb/PxPWex6m0jnuRD7VjB9ygDQVw4XXOl4HbdDmcgQkTW2DgmBb8U&#10;YLX8GCww167jMz0vsRIphEOOCkyMbS5lKAxZDCPXEieudN5iTNBXUnvsUrht5DjLptJizanBYEsb&#10;Q8Xj8mMVyP2hO/nt+FZW5a519705Trteqa/Pfj0HEamP/+I/906n+RN4/5IOkMsX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DJSvezAAAAA2wAAAA8AAAAAAAAAAAAAAAAA&#10;oQIAAGRycy9kb3ducmV2LnhtbFBLBQYAAAAABAAEAPkAAACOAwAAAAA=&#10;" strokeweight="1.5pt"/>
              <v:rect id="Rectangle 875" o:spid="_x0000_s1038" style="position:absolute;left:1113;top:473;width:10528;height:160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dUqsIA&#10;AADbAAAADwAAAGRycy9kb3ducmV2LnhtbERPTWsCMRC9F/wPYYReSs0qRexqFBEEoQXpqqC3IZnu&#10;Lt1M1iTV9d83QsHbPN7nzBadbcSFfKgdKxgOMhDE2pmaSwX73fp1AiJEZIONY1JwowCLee9phrlx&#10;V/6iSxFLkUI45KigirHNpQy6Ioth4FrixH07bzEm6EtpPF5TuG3kKMvG0mLNqaHCllYV6Z/i1yp4&#10;eRtbczieb/5UfBwP24lefgat1HO/W05BROriQ/zv3pg0/x3uv6QD5Pw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d1SqwgAAANsAAAAPAAAAAAAAAAAAAAAAAJgCAABkcnMvZG93&#10;bnJldi54bWxQSwUGAAAAAAQABAD1AAAAhwMAAAAA&#10;" filled="f" strokeweight="1.5pt"/>
              <v:shape id="Text Box 876" o:spid="_x0000_s1039" type="#_x0000_t202" style="position:absolute;left:413;top:15089;width:280;height:14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AWTsMA&#10;AADbAAAADwAAAGRycy9kb3ducmV2LnhtbESPQWsCMRSE74L/ITzBm5vVUtlujSKlipce3BZ6fU1e&#10;d7duXpYk1fXfNwXB4zAz3zCrzWA7cSYfWscK5lkOglg703Kt4ON9NytAhIhssHNMCq4UYLMej1ZY&#10;GnfhI52rWIsE4VCigibGvpQy6IYshsz1xMn7dt5iTNLX0ni8JLjt5CLPl9Jiy2mhwZ5eGtKn6tcq&#10;sI/FT7sL+Pr0qR9oOL59VXvplZpOhu0ziEhDvIdv7YNRsJjD/5f0A+T6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JAWTsMAAADbAAAADwAAAAAAAAAAAAAAAACYAgAAZHJzL2Rv&#10;d25yZXYueG1sUEsFBgAAAAAEAAQA9QAAAIgDAAAAAA==&#10;" filled="f" stroked="f" strokeweight="1.5pt">
                <v:textbox style="layout-flow:vertical;mso-layout-flow-alt:bottom-to-top" inset="0,0,0,0">
                  <w:txbxContent>
                    <w:p w14:paraId="1C35C381" w14:textId="77777777" w:rsidR="009E0F10" w:rsidRPr="0077406A" w:rsidRDefault="009E0F10" w:rsidP="009E0F10">
                      <w:pPr>
                        <w:pStyle w:val="aff5"/>
                        <w:spacing w:line="240" w:lineRule="auto"/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</w:pPr>
                      <w:proofErr w:type="gramStart"/>
                      <w:r w:rsidRPr="0077406A"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  <w:t>Инв. № подл.</w:t>
                      </w:r>
                      <w:proofErr w:type="gramEnd"/>
                    </w:p>
                    <w:p w14:paraId="5599F9F0" w14:textId="77777777" w:rsidR="009E0F10" w:rsidRPr="00837DEE" w:rsidRDefault="009E0F10" w:rsidP="009E0F10">
                      <w:pPr>
                        <w:rPr>
                          <w:szCs w:val="20"/>
                        </w:rPr>
                      </w:pPr>
                    </w:p>
                  </w:txbxContent>
                </v:textbox>
              </v:shape>
              <v:shape id="Text Box 877" o:spid="_x0000_s1040" type="#_x0000_t202" style="position:absolute;left:413;top:13157;width:280;height:19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6sQTcQA&#10;AADbAAAADwAAAGRycy9kb3ducmV2LnhtbESPQWvCQBSE7wX/w/IEb3WjkqKpq4g00ksPpgWvr9nX&#10;JDX7Nuxuk/jvu4WCx2FmvmG2+9G0oifnG8sKFvMEBHFpdcOVgo/3/HENwgdkja1lUnAjD/vd5GGL&#10;mbYDn6kvQiUihH2GCuoQukxKX9Zk0M9tRxy9L+sMhihdJbXDIcJNK5dJ8iQNNhwXauzoWFN5LX6M&#10;ApOuv5vc48vmUq5oPL99FifplJpNx8MziEBjuIf/269awTKFvy/xB8jd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OrEE3EAAAA2wAAAA8AAAAAAAAAAAAAAAAAmAIAAGRycy9k&#10;b3ducmV2LnhtbFBLBQYAAAAABAAEAPUAAACJAwAAAAA=&#10;" filled="f" stroked="f" strokeweight="1.5pt">
                <v:textbox style="layout-flow:vertical;mso-layout-flow-alt:bottom-to-top" inset="0,0,0,0">
                  <w:txbxContent>
                    <w:p w14:paraId="6615FA5E" w14:textId="77777777" w:rsidR="009E0F10" w:rsidRPr="0077406A" w:rsidRDefault="009E0F10" w:rsidP="009E0F10">
                      <w:pPr>
                        <w:pStyle w:val="aff5"/>
                        <w:spacing w:line="240" w:lineRule="auto"/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</w:pPr>
                      <w:r w:rsidRPr="0077406A"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  <w:t>Подп. и дата</w:t>
                      </w:r>
                    </w:p>
                    <w:p w14:paraId="7432C847" w14:textId="77777777" w:rsidR="009E0F10" w:rsidRPr="000E7C13" w:rsidRDefault="009E0F10" w:rsidP="009E0F10">
                      <w:pPr>
                        <w:rPr>
                          <w:rFonts w:ascii="ISOCPEUR" w:hAnsi="ISOCPEUR"/>
                          <w:i/>
                          <w:sz w:val="20"/>
                        </w:rPr>
                      </w:pPr>
                    </w:p>
                    <w:p w14:paraId="5B3A4DB8" w14:textId="77777777" w:rsidR="009E0F10" w:rsidRDefault="009E0F10" w:rsidP="009E0F10"/>
                    <w:p w14:paraId="66C4647B" w14:textId="77777777" w:rsidR="009E0F10" w:rsidRDefault="009E0F10" w:rsidP="009E0F10"/>
                    <w:p w14:paraId="174FBE51" w14:textId="77777777" w:rsidR="009E0F10" w:rsidRPr="00D75AAE" w:rsidRDefault="009E0F10" w:rsidP="009E0F10">
                      <w:pPr>
                        <w:pStyle w:val="81"/>
                      </w:pPr>
                      <w:r w:rsidRPr="00604F47">
                        <w:rPr>
                          <w:sz w:val="20"/>
                          <w:szCs w:val="20"/>
                        </w:rPr>
                        <w:t>. и да</w:t>
                      </w:r>
                    </w:p>
                    <w:p w14:paraId="6944F806" w14:textId="77777777" w:rsidR="009E0F10" w:rsidRPr="00604F47" w:rsidRDefault="009E0F10" w:rsidP="009E0F10">
                      <w:pPr>
                        <w:pStyle w:val="aff5"/>
                        <w:rPr>
                          <w:sz w:val="20"/>
                          <w:szCs w:val="20"/>
                        </w:rPr>
                      </w:pPr>
                      <w:r w:rsidRPr="00604F47">
                        <w:rPr>
                          <w:sz w:val="20"/>
                          <w:szCs w:val="20"/>
                        </w:rPr>
                        <w:t>а</w:t>
                      </w:r>
                    </w:p>
                  </w:txbxContent>
                </v:textbox>
              </v:shape>
              <v:shape id="Text Box 878" o:spid="_x0000_s1041" type="#_x0000_t202" style="position:absolute;left:413;top:11701;width:280;height:14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3mOOsMA&#10;AADbAAAADwAAAGRycy9kb3ducmV2LnhtbESPQWsCMRSE7wX/Q3iCt25WpbJujSJSSy89uApeXzev&#10;u1s3L0uSavrvm0LB4zAz3zCrTTS9uJLznWUF0ywHQVxb3XGj4HTcPxYgfEDW2FsmBT/kYbMePayw&#10;1PbGB7pWoREJwr5EBW0IQymlr1sy6DM7ECfv0zqDIUnXSO3wluCml7M8X0iDHaeFFgfatVRfqm+j&#10;wDwVX93e48vyXM8pHt4/qlfplJqM4/YZRKAY7uH/9ptWMFvA35f0A+T6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3mOOsMAAADbAAAADwAAAAAAAAAAAAAAAACYAgAAZHJzL2Rv&#10;d25yZXYueG1sUEsFBgAAAAAEAAQA9QAAAIgDAAAAAA==&#10;" filled="f" stroked="f" strokeweight="1.5pt">
                <v:textbox style="layout-flow:vertical;mso-layout-flow-alt:bottom-to-top" inset="0,0,0,0">
                  <w:txbxContent>
                    <w:p w14:paraId="16E745AB" w14:textId="77777777" w:rsidR="009E0F10" w:rsidRPr="0077406A" w:rsidRDefault="009E0F10" w:rsidP="009E0F10">
                      <w:pPr>
                        <w:pStyle w:val="aff5"/>
                        <w:spacing w:line="240" w:lineRule="auto"/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</w:pPr>
                      <w:proofErr w:type="spellStart"/>
                      <w:r w:rsidRPr="0077406A"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  <w:t>Взам</w:t>
                      </w:r>
                      <w:proofErr w:type="spellEnd"/>
                      <w:r w:rsidRPr="0077406A"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  <w:t>. инв. №</w:t>
                      </w:r>
                    </w:p>
                    <w:p w14:paraId="41686D83" w14:textId="77777777" w:rsidR="009E0F10" w:rsidRPr="00837DEE" w:rsidRDefault="009E0F10" w:rsidP="009E0F10">
                      <w:pPr>
                        <w:rPr>
                          <w:szCs w:val="20"/>
                        </w:rPr>
                      </w:pP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ECF793" w14:textId="77777777" w:rsidR="005961D8" w:rsidRPr="00C86538" w:rsidRDefault="005961D8" w:rsidP="008D551E">
    <w:pPr>
      <w:pStyle w:val="aff0"/>
      <w:rPr>
        <w:sz w:val="2"/>
        <w:szCs w:val="1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8E13D6" w14:textId="77777777" w:rsidR="005961D8" w:rsidRPr="00A37A00" w:rsidRDefault="005961D8" w:rsidP="00A37A00">
    <w:pPr>
      <w:pStyle w:val="af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F2A0A434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7ED430DC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77A6B320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3FA06A74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19843168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CF6F0BC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FF0C20F0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9F8AE66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310187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A1C8EDBC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D"/>
    <w:multiLevelType w:val="singleLevel"/>
    <w:tmpl w:val="0000000D"/>
    <w:name w:val="WW8Num72"/>
    <w:lvl w:ilvl="0">
      <w:start w:val="1"/>
      <w:numFmt w:val="bullet"/>
      <w:lvlText w:val=""/>
      <w:lvlJc w:val="left"/>
      <w:pPr>
        <w:tabs>
          <w:tab w:val="num" w:pos="1145"/>
        </w:tabs>
        <w:ind w:left="1145" w:hanging="425"/>
      </w:pPr>
      <w:rPr>
        <w:rFonts w:ascii="Symbol" w:hAnsi="Symbol"/>
      </w:rPr>
    </w:lvl>
  </w:abstractNum>
  <w:abstractNum w:abstractNumId="11">
    <w:nsid w:val="014265CC"/>
    <w:multiLevelType w:val="hybridMultilevel"/>
    <w:tmpl w:val="143EDE80"/>
    <w:lvl w:ilvl="0" w:tplc="CAE2C2DC">
      <w:start w:val="5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2">
    <w:nsid w:val="03C70E9F"/>
    <w:multiLevelType w:val="hybridMultilevel"/>
    <w:tmpl w:val="379240F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>
    <w:nsid w:val="0A2A1B86"/>
    <w:multiLevelType w:val="hybridMultilevel"/>
    <w:tmpl w:val="1F04357A"/>
    <w:lvl w:ilvl="0" w:tplc="03C0156C">
      <w:start w:val="1"/>
      <w:numFmt w:val="decimal"/>
      <w:lvlText w:val="%1."/>
      <w:lvlJc w:val="left"/>
      <w:pPr>
        <w:ind w:left="1571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4">
    <w:nsid w:val="1016506E"/>
    <w:multiLevelType w:val="multilevel"/>
    <w:tmpl w:val="041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>
    <w:nsid w:val="174850AB"/>
    <w:multiLevelType w:val="hybridMultilevel"/>
    <w:tmpl w:val="A9F0E036"/>
    <w:lvl w:ilvl="0" w:tplc="BCFA50D6">
      <w:start w:val="20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6">
    <w:nsid w:val="18541472"/>
    <w:multiLevelType w:val="multilevel"/>
    <w:tmpl w:val="BE5EB226"/>
    <w:styleLink w:val="a1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567"/>
      </w:pPr>
      <w:rPr>
        <w:rFonts w:ascii="Times New Roman" w:hAnsi="Times New Roman" w:hint="default"/>
        <w:sz w:val="28"/>
      </w:rPr>
    </w:lvl>
    <w:lvl w:ilvl="1">
      <w:start w:val="1"/>
      <w:numFmt w:val="decimal"/>
      <w:lvlText w:val="%1.%2."/>
      <w:lvlJc w:val="left"/>
      <w:pPr>
        <w:tabs>
          <w:tab w:val="num" w:pos="1985"/>
        </w:tabs>
        <w:ind w:left="1134" w:firstLine="0"/>
      </w:pPr>
      <w:rPr>
        <w:rFonts w:ascii="Times New Roman" w:hAnsi="Times New Roman" w:hint="default"/>
        <w:sz w:val="28"/>
      </w:rPr>
    </w:lvl>
    <w:lvl w:ilvl="2">
      <w:start w:val="1"/>
      <w:numFmt w:val="decimal"/>
      <w:lvlText w:val="%1.%2.%3."/>
      <w:lvlJc w:val="left"/>
      <w:pPr>
        <w:tabs>
          <w:tab w:val="num" w:pos="2835"/>
        </w:tabs>
        <w:ind w:left="1701" w:firstLine="0"/>
      </w:pPr>
      <w:rPr>
        <w:rFonts w:ascii="Times New Roman" w:hAnsi="Times New Roman" w:hint="default"/>
        <w:sz w:val="28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>
    <w:nsid w:val="19F86F35"/>
    <w:multiLevelType w:val="hybridMultilevel"/>
    <w:tmpl w:val="2CD09C56"/>
    <w:lvl w:ilvl="0" w:tplc="68FE4A6A">
      <w:start w:val="1"/>
      <w:numFmt w:val="bullet"/>
      <w:pStyle w:val="a2"/>
      <w:lvlText w:val="-"/>
      <w:lvlJc w:val="left"/>
      <w:pPr>
        <w:tabs>
          <w:tab w:val="num" w:pos="1134"/>
        </w:tabs>
        <w:ind w:left="1191" w:hanging="34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1E6006F3"/>
    <w:multiLevelType w:val="hybridMultilevel"/>
    <w:tmpl w:val="C4B85320"/>
    <w:lvl w:ilvl="0" w:tplc="4E5EBA2A">
      <w:start w:val="1"/>
      <w:numFmt w:val="decimal"/>
      <w:pStyle w:val="a3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832373D"/>
    <w:multiLevelType w:val="multilevel"/>
    <w:tmpl w:val="E18E9178"/>
    <w:lvl w:ilvl="0">
      <w:start w:val="1"/>
      <w:numFmt w:val="none"/>
      <w:suff w:val="space"/>
      <w:lvlText w:val="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21"/>
      <w:lvlText w:val="%2%1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31"/>
      <w:lvlText w:val="%2.%3"/>
      <w:lvlJc w:val="left"/>
      <w:pPr>
        <w:tabs>
          <w:tab w:val="num" w:pos="720"/>
        </w:tabs>
        <w:ind w:left="680" w:hanging="113"/>
      </w:pPr>
      <w:rPr>
        <w:rFonts w:hint="default"/>
      </w:rPr>
    </w:lvl>
    <w:lvl w:ilvl="3">
      <w:start w:val="1"/>
      <w:numFmt w:val="decimal"/>
      <w:pStyle w:val="41"/>
      <w:lvlText w:val="%1%2.%3.%4"/>
      <w:lvlJc w:val="left"/>
      <w:pPr>
        <w:tabs>
          <w:tab w:val="num" w:pos="864"/>
        </w:tabs>
        <w:ind w:left="864" w:hanging="297"/>
      </w:pPr>
      <w:rPr>
        <w:rFonts w:hint="default"/>
      </w:rPr>
    </w:lvl>
    <w:lvl w:ilvl="4">
      <w:start w:val="1"/>
      <w:numFmt w:val="decimal"/>
      <w:pStyle w:val="51"/>
      <w:lvlText w:val="%1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>
    <w:nsid w:val="28D52A92"/>
    <w:multiLevelType w:val="hybridMultilevel"/>
    <w:tmpl w:val="3DBA56CC"/>
    <w:lvl w:ilvl="0" w:tplc="E4A64B40">
      <w:start w:val="1"/>
      <w:numFmt w:val="decimal"/>
      <w:pStyle w:val="a4"/>
      <w:lvlText w:val="%1)"/>
      <w:lvlJc w:val="left"/>
      <w:pPr>
        <w:tabs>
          <w:tab w:val="num" w:pos="1134"/>
        </w:tabs>
        <w:ind w:left="1191" w:hanging="34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2BD971C2"/>
    <w:multiLevelType w:val="hybridMultilevel"/>
    <w:tmpl w:val="10F62826"/>
    <w:lvl w:ilvl="0" w:tplc="7564EDBE">
      <w:start w:val="108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2">
    <w:nsid w:val="37D369FA"/>
    <w:multiLevelType w:val="hybridMultilevel"/>
    <w:tmpl w:val="CB62F1F6"/>
    <w:lvl w:ilvl="0" w:tplc="7702EC6A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3">
    <w:nsid w:val="3A0D32F1"/>
    <w:multiLevelType w:val="multilevel"/>
    <w:tmpl w:val="A98C11E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</w:rPr>
    </w:lvl>
  </w:abstractNum>
  <w:abstractNum w:abstractNumId="24">
    <w:nsid w:val="3B5604B1"/>
    <w:multiLevelType w:val="multilevel"/>
    <w:tmpl w:val="F8742B5C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1.%2."/>
      <w:lvlJc w:val="left"/>
      <w:pPr>
        <w:ind w:left="2276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3068" w:hanging="504"/>
      </w:pPr>
    </w:lvl>
    <w:lvl w:ilvl="3">
      <w:start w:val="1"/>
      <w:numFmt w:val="decimal"/>
      <w:lvlText w:val="%1.%2.%3.%4."/>
      <w:lvlJc w:val="left"/>
      <w:pPr>
        <w:ind w:left="3572" w:hanging="648"/>
      </w:pPr>
    </w:lvl>
    <w:lvl w:ilvl="4">
      <w:start w:val="1"/>
      <w:numFmt w:val="decimal"/>
      <w:lvlText w:val="%1.%2.%3.%4.%5."/>
      <w:lvlJc w:val="left"/>
      <w:pPr>
        <w:ind w:left="4076" w:hanging="792"/>
      </w:pPr>
    </w:lvl>
    <w:lvl w:ilvl="5">
      <w:start w:val="1"/>
      <w:numFmt w:val="decimal"/>
      <w:lvlText w:val="%1.%2.%3.%4.%5.%6."/>
      <w:lvlJc w:val="left"/>
      <w:pPr>
        <w:ind w:left="4580" w:hanging="936"/>
      </w:pPr>
    </w:lvl>
    <w:lvl w:ilvl="6">
      <w:start w:val="1"/>
      <w:numFmt w:val="decimal"/>
      <w:lvlText w:val="%1.%2.%3.%4.%5.%6.%7."/>
      <w:lvlJc w:val="left"/>
      <w:pPr>
        <w:ind w:left="5084" w:hanging="1080"/>
      </w:pPr>
    </w:lvl>
    <w:lvl w:ilvl="7">
      <w:start w:val="1"/>
      <w:numFmt w:val="decimal"/>
      <w:lvlText w:val="%1.%2.%3.%4.%5.%6.%7.%8."/>
      <w:lvlJc w:val="left"/>
      <w:pPr>
        <w:ind w:left="5588" w:hanging="1224"/>
      </w:pPr>
    </w:lvl>
    <w:lvl w:ilvl="8">
      <w:start w:val="1"/>
      <w:numFmt w:val="decimal"/>
      <w:lvlText w:val="%1.%2.%3.%4.%5.%6.%7.%8.%9."/>
      <w:lvlJc w:val="left"/>
      <w:pPr>
        <w:ind w:left="6164" w:hanging="1440"/>
      </w:pPr>
    </w:lvl>
  </w:abstractNum>
  <w:abstractNum w:abstractNumId="25">
    <w:nsid w:val="401348B2"/>
    <w:multiLevelType w:val="multilevel"/>
    <w:tmpl w:val="4482B15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26">
    <w:nsid w:val="43500BE5"/>
    <w:multiLevelType w:val="multilevel"/>
    <w:tmpl w:val="A8903D40"/>
    <w:lvl w:ilvl="0">
      <w:start w:val="1"/>
      <w:numFmt w:val="bullet"/>
      <w:pStyle w:val="a5"/>
      <w:lvlText w:val="-"/>
      <w:lvlJc w:val="left"/>
      <w:pPr>
        <w:ind w:left="786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russianLower"/>
      <w:pStyle w:val="a6"/>
      <w:lvlText w:val="%2)"/>
      <w:lvlJc w:val="left"/>
      <w:pPr>
        <w:ind w:left="720" w:hanging="436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A224B84"/>
    <w:multiLevelType w:val="multilevel"/>
    <w:tmpl w:val="A98C11E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</w:rPr>
    </w:lvl>
  </w:abstractNum>
  <w:abstractNum w:abstractNumId="28">
    <w:nsid w:val="4C872A41"/>
    <w:multiLevelType w:val="multilevel"/>
    <w:tmpl w:val="06DA4976"/>
    <w:lvl w:ilvl="0">
      <w:start w:val="1"/>
      <w:numFmt w:val="none"/>
      <w:pStyle w:val="111"/>
      <w:lvlText w:val=""/>
      <w:lvlJc w:val="left"/>
      <w:pPr>
        <w:tabs>
          <w:tab w:val="num" w:pos="-248"/>
        </w:tabs>
        <w:ind w:left="-248" w:hanging="432"/>
      </w:pPr>
      <w:rPr>
        <w:rFonts w:hint="default"/>
      </w:rPr>
    </w:lvl>
    <w:lvl w:ilvl="1">
      <w:start w:val="1"/>
      <w:numFmt w:val="decimal"/>
      <w:lvlRestart w:val="0"/>
      <w:pStyle w:val="1"/>
      <w:suff w:val="space"/>
      <w:lvlText w:val="%2%1."/>
      <w:lvlJc w:val="left"/>
      <w:pPr>
        <w:ind w:left="-113" w:firstLine="113"/>
      </w:pPr>
      <w:rPr>
        <w:rFonts w:ascii="Times New Roman" w:hAnsi="Times New Roman" w:hint="default"/>
        <w:b/>
        <w:i w:val="0"/>
        <w:sz w:val="24"/>
        <w:szCs w:val="24"/>
      </w:rPr>
    </w:lvl>
    <w:lvl w:ilvl="2">
      <w:start w:val="1"/>
      <w:numFmt w:val="decimal"/>
      <w:pStyle w:val="11"/>
      <w:suff w:val="space"/>
      <w:lvlText w:val="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111"/>
      <w:suff w:val="space"/>
      <w:lvlText w:val="%1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28"/>
        </w:tabs>
        <w:ind w:left="32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72"/>
        </w:tabs>
        <w:ind w:left="47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16"/>
        </w:tabs>
        <w:ind w:left="61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60"/>
        </w:tabs>
        <w:ind w:left="7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904"/>
        </w:tabs>
        <w:ind w:left="904" w:hanging="1584"/>
      </w:pPr>
      <w:rPr>
        <w:rFonts w:hint="default"/>
      </w:rPr>
    </w:lvl>
  </w:abstractNum>
  <w:abstractNum w:abstractNumId="29">
    <w:nsid w:val="614E45D4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0">
    <w:nsid w:val="6CD868DE"/>
    <w:multiLevelType w:val="hybridMultilevel"/>
    <w:tmpl w:val="40C64BF6"/>
    <w:lvl w:ilvl="0" w:tplc="0419000F">
      <w:start w:val="1"/>
      <w:numFmt w:val="decimal"/>
      <w:pStyle w:val="a7"/>
      <w:lvlText w:val="Таблица %1."/>
      <w:lvlJc w:val="left"/>
      <w:pPr>
        <w:tabs>
          <w:tab w:val="num" w:pos="1235"/>
        </w:tabs>
        <w:ind w:left="12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F7661F0"/>
    <w:multiLevelType w:val="multilevel"/>
    <w:tmpl w:val="F8742B5C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1.%2."/>
      <w:lvlJc w:val="left"/>
      <w:pPr>
        <w:ind w:left="2276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3068" w:hanging="504"/>
      </w:pPr>
    </w:lvl>
    <w:lvl w:ilvl="3">
      <w:start w:val="1"/>
      <w:numFmt w:val="decimal"/>
      <w:lvlText w:val="%1.%2.%3.%4."/>
      <w:lvlJc w:val="left"/>
      <w:pPr>
        <w:ind w:left="3572" w:hanging="648"/>
      </w:pPr>
    </w:lvl>
    <w:lvl w:ilvl="4">
      <w:start w:val="1"/>
      <w:numFmt w:val="decimal"/>
      <w:lvlText w:val="%1.%2.%3.%4.%5."/>
      <w:lvlJc w:val="left"/>
      <w:pPr>
        <w:ind w:left="4076" w:hanging="792"/>
      </w:pPr>
    </w:lvl>
    <w:lvl w:ilvl="5">
      <w:start w:val="1"/>
      <w:numFmt w:val="decimal"/>
      <w:lvlText w:val="%1.%2.%3.%4.%5.%6."/>
      <w:lvlJc w:val="left"/>
      <w:pPr>
        <w:ind w:left="4580" w:hanging="936"/>
      </w:pPr>
    </w:lvl>
    <w:lvl w:ilvl="6">
      <w:start w:val="1"/>
      <w:numFmt w:val="decimal"/>
      <w:lvlText w:val="%1.%2.%3.%4.%5.%6.%7."/>
      <w:lvlJc w:val="left"/>
      <w:pPr>
        <w:ind w:left="5084" w:hanging="1080"/>
      </w:pPr>
    </w:lvl>
    <w:lvl w:ilvl="7">
      <w:start w:val="1"/>
      <w:numFmt w:val="decimal"/>
      <w:lvlText w:val="%1.%2.%3.%4.%5.%6.%7.%8."/>
      <w:lvlJc w:val="left"/>
      <w:pPr>
        <w:ind w:left="5588" w:hanging="1224"/>
      </w:pPr>
    </w:lvl>
    <w:lvl w:ilvl="8">
      <w:start w:val="1"/>
      <w:numFmt w:val="decimal"/>
      <w:lvlText w:val="%1.%2.%3.%4.%5.%6.%7.%8.%9."/>
      <w:lvlJc w:val="left"/>
      <w:pPr>
        <w:ind w:left="6164" w:hanging="1440"/>
      </w:pPr>
    </w:lvl>
  </w:abstractNum>
  <w:abstractNum w:abstractNumId="32">
    <w:nsid w:val="7D893C49"/>
    <w:multiLevelType w:val="multilevel"/>
    <w:tmpl w:val="04190023"/>
    <w:styleLink w:val="a8"/>
    <w:lvl w:ilvl="0">
      <w:start w:val="1"/>
      <w:numFmt w:val="upperRoman"/>
      <w:lvlText w:val="Статья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num w:numId="1">
    <w:abstractNumId w:val="28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29"/>
  </w:num>
  <w:num w:numId="13">
    <w:abstractNumId w:val="14"/>
  </w:num>
  <w:num w:numId="14">
    <w:abstractNumId w:val="32"/>
  </w:num>
  <w:num w:numId="15">
    <w:abstractNumId w:val="17"/>
  </w:num>
  <w:num w:numId="16">
    <w:abstractNumId w:val="20"/>
  </w:num>
  <w:num w:numId="17">
    <w:abstractNumId w:val="19"/>
  </w:num>
  <w:num w:numId="18">
    <w:abstractNumId w:val="16"/>
  </w:num>
  <w:num w:numId="19">
    <w:abstractNumId w:val="18"/>
  </w:num>
  <w:num w:numId="20">
    <w:abstractNumId w:val="22"/>
  </w:num>
  <w:num w:numId="21">
    <w:abstractNumId w:val="31"/>
  </w:num>
  <w:num w:numId="22">
    <w:abstractNumId w:val="21"/>
  </w:num>
  <w:num w:numId="23">
    <w:abstractNumId w:val="15"/>
  </w:num>
  <w:num w:numId="24">
    <w:abstractNumId w:val="26"/>
  </w:num>
  <w:num w:numId="25">
    <w:abstractNumId w:val="11"/>
  </w:num>
  <w:num w:numId="26">
    <w:abstractNumId w:val="13"/>
  </w:num>
  <w:num w:numId="2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0"/>
  </w:num>
  <w:num w:numId="29">
    <w:abstractNumId w:val="19"/>
  </w:num>
  <w:num w:numId="30">
    <w:abstractNumId w:val="27"/>
  </w:num>
  <w:num w:numId="31">
    <w:abstractNumId w:val="24"/>
  </w:num>
  <w:num w:numId="32">
    <w:abstractNumId w:val="23"/>
  </w:num>
  <w:num w:numId="33">
    <w:abstractNumId w:val="25"/>
  </w:num>
  <w:num w:numId="34">
    <w:abstractNumId w:val="12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displayBackgroundShape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1" w:dllVersion="512" w:checkStyle="0"/>
  <w:proofState w:spelling="clean" w:grammar="clean"/>
  <w:attachedTemplate r:id="rId1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autoHyphenation/>
  <w:hyphenationZone w:val="357"/>
  <w:clickAndTypeStyle w:val="aa"/>
  <w:drawingGridHorizontalSpacing w:val="140"/>
  <w:drawingGridVerticalSpacing w:val="6"/>
  <w:displayHorizontalDrawingGridEvery w:val="2"/>
  <w:noPunctuationKerning/>
  <w:characterSpacingControl w:val="doNotCompress"/>
  <w:hdrShapeDefaults>
    <o:shapedefaults v:ext="edit" spidmax="2049" fill="f" fillcolor="white" strokecolor="blue">
      <v:fill color="white" on="f"/>
      <v:stroke color="blue" weight="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51F4"/>
    <w:rsid w:val="000009E7"/>
    <w:rsid w:val="000016CB"/>
    <w:rsid w:val="00001EA1"/>
    <w:rsid w:val="00001F9D"/>
    <w:rsid w:val="00002A02"/>
    <w:rsid w:val="0000304C"/>
    <w:rsid w:val="0000339F"/>
    <w:rsid w:val="000039CA"/>
    <w:rsid w:val="00003DCC"/>
    <w:rsid w:val="00004301"/>
    <w:rsid w:val="000050DA"/>
    <w:rsid w:val="00005755"/>
    <w:rsid w:val="00005FF2"/>
    <w:rsid w:val="00007149"/>
    <w:rsid w:val="00007180"/>
    <w:rsid w:val="000074FC"/>
    <w:rsid w:val="0001087A"/>
    <w:rsid w:val="000108A7"/>
    <w:rsid w:val="00010BBA"/>
    <w:rsid w:val="0001186B"/>
    <w:rsid w:val="0001281F"/>
    <w:rsid w:val="00012C23"/>
    <w:rsid w:val="00013B94"/>
    <w:rsid w:val="00013E5B"/>
    <w:rsid w:val="0001422F"/>
    <w:rsid w:val="00014683"/>
    <w:rsid w:val="00014828"/>
    <w:rsid w:val="000150FE"/>
    <w:rsid w:val="000158A0"/>
    <w:rsid w:val="00016B86"/>
    <w:rsid w:val="000170F6"/>
    <w:rsid w:val="00017515"/>
    <w:rsid w:val="0002054D"/>
    <w:rsid w:val="000205CD"/>
    <w:rsid w:val="00020FE6"/>
    <w:rsid w:val="0002167F"/>
    <w:rsid w:val="00021F4F"/>
    <w:rsid w:val="00022CB6"/>
    <w:rsid w:val="00022CD0"/>
    <w:rsid w:val="00022E67"/>
    <w:rsid w:val="00023346"/>
    <w:rsid w:val="000236AC"/>
    <w:rsid w:val="0002462A"/>
    <w:rsid w:val="00024DD8"/>
    <w:rsid w:val="00025C3A"/>
    <w:rsid w:val="00026711"/>
    <w:rsid w:val="00026B0F"/>
    <w:rsid w:val="00027A81"/>
    <w:rsid w:val="00030633"/>
    <w:rsid w:val="00030E13"/>
    <w:rsid w:val="00030E7B"/>
    <w:rsid w:val="00031F34"/>
    <w:rsid w:val="00032DC7"/>
    <w:rsid w:val="00033714"/>
    <w:rsid w:val="00033AAE"/>
    <w:rsid w:val="0003457A"/>
    <w:rsid w:val="000349E0"/>
    <w:rsid w:val="00034EC5"/>
    <w:rsid w:val="00034FFD"/>
    <w:rsid w:val="000367C5"/>
    <w:rsid w:val="00036C9D"/>
    <w:rsid w:val="00037733"/>
    <w:rsid w:val="00037819"/>
    <w:rsid w:val="00037E11"/>
    <w:rsid w:val="00040608"/>
    <w:rsid w:val="00040623"/>
    <w:rsid w:val="0004184F"/>
    <w:rsid w:val="000420B7"/>
    <w:rsid w:val="00042A4E"/>
    <w:rsid w:val="00042BE8"/>
    <w:rsid w:val="00042C9E"/>
    <w:rsid w:val="00042F20"/>
    <w:rsid w:val="000430EF"/>
    <w:rsid w:val="0004333D"/>
    <w:rsid w:val="00043DAA"/>
    <w:rsid w:val="0004429E"/>
    <w:rsid w:val="00044828"/>
    <w:rsid w:val="00045D7E"/>
    <w:rsid w:val="00045EF9"/>
    <w:rsid w:val="000460D8"/>
    <w:rsid w:val="00046485"/>
    <w:rsid w:val="00047368"/>
    <w:rsid w:val="00047A1F"/>
    <w:rsid w:val="00047F77"/>
    <w:rsid w:val="00050545"/>
    <w:rsid w:val="00050639"/>
    <w:rsid w:val="00050C11"/>
    <w:rsid w:val="00050C5E"/>
    <w:rsid w:val="00050DEC"/>
    <w:rsid w:val="00051C16"/>
    <w:rsid w:val="00051E78"/>
    <w:rsid w:val="00052469"/>
    <w:rsid w:val="00052A50"/>
    <w:rsid w:val="00052B6E"/>
    <w:rsid w:val="00052F59"/>
    <w:rsid w:val="00053524"/>
    <w:rsid w:val="0005391B"/>
    <w:rsid w:val="00053C66"/>
    <w:rsid w:val="0005745F"/>
    <w:rsid w:val="00057B15"/>
    <w:rsid w:val="0006010A"/>
    <w:rsid w:val="0006060F"/>
    <w:rsid w:val="00060722"/>
    <w:rsid w:val="000609B6"/>
    <w:rsid w:val="00061079"/>
    <w:rsid w:val="000610FD"/>
    <w:rsid w:val="00061B35"/>
    <w:rsid w:val="00061B39"/>
    <w:rsid w:val="00061C35"/>
    <w:rsid w:val="0006217C"/>
    <w:rsid w:val="000628DE"/>
    <w:rsid w:val="00062D87"/>
    <w:rsid w:val="00062DF9"/>
    <w:rsid w:val="00062FFC"/>
    <w:rsid w:val="000643B1"/>
    <w:rsid w:val="000653E6"/>
    <w:rsid w:val="000657BE"/>
    <w:rsid w:val="00065A25"/>
    <w:rsid w:val="00065D37"/>
    <w:rsid w:val="00065D45"/>
    <w:rsid w:val="00065F6B"/>
    <w:rsid w:val="00066110"/>
    <w:rsid w:val="000662A2"/>
    <w:rsid w:val="000667A6"/>
    <w:rsid w:val="00066A6C"/>
    <w:rsid w:val="00066ABF"/>
    <w:rsid w:val="00066D73"/>
    <w:rsid w:val="00066E56"/>
    <w:rsid w:val="0006797D"/>
    <w:rsid w:val="00070315"/>
    <w:rsid w:val="00070893"/>
    <w:rsid w:val="00070B1D"/>
    <w:rsid w:val="00070C01"/>
    <w:rsid w:val="00071532"/>
    <w:rsid w:val="0007184C"/>
    <w:rsid w:val="00071875"/>
    <w:rsid w:val="00071FD0"/>
    <w:rsid w:val="0007277D"/>
    <w:rsid w:val="0007319E"/>
    <w:rsid w:val="0007352F"/>
    <w:rsid w:val="00073594"/>
    <w:rsid w:val="000737C1"/>
    <w:rsid w:val="00073D17"/>
    <w:rsid w:val="00074800"/>
    <w:rsid w:val="00074BEC"/>
    <w:rsid w:val="0007508A"/>
    <w:rsid w:val="000752FA"/>
    <w:rsid w:val="000758A0"/>
    <w:rsid w:val="00075E41"/>
    <w:rsid w:val="00076306"/>
    <w:rsid w:val="000763DE"/>
    <w:rsid w:val="00076585"/>
    <w:rsid w:val="00076863"/>
    <w:rsid w:val="0007728E"/>
    <w:rsid w:val="000772E0"/>
    <w:rsid w:val="0008092B"/>
    <w:rsid w:val="00080BFE"/>
    <w:rsid w:val="00080C19"/>
    <w:rsid w:val="00081D38"/>
    <w:rsid w:val="00081E0F"/>
    <w:rsid w:val="00081E59"/>
    <w:rsid w:val="00082931"/>
    <w:rsid w:val="00082E60"/>
    <w:rsid w:val="000837E4"/>
    <w:rsid w:val="00084405"/>
    <w:rsid w:val="0008621E"/>
    <w:rsid w:val="00086249"/>
    <w:rsid w:val="000867DA"/>
    <w:rsid w:val="000873BA"/>
    <w:rsid w:val="00090738"/>
    <w:rsid w:val="00090D90"/>
    <w:rsid w:val="000914C5"/>
    <w:rsid w:val="000916C0"/>
    <w:rsid w:val="0009279D"/>
    <w:rsid w:val="0009390F"/>
    <w:rsid w:val="000947F8"/>
    <w:rsid w:val="00094BD1"/>
    <w:rsid w:val="00095E9A"/>
    <w:rsid w:val="00096455"/>
    <w:rsid w:val="00097683"/>
    <w:rsid w:val="000A1350"/>
    <w:rsid w:val="000A2008"/>
    <w:rsid w:val="000A2536"/>
    <w:rsid w:val="000A3840"/>
    <w:rsid w:val="000A41D1"/>
    <w:rsid w:val="000A45A7"/>
    <w:rsid w:val="000A4A73"/>
    <w:rsid w:val="000A5020"/>
    <w:rsid w:val="000A52B9"/>
    <w:rsid w:val="000A560B"/>
    <w:rsid w:val="000A655B"/>
    <w:rsid w:val="000A748E"/>
    <w:rsid w:val="000A76DE"/>
    <w:rsid w:val="000A7E96"/>
    <w:rsid w:val="000B05CE"/>
    <w:rsid w:val="000B0992"/>
    <w:rsid w:val="000B0C87"/>
    <w:rsid w:val="000B0CD0"/>
    <w:rsid w:val="000B18E5"/>
    <w:rsid w:val="000B2164"/>
    <w:rsid w:val="000B2AFA"/>
    <w:rsid w:val="000B35F7"/>
    <w:rsid w:val="000B377E"/>
    <w:rsid w:val="000B3C0E"/>
    <w:rsid w:val="000B3DCC"/>
    <w:rsid w:val="000B4A26"/>
    <w:rsid w:val="000B5751"/>
    <w:rsid w:val="000B589D"/>
    <w:rsid w:val="000B5FF9"/>
    <w:rsid w:val="000B68F4"/>
    <w:rsid w:val="000B6C0C"/>
    <w:rsid w:val="000B6F0B"/>
    <w:rsid w:val="000B7F4F"/>
    <w:rsid w:val="000C0312"/>
    <w:rsid w:val="000C0609"/>
    <w:rsid w:val="000C142B"/>
    <w:rsid w:val="000C1A97"/>
    <w:rsid w:val="000C2313"/>
    <w:rsid w:val="000C2550"/>
    <w:rsid w:val="000C262A"/>
    <w:rsid w:val="000C2A3F"/>
    <w:rsid w:val="000C5CD4"/>
    <w:rsid w:val="000C6421"/>
    <w:rsid w:val="000C6F26"/>
    <w:rsid w:val="000D04BD"/>
    <w:rsid w:val="000D1617"/>
    <w:rsid w:val="000D224B"/>
    <w:rsid w:val="000D3009"/>
    <w:rsid w:val="000D491C"/>
    <w:rsid w:val="000D4DD3"/>
    <w:rsid w:val="000D5311"/>
    <w:rsid w:val="000D5BF9"/>
    <w:rsid w:val="000D6006"/>
    <w:rsid w:val="000D60B1"/>
    <w:rsid w:val="000D7222"/>
    <w:rsid w:val="000D7AA7"/>
    <w:rsid w:val="000D7AD5"/>
    <w:rsid w:val="000D7C66"/>
    <w:rsid w:val="000D7F3A"/>
    <w:rsid w:val="000E0A90"/>
    <w:rsid w:val="000E15F2"/>
    <w:rsid w:val="000E1A15"/>
    <w:rsid w:val="000E1F97"/>
    <w:rsid w:val="000E26F4"/>
    <w:rsid w:val="000E34D3"/>
    <w:rsid w:val="000E3DF3"/>
    <w:rsid w:val="000E4221"/>
    <w:rsid w:val="000E491C"/>
    <w:rsid w:val="000E4D39"/>
    <w:rsid w:val="000E5403"/>
    <w:rsid w:val="000E558A"/>
    <w:rsid w:val="000E5B64"/>
    <w:rsid w:val="000E5F9B"/>
    <w:rsid w:val="000E6D72"/>
    <w:rsid w:val="000F0163"/>
    <w:rsid w:val="000F0CCD"/>
    <w:rsid w:val="000F17C5"/>
    <w:rsid w:val="000F1CFE"/>
    <w:rsid w:val="000F1EBB"/>
    <w:rsid w:val="000F2803"/>
    <w:rsid w:val="000F2DA5"/>
    <w:rsid w:val="000F2DAF"/>
    <w:rsid w:val="000F2F70"/>
    <w:rsid w:val="000F38E3"/>
    <w:rsid w:val="000F4374"/>
    <w:rsid w:val="000F4E11"/>
    <w:rsid w:val="000F517D"/>
    <w:rsid w:val="000F59BA"/>
    <w:rsid w:val="000F75F7"/>
    <w:rsid w:val="000F788D"/>
    <w:rsid w:val="000F7D6B"/>
    <w:rsid w:val="00100F19"/>
    <w:rsid w:val="00101216"/>
    <w:rsid w:val="001015F1"/>
    <w:rsid w:val="00101C7F"/>
    <w:rsid w:val="00101D1B"/>
    <w:rsid w:val="0010426C"/>
    <w:rsid w:val="0010441B"/>
    <w:rsid w:val="001044C3"/>
    <w:rsid w:val="00104C67"/>
    <w:rsid w:val="00105856"/>
    <w:rsid w:val="00105BEE"/>
    <w:rsid w:val="0010663E"/>
    <w:rsid w:val="00107B9F"/>
    <w:rsid w:val="00110D41"/>
    <w:rsid w:val="0011213B"/>
    <w:rsid w:val="0011224A"/>
    <w:rsid w:val="00112D23"/>
    <w:rsid w:val="001134DA"/>
    <w:rsid w:val="00114999"/>
    <w:rsid w:val="00114B93"/>
    <w:rsid w:val="00115068"/>
    <w:rsid w:val="001155B6"/>
    <w:rsid w:val="00115B50"/>
    <w:rsid w:val="00116923"/>
    <w:rsid w:val="00116F21"/>
    <w:rsid w:val="001203E6"/>
    <w:rsid w:val="00120C07"/>
    <w:rsid w:val="00121C43"/>
    <w:rsid w:val="0012339B"/>
    <w:rsid w:val="00124CA5"/>
    <w:rsid w:val="0012551D"/>
    <w:rsid w:val="0012552A"/>
    <w:rsid w:val="00125691"/>
    <w:rsid w:val="001259E8"/>
    <w:rsid w:val="00125DF9"/>
    <w:rsid w:val="00126325"/>
    <w:rsid w:val="0012715E"/>
    <w:rsid w:val="0012742B"/>
    <w:rsid w:val="00127606"/>
    <w:rsid w:val="00127B3B"/>
    <w:rsid w:val="00130694"/>
    <w:rsid w:val="001307E7"/>
    <w:rsid w:val="001311C5"/>
    <w:rsid w:val="001316EC"/>
    <w:rsid w:val="001318A8"/>
    <w:rsid w:val="00131CC2"/>
    <w:rsid w:val="0013217C"/>
    <w:rsid w:val="001322AE"/>
    <w:rsid w:val="0013234D"/>
    <w:rsid w:val="00132B31"/>
    <w:rsid w:val="00133593"/>
    <w:rsid w:val="00133A66"/>
    <w:rsid w:val="0013435C"/>
    <w:rsid w:val="00135D2A"/>
    <w:rsid w:val="001360A0"/>
    <w:rsid w:val="0013642A"/>
    <w:rsid w:val="001369B8"/>
    <w:rsid w:val="001377CF"/>
    <w:rsid w:val="00137F35"/>
    <w:rsid w:val="001409B1"/>
    <w:rsid w:val="00141DC9"/>
    <w:rsid w:val="00142866"/>
    <w:rsid w:val="001429A8"/>
    <w:rsid w:val="00142D3B"/>
    <w:rsid w:val="00143FBF"/>
    <w:rsid w:val="00144A53"/>
    <w:rsid w:val="00144C28"/>
    <w:rsid w:val="00145612"/>
    <w:rsid w:val="00145965"/>
    <w:rsid w:val="00145992"/>
    <w:rsid w:val="00145F3E"/>
    <w:rsid w:val="0014613D"/>
    <w:rsid w:val="001467CA"/>
    <w:rsid w:val="001479AD"/>
    <w:rsid w:val="00147C3D"/>
    <w:rsid w:val="00147E54"/>
    <w:rsid w:val="00150FAE"/>
    <w:rsid w:val="001510A0"/>
    <w:rsid w:val="00151223"/>
    <w:rsid w:val="001515DE"/>
    <w:rsid w:val="001520F6"/>
    <w:rsid w:val="0015258F"/>
    <w:rsid w:val="00152C84"/>
    <w:rsid w:val="00153DF2"/>
    <w:rsid w:val="0015423B"/>
    <w:rsid w:val="00154546"/>
    <w:rsid w:val="00154F7C"/>
    <w:rsid w:val="001552E2"/>
    <w:rsid w:val="00155BD3"/>
    <w:rsid w:val="00155E90"/>
    <w:rsid w:val="00155F4F"/>
    <w:rsid w:val="00156101"/>
    <w:rsid w:val="00156116"/>
    <w:rsid w:val="001566F1"/>
    <w:rsid w:val="00156DF6"/>
    <w:rsid w:val="00156E06"/>
    <w:rsid w:val="001573D6"/>
    <w:rsid w:val="0015769B"/>
    <w:rsid w:val="001619FC"/>
    <w:rsid w:val="00161CF2"/>
    <w:rsid w:val="00161D78"/>
    <w:rsid w:val="001623E4"/>
    <w:rsid w:val="00162753"/>
    <w:rsid w:val="00162C5A"/>
    <w:rsid w:val="00162D72"/>
    <w:rsid w:val="00162F86"/>
    <w:rsid w:val="00163695"/>
    <w:rsid w:val="00163A14"/>
    <w:rsid w:val="00163AC2"/>
    <w:rsid w:val="0016511C"/>
    <w:rsid w:val="00165AE4"/>
    <w:rsid w:val="00166571"/>
    <w:rsid w:val="00166F86"/>
    <w:rsid w:val="001675F2"/>
    <w:rsid w:val="00167BEE"/>
    <w:rsid w:val="0017029A"/>
    <w:rsid w:val="00170728"/>
    <w:rsid w:val="001711FF"/>
    <w:rsid w:val="001714BB"/>
    <w:rsid w:val="001717D5"/>
    <w:rsid w:val="00171B04"/>
    <w:rsid w:val="00171D67"/>
    <w:rsid w:val="00173DA4"/>
    <w:rsid w:val="001743B2"/>
    <w:rsid w:val="00174F5F"/>
    <w:rsid w:val="0017511A"/>
    <w:rsid w:val="00175543"/>
    <w:rsid w:val="00175BAC"/>
    <w:rsid w:val="00175F22"/>
    <w:rsid w:val="00176C33"/>
    <w:rsid w:val="00176FF1"/>
    <w:rsid w:val="00177D6D"/>
    <w:rsid w:val="0018127D"/>
    <w:rsid w:val="0018259A"/>
    <w:rsid w:val="00182CE0"/>
    <w:rsid w:val="0018335A"/>
    <w:rsid w:val="00185340"/>
    <w:rsid w:val="0018601B"/>
    <w:rsid w:val="00186312"/>
    <w:rsid w:val="001865C5"/>
    <w:rsid w:val="00186FF7"/>
    <w:rsid w:val="0018760B"/>
    <w:rsid w:val="00190886"/>
    <w:rsid w:val="001911ED"/>
    <w:rsid w:val="001911F4"/>
    <w:rsid w:val="001913D4"/>
    <w:rsid w:val="00192829"/>
    <w:rsid w:val="00192D09"/>
    <w:rsid w:val="00193903"/>
    <w:rsid w:val="00194339"/>
    <w:rsid w:val="00194B56"/>
    <w:rsid w:val="001950A7"/>
    <w:rsid w:val="0019587A"/>
    <w:rsid w:val="0019597B"/>
    <w:rsid w:val="001961F9"/>
    <w:rsid w:val="00196287"/>
    <w:rsid w:val="0019629C"/>
    <w:rsid w:val="00196878"/>
    <w:rsid w:val="001971C6"/>
    <w:rsid w:val="00197549"/>
    <w:rsid w:val="0019784F"/>
    <w:rsid w:val="001A05A4"/>
    <w:rsid w:val="001A0C98"/>
    <w:rsid w:val="001A2B2E"/>
    <w:rsid w:val="001A2EFA"/>
    <w:rsid w:val="001A3323"/>
    <w:rsid w:val="001A521B"/>
    <w:rsid w:val="001A52F1"/>
    <w:rsid w:val="001A5824"/>
    <w:rsid w:val="001A5991"/>
    <w:rsid w:val="001A59C4"/>
    <w:rsid w:val="001A5CD6"/>
    <w:rsid w:val="001A5E57"/>
    <w:rsid w:val="001A5F36"/>
    <w:rsid w:val="001A6346"/>
    <w:rsid w:val="001A657B"/>
    <w:rsid w:val="001A66AD"/>
    <w:rsid w:val="001A6B03"/>
    <w:rsid w:val="001A71E0"/>
    <w:rsid w:val="001B051B"/>
    <w:rsid w:val="001B0521"/>
    <w:rsid w:val="001B0BAB"/>
    <w:rsid w:val="001B154D"/>
    <w:rsid w:val="001B162B"/>
    <w:rsid w:val="001B3253"/>
    <w:rsid w:val="001B385C"/>
    <w:rsid w:val="001B45B3"/>
    <w:rsid w:val="001B485D"/>
    <w:rsid w:val="001B569A"/>
    <w:rsid w:val="001B6DA3"/>
    <w:rsid w:val="001B7127"/>
    <w:rsid w:val="001B71DE"/>
    <w:rsid w:val="001B7231"/>
    <w:rsid w:val="001B7463"/>
    <w:rsid w:val="001B7490"/>
    <w:rsid w:val="001B77A2"/>
    <w:rsid w:val="001C1040"/>
    <w:rsid w:val="001C17C2"/>
    <w:rsid w:val="001C2169"/>
    <w:rsid w:val="001C217A"/>
    <w:rsid w:val="001C2D73"/>
    <w:rsid w:val="001C2E6A"/>
    <w:rsid w:val="001C33FC"/>
    <w:rsid w:val="001C38D9"/>
    <w:rsid w:val="001C4EFD"/>
    <w:rsid w:val="001C5153"/>
    <w:rsid w:val="001C5A01"/>
    <w:rsid w:val="001C5E6E"/>
    <w:rsid w:val="001C69E8"/>
    <w:rsid w:val="001C75FA"/>
    <w:rsid w:val="001D00E1"/>
    <w:rsid w:val="001D0AA9"/>
    <w:rsid w:val="001D1BC3"/>
    <w:rsid w:val="001D1E33"/>
    <w:rsid w:val="001D1E56"/>
    <w:rsid w:val="001D41A2"/>
    <w:rsid w:val="001D4948"/>
    <w:rsid w:val="001D4AC2"/>
    <w:rsid w:val="001D4DAE"/>
    <w:rsid w:val="001D500C"/>
    <w:rsid w:val="001D6409"/>
    <w:rsid w:val="001D6CAA"/>
    <w:rsid w:val="001D7199"/>
    <w:rsid w:val="001D7228"/>
    <w:rsid w:val="001E0352"/>
    <w:rsid w:val="001E03B8"/>
    <w:rsid w:val="001E0AAE"/>
    <w:rsid w:val="001E0C4F"/>
    <w:rsid w:val="001E0D14"/>
    <w:rsid w:val="001E0E23"/>
    <w:rsid w:val="001E102E"/>
    <w:rsid w:val="001E1CED"/>
    <w:rsid w:val="001E2056"/>
    <w:rsid w:val="001E2E78"/>
    <w:rsid w:val="001E45B5"/>
    <w:rsid w:val="001E4D76"/>
    <w:rsid w:val="001E6018"/>
    <w:rsid w:val="001E63F6"/>
    <w:rsid w:val="001E6AAB"/>
    <w:rsid w:val="001E6EB2"/>
    <w:rsid w:val="001E78CF"/>
    <w:rsid w:val="001E7D0C"/>
    <w:rsid w:val="001E7E3E"/>
    <w:rsid w:val="001E7E49"/>
    <w:rsid w:val="001F0F3A"/>
    <w:rsid w:val="001F0F5B"/>
    <w:rsid w:val="001F1198"/>
    <w:rsid w:val="001F17BA"/>
    <w:rsid w:val="001F2A5A"/>
    <w:rsid w:val="001F38EF"/>
    <w:rsid w:val="001F42AF"/>
    <w:rsid w:val="001F4A3D"/>
    <w:rsid w:val="001F532D"/>
    <w:rsid w:val="001F56A6"/>
    <w:rsid w:val="001F5716"/>
    <w:rsid w:val="001F721A"/>
    <w:rsid w:val="00200182"/>
    <w:rsid w:val="0020097E"/>
    <w:rsid w:val="0020105C"/>
    <w:rsid w:val="00201407"/>
    <w:rsid w:val="002016FE"/>
    <w:rsid w:val="00202347"/>
    <w:rsid w:val="00202AE0"/>
    <w:rsid w:val="00202ECD"/>
    <w:rsid w:val="00203418"/>
    <w:rsid w:val="00203657"/>
    <w:rsid w:val="00203DF0"/>
    <w:rsid w:val="0020430E"/>
    <w:rsid w:val="0020538A"/>
    <w:rsid w:val="002056B9"/>
    <w:rsid w:val="00205DA8"/>
    <w:rsid w:val="002063ED"/>
    <w:rsid w:val="0020642F"/>
    <w:rsid w:val="0020652F"/>
    <w:rsid w:val="00206848"/>
    <w:rsid w:val="002071FF"/>
    <w:rsid w:val="002073CB"/>
    <w:rsid w:val="00207706"/>
    <w:rsid w:val="00207C99"/>
    <w:rsid w:val="002106CB"/>
    <w:rsid w:val="00210912"/>
    <w:rsid w:val="00210A41"/>
    <w:rsid w:val="00210E72"/>
    <w:rsid w:val="00211E91"/>
    <w:rsid w:val="002124D4"/>
    <w:rsid w:val="0021321D"/>
    <w:rsid w:val="002138D1"/>
    <w:rsid w:val="00213955"/>
    <w:rsid w:val="0021464A"/>
    <w:rsid w:val="0021552C"/>
    <w:rsid w:val="00215F31"/>
    <w:rsid w:val="002166C0"/>
    <w:rsid w:val="00216C11"/>
    <w:rsid w:val="0021703B"/>
    <w:rsid w:val="0021712B"/>
    <w:rsid w:val="002178B5"/>
    <w:rsid w:val="00217908"/>
    <w:rsid w:val="00217C3F"/>
    <w:rsid w:val="00220C43"/>
    <w:rsid w:val="00220C51"/>
    <w:rsid w:val="00221DE3"/>
    <w:rsid w:val="00222B60"/>
    <w:rsid w:val="00222EA8"/>
    <w:rsid w:val="0022305E"/>
    <w:rsid w:val="002230CF"/>
    <w:rsid w:val="0022328A"/>
    <w:rsid w:val="00223A23"/>
    <w:rsid w:val="00223B6C"/>
    <w:rsid w:val="002244D1"/>
    <w:rsid w:val="002245E5"/>
    <w:rsid w:val="00224628"/>
    <w:rsid w:val="00225C76"/>
    <w:rsid w:val="002262F1"/>
    <w:rsid w:val="002263B6"/>
    <w:rsid w:val="00226DC3"/>
    <w:rsid w:val="002271DD"/>
    <w:rsid w:val="00230060"/>
    <w:rsid w:val="00231B67"/>
    <w:rsid w:val="00232685"/>
    <w:rsid w:val="00233760"/>
    <w:rsid w:val="00233F90"/>
    <w:rsid w:val="00234C13"/>
    <w:rsid w:val="00235371"/>
    <w:rsid w:val="002369AA"/>
    <w:rsid w:val="00236DBA"/>
    <w:rsid w:val="0023774A"/>
    <w:rsid w:val="0023776E"/>
    <w:rsid w:val="00237AC8"/>
    <w:rsid w:val="002402BB"/>
    <w:rsid w:val="002409C1"/>
    <w:rsid w:val="0024137F"/>
    <w:rsid w:val="00242273"/>
    <w:rsid w:val="002424C9"/>
    <w:rsid w:val="002425D4"/>
    <w:rsid w:val="00242A67"/>
    <w:rsid w:val="00243FEE"/>
    <w:rsid w:val="002445AC"/>
    <w:rsid w:val="002455A4"/>
    <w:rsid w:val="002468B0"/>
    <w:rsid w:val="00246DA8"/>
    <w:rsid w:val="002505B3"/>
    <w:rsid w:val="00250C4C"/>
    <w:rsid w:val="00250CBB"/>
    <w:rsid w:val="00251095"/>
    <w:rsid w:val="002511A4"/>
    <w:rsid w:val="00251BC6"/>
    <w:rsid w:val="00251D64"/>
    <w:rsid w:val="0025216C"/>
    <w:rsid w:val="00252C6B"/>
    <w:rsid w:val="0025350E"/>
    <w:rsid w:val="0025383F"/>
    <w:rsid w:val="00254848"/>
    <w:rsid w:val="00254D3C"/>
    <w:rsid w:val="00255221"/>
    <w:rsid w:val="002561E2"/>
    <w:rsid w:val="00256A7C"/>
    <w:rsid w:val="00256AF2"/>
    <w:rsid w:val="00256D6E"/>
    <w:rsid w:val="00256EE0"/>
    <w:rsid w:val="002573B2"/>
    <w:rsid w:val="00257655"/>
    <w:rsid w:val="00257ADB"/>
    <w:rsid w:val="00257BCC"/>
    <w:rsid w:val="0026011B"/>
    <w:rsid w:val="00260A8E"/>
    <w:rsid w:val="00260F37"/>
    <w:rsid w:val="00261948"/>
    <w:rsid w:val="00262A35"/>
    <w:rsid w:val="00262E67"/>
    <w:rsid w:val="00262F9E"/>
    <w:rsid w:val="002639D3"/>
    <w:rsid w:val="00264303"/>
    <w:rsid w:val="00264750"/>
    <w:rsid w:val="002651E1"/>
    <w:rsid w:val="00266047"/>
    <w:rsid w:val="00266C0D"/>
    <w:rsid w:val="0026729E"/>
    <w:rsid w:val="00270915"/>
    <w:rsid w:val="00270BF9"/>
    <w:rsid w:val="00271939"/>
    <w:rsid w:val="002719EF"/>
    <w:rsid w:val="00271C1C"/>
    <w:rsid w:val="00271CC7"/>
    <w:rsid w:val="0027274A"/>
    <w:rsid w:val="00272BDB"/>
    <w:rsid w:val="002734F6"/>
    <w:rsid w:val="00273E53"/>
    <w:rsid w:val="00276060"/>
    <w:rsid w:val="0027666B"/>
    <w:rsid w:val="00276914"/>
    <w:rsid w:val="00276BD7"/>
    <w:rsid w:val="00276C9E"/>
    <w:rsid w:val="0027731E"/>
    <w:rsid w:val="00277389"/>
    <w:rsid w:val="00277907"/>
    <w:rsid w:val="00277CC8"/>
    <w:rsid w:val="002808D8"/>
    <w:rsid w:val="00282161"/>
    <w:rsid w:val="002822EF"/>
    <w:rsid w:val="00282A1A"/>
    <w:rsid w:val="00282A22"/>
    <w:rsid w:val="00282BC0"/>
    <w:rsid w:val="0028315C"/>
    <w:rsid w:val="00283346"/>
    <w:rsid w:val="0028360E"/>
    <w:rsid w:val="00283A27"/>
    <w:rsid w:val="002845FD"/>
    <w:rsid w:val="00284605"/>
    <w:rsid w:val="00284AC0"/>
    <w:rsid w:val="00284B56"/>
    <w:rsid w:val="002851FF"/>
    <w:rsid w:val="00285535"/>
    <w:rsid w:val="002858B6"/>
    <w:rsid w:val="00286E64"/>
    <w:rsid w:val="0028781C"/>
    <w:rsid w:val="00287BC4"/>
    <w:rsid w:val="002900A5"/>
    <w:rsid w:val="002908E6"/>
    <w:rsid w:val="00290DE4"/>
    <w:rsid w:val="002913A1"/>
    <w:rsid w:val="002914BB"/>
    <w:rsid w:val="002914C7"/>
    <w:rsid w:val="002917FB"/>
    <w:rsid w:val="002918F0"/>
    <w:rsid w:val="002919A5"/>
    <w:rsid w:val="002920EF"/>
    <w:rsid w:val="00292690"/>
    <w:rsid w:val="00292978"/>
    <w:rsid w:val="00292AD1"/>
    <w:rsid w:val="00292E17"/>
    <w:rsid w:val="00292E8D"/>
    <w:rsid w:val="00293659"/>
    <w:rsid w:val="002938C3"/>
    <w:rsid w:val="002948F4"/>
    <w:rsid w:val="00294DF1"/>
    <w:rsid w:val="002950B3"/>
    <w:rsid w:val="0029675B"/>
    <w:rsid w:val="002970EB"/>
    <w:rsid w:val="00297BC8"/>
    <w:rsid w:val="002A0895"/>
    <w:rsid w:val="002A19AF"/>
    <w:rsid w:val="002A1CF0"/>
    <w:rsid w:val="002A2587"/>
    <w:rsid w:val="002A2AEA"/>
    <w:rsid w:val="002A441E"/>
    <w:rsid w:val="002A4426"/>
    <w:rsid w:val="002A4B34"/>
    <w:rsid w:val="002A554C"/>
    <w:rsid w:val="002A5FA5"/>
    <w:rsid w:val="002A7254"/>
    <w:rsid w:val="002A75ED"/>
    <w:rsid w:val="002A77BD"/>
    <w:rsid w:val="002A7DEE"/>
    <w:rsid w:val="002B0091"/>
    <w:rsid w:val="002B01D8"/>
    <w:rsid w:val="002B01E1"/>
    <w:rsid w:val="002B03F2"/>
    <w:rsid w:val="002B27D1"/>
    <w:rsid w:val="002B2C71"/>
    <w:rsid w:val="002B30AA"/>
    <w:rsid w:val="002B3F66"/>
    <w:rsid w:val="002B477E"/>
    <w:rsid w:val="002B6DB8"/>
    <w:rsid w:val="002C0031"/>
    <w:rsid w:val="002C0338"/>
    <w:rsid w:val="002C04BE"/>
    <w:rsid w:val="002C0862"/>
    <w:rsid w:val="002C08AF"/>
    <w:rsid w:val="002C09C1"/>
    <w:rsid w:val="002C0D20"/>
    <w:rsid w:val="002C11EE"/>
    <w:rsid w:val="002C174E"/>
    <w:rsid w:val="002C1F0B"/>
    <w:rsid w:val="002C2070"/>
    <w:rsid w:val="002C2A72"/>
    <w:rsid w:val="002C2CAD"/>
    <w:rsid w:val="002C30A8"/>
    <w:rsid w:val="002C5272"/>
    <w:rsid w:val="002C5476"/>
    <w:rsid w:val="002C57E0"/>
    <w:rsid w:val="002C5BF5"/>
    <w:rsid w:val="002C5CF7"/>
    <w:rsid w:val="002C62A3"/>
    <w:rsid w:val="002C6491"/>
    <w:rsid w:val="002C6A00"/>
    <w:rsid w:val="002C6C88"/>
    <w:rsid w:val="002C7C12"/>
    <w:rsid w:val="002D0D8E"/>
    <w:rsid w:val="002D1314"/>
    <w:rsid w:val="002D2101"/>
    <w:rsid w:val="002D22A4"/>
    <w:rsid w:val="002D290F"/>
    <w:rsid w:val="002D2991"/>
    <w:rsid w:val="002D2AED"/>
    <w:rsid w:val="002D373B"/>
    <w:rsid w:val="002D38A3"/>
    <w:rsid w:val="002D39EB"/>
    <w:rsid w:val="002D3B89"/>
    <w:rsid w:val="002D4233"/>
    <w:rsid w:val="002D4289"/>
    <w:rsid w:val="002D44B6"/>
    <w:rsid w:val="002D49A9"/>
    <w:rsid w:val="002D51B4"/>
    <w:rsid w:val="002D57C2"/>
    <w:rsid w:val="002D7C65"/>
    <w:rsid w:val="002E056F"/>
    <w:rsid w:val="002E1226"/>
    <w:rsid w:val="002E17F4"/>
    <w:rsid w:val="002E2B5C"/>
    <w:rsid w:val="002E4636"/>
    <w:rsid w:val="002E5894"/>
    <w:rsid w:val="002E5FE4"/>
    <w:rsid w:val="002E6077"/>
    <w:rsid w:val="002E6F80"/>
    <w:rsid w:val="002E7145"/>
    <w:rsid w:val="002E78F2"/>
    <w:rsid w:val="002E7F1A"/>
    <w:rsid w:val="002F179C"/>
    <w:rsid w:val="002F1959"/>
    <w:rsid w:val="002F297C"/>
    <w:rsid w:val="002F2AA1"/>
    <w:rsid w:val="002F3395"/>
    <w:rsid w:val="002F3A02"/>
    <w:rsid w:val="002F3F2B"/>
    <w:rsid w:val="002F4619"/>
    <w:rsid w:val="002F4A72"/>
    <w:rsid w:val="002F5CB1"/>
    <w:rsid w:val="002F61FE"/>
    <w:rsid w:val="002F67E4"/>
    <w:rsid w:val="002F694B"/>
    <w:rsid w:val="002F7E51"/>
    <w:rsid w:val="00300085"/>
    <w:rsid w:val="003004F9"/>
    <w:rsid w:val="00300CC5"/>
    <w:rsid w:val="00300ED7"/>
    <w:rsid w:val="00301574"/>
    <w:rsid w:val="0030197E"/>
    <w:rsid w:val="00302C9C"/>
    <w:rsid w:val="003043CE"/>
    <w:rsid w:val="00304421"/>
    <w:rsid w:val="00304B73"/>
    <w:rsid w:val="00305A18"/>
    <w:rsid w:val="00305BCF"/>
    <w:rsid w:val="003071E4"/>
    <w:rsid w:val="0031022E"/>
    <w:rsid w:val="00310FF8"/>
    <w:rsid w:val="0031109D"/>
    <w:rsid w:val="00311BA0"/>
    <w:rsid w:val="0031312B"/>
    <w:rsid w:val="00313CA0"/>
    <w:rsid w:val="00313ED8"/>
    <w:rsid w:val="003148B6"/>
    <w:rsid w:val="00314E16"/>
    <w:rsid w:val="00315129"/>
    <w:rsid w:val="0031526A"/>
    <w:rsid w:val="003159F8"/>
    <w:rsid w:val="00315DE7"/>
    <w:rsid w:val="00316192"/>
    <w:rsid w:val="00316F1A"/>
    <w:rsid w:val="0031705F"/>
    <w:rsid w:val="003172A9"/>
    <w:rsid w:val="00317A1A"/>
    <w:rsid w:val="00317BAA"/>
    <w:rsid w:val="00320193"/>
    <w:rsid w:val="003202AD"/>
    <w:rsid w:val="00320678"/>
    <w:rsid w:val="00320706"/>
    <w:rsid w:val="00320D33"/>
    <w:rsid w:val="00321266"/>
    <w:rsid w:val="0032183A"/>
    <w:rsid w:val="0032198A"/>
    <w:rsid w:val="00321B71"/>
    <w:rsid w:val="00322247"/>
    <w:rsid w:val="00322292"/>
    <w:rsid w:val="003223A6"/>
    <w:rsid w:val="00322437"/>
    <w:rsid w:val="00322CF3"/>
    <w:rsid w:val="00323188"/>
    <w:rsid w:val="00323C00"/>
    <w:rsid w:val="003244BB"/>
    <w:rsid w:val="00324D7E"/>
    <w:rsid w:val="00325F8D"/>
    <w:rsid w:val="00326B61"/>
    <w:rsid w:val="00326CEA"/>
    <w:rsid w:val="00326E33"/>
    <w:rsid w:val="003270C8"/>
    <w:rsid w:val="003271CC"/>
    <w:rsid w:val="00327339"/>
    <w:rsid w:val="00330E18"/>
    <w:rsid w:val="00331137"/>
    <w:rsid w:val="00331A24"/>
    <w:rsid w:val="00331B80"/>
    <w:rsid w:val="00331C28"/>
    <w:rsid w:val="00331E12"/>
    <w:rsid w:val="003329C8"/>
    <w:rsid w:val="00332B31"/>
    <w:rsid w:val="00332B67"/>
    <w:rsid w:val="00332EF2"/>
    <w:rsid w:val="003331CF"/>
    <w:rsid w:val="00333D74"/>
    <w:rsid w:val="00334882"/>
    <w:rsid w:val="003349DB"/>
    <w:rsid w:val="00334D8A"/>
    <w:rsid w:val="0033524B"/>
    <w:rsid w:val="00336187"/>
    <w:rsid w:val="003361C6"/>
    <w:rsid w:val="003366D2"/>
    <w:rsid w:val="003367DF"/>
    <w:rsid w:val="003368F1"/>
    <w:rsid w:val="00336AE4"/>
    <w:rsid w:val="00336C10"/>
    <w:rsid w:val="003378E4"/>
    <w:rsid w:val="003400E9"/>
    <w:rsid w:val="0034151A"/>
    <w:rsid w:val="00341E73"/>
    <w:rsid w:val="00342C7C"/>
    <w:rsid w:val="00344A21"/>
    <w:rsid w:val="00344EA8"/>
    <w:rsid w:val="00345114"/>
    <w:rsid w:val="00345160"/>
    <w:rsid w:val="00345B0B"/>
    <w:rsid w:val="00346022"/>
    <w:rsid w:val="00346139"/>
    <w:rsid w:val="00346519"/>
    <w:rsid w:val="0034690E"/>
    <w:rsid w:val="00346B2A"/>
    <w:rsid w:val="00347383"/>
    <w:rsid w:val="003479B3"/>
    <w:rsid w:val="003503C8"/>
    <w:rsid w:val="0035195C"/>
    <w:rsid w:val="003524CD"/>
    <w:rsid w:val="00352C32"/>
    <w:rsid w:val="00353668"/>
    <w:rsid w:val="003539F9"/>
    <w:rsid w:val="003540A2"/>
    <w:rsid w:val="00354CCF"/>
    <w:rsid w:val="003553C1"/>
    <w:rsid w:val="00355829"/>
    <w:rsid w:val="00355BB0"/>
    <w:rsid w:val="00355EE9"/>
    <w:rsid w:val="0035646F"/>
    <w:rsid w:val="003565CA"/>
    <w:rsid w:val="00356ECF"/>
    <w:rsid w:val="0035754A"/>
    <w:rsid w:val="003575A8"/>
    <w:rsid w:val="00357B82"/>
    <w:rsid w:val="00357BA6"/>
    <w:rsid w:val="00357DFA"/>
    <w:rsid w:val="00360509"/>
    <w:rsid w:val="00360566"/>
    <w:rsid w:val="003606BC"/>
    <w:rsid w:val="00361742"/>
    <w:rsid w:val="00361CAB"/>
    <w:rsid w:val="003626AD"/>
    <w:rsid w:val="00363A85"/>
    <w:rsid w:val="00364FE7"/>
    <w:rsid w:val="003652EB"/>
    <w:rsid w:val="00365703"/>
    <w:rsid w:val="00365B0A"/>
    <w:rsid w:val="003660A7"/>
    <w:rsid w:val="003660DF"/>
    <w:rsid w:val="00366B8E"/>
    <w:rsid w:val="003677FF"/>
    <w:rsid w:val="00370344"/>
    <w:rsid w:val="00370886"/>
    <w:rsid w:val="003711B8"/>
    <w:rsid w:val="00371B09"/>
    <w:rsid w:val="00371B66"/>
    <w:rsid w:val="00371D77"/>
    <w:rsid w:val="00372951"/>
    <w:rsid w:val="00372E1E"/>
    <w:rsid w:val="00373164"/>
    <w:rsid w:val="0037327E"/>
    <w:rsid w:val="00373F97"/>
    <w:rsid w:val="0037491D"/>
    <w:rsid w:val="00374CDE"/>
    <w:rsid w:val="003752CB"/>
    <w:rsid w:val="0037533E"/>
    <w:rsid w:val="003753FF"/>
    <w:rsid w:val="0037641E"/>
    <w:rsid w:val="00376619"/>
    <w:rsid w:val="00376ABC"/>
    <w:rsid w:val="0037747B"/>
    <w:rsid w:val="003806CC"/>
    <w:rsid w:val="00380C0C"/>
    <w:rsid w:val="00380DE9"/>
    <w:rsid w:val="00380F22"/>
    <w:rsid w:val="00381248"/>
    <w:rsid w:val="003816E2"/>
    <w:rsid w:val="00381BD6"/>
    <w:rsid w:val="00381D1A"/>
    <w:rsid w:val="00382945"/>
    <w:rsid w:val="00382B5B"/>
    <w:rsid w:val="00382C46"/>
    <w:rsid w:val="00383167"/>
    <w:rsid w:val="00383C99"/>
    <w:rsid w:val="0038420D"/>
    <w:rsid w:val="003842F3"/>
    <w:rsid w:val="00384CFF"/>
    <w:rsid w:val="00384EF8"/>
    <w:rsid w:val="003855D3"/>
    <w:rsid w:val="00386373"/>
    <w:rsid w:val="00386A4D"/>
    <w:rsid w:val="00386C38"/>
    <w:rsid w:val="00387142"/>
    <w:rsid w:val="003877C6"/>
    <w:rsid w:val="0039011A"/>
    <w:rsid w:val="003903E3"/>
    <w:rsid w:val="003905A3"/>
    <w:rsid w:val="0039076F"/>
    <w:rsid w:val="00390B30"/>
    <w:rsid w:val="003922AF"/>
    <w:rsid w:val="00393DCA"/>
    <w:rsid w:val="003941A1"/>
    <w:rsid w:val="00396939"/>
    <w:rsid w:val="003975C4"/>
    <w:rsid w:val="0039762B"/>
    <w:rsid w:val="003978E4"/>
    <w:rsid w:val="003A04C1"/>
    <w:rsid w:val="003A0772"/>
    <w:rsid w:val="003A09D3"/>
    <w:rsid w:val="003A115A"/>
    <w:rsid w:val="003A1512"/>
    <w:rsid w:val="003A241F"/>
    <w:rsid w:val="003A328F"/>
    <w:rsid w:val="003A3782"/>
    <w:rsid w:val="003A64BD"/>
    <w:rsid w:val="003A6732"/>
    <w:rsid w:val="003A6B50"/>
    <w:rsid w:val="003A70E9"/>
    <w:rsid w:val="003A7726"/>
    <w:rsid w:val="003A77DF"/>
    <w:rsid w:val="003B26B9"/>
    <w:rsid w:val="003B3979"/>
    <w:rsid w:val="003B4132"/>
    <w:rsid w:val="003B4C98"/>
    <w:rsid w:val="003B5AC9"/>
    <w:rsid w:val="003B5C87"/>
    <w:rsid w:val="003B6F31"/>
    <w:rsid w:val="003B715F"/>
    <w:rsid w:val="003B787A"/>
    <w:rsid w:val="003B79D1"/>
    <w:rsid w:val="003B7F80"/>
    <w:rsid w:val="003C0079"/>
    <w:rsid w:val="003C08B2"/>
    <w:rsid w:val="003C0A2A"/>
    <w:rsid w:val="003C1C20"/>
    <w:rsid w:val="003C1ED2"/>
    <w:rsid w:val="003C1FD4"/>
    <w:rsid w:val="003C2393"/>
    <w:rsid w:val="003C3097"/>
    <w:rsid w:val="003C3AC4"/>
    <w:rsid w:val="003C3DA4"/>
    <w:rsid w:val="003C46E6"/>
    <w:rsid w:val="003C5275"/>
    <w:rsid w:val="003C5F23"/>
    <w:rsid w:val="003C73C4"/>
    <w:rsid w:val="003D0E05"/>
    <w:rsid w:val="003D0E3E"/>
    <w:rsid w:val="003D162B"/>
    <w:rsid w:val="003D1F67"/>
    <w:rsid w:val="003D25DF"/>
    <w:rsid w:val="003D2D08"/>
    <w:rsid w:val="003D31B4"/>
    <w:rsid w:val="003D3273"/>
    <w:rsid w:val="003D3737"/>
    <w:rsid w:val="003D3A4B"/>
    <w:rsid w:val="003D3D9B"/>
    <w:rsid w:val="003D4630"/>
    <w:rsid w:val="003D7B31"/>
    <w:rsid w:val="003E164D"/>
    <w:rsid w:val="003E1696"/>
    <w:rsid w:val="003E22E2"/>
    <w:rsid w:val="003E326D"/>
    <w:rsid w:val="003E4DEC"/>
    <w:rsid w:val="003F0A08"/>
    <w:rsid w:val="003F11DD"/>
    <w:rsid w:val="003F12AF"/>
    <w:rsid w:val="003F171D"/>
    <w:rsid w:val="003F1A6C"/>
    <w:rsid w:val="003F1FA6"/>
    <w:rsid w:val="003F377F"/>
    <w:rsid w:val="003F4D13"/>
    <w:rsid w:val="003F562E"/>
    <w:rsid w:val="003F5C72"/>
    <w:rsid w:val="003F68BB"/>
    <w:rsid w:val="003F6A33"/>
    <w:rsid w:val="003F7DD7"/>
    <w:rsid w:val="003F7E3E"/>
    <w:rsid w:val="0040199B"/>
    <w:rsid w:val="00403A4A"/>
    <w:rsid w:val="00403F83"/>
    <w:rsid w:val="00403F9D"/>
    <w:rsid w:val="004040C5"/>
    <w:rsid w:val="0040487E"/>
    <w:rsid w:val="004051AD"/>
    <w:rsid w:val="004059CC"/>
    <w:rsid w:val="00405A79"/>
    <w:rsid w:val="00406654"/>
    <w:rsid w:val="00406875"/>
    <w:rsid w:val="0040725B"/>
    <w:rsid w:val="004078DD"/>
    <w:rsid w:val="004102A2"/>
    <w:rsid w:val="0041034F"/>
    <w:rsid w:val="00410B74"/>
    <w:rsid w:val="0041138B"/>
    <w:rsid w:val="004113E3"/>
    <w:rsid w:val="00411C06"/>
    <w:rsid w:val="00411CF9"/>
    <w:rsid w:val="00412059"/>
    <w:rsid w:val="004123A5"/>
    <w:rsid w:val="004127D5"/>
    <w:rsid w:val="004132AE"/>
    <w:rsid w:val="004146AE"/>
    <w:rsid w:val="004146DA"/>
    <w:rsid w:val="00414B59"/>
    <w:rsid w:val="00415732"/>
    <w:rsid w:val="0041576F"/>
    <w:rsid w:val="00415DBE"/>
    <w:rsid w:val="0041620F"/>
    <w:rsid w:val="00416286"/>
    <w:rsid w:val="004169FB"/>
    <w:rsid w:val="00416F97"/>
    <w:rsid w:val="0041717B"/>
    <w:rsid w:val="00417188"/>
    <w:rsid w:val="00417B67"/>
    <w:rsid w:val="00420C04"/>
    <w:rsid w:val="00421AB2"/>
    <w:rsid w:val="00421C25"/>
    <w:rsid w:val="00421F6E"/>
    <w:rsid w:val="00421F73"/>
    <w:rsid w:val="0042314C"/>
    <w:rsid w:val="00425202"/>
    <w:rsid w:val="00425C43"/>
    <w:rsid w:val="00425F48"/>
    <w:rsid w:val="00426686"/>
    <w:rsid w:val="00426698"/>
    <w:rsid w:val="00427EFB"/>
    <w:rsid w:val="0043031C"/>
    <w:rsid w:val="004305CC"/>
    <w:rsid w:val="00430918"/>
    <w:rsid w:val="004312FC"/>
    <w:rsid w:val="00431921"/>
    <w:rsid w:val="004326E7"/>
    <w:rsid w:val="00432F22"/>
    <w:rsid w:val="0043353E"/>
    <w:rsid w:val="0043363E"/>
    <w:rsid w:val="00433BFB"/>
    <w:rsid w:val="00434898"/>
    <w:rsid w:val="00434F7E"/>
    <w:rsid w:val="004365DF"/>
    <w:rsid w:val="004367DD"/>
    <w:rsid w:val="00436844"/>
    <w:rsid w:val="0043782A"/>
    <w:rsid w:val="00437A7E"/>
    <w:rsid w:val="0044048E"/>
    <w:rsid w:val="004406EB"/>
    <w:rsid w:val="00440EC3"/>
    <w:rsid w:val="00441456"/>
    <w:rsid w:val="004416A6"/>
    <w:rsid w:val="00442450"/>
    <w:rsid w:val="004428BE"/>
    <w:rsid w:val="00442CBF"/>
    <w:rsid w:val="004434F5"/>
    <w:rsid w:val="004437FB"/>
    <w:rsid w:val="00444431"/>
    <w:rsid w:val="00444530"/>
    <w:rsid w:val="00444C71"/>
    <w:rsid w:val="00444E5D"/>
    <w:rsid w:val="00445A06"/>
    <w:rsid w:val="0044619B"/>
    <w:rsid w:val="00446DFC"/>
    <w:rsid w:val="00447687"/>
    <w:rsid w:val="00447A57"/>
    <w:rsid w:val="00450D88"/>
    <w:rsid w:val="00450E3B"/>
    <w:rsid w:val="004517EE"/>
    <w:rsid w:val="00451EEF"/>
    <w:rsid w:val="00452B72"/>
    <w:rsid w:val="004536C0"/>
    <w:rsid w:val="00453DA1"/>
    <w:rsid w:val="00454D3C"/>
    <w:rsid w:val="00454E04"/>
    <w:rsid w:val="0045521B"/>
    <w:rsid w:val="004559CF"/>
    <w:rsid w:val="0045648D"/>
    <w:rsid w:val="00456CB0"/>
    <w:rsid w:val="0045733E"/>
    <w:rsid w:val="00457697"/>
    <w:rsid w:val="0045791A"/>
    <w:rsid w:val="00457FDD"/>
    <w:rsid w:val="004610F7"/>
    <w:rsid w:val="004616FF"/>
    <w:rsid w:val="00461BD5"/>
    <w:rsid w:val="0046218E"/>
    <w:rsid w:val="00462A35"/>
    <w:rsid w:val="0046340A"/>
    <w:rsid w:val="00463420"/>
    <w:rsid w:val="00463441"/>
    <w:rsid w:val="00463C2B"/>
    <w:rsid w:val="00464896"/>
    <w:rsid w:val="00464CB1"/>
    <w:rsid w:val="00464EE8"/>
    <w:rsid w:val="0046645A"/>
    <w:rsid w:val="00466B41"/>
    <w:rsid w:val="00467888"/>
    <w:rsid w:val="004678F5"/>
    <w:rsid w:val="004703ED"/>
    <w:rsid w:val="00470BBD"/>
    <w:rsid w:val="00470DF5"/>
    <w:rsid w:val="00471402"/>
    <w:rsid w:val="0047175E"/>
    <w:rsid w:val="00472034"/>
    <w:rsid w:val="00472387"/>
    <w:rsid w:val="00473795"/>
    <w:rsid w:val="00473B4F"/>
    <w:rsid w:val="00473CAD"/>
    <w:rsid w:val="00474BC9"/>
    <w:rsid w:val="0047503D"/>
    <w:rsid w:val="004757D8"/>
    <w:rsid w:val="0047585B"/>
    <w:rsid w:val="0047613E"/>
    <w:rsid w:val="00476F7C"/>
    <w:rsid w:val="00480263"/>
    <w:rsid w:val="00480646"/>
    <w:rsid w:val="00480694"/>
    <w:rsid w:val="0048114C"/>
    <w:rsid w:val="00481ED0"/>
    <w:rsid w:val="004823E9"/>
    <w:rsid w:val="00482564"/>
    <w:rsid w:val="00483DEC"/>
    <w:rsid w:val="00485390"/>
    <w:rsid w:val="004864A6"/>
    <w:rsid w:val="00487108"/>
    <w:rsid w:val="00487138"/>
    <w:rsid w:val="00490E72"/>
    <w:rsid w:val="0049121B"/>
    <w:rsid w:val="00491330"/>
    <w:rsid w:val="00492532"/>
    <w:rsid w:val="00492B54"/>
    <w:rsid w:val="00493036"/>
    <w:rsid w:val="00493C9B"/>
    <w:rsid w:val="00495EE0"/>
    <w:rsid w:val="00496453"/>
    <w:rsid w:val="00497589"/>
    <w:rsid w:val="004976C1"/>
    <w:rsid w:val="00497B9D"/>
    <w:rsid w:val="004A06A4"/>
    <w:rsid w:val="004A0D90"/>
    <w:rsid w:val="004A0DAA"/>
    <w:rsid w:val="004A0EB7"/>
    <w:rsid w:val="004A17B4"/>
    <w:rsid w:val="004A245A"/>
    <w:rsid w:val="004A24F1"/>
    <w:rsid w:val="004A252D"/>
    <w:rsid w:val="004A2AA1"/>
    <w:rsid w:val="004A2F21"/>
    <w:rsid w:val="004A34B9"/>
    <w:rsid w:val="004A3B5C"/>
    <w:rsid w:val="004A4280"/>
    <w:rsid w:val="004A443E"/>
    <w:rsid w:val="004A45CC"/>
    <w:rsid w:val="004A4D33"/>
    <w:rsid w:val="004A52B4"/>
    <w:rsid w:val="004A5B99"/>
    <w:rsid w:val="004A6D5D"/>
    <w:rsid w:val="004A6FEE"/>
    <w:rsid w:val="004A7377"/>
    <w:rsid w:val="004A7525"/>
    <w:rsid w:val="004B05A8"/>
    <w:rsid w:val="004B09D0"/>
    <w:rsid w:val="004B1155"/>
    <w:rsid w:val="004B2089"/>
    <w:rsid w:val="004B2758"/>
    <w:rsid w:val="004B28C9"/>
    <w:rsid w:val="004B2A37"/>
    <w:rsid w:val="004B3411"/>
    <w:rsid w:val="004B35EC"/>
    <w:rsid w:val="004B38BB"/>
    <w:rsid w:val="004B3CF1"/>
    <w:rsid w:val="004B3EED"/>
    <w:rsid w:val="004B4AFB"/>
    <w:rsid w:val="004B53A4"/>
    <w:rsid w:val="004B59BC"/>
    <w:rsid w:val="004B5B73"/>
    <w:rsid w:val="004B5B89"/>
    <w:rsid w:val="004B7031"/>
    <w:rsid w:val="004B7995"/>
    <w:rsid w:val="004C12A3"/>
    <w:rsid w:val="004C23CD"/>
    <w:rsid w:val="004C3826"/>
    <w:rsid w:val="004C4004"/>
    <w:rsid w:val="004C4E5B"/>
    <w:rsid w:val="004C5E46"/>
    <w:rsid w:val="004C6203"/>
    <w:rsid w:val="004C7F5C"/>
    <w:rsid w:val="004C7FC3"/>
    <w:rsid w:val="004D00E6"/>
    <w:rsid w:val="004D00F3"/>
    <w:rsid w:val="004D0898"/>
    <w:rsid w:val="004D0E7B"/>
    <w:rsid w:val="004D0F3E"/>
    <w:rsid w:val="004D0F49"/>
    <w:rsid w:val="004D170F"/>
    <w:rsid w:val="004D1D20"/>
    <w:rsid w:val="004D1E7B"/>
    <w:rsid w:val="004D202E"/>
    <w:rsid w:val="004D22A2"/>
    <w:rsid w:val="004D2FA5"/>
    <w:rsid w:val="004D38EA"/>
    <w:rsid w:val="004D3F46"/>
    <w:rsid w:val="004D4608"/>
    <w:rsid w:val="004D46DE"/>
    <w:rsid w:val="004D7057"/>
    <w:rsid w:val="004D7AAF"/>
    <w:rsid w:val="004E060F"/>
    <w:rsid w:val="004E0881"/>
    <w:rsid w:val="004E1753"/>
    <w:rsid w:val="004E1768"/>
    <w:rsid w:val="004E1D92"/>
    <w:rsid w:val="004E1ED6"/>
    <w:rsid w:val="004E1FB1"/>
    <w:rsid w:val="004E2C13"/>
    <w:rsid w:val="004E3375"/>
    <w:rsid w:val="004E3414"/>
    <w:rsid w:val="004E3668"/>
    <w:rsid w:val="004E3E28"/>
    <w:rsid w:val="004E4237"/>
    <w:rsid w:val="004E55DF"/>
    <w:rsid w:val="004E5C08"/>
    <w:rsid w:val="004E7964"/>
    <w:rsid w:val="004F067B"/>
    <w:rsid w:val="004F0C28"/>
    <w:rsid w:val="004F0E94"/>
    <w:rsid w:val="004F0EE1"/>
    <w:rsid w:val="004F1B74"/>
    <w:rsid w:val="004F1D9D"/>
    <w:rsid w:val="004F27A1"/>
    <w:rsid w:val="004F2B86"/>
    <w:rsid w:val="004F3342"/>
    <w:rsid w:val="004F3397"/>
    <w:rsid w:val="004F3884"/>
    <w:rsid w:val="004F4727"/>
    <w:rsid w:val="004F4866"/>
    <w:rsid w:val="004F4BC7"/>
    <w:rsid w:val="004F5189"/>
    <w:rsid w:val="004F5284"/>
    <w:rsid w:val="004F52BF"/>
    <w:rsid w:val="004F54AE"/>
    <w:rsid w:val="004F5DEC"/>
    <w:rsid w:val="004F6631"/>
    <w:rsid w:val="004F6738"/>
    <w:rsid w:val="004F6B80"/>
    <w:rsid w:val="004F70C4"/>
    <w:rsid w:val="004F740A"/>
    <w:rsid w:val="004F7AE5"/>
    <w:rsid w:val="004F7E28"/>
    <w:rsid w:val="0050160B"/>
    <w:rsid w:val="005016AC"/>
    <w:rsid w:val="00501ABE"/>
    <w:rsid w:val="00501C52"/>
    <w:rsid w:val="00502BD4"/>
    <w:rsid w:val="00503265"/>
    <w:rsid w:val="005035EF"/>
    <w:rsid w:val="005037DD"/>
    <w:rsid w:val="005038AD"/>
    <w:rsid w:val="0050405B"/>
    <w:rsid w:val="005043D0"/>
    <w:rsid w:val="005047D8"/>
    <w:rsid w:val="00504AF6"/>
    <w:rsid w:val="00504CB2"/>
    <w:rsid w:val="0050529A"/>
    <w:rsid w:val="005053F0"/>
    <w:rsid w:val="00505569"/>
    <w:rsid w:val="00505702"/>
    <w:rsid w:val="00505D1A"/>
    <w:rsid w:val="00505F2D"/>
    <w:rsid w:val="005068C2"/>
    <w:rsid w:val="00506D58"/>
    <w:rsid w:val="00507C90"/>
    <w:rsid w:val="00510064"/>
    <w:rsid w:val="00510947"/>
    <w:rsid w:val="005113FD"/>
    <w:rsid w:val="00511460"/>
    <w:rsid w:val="005116F4"/>
    <w:rsid w:val="00511CEB"/>
    <w:rsid w:val="00512549"/>
    <w:rsid w:val="005129C3"/>
    <w:rsid w:val="0051397A"/>
    <w:rsid w:val="00514056"/>
    <w:rsid w:val="00514116"/>
    <w:rsid w:val="0051593C"/>
    <w:rsid w:val="00516202"/>
    <w:rsid w:val="0051687B"/>
    <w:rsid w:val="00516C9E"/>
    <w:rsid w:val="00516CEC"/>
    <w:rsid w:val="005205E0"/>
    <w:rsid w:val="005207B8"/>
    <w:rsid w:val="00520DEA"/>
    <w:rsid w:val="00520F4B"/>
    <w:rsid w:val="00521AB6"/>
    <w:rsid w:val="00522130"/>
    <w:rsid w:val="00523C68"/>
    <w:rsid w:val="00524663"/>
    <w:rsid w:val="0052519F"/>
    <w:rsid w:val="00527152"/>
    <w:rsid w:val="00530175"/>
    <w:rsid w:val="00530C30"/>
    <w:rsid w:val="0053114D"/>
    <w:rsid w:val="00531279"/>
    <w:rsid w:val="005317ED"/>
    <w:rsid w:val="0053292A"/>
    <w:rsid w:val="00533145"/>
    <w:rsid w:val="0053358B"/>
    <w:rsid w:val="005345CD"/>
    <w:rsid w:val="00535116"/>
    <w:rsid w:val="005351F4"/>
    <w:rsid w:val="00535A3D"/>
    <w:rsid w:val="00535AB2"/>
    <w:rsid w:val="0053686B"/>
    <w:rsid w:val="00536CCF"/>
    <w:rsid w:val="00536FF2"/>
    <w:rsid w:val="005377F2"/>
    <w:rsid w:val="00537EB2"/>
    <w:rsid w:val="00540364"/>
    <w:rsid w:val="00543221"/>
    <w:rsid w:val="00543369"/>
    <w:rsid w:val="005440B2"/>
    <w:rsid w:val="00544422"/>
    <w:rsid w:val="00544569"/>
    <w:rsid w:val="00544793"/>
    <w:rsid w:val="0054512B"/>
    <w:rsid w:val="005452A6"/>
    <w:rsid w:val="005456FB"/>
    <w:rsid w:val="005459F7"/>
    <w:rsid w:val="00545BEA"/>
    <w:rsid w:val="00545CA1"/>
    <w:rsid w:val="00546DD7"/>
    <w:rsid w:val="00550918"/>
    <w:rsid w:val="00550E19"/>
    <w:rsid w:val="005511FC"/>
    <w:rsid w:val="00551214"/>
    <w:rsid w:val="00551272"/>
    <w:rsid w:val="00551383"/>
    <w:rsid w:val="0055151F"/>
    <w:rsid w:val="0055154E"/>
    <w:rsid w:val="005515B1"/>
    <w:rsid w:val="00553B1C"/>
    <w:rsid w:val="00553B25"/>
    <w:rsid w:val="00553F50"/>
    <w:rsid w:val="00554093"/>
    <w:rsid w:val="00555DA5"/>
    <w:rsid w:val="0055655E"/>
    <w:rsid w:val="00556BBE"/>
    <w:rsid w:val="005609B4"/>
    <w:rsid w:val="00560FD7"/>
    <w:rsid w:val="0056227D"/>
    <w:rsid w:val="00562B54"/>
    <w:rsid w:val="0056346F"/>
    <w:rsid w:val="005635C2"/>
    <w:rsid w:val="005636E4"/>
    <w:rsid w:val="00563743"/>
    <w:rsid w:val="00563F48"/>
    <w:rsid w:val="0056473B"/>
    <w:rsid w:val="00565669"/>
    <w:rsid w:val="00565A99"/>
    <w:rsid w:val="00566B60"/>
    <w:rsid w:val="00566D22"/>
    <w:rsid w:val="005670C5"/>
    <w:rsid w:val="00567564"/>
    <w:rsid w:val="005676F2"/>
    <w:rsid w:val="00567918"/>
    <w:rsid w:val="0057018A"/>
    <w:rsid w:val="00570867"/>
    <w:rsid w:val="005708B5"/>
    <w:rsid w:val="00570996"/>
    <w:rsid w:val="0057099E"/>
    <w:rsid w:val="00571B16"/>
    <w:rsid w:val="00572C2B"/>
    <w:rsid w:val="00572DCA"/>
    <w:rsid w:val="00572E80"/>
    <w:rsid w:val="00574B1E"/>
    <w:rsid w:val="0057528D"/>
    <w:rsid w:val="00575CE1"/>
    <w:rsid w:val="00575F97"/>
    <w:rsid w:val="005762D5"/>
    <w:rsid w:val="00576541"/>
    <w:rsid w:val="005765D5"/>
    <w:rsid w:val="00580121"/>
    <w:rsid w:val="0058059E"/>
    <w:rsid w:val="00580C09"/>
    <w:rsid w:val="00581907"/>
    <w:rsid w:val="00581AD1"/>
    <w:rsid w:val="00581E55"/>
    <w:rsid w:val="005823F9"/>
    <w:rsid w:val="00582763"/>
    <w:rsid w:val="00582C3D"/>
    <w:rsid w:val="005847F5"/>
    <w:rsid w:val="00584893"/>
    <w:rsid w:val="00586453"/>
    <w:rsid w:val="00586812"/>
    <w:rsid w:val="00586FB8"/>
    <w:rsid w:val="005871EB"/>
    <w:rsid w:val="005876DD"/>
    <w:rsid w:val="00587CAD"/>
    <w:rsid w:val="00590412"/>
    <w:rsid w:val="0059060C"/>
    <w:rsid w:val="00592586"/>
    <w:rsid w:val="00592EC9"/>
    <w:rsid w:val="005938BB"/>
    <w:rsid w:val="00593951"/>
    <w:rsid w:val="00593AA7"/>
    <w:rsid w:val="00593AF3"/>
    <w:rsid w:val="00593CBC"/>
    <w:rsid w:val="00594D4D"/>
    <w:rsid w:val="005956F0"/>
    <w:rsid w:val="00595A03"/>
    <w:rsid w:val="00595F22"/>
    <w:rsid w:val="00596095"/>
    <w:rsid w:val="0059612A"/>
    <w:rsid w:val="005961D8"/>
    <w:rsid w:val="00596CDA"/>
    <w:rsid w:val="0059719C"/>
    <w:rsid w:val="00597FE4"/>
    <w:rsid w:val="005A01D2"/>
    <w:rsid w:val="005A1161"/>
    <w:rsid w:val="005A1263"/>
    <w:rsid w:val="005A1576"/>
    <w:rsid w:val="005A1E56"/>
    <w:rsid w:val="005A2B25"/>
    <w:rsid w:val="005A2DEB"/>
    <w:rsid w:val="005A38C4"/>
    <w:rsid w:val="005A38C9"/>
    <w:rsid w:val="005A3A4A"/>
    <w:rsid w:val="005A4356"/>
    <w:rsid w:val="005A458A"/>
    <w:rsid w:val="005A49EC"/>
    <w:rsid w:val="005A4F15"/>
    <w:rsid w:val="005A54AB"/>
    <w:rsid w:val="005A703D"/>
    <w:rsid w:val="005A772D"/>
    <w:rsid w:val="005A7910"/>
    <w:rsid w:val="005B1107"/>
    <w:rsid w:val="005B221B"/>
    <w:rsid w:val="005B2D40"/>
    <w:rsid w:val="005B3470"/>
    <w:rsid w:val="005B371E"/>
    <w:rsid w:val="005B389C"/>
    <w:rsid w:val="005B3B72"/>
    <w:rsid w:val="005B4079"/>
    <w:rsid w:val="005B5D89"/>
    <w:rsid w:val="005B6A42"/>
    <w:rsid w:val="005B7BCB"/>
    <w:rsid w:val="005B7EBA"/>
    <w:rsid w:val="005C0563"/>
    <w:rsid w:val="005C1E09"/>
    <w:rsid w:val="005C27BF"/>
    <w:rsid w:val="005C2A98"/>
    <w:rsid w:val="005C2C91"/>
    <w:rsid w:val="005C4C61"/>
    <w:rsid w:val="005C4E15"/>
    <w:rsid w:val="005C5796"/>
    <w:rsid w:val="005C645B"/>
    <w:rsid w:val="005C6616"/>
    <w:rsid w:val="005C68A3"/>
    <w:rsid w:val="005C68D5"/>
    <w:rsid w:val="005C6AF4"/>
    <w:rsid w:val="005C7C32"/>
    <w:rsid w:val="005D018C"/>
    <w:rsid w:val="005D0B0D"/>
    <w:rsid w:val="005D12D4"/>
    <w:rsid w:val="005D16CB"/>
    <w:rsid w:val="005D1D7C"/>
    <w:rsid w:val="005D228D"/>
    <w:rsid w:val="005D246F"/>
    <w:rsid w:val="005D2F21"/>
    <w:rsid w:val="005D2FB4"/>
    <w:rsid w:val="005D4CF2"/>
    <w:rsid w:val="005D56D6"/>
    <w:rsid w:val="005D5BA8"/>
    <w:rsid w:val="005D5D12"/>
    <w:rsid w:val="005D76D9"/>
    <w:rsid w:val="005D7BB1"/>
    <w:rsid w:val="005E13CF"/>
    <w:rsid w:val="005E2239"/>
    <w:rsid w:val="005E24CA"/>
    <w:rsid w:val="005E24CE"/>
    <w:rsid w:val="005E27A1"/>
    <w:rsid w:val="005E2E6E"/>
    <w:rsid w:val="005E3EEA"/>
    <w:rsid w:val="005E41C2"/>
    <w:rsid w:val="005E4DF7"/>
    <w:rsid w:val="005E51F6"/>
    <w:rsid w:val="005E63E8"/>
    <w:rsid w:val="005E6BFB"/>
    <w:rsid w:val="005E6DE4"/>
    <w:rsid w:val="005E7537"/>
    <w:rsid w:val="005E7A13"/>
    <w:rsid w:val="005E7B2B"/>
    <w:rsid w:val="005F0463"/>
    <w:rsid w:val="005F0985"/>
    <w:rsid w:val="005F09C7"/>
    <w:rsid w:val="005F0F97"/>
    <w:rsid w:val="005F28A8"/>
    <w:rsid w:val="005F2D3F"/>
    <w:rsid w:val="005F2DD2"/>
    <w:rsid w:val="005F2EB7"/>
    <w:rsid w:val="005F3219"/>
    <w:rsid w:val="005F39E3"/>
    <w:rsid w:val="005F42DB"/>
    <w:rsid w:val="005F447D"/>
    <w:rsid w:val="005F47ED"/>
    <w:rsid w:val="005F48B1"/>
    <w:rsid w:val="005F4B53"/>
    <w:rsid w:val="005F51CF"/>
    <w:rsid w:val="005F5B54"/>
    <w:rsid w:val="005F62DF"/>
    <w:rsid w:val="005F6381"/>
    <w:rsid w:val="005F7EAA"/>
    <w:rsid w:val="006004CD"/>
    <w:rsid w:val="0060191A"/>
    <w:rsid w:val="0060250E"/>
    <w:rsid w:val="006026DB"/>
    <w:rsid w:val="00603C4F"/>
    <w:rsid w:val="006049CC"/>
    <w:rsid w:val="00604C87"/>
    <w:rsid w:val="00604F47"/>
    <w:rsid w:val="00605454"/>
    <w:rsid w:val="00605B43"/>
    <w:rsid w:val="00606760"/>
    <w:rsid w:val="00607530"/>
    <w:rsid w:val="006076B4"/>
    <w:rsid w:val="006105C4"/>
    <w:rsid w:val="00610EF5"/>
    <w:rsid w:val="006116DE"/>
    <w:rsid w:val="0061190B"/>
    <w:rsid w:val="006129B1"/>
    <w:rsid w:val="00614351"/>
    <w:rsid w:val="006144BA"/>
    <w:rsid w:val="006146FC"/>
    <w:rsid w:val="006149D4"/>
    <w:rsid w:val="00614F74"/>
    <w:rsid w:val="00615C68"/>
    <w:rsid w:val="00615D52"/>
    <w:rsid w:val="00616A39"/>
    <w:rsid w:val="0061786C"/>
    <w:rsid w:val="00620617"/>
    <w:rsid w:val="00620689"/>
    <w:rsid w:val="006206E6"/>
    <w:rsid w:val="0062095F"/>
    <w:rsid w:val="0062296A"/>
    <w:rsid w:val="00624ADE"/>
    <w:rsid w:val="0062514E"/>
    <w:rsid w:val="00626472"/>
    <w:rsid w:val="00626556"/>
    <w:rsid w:val="00626B4C"/>
    <w:rsid w:val="00627B4E"/>
    <w:rsid w:val="00627EF5"/>
    <w:rsid w:val="0063049F"/>
    <w:rsid w:val="00630865"/>
    <w:rsid w:val="00630D75"/>
    <w:rsid w:val="00631ADC"/>
    <w:rsid w:val="00631C04"/>
    <w:rsid w:val="00631FCC"/>
    <w:rsid w:val="006327A3"/>
    <w:rsid w:val="006328F2"/>
    <w:rsid w:val="00633227"/>
    <w:rsid w:val="00633B47"/>
    <w:rsid w:val="006357EC"/>
    <w:rsid w:val="006359BE"/>
    <w:rsid w:val="00635E93"/>
    <w:rsid w:val="0063718C"/>
    <w:rsid w:val="00641399"/>
    <w:rsid w:val="006413FC"/>
    <w:rsid w:val="00641FE8"/>
    <w:rsid w:val="006420F6"/>
    <w:rsid w:val="006422FA"/>
    <w:rsid w:val="006429EB"/>
    <w:rsid w:val="00642BED"/>
    <w:rsid w:val="00643768"/>
    <w:rsid w:val="006438C8"/>
    <w:rsid w:val="006438F5"/>
    <w:rsid w:val="00643A2E"/>
    <w:rsid w:val="00643AC0"/>
    <w:rsid w:val="0064516B"/>
    <w:rsid w:val="006451CE"/>
    <w:rsid w:val="006455BE"/>
    <w:rsid w:val="00645935"/>
    <w:rsid w:val="00645AF6"/>
    <w:rsid w:val="00646E60"/>
    <w:rsid w:val="00647172"/>
    <w:rsid w:val="00647990"/>
    <w:rsid w:val="00650302"/>
    <w:rsid w:val="00650A38"/>
    <w:rsid w:val="00652BAF"/>
    <w:rsid w:val="00653D1C"/>
    <w:rsid w:val="00653EBF"/>
    <w:rsid w:val="00654909"/>
    <w:rsid w:val="00654FB1"/>
    <w:rsid w:val="0065612D"/>
    <w:rsid w:val="00656C68"/>
    <w:rsid w:val="006573FF"/>
    <w:rsid w:val="00657646"/>
    <w:rsid w:val="00657C69"/>
    <w:rsid w:val="006608ED"/>
    <w:rsid w:val="00661440"/>
    <w:rsid w:val="006621C2"/>
    <w:rsid w:val="0066224D"/>
    <w:rsid w:val="00662A05"/>
    <w:rsid w:val="00663CAF"/>
    <w:rsid w:val="0066727C"/>
    <w:rsid w:val="00667549"/>
    <w:rsid w:val="006677FE"/>
    <w:rsid w:val="00667847"/>
    <w:rsid w:val="006678F0"/>
    <w:rsid w:val="00667AB2"/>
    <w:rsid w:val="00667D80"/>
    <w:rsid w:val="00670350"/>
    <w:rsid w:val="006708C0"/>
    <w:rsid w:val="006720F3"/>
    <w:rsid w:val="0067328A"/>
    <w:rsid w:val="006732B2"/>
    <w:rsid w:val="006733DF"/>
    <w:rsid w:val="00673E8F"/>
    <w:rsid w:val="00674560"/>
    <w:rsid w:val="00674581"/>
    <w:rsid w:val="006747CA"/>
    <w:rsid w:val="00674BF7"/>
    <w:rsid w:val="00675E66"/>
    <w:rsid w:val="00675F5B"/>
    <w:rsid w:val="006760F4"/>
    <w:rsid w:val="006763C0"/>
    <w:rsid w:val="006768E5"/>
    <w:rsid w:val="0067759E"/>
    <w:rsid w:val="0068065B"/>
    <w:rsid w:val="00680F20"/>
    <w:rsid w:val="00681116"/>
    <w:rsid w:val="006812ED"/>
    <w:rsid w:val="006836B0"/>
    <w:rsid w:val="00683784"/>
    <w:rsid w:val="006838FB"/>
    <w:rsid w:val="00683AA7"/>
    <w:rsid w:val="006843B5"/>
    <w:rsid w:val="006855FE"/>
    <w:rsid w:val="0068730C"/>
    <w:rsid w:val="0068770B"/>
    <w:rsid w:val="006903C5"/>
    <w:rsid w:val="006905DE"/>
    <w:rsid w:val="00691949"/>
    <w:rsid w:val="00691EC6"/>
    <w:rsid w:val="006936A6"/>
    <w:rsid w:val="006936BF"/>
    <w:rsid w:val="006939FF"/>
    <w:rsid w:val="00693F43"/>
    <w:rsid w:val="006940ED"/>
    <w:rsid w:val="006941C5"/>
    <w:rsid w:val="0069444B"/>
    <w:rsid w:val="006950E2"/>
    <w:rsid w:val="00695208"/>
    <w:rsid w:val="00695811"/>
    <w:rsid w:val="00697C1C"/>
    <w:rsid w:val="006A1A12"/>
    <w:rsid w:val="006A1F79"/>
    <w:rsid w:val="006A249C"/>
    <w:rsid w:val="006A2DAC"/>
    <w:rsid w:val="006A3018"/>
    <w:rsid w:val="006A39E0"/>
    <w:rsid w:val="006A3A12"/>
    <w:rsid w:val="006A4852"/>
    <w:rsid w:val="006A5716"/>
    <w:rsid w:val="006A60B1"/>
    <w:rsid w:val="006A643A"/>
    <w:rsid w:val="006A6D64"/>
    <w:rsid w:val="006A7055"/>
    <w:rsid w:val="006A767D"/>
    <w:rsid w:val="006B0322"/>
    <w:rsid w:val="006B0ACC"/>
    <w:rsid w:val="006B0C7E"/>
    <w:rsid w:val="006B2305"/>
    <w:rsid w:val="006B3672"/>
    <w:rsid w:val="006B4783"/>
    <w:rsid w:val="006B5380"/>
    <w:rsid w:val="006B6114"/>
    <w:rsid w:val="006B6685"/>
    <w:rsid w:val="006B6B23"/>
    <w:rsid w:val="006B7B8D"/>
    <w:rsid w:val="006B7D4D"/>
    <w:rsid w:val="006C0974"/>
    <w:rsid w:val="006C1514"/>
    <w:rsid w:val="006C182B"/>
    <w:rsid w:val="006C2BB0"/>
    <w:rsid w:val="006C2E03"/>
    <w:rsid w:val="006C2EAB"/>
    <w:rsid w:val="006C35F4"/>
    <w:rsid w:val="006C47A9"/>
    <w:rsid w:val="006C49D7"/>
    <w:rsid w:val="006C4AC5"/>
    <w:rsid w:val="006C50DE"/>
    <w:rsid w:val="006C5168"/>
    <w:rsid w:val="006C6732"/>
    <w:rsid w:val="006C6E42"/>
    <w:rsid w:val="006C7074"/>
    <w:rsid w:val="006C79B7"/>
    <w:rsid w:val="006C7CE4"/>
    <w:rsid w:val="006D01C4"/>
    <w:rsid w:val="006D03E3"/>
    <w:rsid w:val="006D0A93"/>
    <w:rsid w:val="006D0B84"/>
    <w:rsid w:val="006D0BDC"/>
    <w:rsid w:val="006D35C4"/>
    <w:rsid w:val="006D37EC"/>
    <w:rsid w:val="006D4215"/>
    <w:rsid w:val="006D4522"/>
    <w:rsid w:val="006D4770"/>
    <w:rsid w:val="006D47B8"/>
    <w:rsid w:val="006D4986"/>
    <w:rsid w:val="006D5352"/>
    <w:rsid w:val="006D554B"/>
    <w:rsid w:val="006D58FA"/>
    <w:rsid w:val="006D5DC9"/>
    <w:rsid w:val="006D6CF5"/>
    <w:rsid w:val="006D6D65"/>
    <w:rsid w:val="006D7C02"/>
    <w:rsid w:val="006E047C"/>
    <w:rsid w:val="006E0E03"/>
    <w:rsid w:val="006E14EA"/>
    <w:rsid w:val="006E1A71"/>
    <w:rsid w:val="006E1B91"/>
    <w:rsid w:val="006E1EE1"/>
    <w:rsid w:val="006E2716"/>
    <w:rsid w:val="006E2878"/>
    <w:rsid w:val="006E29A0"/>
    <w:rsid w:val="006E2D4C"/>
    <w:rsid w:val="006E314B"/>
    <w:rsid w:val="006E3685"/>
    <w:rsid w:val="006E3D1D"/>
    <w:rsid w:val="006E507D"/>
    <w:rsid w:val="006E5C1E"/>
    <w:rsid w:val="006E5DEE"/>
    <w:rsid w:val="006E61B5"/>
    <w:rsid w:val="006E63FE"/>
    <w:rsid w:val="006E65EE"/>
    <w:rsid w:val="006E6ACB"/>
    <w:rsid w:val="006E6B4D"/>
    <w:rsid w:val="006E6B56"/>
    <w:rsid w:val="006E6CFA"/>
    <w:rsid w:val="006E7191"/>
    <w:rsid w:val="006E7A57"/>
    <w:rsid w:val="006F011B"/>
    <w:rsid w:val="006F06FB"/>
    <w:rsid w:val="006F07F1"/>
    <w:rsid w:val="006F1314"/>
    <w:rsid w:val="006F1D6D"/>
    <w:rsid w:val="006F3584"/>
    <w:rsid w:val="006F3E33"/>
    <w:rsid w:val="006F61CC"/>
    <w:rsid w:val="006F6263"/>
    <w:rsid w:val="006F6A45"/>
    <w:rsid w:val="006F723B"/>
    <w:rsid w:val="006F7289"/>
    <w:rsid w:val="006F7FD0"/>
    <w:rsid w:val="0070032B"/>
    <w:rsid w:val="00700833"/>
    <w:rsid w:val="00700C07"/>
    <w:rsid w:val="00700C16"/>
    <w:rsid w:val="0070114C"/>
    <w:rsid w:val="00701BCD"/>
    <w:rsid w:val="00703461"/>
    <w:rsid w:val="007035CC"/>
    <w:rsid w:val="0070373E"/>
    <w:rsid w:val="00704AAA"/>
    <w:rsid w:val="007068D7"/>
    <w:rsid w:val="00706ACD"/>
    <w:rsid w:val="00706D2C"/>
    <w:rsid w:val="00707D59"/>
    <w:rsid w:val="00707D76"/>
    <w:rsid w:val="00710CB2"/>
    <w:rsid w:val="007110F9"/>
    <w:rsid w:val="00711686"/>
    <w:rsid w:val="00712698"/>
    <w:rsid w:val="00712758"/>
    <w:rsid w:val="007127BD"/>
    <w:rsid w:val="00712CD3"/>
    <w:rsid w:val="007145DE"/>
    <w:rsid w:val="00714BB9"/>
    <w:rsid w:val="00715B6D"/>
    <w:rsid w:val="00716B88"/>
    <w:rsid w:val="00717013"/>
    <w:rsid w:val="0071702C"/>
    <w:rsid w:val="0071725F"/>
    <w:rsid w:val="0071748F"/>
    <w:rsid w:val="0071750D"/>
    <w:rsid w:val="00717B03"/>
    <w:rsid w:val="00717FD3"/>
    <w:rsid w:val="00721111"/>
    <w:rsid w:val="00721416"/>
    <w:rsid w:val="00721892"/>
    <w:rsid w:val="00721C9E"/>
    <w:rsid w:val="00722354"/>
    <w:rsid w:val="007229D0"/>
    <w:rsid w:val="007233B8"/>
    <w:rsid w:val="007234CF"/>
    <w:rsid w:val="00723FDB"/>
    <w:rsid w:val="007243FD"/>
    <w:rsid w:val="00724C3B"/>
    <w:rsid w:val="00724F05"/>
    <w:rsid w:val="00725B15"/>
    <w:rsid w:val="007263B9"/>
    <w:rsid w:val="00726D62"/>
    <w:rsid w:val="00727483"/>
    <w:rsid w:val="00727BAE"/>
    <w:rsid w:val="00727DC4"/>
    <w:rsid w:val="00730379"/>
    <w:rsid w:val="00730586"/>
    <w:rsid w:val="007318F1"/>
    <w:rsid w:val="00731EF8"/>
    <w:rsid w:val="00733570"/>
    <w:rsid w:val="007345FF"/>
    <w:rsid w:val="00734AAB"/>
    <w:rsid w:val="00734B0F"/>
    <w:rsid w:val="00735B95"/>
    <w:rsid w:val="00735BDE"/>
    <w:rsid w:val="00736172"/>
    <w:rsid w:val="00736482"/>
    <w:rsid w:val="00736929"/>
    <w:rsid w:val="00736F64"/>
    <w:rsid w:val="00737D37"/>
    <w:rsid w:val="0074052D"/>
    <w:rsid w:val="0074068F"/>
    <w:rsid w:val="00741739"/>
    <w:rsid w:val="00741D24"/>
    <w:rsid w:val="00742B7C"/>
    <w:rsid w:val="00742D93"/>
    <w:rsid w:val="0074309A"/>
    <w:rsid w:val="00743912"/>
    <w:rsid w:val="00744364"/>
    <w:rsid w:val="00744808"/>
    <w:rsid w:val="00744F54"/>
    <w:rsid w:val="00746C50"/>
    <w:rsid w:val="00750434"/>
    <w:rsid w:val="00750EAD"/>
    <w:rsid w:val="00750EB8"/>
    <w:rsid w:val="007519DE"/>
    <w:rsid w:val="00751E04"/>
    <w:rsid w:val="007525F0"/>
    <w:rsid w:val="007526D6"/>
    <w:rsid w:val="0075450E"/>
    <w:rsid w:val="00754A93"/>
    <w:rsid w:val="00755623"/>
    <w:rsid w:val="0075581D"/>
    <w:rsid w:val="00756B0B"/>
    <w:rsid w:val="00757228"/>
    <w:rsid w:val="00757CF6"/>
    <w:rsid w:val="00760CDE"/>
    <w:rsid w:val="00761FF5"/>
    <w:rsid w:val="00762D7F"/>
    <w:rsid w:val="0076463A"/>
    <w:rsid w:val="007649D2"/>
    <w:rsid w:val="00764E63"/>
    <w:rsid w:val="00765C37"/>
    <w:rsid w:val="0076672A"/>
    <w:rsid w:val="00766B64"/>
    <w:rsid w:val="00770F1A"/>
    <w:rsid w:val="0077165F"/>
    <w:rsid w:val="00771E98"/>
    <w:rsid w:val="007725E1"/>
    <w:rsid w:val="00772AC5"/>
    <w:rsid w:val="00772F3F"/>
    <w:rsid w:val="0077406A"/>
    <w:rsid w:val="007740FB"/>
    <w:rsid w:val="00774688"/>
    <w:rsid w:val="0077469D"/>
    <w:rsid w:val="007747AD"/>
    <w:rsid w:val="00774955"/>
    <w:rsid w:val="00775579"/>
    <w:rsid w:val="007759CA"/>
    <w:rsid w:val="00776444"/>
    <w:rsid w:val="00780F7D"/>
    <w:rsid w:val="00781275"/>
    <w:rsid w:val="007813FB"/>
    <w:rsid w:val="00781F8C"/>
    <w:rsid w:val="007824A3"/>
    <w:rsid w:val="00782562"/>
    <w:rsid w:val="00782D1D"/>
    <w:rsid w:val="007835C7"/>
    <w:rsid w:val="007839F3"/>
    <w:rsid w:val="007841E9"/>
    <w:rsid w:val="0078467A"/>
    <w:rsid w:val="00785664"/>
    <w:rsid w:val="0078625A"/>
    <w:rsid w:val="00786864"/>
    <w:rsid w:val="00787428"/>
    <w:rsid w:val="0079035A"/>
    <w:rsid w:val="0079048D"/>
    <w:rsid w:val="00790CBF"/>
    <w:rsid w:val="00791327"/>
    <w:rsid w:val="00791EF6"/>
    <w:rsid w:val="007922D5"/>
    <w:rsid w:val="00792707"/>
    <w:rsid w:val="00792BD5"/>
    <w:rsid w:val="007939F6"/>
    <w:rsid w:val="00794F37"/>
    <w:rsid w:val="007952E9"/>
    <w:rsid w:val="007955DE"/>
    <w:rsid w:val="00796084"/>
    <w:rsid w:val="007961B1"/>
    <w:rsid w:val="007968C3"/>
    <w:rsid w:val="00797DF5"/>
    <w:rsid w:val="007A0112"/>
    <w:rsid w:val="007A07B9"/>
    <w:rsid w:val="007A2083"/>
    <w:rsid w:val="007A2A93"/>
    <w:rsid w:val="007A2F5A"/>
    <w:rsid w:val="007A3276"/>
    <w:rsid w:val="007A35F4"/>
    <w:rsid w:val="007A3A22"/>
    <w:rsid w:val="007A4217"/>
    <w:rsid w:val="007A4231"/>
    <w:rsid w:val="007A435C"/>
    <w:rsid w:val="007A4588"/>
    <w:rsid w:val="007A6054"/>
    <w:rsid w:val="007A63F7"/>
    <w:rsid w:val="007A6774"/>
    <w:rsid w:val="007A778A"/>
    <w:rsid w:val="007B0782"/>
    <w:rsid w:val="007B0B79"/>
    <w:rsid w:val="007B0CA9"/>
    <w:rsid w:val="007B0E69"/>
    <w:rsid w:val="007B1675"/>
    <w:rsid w:val="007B1862"/>
    <w:rsid w:val="007B1A42"/>
    <w:rsid w:val="007B1C97"/>
    <w:rsid w:val="007B201F"/>
    <w:rsid w:val="007B2A23"/>
    <w:rsid w:val="007B2E91"/>
    <w:rsid w:val="007B4ED5"/>
    <w:rsid w:val="007B551E"/>
    <w:rsid w:val="007B6945"/>
    <w:rsid w:val="007B6D33"/>
    <w:rsid w:val="007B6F23"/>
    <w:rsid w:val="007B7031"/>
    <w:rsid w:val="007B71B0"/>
    <w:rsid w:val="007B72BF"/>
    <w:rsid w:val="007B7FD3"/>
    <w:rsid w:val="007C0CB1"/>
    <w:rsid w:val="007C1333"/>
    <w:rsid w:val="007C22CF"/>
    <w:rsid w:val="007C25D2"/>
    <w:rsid w:val="007C26E8"/>
    <w:rsid w:val="007C27D7"/>
    <w:rsid w:val="007C315C"/>
    <w:rsid w:val="007C3488"/>
    <w:rsid w:val="007C4273"/>
    <w:rsid w:val="007C5107"/>
    <w:rsid w:val="007C5386"/>
    <w:rsid w:val="007C58E2"/>
    <w:rsid w:val="007C5B36"/>
    <w:rsid w:val="007C6038"/>
    <w:rsid w:val="007C634B"/>
    <w:rsid w:val="007C662E"/>
    <w:rsid w:val="007C6E5B"/>
    <w:rsid w:val="007C72EA"/>
    <w:rsid w:val="007C748F"/>
    <w:rsid w:val="007C757D"/>
    <w:rsid w:val="007C7F8A"/>
    <w:rsid w:val="007D00E5"/>
    <w:rsid w:val="007D0EDF"/>
    <w:rsid w:val="007D1135"/>
    <w:rsid w:val="007D16A2"/>
    <w:rsid w:val="007D18E9"/>
    <w:rsid w:val="007D1DE2"/>
    <w:rsid w:val="007D2E45"/>
    <w:rsid w:val="007D5AE9"/>
    <w:rsid w:val="007D6321"/>
    <w:rsid w:val="007D699D"/>
    <w:rsid w:val="007D6B09"/>
    <w:rsid w:val="007D6BDD"/>
    <w:rsid w:val="007D6CFA"/>
    <w:rsid w:val="007D779D"/>
    <w:rsid w:val="007D796B"/>
    <w:rsid w:val="007D7CE5"/>
    <w:rsid w:val="007D7DF6"/>
    <w:rsid w:val="007E01AB"/>
    <w:rsid w:val="007E04E3"/>
    <w:rsid w:val="007E09F7"/>
    <w:rsid w:val="007E113C"/>
    <w:rsid w:val="007E2566"/>
    <w:rsid w:val="007E2F93"/>
    <w:rsid w:val="007E304E"/>
    <w:rsid w:val="007E353A"/>
    <w:rsid w:val="007E5763"/>
    <w:rsid w:val="007E578A"/>
    <w:rsid w:val="007E66DC"/>
    <w:rsid w:val="007E7072"/>
    <w:rsid w:val="007E7C35"/>
    <w:rsid w:val="007F017A"/>
    <w:rsid w:val="007F04BE"/>
    <w:rsid w:val="007F0E49"/>
    <w:rsid w:val="007F19CC"/>
    <w:rsid w:val="007F1A56"/>
    <w:rsid w:val="007F1B33"/>
    <w:rsid w:val="007F1E6C"/>
    <w:rsid w:val="007F2082"/>
    <w:rsid w:val="007F2664"/>
    <w:rsid w:val="007F2BF0"/>
    <w:rsid w:val="007F2E12"/>
    <w:rsid w:val="007F32F5"/>
    <w:rsid w:val="007F4DE8"/>
    <w:rsid w:val="007F4E59"/>
    <w:rsid w:val="007F5C90"/>
    <w:rsid w:val="007F625E"/>
    <w:rsid w:val="008003B4"/>
    <w:rsid w:val="0080062C"/>
    <w:rsid w:val="008009A2"/>
    <w:rsid w:val="00800AE6"/>
    <w:rsid w:val="0080124D"/>
    <w:rsid w:val="00801A9F"/>
    <w:rsid w:val="00801E18"/>
    <w:rsid w:val="00802F2B"/>
    <w:rsid w:val="00803EBC"/>
    <w:rsid w:val="00803EED"/>
    <w:rsid w:val="00803F79"/>
    <w:rsid w:val="0080437A"/>
    <w:rsid w:val="0080468F"/>
    <w:rsid w:val="00805A75"/>
    <w:rsid w:val="008078DF"/>
    <w:rsid w:val="008079F9"/>
    <w:rsid w:val="00807AFE"/>
    <w:rsid w:val="00810048"/>
    <w:rsid w:val="00810572"/>
    <w:rsid w:val="00810622"/>
    <w:rsid w:val="00810888"/>
    <w:rsid w:val="00810946"/>
    <w:rsid w:val="00812218"/>
    <w:rsid w:val="00812A51"/>
    <w:rsid w:val="00815C38"/>
    <w:rsid w:val="0081692C"/>
    <w:rsid w:val="00816A38"/>
    <w:rsid w:val="00816CAD"/>
    <w:rsid w:val="0081701C"/>
    <w:rsid w:val="00817553"/>
    <w:rsid w:val="00820555"/>
    <w:rsid w:val="008206AD"/>
    <w:rsid w:val="00820805"/>
    <w:rsid w:val="00821409"/>
    <w:rsid w:val="00822176"/>
    <w:rsid w:val="00822432"/>
    <w:rsid w:val="00822446"/>
    <w:rsid w:val="00823837"/>
    <w:rsid w:val="00823ADC"/>
    <w:rsid w:val="00823C06"/>
    <w:rsid w:val="008241C5"/>
    <w:rsid w:val="00824DF4"/>
    <w:rsid w:val="008254F1"/>
    <w:rsid w:val="0082578A"/>
    <w:rsid w:val="00825CAC"/>
    <w:rsid w:val="00825FA7"/>
    <w:rsid w:val="0082664C"/>
    <w:rsid w:val="00826FE8"/>
    <w:rsid w:val="008270C3"/>
    <w:rsid w:val="0082787E"/>
    <w:rsid w:val="008279CD"/>
    <w:rsid w:val="0083065C"/>
    <w:rsid w:val="00830A7A"/>
    <w:rsid w:val="00830BFA"/>
    <w:rsid w:val="00830C88"/>
    <w:rsid w:val="00830E30"/>
    <w:rsid w:val="00831865"/>
    <w:rsid w:val="00831EA8"/>
    <w:rsid w:val="00831F09"/>
    <w:rsid w:val="008322AB"/>
    <w:rsid w:val="00832B0B"/>
    <w:rsid w:val="008331FE"/>
    <w:rsid w:val="00834266"/>
    <w:rsid w:val="008346FB"/>
    <w:rsid w:val="00834DC3"/>
    <w:rsid w:val="0083518F"/>
    <w:rsid w:val="00836313"/>
    <w:rsid w:val="00836F1D"/>
    <w:rsid w:val="008370D1"/>
    <w:rsid w:val="00837348"/>
    <w:rsid w:val="008376B9"/>
    <w:rsid w:val="008378D7"/>
    <w:rsid w:val="00837DEE"/>
    <w:rsid w:val="0084057E"/>
    <w:rsid w:val="0084270C"/>
    <w:rsid w:val="008438CC"/>
    <w:rsid w:val="00843A63"/>
    <w:rsid w:val="00843D67"/>
    <w:rsid w:val="00845CCB"/>
    <w:rsid w:val="00846043"/>
    <w:rsid w:val="008462AD"/>
    <w:rsid w:val="00846727"/>
    <w:rsid w:val="00846AB8"/>
    <w:rsid w:val="00846F51"/>
    <w:rsid w:val="00847E09"/>
    <w:rsid w:val="00850096"/>
    <w:rsid w:val="00850C33"/>
    <w:rsid w:val="008517EF"/>
    <w:rsid w:val="008519FB"/>
    <w:rsid w:val="00851C35"/>
    <w:rsid w:val="00852F10"/>
    <w:rsid w:val="00853A12"/>
    <w:rsid w:val="00854013"/>
    <w:rsid w:val="0085421E"/>
    <w:rsid w:val="00855762"/>
    <w:rsid w:val="0085630F"/>
    <w:rsid w:val="008566ED"/>
    <w:rsid w:val="00856FEF"/>
    <w:rsid w:val="00857829"/>
    <w:rsid w:val="00860387"/>
    <w:rsid w:val="008603C6"/>
    <w:rsid w:val="00860EE0"/>
    <w:rsid w:val="00861431"/>
    <w:rsid w:val="00861A0D"/>
    <w:rsid w:val="008628DE"/>
    <w:rsid w:val="0086338C"/>
    <w:rsid w:val="00863AB0"/>
    <w:rsid w:val="00863E69"/>
    <w:rsid w:val="008640AE"/>
    <w:rsid w:val="00864904"/>
    <w:rsid w:val="008649FF"/>
    <w:rsid w:val="00865B56"/>
    <w:rsid w:val="00865B80"/>
    <w:rsid w:val="00865ECA"/>
    <w:rsid w:val="00866CFA"/>
    <w:rsid w:val="00867B1C"/>
    <w:rsid w:val="00867CB5"/>
    <w:rsid w:val="00867CC0"/>
    <w:rsid w:val="008701FC"/>
    <w:rsid w:val="00870211"/>
    <w:rsid w:val="00870F99"/>
    <w:rsid w:val="0087182D"/>
    <w:rsid w:val="00871945"/>
    <w:rsid w:val="008719D3"/>
    <w:rsid w:val="0087248F"/>
    <w:rsid w:val="00872512"/>
    <w:rsid w:val="00872AE6"/>
    <w:rsid w:val="00873A1C"/>
    <w:rsid w:val="00873B00"/>
    <w:rsid w:val="008743A6"/>
    <w:rsid w:val="00874DC4"/>
    <w:rsid w:val="0087525B"/>
    <w:rsid w:val="00875444"/>
    <w:rsid w:val="00875C56"/>
    <w:rsid w:val="00876BAD"/>
    <w:rsid w:val="00876E58"/>
    <w:rsid w:val="00876F43"/>
    <w:rsid w:val="00877885"/>
    <w:rsid w:val="00880CF7"/>
    <w:rsid w:val="0088129D"/>
    <w:rsid w:val="00881F00"/>
    <w:rsid w:val="008820EF"/>
    <w:rsid w:val="0088271A"/>
    <w:rsid w:val="00883504"/>
    <w:rsid w:val="0088369D"/>
    <w:rsid w:val="0088481D"/>
    <w:rsid w:val="00884B84"/>
    <w:rsid w:val="00884C8C"/>
    <w:rsid w:val="00884D5E"/>
    <w:rsid w:val="00884E20"/>
    <w:rsid w:val="00885A70"/>
    <w:rsid w:val="00885E2D"/>
    <w:rsid w:val="0088682B"/>
    <w:rsid w:val="00886F99"/>
    <w:rsid w:val="008872D9"/>
    <w:rsid w:val="0088733A"/>
    <w:rsid w:val="00887852"/>
    <w:rsid w:val="00887917"/>
    <w:rsid w:val="00887D86"/>
    <w:rsid w:val="00890DC5"/>
    <w:rsid w:val="00892354"/>
    <w:rsid w:val="00892840"/>
    <w:rsid w:val="00892A60"/>
    <w:rsid w:val="0089363F"/>
    <w:rsid w:val="00893682"/>
    <w:rsid w:val="00893B45"/>
    <w:rsid w:val="0089463F"/>
    <w:rsid w:val="00895D70"/>
    <w:rsid w:val="00895E0A"/>
    <w:rsid w:val="00895E15"/>
    <w:rsid w:val="00896D9A"/>
    <w:rsid w:val="00897316"/>
    <w:rsid w:val="00897AEE"/>
    <w:rsid w:val="00897D54"/>
    <w:rsid w:val="00897E8E"/>
    <w:rsid w:val="00897EC6"/>
    <w:rsid w:val="008A0354"/>
    <w:rsid w:val="008A06E4"/>
    <w:rsid w:val="008A0AD7"/>
    <w:rsid w:val="008A0DC7"/>
    <w:rsid w:val="008A1006"/>
    <w:rsid w:val="008A155D"/>
    <w:rsid w:val="008A15EC"/>
    <w:rsid w:val="008A1691"/>
    <w:rsid w:val="008A3083"/>
    <w:rsid w:val="008A600C"/>
    <w:rsid w:val="008A695B"/>
    <w:rsid w:val="008A6B0C"/>
    <w:rsid w:val="008A7555"/>
    <w:rsid w:val="008A7AE4"/>
    <w:rsid w:val="008B0C32"/>
    <w:rsid w:val="008B18C9"/>
    <w:rsid w:val="008B20D0"/>
    <w:rsid w:val="008B247C"/>
    <w:rsid w:val="008B27B6"/>
    <w:rsid w:val="008B2F19"/>
    <w:rsid w:val="008B3010"/>
    <w:rsid w:val="008B3AE0"/>
    <w:rsid w:val="008B3CD2"/>
    <w:rsid w:val="008B3F4E"/>
    <w:rsid w:val="008B405A"/>
    <w:rsid w:val="008B42C1"/>
    <w:rsid w:val="008B45A6"/>
    <w:rsid w:val="008B4AD8"/>
    <w:rsid w:val="008B5182"/>
    <w:rsid w:val="008B5DB4"/>
    <w:rsid w:val="008B72F4"/>
    <w:rsid w:val="008C03B2"/>
    <w:rsid w:val="008C0515"/>
    <w:rsid w:val="008C1819"/>
    <w:rsid w:val="008C19D6"/>
    <w:rsid w:val="008C227D"/>
    <w:rsid w:val="008C2466"/>
    <w:rsid w:val="008C2A9D"/>
    <w:rsid w:val="008C2C12"/>
    <w:rsid w:val="008C32B6"/>
    <w:rsid w:val="008C365C"/>
    <w:rsid w:val="008C46C1"/>
    <w:rsid w:val="008C51DB"/>
    <w:rsid w:val="008C5DD9"/>
    <w:rsid w:val="008C64FB"/>
    <w:rsid w:val="008C6A0F"/>
    <w:rsid w:val="008C6B0F"/>
    <w:rsid w:val="008C6D4E"/>
    <w:rsid w:val="008C73E7"/>
    <w:rsid w:val="008C76BD"/>
    <w:rsid w:val="008C7E59"/>
    <w:rsid w:val="008D0F5F"/>
    <w:rsid w:val="008D10BD"/>
    <w:rsid w:val="008D1390"/>
    <w:rsid w:val="008D16B7"/>
    <w:rsid w:val="008D172C"/>
    <w:rsid w:val="008D1836"/>
    <w:rsid w:val="008D21DB"/>
    <w:rsid w:val="008D25DF"/>
    <w:rsid w:val="008D3918"/>
    <w:rsid w:val="008D3ED1"/>
    <w:rsid w:val="008D3F3C"/>
    <w:rsid w:val="008D41B2"/>
    <w:rsid w:val="008D5213"/>
    <w:rsid w:val="008D5242"/>
    <w:rsid w:val="008D549E"/>
    <w:rsid w:val="008D551E"/>
    <w:rsid w:val="008D569B"/>
    <w:rsid w:val="008D5843"/>
    <w:rsid w:val="008D6209"/>
    <w:rsid w:val="008D73C8"/>
    <w:rsid w:val="008E00D1"/>
    <w:rsid w:val="008E022E"/>
    <w:rsid w:val="008E06B0"/>
    <w:rsid w:val="008E1549"/>
    <w:rsid w:val="008E16D2"/>
    <w:rsid w:val="008E294B"/>
    <w:rsid w:val="008E34BF"/>
    <w:rsid w:val="008E36E2"/>
    <w:rsid w:val="008E3EA3"/>
    <w:rsid w:val="008E4FAB"/>
    <w:rsid w:val="008E51CE"/>
    <w:rsid w:val="008E5916"/>
    <w:rsid w:val="008E5D3D"/>
    <w:rsid w:val="008E79E1"/>
    <w:rsid w:val="008E7D80"/>
    <w:rsid w:val="008F1266"/>
    <w:rsid w:val="008F2DDC"/>
    <w:rsid w:val="008F3C68"/>
    <w:rsid w:val="008F3EFB"/>
    <w:rsid w:val="008F4032"/>
    <w:rsid w:val="008F41A2"/>
    <w:rsid w:val="008F4284"/>
    <w:rsid w:val="008F4D4E"/>
    <w:rsid w:val="008F4E91"/>
    <w:rsid w:val="008F5CB7"/>
    <w:rsid w:val="008F6A06"/>
    <w:rsid w:val="008F6BB9"/>
    <w:rsid w:val="008F6BD2"/>
    <w:rsid w:val="008F7D81"/>
    <w:rsid w:val="00900D3E"/>
    <w:rsid w:val="00900DF6"/>
    <w:rsid w:val="00901375"/>
    <w:rsid w:val="009016FD"/>
    <w:rsid w:val="00901892"/>
    <w:rsid w:val="00901DE2"/>
    <w:rsid w:val="00901FAD"/>
    <w:rsid w:val="009023B8"/>
    <w:rsid w:val="009023F6"/>
    <w:rsid w:val="00902A66"/>
    <w:rsid w:val="00904180"/>
    <w:rsid w:val="00904339"/>
    <w:rsid w:val="0090524E"/>
    <w:rsid w:val="009054BE"/>
    <w:rsid w:val="00905F02"/>
    <w:rsid w:val="0090627C"/>
    <w:rsid w:val="00906E4F"/>
    <w:rsid w:val="0091004E"/>
    <w:rsid w:val="0091197B"/>
    <w:rsid w:val="00911A51"/>
    <w:rsid w:val="009123EE"/>
    <w:rsid w:val="0091309F"/>
    <w:rsid w:val="009138B9"/>
    <w:rsid w:val="009143B6"/>
    <w:rsid w:val="00914535"/>
    <w:rsid w:val="00914654"/>
    <w:rsid w:val="00914DA1"/>
    <w:rsid w:val="009160A4"/>
    <w:rsid w:val="0092050F"/>
    <w:rsid w:val="00920B67"/>
    <w:rsid w:val="009212E5"/>
    <w:rsid w:val="009232FF"/>
    <w:rsid w:val="009239B8"/>
    <w:rsid w:val="00923F19"/>
    <w:rsid w:val="00924224"/>
    <w:rsid w:val="0092441B"/>
    <w:rsid w:val="00925016"/>
    <w:rsid w:val="00925323"/>
    <w:rsid w:val="00925B96"/>
    <w:rsid w:val="009264F7"/>
    <w:rsid w:val="0092675E"/>
    <w:rsid w:val="00926854"/>
    <w:rsid w:val="0092689D"/>
    <w:rsid w:val="009300D4"/>
    <w:rsid w:val="0093160C"/>
    <w:rsid w:val="00931D8A"/>
    <w:rsid w:val="00932019"/>
    <w:rsid w:val="009322AB"/>
    <w:rsid w:val="0093238B"/>
    <w:rsid w:val="009328D7"/>
    <w:rsid w:val="00932B64"/>
    <w:rsid w:val="00933DEE"/>
    <w:rsid w:val="00933ECB"/>
    <w:rsid w:val="0093426D"/>
    <w:rsid w:val="009342A6"/>
    <w:rsid w:val="00934D34"/>
    <w:rsid w:val="00934EBA"/>
    <w:rsid w:val="00935818"/>
    <w:rsid w:val="009374F9"/>
    <w:rsid w:val="0094031C"/>
    <w:rsid w:val="009411D4"/>
    <w:rsid w:val="00941FFA"/>
    <w:rsid w:val="009432D6"/>
    <w:rsid w:val="00943B75"/>
    <w:rsid w:val="00945E15"/>
    <w:rsid w:val="009461CB"/>
    <w:rsid w:val="00946B2B"/>
    <w:rsid w:val="00946E32"/>
    <w:rsid w:val="00946E3E"/>
    <w:rsid w:val="00951249"/>
    <w:rsid w:val="00951BBE"/>
    <w:rsid w:val="009520BB"/>
    <w:rsid w:val="0095275D"/>
    <w:rsid w:val="00952EBB"/>
    <w:rsid w:val="00953872"/>
    <w:rsid w:val="0095414A"/>
    <w:rsid w:val="00954857"/>
    <w:rsid w:val="009548B2"/>
    <w:rsid w:val="009556EE"/>
    <w:rsid w:val="00955994"/>
    <w:rsid w:val="00957515"/>
    <w:rsid w:val="00960092"/>
    <w:rsid w:val="00960697"/>
    <w:rsid w:val="00960A90"/>
    <w:rsid w:val="00960DF2"/>
    <w:rsid w:val="00960E47"/>
    <w:rsid w:val="009612B0"/>
    <w:rsid w:val="0096153F"/>
    <w:rsid w:val="00961817"/>
    <w:rsid w:val="00961BE8"/>
    <w:rsid w:val="00962362"/>
    <w:rsid w:val="00962732"/>
    <w:rsid w:val="009628ED"/>
    <w:rsid w:val="00962B27"/>
    <w:rsid w:val="00962F21"/>
    <w:rsid w:val="00963AA0"/>
    <w:rsid w:val="00963EF6"/>
    <w:rsid w:val="00964A2F"/>
    <w:rsid w:val="0096594A"/>
    <w:rsid w:val="00965BA5"/>
    <w:rsid w:val="00965F81"/>
    <w:rsid w:val="00966480"/>
    <w:rsid w:val="00966ACD"/>
    <w:rsid w:val="00966F14"/>
    <w:rsid w:val="0096738F"/>
    <w:rsid w:val="00970D7F"/>
    <w:rsid w:val="00971107"/>
    <w:rsid w:val="00971321"/>
    <w:rsid w:val="00971750"/>
    <w:rsid w:val="0097180C"/>
    <w:rsid w:val="00971907"/>
    <w:rsid w:val="00971D5E"/>
    <w:rsid w:val="00972EFB"/>
    <w:rsid w:val="00973262"/>
    <w:rsid w:val="00973FC5"/>
    <w:rsid w:val="00974646"/>
    <w:rsid w:val="00974B83"/>
    <w:rsid w:val="00976CAF"/>
    <w:rsid w:val="00977879"/>
    <w:rsid w:val="00977EAB"/>
    <w:rsid w:val="0098072B"/>
    <w:rsid w:val="009807B1"/>
    <w:rsid w:val="009829EF"/>
    <w:rsid w:val="009834B5"/>
    <w:rsid w:val="00983CD7"/>
    <w:rsid w:val="00984B7C"/>
    <w:rsid w:val="00984F7E"/>
    <w:rsid w:val="009854CD"/>
    <w:rsid w:val="00985AA6"/>
    <w:rsid w:val="00986036"/>
    <w:rsid w:val="0098619A"/>
    <w:rsid w:val="009862D0"/>
    <w:rsid w:val="009865E0"/>
    <w:rsid w:val="00987B1F"/>
    <w:rsid w:val="009900E7"/>
    <w:rsid w:val="009911EC"/>
    <w:rsid w:val="00991ACB"/>
    <w:rsid w:val="00992198"/>
    <w:rsid w:val="009929D9"/>
    <w:rsid w:val="00994C09"/>
    <w:rsid w:val="00994E64"/>
    <w:rsid w:val="00995401"/>
    <w:rsid w:val="00995A4E"/>
    <w:rsid w:val="009968F2"/>
    <w:rsid w:val="00997862"/>
    <w:rsid w:val="009A0AE6"/>
    <w:rsid w:val="009A0F57"/>
    <w:rsid w:val="009A14FA"/>
    <w:rsid w:val="009A1971"/>
    <w:rsid w:val="009A3084"/>
    <w:rsid w:val="009A3176"/>
    <w:rsid w:val="009A31E4"/>
    <w:rsid w:val="009A36B6"/>
    <w:rsid w:val="009A4FD9"/>
    <w:rsid w:val="009A5445"/>
    <w:rsid w:val="009A5E50"/>
    <w:rsid w:val="009A7539"/>
    <w:rsid w:val="009A7D16"/>
    <w:rsid w:val="009B003B"/>
    <w:rsid w:val="009B0CA0"/>
    <w:rsid w:val="009B0FE6"/>
    <w:rsid w:val="009B1C22"/>
    <w:rsid w:val="009B2505"/>
    <w:rsid w:val="009B2E4A"/>
    <w:rsid w:val="009B41AA"/>
    <w:rsid w:val="009B474E"/>
    <w:rsid w:val="009B47A5"/>
    <w:rsid w:val="009B597E"/>
    <w:rsid w:val="009B6AAE"/>
    <w:rsid w:val="009B6D9B"/>
    <w:rsid w:val="009B7A4A"/>
    <w:rsid w:val="009C104D"/>
    <w:rsid w:val="009C13B4"/>
    <w:rsid w:val="009C2FEB"/>
    <w:rsid w:val="009C36A4"/>
    <w:rsid w:val="009C44A7"/>
    <w:rsid w:val="009C4641"/>
    <w:rsid w:val="009C4AFB"/>
    <w:rsid w:val="009C4DF6"/>
    <w:rsid w:val="009C5A61"/>
    <w:rsid w:val="009C5B28"/>
    <w:rsid w:val="009C5CAF"/>
    <w:rsid w:val="009C5E45"/>
    <w:rsid w:val="009C66C8"/>
    <w:rsid w:val="009C6746"/>
    <w:rsid w:val="009C68BB"/>
    <w:rsid w:val="009C6B67"/>
    <w:rsid w:val="009C6EF9"/>
    <w:rsid w:val="009C7785"/>
    <w:rsid w:val="009C77A0"/>
    <w:rsid w:val="009C7A12"/>
    <w:rsid w:val="009C7BB7"/>
    <w:rsid w:val="009C7BBC"/>
    <w:rsid w:val="009C7EFD"/>
    <w:rsid w:val="009D02FC"/>
    <w:rsid w:val="009D247D"/>
    <w:rsid w:val="009D2635"/>
    <w:rsid w:val="009D2A6D"/>
    <w:rsid w:val="009D2A95"/>
    <w:rsid w:val="009D2F19"/>
    <w:rsid w:val="009D317D"/>
    <w:rsid w:val="009D39A2"/>
    <w:rsid w:val="009D3B5E"/>
    <w:rsid w:val="009D4583"/>
    <w:rsid w:val="009D5AE9"/>
    <w:rsid w:val="009D77FA"/>
    <w:rsid w:val="009D7823"/>
    <w:rsid w:val="009D7B4C"/>
    <w:rsid w:val="009E0A37"/>
    <w:rsid w:val="009E0F10"/>
    <w:rsid w:val="009E0F31"/>
    <w:rsid w:val="009E25FE"/>
    <w:rsid w:val="009E2BCD"/>
    <w:rsid w:val="009E2CC6"/>
    <w:rsid w:val="009E2CEC"/>
    <w:rsid w:val="009E2F21"/>
    <w:rsid w:val="009E31EF"/>
    <w:rsid w:val="009E32DF"/>
    <w:rsid w:val="009E4597"/>
    <w:rsid w:val="009E4D06"/>
    <w:rsid w:val="009E5247"/>
    <w:rsid w:val="009E534A"/>
    <w:rsid w:val="009E5A7F"/>
    <w:rsid w:val="009E6758"/>
    <w:rsid w:val="009E6E88"/>
    <w:rsid w:val="009E7744"/>
    <w:rsid w:val="009E77C0"/>
    <w:rsid w:val="009E7EB7"/>
    <w:rsid w:val="009F09FD"/>
    <w:rsid w:val="009F410F"/>
    <w:rsid w:val="009F4A06"/>
    <w:rsid w:val="009F4AA4"/>
    <w:rsid w:val="009F5FD9"/>
    <w:rsid w:val="009F65AF"/>
    <w:rsid w:val="009F775A"/>
    <w:rsid w:val="00A004F9"/>
    <w:rsid w:val="00A019A0"/>
    <w:rsid w:val="00A02249"/>
    <w:rsid w:val="00A03100"/>
    <w:rsid w:val="00A034BE"/>
    <w:rsid w:val="00A03E19"/>
    <w:rsid w:val="00A04301"/>
    <w:rsid w:val="00A04AC3"/>
    <w:rsid w:val="00A055CD"/>
    <w:rsid w:val="00A05CAB"/>
    <w:rsid w:val="00A074E5"/>
    <w:rsid w:val="00A10727"/>
    <w:rsid w:val="00A108C8"/>
    <w:rsid w:val="00A108EA"/>
    <w:rsid w:val="00A116CC"/>
    <w:rsid w:val="00A11783"/>
    <w:rsid w:val="00A120C8"/>
    <w:rsid w:val="00A12797"/>
    <w:rsid w:val="00A12860"/>
    <w:rsid w:val="00A1296A"/>
    <w:rsid w:val="00A12EC0"/>
    <w:rsid w:val="00A132F4"/>
    <w:rsid w:val="00A133BC"/>
    <w:rsid w:val="00A136ED"/>
    <w:rsid w:val="00A1542F"/>
    <w:rsid w:val="00A1566E"/>
    <w:rsid w:val="00A160CA"/>
    <w:rsid w:val="00A167BD"/>
    <w:rsid w:val="00A16923"/>
    <w:rsid w:val="00A17196"/>
    <w:rsid w:val="00A1790E"/>
    <w:rsid w:val="00A17D9C"/>
    <w:rsid w:val="00A20FF0"/>
    <w:rsid w:val="00A214F2"/>
    <w:rsid w:val="00A21E4D"/>
    <w:rsid w:val="00A22B97"/>
    <w:rsid w:val="00A24821"/>
    <w:rsid w:val="00A25A90"/>
    <w:rsid w:val="00A25B75"/>
    <w:rsid w:val="00A26820"/>
    <w:rsid w:val="00A26B59"/>
    <w:rsid w:val="00A270CD"/>
    <w:rsid w:val="00A27238"/>
    <w:rsid w:val="00A27735"/>
    <w:rsid w:val="00A27B07"/>
    <w:rsid w:val="00A30A34"/>
    <w:rsid w:val="00A30D9F"/>
    <w:rsid w:val="00A30EE6"/>
    <w:rsid w:val="00A312B1"/>
    <w:rsid w:val="00A314C2"/>
    <w:rsid w:val="00A321D1"/>
    <w:rsid w:val="00A3240D"/>
    <w:rsid w:val="00A32645"/>
    <w:rsid w:val="00A32816"/>
    <w:rsid w:val="00A32CC8"/>
    <w:rsid w:val="00A32F40"/>
    <w:rsid w:val="00A339A4"/>
    <w:rsid w:val="00A33F47"/>
    <w:rsid w:val="00A341AA"/>
    <w:rsid w:val="00A35B2A"/>
    <w:rsid w:val="00A35ED7"/>
    <w:rsid w:val="00A362EF"/>
    <w:rsid w:val="00A369F8"/>
    <w:rsid w:val="00A3732B"/>
    <w:rsid w:val="00A3789C"/>
    <w:rsid w:val="00A37A00"/>
    <w:rsid w:val="00A4023F"/>
    <w:rsid w:val="00A408CD"/>
    <w:rsid w:val="00A40B2C"/>
    <w:rsid w:val="00A40EAC"/>
    <w:rsid w:val="00A4313E"/>
    <w:rsid w:val="00A43785"/>
    <w:rsid w:val="00A439A4"/>
    <w:rsid w:val="00A44562"/>
    <w:rsid w:val="00A4467E"/>
    <w:rsid w:val="00A446FE"/>
    <w:rsid w:val="00A45B49"/>
    <w:rsid w:val="00A469DA"/>
    <w:rsid w:val="00A47702"/>
    <w:rsid w:val="00A477E0"/>
    <w:rsid w:val="00A47935"/>
    <w:rsid w:val="00A47E4C"/>
    <w:rsid w:val="00A47FE0"/>
    <w:rsid w:val="00A500A4"/>
    <w:rsid w:val="00A5055D"/>
    <w:rsid w:val="00A509EC"/>
    <w:rsid w:val="00A5109B"/>
    <w:rsid w:val="00A515CB"/>
    <w:rsid w:val="00A5262B"/>
    <w:rsid w:val="00A5298B"/>
    <w:rsid w:val="00A52C6C"/>
    <w:rsid w:val="00A53B06"/>
    <w:rsid w:val="00A53B2B"/>
    <w:rsid w:val="00A544BD"/>
    <w:rsid w:val="00A54A7D"/>
    <w:rsid w:val="00A54AF9"/>
    <w:rsid w:val="00A5542E"/>
    <w:rsid w:val="00A55DB3"/>
    <w:rsid w:val="00A56005"/>
    <w:rsid w:val="00A565E8"/>
    <w:rsid w:val="00A572D0"/>
    <w:rsid w:val="00A573C9"/>
    <w:rsid w:val="00A57B1C"/>
    <w:rsid w:val="00A57B32"/>
    <w:rsid w:val="00A57CCD"/>
    <w:rsid w:val="00A6003A"/>
    <w:rsid w:val="00A62ADB"/>
    <w:rsid w:val="00A631D6"/>
    <w:rsid w:val="00A649AA"/>
    <w:rsid w:val="00A6553E"/>
    <w:rsid w:val="00A65EBD"/>
    <w:rsid w:val="00A664AE"/>
    <w:rsid w:val="00A6660D"/>
    <w:rsid w:val="00A66923"/>
    <w:rsid w:val="00A6733D"/>
    <w:rsid w:val="00A70DDB"/>
    <w:rsid w:val="00A719C2"/>
    <w:rsid w:val="00A71B6B"/>
    <w:rsid w:val="00A71E27"/>
    <w:rsid w:val="00A725D9"/>
    <w:rsid w:val="00A72A64"/>
    <w:rsid w:val="00A72CEC"/>
    <w:rsid w:val="00A733A5"/>
    <w:rsid w:val="00A7519B"/>
    <w:rsid w:val="00A754AE"/>
    <w:rsid w:val="00A75644"/>
    <w:rsid w:val="00A757D1"/>
    <w:rsid w:val="00A75D6D"/>
    <w:rsid w:val="00A76CB8"/>
    <w:rsid w:val="00A76CC2"/>
    <w:rsid w:val="00A773AB"/>
    <w:rsid w:val="00A7772D"/>
    <w:rsid w:val="00A801A1"/>
    <w:rsid w:val="00A804E4"/>
    <w:rsid w:val="00A80B61"/>
    <w:rsid w:val="00A812E8"/>
    <w:rsid w:val="00A818CA"/>
    <w:rsid w:val="00A81A54"/>
    <w:rsid w:val="00A82100"/>
    <w:rsid w:val="00A827D7"/>
    <w:rsid w:val="00A8305C"/>
    <w:rsid w:val="00A8328E"/>
    <w:rsid w:val="00A83463"/>
    <w:rsid w:val="00A839FB"/>
    <w:rsid w:val="00A83BE8"/>
    <w:rsid w:val="00A83C69"/>
    <w:rsid w:val="00A83C83"/>
    <w:rsid w:val="00A83CE3"/>
    <w:rsid w:val="00A84177"/>
    <w:rsid w:val="00A84BCD"/>
    <w:rsid w:val="00A85F81"/>
    <w:rsid w:val="00A865F5"/>
    <w:rsid w:val="00A86E25"/>
    <w:rsid w:val="00A87669"/>
    <w:rsid w:val="00A87799"/>
    <w:rsid w:val="00A87BA4"/>
    <w:rsid w:val="00A87D6A"/>
    <w:rsid w:val="00A90325"/>
    <w:rsid w:val="00A90593"/>
    <w:rsid w:val="00A909DE"/>
    <w:rsid w:val="00A90D92"/>
    <w:rsid w:val="00A90F38"/>
    <w:rsid w:val="00A9132E"/>
    <w:rsid w:val="00A91352"/>
    <w:rsid w:val="00A91746"/>
    <w:rsid w:val="00A91934"/>
    <w:rsid w:val="00A92609"/>
    <w:rsid w:val="00A936EC"/>
    <w:rsid w:val="00A93713"/>
    <w:rsid w:val="00A939D3"/>
    <w:rsid w:val="00A94684"/>
    <w:rsid w:val="00A94A3F"/>
    <w:rsid w:val="00A95553"/>
    <w:rsid w:val="00A957E2"/>
    <w:rsid w:val="00A96ADB"/>
    <w:rsid w:val="00A96C19"/>
    <w:rsid w:val="00A96C5E"/>
    <w:rsid w:val="00A96D50"/>
    <w:rsid w:val="00AA04C6"/>
    <w:rsid w:val="00AA0728"/>
    <w:rsid w:val="00AA12BA"/>
    <w:rsid w:val="00AA17CB"/>
    <w:rsid w:val="00AA1C57"/>
    <w:rsid w:val="00AA24A2"/>
    <w:rsid w:val="00AA522D"/>
    <w:rsid w:val="00AA5509"/>
    <w:rsid w:val="00AA591B"/>
    <w:rsid w:val="00AA7410"/>
    <w:rsid w:val="00AA75C0"/>
    <w:rsid w:val="00AA76A4"/>
    <w:rsid w:val="00AB011A"/>
    <w:rsid w:val="00AB02FD"/>
    <w:rsid w:val="00AB08B1"/>
    <w:rsid w:val="00AB1708"/>
    <w:rsid w:val="00AB174E"/>
    <w:rsid w:val="00AB1C01"/>
    <w:rsid w:val="00AB1CCF"/>
    <w:rsid w:val="00AB2651"/>
    <w:rsid w:val="00AB28A8"/>
    <w:rsid w:val="00AB2B76"/>
    <w:rsid w:val="00AB2C3C"/>
    <w:rsid w:val="00AB2FCD"/>
    <w:rsid w:val="00AB34E0"/>
    <w:rsid w:val="00AB3701"/>
    <w:rsid w:val="00AB3FA1"/>
    <w:rsid w:val="00AB42F4"/>
    <w:rsid w:val="00AB44A8"/>
    <w:rsid w:val="00AB490D"/>
    <w:rsid w:val="00AB4A9E"/>
    <w:rsid w:val="00AB4AB3"/>
    <w:rsid w:val="00AB5199"/>
    <w:rsid w:val="00AB5D34"/>
    <w:rsid w:val="00AB62A3"/>
    <w:rsid w:val="00AB63C2"/>
    <w:rsid w:val="00AB6450"/>
    <w:rsid w:val="00AB67DE"/>
    <w:rsid w:val="00AB73CF"/>
    <w:rsid w:val="00AB73D9"/>
    <w:rsid w:val="00AB79DB"/>
    <w:rsid w:val="00AC0434"/>
    <w:rsid w:val="00AC092C"/>
    <w:rsid w:val="00AC1140"/>
    <w:rsid w:val="00AC2139"/>
    <w:rsid w:val="00AC22FB"/>
    <w:rsid w:val="00AC2AD5"/>
    <w:rsid w:val="00AC402C"/>
    <w:rsid w:val="00AC443B"/>
    <w:rsid w:val="00AC4D29"/>
    <w:rsid w:val="00AC773E"/>
    <w:rsid w:val="00AC7E86"/>
    <w:rsid w:val="00AD02A4"/>
    <w:rsid w:val="00AD10D7"/>
    <w:rsid w:val="00AD130C"/>
    <w:rsid w:val="00AD1784"/>
    <w:rsid w:val="00AD17CE"/>
    <w:rsid w:val="00AD1A34"/>
    <w:rsid w:val="00AD20F7"/>
    <w:rsid w:val="00AD33CA"/>
    <w:rsid w:val="00AD416D"/>
    <w:rsid w:val="00AD4400"/>
    <w:rsid w:val="00AD45EF"/>
    <w:rsid w:val="00AD6DCF"/>
    <w:rsid w:val="00AD7F78"/>
    <w:rsid w:val="00AE01A5"/>
    <w:rsid w:val="00AE01F2"/>
    <w:rsid w:val="00AE0B6C"/>
    <w:rsid w:val="00AE0F72"/>
    <w:rsid w:val="00AE0F99"/>
    <w:rsid w:val="00AE109F"/>
    <w:rsid w:val="00AE11AC"/>
    <w:rsid w:val="00AE14D3"/>
    <w:rsid w:val="00AE1CA2"/>
    <w:rsid w:val="00AE2692"/>
    <w:rsid w:val="00AE280D"/>
    <w:rsid w:val="00AE3058"/>
    <w:rsid w:val="00AE3899"/>
    <w:rsid w:val="00AE4B32"/>
    <w:rsid w:val="00AE4BD3"/>
    <w:rsid w:val="00AE64DA"/>
    <w:rsid w:val="00AE74F5"/>
    <w:rsid w:val="00AF127F"/>
    <w:rsid w:val="00AF153C"/>
    <w:rsid w:val="00AF1BCB"/>
    <w:rsid w:val="00AF298F"/>
    <w:rsid w:val="00AF3A73"/>
    <w:rsid w:val="00AF551C"/>
    <w:rsid w:val="00AF7083"/>
    <w:rsid w:val="00AF7211"/>
    <w:rsid w:val="00AF7FF8"/>
    <w:rsid w:val="00B003AC"/>
    <w:rsid w:val="00B0069C"/>
    <w:rsid w:val="00B01399"/>
    <w:rsid w:val="00B014FB"/>
    <w:rsid w:val="00B0230F"/>
    <w:rsid w:val="00B02604"/>
    <w:rsid w:val="00B02C28"/>
    <w:rsid w:val="00B02DA0"/>
    <w:rsid w:val="00B03040"/>
    <w:rsid w:val="00B032E9"/>
    <w:rsid w:val="00B03509"/>
    <w:rsid w:val="00B041C7"/>
    <w:rsid w:val="00B04E79"/>
    <w:rsid w:val="00B054FA"/>
    <w:rsid w:val="00B05776"/>
    <w:rsid w:val="00B05D8C"/>
    <w:rsid w:val="00B0672E"/>
    <w:rsid w:val="00B06E2B"/>
    <w:rsid w:val="00B11D52"/>
    <w:rsid w:val="00B13141"/>
    <w:rsid w:val="00B149AE"/>
    <w:rsid w:val="00B14CB8"/>
    <w:rsid w:val="00B15034"/>
    <w:rsid w:val="00B1509C"/>
    <w:rsid w:val="00B15235"/>
    <w:rsid w:val="00B15397"/>
    <w:rsid w:val="00B1577B"/>
    <w:rsid w:val="00B16037"/>
    <w:rsid w:val="00B164FB"/>
    <w:rsid w:val="00B167B7"/>
    <w:rsid w:val="00B1724C"/>
    <w:rsid w:val="00B179A6"/>
    <w:rsid w:val="00B17CBB"/>
    <w:rsid w:val="00B20412"/>
    <w:rsid w:val="00B204D8"/>
    <w:rsid w:val="00B2059B"/>
    <w:rsid w:val="00B20670"/>
    <w:rsid w:val="00B20F22"/>
    <w:rsid w:val="00B211FC"/>
    <w:rsid w:val="00B2132E"/>
    <w:rsid w:val="00B218C0"/>
    <w:rsid w:val="00B21A83"/>
    <w:rsid w:val="00B21AB9"/>
    <w:rsid w:val="00B22359"/>
    <w:rsid w:val="00B226DF"/>
    <w:rsid w:val="00B230E7"/>
    <w:rsid w:val="00B23113"/>
    <w:rsid w:val="00B233B9"/>
    <w:rsid w:val="00B23619"/>
    <w:rsid w:val="00B242F7"/>
    <w:rsid w:val="00B25519"/>
    <w:rsid w:val="00B258D5"/>
    <w:rsid w:val="00B25F49"/>
    <w:rsid w:val="00B260B6"/>
    <w:rsid w:val="00B26C69"/>
    <w:rsid w:val="00B27C7E"/>
    <w:rsid w:val="00B304A9"/>
    <w:rsid w:val="00B31CF8"/>
    <w:rsid w:val="00B31E58"/>
    <w:rsid w:val="00B32648"/>
    <w:rsid w:val="00B32B03"/>
    <w:rsid w:val="00B32E4D"/>
    <w:rsid w:val="00B34427"/>
    <w:rsid w:val="00B34A72"/>
    <w:rsid w:val="00B34D4A"/>
    <w:rsid w:val="00B34DE9"/>
    <w:rsid w:val="00B35315"/>
    <w:rsid w:val="00B354ED"/>
    <w:rsid w:val="00B35A88"/>
    <w:rsid w:val="00B35D9F"/>
    <w:rsid w:val="00B36AFB"/>
    <w:rsid w:val="00B373D1"/>
    <w:rsid w:val="00B37532"/>
    <w:rsid w:val="00B37C22"/>
    <w:rsid w:val="00B37D16"/>
    <w:rsid w:val="00B408AC"/>
    <w:rsid w:val="00B40E65"/>
    <w:rsid w:val="00B41CAB"/>
    <w:rsid w:val="00B430EA"/>
    <w:rsid w:val="00B4333B"/>
    <w:rsid w:val="00B43704"/>
    <w:rsid w:val="00B43AF2"/>
    <w:rsid w:val="00B449D6"/>
    <w:rsid w:val="00B45453"/>
    <w:rsid w:val="00B45480"/>
    <w:rsid w:val="00B45848"/>
    <w:rsid w:val="00B45928"/>
    <w:rsid w:val="00B461B4"/>
    <w:rsid w:val="00B463BA"/>
    <w:rsid w:val="00B46D2D"/>
    <w:rsid w:val="00B47DD9"/>
    <w:rsid w:val="00B501D9"/>
    <w:rsid w:val="00B5095C"/>
    <w:rsid w:val="00B511CB"/>
    <w:rsid w:val="00B5186C"/>
    <w:rsid w:val="00B52B69"/>
    <w:rsid w:val="00B52C6E"/>
    <w:rsid w:val="00B5382C"/>
    <w:rsid w:val="00B540C7"/>
    <w:rsid w:val="00B5537F"/>
    <w:rsid w:val="00B5579B"/>
    <w:rsid w:val="00B55ECF"/>
    <w:rsid w:val="00B5744D"/>
    <w:rsid w:val="00B60391"/>
    <w:rsid w:val="00B60B6A"/>
    <w:rsid w:val="00B60E59"/>
    <w:rsid w:val="00B61359"/>
    <w:rsid w:val="00B6166E"/>
    <w:rsid w:val="00B622BE"/>
    <w:rsid w:val="00B62445"/>
    <w:rsid w:val="00B630C3"/>
    <w:rsid w:val="00B63386"/>
    <w:rsid w:val="00B63B20"/>
    <w:rsid w:val="00B65526"/>
    <w:rsid w:val="00B65BA9"/>
    <w:rsid w:val="00B663E5"/>
    <w:rsid w:val="00B70B47"/>
    <w:rsid w:val="00B72B65"/>
    <w:rsid w:val="00B72DE7"/>
    <w:rsid w:val="00B731DC"/>
    <w:rsid w:val="00B73C09"/>
    <w:rsid w:val="00B73D00"/>
    <w:rsid w:val="00B740DF"/>
    <w:rsid w:val="00B74703"/>
    <w:rsid w:val="00B75BB3"/>
    <w:rsid w:val="00B75E4F"/>
    <w:rsid w:val="00B75F3C"/>
    <w:rsid w:val="00B7656C"/>
    <w:rsid w:val="00B76D01"/>
    <w:rsid w:val="00B77415"/>
    <w:rsid w:val="00B80866"/>
    <w:rsid w:val="00B808CC"/>
    <w:rsid w:val="00B8093D"/>
    <w:rsid w:val="00B81FAA"/>
    <w:rsid w:val="00B825CB"/>
    <w:rsid w:val="00B82FE7"/>
    <w:rsid w:val="00B833FE"/>
    <w:rsid w:val="00B83635"/>
    <w:rsid w:val="00B8390A"/>
    <w:rsid w:val="00B84321"/>
    <w:rsid w:val="00B84DEF"/>
    <w:rsid w:val="00B85BEA"/>
    <w:rsid w:val="00B8695F"/>
    <w:rsid w:val="00B879A0"/>
    <w:rsid w:val="00B87F80"/>
    <w:rsid w:val="00B91252"/>
    <w:rsid w:val="00B91333"/>
    <w:rsid w:val="00B916D9"/>
    <w:rsid w:val="00B92273"/>
    <w:rsid w:val="00B924D9"/>
    <w:rsid w:val="00B928D0"/>
    <w:rsid w:val="00B93712"/>
    <w:rsid w:val="00B93AB9"/>
    <w:rsid w:val="00B94A3B"/>
    <w:rsid w:val="00B951CB"/>
    <w:rsid w:val="00B96205"/>
    <w:rsid w:val="00B968C7"/>
    <w:rsid w:val="00B96C40"/>
    <w:rsid w:val="00B975EC"/>
    <w:rsid w:val="00BA142C"/>
    <w:rsid w:val="00BA16EF"/>
    <w:rsid w:val="00BA2031"/>
    <w:rsid w:val="00BA2703"/>
    <w:rsid w:val="00BA2BA3"/>
    <w:rsid w:val="00BA3543"/>
    <w:rsid w:val="00BA36FA"/>
    <w:rsid w:val="00BA49F8"/>
    <w:rsid w:val="00BA4C6E"/>
    <w:rsid w:val="00BA4CF3"/>
    <w:rsid w:val="00BA5440"/>
    <w:rsid w:val="00BA5D18"/>
    <w:rsid w:val="00BA744A"/>
    <w:rsid w:val="00BA75CC"/>
    <w:rsid w:val="00BA7996"/>
    <w:rsid w:val="00BB0003"/>
    <w:rsid w:val="00BB0939"/>
    <w:rsid w:val="00BB0A63"/>
    <w:rsid w:val="00BB1575"/>
    <w:rsid w:val="00BB26DD"/>
    <w:rsid w:val="00BB2714"/>
    <w:rsid w:val="00BB32DD"/>
    <w:rsid w:val="00BB332B"/>
    <w:rsid w:val="00BB3A4F"/>
    <w:rsid w:val="00BB3B2E"/>
    <w:rsid w:val="00BB3CEC"/>
    <w:rsid w:val="00BB4B8C"/>
    <w:rsid w:val="00BB5451"/>
    <w:rsid w:val="00BB5B9C"/>
    <w:rsid w:val="00BB6DD5"/>
    <w:rsid w:val="00BB7F70"/>
    <w:rsid w:val="00BC0A76"/>
    <w:rsid w:val="00BC0E63"/>
    <w:rsid w:val="00BC1519"/>
    <w:rsid w:val="00BC166D"/>
    <w:rsid w:val="00BC1901"/>
    <w:rsid w:val="00BC1B43"/>
    <w:rsid w:val="00BC1DBA"/>
    <w:rsid w:val="00BC1E10"/>
    <w:rsid w:val="00BC2111"/>
    <w:rsid w:val="00BC2DF2"/>
    <w:rsid w:val="00BC2FB1"/>
    <w:rsid w:val="00BC3627"/>
    <w:rsid w:val="00BC43F4"/>
    <w:rsid w:val="00BC4766"/>
    <w:rsid w:val="00BC4A2E"/>
    <w:rsid w:val="00BC60B5"/>
    <w:rsid w:val="00BC6ADB"/>
    <w:rsid w:val="00BC7849"/>
    <w:rsid w:val="00BC7B93"/>
    <w:rsid w:val="00BC7E86"/>
    <w:rsid w:val="00BC7F18"/>
    <w:rsid w:val="00BD165D"/>
    <w:rsid w:val="00BD26B1"/>
    <w:rsid w:val="00BD286A"/>
    <w:rsid w:val="00BD2B68"/>
    <w:rsid w:val="00BD43F5"/>
    <w:rsid w:val="00BD45FB"/>
    <w:rsid w:val="00BD4814"/>
    <w:rsid w:val="00BD4957"/>
    <w:rsid w:val="00BD49B0"/>
    <w:rsid w:val="00BD5186"/>
    <w:rsid w:val="00BD640C"/>
    <w:rsid w:val="00BD6FD5"/>
    <w:rsid w:val="00BD7A2F"/>
    <w:rsid w:val="00BD7D27"/>
    <w:rsid w:val="00BE0632"/>
    <w:rsid w:val="00BE0A7A"/>
    <w:rsid w:val="00BE0B09"/>
    <w:rsid w:val="00BE0E11"/>
    <w:rsid w:val="00BE0FA7"/>
    <w:rsid w:val="00BE1340"/>
    <w:rsid w:val="00BE1FC1"/>
    <w:rsid w:val="00BE2391"/>
    <w:rsid w:val="00BE2567"/>
    <w:rsid w:val="00BE2CE7"/>
    <w:rsid w:val="00BE46FB"/>
    <w:rsid w:val="00BE4819"/>
    <w:rsid w:val="00BE5FB6"/>
    <w:rsid w:val="00BE608C"/>
    <w:rsid w:val="00BE662A"/>
    <w:rsid w:val="00BE685B"/>
    <w:rsid w:val="00BE68CF"/>
    <w:rsid w:val="00BE74B1"/>
    <w:rsid w:val="00BE794B"/>
    <w:rsid w:val="00BF1943"/>
    <w:rsid w:val="00BF333E"/>
    <w:rsid w:val="00BF36E8"/>
    <w:rsid w:val="00BF39E6"/>
    <w:rsid w:val="00BF3E00"/>
    <w:rsid w:val="00BF5BCA"/>
    <w:rsid w:val="00BF625D"/>
    <w:rsid w:val="00BF77D5"/>
    <w:rsid w:val="00BF792E"/>
    <w:rsid w:val="00BF7EB7"/>
    <w:rsid w:val="00C01154"/>
    <w:rsid w:val="00C02043"/>
    <w:rsid w:val="00C02FE5"/>
    <w:rsid w:val="00C03301"/>
    <w:rsid w:val="00C035B4"/>
    <w:rsid w:val="00C03AED"/>
    <w:rsid w:val="00C05418"/>
    <w:rsid w:val="00C05672"/>
    <w:rsid w:val="00C05C0F"/>
    <w:rsid w:val="00C05C64"/>
    <w:rsid w:val="00C05F60"/>
    <w:rsid w:val="00C060F5"/>
    <w:rsid w:val="00C0614D"/>
    <w:rsid w:val="00C067C6"/>
    <w:rsid w:val="00C11416"/>
    <w:rsid w:val="00C117B9"/>
    <w:rsid w:val="00C12045"/>
    <w:rsid w:val="00C12387"/>
    <w:rsid w:val="00C12A97"/>
    <w:rsid w:val="00C133AA"/>
    <w:rsid w:val="00C13A50"/>
    <w:rsid w:val="00C142F1"/>
    <w:rsid w:val="00C150B7"/>
    <w:rsid w:val="00C15490"/>
    <w:rsid w:val="00C15C2F"/>
    <w:rsid w:val="00C15F5D"/>
    <w:rsid w:val="00C16E43"/>
    <w:rsid w:val="00C175A6"/>
    <w:rsid w:val="00C1763E"/>
    <w:rsid w:val="00C1769B"/>
    <w:rsid w:val="00C208A9"/>
    <w:rsid w:val="00C21D58"/>
    <w:rsid w:val="00C222EC"/>
    <w:rsid w:val="00C22957"/>
    <w:rsid w:val="00C22F55"/>
    <w:rsid w:val="00C23303"/>
    <w:rsid w:val="00C235FC"/>
    <w:rsid w:val="00C23D79"/>
    <w:rsid w:val="00C2496A"/>
    <w:rsid w:val="00C24C85"/>
    <w:rsid w:val="00C25928"/>
    <w:rsid w:val="00C26423"/>
    <w:rsid w:val="00C272FB"/>
    <w:rsid w:val="00C276C8"/>
    <w:rsid w:val="00C276E9"/>
    <w:rsid w:val="00C27916"/>
    <w:rsid w:val="00C30641"/>
    <w:rsid w:val="00C30838"/>
    <w:rsid w:val="00C30B1A"/>
    <w:rsid w:val="00C30B75"/>
    <w:rsid w:val="00C317AC"/>
    <w:rsid w:val="00C32DFE"/>
    <w:rsid w:val="00C3304B"/>
    <w:rsid w:val="00C33F39"/>
    <w:rsid w:val="00C33FF8"/>
    <w:rsid w:val="00C34764"/>
    <w:rsid w:val="00C35497"/>
    <w:rsid w:val="00C35A3E"/>
    <w:rsid w:val="00C35D23"/>
    <w:rsid w:val="00C36E0A"/>
    <w:rsid w:val="00C37424"/>
    <w:rsid w:val="00C37D11"/>
    <w:rsid w:val="00C411D6"/>
    <w:rsid w:val="00C4124F"/>
    <w:rsid w:val="00C41511"/>
    <w:rsid w:val="00C42B4F"/>
    <w:rsid w:val="00C42F47"/>
    <w:rsid w:val="00C43282"/>
    <w:rsid w:val="00C43B14"/>
    <w:rsid w:val="00C43D2D"/>
    <w:rsid w:val="00C44759"/>
    <w:rsid w:val="00C44927"/>
    <w:rsid w:val="00C45811"/>
    <w:rsid w:val="00C461CB"/>
    <w:rsid w:val="00C46A5B"/>
    <w:rsid w:val="00C46A75"/>
    <w:rsid w:val="00C46B20"/>
    <w:rsid w:val="00C46C72"/>
    <w:rsid w:val="00C46E71"/>
    <w:rsid w:val="00C4702C"/>
    <w:rsid w:val="00C476B4"/>
    <w:rsid w:val="00C4789F"/>
    <w:rsid w:val="00C507C4"/>
    <w:rsid w:val="00C50910"/>
    <w:rsid w:val="00C50A7C"/>
    <w:rsid w:val="00C50C5F"/>
    <w:rsid w:val="00C51795"/>
    <w:rsid w:val="00C51B0C"/>
    <w:rsid w:val="00C51EA3"/>
    <w:rsid w:val="00C52214"/>
    <w:rsid w:val="00C52524"/>
    <w:rsid w:val="00C52617"/>
    <w:rsid w:val="00C52B1B"/>
    <w:rsid w:val="00C52C85"/>
    <w:rsid w:val="00C53272"/>
    <w:rsid w:val="00C5424D"/>
    <w:rsid w:val="00C545A3"/>
    <w:rsid w:val="00C5472A"/>
    <w:rsid w:val="00C549F5"/>
    <w:rsid w:val="00C54F5D"/>
    <w:rsid w:val="00C55428"/>
    <w:rsid w:val="00C55B50"/>
    <w:rsid w:val="00C565D3"/>
    <w:rsid w:val="00C575A8"/>
    <w:rsid w:val="00C575D7"/>
    <w:rsid w:val="00C60B04"/>
    <w:rsid w:val="00C60B47"/>
    <w:rsid w:val="00C617E7"/>
    <w:rsid w:val="00C61F30"/>
    <w:rsid w:val="00C628E2"/>
    <w:rsid w:val="00C62A53"/>
    <w:rsid w:val="00C62D8C"/>
    <w:rsid w:val="00C63C06"/>
    <w:rsid w:val="00C63DDF"/>
    <w:rsid w:val="00C640EB"/>
    <w:rsid w:val="00C66CFC"/>
    <w:rsid w:val="00C67716"/>
    <w:rsid w:val="00C709F8"/>
    <w:rsid w:val="00C71C31"/>
    <w:rsid w:val="00C7381F"/>
    <w:rsid w:val="00C73929"/>
    <w:rsid w:val="00C74517"/>
    <w:rsid w:val="00C74D91"/>
    <w:rsid w:val="00C75D33"/>
    <w:rsid w:val="00C75F97"/>
    <w:rsid w:val="00C76C89"/>
    <w:rsid w:val="00C76F64"/>
    <w:rsid w:val="00C77F47"/>
    <w:rsid w:val="00C812D4"/>
    <w:rsid w:val="00C81420"/>
    <w:rsid w:val="00C8200B"/>
    <w:rsid w:val="00C8203F"/>
    <w:rsid w:val="00C822FC"/>
    <w:rsid w:val="00C82313"/>
    <w:rsid w:val="00C82580"/>
    <w:rsid w:val="00C8286A"/>
    <w:rsid w:val="00C83157"/>
    <w:rsid w:val="00C835BF"/>
    <w:rsid w:val="00C84832"/>
    <w:rsid w:val="00C84B21"/>
    <w:rsid w:val="00C84D08"/>
    <w:rsid w:val="00C85250"/>
    <w:rsid w:val="00C853B9"/>
    <w:rsid w:val="00C86407"/>
    <w:rsid w:val="00C86525"/>
    <w:rsid w:val="00C86538"/>
    <w:rsid w:val="00C86E72"/>
    <w:rsid w:val="00C87253"/>
    <w:rsid w:val="00C87BDF"/>
    <w:rsid w:val="00C87F6F"/>
    <w:rsid w:val="00C9016D"/>
    <w:rsid w:val="00C913FD"/>
    <w:rsid w:val="00C918A1"/>
    <w:rsid w:val="00C91B6F"/>
    <w:rsid w:val="00C91BAA"/>
    <w:rsid w:val="00C927B6"/>
    <w:rsid w:val="00C928C2"/>
    <w:rsid w:val="00C92FD6"/>
    <w:rsid w:val="00C936B2"/>
    <w:rsid w:val="00C93837"/>
    <w:rsid w:val="00C93AA2"/>
    <w:rsid w:val="00C93BD5"/>
    <w:rsid w:val="00C93C17"/>
    <w:rsid w:val="00C94194"/>
    <w:rsid w:val="00C95347"/>
    <w:rsid w:val="00C959B9"/>
    <w:rsid w:val="00C9600A"/>
    <w:rsid w:val="00C96878"/>
    <w:rsid w:val="00C977D1"/>
    <w:rsid w:val="00C97966"/>
    <w:rsid w:val="00CA037D"/>
    <w:rsid w:val="00CA037E"/>
    <w:rsid w:val="00CA0CAF"/>
    <w:rsid w:val="00CA0FE5"/>
    <w:rsid w:val="00CA1A3B"/>
    <w:rsid w:val="00CA1A7E"/>
    <w:rsid w:val="00CA1B9D"/>
    <w:rsid w:val="00CA2063"/>
    <w:rsid w:val="00CA30E7"/>
    <w:rsid w:val="00CA3452"/>
    <w:rsid w:val="00CA3CAA"/>
    <w:rsid w:val="00CA43E6"/>
    <w:rsid w:val="00CA50BC"/>
    <w:rsid w:val="00CA5176"/>
    <w:rsid w:val="00CA5A63"/>
    <w:rsid w:val="00CA602A"/>
    <w:rsid w:val="00CA69AA"/>
    <w:rsid w:val="00CA6BEC"/>
    <w:rsid w:val="00CA7093"/>
    <w:rsid w:val="00CA77CA"/>
    <w:rsid w:val="00CA7F17"/>
    <w:rsid w:val="00CB03F4"/>
    <w:rsid w:val="00CB05A0"/>
    <w:rsid w:val="00CB1860"/>
    <w:rsid w:val="00CB26C1"/>
    <w:rsid w:val="00CB2A2B"/>
    <w:rsid w:val="00CB3789"/>
    <w:rsid w:val="00CB3D48"/>
    <w:rsid w:val="00CB3E1E"/>
    <w:rsid w:val="00CB3FD3"/>
    <w:rsid w:val="00CB4192"/>
    <w:rsid w:val="00CB42B8"/>
    <w:rsid w:val="00CB498B"/>
    <w:rsid w:val="00CB4F49"/>
    <w:rsid w:val="00CB57C6"/>
    <w:rsid w:val="00CB6195"/>
    <w:rsid w:val="00CB67CB"/>
    <w:rsid w:val="00CB699E"/>
    <w:rsid w:val="00CB69A4"/>
    <w:rsid w:val="00CB6DD3"/>
    <w:rsid w:val="00CB6E92"/>
    <w:rsid w:val="00CB74E8"/>
    <w:rsid w:val="00CC040D"/>
    <w:rsid w:val="00CC0B61"/>
    <w:rsid w:val="00CC0E31"/>
    <w:rsid w:val="00CC0EB8"/>
    <w:rsid w:val="00CC11D5"/>
    <w:rsid w:val="00CC1531"/>
    <w:rsid w:val="00CC1970"/>
    <w:rsid w:val="00CC2976"/>
    <w:rsid w:val="00CC2BF0"/>
    <w:rsid w:val="00CC2E9D"/>
    <w:rsid w:val="00CC3D37"/>
    <w:rsid w:val="00CC3E9A"/>
    <w:rsid w:val="00CC4063"/>
    <w:rsid w:val="00CC4531"/>
    <w:rsid w:val="00CC4AE8"/>
    <w:rsid w:val="00CC5920"/>
    <w:rsid w:val="00CC6B1D"/>
    <w:rsid w:val="00CC6B6D"/>
    <w:rsid w:val="00CC7235"/>
    <w:rsid w:val="00CC7632"/>
    <w:rsid w:val="00CD06C1"/>
    <w:rsid w:val="00CD0A16"/>
    <w:rsid w:val="00CD0C3E"/>
    <w:rsid w:val="00CD1564"/>
    <w:rsid w:val="00CD1A37"/>
    <w:rsid w:val="00CD226E"/>
    <w:rsid w:val="00CD26C8"/>
    <w:rsid w:val="00CD3C76"/>
    <w:rsid w:val="00CD53B3"/>
    <w:rsid w:val="00CD739E"/>
    <w:rsid w:val="00CE008B"/>
    <w:rsid w:val="00CE0B82"/>
    <w:rsid w:val="00CE1638"/>
    <w:rsid w:val="00CE1936"/>
    <w:rsid w:val="00CE28A8"/>
    <w:rsid w:val="00CE3528"/>
    <w:rsid w:val="00CE360A"/>
    <w:rsid w:val="00CE393D"/>
    <w:rsid w:val="00CE53EF"/>
    <w:rsid w:val="00CE5B04"/>
    <w:rsid w:val="00CE66CE"/>
    <w:rsid w:val="00CE738E"/>
    <w:rsid w:val="00CE7909"/>
    <w:rsid w:val="00CF0082"/>
    <w:rsid w:val="00CF02DA"/>
    <w:rsid w:val="00CF0BC9"/>
    <w:rsid w:val="00CF0E3F"/>
    <w:rsid w:val="00CF1270"/>
    <w:rsid w:val="00CF130C"/>
    <w:rsid w:val="00CF1756"/>
    <w:rsid w:val="00CF17EA"/>
    <w:rsid w:val="00CF1A28"/>
    <w:rsid w:val="00CF2CD0"/>
    <w:rsid w:val="00CF3001"/>
    <w:rsid w:val="00CF38AE"/>
    <w:rsid w:val="00CF467A"/>
    <w:rsid w:val="00CF46B8"/>
    <w:rsid w:val="00CF599F"/>
    <w:rsid w:val="00CF6164"/>
    <w:rsid w:val="00CF77F5"/>
    <w:rsid w:val="00CF7880"/>
    <w:rsid w:val="00CF7E03"/>
    <w:rsid w:val="00D0007D"/>
    <w:rsid w:val="00D006EF"/>
    <w:rsid w:val="00D011BE"/>
    <w:rsid w:val="00D015DF"/>
    <w:rsid w:val="00D01AF4"/>
    <w:rsid w:val="00D023EB"/>
    <w:rsid w:val="00D03DCA"/>
    <w:rsid w:val="00D059F3"/>
    <w:rsid w:val="00D05B64"/>
    <w:rsid w:val="00D064AA"/>
    <w:rsid w:val="00D06520"/>
    <w:rsid w:val="00D06C44"/>
    <w:rsid w:val="00D072CD"/>
    <w:rsid w:val="00D07BE6"/>
    <w:rsid w:val="00D1052B"/>
    <w:rsid w:val="00D111BF"/>
    <w:rsid w:val="00D11610"/>
    <w:rsid w:val="00D11662"/>
    <w:rsid w:val="00D118DF"/>
    <w:rsid w:val="00D11BA2"/>
    <w:rsid w:val="00D12075"/>
    <w:rsid w:val="00D1280D"/>
    <w:rsid w:val="00D12D4E"/>
    <w:rsid w:val="00D130AA"/>
    <w:rsid w:val="00D1316C"/>
    <w:rsid w:val="00D132B8"/>
    <w:rsid w:val="00D133FD"/>
    <w:rsid w:val="00D13F8D"/>
    <w:rsid w:val="00D14537"/>
    <w:rsid w:val="00D14616"/>
    <w:rsid w:val="00D1540E"/>
    <w:rsid w:val="00D159EF"/>
    <w:rsid w:val="00D16053"/>
    <w:rsid w:val="00D16077"/>
    <w:rsid w:val="00D174E2"/>
    <w:rsid w:val="00D20844"/>
    <w:rsid w:val="00D20B60"/>
    <w:rsid w:val="00D20BDE"/>
    <w:rsid w:val="00D20BE1"/>
    <w:rsid w:val="00D20E6C"/>
    <w:rsid w:val="00D231A4"/>
    <w:rsid w:val="00D23327"/>
    <w:rsid w:val="00D23B0C"/>
    <w:rsid w:val="00D23F31"/>
    <w:rsid w:val="00D2409A"/>
    <w:rsid w:val="00D245F3"/>
    <w:rsid w:val="00D2576D"/>
    <w:rsid w:val="00D2685B"/>
    <w:rsid w:val="00D26C6E"/>
    <w:rsid w:val="00D27B4C"/>
    <w:rsid w:val="00D30D65"/>
    <w:rsid w:val="00D31732"/>
    <w:rsid w:val="00D31DAA"/>
    <w:rsid w:val="00D359B4"/>
    <w:rsid w:val="00D35AF4"/>
    <w:rsid w:val="00D35C15"/>
    <w:rsid w:val="00D36CB1"/>
    <w:rsid w:val="00D37BC2"/>
    <w:rsid w:val="00D4080E"/>
    <w:rsid w:val="00D40D9A"/>
    <w:rsid w:val="00D4107D"/>
    <w:rsid w:val="00D43461"/>
    <w:rsid w:val="00D4390F"/>
    <w:rsid w:val="00D43935"/>
    <w:rsid w:val="00D4435D"/>
    <w:rsid w:val="00D44AE5"/>
    <w:rsid w:val="00D4593C"/>
    <w:rsid w:val="00D45942"/>
    <w:rsid w:val="00D46D61"/>
    <w:rsid w:val="00D4705E"/>
    <w:rsid w:val="00D47F63"/>
    <w:rsid w:val="00D47FE3"/>
    <w:rsid w:val="00D502ED"/>
    <w:rsid w:val="00D50947"/>
    <w:rsid w:val="00D50EAE"/>
    <w:rsid w:val="00D50F9E"/>
    <w:rsid w:val="00D51715"/>
    <w:rsid w:val="00D52249"/>
    <w:rsid w:val="00D55B50"/>
    <w:rsid w:val="00D55D43"/>
    <w:rsid w:val="00D5609B"/>
    <w:rsid w:val="00D565F0"/>
    <w:rsid w:val="00D56706"/>
    <w:rsid w:val="00D568EC"/>
    <w:rsid w:val="00D56A74"/>
    <w:rsid w:val="00D56E4E"/>
    <w:rsid w:val="00D571D4"/>
    <w:rsid w:val="00D57F6D"/>
    <w:rsid w:val="00D607DF"/>
    <w:rsid w:val="00D60BE5"/>
    <w:rsid w:val="00D61736"/>
    <w:rsid w:val="00D62493"/>
    <w:rsid w:val="00D62768"/>
    <w:rsid w:val="00D646FC"/>
    <w:rsid w:val="00D64983"/>
    <w:rsid w:val="00D650A4"/>
    <w:rsid w:val="00D6524D"/>
    <w:rsid w:val="00D659B5"/>
    <w:rsid w:val="00D65EA0"/>
    <w:rsid w:val="00D660BE"/>
    <w:rsid w:val="00D66AA4"/>
    <w:rsid w:val="00D66FE3"/>
    <w:rsid w:val="00D67811"/>
    <w:rsid w:val="00D67AB8"/>
    <w:rsid w:val="00D70794"/>
    <w:rsid w:val="00D70BBB"/>
    <w:rsid w:val="00D71C42"/>
    <w:rsid w:val="00D71CAC"/>
    <w:rsid w:val="00D71F92"/>
    <w:rsid w:val="00D721DF"/>
    <w:rsid w:val="00D7256F"/>
    <w:rsid w:val="00D738F6"/>
    <w:rsid w:val="00D73950"/>
    <w:rsid w:val="00D74727"/>
    <w:rsid w:val="00D74E70"/>
    <w:rsid w:val="00D74FCA"/>
    <w:rsid w:val="00D7511E"/>
    <w:rsid w:val="00D7649D"/>
    <w:rsid w:val="00D76D57"/>
    <w:rsid w:val="00D7714C"/>
    <w:rsid w:val="00D80AED"/>
    <w:rsid w:val="00D8165E"/>
    <w:rsid w:val="00D817C8"/>
    <w:rsid w:val="00D85114"/>
    <w:rsid w:val="00D8535F"/>
    <w:rsid w:val="00D853B0"/>
    <w:rsid w:val="00D8549B"/>
    <w:rsid w:val="00D855D3"/>
    <w:rsid w:val="00D86011"/>
    <w:rsid w:val="00D86185"/>
    <w:rsid w:val="00D86C8E"/>
    <w:rsid w:val="00D87658"/>
    <w:rsid w:val="00D87751"/>
    <w:rsid w:val="00D877AB"/>
    <w:rsid w:val="00D87BC6"/>
    <w:rsid w:val="00D87FE4"/>
    <w:rsid w:val="00D90595"/>
    <w:rsid w:val="00D90D93"/>
    <w:rsid w:val="00D91A49"/>
    <w:rsid w:val="00D91CDE"/>
    <w:rsid w:val="00D924DD"/>
    <w:rsid w:val="00D92628"/>
    <w:rsid w:val="00D9303C"/>
    <w:rsid w:val="00D940A4"/>
    <w:rsid w:val="00D958C2"/>
    <w:rsid w:val="00D96385"/>
    <w:rsid w:val="00D9777C"/>
    <w:rsid w:val="00D97A50"/>
    <w:rsid w:val="00D97E67"/>
    <w:rsid w:val="00D97F20"/>
    <w:rsid w:val="00DA07EF"/>
    <w:rsid w:val="00DA099B"/>
    <w:rsid w:val="00DA0EC0"/>
    <w:rsid w:val="00DA2669"/>
    <w:rsid w:val="00DA2965"/>
    <w:rsid w:val="00DA2C89"/>
    <w:rsid w:val="00DA330B"/>
    <w:rsid w:val="00DA358D"/>
    <w:rsid w:val="00DA3C08"/>
    <w:rsid w:val="00DA3CD6"/>
    <w:rsid w:val="00DA3ECF"/>
    <w:rsid w:val="00DA485E"/>
    <w:rsid w:val="00DA56BF"/>
    <w:rsid w:val="00DA5847"/>
    <w:rsid w:val="00DA6373"/>
    <w:rsid w:val="00DA66E9"/>
    <w:rsid w:val="00DA6CB2"/>
    <w:rsid w:val="00DA7208"/>
    <w:rsid w:val="00DA7393"/>
    <w:rsid w:val="00DA7EFF"/>
    <w:rsid w:val="00DB04A0"/>
    <w:rsid w:val="00DB1212"/>
    <w:rsid w:val="00DB1270"/>
    <w:rsid w:val="00DB1825"/>
    <w:rsid w:val="00DB1871"/>
    <w:rsid w:val="00DB18E6"/>
    <w:rsid w:val="00DB1E26"/>
    <w:rsid w:val="00DB268B"/>
    <w:rsid w:val="00DB27F4"/>
    <w:rsid w:val="00DB2ED5"/>
    <w:rsid w:val="00DB3492"/>
    <w:rsid w:val="00DB3ABE"/>
    <w:rsid w:val="00DB3DE2"/>
    <w:rsid w:val="00DB4C0C"/>
    <w:rsid w:val="00DB5D4B"/>
    <w:rsid w:val="00DB6270"/>
    <w:rsid w:val="00DB6DA6"/>
    <w:rsid w:val="00DB7598"/>
    <w:rsid w:val="00DB78EE"/>
    <w:rsid w:val="00DC052E"/>
    <w:rsid w:val="00DC05C7"/>
    <w:rsid w:val="00DC05F7"/>
    <w:rsid w:val="00DC0640"/>
    <w:rsid w:val="00DC16F3"/>
    <w:rsid w:val="00DC1EB5"/>
    <w:rsid w:val="00DC2673"/>
    <w:rsid w:val="00DC2811"/>
    <w:rsid w:val="00DC3225"/>
    <w:rsid w:val="00DC49CC"/>
    <w:rsid w:val="00DC5C8D"/>
    <w:rsid w:val="00DC7D82"/>
    <w:rsid w:val="00DD036A"/>
    <w:rsid w:val="00DD0415"/>
    <w:rsid w:val="00DD0475"/>
    <w:rsid w:val="00DD08FD"/>
    <w:rsid w:val="00DD0EB5"/>
    <w:rsid w:val="00DD1566"/>
    <w:rsid w:val="00DD2A9C"/>
    <w:rsid w:val="00DD2D92"/>
    <w:rsid w:val="00DD340D"/>
    <w:rsid w:val="00DD40C9"/>
    <w:rsid w:val="00DD4F4C"/>
    <w:rsid w:val="00DD5EE3"/>
    <w:rsid w:val="00DD6823"/>
    <w:rsid w:val="00DD6841"/>
    <w:rsid w:val="00DD72EC"/>
    <w:rsid w:val="00DD76DC"/>
    <w:rsid w:val="00DD7A2A"/>
    <w:rsid w:val="00DD7AEE"/>
    <w:rsid w:val="00DE075D"/>
    <w:rsid w:val="00DE0CA1"/>
    <w:rsid w:val="00DE0DC5"/>
    <w:rsid w:val="00DE19EA"/>
    <w:rsid w:val="00DE2EF0"/>
    <w:rsid w:val="00DE33CA"/>
    <w:rsid w:val="00DE3762"/>
    <w:rsid w:val="00DE3B01"/>
    <w:rsid w:val="00DE45D6"/>
    <w:rsid w:val="00DE567F"/>
    <w:rsid w:val="00DE5748"/>
    <w:rsid w:val="00DE5DC6"/>
    <w:rsid w:val="00DE653F"/>
    <w:rsid w:val="00DE6A66"/>
    <w:rsid w:val="00DE7120"/>
    <w:rsid w:val="00DE75F2"/>
    <w:rsid w:val="00DE7873"/>
    <w:rsid w:val="00DE7FC6"/>
    <w:rsid w:val="00DF0668"/>
    <w:rsid w:val="00DF101A"/>
    <w:rsid w:val="00DF175D"/>
    <w:rsid w:val="00DF1E34"/>
    <w:rsid w:val="00DF2A77"/>
    <w:rsid w:val="00DF2F46"/>
    <w:rsid w:val="00DF30DD"/>
    <w:rsid w:val="00DF3477"/>
    <w:rsid w:val="00DF63D7"/>
    <w:rsid w:val="00DF7664"/>
    <w:rsid w:val="00DF7FAE"/>
    <w:rsid w:val="00E00422"/>
    <w:rsid w:val="00E0064F"/>
    <w:rsid w:val="00E00748"/>
    <w:rsid w:val="00E01EEA"/>
    <w:rsid w:val="00E02A5B"/>
    <w:rsid w:val="00E0366C"/>
    <w:rsid w:val="00E0426E"/>
    <w:rsid w:val="00E04C73"/>
    <w:rsid w:val="00E0518E"/>
    <w:rsid w:val="00E055EA"/>
    <w:rsid w:val="00E05699"/>
    <w:rsid w:val="00E06D2A"/>
    <w:rsid w:val="00E072CC"/>
    <w:rsid w:val="00E074C7"/>
    <w:rsid w:val="00E07828"/>
    <w:rsid w:val="00E07D34"/>
    <w:rsid w:val="00E07EDB"/>
    <w:rsid w:val="00E1058F"/>
    <w:rsid w:val="00E10FA6"/>
    <w:rsid w:val="00E1126D"/>
    <w:rsid w:val="00E12B30"/>
    <w:rsid w:val="00E12C66"/>
    <w:rsid w:val="00E1425C"/>
    <w:rsid w:val="00E14EC8"/>
    <w:rsid w:val="00E15009"/>
    <w:rsid w:val="00E15C09"/>
    <w:rsid w:val="00E15CA6"/>
    <w:rsid w:val="00E16E16"/>
    <w:rsid w:val="00E1761C"/>
    <w:rsid w:val="00E17EE4"/>
    <w:rsid w:val="00E200A7"/>
    <w:rsid w:val="00E20791"/>
    <w:rsid w:val="00E20AE4"/>
    <w:rsid w:val="00E20E0E"/>
    <w:rsid w:val="00E21753"/>
    <w:rsid w:val="00E22432"/>
    <w:rsid w:val="00E22446"/>
    <w:rsid w:val="00E23375"/>
    <w:rsid w:val="00E23DA7"/>
    <w:rsid w:val="00E2407F"/>
    <w:rsid w:val="00E2472C"/>
    <w:rsid w:val="00E24E15"/>
    <w:rsid w:val="00E2633C"/>
    <w:rsid w:val="00E264A7"/>
    <w:rsid w:val="00E26814"/>
    <w:rsid w:val="00E26F8F"/>
    <w:rsid w:val="00E278F5"/>
    <w:rsid w:val="00E279A3"/>
    <w:rsid w:val="00E27CE1"/>
    <w:rsid w:val="00E27F1C"/>
    <w:rsid w:val="00E27F7E"/>
    <w:rsid w:val="00E27FBF"/>
    <w:rsid w:val="00E30095"/>
    <w:rsid w:val="00E30BDF"/>
    <w:rsid w:val="00E31543"/>
    <w:rsid w:val="00E315DD"/>
    <w:rsid w:val="00E31ADA"/>
    <w:rsid w:val="00E32272"/>
    <w:rsid w:val="00E33801"/>
    <w:rsid w:val="00E339F9"/>
    <w:rsid w:val="00E33AFC"/>
    <w:rsid w:val="00E345A2"/>
    <w:rsid w:val="00E3486B"/>
    <w:rsid w:val="00E34A3C"/>
    <w:rsid w:val="00E34D5D"/>
    <w:rsid w:val="00E34F94"/>
    <w:rsid w:val="00E3509F"/>
    <w:rsid w:val="00E35E70"/>
    <w:rsid w:val="00E3600F"/>
    <w:rsid w:val="00E36E67"/>
    <w:rsid w:val="00E37302"/>
    <w:rsid w:val="00E374BA"/>
    <w:rsid w:val="00E378E6"/>
    <w:rsid w:val="00E37AFB"/>
    <w:rsid w:val="00E40BA7"/>
    <w:rsid w:val="00E4106E"/>
    <w:rsid w:val="00E424A4"/>
    <w:rsid w:val="00E42C94"/>
    <w:rsid w:val="00E42D38"/>
    <w:rsid w:val="00E432F1"/>
    <w:rsid w:val="00E449E6"/>
    <w:rsid w:val="00E46853"/>
    <w:rsid w:val="00E46BF1"/>
    <w:rsid w:val="00E46D8B"/>
    <w:rsid w:val="00E4731B"/>
    <w:rsid w:val="00E47369"/>
    <w:rsid w:val="00E473F5"/>
    <w:rsid w:val="00E47620"/>
    <w:rsid w:val="00E47962"/>
    <w:rsid w:val="00E47C80"/>
    <w:rsid w:val="00E47F98"/>
    <w:rsid w:val="00E510CD"/>
    <w:rsid w:val="00E514A2"/>
    <w:rsid w:val="00E516FA"/>
    <w:rsid w:val="00E5208E"/>
    <w:rsid w:val="00E52A1C"/>
    <w:rsid w:val="00E53429"/>
    <w:rsid w:val="00E53978"/>
    <w:rsid w:val="00E53A86"/>
    <w:rsid w:val="00E54827"/>
    <w:rsid w:val="00E5499C"/>
    <w:rsid w:val="00E54E47"/>
    <w:rsid w:val="00E55BF6"/>
    <w:rsid w:val="00E562BC"/>
    <w:rsid w:val="00E5637C"/>
    <w:rsid w:val="00E56579"/>
    <w:rsid w:val="00E571CB"/>
    <w:rsid w:val="00E57BBA"/>
    <w:rsid w:val="00E60927"/>
    <w:rsid w:val="00E61253"/>
    <w:rsid w:val="00E6154D"/>
    <w:rsid w:val="00E61AE9"/>
    <w:rsid w:val="00E61B35"/>
    <w:rsid w:val="00E61E2F"/>
    <w:rsid w:val="00E63F09"/>
    <w:rsid w:val="00E64301"/>
    <w:rsid w:val="00E64D46"/>
    <w:rsid w:val="00E64DCE"/>
    <w:rsid w:val="00E65017"/>
    <w:rsid w:val="00E65374"/>
    <w:rsid w:val="00E65B01"/>
    <w:rsid w:val="00E65F81"/>
    <w:rsid w:val="00E65FF3"/>
    <w:rsid w:val="00E66643"/>
    <w:rsid w:val="00E66B3F"/>
    <w:rsid w:val="00E66EAC"/>
    <w:rsid w:val="00E71868"/>
    <w:rsid w:val="00E71C4F"/>
    <w:rsid w:val="00E71F15"/>
    <w:rsid w:val="00E7206F"/>
    <w:rsid w:val="00E72235"/>
    <w:rsid w:val="00E725E1"/>
    <w:rsid w:val="00E73AC9"/>
    <w:rsid w:val="00E73B11"/>
    <w:rsid w:val="00E73C0A"/>
    <w:rsid w:val="00E73F13"/>
    <w:rsid w:val="00E74E63"/>
    <w:rsid w:val="00E75365"/>
    <w:rsid w:val="00E75A90"/>
    <w:rsid w:val="00E7675A"/>
    <w:rsid w:val="00E76B4F"/>
    <w:rsid w:val="00E77440"/>
    <w:rsid w:val="00E7781D"/>
    <w:rsid w:val="00E77C4A"/>
    <w:rsid w:val="00E80400"/>
    <w:rsid w:val="00E80EFA"/>
    <w:rsid w:val="00E81B3D"/>
    <w:rsid w:val="00E82A0F"/>
    <w:rsid w:val="00E82F1D"/>
    <w:rsid w:val="00E830A5"/>
    <w:rsid w:val="00E83395"/>
    <w:rsid w:val="00E838EA"/>
    <w:rsid w:val="00E8424B"/>
    <w:rsid w:val="00E84A51"/>
    <w:rsid w:val="00E84B6F"/>
    <w:rsid w:val="00E85055"/>
    <w:rsid w:val="00E85414"/>
    <w:rsid w:val="00E86000"/>
    <w:rsid w:val="00E8631C"/>
    <w:rsid w:val="00E86F25"/>
    <w:rsid w:val="00E87269"/>
    <w:rsid w:val="00E872BE"/>
    <w:rsid w:val="00E879D6"/>
    <w:rsid w:val="00E909CD"/>
    <w:rsid w:val="00E90C18"/>
    <w:rsid w:val="00E91317"/>
    <w:rsid w:val="00E91697"/>
    <w:rsid w:val="00E91A1E"/>
    <w:rsid w:val="00E92622"/>
    <w:rsid w:val="00E92BC2"/>
    <w:rsid w:val="00E93423"/>
    <w:rsid w:val="00E93852"/>
    <w:rsid w:val="00E93ADD"/>
    <w:rsid w:val="00E93EC8"/>
    <w:rsid w:val="00E946A3"/>
    <w:rsid w:val="00E94B3C"/>
    <w:rsid w:val="00E956B4"/>
    <w:rsid w:val="00E9673C"/>
    <w:rsid w:val="00E96D4C"/>
    <w:rsid w:val="00E977C2"/>
    <w:rsid w:val="00E97BFB"/>
    <w:rsid w:val="00EA07B3"/>
    <w:rsid w:val="00EA091B"/>
    <w:rsid w:val="00EA12AF"/>
    <w:rsid w:val="00EA1591"/>
    <w:rsid w:val="00EA25CE"/>
    <w:rsid w:val="00EA2AAA"/>
    <w:rsid w:val="00EA2BA9"/>
    <w:rsid w:val="00EA3B49"/>
    <w:rsid w:val="00EA4ED1"/>
    <w:rsid w:val="00EA5A0B"/>
    <w:rsid w:val="00EA5E8E"/>
    <w:rsid w:val="00EA6CE9"/>
    <w:rsid w:val="00EA6DFF"/>
    <w:rsid w:val="00EA70FA"/>
    <w:rsid w:val="00EA79EA"/>
    <w:rsid w:val="00EA7A1C"/>
    <w:rsid w:val="00EB017D"/>
    <w:rsid w:val="00EB08F7"/>
    <w:rsid w:val="00EB0984"/>
    <w:rsid w:val="00EB0C16"/>
    <w:rsid w:val="00EB0FDD"/>
    <w:rsid w:val="00EB135B"/>
    <w:rsid w:val="00EB1457"/>
    <w:rsid w:val="00EB14A5"/>
    <w:rsid w:val="00EB1AF6"/>
    <w:rsid w:val="00EB22C1"/>
    <w:rsid w:val="00EB2902"/>
    <w:rsid w:val="00EB2BF7"/>
    <w:rsid w:val="00EB423E"/>
    <w:rsid w:val="00EB4308"/>
    <w:rsid w:val="00EB45A8"/>
    <w:rsid w:val="00EB503A"/>
    <w:rsid w:val="00EB55E1"/>
    <w:rsid w:val="00EB65AB"/>
    <w:rsid w:val="00EB68F8"/>
    <w:rsid w:val="00EB6BA0"/>
    <w:rsid w:val="00EB758C"/>
    <w:rsid w:val="00EC0F2A"/>
    <w:rsid w:val="00EC105F"/>
    <w:rsid w:val="00EC28EC"/>
    <w:rsid w:val="00EC334E"/>
    <w:rsid w:val="00EC3E4A"/>
    <w:rsid w:val="00EC41F1"/>
    <w:rsid w:val="00EC4465"/>
    <w:rsid w:val="00EC44A5"/>
    <w:rsid w:val="00EC5146"/>
    <w:rsid w:val="00EC519C"/>
    <w:rsid w:val="00EC53F7"/>
    <w:rsid w:val="00EC556A"/>
    <w:rsid w:val="00EC5B9D"/>
    <w:rsid w:val="00EC63C7"/>
    <w:rsid w:val="00EC6BF4"/>
    <w:rsid w:val="00EC7CFF"/>
    <w:rsid w:val="00EC7EC0"/>
    <w:rsid w:val="00ED03FD"/>
    <w:rsid w:val="00ED1121"/>
    <w:rsid w:val="00ED21DB"/>
    <w:rsid w:val="00ED35C7"/>
    <w:rsid w:val="00ED40C8"/>
    <w:rsid w:val="00ED4DAB"/>
    <w:rsid w:val="00ED527D"/>
    <w:rsid w:val="00ED616D"/>
    <w:rsid w:val="00ED6271"/>
    <w:rsid w:val="00ED678F"/>
    <w:rsid w:val="00EE0157"/>
    <w:rsid w:val="00EE0518"/>
    <w:rsid w:val="00EE0BED"/>
    <w:rsid w:val="00EE14ED"/>
    <w:rsid w:val="00EE1C58"/>
    <w:rsid w:val="00EE2469"/>
    <w:rsid w:val="00EE272C"/>
    <w:rsid w:val="00EE27B7"/>
    <w:rsid w:val="00EE2CB2"/>
    <w:rsid w:val="00EE2E5A"/>
    <w:rsid w:val="00EE3123"/>
    <w:rsid w:val="00EE384E"/>
    <w:rsid w:val="00EE3ADD"/>
    <w:rsid w:val="00EE3C72"/>
    <w:rsid w:val="00EE4899"/>
    <w:rsid w:val="00EE496F"/>
    <w:rsid w:val="00EE4BB1"/>
    <w:rsid w:val="00EE4D1D"/>
    <w:rsid w:val="00EE4E84"/>
    <w:rsid w:val="00EE5E1C"/>
    <w:rsid w:val="00EE6416"/>
    <w:rsid w:val="00EE6E21"/>
    <w:rsid w:val="00EE6F03"/>
    <w:rsid w:val="00EE7B8F"/>
    <w:rsid w:val="00EE7EB5"/>
    <w:rsid w:val="00EF05C4"/>
    <w:rsid w:val="00EF1563"/>
    <w:rsid w:val="00EF1B28"/>
    <w:rsid w:val="00EF2C9A"/>
    <w:rsid w:val="00EF3832"/>
    <w:rsid w:val="00EF4E94"/>
    <w:rsid w:val="00EF5133"/>
    <w:rsid w:val="00EF5263"/>
    <w:rsid w:val="00EF5D2F"/>
    <w:rsid w:val="00EF72F1"/>
    <w:rsid w:val="00EF7CF2"/>
    <w:rsid w:val="00F00C80"/>
    <w:rsid w:val="00F00E64"/>
    <w:rsid w:val="00F00F3B"/>
    <w:rsid w:val="00F01109"/>
    <w:rsid w:val="00F01B0B"/>
    <w:rsid w:val="00F01D95"/>
    <w:rsid w:val="00F030D5"/>
    <w:rsid w:val="00F0381D"/>
    <w:rsid w:val="00F03893"/>
    <w:rsid w:val="00F04724"/>
    <w:rsid w:val="00F04DFB"/>
    <w:rsid w:val="00F05A08"/>
    <w:rsid w:val="00F064B2"/>
    <w:rsid w:val="00F06826"/>
    <w:rsid w:val="00F06BF8"/>
    <w:rsid w:val="00F1035B"/>
    <w:rsid w:val="00F105B6"/>
    <w:rsid w:val="00F117FA"/>
    <w:rsid w:val="00F11849"/>
    <w:rsid w:val="00F12A97"/>
    <w:rsid w:val="00F12DEB"/>
    <w:rsid w:val="00F12F15"/>
    <w:rsid w:val="00F1324C"/>
    <w:rsid w:val="00F13A91"/>
    <w:rsid w:val="00F1403F"/>
    <w:rsid w:val="00F157E1"/>
    <w:rsid w:val="00F158D0"/>
    <w:rsid w:val="00F15944"/>
    <w:rsid w:val="00F16124"/>
    <w:rsid w:val="00F1716B"/>
    <w:rsid w:val="00F17B33"/>
    <w:rsid w:val="00F17DDC"/>
    <w:rsid w:val="00F2060C"/>
    <w:rsid w:val="00F2099C"/>
    <w:rsid w:val="00F20FA9"/>
    <w:rsid w:val="00F21127"/>
    <w:rsid w:val="00F21FC1"/>
    <w:rsid w:val="00F22D7C"/>
    <w:rsid w:val="00F2347C"/>
    <w:rsid w:val="00F23B08"/>
    <w:rsid w:val="00F246FC"/>
    <w:rsid w:val="00F24BA4"/>
    <w:rsid w:val="00F264A0"/>
    <w:rsid w:val="00F26A33"/>
    <w:rsid w:val="00F26C96"/>
    <w:rsid w:val="00F2712E"/>
    <w:rsid w:val="00F27C7D"/>
    <w:rsid w:val="00F27CED"/>
    <w:rsid w:val="00F3059A"/>
    <w:rsid w:val="00F3060F"/>
    <w:rsid w:val="00F309F2"/>
    <w:rsid w:val="00F30A71"/>
    <w:rsid w:val="00F31778"/>
    <w:rsid w:val="00F31C05"/>
    <w:rsid w:val="00F31DEA"/>
    <w:rsid w:val="00F32175"/>
    <w:rsid w:val="00F32206"/>
    <w:rsid w:val="00F32551"/>
    <w:rsid w:val="00F328EC"/>
    <w:rsid w:val="00F34C92"/>
    <w:rsid w:val="00F34D3F"/>
    <w:rsid w:val="00F34DB5"/>
    <w:rsid w:val="00F354BA"/>
    <w:rsid w:val="00F355C0"/>
    <w:rsid w:val="00F35E8A"/>
    <w:rsid w:val="00F36D21"/>
    <w:rsid w:val="00F379D8"/>
    <w:rsid w:val="00F37D01"/>
    <w:rsid w:val="00F40370"/>
    <w:rsid w:val="00F403B5"/>
    <w:rsid w:val="00F40F32"/>
    <w:rsid w:val="00F426A5"/>
    <w:rsid w:val="00F42973"/>
    <w:rsid w:val="00F42A32"/>
    <w:rsid w:val="00F433E4"/>
    <w:rsid w:val="00F43881"/>
    <w:rsid w:val="00F4410D"/>
    <w:rsid w:val="00F44366"/>
    <w:rsid w:val="00F46613"/>
    <w:rsid w:val="00F46FB0"/>
    <w:rsid w:val="00F471FF"/>
    <w:rsid w:val="00F47766"/>
    <w:rsid w:val="00F47F63"/>
    <w:rsid w:val="00F50ED1"/>
    <w:rsid w:val="00F51AEC"/>
    <w:rsid w:val="00F52AD4"/>
    <w:rsid w:val="00F53694"/>
    <w:rsid w:val="00F5374D"/>
    <w:rsid w:val="00F5451C"/>
    <w:rsid w:val="00F5561F"/>
    <w:rsid w:val="00F56858"/>
    <w:rsid w:val="00F56D10"/>
    <w:rsid w:val="00F57162"/>
    <w:rsid w:val="00F57754"/>
    <w:rsid w:val="00F579A2"/>
    <w:rsid w:val="00F57E94"/>
    <w:rsid w:val="00F601F7"/>
    <w:rsid w:val="00F60376"/>
    <w:rsid w:val="00F61538"/>
    <w:rsid w:val="00F6212B"/>
    <w:rsid w:val="00F6231C"/>
    <w:rsid w:val="00F623E8"/>
    <w:rsid w:val="00F62902"/>
    <w:rsid w:val="00F62B12"/>
    <w:rsid w:val="00F62C76"/>
    <w:rsid w:val="00F63735"/>
    <w:rsid w:val="00F63B14"/>
    <w:rsid w:val="00F63D58"/>
    <w:rsid w:val="00F64329"/>
    <w:rsid w:val="00F6471F"/>
    <w:rsid w:val="00F64A6A"/>
    <w:rsid w:val="00F64CFC"/>
    <w:rsid w:val="00F65026"/>
    <w:rsid w:val="00F6547B"/>
    <w:rsid w:val="00F6549A"/>
    <w:rsid w:val="00F65ADB"/>
    <w:rsid w:val="00F66059"/>
    <w:rsid w:val="00F6641E"/>
    <w:rsid w:val="00F665C7"/>
    <w:rsid w:val="00F66616"/>
    <w:rsid w:val="00F666FE"/>
    <w:rsid w:val="00F67166"/>
    <w:rsid w:val="00F67810"/>
    <w:rsid w:val="00F679F0"/>
    <w:rsid w:val="00F7013B"/>
    <w:rsid w:val="00F71989"/>
    <w:rsid w:val="00F746F9"/>
    <w:rsid w:val="00F74986"/>
    <w:rsid w:val="00F76990"/>
    <w:rsid w:val="00F772FC"/>
    <w:rsid w:val="00F77C80"/>
    <w:rsid w:val="00F8065D"/>
    <w:rsid w:val="00F8161B"/>
    <w:rsid w:val="00F81A77"/>
    <w:rsid w:val="00F81CD2"/>
    <w:rsid w:val="00F83113"/>
    <w:rsid w:val="00F83C61"/>
    <w:rsid w:val="00F843DC"/>
    <w:rsid w:val="00F84CD2"/>
    <w:rsid w:val="00F852E8"/>
    <w:rsid w:val="00F85875"/>
    <w:rsid w:val="00F8605A"/>
    <w:rsid w:val="00F865A6"/>
    <w:rsid w:val="00F86602"/>
    <w:rsid w:val="00F87836"/>
    <w:rsid w:val="00F87A05"/>
    <w:rsid w:val="00F900A0"/>
    <w:rsid w:val="00F90650"/>
    <w:rsid w:val="00F9366B"/>
    <w:rsid w:val="00F939FC"/>
    <w:rsid w:val="00F94186"/>
    <w:rsid w:val="00F94394"/>
    <w:rsid w:val="00F948E8"/>
    <w:rsid w:val="00F95A48"/>
    <w:rsid w:val="00F9612F"/>
    <w:rsid w:val="00F9626F"/>
    <w:rsid w:val="00F96EEF"/>
    <w:rsid w:val="00F96F4A"/>
    <w:rsid w:val="00F9745B"/>
    <w:rsid w:val="00F97BEC"/>
    <w:rsid w:val="00F97DAC"/>
    <w:rsid w:val="00FA044D"/>
    <w:rsid w:val="00FA091B"/>
    <w:rsid w:val="00FA1553"/>
    <w:rsid w:val="00FA22B7"/>
    <w:rsid w:val="00FA27C1"/>
    <w:rsid w:val="00FA2FB7"/>
    <w:rsid w:val="00FA3251"/>
    <w:rsid w:val="00FA3B07"/>
    <w:rsid w:val="00FA3B77"/>
    <w:rsid w:val="00FA40EE"/>
    <w:rsid w:val="00FA4115"/>
    <w:rsid w:val="00FA4360"/>
    <w:rsid w:val="00FA496A"/>
    <w:rsid w:val="00FA4E73"/>
    <w:rsid w:val="00FA62BB"/>
    <w:rsid w:val="00FA6583"/>
    <w:rsid w:val="00FA725F"/>
    <w:rsid w:val="00FA739D"/>
    <w:rsid w:val="00FA7FFC"/>
    <w:rsid w:val="00FB0D60"/>
    <w:rsid w:val="00FB209C"/>
    <w:rsid w:val="00FB3B1B"/>
    <w:rsid w:val="00FB427C"/>
    <w:rsid w:val="00FB46FC"/>
    <w:rsid w:val="00FB4BFF"/>
    <w:rsid w:val="00FB57E7"/>
    <w:rsid w:val="00FB5B54"/>
    <w:rsid w:val="00FB5C40"/>
    <w:rsid w:val="00FC0047"/>
    <w:rsid w:val="00FC0559"/>
    <w:rsid w:val="00FC1028"/>
    <w:rsid w:val="00FC1555"/>
    <w:rsid w:val="00FC16DE"/>
    <w:rsid w:val="00FC5122"/>
    <w:rsid w:val="00FC6756"/>
    <w:rsid w:val="00FC6F8F"/>
    <w:rsid w:val="00FC7F26"/>
    <w:rsid w:val="00FD094B"/>
    <w:rsid w:val="00FD0D48"/>
    <w:rsid w:val="00FD29AC"/>
    <w:rsid w:val="00FD29C6"/>
    <w:rsid w:val="00FD2CAD"/>
    <w:rsid w:val="00FD3729"/>
    <w:rsid w:val="00FD4C16"/>
    <w:rsid w:val="00FD62BB"/>
    <w:rsid w:val="00FD64DF"/>
    <w:rsid w:val="00FD69F1"/>
    <w:rsid w:val="00FD7758"/>
    <w:rsid w:val="00FD7E1E"/>
    <w:rsid w:val="00FE02D4"/>
    <w:rsid w:val="00FE0F65"/>
    <w:rsid w:val="00FE2E38"/>
    <w:rsid w:val="00FE3501"/>
    <w:rsid w:val="00FE3ADF"/>
    <w:rsid w:val="00FE3C7C"/>
    <w:rsid w:val="00FE4965"/>
    <w:rsid w:val="00FE4CB3"/>
    <w:rsid w:val="00FE52AC"/>
    <w:rsid w:val="00FE5622"/>
    <w:rsid w:val="00FE604C"/>
    <w:rsid w:val="00FE60D7"/>
    <w:rsid w:val="00FE64C3"/>
    <w:rsid w:val="00FE6612"/>
    <w:rsid w:val="00FE69AF"/>
    <w:rsid w:val="00FE6B19"/>
    <w:rsid w:val="00FE6FF2"/>
    <w:rsid w:val="00FE7890"/>
    <w:rsid w:val="00FE7ADB"/>
    <w:rsid w:val="00FE7C09"/>
    <w:rsid w:val="00FE7F56"/>
    <w:rsid w:val="00FF0283"/>
    <w:rsid w:val="00FF0B27"/>
    <w:rsid w:val="00FF0E32"/>
    <w:rsid w:val="00FF0F95"/>
    <w:rsid w:val="00FF13B2"/>
    <w:rsid w:val="00FF1557"/>
    <w:rsid w:val="00FF18A4"/>
    <w:rsid w:val="00FF298D"/>
    <w:rsid w:val="00FF35FB"/>
    <w:rsid w:val="00FF3D36"/>
    <w:rsid w:val="00FF539A"/>
    <w:rsid w:val="00FF5697"/>
    <w:rsid w:val="00FF608E"/>
    <w:rsid w:val="00FF6137"/>
    <w:rsid w:val="00FF6956"/>
    <w:rsid w:val="00FF696E"/>
    <w:rsid w:val="00FF6A48"/>
    <w:rsid w:val="00FF6DA3"/>
    <w:rsid w:val="00FF7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color="blue">
      <v:fill color="white" on="f"/>
      <v:stroke color="blue" weight="0"/>
    </o:shapedefaults>
    <o:shapelayout v:ext="edit">
      <o:idmap v:ext="edit" data="1"/>
    </o:shapelayout>
  </w:shapeDefaults>
  <w:decimalSymbol w:val=","/>
  <w:listSeparator w:val=";"/>
  <w14:docId w14:val="17129B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Balloon Text" w:uiPriority="99"/>
    <w:lsdException w:name="Table Grid" w:uiPriority="5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9">
    <w:name w:val="Normal"/>
    <w:qFormat/>
    <w:rsid w:val="00144A53"/>
    <w:pPr>
      <w:spacing w:line="360" w:lineRule="auto"/>
    </w:pPr>
    <w:rPr>
      <w:sz w:val="28"/>
      <w:szCs w:val="24"/>
    </w:rPr>
  </w:style>
  <w:style w:type="paragraph" w:styleId="10">
    <w:name w:val="heading 1"/>
    <w:aliases w:val="Ариал11,Заголовок 1 абб,Заголовок параграфа (1.),-1"/>
    <w:basedOn w:val="a9"/>
    <w:next w:val="aa"/>
    <w:link w:val="12"/>
    <w:qFormat/>
    <w:rsid w:val="00431921"/>
    <w:pPr>
      <w:keepNext/>
      <w:pageBreakBefore/>
      <w:spacing w:before="360" w:after="480"/>
      <w:jc w:val="center"/>
      <w:outlineLvl w:val="0"/>
    </w:pPr>
    <w:rPr>
      <w:b/>
      <w:sz w:val="32"/>
    </w:rPr>
  </w:style>
  <w:style w:type="paragraph" w:styleId="21">
    <w:name w:val="heading 2"/>
    <w:aliases w:val="h2,h21,5,Заголовок пункта (1.1),-1.1"/>
    <w:basedOn w:val="a9"/>
    <w:next w:val="aa"/>
    <w:link w:val="22"/>
    <w:qFormat/>
    <w:rsid w:val="00AE109F"/>
    <w:pPr>
      <w:keepNext/>
      <w:numPr>
        <w:ilvl w:val="1"/>
        <w:numId w:val="17"/>
      </w:numPr>
      <w:spacing w:before="360" w:after="120"/>
      <w:ind w:right="113"/>
      <w:outlineLvl w:val="1"/>
    </w:pPr>
    <w:rPr>
      <w:b/>
      <w:szCs w:val="20"/>
    </w:rPr>
  </w:style>
  <w:style w:type="paragraph" w:styleId="31">
    <w:name w:val="heading 3"/>
    <w:aliases w:val="римская нумерация,H3,Заголовок подпукта (1.1.1),римская нумерация Знак,римская нумерация1 Знак,ПРИЛ"/>
    <w:basedOn w:val="a9"/>
    <w:next w:val="aa"/>
    <w:link w:val="32"/>
    <w:qFormat/>
    <w:rsid w:val="002073CB"/>
    <w:pPr>
      <w:keepNext/>
      <w:numPr>
        <w:ilvl w:val="2"/>
        <w:numId w:val="17"/>
      </w:numPr>
      <w:spacing w:before="240" w:after="60"/>
      <w:ind w:right="284"/>
      <w:outlineLvl w:val="2"/>
    </w:pPr>
    <w:rPr>
      <w:szCs w:val="20"/>
    </w:rPr>
  </w:style>
  <w:style w:type="paragraph" w:styleId="41">
    <w:name w:val="heading 4"/>
    <w:aliases w:val="H4,H41"/>
    <w:basedOn w:val="a9"/>
    <w:next w:val="aa"/>
    <w:link w:val="42"/>
    <w:qFormat/>
    <w:rsid w:val="002073CB"/>
    <w:pPr>
      <w:keepNext/>
      <w:numPr>
        <w:ilvl w:val="3"/>
        <w:numId w:val="17"/>
      </w:numPr>
      <w:spacing w:before="240" w:after="60"/>
      <w:ind w:right="284"/>
      <w:jc w:val="both"/>
      <w:outlineLvl w:val="3"/>
    </w:pPr>
    <w:rPr>
      <w:szCs w:val="20"/>
    </w:rPr>
  </w:style>
  <w:style w:type="paragraph" w:styleId="52">
    <w:name w:val="heading 5"/>
    <w:aliases w:val="h5,h51,H5,H51,h52,test,Block Label,Level 3 - i"/>
    <w:basedOn w:val="a9"/>
    <w:next w:val="a9"/>
    <w:link w:val="53"/>
    <w:qFormat/>
    <w:rsid w:val="00DE45D6"/>
    <w:pPr>
      <w:spacing w:before="240" w:after="60"/>
      <w:jc w:val="both"/>
      <w:outlineLvl w:val="4"/>
    </w:pPr>
    <w:rPr>
      <w:sz w:val="22"/>
      <w:szCs w:val="20"/>
    </w:rPr>
  </w:style>
  <w:style w:type="paragraph" w:styleId="6">
    <w:name w:val="heading 6"/>
    <w:basedOn w:val="a9"/>
    <w:next w:val="a9"/>
    <w:link w:val="60"/>
    <w:qFormat/>
    <w:rsid w:val="00DE45D6"/>
    <w:pPr>
      <w:spacing w:before="240" w:after="60"/>
      <w:jc w:val="both"/>
      <w:outlineLvl w:val="5"/>
    </w:pPr>
    <w:rPr>
      <w:i/>
      <w:sz w:val="22"/>
      <w:szCs w:val="20"/>
    </w:rPr>
  </w:style>
  <w:style w:type="paragraph" w:styleId="7">
    <w:name w:val="heading 7"/>
    <w:basedOn w:val="a9"/>
    <w:next w:val="a9"/>
    <w:link w:val="70"/>
    <w:qFormat/>
    <w:rsid w:val="00DE45D6"/>
    <w:pPr>
      <w:spacing w:before="240" w:after="60"/>
      <w:jc w:val="both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9"/>
    <w:next w:val="a9"/>
    <w:link w:val="80"/>
    <w:qFormat/>
    <w:rsid w:val="00DE45D6"/>
    <w:pPr>
      <w:spacing w:before="240" w:after="60"/>
      <w:jc w:val="both"/>
      <w:outlineLvl w:val="7"/>
    </w:pPr>
    <w:rPr>
      <w:rFonts w:ascii="Arial" w:hAnsi="Arial"/>
      <w:i/>
      <w:sz w:val="20"/>
      <w:szCs w:val="20"/>
    </w:rPr>
  </w:style>
  <w:style w:type="paragraph" w:styleId="9">
    <w:name w:val="heading 9"/>
    <w:basedOn w:val="a9"/>
    <w:next w:val="a9"/>
    <w:link w:val="90"/>
    <w:qFormat/>
    <w:rsid w:val="00DE45D6"/>
    <w:pPr>
      <w:spacing w:before="240" w:after="60"/>
      <w:jc w:val="both"/>
      <w:outlineLvl w:val="8"/>
    </w:pPr>
    <w:rPr>
      <w:rFonts w:ascii="Arial" w:hAnsi="Arial"/>
      <w:b/>
      <w:i/>
      <w:sz w:val="18"/>
      <w:szCs w:val="20"/>
    </w:rPr>
  </w:style>
  <w:style w:type="character" w:default="1" w:styleId="ab">
    <w:name w:val="Default Paragraph Font"/>
    <w:uiPriority w:val="1"/>
    <w:semiHidden/>
    <w:unhideWhenUsed/>
  </w:style>
  <w:style w:type="table" w:default="1" w:styleId="ac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d">
    <w:name w:val="No List"/>
    <w:uiPriority w:val="99"/>
    <w:semiHidden/>
    <w:unhideWhenUsed/>
  </w:style>
  <w:style w:type="character" w:customStyle="1" w:styleId="12">
    <w:name w:val="Заголовок 1 Знак"/>
    <w:aliases w:val="Ариал11 Знак,Заголовок 1 абб Знак,Заголовок параграфа (1.) Знак,-1 Знак"/>
    <w:link w:val="10"/>
    <w:rsid w:val="00061B39"/>
    <w:rPr>
      <w:b/>
      <w:sz w:val="32"/>
      <w:szCs w:val="24"/>
      <w:lang w:val="ru-RU" w:eastAsia="ru-RU" w:bidi="ar-SA"/>
    </w:rPr>
  </w:style>
  <w:style w:type="paragraph" w:styleId="ae">
    <w:name w:val="Balloon Text"/>
    <w:basedOn w:val="a9"/>
    <w:link w:val="af"/>
    <w:uiPriority w:val="99"/>
    <w:semiHidden/>
    <w:rsid w:val="00DE45D6"/>
    <w:rPr>
      <w:rFonts w:ascii="Tahoma" w:hAnsi="Tahoma" w:cs="Tahoma"/>
      <w:sz w:val="16"/>
      <w:szCs w:val="16"/>
    </w:rPr>
  </w:style>
  <w:style w:type="paragraph" w:styleId="af0">
    <w:name w:val="caption"/>
    <w:basedOn w:val="a9"/>
    <w:qFormat/>
    <w:rsid w:val="00EB08F7"/>
    <w:pPr>
      <w:ind w:left="709"/>
    </w:pPr>
    <w:rPr>
      <w:szCs w:val="20"/>
    </w:rPr>
  </w:style>
  <w:style w:type="paragraph" w:styleId="23">
    <w:name w:val="toc 2"/>
    <w:basedOn w:val="a9"/>
    <w:next w:val="a9"/>
    <w:uiPriority w:val="39"/>
    <w:rsid w:val="004E7964"/>
    <w:pPr>
      <w:tabs>
        <w:tab w:val="right" w:leader="dot" w:pos="9639"/>
      </w:tabs>
      <w:ind w:left="454" w:right="284"/>
    </w:pPr>
  </w:style>
  <w:style w:type="paragraph" w:customStyle="1" w:styleId="51">
    <w:name w:val="заголовок 5"/>
    <w:basedOn w:val="a9"/>
    <w:next w:val="a9"/>
    <w:semiHidden/>
    <w:rsid w:val="002073CB"/>
    <w:pPr>
      <w:widowControl w:val="0"/>
      <w:numPr>
        <w:ilvl w:val="4"/>
        <w:numId w:val="17"/>
      </w:numPr>
      <w:spacing w:before="240" w:after="60"/>
    </w:pPr>
    <w:rPr>
      <w:rFonts w:ascii="Arial" w:hAnsi="Arial"/>
      <w:sz w:val="22"/>
      <w:szCs w:val="20"/>
    </w:rPr>
  </w:style>
  <w:style w:type="table" w:styleId="af1">
    <w:name w:val="Table Grid"/>
    <w:basedOn w:val="ac"/>
    <w:uiPriority w:val="59"/>
    <w:rsid w:val="00E8505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toc 1"/>
    <w:basedOn w:val="a9"/>
    <w:next w:val="a9"/>
    <w:uiPriority w:val="39"/>
    <w:rsid w:val="004102A2"/>
    <w:pPr>
      <w:tabs>
        <w:tab w:val="right" w:leader="dot" w:pos="9639"/>
      </w:tabs>
      <w:spacing w:before="120" w:after="120"/>
      <w:ind w:left="227" w:right="284"/>
    </w:pPr>
    <w:rPr>
      <w:b/>
      <w:bCs/>
    </w:rPr>
  </w:style>
  <w:style w:type="paragraph" w:styleId="33">
    <w:name w:val="toc 3"/>
    <w:basedOn w:val="a9"/>
    <w:next w:val="a9"/>
    <w:uiPriority w:val="39"/>
    <w:rsid w:val="004E7964"/>
    <w:pPr>
      <w:tabs>
        <w:tab w:val="right" w:leader="dot" w:pos="9639"/>
      </w:tabs>
      <w:ind w:left="567" w:right="284"/>
    </w:pPr>
    <w:rPr>
      <w:iCs/>
      <w:sz w:val="24"/>
      <w:szCs w:val="20"/>
    </w:rPr>
  </w:style>
  <w:style w:type="paragraph" w:styleId="43">
    <w:name w:val="toc 4"/>
    <w:basedOn w:val="a9"/>
    <w:next w:val="a9"/>
    <w:semiHidden/>
    <w:rsid w:val="00A500A4"/>
    <w:pPr>
      <w:ind w:left="720"/>
    </w:pPr>
    <w:rPr>
      <w:sz w:val="18"/>
      <w:szCs w:val="18"/>
    </w:rPr>
  </w:style>
  <w:style w:type="paragraph" w:styleId="54">
    <w:name w:val="toc 5"/>
    <w:basedOn w:val="a9"/>
    <w:next w:val="a9"/>
    <w:autoRedefine/>
    <w:semiHidden/>
    <w:rsid w:val="00A500A4"/>
    <w:pPr>
      <w:ind w:left="960"/>
    </w:pPr>
    <w:rPr>
      <w:sz w:val="18"/>
      <w:szCs w:val="18"/>
    </w:rPr>
  </w:style>
  <w:style w:type="paragraph" w:styleId="61">
    <w:name w:val="toc 6"/>
    <w:basedOn w:val="a9"/>
    <w:next w:val="a9"/>
    <w:autoRedefine/>
    <w:semiHidden/>
    <w:rsid w:val="00A500A4"/>
    <w:pPr>
      <w:ind w:left="1200"/>
    </w:pPr>
    <w:rPr>
      <w:sz w:val="18"/>
      <w:szCs w:val="18"/>
    </w:rPr>
  </w:style>
  <w:style w:type="paragraph" w:styleId="71">
    <w:name w:val="toc 7"/>
    <w:basedOn w:val="a9"/>
    <w:next w:val="a9"/>
    <w:autoRedefine/>
    <w:semiHidden/>
    <w:rsid w:val="00A500A4"/>
    <w:pPr>
      <w:ind w:left="1440"/>
    </w:pPr>
    <w:rPr>
      <w:sz w:val="18"/>
      <w:szCs w:val="18"/>
    </w:rPr>
  </w:style>
  <w:style w:type="paragraph" w:styleId="81">
    <w:name w:val="toc 8"/>
    <w:basedOn w:val="a9"/>
    <w:next w:val="a9"/>
    <w:autoRedefine/>
    <w:semiHidden/>
    <w:rsid w:val="00A500A4"/>
    <w:pPr>
      <w:ind w:left="1680"/>
    </w:pPr>
    <w:rPr>
      <w:sz w:val="18"/>
      <w:szCs w:val="18"/>
    </w:rPr>
  </w:style>
  <w:style w:type="paragraph" w:styleId="91">
    <w:name w:val="toc 9"/>
    <w:basedOn w:val="a9"/>
    <w:next w:val="a9"/>
    <w:autoRedefine/>
    <w:semiHidden/>
    <w:rsid w:val="00A500A4"/>
    <w:pPr>
      <w:ind w:left="1920"/>
    </w:pPr>
    <w:rPr>
      <w:sz w:val="18"/>
      <w:szCs w:val="18"/>
    </w:rPr>
  </w:style>
  <w:style w:type="paragraph" w:customStyle="1" w:styleId="MTDisplayEquation">
    <w:name w:val="MTDisplayEquation"/>
    <w:basedOn w:val="a9"/>
    <w:semiHidden/>
    <w:rsid w:val="00DD6841"/>
    <w:pPr>
      <w:tabs>
        <w:tab w:val="center" w:pos="4680"/>
        <w:tab w:val="right" w:pos="9360"/>
      </w:tabs>
      <w:jc w:val="both"/>
    </w:pPr>
  </w:style>
  <w:style w:type="paragraph" w:styleId="af2">
    <w:name w:val="annotation text"/>
    <w:basedOn w:val="a9"/>
    <w:semiHidden/>
    <w:rsid w:val="002A7254"/>
    <w:rPr>
      <w:sz w:val="20"/>
      <w:szCs w:val="20"/>
    </w:rPr>
  </w:style>
  <w:style w:type="paragraph" w:styleId="af3">
    <w:name w:val="annotation subject"/>
    <w:basedOn w:val="af2"/>
    <w:next w:val="af2"/>
    <w:semiHidden/>
    <w:rsid w:val="002A7254"/>
    <w:rPr>
      <w:b/>
      <w:bCs/>
    </w:rPr>
  </w:style>
  <w:style w:type="paragraph" w:styleId="af4">
    <w:name w:val="footnote text"/>
    <w:basedOn w:val="a9"/>
    <w:semiHidden/>
    <w:rsid w:val="002A7254"/>
    <w:rPr>
      <w:sz w:val="20"/>
      <w:szCs w:val="20"/>
    </w:rPr>
  </w:style>
  <w:style w:type="character" w:styleId="af5">
    <w:name w:val="footnote reference"/>
    <w:semiHidden/>
    <w:rsid w:val="002A7254"/>
    <w:rPr>
      <w:vertAlign w:val="superscript"/>
    </w:rPr>
  </w:style>
  <w:style w:type="character" w:styleId="af6">
    <w:name w:val="annotation reference"/>
    <w:semiHidden/>
    <w:rsid w:val="00B47DD9"/>
    <w:rPr>
      <w:sz w:val="16"/>
      <w:szCs w:val="16"/>
    </w:rPr>
  </w:style>
  <w:style w:type="paragraph" w:customStyle="1" w:styleId="af7">
    <w:name w:val="Имя_том"/>
    <w:basedOn w:val="a9"/>
    <w:next w:val="a9"/>
    <w:semiHidden/>
    <w:rsid w:val="00C46A5B"/>
    <w:pPr>
      <w:tabs>
        <w:tab w:val="left" w:pos="8789"/>
      </w:tabs>
      <w:spacing w:before="400" w:after="360" w:line="240" w:lineRule="auto"/>
      <w:ind w:left="1560" w:right="1841"/>
      <w:jc w:val="center"/>
    </w:pPr>
    <w:rPr>
      <w:sz w:val="26"/>
      <w:szCs w:val="20"/>
    </w:rPr>
  </w:style>
  <w:style w:type="paragraph" w:customStyle="1" w:styleId="af8">
    <w:name w:val="Шифр_том"/>
    <w:basedOn w:val="a9"/>
    <w:next w:val="a9"/>
    <w:semiHidden/>
    <w:rsid w:val="00C46A5B"/>
    <w:pPr>
      <w:spacing w:before="480" w:after="360" w:line="240" w:lineRule="auto"/>
      <w:ind w:left="567" w:right="510"/>
      <w:jc w:val="center"/>
    </w:pPr>
    <w:rPr>
      <w:bCs/>
      <w:sz w:val="24"/>
      <w:szCs w:val="20"/>
    </w:rPr>
  </w:style>
  <w:style w:type="paragraph" w:customStyle="1" w:styleId="af9">
    <w:name w:val="Должность(титульник)"/>
    <w:basedOn w:val="a9"/>
    <w:next w:val="a9"/>
    <w:semiHidden/>
    <w:rsid w:val="00C46A5B"/>
    <w:pPr>
      <w:spacing w:before="120" w:after="120" w:line="240" w:lineRule="auto"/>
    </w:pPr>
    <w:rPr>
      <w:sz w:val="24"/>
      <w:szCs w:val="20"/>
    </w:rPr>
  </w:style>
  <w:style w:type="paragraph" w:styleId="afa">
    <w:name w:val="Document Map"/>
    <w:basedOn w:val="a9"/>
    <w:semiHidden/>
    <w:rsid w:val="009548B2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b">
    <w:name w:val="Имя тома"/>
    <w:basedOn w:val="af7"/>
    <w:semiHidden/>
    <w:rsid w:val="0050160B"/>
    <w:pPr>
      <w:spacing w:before="4800"/>
      <w:ind w:left="0" w:right="-20"/>
    </w:pPr>
    <w:rPr>
      <w:b/>
      <w:bCs/>
      <w:caps/>
      <w:smallCaps/>
      <w:sz w:val="28"/>
    </w:rPr>
  </w:style>
  <w:style w:type="paragraph" w:customStyle="1" w:styleId="afc">
    <w:name w:val="Название в колонтитуле"/>
    <w:semiHidden/>
    <w:rsid w:val="004F0E94"/>
    <w:pPr>
      <w:spacing w:before="240" w:after="240"/>
      <w:ind w:left="2693"/>
    </w:pPr>
    <w:rPr>
      <w:rFonts w:ascii="Arial" w:hAnsi="Arial"/>
      <w:b/>
      <w:i/>
      <w:sz w:val="36"/>
    </w:rPr>
  </w:style>
  <w:style w:type="paragraph" w:customStyle="1" w:styleId="14">
    <w:name w:val="Колонтитул 1"/>
    <w:semiHidden/>
    <w:rsid w:val="004F0E94"/>
    <w:pPr>
      <w:spacing w:line="280" w:lineRule="exact"/>
      <w:ind w:left="2268"/>
    </w:pPr>
    <w:rPr>
      <w:rFonts w:ascii="Arial" w:hAnsi="Arial"/>
      <w:b/>
      <w:i/>
      <w:sz w:val="24"/>
    </w:rPr>
  </w:style>
  <w:style w:type="paragraph" w:customStyle="1" w:styleId="afd">
    <w:name w:val="Шифр тома"/>
    <w:basedOn w:val="af8"/>
    <w:semiHidden/>
    <w:rsid w:val="0050160B"/>
    <w:pPr>
      <w:ind w:left="0" w:right="-20"/>
    </w:pPr>
    <w:rPr>
      <w:bCs w:val="0"/>
    </w:rPr>
  </w:style>
  <w:style w:type="paragraph" w:customStyle="1" w:styleId="afe">
    <w:name w:val="НОмер тома"/>
    <w:basedOn w:val="a9"/>
    <w:semiHidden/>
    <w:rsid w:val="0050160B"/>
    <w:pPr>
      <w:ind w:right="-20"/>
      <w:jc w:val="center"/>
    </w:pPr>
    <w:rPr>
      <w:szCs w:val="20"/>
    </w:rPr>
  </w:style>
  <w:style w:type="character" w:styleId="aff">
    <w:name w:val="Hyperlink"/>
    <w:uiPriority w:val="99"/>
    <w:rsid w:val="0050160B"/>
    <w:rPr>
      <w:color w:val="0000FF"/>
      <w:u w:val="single"/>
    </w:rPr>
  </w:style>
  <w:style w:type="paragraph" w:styleId="aff0">
    <w:name w:val="header"/>
    <w:aliases w:val="Знак23, Знак23,Header Char Char Char Char Char Char Char Char"/>
    <w:basedOn w:val="a9"/>
    <w:link w:val="aff1"/>
    <w:rsid w:val="00CE5B04"/>
    <w:pPr>
      <w:tabs>
        <w:tab w:val="center" w:pos="4677"/>
        <w:tab w:val="right" w:pos="9355"/>
      </w:tabs>
    </w:pPr>
  </w:style>
  <w:style w:type="paragraph" w:styleId="aff2">
    <w:name w:val="footer"/>
    <w:basedOn w:val="a9"/>
    <w:link w:val="aff3"/>
    <w:uiPriority w:val="99"/>
    <w:rsid w:val="00CE5B04"/>
    <w:pPr>
      <w:tabs>
        <w:tab w:val="center" w:pos="4677"/>
        <w:tab w:val="right" w:pos="9355"/>
      </w:tabs>
    </w:pPr>
  </w:style>
  <w:style w:type="paragraph" w:customStyle="1" w:styleId="aa">
    <w:name w:val="П.З."/>
    <w:basedOn w:val="a9"/>
    <w:link w:val="aff4"/>
    <w:rsid w:val="00E3600F"/>
    <w:pPr>
      <w:ind w:firstLine="851"/>
      <w:jc w:val="both"/>
    </w:pPr>
    <w:rPr>
      <w:szCs w:val="28"/>
    </w:rPr>
  </w:style>
  <w:style w:type="character" w:customStyle="1" w:styleId="22">
    <w:name w:val="Заголовок 2 Знак"/>
    <w:aliases w:val="h2 Знак,h21 Знак,5 Знак,Заголовок пункта (1.1) Знак,-1.1 Знак"/>
    <w:link w:val="21"/>
    <w:rsid w:val="00AE109F"/>
    <w:rPr>
      <w:b/>
      <w:sz w:val="28"/>
    </w:rPr>
  </w:style>
  <w:style w:type="paragraph" w:customStyle="1" w:styleId="aff5">
    <w:name w:val="Колонтитул(бок.)"/>
    <w:basedOn w:val="a9"/>
    <w:link w:val="aff6"/>
    <w:semiHidden/>
    <w:rsid w:val="00144A53"/>
    <w:pPr>
      <w:jc w:val="center"/>
    </w:pPr>
    <w:rPr>
      <w:rFonts w:ascii="ISOCPEUR" w:hAnsi="ISOCPEUR"/>
      <w:i/>
      <w:spacing w:val="-20"/>
      <w:szCs w:val="28"/>
    </w:rPr>
  </w:style>
  <w:style w:type="paragraph" w:styleId="15">
    <w:name w:val="index 1"/>
    <w:basedOn w:val="a9"/>
    <w:next w:val="a9"/>
    <w:autoRedefine/>
    <w:semiHidden/>
    <w:rsid w:val="004102A2"/>
    <w:pPr>
      <w:ind w:left="280" w:hanging="280"/>
    </w:pPr>
  </w:style>
  <w:style w:type="character" w:customStyle="1" w:styleId="aff6">
    <w:name w:val="Колонтитул(бок.) Знак"/>
    <w:link w:val="aff5"/>
    <w:rsid w:val="00144A53"/>
    <w:rPr>
      <w:rFonts w:ascii="ISOCPEUR" w:hAnsi="ISOCPEUR"/>
      <w:i/>
      <w:spacing w:val="-20"/>
      <w:sz w:val="28"/>
      <w:szCs w:val="28"/>
      <w:lang w:val="ru-RU" w:eastAsia="ru-RU" w:bidi="ar-SA"/>
    </w:rPr>
  </w:style>
  <w:style w:type="paragraph" w:customStyle="1" w:styleId="aff7">
    <w:name w:val="Колонтитул(номер)"/>
    <w:basedOn w:val="a9"/>
    <w:rsid w:val="00037E11"/>
    <w:pPr>
      <w:jc w:val="center"/>
    </w:pPr>
    <w:rPr>
      <w:rFonts w:ascii="ISOCPEUR" w:hAnsi="ISOCPEUR"/>
      <w:i/>
      <w:sz w:val="24"/>
      <w:szCs w:val="18"/>
    </w:rPr>
  </w:style>
  <w:style w:type="paragraph" w:customStyle="1" w:styleId="-">
    <w:name w:val="Колонтитул(наз.орган-и)"/>
    <w:basedOn w:val="a9"/>
    <w:semiHidden/>
    <w:rsid w:val="00037E11"/>
    <w:pPr>
      <w:spacing w:before="120"/>
      <w:jc w:val="center"/>
    </w:pPr>
    <w:rPr>
      <w:rFonts w:ascii="ISOCPEUR" w:hAnsi="ISOCPEUR"/>
      <w:i/>
      <w:sz w:val="20"/>
    </w:rPr>
  </w:style>
  <w:style w:type="paragraph" w:customStyle="1" w:styleId="aff8">
    <w:name w:val="Колонтитул(надпись)"/>
    <w:basedOn w:val="a9"/>
    <w:rsid w:val="00037E11"/>
    <w:rPr>
      <w:rFonts w:ascii="ISOCPEUR" w:hAnsi="ISOCPEUR"/>
      <w:i/>
      <w:sz w:val="18"/>
      <w:szCs w:val="20"/>
    </w:rPr>
  </w:style>
  <w:style w:type="paragraph" w:customStyle="1" w:styleId="aff9">
    <w:name w:val="Колонтитул(номер_низ)"/>
    <w:basedOn w:val="a9"/>
    <w:semiHidden/>
    <w:rsid w:val="00C53272"/>
    <w:pPr>
      <w:spacing w:before="120"/>
      <w:jc w:val="center"/>
    </w:pPr>
    <w:rPr>
      <w:rFonts w:ascii="ISOCPEUR" w:hAnsi="ISOCPEUR"/>
      <w:i/>
      <w:sz w:val="24"/>
    </w:rPr>
  </w:style>
  <w:style w:type="paragraph" w:customStyle="1" w:styleId="affa">
    <w:name w:val="Колонтитул(надпись_бок)"/>
    <w:basedOn w:val="aff8"/>
    <w:semiHidden/>
    <w:rsid w:val="00771E98"/>
    <w:pPr>
      <w:framePr w:hSpace="181" w:wrap="around" w:vAnchor="text" w:hAnchor="page" w:x="398" w:y="341"/>
      <w:spacing w:before="240" w:after="240"/>
      <w:ind w:left="2693"/>
    </w:pPr>
    <w:rPr>
      <w:b/>
    </w:rPr>
  </w:style>
  <w:style w:type="paragraph" w:customStyle="1" w:styleId="affb">
    <w:name w:val="Колонтитул(объект.номер)"/>
    <w:basedOn w:val="-"/>
    <w:semiHidden/>
    <w:rsid w:val="004536C0"/>
    <w:rPr>
      <w:sz w:val="28"/>
    </w:rPr>
  </w:style>
  <w:style w:type="paragraph" w:customStyle="1" w:styleId="affc">
    <w:name w:val="Таблица(номерация)"/>
    <w:basedOn w:val="a9"/>
    <w:rsid w:val="00B84DEF"/>
    <w:pPr>
      <w:spacing w:before="60"/>
      <w:jc w:val="center"/>
    </w:pPr>
    <w:rPr>
      <w:szCs w:val="20"/>
    </w:rPr>
  </w:style>
  <w:style w:type="paragraph" w:customStyle="1" w:styleId="affd">
    <w:name w:val="Таблица(шапка)"/>
    <w:basedOn w:val="a9"/>
    <w:semiHidden/>
    <w:rsid w:val="00B84DEF"/>
    <w:pPr>
      <w:jc w:val="center"/>
    </w:pPr>
    <w:rPr>
      <w:sz w:val="16"/>
      <w:szCs w:val="20"/>
    </w:rPr>
  </w:style>
  <w:style w:type="paragraph" w:customStyle="1" w:styleId="120">
    <w:name w:val="Таблица 12"/>
    <w:basedOn w:val="aa"/>
    <w:rsid w:val="00322CF3"/>
    <w:pPr>
      <w:spacing w:line="240" w:lineRule="auto"/>
      <w:ind w:firstLine="0"/>
      <w:jc w:val="left"/>
    </w:pPr>
    <w:rPr>
      <w:sz w:val="24"/>
    </w:rPr>
  </w:style>
  <w:style w:type="numbering" w:styleId="111111">
    <w:name w:val="Outline List 2"/>
    <w:basedOn w:val="ad"/>
    <w:semiHidden/>
    <w:rsid w:val="00150FAE"/>
    <w:pPr>
      <w:numPr>
        <w:numId w:val="12"/>
      </w:numPr>
    </w:pPr>
  </w:style>
  <w:style w:type="numbering" w:styleId="1ai">
    <w:name w:val="Outline List 1"/>
    <w:basedOn w:val="ad"/>
    <w:semiHidden/>
    <w:rsid w:val="00150FAE"/>
    <w:pPr>
      <w:numPr>
        <w:numId w:val="13"/>
      </w:numPr>
    </w:pPr>
  </w:style>
  <w:style w:type="paragraph" w:styleId="HTML">
    <w:name w:val="HTML Address"/>
    <w:basedOn w:val="a9"/>
    <w:semiHidden/>
    <w:rsid w:val="00150FAE"/>
    <w:rPr>
      <w:i/>
      <w:iCs/>
    </w:rPr>
  </w:style>
  <w:style w:type="paragraph" w:styleId="affe">
    <w:name w:val="envelope address"/>
    <w:basedOn w:val="a9"/>
    <w:semiHidden/>
    <w:rsid w:val="00150FAE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</w:rPr>
  </w:style>
  <w:style w:type="character" w:styleId="HTML0">
    <w:name w:val="HTML Acronym"/>
    <w:basedOn w:val="ab"/>
    <w:semiHidden/>
    <w:rsid w:val="00150FAE"/>
  </w:style>
  <w:style w:type="table" w:styleId="-1">
    <w:name w:val="Table Web 1"/>
    <w:basedOn w:val="ac"/>
    <w:semiHidden/>
    <w:rsid w:val="00150FAE"/>
    <w:pPr>
      <w:spacing w:line="360" w:lineRule="auto"/>
    </w:p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c"/>
    <w:semiHidden/>
    <w:rsid w:val="00150FAE"/>
    <w:pPr>
      <w:spacing w:line="360" w:lineRule="auto"/>
    </w:p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c"/>
    <w:semiHidden/>
    <w:rsid w:val="00150FAE"/>
    <w:pPr>
      <w:spacing w:line="360" w:lineRule="auto"/>
    </w:p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f">
    <w:name w:val="Emphasis"/>
    <w:qFormat/>
    <w:rsid w:val="00150FAE"/>
    <w:rPr>
      <w:i/>
      <w:iCs/>
    </w:rPr>
  </w:style>
  <w:style w:type="paragraph" w:styleId="afff0">
    <w:name w:val="Date"/>
    <w:basedOn w:val="a9"/>
    <w:next w:val="a9"/>
    <w:semiHidden/>
    <w:rsid w:val="00150FAE"/>
  </w:style>
  <w:style w:type="paragraph" w:styleId="afff1">
    <w:name w:val="Note Heading"/>
    <w:basedOn w:val="a9"/>
    <w:next w:val="a9"/>
    <w:semiHidden/>
    <w:rsid w:val="00150FAE"/>
  </w:style>
  <w:style w:type="table" w:styleId="afff2">
    <w:name w:val="Table Elegant"/>
    <w:basedOn w:val="ac"/>
    <w:semiHidden/>
    <w:rsid w:val="00150FAE"/>
    <w:pPr>
      <w:spacing w:line="360" w:lineRule="auto"/>
    </w:p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6">
    <w:name w:val="Table Subtle 1"/>
    <w:basedOn w:val="ac"/>
    <w:semiHidden/>
    <w:rsid w:val="00150FAE"/>
    <w:pPr>
      <w:spacing w:line="360" w:lineRule="auto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4">
    <w:name w:val="Table Subtle 2"/>
    <w:basedOn w:val="ac"/>
    <w:semiHidden/>
    <w:rsid w:val="00150FAE"/>
    <w:pPr>
      <w:spacing w:line="360" w:lineRule="auto"/>
    </w:p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1">
    <w:name w:val="HTML Keyboard"/>
    <w:semiHidden/>
    <w:rsid w:val="00150FAE"/>
    <w:rPr>
      <w:rFonts w:ascii="Courier New" w:hAnsi="Courier New" w:cs="Courier New"/>
      <w:sz w:val="20"/>
      <w:szCs w:val="20"/>
    </w:rPr>
  </w:style>
  <w:style w:type="table" w:styleId="17">
    <w:name w:val="Table Classic 1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5">
    <w:name w:val="Table Classic 2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4">
    <w:name w:val="Table Classic 3"/>
    <w:basedOn w:val="ac"/>
    <w:semiHidden/>
    <w:rsid w:val="00150FAE"/>
    <w:pPr>
      <w:spacing w:line="360" w:lineRule="auto"/>
    </w:pPr>
    <w:rPr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4">
    <w:name w:val="Table Classic 4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2">
    <w:name w:val="HTML Code"/>
    <w:semiHidden/>
    <w:rsid w:val="00150FAE"/>
    <w:rPr>
      <w:rFonts w:ascii="Courier New" w:hAnsi="Courier New" w:cs="Courier New"/>
      <w:sz w:val="20"/>
      <w:szCs w:val="20"/>
    </w:rPr>
  </w:style>
  <w:style w:type="paragraph" w:styleId="afff3">
    <w:name w:val="Body Text"/>
    <w:basedOn w:val="a9"/>
    <w:link w:val="afff4"/>
    <w:rsid w:val="00150FAE"/>
    <w:pPr>
      <w:spacing w:after="120"/>
    </w:pPr>
  </w:style>
  <w:style w:type="paragraph" w:styleId="afff5">
    <w:name w:val="Body Text First Indent"/>
    <w:basedOn w:val="afff3"/>
    <w:semiHidden/>
    <w:rsid w:val="00150FAE"/>
    <w:pPr>
      <w:ind w:firstLine="210"/>
    </w:pPr>
  </w:style>
  <w:style w:type="paragraph" w:styleId="afff6">
    <w:name w:val="Body Text Indent"/>
    <w:basedOn w:val="a9"/>
    <w:link w:val="afff7"/>
    <w:uiPriority w:val="99"/>
    <w:semiHidden/>
    <w:rsid w:val="00150FAE"/>
    <w:pPr>
      <w:spacing w:after="120"/>
      <w:ind w:left="283"/>
    </w:pPr>
  </w:style>
  <w:style w:type="paragraph" w:styleId="26">
    <w:name w:val="Body Text First Indent 2"/>
    <w:basedOn w:val="afff6"/>
    <w:semiHidden/>
    <w:rsid w:val="00150FAE"/>
    <w:pPr>
      <w:ind w:firstLine="210"/>
    </w:pPr>
  </w:style>
  <w:style w:type="paragraph" w:styleId="a0">
    <w:name w:val="List Bullet"/>
    <w:basedOn w:val="a9"/>
    <w:semiHidden/>
    <w:rsid w:val="00150FAE"/>
    <w:pPr>
      <w:numPr>
        <w:numId w:val="2"/>
      </w:numPr>
    </w:pPr>
  </w:style>
  <w:style w:type="paragraph" w:styleId="20">
    <w:name w:val="List Bullet 2"/>
    <w:basedOn w:val="a9"/>
    <w:semiHidden/>
    <w:rsid w:val="00150FAE"/>
    <w:pPr>
      <w:numPr>
        <w:numId w:val="3"/>
      </w:numPr>
    </w:pPr>
  </w:style>
  <w:style w:type="paragraph" w:styleId="30">
    <w:name w:val="List Bullet 3"/>
    <w:basedOn w:val="a9"/>
    <w:semiHidden/>
    <w:rsid w:val="00150FAE"/>
    <w:pPr>
      <w:numPr>
        <w:numId w:val="4"/>
      </w:numPr>
    </w:pPr>
  </w:style>
  <w:style w:type="paragraph" w:styleId="40">
    <w:name w:val="List Bullet 4"/>
    <w:basedOn w:val="a9"/>
    <w:semiHidden/>
    <w:rsid w:val="00150FAE"/>
    <w:pPr>
      <w:numPr>
        <w:numId w:val="5"/>
      </w:numPr>
    </w:pPr>
  </w:style>
  <w:style w:type="paragraph" w:styleId="50">
    <w:name w:val="List Bullet 5"/>
    <w:basedOn w:val="a9"/>
    <w:semiHidden/>
    <w:rsid w:val="00150FAE"/>
    <w:pPr>
      <w:numPr>
        <w:numId w:val="6"/>
      </w:numPr>
    </w:pPr>
  </w:style>
  <w:style w:type="paragraph" w:styleId="afff8">
    <w:name w:val="Title"/>
    <w:basedOn w:val="a9"/>
    <w:link w:val="afff9"/>
    <w:uiPriority w:val="1"/>
    <w:qFormat/>
    <w:rsid w:val="00150FAE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afffa">
    <w:name w:val="page number"/>
    <w:basedOn w:val="ab"/>
    <w:rsid w:val="00150FAE"/>
  </w:style>
  <w:style w:type="character" w:styleId="afffb">
    <w:name w:val="line number"/>
    <w:basedOn w:val="ab"/>
    <w:semiHidden/>
    <w:rsid w:val="00150FAE"/>
  </w:style>
  <w:style w:type="paragraph" w:styleId="a">
    <w:name w:val="List Number"/>
    <w:basedOn w:val="a9"/>
    <w:semiHidden/>
    <w:rsid w:val="00150FAE"/>
    <w:pPr>
      <w:numPr>
        <w:numId w:val="7"/>
      </w:numPr>
    </w:pPr>
  </w:style>
  <w:style w:type="paragraph" w:styleId="2">
    <w:name w:val="List Number 2"/>
    <w:basedOn w:val="a9"/>
    <w:semiHidden/>
    <w:rsid w:val="00150FAE"/>
    <w:pPr>
      <w:numPr>
        <w:numId w:val="8"/>
      </w:numPr>
    </w:pPr>
  </w:style>
  <w:style w:type="paragraph" w:styleId="3">
    <w:name w:val="List Number 3"/>
    <w:basedOn w:val="a9"/>
    <w:semiHidden/>
    <w:rsid w:val="00150FAE"/>
    <w:pPr>
      <w:numPr>
        <w:numId w:val="9"/>
      </w:numPr>
    </w:pPr>
  </w:style>
  <w:style w:type="paragraph" w:styleId="4">
    <w:name w:val="List Number 4"/>
    <w:basedOn w:val="a9"/>
    <w:semiHidden/>
    <w:rsid w:val="00150FAE"/>
    <w:pPr>
      <w:numPr>
        <w:numId w:val="10"/>
      </w:numPr>
    </w:pPr>
  </w:style>
  <w:style w:type="paragraph" w:styleId="5">
    <w:name w:val="List Number 5"/>
    <w:basedOn w:val="a9"/>
    <w:semiHidden/>
    <w:rsid w:val="00150FAE"/>
    <w:pPr>
      <w:numPr>
        <w:numId w:val="11"/>
      </w:numPr>
    </w:pPr>
  </w:style>
  <w:style w:type="character" w:styleId="HTML3">
    <w:name w:val="HTML Sample"/>
    <w:semiHidden/>
    <w:rsid w:val="00150FAE"/>
    <w:rPr>
      <w:rFonts w:ascii="Courier New" w:hAnsi="Courier New" w:cs="Courier New"/>
    </w:rPr>
  </w:style>
  <w:style w:type="paragraph" w:styleId="27">
    <w:name w:val="envelope return"/>
    <w:basedOn w:val="a9"/>
    <w:semiHidden/>
    <w:rsid w:val="00150FAE"/>
    <w:rPr>
      <w:rFonts w:ascii="Arial" w:hAnsi="Arial" w:cs="Arial"/>
      <w:sz w:val="20"/>
      <w:szCs w:val="20"/>
    </w:rPr>
  </w:style>
  <w:style w:type="table" w:styleId="18">
    <w:name w:val="Table 3D effects 1"/>
    <w:basedOn w:val="ac"/>
    <w:semiHidden/>
    <w:rsid w:val="00150FAE"/>
    <w:pPr>
      <w:spacing w:line="36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8">
    <w:name w:val="Table 3D effects 2"/>
    <w:basedOn w:val="ac"/>
    <w:semiHidden/>
    <w:rsid w:val="00150FAE"/>
    <w:pPr>
      <w:spacing w:line="360" w:lineRule="auto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5">
    <w:name w:val="Table 3D effects 3"/>
    <w:basedOn w:val="ac"/>
    <w:semiHidden/>
    <w:rsid w:val="00150FAE"/>
    <w:pPr>
      <w:spacing w:line="36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c">
    <w:name w:val="Normal (Web)"/>
    <w:basedOn w:val="a9"/>
    <w:uiPriority w:val="99"/>
    <w:rsid w:val="00150FAE"/>
    <w:rPr>
      <w:sz w:val="24"/>
    </w:rPr>
  </w:style>
  <w:style w:type="paragraph" w:styleId="afffd">
    <w:name w:val="Normal Indent"/>
    <w:basedOn w:val="a9"/>
    <w:semiHidden/>
    <w:rsid w:val="00150FAE"/>
    <w:pPr>
      <w:ind w:left="708"/>
    </w:pPr>
  </w:style>
  <w:style w:type="character" w:styleId="HTML4">
    <w:name w:val="HTML Definition"/>
    <w:semiHidden/>
    <w:rsid w:val="00150FAE"/>
    <w:rPr>
      <w:i/>
      <w:iCs/>
    </w:rPr>
  </w:style>
  <w:style w:type="paragraph" w:styleId="29">
    <w:name w:val="Body Text 2"/>
    <w:basedOn w:val="a9"/>
    <w:semiHidden/>
    <w:rsid w:val="00150FAE"/>
    <w:pPr>
      <w:spacing w:after="120" w:line="480" w:lineRule="auto"/>
    </w:pPr>
  </w:style>
  <w:style w:type="paragraph" w:styleId="36">
    <w:name w:val="Body Text 3"/>
    <w:basedOn w:val="a9"/>
    <w:semiHidden/>
    <w:rsid w:val="00150FAE"/>
    <w:pPr>
      <w:spacing w:after="120"/>
    </w:pPr>
    <w:rPr>
      <w:sz w:val="16"/>
      <w:szCs w:val="16"/>
    </w:rPr>
  </w:style>
  <w:style w:type="paragraph" w:styleId="2a">
    <w:name w:val="Body Text Indent 2"/>
    <w:basedOn w:val="a9"/>
    <w:semiHidden/>
    <w:rsid w:val="00150FAE"/>
    <w:pPr>
      <w:spacing w:after="120" w:line="480" w:lineRule="auto"/>
      <w:ind w:left="283"/>
    </w:pPr>
  </w:style>
  <w:style w:type="paragraph" w:styleId="37">
    <w:name w:val="Body Text Indent 3"/>
    <w:basedOn w:val="a9"/>
    <w:link w:val="38"/>
    <w:rsid w:val="00150FAE"/>
    <w:pPr>
      <w:spacing w:after="120"/>
      <w:ind w:left="283"/>
    </w:pPr>
    <w:rPr>
      <w:sz w:val="16"/>
      <w:szCs w:val="16"/>
    </w:rPr>
  </w:style>
  <w:style w:type="character" w:styleId="HTML5">
    <w:name w:val="HTML Variable"/>
    <w:semiHidden/>
    <w:rsid w:val="00150FAE"/>
    <w:rPr>
      <w:i/>
      <w:iCs/>
    </w:rPr>
  </w:style>
  <w:style w:type="character" w:styleId="HTML6">
    <w:name w:val="HTML Typewriter"/>
    <w:semiHidden/>
    <w:rsid w:val="00150FAE"/>
    <w:rPr>
      <w:rFonts w:ascii="Courier New" w:hAnsi="Courier New" w:cs="Courier New"/>
      <w:sz w:val="20"/>
      <w:szCs w:val="20"/>
    </w:rPr>
  </w:style>
  <w:style w:type="paragraph" w:styleId="afffe">
    <w:name w:val="Subtitle"/>
    <w:basedOn w:val="a9"/>
    <w:qFormat/>
    <w:rsid w:val="00150FAE"/>
    <w:pPr>
      <w:spacing w:after="60"/>
      <w:jc w:val="center"/>
      <w:outlineLvl w:val="1"/>
    </w:pPr>
    <w:rPr>
      <w:rFonts w:ascii="Arial" w:hAnsi="Arial" w:cs="Arial"/>
      <w:sz w:val="24"/>
    </w:rPr>
  </w:style>
  <w:style w:type="paragraph" w:styleId="affff">
    <w:name w:val="Signature"/>
    <w:basedOn w:val="a9"/>
    <w:semiHidden/>
    <w:rsid w:val="00150FAE"/>
    <w:pPr>
      <w:ind w:left="4252"/>
    </w:pPr>
  </w:style>
  <w:style w:type="paragraph" w:styleId="affff0">
    <w:name w:val="Salutation"/>
    <w:basedOn w:val="a9"/>
    <w:next w:val="a9"/>
    <w:semiHidden/>
    <w:rsid w:val="00150FAE"/>
  </w:style>
  <w:style w:type="paragraph" w:styleId="affff1">
    <w:name w:val="List Continue"/>
    <w:basedOn w:val="a9"/>
    <w:semiHidden/>
    <w:rsid w:val="00150FAE"/>
    <w:pPr>
      <w:spacing w:after="120"/>
      <w:ind w:left="283"/>
    </w:pPr>
  </w:style>
  <w:style w:type="paragraph" w:styleId="2b">
    <w:name w:val="List Continue 2"/>
    <w:basedOn w:val="a9"/>
    <w:semiHidden/>
    <w:rsid w:val="00150FAE"/>
    <w:pPr>
      <w:spacing w:after="120"/>
      <w:ind w:left="566"/>
    </w:pPr>
  </w:style>
  <w:style w:type="paragraph" w:styleId="39">
    <w:name w:val="List Continue 3"/>
    <w:basedOn w:val="a9"/>
    <w:semiHidden/>
    <w:rsid w:val="00150FAE"/>
    <w:pPr>
      <w:spacing w:after="120"/>
      <w:ind w:left="849"/>
    </w:pPr>
  </w:style>
  <w:style w:type="paragraph" w:styleId="45">
    <w:name w:val="List Continue 4"/>
    <w:basedOn w:val="a9"/>
    <w:semiHidden/>
    <w:rsid w:val="00150FAE"/>
    <w:pPr>
      <w:spacing w:after="120"/>
      <w:ind w:left="1132"/>
    </w:pPr>
  </w:style>
  <w:style w:type="paragraph" w:styleId="55">
    <w:name w:val="List Continue 5"/>
    <w:basedOn w:val="a9"/>
    <w:semiHidden/>
    <w:rsid w:val="00150FAE"/>
    <w:pPr>
      <w:spacing w:after="120"/>
      <w:ind w:left="1415"/>
    </w:pPr>
  </w:style>
  <w:style w:type="character" w:styleId="affff2">
    <w:name w:val="FollowedHyperlink"/>
    <w:semiHidden/>
    <w:rsid w:val="00150FAE"/>
    <w:rPr>
      <w:color w:val="800080"/>
      <w:u w:val="single"/>
    </w:rPr>
  </w:style>
  <w:style w:type="table" w:styleId="19">
    <w:name w:val="Table Simple 1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c">
    <w:name w:val="Table Simple 2"/>
    <w:basedOn w:val="ac"/>
    <w:semiHidden/>
    <w:rsid w:val="00150FAE"/>
    <w:pPr>
      <w:spacing w:line="36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a">
    <w:name w:val="Table Simple 3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3">
    <w:name w:val="Closing"/>
    <w:basedOn w:val="a9"/>
    <w:semiHidden/>
    <w:rsid w:val="00150FAE"/>
    <w:pPr>
      <w:ind w:left="4252"/>
    </w:pPr>
  </w:style>
  <w:style w:type="table" w:styleId="1a">
    <w:name w:val="Table Grid 1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d">
    <w:name w:val="Table Grid 2"/>
    <w:basedOn w:val="ac"/>
    <w:semiHidden/>
    <w:rsid w:val="00150FAE"/>
    <w:pPr>
      <w:spacing w:line="360" w:lineRule="auto"/>
    </w:p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Grid 3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Grid 4"/>
    <w:basedOn w:val="ac"/>
    <w:semiHidden/>
    <w:rsid w:val="00150FAE"/>
    <w:pPr>
      <w:spacing w:line="360" w:lineRule="auto"/>
    </w:p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6">
    <w:name w:val="Table Grid 5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2">
    <w:name w:val="Table Grid 6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2">
    <w:name w:val="Table Grid 7"/>
    <w:basedOn w:val="ac"/>
    <w:semiHidden/>
    <w:rsid w:val="00150FAE"/>
    <w:pPr>
      <w:spacing w:line="360" w:lineRule="auto"/>
    </w:pPr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4">
    <w:name w:val="Table Contemporary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affff5">
    <w:name w:val="List"/>
    <w:basedOn w:val="a9"/>
    <w:semiHidden/>
    <w:rsid w:val="00150FAE"/>
    <w:pPr>
      <w:ind w:left="283" w:hanging="283"/>
    </w:pPr>
  </w:style>
  <w:style w:type="paragraph" w:styleId="2e">
    <w:name w:val="List 2"/>
    <w:basedOn w:val="a9"/>
    <w:semiHidden/>
    <w:rsid w:val="00150FAE"/>
    <w:pPr>
      <w:ind w:left="566" w:hanging="283"/>
    </w:pPr>
  </w:style>
  <w:style w:type="paragraph" w:styleId="3c">
    <w:name w:val="List 3"/>
    <w:basedOn w:val="a9"/>
    <w:semiHidden/>
    <w:rsid w:val="00150FAE"/>
    <w:pPr>
      <w:ind w:left="849" w:hanging="283"/>
    </w:pPr>
  </w:style>
  <w:style w:type="paragraph" w:styleId="47">
    <w:name w:val="List 4"/>
    <w:basedOn w:val="a9"/>
    <w:semiHidden/>
    <w:rsid w:val="00150FAE"/>
    <w:pPr>
      <w:ind w:left="1132" w:hanging="283"/>
    </w:pPr>
  </w:style>
  <w:style w:type="paragraph" w:styleId="57">
    <w:name w:val="List 5"/>
    <w:basedOn w:val="a9"/>
    <w:semiHidden/>
    <w:rsid w:val="00150FAE"/>
    <w:pPr>
      <w:ind w:left="1415" w:hanging="283"/>
    </w:pPr>
  </w:style>
  <w:style w:type="table" w:styleId="affff6">
    <w:name w:val="Table Professional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7">
    <w:name w:val="HTML Preformatted"/>
    <w:basedOn w:val="a9"/>
    <w:semiHidden/>
    <w:rsid w:val="00150FAE"/>
    <w:rPr>
      <w:rFonts w:ascii="Courier New" w:hAnsi="Courier New" w:cs="Courier New"/>
      <w:sz w:val="20"/>
      <w:szCs w:val="20"/>
    </w:rPr>
  </w:style>
  <w:style w:type="numbering" w:styleId="a8">
    <w:name w:val="Outline List 3"/>
    <w:basedOn w:val="ad"/>
    <w:rsid w:val="00150FAE"/>
    <w:pPr>
      <w:numPr>
        <w:numId w:val="14"/>
      </w:numPr>
    </w:pPr>
  </w:style>
  <w:style w:type="table" w:styleId="1b">
    <w:name w:val="Table Columns 1"/>
    <w:basedOn w:val="ac"/>
    <w:semiHidden/>
    <w:rsid w:val="00150FAE"/>
    <w:pPr>
      <w:spacing w:line="360" w:lineRule="auto"/>
    </w:pPr>
    <w:rPr>
      <w:b/>
      <w:bCs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">
    <w:name w:val="Table Columns 2"/>
    <w:basedOn w:val="ac"/>
    <w:semiHidden/>
    <w:rsid w:val="00150FAE"/>
    <w:pPr>
      <w:spacing w:line="360" w:lineRule="auto"/>
    </w:pPr>
    <w:rPr>
      <w:b/>
      <w:bCs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Columns 3"/>
    <w:basedOn w:val="ac"/>
    <w:semiHidden/>
    <w:rsid w:val="00150FAE"/>
    <w:pPr>
      <w:spacing w:line="360" w:lineRule="auto"/>
    </w:pPr>
    <w:rPr>
      <w:b/>
      <w:bCs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Columns 4"/>
    <w:basedOn w:val="ac"/>
    <w:semiHidden/>
    <w:rsid w:val="00150FAE"/>
    <w:pPr>
      <w:spacing w:line="360" w:lineRule="auto"/>
    </w:p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8">
    <w:name w:val="Table Columns 5"/>
    <w:basedOn w:val="ac"/>
    <w:semiHidden/>
    <w:rsid w:val="00150FAE"/>
    <w:pPr>
      <w:spacing w:line="360" w:lineRule="auto"/>
    </w:p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character" w:styleId="affff7">
    <w:name w:val="Strong"/>
    <w:qFormat/>
    <w:rsid w:val="00150FAE"/>
    <w:rPr>
      <w:b/>
      <w:bCs/>
    </w:rPr>
  </w:style>
  <w:style w:type="table" w:styleId="-10">
    <w:name w:val="Table List 1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0">
    <w:name w:val="Table List 2"/>
    <w:basedOn w:val="ac"/>
    <w:semiHidden/>
    <w:rsid w:val="00150FAE"/>
    <w:pPr>
      <w:spacing w:line="360" w:lineRule="auto"/>
    </w:p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0">
    <w:name w:val="Table List 3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">
    <w:name w:val="Table List 4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">
    <w:name w:val="Table List 5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">
    <w:name w:val="Table List 6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">
    <w:name w:val="Table List 7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f8">
    <w:name w:val="Plain Text"/>
    <w:basedOn w:val="a9"/>
    <w:semiHidden/>
    <w:rsid w:val="00150FAE"/>
    <w:rPr>
      <w:rFonts w:ascii="Courier New" w:hAnsi="Courier New" w:cs="Courier New"/>
      <w:sz w:val="20"/>
      <w:szCs w:val="20"/>
    </w:rPr>
  </w:style>
  <w:style w:type="table" w:styleId="affff9">
    <w:name w:val="Table Theme"/>
    <w:basedOn w:val="ac"/>
    <w:semiHidden/>
    <w:rsid w:val="00150FAE"/>
    <w:pPr>
      <w:spacing w:line="36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c">
    <w:name w:val="Table Colorful 1"/>
    <w:basedOn w:val="ac"/>
    <w:semiHidden/>
    <w:rsid w:val="00150FAE"/>
    <w:pPr>
      <w:spacing w:line="360" w:lineRule="auto"/>
    </w:pPr>
    <w:rPr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0">
    <w:name w:val="Table Colorful 2"/>
    <w:basedOn w:val="ac"/>
    <w:semiHidden/>
    <w:rsid w:val="00150FAE"/>
    <w:pPr>
      <w:spacing w:line="360" w:lineRule="auto"/>
    </w:p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Colorful 3"/>
    <w:basedOn w:val="ac"/>
    <w:semiHidden/>
    <w:rsid w:val="00150FAE"/>
    <w:pPr>
      <w:spacing w:line="360" w:lineRule="auto"/>
    </w:p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a">
    <w:name w:val="Block Text"/>
    <w:basedOn w:val="a9"/>
    <w:semiHidden/>
    <w:rsid w:val="00150FAE"/>
    <w:pPr>
      <w:spacing w:after="120"/>
      <w:ind w:left="1440" w:right="1440"/>
    </w:pPr>
  </w:style>
  <w:style w:type="character" w:styleId="HTML8">
    <w:name w:val="HTML Cite"/>
    <w:semiHidden/>
    <w:rsid w:val="00150FAE"/>
    <w:rPr>
      <w:i/>
      <w:iCs/>
    </w:rPr>
  </w:style>
  <w:style w:type="paragraph" w:styleId="affffb">
    <w:name w:val="Message Header"/>
    <w:basedOn w:val="a9"/>
    <w:semiHidden/>
    <w:rsid w:val="00150FA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</w:rPr>
  </w:style>
  <w:style w:type="paragraph" w:styleId="affffc">
    <w:name w:val="E-mail Signature"/>
    <w:basedOn w:val="a9"/>
    <w:semiHidden/>
    <w:rsid w:val="00150FAE"/>
  </w:style>
  <w:style w:type="paragraph" w:customStyle="1" w:styleId="affffd">
    <w:name w:val="Чертежный"/>
    <w:semiHidden/>
    <w:rsid w:val="00210912"/>
    <w:pPr>
      <w:jc w:val="both"/>
    </w:pPr>
    <w:rPr>
      <w:rFonts w:ascii="ISOCPEUR" w:hAnsi="ISOCPEUR"/>
      <w:i/>
      <w:sz w:val="28"/>
      <w:lang w:val="uk-UA"/>
    </w:rPr>
  </w:style>
  <w:style w:type="paragraph" w:customStyle="1" w:styleId="140">
    <w:name w:val="Таблица 14"/>
    <w:basedOn w:val="aa"/>
    <w:link w:val="141"/>
    <w:rsid w:val="00322CF3"/>
    <w:pPr>
      <w:spacing w:line="240" w:lineRule="auto"/>
      <w:ind w:firstLine="0"/>
    </w:pPr>
  </w:style>
  <w:style w:type="paragraph" w:customStyle="1" w:styleId="100">
    <w:name w:val="Таблица 10"/>
    <w:basedOn w:val="aa"/>
    <w:rsid w:val="00322CF3"/>
    <w:pPr>
      <w:spacing w:line="240" w:lineRule="auto"/>
      <w:ind w:firstLine="0"/>
    </w:pPr>
    <w:rPr>
      <w:sz w:val="20"/>
      <w:szCs w:val="20"/>
    </w:rPr>
  </w:style>
  <w:style w:type="table" w:customStyle="1" w:styleId="affffe">
    <w:name w:val="Таблица"/>
    <w:basedOn w:val="ac"/>
    <w:rsid w:val="00322CF3"/>
    <w:rPr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57" w:type="dxa"/>
        <w:bottom w:w="0" w:type="dxa"/>
        <w:right w:w="57" w:type="dxa"/>
      </w:tblCellMar>
    </w:tblPr>
  </w:style>
  <w:style w:type="paragraph" w:customStyle="1" w:styleId="a2">
    <w:name w:val="список"/>
    <w:basedOn w:val="aa"/>
    <w:rsid w:val="0048114C"/>
    <w:pPr>
      <w:numPr>
        <w:numId w:val="15"/>
      </w:numPr>
    </w:pPr>
  </w:style>
  <w:style w:type="paragraph" w:customStyle="1" w:styleId="a4">
    <w:name w:val="список нумерован."/>
    <w:basedOn w:val="aa"/>
    <w:rsid w:val="0048114C"/>
    <w:pPr>
      <w:numPr>
        <w:numId w:val="16"/>
      </w:numPr>
    </w:pPr>
  </w:style>
  <w:style w:type="paragraph" w:customStyle="1" w:styleId="1">
    <w:name w:val="Таб_ном_1"/>
    <w:basedOn w:val="21"/>
    <w:rsid w:val="00B80866"/>
    <w:pPr>
      <w:keepNext w:val="0"/>
      <w:numPr>
        <w:numId w:val="1"/>
      </w:numPr>
      <w:spacing w:before="0" w:after="0" w:line="240" w:lineRule="auto"/>
      <w:ind w:right="0"/>
    </w:pPr>
    <w:rPr>
      <w:sz w:val="22"/>
      <w:szCs w:val="24"/>
    </w:rPr>
  </w:style>
  <w:style w:type="paragraph" w:customStyle="1" w:styleId="11">
    <w:name w:val="Таб_ном_1.1"/>
    <w:basedOn w:val="31"/>
    <w:rsid w:val="00B80866"/>
    <w:pPr>
      <w:keepNext w:val="0"/>
      <w:numPr>
        <w:numId w:val="1"/>
      </w:numPr>
      <w:spacing w:before="0" w:after="0" w:line="240" w:lineRule="auto"/>
      <w:ind w:right="0"/>
    </w:pPr>
    <w:rPr>
      <w:sz w:val="22"/>
      <w:szCs w:val="24"/>
    </w:rPr>
  </w:style>
  <w:style w:type="paragraph" w:customStyle="1" w:styleId="111">
    <w:name w:val="Таб_ном_1.1.1"/>
    <w:basedOn w:val="43"/>
    <w:rsid w:val="00B80866"/>
    <w:pPr>
      <w:numPr>
        <w:ilvl w:val="3"/>
        <w:numId w:val="1"/>
      </w:numPr>
      <w:spacing w:line="240" w:lineRule="auto"/>
    </w:pPr>
    <w:rPr>
      <w:sz w:val="22"/>
    </w:rPr>
  </w:style>
  <w:style w:type="paragraph" w:customStyle="1" w:styleId="afffff">
    <w:name w:val="Стадия_кр"/>
    <w:basedOn w:val="a9"/>
    <w:next w:val="a9"/>
    <w:rsid w:val="00AF7083"/>
    <w:pPr>
      <w:spacing w:line="240" w:lineRule="auto"/>
      <w:jc w:val="center"/>
    </w:pPr>
    <w:rPr>
      <w:sz w:val="24"/>
    </w:rPr>
  </w:style>
  <w:style w:type="character" w:customStyle="1" w:styleId="aff1">
    <w:name w:val="Верхний колонтитул Знак"/>
    <w:aliases w:val="Знак23 Знак, Знак23 Знак,Header Char Char Char Char Char Char Char Char Знак"/>
    <w:link w:val="aff0"/>
    <w:rsid w:val="00E17EE4"/>
    <w:rPr>
      <w:sz w:val="28"/>
      <w:szCs w:val="24"/>
    </w:rPr>
  </w:style>
  <w:style w:type="character" w:customStyle="1" w:styleId="141">
    <w:name w:val="Таблица 14 Знак"/>
    <w:link w:val="140"/>
    <w:rsid w:val="002245E5"/>
    <w:rPr>
      <w:sz w:val="28"/>
      <w:szCs w:val="28"/>
    </w:rPr>
  </w:style>
  <w:style w:type="paragraph" w:customStyle="1" w:styleId="afffff0">
    <w:name w:val="ДОК Таблица Текст"/>
    <w:basedOn w:val="a9"/>
    <w:link w:val="afffff1"/>
    <w:qFormat/>
    <w:rsid w:val="00FF0283"/>
    <w:pPr>
      <w:spacing w:line="240" w:lineRule="auto"/>
    </w:pPr>
    <w:rPr>
      <w:rFonts w:eastAsia="Arial Unicode MS"/>
      <w:bCs/>
      <w:noProof/>
      <w:sz w:val="22"/>
      <w:szCs w:val="22"/>
      <w:lang w:val="en-US"/>
    </w:rPr>
  </w:style>
  <w:style w:type="character" w:customStyle="1" w:styleId="afffff1">
    <w:name w:val="ДОК Таблица Текст Знак"/>
    <w:link w:val="afffff0"/>
    <w:rsid w:val="00FF0283"/>
    <w:rPr>
      <w:rFonts w:eastAsia="Arial Unicode MS"/>
      <w:bCs/>
      <w:noProof/>
      <w:sz w:val="22"/>
      <w:szCs w:val="22"/>
      <w:lang w:val="en-US"/>
    </w:rPr>
  </w:style>
  <w:style w:type="paragraph" w:customStyle="1" w:styleId="afffff2">
    <w:name w:val="ДОК Текст"/>
    <w:basedOn w:val="a9"/>
    <w:link w:val="afffff3"/>
    <w:qFormat/>
    <w:rsid w:val="00797DF5"/>
    <w:pPr>
      <w:ind w:firstLine="567"/>
      <w:jc w:val="both"/>
    </w:pPr>
    <w:rPr>
      <w:bCs/>
      <w:noProof/>
      <w:szCs w:val="22"/>
      <w:lang w:val="en-US"/>
    </w:rPr>
  </w:style>
  <w:style w:type="character" w:customStyle="1" w:styleId="afffff3">
    <w:name w:val="ДОК Текст Знак"/>
    <w:link w:val="afffff2"/>
    <w:rsid w:val="00797DF5"/>
    <w:rPr>
      <w:bCs/>
      <w:noProof/>
      <w:sz w:val="28"/>
      <w:szCs w:val="22"/>
      <w:lang w:val="en-US"/>
    </w:rPr>
  </w:style>
  <w:style w:type="numbering" w:customStyle="1" w:styleId="a1">
    <w:name w:val="ДОК Маркированный список"/>
    <w:basedOn w:val="ad"/>
    <w:uiPriority w:val="99"/>
    <w:rsid w:val="00797DF5"/>
    <w:pPr>
      <w:numPr>
        <w:numId w:val="18"/>
      </w:numPr>
    </w:pPr>
  </w:style>
  <w:style w:type="paragraph" w:customStyle="1" w:styleId="afffff4">
    <w:name w:val="ДОК Таблица Заголовок"/>
    <w:basedOn w:val="afffff0"/>
    <w:qFormat/>
    <w:rsid w:val="00797DF5"/>
    <w:pPr>
      <w:keepNext/>
      <w:keepLines/>
      <w:jc w:val="center"/>
    </w:pPr>
    <w:rPr>
      <w:b/>
    </w:rPr>
  </w:style>
  <w:style w:type="paragraph" w:customStyle="1" w:styleId="afffff5">
    <w:name w:val="ДОК Таблица Текст Центр"/>
    <w:basedOn w:val="afffff0"/>
    <w:qFormat/>
    <w:rsid w:val="00797DF5"/>
    <w:pPr>
      <w:jc w:val="center"/>
    </w:pPr>
  </w:style>
  <w:style w:type="paragraph" w:styleId="afffff6">
    <w:name w:val="List Paragraph"/>
    <w:aliases w:val="ПЗ"/>
    <w:basedOn w:val="a9"/>
    <w:uiPriority w:val="34"/>
    <w:qFormat/>
    <w:rsid w:val="00EC53F7"/>
    <w:pPr>
      <w:ind w:left="720"/>
      <w:contextualSpacing/>
    </w:pPr>
  </w:style>
  <w:style w:type="paragraph" w:customStyle="1" w:styleId="1d">
    <w:name w:val="Знак Знак Знак1"/>
    <w:basedOn w:val="a9"/>
    <w:rsid w:val="00C12045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ffff7">
    <w:name w:val="Адресат"/>
    <w:basedOn w:val="a9"/>
    <w:rsid w:val="00E37AFB"/>
    <w:pPr>
      <w:spacing w:line="240" w:lineRule="auto"/>
    </w:pPr>
    <w:rPr>
      <w:sz w:val="24"/>
    </w:rPr>
  </w:style>
  <w:style w:type="paragraph" w:customStyle="1" w:styleId="a3">
    <w:name w:val="Заголовок ПЗ"/>
    <w:basedOn w:val="10"/>
    <w:link w:val="afffff8"/>
    <w:rsid w:val="00382B5B"/>
    <w:pPr>
      <w:numPr>
        <w:numId w:val="19"/>
      </w:numPr>
    </w:pPr>
    <w:rPr>
      <w:sz w:val="28"/>
    </w:rPr>
  </w:style>
  <w:style w:type="paragraph" w:customStyle="1" w:styleId="afffff9">
    <w:name w:val="Заголовок главы ПЗ"/>
    <w:basedOn w:val="a3"/>
    <w:link w:val="afffffa"/>
    <w:qFormat/>
    <w:rsid w:val="00382B5B"/>
    <w:pPr>
      <w:spacing w:before="0" w:after="0"/>
      <w:ind w:left="0" w:firstLine="709"/>
      <w:jc w:val="left"/>
    </w:pPr>
  </w:style>
  <w:style w:type="character" w:customStyle="1" w:styleId="afffff8">
    <w:name w:val="Заголовок ПЗ Знак"/>
    <w:link w:val="a3"/>
    <w:rsid w:val="00382B5B"/>
    <w:rPr>
      <w:b/>
      <w:sz w:val="28"/>
      <w:szCs w:val="24"/>
    </w:rPr>
  </w:style>
  <w:style w:type="paragraph" w:customStyle="1" w:styleId="Body">
    <w:name w:val="Body"/>
    <w:basedOn w:val="a9"/>
    <w:rsid w:val="00C83157"/>
    <w:pPr>
      <w:spacing w:line="360" w:lineRule="atLeast"/>
      <w:ind w:left="284" w:firstLine="851"/>
      <w:jc w:val="both"/>
    </w:pPr>
    <w:rPr>
      <w:rFonts w:ascii="Pragmatica" w:hAnsi="Pragmatica"/>
      <w:sz w:val="24"/>
      <w:szCs w:val="20"/>
    </w:rPr>
  </w:style>
  <w:style w:type="character" w:customStyle="1" w:styleId="afffffa">
    <w:name w:val="Заголовок главы ПЗ Знак"/>
    <w:basedOn w:val="afffff8"/>
    <w:link w:val="afffff9"/>
    <w:rsid w:val="00382B5B"/>
    <w:rPr>
      <w:b/>
      <w:sz w:val="28"/>
      <w:szCs w:val="24"/>
    </w:rPr>
  </w:style>
  <w:style w:type="paragraph" w:customStyle="1" w:styleId="1e">
    <w:name w:val="Абзац списка1"/>
    <w:basedOn w:val="a9"/>
    <w:rsid w:val="00EB135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ff4">
    <w:name w:val="П.З. Знак"/>
    <w:link w:val="aa"/>
    <w:rsid w:val="00AE109F"/>
    <w:rPr>
      <w:sz w:val="28"/>
      <w:szCs w:val="28"/>
    </w:rPr>
  </w:style>
  <w:style w:type="paragraph" w:customStyle="1" w:styleId="afffffb">
    <w:name w:val="Пояснительная записка(ТЕКСТ)"/>
    <w:basedOn w:val="a9"/>
    <w:link w:val="afffffc"/>
    <w:rsid w:val="00330E18"/>
    <w:pPr>
      <w:ind w:left="57" w:right="113" w:firstLine="851"/>
      <w:jc w:val="both"/>
    </w:pPr>
    <w:rPr>
      <w:rFonts w:eastAsia="Calibri"/>
      <w:szCs w:val="28"/>
    </w:rPr>
  </w:style>
  <w:style w:type="character" w:customStyle="1" w:styleId="afffffc">
    <w:name w:val="Пояснительная записка(ТЕКСТ) Знак"/>
    <w:link w:val="afffffb"/>
    <w:locked/>
    <w:rsid w:val="00330E18"/>
    <w:rPr>
      <w:rFonts w:eastAsia="Calibri"/>
      <w:sz w:val="28"/>
      <w:szCs w:val="28"/>
    </w:rPr>
  </w:style>
  <w:style w:type="paragraph" w:customStyle="1" w:styleId="afffffd">
    <w:name w:val="Р"/>
    <w:basedOn w:val="a9"/>
    <w:uiPriority w:val="99"/>
    <w:rsid w:val="00846727"/>
    <w:pPr>
      <w:spacing w:line="240" w:lineRule="auto"/>
    </w:pPr>
    <w:rPr>
      <w:rFonts w:ascii="Arial" w:hAnsi="Arial"/>
      <w:b/>
      <w:sz w:val="24"/>
      <w:szCs w:val="20"/>
    </w:rPr>
  </w:style>
  <w:style w:type="paragraph" w:styleId="afffffe">
    <w:name w:val="No Spacing"/>
    <w:uiPriority w:val="1"/>
    <w:qFormat/>
    <w:rsid w:val="00846727"/>
    <w:rPr>
      <w:sz w:val="28"/>
      <w:szCs w:val="24"/>
    </w:rPr>
  </w:style>
  <w:style w:type="paragraph" w:customStyle="1" w:styleId="110">
    <w:name w:val="Абзац списка11"/>
    <w:basedOn w:val="a9"/>
    <w:rsid w:val="00A6692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fffff">
    <w:name w:val="TOC Heading"/>
    <w:basedOn w:val="10"/>
    <w:next w:val="a9"/>
    <w:uiPriority w:val="39"/>
    <w:unhideWhenUsed/>
    <w:qFormat/>
    <w:rsid w:val="00E374BA"/>
    <w:pPr>
      <w:keepLines/>
      <w:pageBreakBefore w:val="0"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paragraph" w:customStyle="1" w:styleId="-0">
    <w:name w:val="ЕСКД - Обычный"/>
    <w:basedOn w:val="a9"/>
    <w:rsid w:val="00B15235"/>
    <w:pPr>
      <w:ind w:left="284" w:right="284" w:firstLine="709"/>
      <w:jc w:val="both"/>
    </w:pPr>
    <w:rPr>
      <w:sz w:val="24"/>
      <w:szCs w:val="28"/>
    </w:rPr>
  </w:style>
  <w:style w:type="character" w:customStyle="1" w:styleId="aff3">
    <w:name w:val="Нижний колонтитул Знак"/>
    <w:basedOn w:val="ab"/>
    <w:link w:val="aff2"/>
    <w:uiPriority w:val="99"/>
    <w:rsid w:val="0091309F"/>
    <w:rPr>
      <w:sz w:val="28"/>
      <w:szCs w:val="24"/>
    </w:rPr>
  </w:style>
  <w:style w:type="character" w:customStyle="1" w:styleId="afff9">
    <w:name w:val="Название Знак"/>
    <w:basedOn w:val="ab"/>
    <w:link w:val="afff8"/>
    <w:uiPriority w:val="1"/>
    <w:rsid w:val="0091309F"/>
    <w:rPr>
      <w:rFonts w:ascii="Arial" w:hAnsi="Arial" w:cs="Arial"/>
      <w:b/>
      <w:bCs/>
      <w:kern w:val="28"/>
      <w:sz w:val="32"/>
      <w:szCs w:val="32"/>
    </w:rPr>
  </w:style>
  <w:style w:type="character" w:customStyle="1" w:styleId="afff4">
    <w:name w:val="Основной текст Знак"/>
    <w:basedOn w:val="ab"/>
    <w:link w:val="afff3"/>
    <w:rsid w:val="0091309F"/>
    <w:rPr>
      <w:sz w:val="28"/>
      <w:szCs w:val="24"/>
    </w:rPr>
  </w:style>
  <w:style w:type="character" w:customStyle="1" w:styleId="afff7">
    <w:name w:val="Основной текст с отступом Знак"/>
    <w:basedOn w:val="ab"/>
    <w:link w:val="afff6"/>
    <w:uiPriority w:val="99"/>
    <w:semiHidden/>
    <w:rsid w:val="0091309F"/>
    <w:rPr>
      <w:sz w:val="28"/>
      <w:szCs w:val="24"/>
    </w:rPr>
  </w:style>
  <w:style w:type="character" w:customStyle="1" w:styleId="32">
    <w:name w:val="Заголовок 3 Знак"/>
    <w:aliases w:val="римская нумерация Знак1,H3 Знак,Заголовок подпукта (1.1.1) Знак,римская нумерация Знак Знак,римская нумерация1 Знак Знак,ПРИЛ Знак"/>
    <w:basedOn w:val="ab"/>
    <w:link w:val="31"/>
    <w:rsid w:val="0091309F"/>
    <w:rPr>
      <w:sz w:val="28"/>
    </w:rPr>
  </w:style>
  <w:style w:type="character" w:customStyle="1" w:styleId="42">
    <w:name w:val="Заголовок 4 Знак"/>
    <w:aliases w:val="H4 Знак,H41 Знак"/>
    <w:basedOn w:val="ab"/>
    <w:link w:val="41"/>
    <w:rsid w:val="0091309F"/>
    <w:rPr>
      <w:sz w:val="28"/>
    </w:rPr>
  </w:style>
  <w:style w:type="character" w:customStyle="1" w:styleId="53">
    <w:name w:val="Заголовок 5 Знак"/>
    <w:aliases w:val="h5 Знак,h51 Знак,H5 Знак,H51 Знак,h52 Знак,test Знак,Block Label Знак,Level 3 - i Знак"/>
    <w:basedOn w:val="ab"/>
    <w:link w:val="52"/>
    <w:rsid w:val="0091309F"/>
    <w:rPr>
      <w:sz w:val="22"/>
    </w:rPr>
  </w:style>
  <w:style w:type="character" w:customStyle="1" w:styleId="60">
    <w:name w:val="Заголовок 6 Знак"/>
    <w:basedOn w:val="ab"/>
    <w:link w:val="6"/>
    <w:rsid w:val="0091309F"/>
    <w:rPr>
      <w:i/>
      <w:sz w:val="22"/>
    </w:rPr>
  </w:style>
  <w:style w:type="character" w:customStyle="1" w:styleId="70">
    <w:name w:val="Заголовок 7 Знак"/>
    <w:basedOn w:val="ab"/>
    <w:link w:val="7"/>
    <w:rsid w:val="0091309F"/>
    <w:rPr>
      <w:rFonts w:ascii="Arial" w:hAnsi="Arial"/>
    </w:rPr>
  </w:style>
  <w:style w:type="character" w:customStyle="1" w:styleId="80">
    <w:name w:val="Заголовок 8 Знак"/>
    <w:basedOn w:val="ab"/>
    <w:link w:val="8"/>
    <w:rsid w:val="0091309F"/>
    <w:rPr>
      <w:rFonts w:ascii="Arial" w:hAnsi="Arial"/>
      <w:i/>
    </w:rPr>
  </w:style>
  <w:style w:type="character" w:customStyle="1" w:styleId="90">
    <w:name w:val="Заголовок 9 Знак"/>
    <w:basedOn w:val="ab"/>
    <w:link w:val="9"/>
    <w:rsid w:val="0091309F"/>
    <w:rPr>
      <w:rFonts w:ascii="Arial" w:hAnsi="Arial"/>
      <w:b/>
      <w:i/>
      <w:sz w:val="18"/>
    </w:rPr>
  </w:style>
  <w:style w:type="character" w:customStyle="1" w:styleId="38">
    <w:name w:val="Основной текст с отступом 3 Знак"/>
    <w:basedOn w:val="ab"/>
    <w:link w:val="37"/>
    <w:rsid w:val="0091309F"/>
    <w:rPr>
      <w:sz w:val="16"/>
      <w:szCs w:val="16"/>
    </w:rPr>
  </w:style>
  <w:style w:type="paragraph" w:customStyle="1" w:styleId="b-address">
    <w:name w:val="b-address"/>
    <w:basedOn w:val="a9"/>
    <w:rsid w:val="0091309F"/>
    <w:pPr>
      <w:spacing w:before="100" w:beforeAutospacing="1" w:after="100" w:afterAutospacing="1" w:line="240" w:lineRule="auto"/>
    </w:pPr>
    <w:rPr>
      <w:sz w:val="24"/>
    </w:rPr>
  </w:style>
  <w:style w:type="character" w:customStyle="1" w:styleId="af">
    <w:name w:val="Текст выноски Знак"/>
    <w:basedOn w:val="ab"/>
    <w:link w:val="ae"/>
    <w:uiPriority w:val="99"/>
    <w:semiHidden/>
    <w:rsid w:val="0091309F"/>
    <w:rPr>
      <w:rFonts w:ascii="Tahoma" w:hAnsi="Tahoma" w:cs="Tahoma"/>
      <w:sz w:val="16"/>
      <w:szCs w:val="16"/>
    </w:rPr>
  </w:style>
  <w:style w:type="character" w:styleId="affffff0">
    <w:name w:val="Placeholder Text"/>
    <w:basedOn w:val="ab"/>
    <w:uiPriority w:val="99"/>
    <w:semiHidden/>
    <w:rsid w:val="0091309F"/>
    <w:rPr>
      <w:color w:val="808080"/>
    </w:rPr>
  </w:style>
  <w:style w:type="character" w:customStyle="1" w:styleId="apple-converted-space">
    <w:name w:val="apple-converted-space"/>
    <w:basedOn w:val="ab"/>
    <w:rsid w:val="00D07BE6"/>
  </w:style>
  <w:style w:type="paragraph" w:customStyle="1" w:styleId="Default">
    <w:name w:val="Default"/>
    <w:rsid w:val="00E64301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harAttribute29">
    <w:name w:val="CharAttribute29"/>
    <w:rsid w:val="0068065B"/>
    <w:rPr>
      <w:rFonts w:ascii="Times New Roman" w:eastAsia="Times New Roman" w:hAnsi="Times New Roman"/>
      <w:color w:val="FF0000"/>
      <w:sz w:val="24"/>
    </w:rPr>
  </w:style>
  <w:style w:type="paragraph" w:customStyle="1" w:styleId="ParaAttribute59">
    <w:name w:val="ParaAttribute59"/>
    <w:rsid w:val="0068065B"/>
    <w:pPr>
      <w:widowControl w:val="0"/>
      <w:wordWrap w:val="0"/>
      <w:ind w:left="1211" w:right="226" w:hanging="360"/>
      <w:jc w:val="both"/>
    </w:pPr>
    <w:rPr>
      <w:rFonts w:eastAsia="Batang"/>
    </w:rPr>
  </w:style>
  <w:style w:type="character" w:customStyle="1" w:styleId="CharAttribute4">
    <w:name w:val="CharAttribute4"/>
    <w:rsid w:val="0068065B"/>
    <w:rPr>
      <w:rFonts w:ascii="Times New Roman" w:eastAsia="Times New Roman" w:hAnsi="Times New Roman"/>
      <w:sz w:val="24"/>
    </w:rPr>
  </w:style>
  <w:style w:type="character" w:customStyle="1" w:styleId="CharAttribute36">
    <w:name w:val="CharAttribute36"/>
    <w:rsid w:val="0068065B"/>
    <w:rPr>
      <w:rFonts w:ascii="Batang" w:eastAsia="Batang" w:hAnsi="Batang"/>
      <w:sz w:val="24"/>
    </w:rPr>
  </w:style>
  <w:style w:type="paragraph" w:customStyle="1" w:styleId="affffff1">
    <w:name w:val="ГПП Основной текст"/>
    <w:basedOn w:val="afff3"/>
    <w:link w:val="affffff2"/>
    <w:rsid w:val="00BD26B1"/>
    <w:pPr>
      <w:widowControl w:val="0"/>
      <w:tabs>
        <w:tab w:val="left" w:pos="426"/>
      </w:tabs>
      <w:spacing w:after="0" w:line="240" w:lineRule="auto"/>
      <w:ind w:left="170" w:right="57" w:firstLine="567"/>
      <w:jc w:val="both"/>
    </w:pPr>
    <w:rPr>
      <w:sz w:val="24"/>
    </w:rPr>
  </w:style>
  <w:style w:type="character" w:customStyle="1" w:styleId="affffff2">
    <w:name w:val="ГПП Основной текст Знак Знак"/>
    <w:basedOn w:val="ab"/>
    <w:link w:val="affffff1"/>
    <w:rsid w:val="00BD26B1"/>
    <w:rPr>
      <w:sz w:val="24"/>
      <w:szCs w:val="24"/>
    </w:rPr>
  </w:style>
  <w:style w:type="paragraph" w:customStyle="1" w:styleId="a5">
    <w:name w:val="нум"/>
    <w:qFormat/>
    <w:rsid w:val="00105856"/>
    <w:pPr>
      <w:widowControl w:val="0"/>
      <w:numPr>
        <w:numId w:val="24"/>
      </w:numPr>
      <w:shd w:val="clear" w:color="auto" w:fill="FFFFFF"/>
      <w:tabs>
        <w:tab w:val="left" w:pos="1134"/>
      </w:tabs>
      <w:suppressAutoHyphens/>
      <w:autoSpaceDE w:val="0"/>
      <w:autoSpaceDN w:val="0"/>
      <w:adjustRightInd w:val="0"/>
      <w:spacing w:before="120"/>
      <w:jc w:val="both"/>
    </w:pPr>
    <w:rPr>
      <w:sz w:val="24"/>
      <w:szCs w:val="24"/>
      <w:lang w:eastAsia="en-US"/>
    </w:rPr>
  </w:style>
  <w:style w:type="paragraph" w:customStyle="1" w:styleId="a6">
    <w:name w:val="нума"/>
    <w:autoRedefine/>
    <w:qFormat/>
    <w:rsid w:val="00105856"/>
    <w:pPr>
      <w:numPr>
        <w:ilvl w:val="1"/>
        <w:numId w:val="24"/>
      </w:numPr>
      <w:shd w:val="clear" w:color="auto" w:fill="FFFFFF"/>
      <w:tabs>
        <w:tab w:val="left" w:pos="1134"/>
        <w:tab w:val="left" w:pos="1701"/>
      </w:tabs>
      <w:suppressAutoHyphens/>
      <w:autoSpaceDE w:val="0"/>
      <w:autoSpaceDN w:val="0"/>
      <w:adjustRightInd w:val="0"/>
      <w:ind w:left="1701" w:right="567" w:hanging="425"/>
    </w:pPr>
    <w:rPr>
      <w:sz w:val="24"/>
      <w:szCs w:val="28"/>
      <w:lang w:eastAsia="en-US"/>
    </w:rPr>
  </w:style>
  <w:style w:type="character" w:customStyle="1" w:styleId="FontStyle15">
    <w:name w:val="Font Style15"/>
    <w:uiPriority w:val="99"/>
    <w:rsid w:val="00105856"/>
    <w:rPr>
      <w:rFonts w:ascii="Times New Roman" w:hAnsi="Times New Roman" w:cs="Times New Roman"/>
      <w:sz w:val="26"/>
      <w:szCs w:val="26"/>
    </w:rPr>
  </w:style>
  <w:style w:type="paragraph" w:styleId="affffff3">
    <w:name w:val="Revision"/>
    <w:hidden/>
    <w:uiPriority w:val="99"/>
    <w:semiHidden/>
    <w:rsid w:val="00F62902"/>
    <w:rPr>
      <w:sz w:val="28"/>
      <w:szCs w:val="24"/>
    </w:rPr>
  </w:style>
  <w:style w:type="paragraph" w:customStyle="1" w:styleId="a7">
    <w:name w:val="Названия таблиц"/>
    <w:basedOn w:val="a9"/>
    <w:rsid w:val="00A1542F"/>
    <w:pPr>
      <w:keepNext/>
      <w:numPr>
        <w:numId w:val="28"/>
      </w:numPr>
      <w:spacing w:before="120" w:line="240" w:lineRule="auto"/>
      <w:jc w:val="right"/>
    </w:pPr>
    <w:rPr>
      <w:i/>
      <w:sz w:val="24"/>
    </w:rPr>
  </w:style>
  <w:style w:type="paragraph" w:customStyle="1" w:styleId="affffff4">
    <w:name w:val="Обычный без отступа по ширине"/>
    <w:basedOn w:val="a9"/>
    <w:rsid w:val="00A1542F"/>
    <w:pPr>
      <w:jc w:val="both"/>
    </w:pPr>
    <w:rPr>
      <w:rFonts w:ascii="Arial" w:hAnsi="Arial"/>
      <w:sz w:val="24"/>
    </w:rPr>
  </w:style>
  <w:style w:type="paragraph" w:customStyle="1" w:styleId="affffff5">
    <w:name w:val="!Текст"/>
    <w:link w:val="affffff6"/>
    <w:uiPriority w:val="99"/>
    <w:rsid w:val="00735BDE"/>
    <w:pPr>
      <w:spacing w:before="120"/>
      <w:ind w:firstLine="709"/>
      <w:jc w:val="both"/>
    </w:pPr>
    <w:rPr>
      <w:spacing w:val="-1"/>
      <w:sz w:val="28"/>
      <w:szCs w:val="24"/>
    </w:rPr>
  </w:style>
  <w:style w:type="character" w:customStyle="1" w:styleId="affffff6">
    <w:name w:val="!Текст Знак"/>
    <w:link w:val="affffff5"/>
    <w:uiPriority w:val="99"/>
    <w:locked/>
    <w:rsid w:val="00735BDE"/>
    <w:rPr>
      <w:spacing w:val="-1"/>
      <w:sz w:val="28"/>
      <w:szCs w:val="24"/>
    </w:rPr>
  </w:style>
  <w:style w:type="paragraph" w:customStyle="1" w:styleId="Twordaddfieldheads">
    <w:name w:val="Tword_add_field_heads"/>
    <w:basedOn w:val="a9"/>
    <w:rsid w:val="00197549"/>
    <w:pPr>
      <w:widowControl w:val="0"/>
      <w:adjustRightInd w:val="0"/>
      <w:spacing w:line="240" w:lineRule="auto"/>
      <w:jc w:val="center"/>
      <w:textAlignment w:val="baseline"/>
    </w:pPr>
    <w:rPr>
      <w:rFonts w:ascii="ISOCPEUR" w:hAnsi="ISOCPEUR" w:cs="Arial"/>
      <w:i/>
      <w:sz w:val="22"/>
      <w:szCs w:val="20"/>
    </w:rPr>
  </w:style>
  <w:style w:type="paragraph" w:customStyle="1" w:styleId="Twordizme">
    <w:name w:val="Tword_izme"/>
    <w:basedOn w:val="a9"/>
    <w:rsid w:val="00197549"/>
    <w:pPr>
      <w:spacing w:line="240" w:lineRule="auto"/>
      <w:jc w:val="center"/>
    </w:pPr>
    <w:rPr>
      <w:rFonts w:ascii="ISOCPEUR" w:hAnsi="ISOCPEUR"/>
      <w:i/>
      <w:sz w:val="18"/>
    </w:rPr>
  </w:style>
  <w:style w:type="paragraph" w:customStyle="1" w:styleId="Twordfami">
    <w:name w:val="Tword_fami"/>
    <w:basedOn w:val="a9"/>
    <w:rsid w:val="00197549"/>
    <w:pPr>
      <w:spacing w:line="240" w:lineRule="auto"/>
    </w:pPr>
    <w:rPr>
      <w:rFonts w:ascii="ISOCPEUR" w:hAnsi="ISOCPEUR" w:cs="Arial"/>
      <w:i/>
      <w:sz w:val="22"/>
      <w:szCs w:val="20"/>
    </w:rPr>
  </w:style>
  <w:style w:type="paragraph" w:customStyle="1" w:styleId="Tworddate">
    <w:name w:val="Tword_date"/>
    <w:basedOn w:val="a9"/>
    <w:rsid w:val="00197549"/>
    <w:pPr>
      <w:spacing w:line="240" w:lineRule="auto"/>
      <w:jc w:val="center"/>
    </w:pPr>
    <w:rPr>
      <w:rFonts w:ascii="ISOCPEUR" w:hAnsi="ISOCPEUR"/>
      <w:i/>
      <w:sz w:val="16"/>
    </w:rPr>
  </w:style>
  <w:style w:type="paragraph" w:customStyle="1" w:styleId="Twordlitlistlistov">
    <w:name w:val="Tword_lit_list_listov"/>
    <w:basedOn w:val="a9"/>
    <w:rsid w:val="00197549"/>
    <w:pPr>
      <w:widowControl w:val="0"/>
      <w:adjustRightInd w:val="0"/>
      <w:spacing w:line="240" w:lineRule="auto"/>
      <w:jc w:val="center"/>
      <w:textAlignment w:val="baseline"/>
    </w:pPr>
    <w:rPr>
      <w:rFonts w:ascii="ISOCPEUR" w:hAnsi="ISOCPEUR" w:cs="Arial"/>
      <w:i/>
      <w:sz w:val="22"/>
      <w:szCs w:val="18"/>
    </w:rPr>
  </w:style>
  <w:style w:type="paragraph" w:customStyle="1" w:styleId="Twordpagenumber">
    <w:name w:val="Tword_page_number"/>
    <w:basedOn w:val="Twordlitlistlistov"/>
    <w:rsid w:val="00197549"/>
    <w:rPr>
      <w:sz w:val="24"/>
      <w:lang w:val="en-US"/>
    </w:rPr>
  </w:style>
  <w:style w:type="paragraph" w:customStyle="1" w:styleId="Twordcopyformat">
    <w:name w:val="Tword_copy_format"/>
    <w:basedOn w:val="a9"/>
    <w:rsid w:val="00197549"/>
    <w:pPr>
      <w:spacing w:line="240" w:lineRule="auto"/>
      <w:jc w:val="center"/>
    </w:pPr>
    <w:rPr>
      <w:rFonts w:ascii="ISOCPEUR" w:hAnsi="ISOCPEUR" w:cs="Arial"/>
      <w:i/>
      <w:sz w:val="22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Balloon Text" w:uiPriority="99"/>
    <w:lsdException w:name="Table Grid" w:uiPriority="5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9">
    <w:name w:val="Normal"/>
    <w:qFormat/>
    <w:rsid w:val="00144A53"/>
    <w:pPr>
      <w:spacing w:line="360" w:lineRule="auto"/>
    </w:pPr>
    <w:rPr>
      <w:sz w:val="28"/>
      <w:szCs w:val="24"/>
    </w:rPr>
  </w:style>
  <w:style w:type="paragraph" w:styleId="10">
    <w:name w:val="heading 1"/>
    <w:aliases w:val="Ариал11,Заголовок 1 абб,Заголовок параграфа (1.),-1"/>
    <w:basedOn w:val="a9"/>
    <w:next w:val="aa"/>
    <w:link w:val="12"/>
    <w:qFormat/>
    <w:rsid w:val="00431921"/>
    <w:pPr>
      <w:keepNext/>
      <w:pageBreakBefore/>
      <w:spacing w:before="360" w:after="480"/>
      <w:jc w:val="center"/>
      <w:outlineLvl w:val="0"/>
    </w:pPr>
    <w:rPr>
      <w:b/>
      <w:sz w:val="32"/>
    </w:rPr>
  </w:style>
  <w:style w:type="paragraph" w:styleId="21">
    <w:name w:val="heading 2"/>
    <w:aliases w:val="h2,h21,5,Заголовок пункта (1.1),-1.1"/>
    <w:basedOn w:val="a9"/>
    <w:next w:val="aa"/>
    <w:link w:val="22"/>
    <w:qFormat/>
    <w:rsid w:val="00AE109F"/>
    <w:pPr>
      <w:keepNext/>
      <w:numPr>
        <w:ilvl w:val="1"/>
        <w:numId w:val="17"/>
      </w:numPr>
      <w:spacing w:before="360" w:after="120"/>
      <w:ind w:right="113"/>
      <w:outlineLvl w:val="1"/>
    </w:pPr>
    <w:rPr>
      <w:b/>
      <w:szCs w:val="20"/>
    </w:rPr>
  </w:style>
  <w:style w:type="paragraph" w:styleId="31">
    <w:name w:val="heading 3"/>
    <w:aliases w:val="римская нумерация,H3,Заголовок подпукта (1.1.1),римская нумерация Знак,римская нумерация1 Знак,ПРИЛ"/>
    <w:basedOn w:val="a9"/>
    <w:next w:val="aa"/>
    <w:link w:val="32"/>
    <w:qFormat/>
    <w:rsid w:val="002073CB"/>
    <w:pPr>
      <w:keepNext/>
      <w:numPr>
        <w:ilvl w:val="2"/>
        <w:numId w:val="17"/>
      </w:numPr>
      <w:spacing w:before="240" w:after="60"/>
      <w:ind w:right="284"/>
      <w:outlineLvl w:val="2"/>
    </w:pPr>
    <w:rPr>
      <w:szCs w:val="20"/>
    </w:rPr>
  </w:style>
  <w:style w:type="paragraph" w:styleId="41">
    <w:name w:val="heading 4"/>
    <w:aliases w:val="H4,H41"/>
    <w:basedOn w:val="a9"/>
    <w:next w:val="aa"/>
    <w:link w:val="42"/>
    <w:qFormat/>
    <w:rsid w:val="002073CB"/>
    <w:pPr>
      <w:keepNext/>
      <w:numPr>
        <w:ilvl w:val="3"/>
        <w:numId w:val="17"/>
      </w:numPr>
      <w:spacing w:before="240" w:after="60"/>
      <w:ind w:right="284"/>
      <w:jc w:val="both"/>
      <w:outlineLvl w:val="3"/>
    </w:pPr>
    <w:rPr>
      <w:szCs w:val="20"/>
    </w:rPr>
  </w:style>
  <w:style w:type="paragraph" w:styleId="52">
    <w:name w:val="heading 5"/>
    <w:aliases w:val="h5,h51,H5,H51,h52,test,Block Label,Level 3 - i"/>
    <w:basedOn w:val="a9"/>
    <w:next w:val="a9"/>
    <w:link w:val="53"/>
    <w:qFormat/>
    <w:rsid w:val="00DE45D6"/>
    <w:pPr>
      <w:spacing w:before="240" w:after="60"/>
      <w:jc w:val="both"/>
      <w:outlineLvl w:val="4"/>
    </w:pPr>
    <w:rPr>
      <w:sz w:val="22"/>
      <w:szCs w:val="20"/>
    </w:rPr>
  </w:style>
  <w:style w:type="paragraph" w:styleId="6">
    <w:name w:val="heading 6"/>
    <w:basedOn w:val="a9"/>
    <w:next w:val="a9"/>
    <w:link w:val="60"/>
    <w:qFormat/>
    <w:rsid w:val="00DE45D6"/>
    <w:pPr>
      <w:spacing w:before="240" w:after="60"/>
      <w:jc w:val="both"/>
      <w:outlineLvl w:val="5"/>
    </w:pPr>
    <w:rPr>
      <w:i/>
      <w:sz w:val="22"/>
      <w:szCs w:val="20"/>
    </w:rPr>
  </w:style>
  <w:style w:type="paragraph" w:styleId="7">
    <w:name w:val="heading 7"/>
    <w:basedOn w:val="a9"/>
    <w:next w:val="a9"/>
    <w:link w:val="70"/>
    <w:qFormat/>
    <w:rsid w:val="00DE45D6"/>
    <w:pPr>
      <w:spacing w:before="240" w:after="60"/>
      <w:jc w:val="both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9"/>
    <w:next w:val="a9"/>
    <w:link w:val="80"/>
    <w:qFormat/>
    <w:rsid w:val="00DE45D6"/>
    <w:pPr>
      <w:spacing w:before="240" w:after="60"/>
      <w:jc w:val="both"/>
      <w:outlineLvl w:val="7"/>
    </w:pPr>
    <w:rPr>
      <w:rFonts w:ascii="Arial" w:hAnsi="Arial"/>
      <w:i/>
      <w:sz w:val="20"/>
      <w:szCs w:val="20"/>
    </w:rPr>
  </w:style>
  <w:style w:type="paragraph" w:styleId="9">
    <w:name w:val="heading 9"/>
    <w:basedOn w:val="a9"/>
    <w:next w:val="a9"/>
    <w:link w:val="90"/>
    <w:qFormat/>
    <w:rsid w:val="00DE45D6"/>
    <w:pPr>
      <w:spacing w:before="240" w:after="60"/>
      <w:jc w:val="both"/>
      <w:outlineLvl w:val="8"/>
    </w:pPr>
    <w:rPr>
      <w:rFonts w:ascii="Arial" w:hAnsi="Arial"/>
      <w:b/>
      <w:i/>
      <w:sz w:val="18"/>
      <w:szCs w:val="20"/>
    </w:rPr>
  </w:style>
  <w:style w:type="character" w:default="1" w:styleId="ab">
    <w:name w:val="Default Paragraph Font"/>
    <w:uiPriority w:val="1"/>
    <w:semiHidden/>
    <w:unhideWhenUsed/>
  </w:style>
  <w:style w:type="table" w:default="1" w:styleId="ac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d">
    <w:name w:val="No List"/>
    <w:uiPriority w:val="99"/>
    <w:semiHidden/>
    <w:unhideWhenUsed/>
  </w:style>
  <w:style w:type="character" w:customStyle="1" w:styleId="12">
    <w:name w:val="Заголовок 1 Знак"/>
    <w:aliases w:val="Ариал11 Знак,Заголовок 1 абб Знак,Заголовок параграфа (1.) Знак,-1 Знак"/>
    <w:link w:val="10"/>
    <w:rsid w:val="00061B39"/>
    <w:rPr>
      <w:b/>
      <w:sz w:val="32"/>
      <w:szCs w:val="24"/>
      <w:lang w:val="ru-RU" w:eastAsia="ru-RU" w:bidi="ar-SA"/>
    </w:rPr>
  </w:style>
  <w:style w:type="paragraph" w:styleId="ae">
    <w:name w:val="Balloon Text"/>
    <w:basedOn w:val="a9"/>
    <w:link w:val="af"/>
    <w:uiPriority w:val="99"/>
    <w:semiHidden/>
    <w:rsid w:val="00DE45D6"/>
    <w:rPr>
      <w:rFonts w:ascii="Tahoma" w:hAnsi="Tahoma" w:cs="Tahoma"/>
      <w:sz w:val="16"/>
      <w:szCs w:val="16"/>
    </w:rPr>
  </w:style>
  <w:style w:type="paragraph" w:styleId="af0">
    <w:name w:val="caption"/>
    <w:basedOn w:val="a9"/>
    <w:qFormat/>
    <w:rsid w:val="00EB08F7"/>
    <w:pPr>
      <w:ind w:left="709"/>
    </w:pPr>
    <w:rPr>
      <w:szCs w:val="20"/>
    </w:rPr>
  </w:style>
  <w:style w:type="paragraph" w:styleId="23">
    <w:name w:val="toc 2"/>
    <w:basedOn w:val="a9"/>
    <w:next w:val="a9"/>
    <w:uiPriority w:val="39"/>
    <w:rsid w:val="004E7964"/>
    <w:pPr>
      <w:tabs>
        <w:tab w:val="right" w:leader="dot" w:pos="9639"/>
      </w:tabs>
      <w:ind w:left="454" w:right="284"/>
    </w:pPr>
  </w:style>
  <w:style w:type="paragraph" w:customStyle="1" w:styleId="51">
    <w:name w:val="заголовок 5"/>
    <w:basedOn w:val="a9"/>
    <w:next w:val="a9"/>
    <w:semiHidden/>
    <w:rsid w:val="002073CB"/>
    <w:pPr>
      <w:widowControl w:val="0"/>
      <w:numPr>
        <w:ilvl w:val="4"/>
        <w:numId w:val="17"/>
      </w:numPr>
      <w:spacing w:before="240" w:after="60"/>
    </w:pPr>
    <w:rPr>
      <w:rFonts w:ascii="Arial" w:hAnsi="Arial"/>
      <w:sz w:val="22"/>
      <w:szCs w:val="20"/>
    </w:rPr>
  </w:style>
  <w:style w:type="table" w:styleId="af1">
    <w:name w:val="Table Grid"/>
    <w:basedOn w:val="ac"/>
    <w:uiPriority w:val="59"/>
    <w:rsid w:val="00E8505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toc 1"/>
    <w:basedOn w:val="a9"/>
    <w:next w:val="a9"/>
    <w:uiPriority w:val="39"/>
    <w:rsid w:val="004102A2"/>
    <w:pPr>
      <w:tabs>
        <w:tab w:val="right" w:leader="dot" w:pos="9639"/>
      </w:tabs>
      <w:spacing w:before="120" w:after="120"/>
      <w:ind w:left="227" w:right="284"/>
    </w:pPr>
    <w:rPr>
      <w:b/>
      <w:bCs/>
    </w:rPr>
  </w:style>
  <w:style w:type="paragraph" w:styleId="33">
    <w:name w:val="toc 3"/>
    <w:basedOn w:val="a9"/>
    <w:next w:val="a9"/>
    <w:uiPriority w:val="39"/>
    <w:rsid w:val="004E7964"/>
    <w:pPr>
      <w:tabs>
        <w:tab w:val="right" w:leader="dot" w:pos="9639"/>
      </w:tabs>
      <w:ind w:left="567" w:right="284"/>
    </w:pPr>
    <w:rPr>
      <w:iCs/>
      <w:sz w:val="24"/>
      <w:szCs w:val="20"/>
    </w:rPr>
  </w:style>
  <w:style w:type="paragraph" w:styleId="43">
    <w:name w:val="toc 4"/>
    <w:basedOn w:val="a9"/>
    <w:next w:val="a9"/>
    <w:semiHidden/>
    <w:rsid w:val="00A500A4"/>
    <w:pPr>
      <w:ind w:left="720"/>
    </w:pPr>
    <w:rPr>
      <w:sz w:val="18"/>
      <w:szCs w:val="18"/>
    </w:rPr>
  </w:style>
  <w:style w:type="paragraph" w:styleId="54">
    <w:name w:val="toc 5"/>
    <w:basedOn w:val="a9"/>
    <w:next w:val="a9"/>
    <w:autoRedefine/>
    <w:semiHidden/>
    <w:rsid w:val="00A500A4"/>
    <w:pPr>
      <w:ind w:left="960"/>
    </w:pPr>
    <w:rPr>
      <w:sz w:val="18"/>
      <w:szCs w:val="18"/>
    </w:rPr>
  </w:style>
  <w:style w:type="paragraph" w:styleId="61">
    <w:name w:val="toc 6"/>
    <w:basedOn w:val="a9"/>
    <w:next w:val="a9"/>
    <w:autoRedefine/>
    <w:semiHidden/>
    <w:rsid w:val="00A500A4"/>
    <w:pPr>
      <w:ind w:left="1200"/>
    </w:pPr>
    <w:rPr>
      <w:sz w:val="18"/>
      <w:szCs w:val="18"/>
    </w:rPr>
  </w:style>
  <w:style w:type="paragraph" w:styleId="71">
    <w:name w:val="toc 7"/>
    <w:basedOn w:val="a9"/>
    <w:next w:val="a9"/>
    <w:autoRedefine/>
    <w:semiHidden/>
    <w:rsid w:val="00A500A4"/>
    <w:pPr>
      <w:ind w:left="1440"/>
    </w:pPr>
    <w:rPr>
      <w:sz w:val="18"/>
      <w:szCs w:val="18"/>
    </w:rPr>
  </w:style>
  <w:style w:type="paragraph" w:styleId="81">
    <w:name w:val="toc 8"/>
    <w:basedOn w:val="a9"/>
    <w:next w:val="a9"/>
    <w:autoRedefine/>
    <w:semiHidden/>
    <w:rsid w:val="00A500A4"/>
    <w:pPr>
      <w:ind w:left="1680"/>
    </w:pPr>
    <w:rPr>
      <w:sz w:val="18"/>
      <w:szCs w:val="18"/>
    </w:rPr>
  </w:style>
  <w:style w:type="paragraph" w:styleId="91">
    <w:name w:val="toc 9"/>
    <w:basedOn w:val="a9"/>
    <w:next w:val="a9"/>
    <w:autoRedefine/>
    <w:semiHidden/>
    <w:rsid w:val="00A500A4"/>
    <w:pPr>
      <w:ind w:left="1920"/>
    </w:pPr>
    <w:rPr>
      <w:sz w:val="18"/>
      <w:szCs w:val="18"/>
    </w:rPr>
  </w:style>
  <w:style w:type="paragraph" w:customStyle="1" w:styleId="MTDisplayEquation">
    <w:name w:val="MTDisplayEquation"/>
    <w:basedOn w:val="a9"/>
    <w:semiHidden/>
    <w:rsid w:val="00DD6841"/>
    <w:pPr>
      <w:tabs>
        <w:tab w:val="center" w:pos="4680"/>
        <w:tab w:val="right" w:pos="9360"/>
      </w:tabs>
      <w:jc w:val="both"/>
    </w:pPr>
  </w:style>
  <w:style w:type="paragraph" w:styleId="af2">
    <w:name w:val="annotation text"/>
    <w:basedOn w:val="a9"/>
    <w:semiHidden/>
    <w:rsid w:val="002A7254"/>
    <w:rPr>
      <w:sz w:val="20"/>
      <w:szCs w:val="20"/>
    </w:rPr>
  </w:style>
  <w:style w:type="paragraph" w:styleId="af3">
    <w:name w:val="annotation subject"/>
    <w:basedOn w:val="af2"/>
    <w:next w:val="af2"/>
    <w:semiHidden/>
    <w:rsid w:val="002A7254"/>
    <w:rPr>
      <w:b/>
      <w:bCs/>
    </w:rPr>
  </w:style>
  <w:style w:type="paragraph" w:styleId="af4">
    <w:name w:val="footnote text"/>
    <w:basedOn w:val="a9"/>
    <w:semiHidden/>
    <w:rsid w:val="002A7254"/>
    <w:rPr>
      <w:sz w:val="20"/>
      <w:szCs w:val="20"/>
    </w:rPr>
  </w:style>
  <w:style w:type="character" w:styleId="af5">
    <w:name w:val="footnote reference"/>
    <w:semiHidden/>
    <w:rsid w:val="002A7254"/>
    <w:rPr>
      <w:vertAlign w:val="superscript"/>
    </w:rPr>
  </w:style>
  <w:style w:type="character" w:styleId="af6">
    <w:name w:val="annotation reference"/>
    <w:semiHidden/>
    <w:rsid w:val="00B47DD9"/>
    <w:rPr>
      <w:sz w:val="16"/>
      <w:szCs w:val="16"/>
    </w:rPr>
  </w:style>
  <w:style w:type="paragraph" w:customStyle="1" w:styleId="af7">
    <w:name w:val="Имя_том"/>
    <w:basedOn w:val="a9"/>
    <w:next w:val="a9"/>
    <w:semiHidden/>
    <w:rsid w:val="00C46A5B"/>
    <w:pPr>
      <w:tabs>
        <w:tab w:val="left" w:pos="8789"/>
      </w:tabs>
      <w:spacing w:before="400" w:after="360" w:line="240" w:lineRule="auto"/>
      <w:ind w:left="1560" w:right="1841"/>
      <w:jc w:val="center"/>
    </w:pPr>
    <w:rPr>
      <w:sz w:val="26"/>
      <w:szCs w:val="20"/>
    </w:rPr>
  </w:style>
  <w:style w:type="paragraph" w:customStyle="1" w:styleId="af8">
    <w:name w:val="Шифр_том"/>
    <w:basedOn w:val="a9"/>
    <w:next w:val="a9"/>
    <w:semiHidden/>
    <w:rsid w:val="00C46A5B"/>
    <w:pPr>
      <w:spacing w:before="480" w:after="360" w:line="240" w:lineRule="auto"/>
      <w:ind w:left="567" w:right="510"/>
      <w:jc w:val="center"/>
    </w:pPr>
    <w:rPr>
      <w:bCs/>
      <w:sz w:val="24"/>
      <w:szCs w:val="20"/>
    </w:rPr>
  </w:style>
  <w:style w:type="paragraph" w:customStyle="1" w:styleId="af9">
    <w:name w:val="Должность(титульник)"/>
    <w:basedOn w:val="a9"/>
    <w:next w:val="a9"/>
    <w:semiHidden/>
    <w:rsid w:val="00C46A5B"/>
    <w:pPr>
      <w:spacing w:before="120" w:after="120" w:line="240" w:lineRule="auto"/>
    </w:pPr>
    <w:rPr>
      <w:sz w:val="24"/>
      <w:szCs w:val="20"/>
    </w:rPr>
  </w:style>
  <w:style w:type="paragraph" w:styleId="afa">
    <w:name w:val="Document Map"/>
    <w:basedOn w:val="a9"/>
    <w:semiHidden/>
    <w:rsid w:val="009548B2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b">
    <w:name w:val="Имя тома"/>
    <w:basedOn w:val="af7"/>
    <w:semiHidden/>
    <w:rsid w:val="0050160B"/>
    <w:pPr>
      <w:spacing w:before="4800"/>
      <w:ind w:left="0" w:right="-20"/>
    </w:pPr>
    <w:rPr>
      <w:b/>
      <w:bCs/>
      <w:caps/>
      <w:smallCaps/>
      <w:sz w:val="28"/>
    </w:rPr>
  </w:style>
  <w:style w:type="paragraph" w:customStyle="1" w:styleId="afc">
    <w:name w:val="Название в колонтитуле"/>
    <w:semiHidden/>
    <w:rsid w:val="004F0E94"/>
    <w:pPr>
      <w:spacing w:before="240" w:after="240"/>
      <w:ind w:left="2693"/>
    </w:pPr>
    <w:rPr>
      <w:rFonts w:ascii="Arial" w:hAnsi="Arial"/>
      <w:b/>
      <w:i/>
      <w:sz w:val="36"/>
    </w:rPr>
  </w:style>
  <w:style w:type="paragraph" w:customStyle="1" w:styleId="14">
    <w:name w:val="Колонтитул 1"/>
    <w:semiHidden/>
    <w:rsid w:val="004F0E94"/>
    <w:pPr>
      <w:spacing w:line="280" w:lineRule="exact"/>
      <w:ind w:left="2268"/>
    </w:pPr>
    <w:rPr>
      <w:rFonts w:ascii="Arial" w:hAnsi="Arial"/>
      <w:b/>
      <w:i/>
      <w:sz w:val="24"/>
    </w:rPr>
  </w:style>
  <w:style w:type="paragraph" w:customStyle="1" w:styleId="afd">
    <w:name w:val="Шифр тома"/>
    <w:basedOn w:val="af8"/>
    <w:semiHidden/>
    <w:rsid w:val="0050160B"/>
    <w:pPr>
      <w:ind w:left="0" w:right="-20"/>
    </w:pPr>
    <w:rPr>
      <w:bCs w:val="0"/>
    </w:rPr>
  </w:style>
  <w:style w:type="paragraph" w:customStyle="1" w:styleId="afe">
    <w:name w:val="НОмер тома"/>
    <w:basedOn w:val="a9"/>
    <w:semiHidden/>
    <w:rsid w:val="0050160B"/>
    <w:pPr>
      <w:ind w:right="-20"/>
      <w:jc w:val="center"/>
    </w:pPr>
    <w:rPr>
      <w:szCs w:val="20"/>
    </w:rPr>
  </w:style>
  <w:style w:type="character" w:styleId="aff">
    <w:name w:val="Hyperlink"/>
    <w:uiPriority w:val="99"/>
    <w:rsid w:val="0050160B"/>
    <w:rPr>
      <w:color w:val="0000FF"/>
      <w:u w:val="single"/>
    </w:rPr>
  </w:style>
  <w:style w:type="paragraph" w:styleId="aff0">
    <w:name w:val="header"/>
    <w:aliases w:val="Знак23, Знак23,Header Char Char Char Char Char Char Char Char"/>
    <w:basedOn w:val="a9"/>
    <w:link w:val="aff1"/>
    <w:rsid w:val="00CE5B04"/>
    <w:pPr>
      <w:tabs>
        <w:tab w:val="center" w:pos="4677"/>
        <w:tab w:val="right" w:pos="9355"/>
      </w:tabs>
    </w:pPr>
  </w:style>
  <w:style w:type="paragraph" w:styleId="aff2">
    <w:name w:val="footer"/>
    <w:basedOn w:val="a9"/>
    <w:link w:val="aff3"/>
    <w:uiPriority w:val="99"/>
    <w:rsid w:val="00CE5B04"/>
    <w:pPr>
      <w:tabs>
        <w:tab w:val="center" w:pos="4677"/>
        <w:tab w:val="right" w:pos="9355"/>
      </w:tabs>
    </w:pPr>
  </w:style>
  <w:style w:type="paragraph" w:customStyle="1" w:styleId="aa">
    <w:name w:val="П.З."/>
    <w:basedOn w:val="a9"/>
    <w:link w:val="aff4"/>
    <w:rsid w:val="00E3600F"/>
    <w:pPr>
      <w:ind w:firstLine="851"/>
      <w:jc w:val="both"/>
    </w:pPr>
    <w:rPr>
      <w:szCs w:val="28"/>
    </w:rPr>
  </w:style>
  <w:style w:type="character" w:customStyle="1" w:styleId="22">
    <w:name w:val="Заголовок 2 Знак"/>
    <w:aliases w:val="h2 Знак,h21 Знак,5 Знак,Заголовок пункта (1.1) Знак,-1.1 Знак"/>
    <w:link w:val="21"/>
    <w:rsid w:val="00AE109F"/>
    <w:rPr>
      <w:b/>
      <w:sz w:val="28"/>
    </w:rPr>
  </w:style>
  <w:style w:type="paragraph" w:customStyle="1" w:styleId="aff5">
    <w:name w:val="Колонтитул(бок.)"/>
    <w:basedOn w:val="a9"/>
    <w:link w:val="aff6"/>
    <w:semiHidden/>
    <w:rsid w:val="00144A53"/>
    <w:pPr>
      <w:jc w:val="center"/>
    </w:pPr>
    <w:rPr>
      <w:rFonts w:ascii="ISOCPEUR" w:hAnsi="ISOCPEUR"/>
      <w:i/>
      <w:spacing w:val="-20"/>
      <w:szCs w:val="28"/>
    </w:rPr>
  </w:style>
  <w:style w:type="paragraph" w:styleId="15">
    <w:name w:val="index 1"/>
    <w:basedOn w:val="a9"/>
    <w:next w:val="a9"/>
    <w:autoRedefine/>
    <w:semiHidden/>
    <w:rsid w:val="004102A2"/>
    <w:pPr>
      <w:ind w:left="280" w:hanging="280"/>
    </w:pPr>
  </w:style>
  <w:style w:type="character" w:customStyle="1" w:styleId="aff6">
    <w:name w:val="Колонтитул(бок.) Знак"/>
    <w:link w:val="aff5"/>
    <w:rsid w:val="00144A53"/>
    <w:rPr>
      <w:rFonts w:ascii="ISOCPEUR" w:hAnsi="ISOCPEUR"/>
      <w:i/>
      <w:spacing w:val="-20"/>
      <w:sz w:val="28"/>
      <w:szCs w:val="28"/>
      <w:lang w:val="ru-RU" w:eastAsia="ru-RU" w:bidi="ar-SA"/>
    </w:rPr>
  </w:style>
  <w:style w:type="paragraph" w:customStyle="1" w:styleId="aff7">
    <w:name w:val="Колонтитул(номер)"/>
    <w:basedOn w:val="a9"/>
    <w:rsid w:val="00037E11"/>
    <w:pPr>
      <w:jc w:val="center"/>
    </w:pPr>
    <w:rPr>
      <w:rFonts w:ascii="ISOCPEUR" w:hAnsi="ISOCPEUR"/>
      <w:i/>
      <w:sz w:val="24"/>
      <w:szCs w:val="18"/>
    </w:rPr>
  </w:style>
  <w:style w:type="paragraph" w:customStyle="1" w:styleId="-">
    <w:name w:val="Колонтитул(наз.орган-и)"/>
    <w:basedOn w:val="a9"/>
    <w:semiHidden/>
    <w:rsid w:val="00037E11"/>
    <w:pPr>
      <w:spacing w:before="120"/>
      <w:jc w:val="center"/>
    </w:pPr>
    <w:rPr>
      <w:rFonts w:ascii="ISOCPEUR" w:hAnsi="ISOCPEUR"/>
      <w:i/>
      <w:sz w:val="20"/>
    </w:rPr>
  </w:style>
  <w:style w:type="paragraph" w:customStyle="1" w:styleId="aff8">
    <w:name w:val="Колонтитул(надпись)"/>
    <w:basedOn w:val="a9"/>
    <w:rsid w:val="00037E11"/>
    <w:rPr>
      <w:rFonts w:ascii="ISOCPEUR" w:hAnsi="ISOCPEUR"/>
      <w:i/>
      <w:sz w:val="18"/>
      <w:szCs w:val="20"/>
    </w:rPr>
  </w:style>
  <w:style w:type="paragraph" w:customStyle="1" w:styleId="aff9">
    <w:name w:val="Колонтитул(номер_низ)"/>
    <w:basedOn w:val="a9"/>
    <w:semiHidden/>
    <w:rsid w:val="00C53272"/>
    <w:pPr>
      <w:spacing w:before="120"/>
      <w:jc w:val="center"/>
    </w:pPr>
    <w:rPr>
      <w:rFonts w:ascii="ISOCPEUR" w:hAnsi="ISOCPEUR"/>
      <w:i/>
      <w:sz w:val="24"/>
    </w:rPr>
  </w:style>
  <w:style w:type="paragraph" w:customStyle="1" w:styleId="affa">
    <w:name w:val="Колонтитул(надпись_бок)"/>
    <w:basedOn w:val="aff8"/>
    <w:semiHidden/>
    <w:rsid w:val="00771E98"/>
    <w:pPr>
      <w:framePr w:hSpace="181" w:wrap="around" w:vAnchor="text" w:hAnchor="page" w:x="398" w:y="341"/>
      <w:spacing w:before="240" w:after="240"/>
      <w:ind w:left="2693"/>
    </w:pPr>
    <w:rPr>
      <w:b/>
    </w:rPr>
  </w:style>
  <w:style w:type="paragraph" w:customStyle="1" w:styleId="affb">
    <w:name w:val="Колонтитул(объект.номер)"/>
    <w:basedOn w:val="-"/>
    <w:semiHidden/>
    <w:rsid w:val="004536C0"/>
    <w:rPr>
      <w:sz w:val="28"/>
    </w:rPr>
  </w:style>
  <w:style w:type="paragraph" w:customStyle="1" w:styleId="affc">
    <w:name w:val="Таблица(номерация)"/>
    <w:basedOn w:val="a9"/>
    <w:rsid w:val="00B84DEF"/>
    <w:pPr>
      <w:spacing w:before="60"/>
      <w:jc w:val="center"/>
    </w:pPr>
    <w:rPr>
      <w:szCs w:val="20"/>
    </w:rPr>
  </w:style>
  <w:style w:type="paragraph" w:customStyle="1" w:styleId="affd">
    <w:name w:val="Таблица(шапка)"/>
    <w:basedOn w:val="a9"/>
    <w:semiHidden/>
    <w:rsid w:val="00B84DEF"/>
    <w:pPr>
      <w:jc w:val="center"/>
    </w:pPr>
    <w:rPr>
      <w:sz w:val="16"/>
      <w:szCs w:val="20"/>
    </w:rPr>
  </w:style>
  <w:style w:type="paragraph" w:customStyle="1" w:styleId="120">
    <w:name w:val="Таблица 12"/>
    <w:basedOn w:val="aa"/>
    <w:rsid w:val="00322CF3"/>
    <w:pPr>
      <w:spacing w:line="240" w:lineRule="auto"/>
      <w:ind w:firstLine="0"/>
      <w:jc w:val="left"/>
    </w:pPr>
    <w:rPr>
      <w:sz w:val="24"/>
    </w:rPr>
  </w:style>
  <w:style w:type="numbering" w:styleId="111111">
    <w:name w:val="Outline List 2"/>
    <w:basedOn w:val="ad"/>
    <w:semiHidden/>
    <w:rsid w:val="00150FAE"/>
    <w:pPr>
      <w:numPr>
        <w:numId w:val="12"/>
      </w:numPr>
    </w:pPr>
  </w:style>
  <w:style w:type="numbering" w:styleId="1ai">
    <w:name w:val="Outline List 1"/>
    <w:basedOn w:val="ad"/>
    <w:semiHidden/>
    <w:rsid w:val="00150FAE"/>
    <w:pPr>
      <w:numPr>
        <w:numId w:val="13"/>
      </w:numPr>
    </w:pPr>
  </w:style>
  <w:style w:type="paragraph" w:styleId="HTML">
    <w:name w:val="HTML Address"/>
    <w:basedOn w:val="a9"/>
    <w:semiHidden/>
    <w:rsid w:val="00150FAE"/>
    <w:rPr>
      <w:i/>
      <w:iCs/>
    </w:rPr>
  </w:style>
  <w:style w:type="paragraph" w:styleId="affe">
    <w:name w:val="envelope address"/>
    <w:basedOn w:val="a9"/>
    <w:semiHidden/>
    <w:rsid w:val="00150FAE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</w:rPr>
  </w:style>
  <w:style w:type="character" w:styleId="HTML0">
    <w:name w:val="HTML Acronym"/>
    <w:basedOn w:val="ab"/>
    <w:semiHidden/>
    <w:rsid w:val="00150FAE"/>
  </w:style>
  <w:style w:type="table" w:styleId="-1">
    <w:name w:val="Table Web 1"/>
    <w:basedOn w:val="ac"/>
    <w:semiHidden/>
    <w:rsid w:val="00150FAE"/>
    <w:pPr>
      <w:spacing w:line="360" w:lineRule="auto"/>
    </w:p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c"/>
    <w:semiHidden/>
    <w:rsid w:val="00150FAE"/>
    <w:pPr>
      <w:spacing w:line="360" w:lineRule="auto"/>
    </w:p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c"/>
    <w:semiHidden/>
    <w:rsid w:val="00150FAE"/>
    <w:pPr>
      <w:spacing w:line="360" w:lineRule="auto"/>
    </w:p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f">
    <w:name w:val="Emphasis"/>
    <w:qFormat/>
    <w:rsid w:val="00150FAE"/>
    <w:rPr>
      <w:i/>
      <w:iCs/>
    </w:rPr>
  </w:style>
  <w:style w:type="paragraph" w:styleId="afff0">
    <w:name w:val="Date"/>
    <w:basedOn w:val="a9"/>
    <w:next w:val="a9"/>
    <w:semiHidden/>
    <w:rsid w:val="00150FAE"/>
  </w:style>
  <w:style w:type="paragraph" w:styleId="afff1">
    <w:name w:val="Note Heading"/>
    <w:basedOn w:val="a9"/>
    <w:next w:val="a9"/>
    <w:semiHidden/>
    <w:rsid w:val="00150FAE"/>
  </w:style>
  <w:style w:type="table" w:styleId="afff2">
    <w:name w:val="Table Elegant"/>
    <w:basedOn w:val="ac"/>
    <w:semiHidden/>
    <w:rsid w:val="00150FAE"/>
    <w:pPr>
      <w:spacing w:line="360" w:lineRule="auto"/>
    </w:p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6">
    <w:name w:val="Table Subtle 1"/>
    <w:basedOn w:val="ac"/>
    <w:semiHidden/>
    <w:rsid w:val="00150FAE"/>
    <w:pPr>
      <w:spacing w:line="360" w:lineRule="auto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4">
    <w:name w:val="Table Subtle 2"/>
    <w:basedOn w:val="ac"/>
    <w:semiHidden/>
    <w:rsid w:val="00150FAE"/>
    <w:pPr>
      <w:spacing w:line="360" w:lineRule="auto"/>
    </w:p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1">
    <w:name w:val="HTML Keyboard"/>
    <w:semiHidden/>
    <w:rsid w:val="00150FAE"/>
    <w:rPr>
      <w:rFonts w:ascii="Courier New" w:hAnsi="Courier New" w:cs="Courier New"/>
      <w:sz w:val="20"/>
      <w:szCs w:val="20"/>
    </w:rPr>
  </w:style>
  <w:style w:type="table" w:styleId="17">
    <w:name w:val="Table Classic 1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5">
    <w:name w:val="Table Classic 2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4">
    <w:name w:val="Table Classic 3"/>
    <w:basedOn w:val="ac"/>
    <w:semiHidden/>
    <w:rsid w:val="00150FAE"/>
    <w:pPr>
      <w:spacing w:line="360" w:lineRule="auto"/>
    </w:pPr>
    <w:rPr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4">
    <w:name w:val="Table Classic 4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2">
    <w:name w:val="HTML Code"/>
    <w:semiHidden/>
    <w:rsid w:val="00150FAE"/>
    <w:rPr>
      <w:rFonts w:ascii="Courier New" w:hAnsi="Courier New" w:cs="Courier New"/>
      <w:sz w:val="20"/>
      <w:szCs w:val="20"/>
    </w:rPr>
  </w:style>
  <w:style w:type="paragraph" w:styleId="afff3">
    <w:name w:val="Body Text"/>
    <w:basedOn w:val="a9"/>
    <w:link w:val="afff4"/>
    <w:rsid w:val="00150FAE"/>
    <w:pPr>
      <w:spacing w:after="120"/>
    </w:pPr>
  </w:style>
  <w:style w:type="paragraph" w:styleId="afff5">
    <w:name w:val="Body Text First Indent"/>
    <w:basedOn w:val="afff3"/>
    <w:semiHidden/>
    <w:rsid w:val="00150FAE"/>
    <w:pPr>
      <w:ind w:firstLine="210"/>
    </w:pPr>
  </w:style>
  <w:style w:type="paragraph" w:styleId="afff6">
    <w:name w:val="Body Text Indent"/>
    <w:basedOn w:val="a9"/>
    <w:link w:val="afff7"/>
    <w:uiPriority w:val="99"/>
    <w:semiHidden/>
    <w:rsid w:val="00150FAE"/>
    <w:pPr>
      <w:spacing w:after="120"/>
      <w:ind w:left="283"/>
    </w:pPr>
  </w:style>
  <w:style w:type="paragraph" w:styleId="26">
    <w:name w:val="Body Text First Indent 2"/>
    <w:basedOn w:val="afff6"/>
    <w:semiHidden/>
    <w:rsid w:val="00150FAE"/>
    <w:pPr>
      <w:ind w:firstLine="210"/>
    </w:pPr>
  </w:style>
  <w:style w:type="paragraph" w:styleId="a0">
    <w:name w:val="List Bullet"/>
    <w:basedOn w:val="a9"/>
    <w:semiHidden/>
    <w:rsid w:val="00150FAE"/>
    <w:pPr>
      <w:numPr>
        <w:numId w:val="2"/>
      </w:numPr>
    </w:pPr>
  </w:style>
  <w:style w:type="paragraph" w:styleId="20">
    <w:name w:val="List Bullet 2"/>
    <w:basedOn w:val="a9"/>
    <w:semiHidden/>
    <w:rsid w:val="00150FAE"/>
    <w:pPr>
      <w:numPr>
        <w:numId w:val="3"/>
      </w:numPr>
    </w:pPr>
  </w:style>
  <w:style w:type="paragraph" w:styleId="30">
    <w:name w:val="List Bullet 3"/>
    <w:basedOn w:val="a9"/>
    <w:semiHidden/>
    <w:rsid w:val="00150FAE"/>
    <w:pPr>
      <w:numPr>
        <w:numId w:val="4"/>
      </w:numPr>
    </w:pPr>
  </w:style>
  <w:style w:type="paragraph" w:styleId="40">
    <w:name w:val="List Bullet 4"/>
    <w:basedOn w:val="a9"/>
    <w:semiHidden/>
    <w:rsid w:val="00150FAE"/>
    <w:pPr>
      <w:numPr>
        <w:numId w:val="5"/>
      </w:numPr>
    </w:pPr>
  </w:style>
  <w:style w:type="paragraph" w:styleId="50">
    <w:name w:val="List Bullet 5"/>
    <w:basedOn w:val="a9"/>
    <w:semiHidden/>
    <w:rsid w:val="00150FAE"/>
    <w:pPr>
      <w:numPr>
        <w:numId w:val="6"/>
      </w:numPr>
    </w:pPr>
  </w:style>
  <w:style w:type="paragraph" w:styleId="afff8">
    <w:name w:val="Title"/>
    <w:basedOn w:val="a9"/>
    <w:link w:val="afff9"/>
    <w:uiPriority w:val="1"/>
    <w:qFormat/>
    <w:rsid w:val="00150FAE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afffa">
    <w:name w:val="page number"/>
    <w:basedOn w:val="ab"/>
    <w:rsid w:val="00150FAE"/>
  </w:style>
  <w:style w:type="character" w:styleId="afffb">
    <w:name w:val="line number"/>
    <w:basedOn w:val="ab"/>
    <w:semiHidden/>
    <w:rsid w:val="00150FAE"/>
  </w:style>
  <w:style w:type="paragraph" w:styleId="a">
    <w:name w:val="List Number"/>
    <w:basedOn w:val="a9"/>
    <w:semiHidden/>
    <w:rsid w:val="00150FAE"/>
    <w:pPr>
      <w:numPr>
        <w:numId w:val="7"/>
      </w:numPr>
    </w:pPr>
  </w:style>
  <w:style w:type="paragraph" w:styleId="2">
    <w:name w:val="List Number 2"/>
    <w:basedOn w:val="a9"/>
    <w:semiHidden/>
    <w:rsid w:val="00150FAE"/>
    <w:pPr>
      <w:numPr>
        <w:numId w:val="8"/>
      </w:numPr>
    </w:pPr>
  </w:style>
  <w:style w:type="paragraph" w:styleId="3">
    <w:name w:val="List Number 3"/>
    <w:basedOn w:val="a9"/>
    <w:semiHidden/>
    <w:rsid w:val="00150FAE"/>
    <w:pPr>
      <w:numPr>
        <w:numId w:val="9"/>
      </w:numPr>
    </w:pPr>
  </w:style>
  <w:style w:type="paragraph" w:styleId="4">
    <w:name w:val="List Number 4"/>
    <w:basedOn w:val="a9"/>
    <w:semiHidden/>
    <w:rsid w:val="00150FAE"/>
    <w:pPr>
      <w:numPr>
        <w:numId w:val="10"/>
      </w:numPr>
    </w:pPr>
  </w:style>
  <w:style w:type="paragraph" w:styleId="5">
    <w:name w:val="List Number 5"/>
    <w:basedOn w:val="a9"/>
    <w:semiHidden/>
    <w:rsid w:val="00150FAE"/>
    <w:pPr>
      <w:numPr>
        <w:numId w:val="11"/>
      </w:numPr>
    </w:pPr>
  </w:style>
  <w:style w:type="character" w:styleId="HTML3">
    <w:name w:val="HTML Sample"/>
    <w:semiHidden/>
    <w:rsid w:val="00150FAE"/>
    <w:rPr>
      <w:rFonts w:ascii="Courier New" w:hAnsi="Courier New" w:cs="Courier New"/>
    </w:rPr>
  </w:style>
  <w:style w:type="paragraph" w:styleId="27">
    <w:name w:val="envelope return"/>
    <w:basedOn w:val="a9"/>
    <w:semiHidden/>
    <w:rsid w:val="00150FAE"/>
    <w:rPr>
      <w:rFonts w:ascii="Arial" w:hAnsi="Arial" w:cs="Arial"/>
      <w:sz w:val="20"/>
      <w:szCs w:val="20"/>
    </w:rPr>
  </w:style>
  <w:style w:type="table" w:styleId="18">
    <w:name w:val="Table 3D effects 1"/>
    <w:basedOn w:val="ac"/>
    <w:semiHidden/>
    <w:rsid w:val="00150FAE"/>
    <w:pPr>
      <w:spacing w:line="36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8">
    <w:name w:val="Table 3D effects 2"/>
    <w:basedOn w:val="ac"/>
    <w:semiHidden/>
    <w:rsid w:val="00150FAE"/>
    <w:pPr>
      <w:spacing w:line="360" w:lineRule="auto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5">
    <w:name w:val="Table 3D effects 3"/>
    <w:basedOn w:val="ac"/>
    <w:semiHidden/>
    <w:rsid w:val="00150FAE"/>
    <w:pPr>
      <w:spacing w:line="36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c">
    <w:name w:val="Normal (Web)"/>
    <w:basedOn w:val="a9"/>
    <w:uiPriority w:val="99"/>
    <w:rsid w:val="00150FAE"/>
    <w:rPr>
      <w:sz w:val="24"/>
    </w:rPr>
  </w:style>
  <w:style w:type="paragraph" w:styleId="afffd">
    <w:name w:val="Normal Indent"/>
    <w:basedOn w:val="a9"/>
    <w:semiHidden/>
    <w:rsid w:val="00150FAE"/>
    <w:pPr>
      <w:ind w:left="708"/>
    </w:pPr>
  </w:style>
  <w:style w:type="character" w:styleId="HTML4">
    <w:name w:val="HTML Definition"/>
    <w:semiHidden/>
    <w:rsid w:val="00150FAE"/>
    <w:rPr>
      <w:i/>
      <w:iCs/>
    </w:rPr>
  </w:style>
  <w:style w:type="paragraph" w:styleId="29">
    <w:name w:val="Body Text 2"/>
    <w:basedOn w:val="a9"/>
    <w:semiHidden/>
    <w:rsid w:val="00150FAE"/>
    <w:pPr>
      <w:spacing w:after="120" w:line="480" w:lineRule="auto"/>
    </w:pPr>
  </w:style>
  <w:style w:type="paragraph" w:styleId="36">
    <w:name w:val="Body Text 3"/>
    <w:basedOn w:val="a9"/>
    <w:semiHidden/>
    <w:rsid w:val="00150FAE"/>
    <w:pPr>
      <w:spacing w:after="120"/>
    </w:pPr>
    <w:rPr>
      <w:sz w:val="16"/>
      <w:szCs w:val="16"/>
    </w:rPr>
  </w:style>
  <w:style w:type="paragraph" w:styleId="2a">
    <w:name w:val="Body Text Indent 2"/>
    <w:basedOn w:val="a9"/>
    <w:semiHidden/>
    <w:rsid w:val="00150FAE"/>
    <w:pPr>
      <w:spacing w:after="120" w:line="480" w:lineRule="auto"/>
      <w:ind w:left="283"/>
    </w:pPr>
  </w:style>
  <w:style w:type="paragraph" w:styleId="37">
    <w:name w:val="Body Text Indent 3"/>
    <w:basedOn w:val="a9"/>
    <w:link w:val="38"/>
    <w:rsid w:val="00150FAE"/>
    <w:pPr>
      <w:spacing w:after="120"/>
      <w:ind w:left="283"/>
    </w:pPr>
    <w:rPr>
      <w:sz w:val="16"/>
      <w:szCs w:val="16"/>
    </w:rPr>
  </w:style>
  <w:style w:type="character" w:styleId="HTML5">
    <w:name w:val="HTML Variable"/>
    <w:semiHidden/>
    <w:rsid w:val="00150FAE"/>
    <w:rPr>
      <w:i/>
      <w:iCs/>
    </w:rPr>
  </w:style>
  <w:style w:type="character" w:styleId="HTML6">
    <w:name w:val="HTML Typewriter"/>
    <w:semiHidden/>
    <w:rsid w:val="00150FAE"/>
    <w:rPr>
      <w:rFonts w:ascii="Courier New" w:hAnsi="Courier New" w:cs="Courier New"/>
      <w:sz w:val="20"/>
      <w:szCs w:val="20"/>
    </w:rPr>
  </w:style>
  <w:style w:type="paragraph" w:styleId="afffe">
    <w:name w:val="Subtitle"/>
    <w:basedOn w:val="a9"/>
    <w:qFormat/>
    <w:rsid w:val="00150FAE"/>
    <w:pPr>
      <w:spacing w:after="60"/>
      <w:jc w:val="center"/>
      <w:outlineLvl w:val="1"/>
    </w:pPr>
    <w:rPr>
      <w:rFonts w:ascii="Arial" w:hAnsi="Arial" w:cs="Arial"/>
      <w:sz w:val="24"/>
    </w:rPr>
  </w:style>
  <w:style w:type="paragraph" w:styleId="affff">
    <w:name w:val="Signature"/>
    <w:basedOn w:val="a9"/>
    <w:semiHidden/>
    <w:rsid w:val="00150FAE"/>
    <w:pPr>
      <w:ind w:left="4252"/>
    </w:pPr>
  </w:style>
  <w:style w:type="paragraph" w:styleId="affff0">
    <w:name w:val="Salutation"/>
    <w:basedOn w:val="a9"/>
    <w:next w:val="a9"/>
    <w:semiHidden/>
    <w:rsid w:val="00150FAE"/>
  </w:style>
  <w:style w:type="paragraph" w:styleId="affff1">
    <w:name w:val="List Continue"/>
    <w:basedOn w:val="a9"/>
    <w:semiHidden/>
    <w:rsid w:val="00150FAE"/>
    <w:pPr>
      <w:spacing w:after="120"/>
      <w:ind w:left="283"/>
    </w:pPr>
  </w:style>
  <w:style w:type="paragraph" w:styleId="2b">
    <w:name w:val="List Continue 2"/>
    <w:basedOn w:val="a9"/>
    <w:semiHidden/>
    <w:rsid w:val="00150FAE"/>
    <w:pPr>
      <w:spacing w:after="120"/>
      <w:ind w:left="566"/>
    </w:pPr>
  </w:style>
  <w:style w:type="paragraph" w:styleId="39">
    <w:name w:val="List Continue 3"/>
    <w:basedOn w:val="a9"/>
    <w:semiHidden/>
    <w:rsid w:val="00150FAE"/>
    <w:pPr>
      <w:spacing w:after="120"/>
      <w:ind w:left="849"/>
    </w:pPr>
  </w:style>
  <w:style w:type="paragraph" w:styleId="45">
    <w:name w:val="List Continue 4"/>
    <w:basedOn w:val="a9"/>
    <w:semiHidden/>
    <w:rsid w:val="00150FAE"/>
    <w:pPr>
      <w:spacing w:after="120"/>
      <w:ind w:left="1132"/>
    </w:pPr>
  </w:style>
  <w:style w:type="paragraph" w:styleId="55">
    <w:name w:val="List Continue 5"/>
    <w:basedOn w:val="a9"/>
    <w:semiHidden/>
    <w:rsid w:val="00150FAE"/>
    <w:pPr>
      <w:spacing w:after="120"/>
      <w:ind w:left="1415"/>
    </w:pPr>
  </w:style>
  <w:style w:type="character" w:styleId="affff2">
    <w:name w:val="FollowedHyperlink"/>
    <w:semiHidden/>
    <w:rsid w:val="00150FAE"/>
    <w:rPr>
      <w:color w:val="800080"/>
      <w:u w:val="single"/>
    </w:rPr>
  </w:style>
  <w:style w:type="table" w:styleId="19">
    <w:name w:val="Table Simple 1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c">
    <w:name w:val="Table Simple 2"/>
    <w:basedOn w:val="ac"/>
    <w:semiHidden/>
    <w:rsid w:val="00150FAE"/>
    <w:pPr>
      <w:spacing w:line="36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a">
    <w:name w:val="Table Simple 3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3">
    <w:name w:val="Closing"/>
    <w:basedOn w:val="a9"/>
    <w:semiHidden/>
    <w:rsid w:val="00150FAE"/>
    <w:pPr>
      <w:ind w:left="4252"/>
    </w:pPr>
  </w:style>
  <w:style w:type="table" w:styleId="1a">
    <w:name w:val="Table Grid 1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d">
    <w:name w:val="Table Grid 2"/>
    <w:basedOn w:val="ac"/>
    <w:semiHidden/>
    <w:rsid w:val="00150FAE"/>
    <w:pPr>
      <w:spacing w:line="360" w:lineRule="auto"/>
    </w:p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Grid 3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Grid 4"/>
    <w:basedOn w:val="ac"/>
    <w:semiHidden/>
    <w:rsid w:val="00150FAE"/>
    <w:pPr>
      <w:spacing w:line="360" w:lineRule="auto"/>
    </w:p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6">
    <w:name w:val="Table Grid 5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2">
    <w:name w:val="Table Grid 6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2">
    <w:name w:val="Table Grid 7"/>
    <w:basedOn w:val="ac"/>
    <w:semiHidden/>
    <w:rsid w:val="00150FAE"/>
    <w:pPr>
      <w:spacing w:line="360" w:lineRule="auto"/>
    </w:pPr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4">
    <w:name w:val="Table Contemporary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affff5">
    <w:name w:val="List"/>
    <w:basedOn w:val="a9"/>
    <w:semiHidden/>
    <w:rsid w:val="00150FAE"/>
    <w:pPr>
      <w:ind w:left="283" w:hanging="283"/>
    </w:pPr>
  </w:style>
  <w:style w:type="paragraph" w:styleId="2e">
    <w:name w:val="List 2"/>
    <w:basedOn w:val="a9"/>
    <w:semiHidden/>
    <w:rsid w:val="00150FAE"/>
    <w:pPr>
      <w:ind w:left="566" w:hanging="283"/>
    </w:pPr>
  </w:style>
  <w:style w:type="paragraph" w:styleId="3c">
    <w:name w:val="List 3"/>
    <w:basedOn w:val="a9"/>
    <w:semiHidden/>
    <w:rsid w:val="00150FAE"/>
    <w:pPr>
      <w:ind w:left="849" w:hanging="283"/>
    </w:pPr>
  </w:style>
  <w:style w:type="paragraph" w:styleId="47">
    <w:name w:val="List 4"/>
    <w:basedOn w:val="a9"/>
    <w:semiHidden/>
    <w:rsid w:val="00150FAE"/>
    <w:pPr>
      <w:ind w:left="1132" w:hanging="283"/>
    </w:pPr>
  </w:style>
  <w:style w:type="paragraph" w:styleId="57">
    <w:name w:val="List 5"/>
    <w:basedOn w:val="a9"/>
    <w:semiHidden/>
    <w:rsid w:val="00150FAE"/>
    <w:pPr>
      <w:ind w:left="1415" w:hanging="283"/>
    </w:pPr>
  </w:style>
  <w:style w:type="table" w:styleId="affff6">
    <w:name w:val="Table Professional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7">
    <w:name w:val="HTML Preformatted"/>
    <w:basedOn w:val="a9"/>
    <w:semiHidden/>
    <w:rsid w:val="00150FAE"/>
    <w:rPr>
      <w:rFonts w:ascii="Courier New" w:hAnsi="Courier New" w:cs="Courier New"/>
      <w:sz w:val="20"/>
      <w:szCs w:val="20"/>
    </w:rPr>
  </w:style>
  <w:style w:type="numbering" w:styleId="a8">
    <w:name w:val="Outline List 3"/>
    <w:basedOn w:val="ad"/>
    <w:rsid w:val="00150FAE"/>
    <w:pPr>
      <w:numPr>
        <w:numId w:val="14"/>
      </w:numPr>
    </w:pPr>
  </w:style>
  <w:style w:type="table" w:styleId="1b">
    <w:name w:val="Table Columns 1"/>
    <w:basedOn w:val="ac"/>
    <w:semiHidden/>
    <w:rsid w:val="00150FAE"/>
    <w:pPr>
      <w:spacing w:line="360" w:lineRule="auto"/>
    </w:pPr>
    <w:rPr>
      <w:b/>
      <w:bCs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">
    <w:name w:val="Table Columns 2"/>
    <w:basedOn w:val="ac"/>
    <w:semiHidden/>
    <w:rsid w:val="00150FAE"/>
    <w:pPr>
      <w:spacing w:line="360" w:lineRule="auto"/>
    </w:pPr>
    <w:rPr>
      <w:b/>
      <w:bCs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Columns 3"/>
    <w:basedOn w:val="ac"/>
    <w:semiHidden/>
    <w:rsid w:val="00150FAE"/>
    <w:pPr>
      <w:spacing w:line="360" w:lineRule="auto"/>
    </w:pPr>
    <w:rPr>
      <w:b/>
      <w:bCs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Columns 4"/>
    <w:basedOn w:val="ac"/>
    <w:semiHidden/>
    <w:rsid w:val="00150FAE"/>
    <w:pPr>
      <w:spacing w:line="360" w:lineRule="auto"/>
    </w:p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8">
    <w:name w:val="Table Columns 5"/>
    <w:basedOn w:val="ac"/>
    <w:semiHidden/>
    <w:rsid w:val="00150FAE"/>
    <w:pPr>
      <w:spacing w:line="360" w:lineRule="auto"/>
    </w:p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character" w:styleId="affff7">
    <w:name w:val="Strong"/>
    <w:qFormat/>
    <w:rsid w:val="00150FAE"/>
    <w:rPr>
      <w:b/>
      <w:bCs/>
    </w:rPr>
  </w:style>
  <w:style w:type="table" w:styleId="-10">
    <w:name w:val="Table List 1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0">
    <w:name w:val="Table List 2"/>
    <w:basedOn w:val="ac"/>
    <w:semiHidden/>
    <w:rsid w:val="00150FAE"/>
    <w:pPr>
      <w:spacing w:line="360" w:lineRule="auto"/>
    </w:p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0">
    <w:name w:val="Table List 3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">
    <w:name w:val="Table List 4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">
    <w:name w:val="Table List 5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">
    <w:name w:val="Table List 6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">
    <w:name w:val="Table List 7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f8">
    <w:name w:val="Plain Text"/>
    <w:basedOn w:val="a9"/>
    <w:semiHidden/>
    <w:rsid w:val="00150FAE"/>
    <w:rPr>
      <w:rFonts w:ascii="Courier New" w:hAnsi="Courier New" w:cs="Courier New"/>
      <w:sz w:val="20"/>
      <w:szCs w:val="20"/>
    </w:rPr>
  </w:style>
  <w:style w:type="table" w:styleId="affff9">
    <w:name w:val="Table Theme"/>
    <w:basedOn w:val="ac"/>
    <w:semiHidden/>
    <w:rsid w:val="00150FAE"/>
    <w:pPr>
      <w:spacing w:line="36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c">
    <w:name w:val="Table Colorful 1"/>
    <w:basedOn w:val="ac"/>
    <w:semiHidden/>
    <w:rsid w:val="00150FAE"/>
    <w:pPr>
      <w:spacing w:line="360" w:lineRule="auto"/>
    </w:pPr>
    <w:rPr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0">
    <w:name w:val="Table Colorful 2"/>
    <w:basedOn w:val="ac"/>
    <w:semiHidden/>
    <w:rsid w:val="00150FAE"/>
    <w:pPr>
      <w:spacing w:line="360" w:lineRule="auto"/>
    </w:p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Colorful 3"/>
    <w:basedOn w:val="ac"/>
    <w:semiHidden/>
    <w:rsid w:val="00150FAE"/>
    <w:pPr>
      <w:spacing w:line="360" w:lineRule="auto"/>
    </w:p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a">
    <w:name w:val="Block Text"/>
    <w:basedOn w:val="a9"/>
    <w:semiHidden/>
    <w:rsid w:val="00150FAE"/>
    <w:pPr>
      <w:spacing w:after="120"/>
      <w:ind w:left="1440" w:right="1440"/>
    </w:pPr>
  </w:style>
  <w:style w:type="character" w:styleId="HTML8">
    <w:name w:val="HTML Cite"/>
    <w:semiHidden/>
    <w:rsid w:val="00150FAE"/>
    <w:rPr>
      <w:i/>
      <w:iCs/>
    </w:rPr>
  </w:style>
  <w:style w:type="paragraph" w:styleId="affffb">
    <w:name w:val="Message Header"/>
    <w:basedOn w:val="a9"/>
    <w:semiHidden/>
    <w:rsid w:val="00150FA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</w:rPr>
  </w:style>
  <w:style w:type="paragraph" w:styleId="affffc">
    <w:name w:val="E-mail Signature"/>
    <w:basedOn w:val="a9"/>
    <w:semiHidden/>
    <w:rsid w:val="00150FAE"/>
  </w:style>
  <w:style w:type="paragraph" w:customStyle="1" w:styleId="affffd">
    <w:name w:val="Чертежный"/>
    <w:semiHidden/>
    <w:rsid w:val="00210912"/>
    <w:pPr>
      <w:jc w:val="both"/>
    </w:pPr>
    <w:rPr>
      <w:rFonts w:ascii="ISOCPEUR" w:hAnsi="ISOCPEUR"/>
      <w:i/>
      <w:sz w:val="28"/>
      <w:lang w:val="uk-UA"/>
    </w:rPr>
  </w:style>
  <w:style w:type="paragraph" w:customStyle="1" w:styleId="140">
    <w:name w:val="Таблица 14"/>
    <w:basedOn w:val="aa"/>
    <w:link w:val="141"/>
    <w:rsid w:val="00322CF3"/>
    <w:pPr>
      <w:spacing w:line="240" w:lineRule="auto"/>
      <w:ind w:firstLine="0"/>
    </w:pPr>
  </w:style>
  <w:style w:type="paragraph" w:customStyle="1" w:styleId="100">
    <w:name w:val="Таблица 10"/>
    <w:basedOn w:val="aa"/>
    <w:rsid w:val="00322CF3"/>
    <w:pPr>
      <w:spacing w:line="240" w:lineRule="auto"/>
      <w:ind w:firstLine="0"/>
    </w:pPr>
    <w:rPr>
      <w:sz w:val="20"/>
      <w:szCs w:val="20"/>
    </w:rPr>
  </w:style>
  <w:style w:type="table" w:customStyle="1" w:styleId="affffe">
    <w:name w:val="Таблица"/>
    <w:basedOn w:val="ac"/>
    <w:rsid w:val="00322CF3"/>
    <w:rPr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57" w:type="dxa"/>
        <w:bottom w:w="0" w:type="dxa"/>
        <w:right w:w="57" w:type="dxa"/>
      </w:tblCellMar>
    </w:tblPr>
  </w:style>
  <w:style w:type="paragraph" w:customStyle="1" w:styleId="a2">
    <w:name w:val="список"/>
    <w:basedOn w:val="aa"/>
    <w:rsid w:val="0048114C"/>
    <w:pPr>
      <w:numPr>
        <w:numId w:val="15"/>
      </w:numPr>
    </w:pPr>
  </w:style>
  <w:style w:type="paragraph" w:customStyle="1" w:styleId="a4">
    <w:name w:val="список нумерован."/>
    <w:basedOn w:val="aa"/>
    <w:rsid w:val="0048114C"/>
    <w:pPr>
      <w:numPr>
        <w:numId w:val="16"/>
      </w:numPr>
    </w:pPr>
  </w:style>
  <w:style w:type="paragraph" w:customStyle="1" w:styleId="1">
    <w:name w:val="Таб_ном_1"/>
    <w:basedOn w:val="21"/>
    <w:rsid w:val="00B80866"/>
    <w:pPr>
      <w:keepNext w:val="0"/>
      <w:numPr>
        <w:numId w:val="1"/>
      </w:numPr>
      <w:spacing w:before="0" w:after="0" w:line="240" w:lineRule="auto"/>
      <w:ind w:right="0"/>
    </w:pPr>
    <w:rPr>
      <w:sz w:val="22"/>
      <w:szCs w:val="24"/>
    </w:rPr>
  </w:style>
  <w:style w:type="paragraph" w:customStyle="1" w:styleId="11">
    <w:name w:val="Таб_ном_1.1"/>
    <w:basedOn w:val="31"/>
    <w:rsid w:val="00B80866"/>
    <w:pPr>
      <w:keepNext w:val="0"/>
      <w:numPr>
        <w:numId w:val="1"/>
      </w:numPr>
      <w:spacing w:before="0" w:after="0" w:line="240" w:lineRule="auto"/>
      <w:ind w:right="0"/>
    </w:pPr>
    <w:rPr>
      <w:sz w:val="22"/>
      <w:szCs w:val="24"/>
    </w:rPr>
  </w:style>
  <w:style w:type="paragraph" w:customStyle="1" w:styleId="111">
    <w:name w:val="Таб_ном_1.1.1"/>
    <w:basedOn w:val="43"/>
    <w:rsid w:val="00B80866"/>
    <w:pPr>
      <w:numPr>
        <w:ilvl w:val="3"/>
        <w:numId w:val="1"/>
      </w:numPr>
      <w:spacing w:line="240" w:lineRule="auto"/>
    </w:pPr>
    <w:rPr>
      <w:sz w:val="22"/>
    </w:rPr>
  </w:style>
  <w:style w:type="paragraph" w:customStyle="1" w:styleId="afffff">
    <w:name w:val="Стадия_кр"/>
    <w:basedOn w:val="a9"/>
    <w:next w:val="a9"/>
    <w:rsid w:val="00AF7083"/>
    <w:pPr>
      <w:spacing w:line="240" w:lineRule="auto"/>
      <w:jc w:val="center"/>
    </w:pPr>
    <w:rPr>
      <w:sz w:val="24"/>
    </w:rPr>
  </w:style>
  <w:style w:type="character" w:customStyle="1" w:styleId="aff1">
    <w:name w:val="Верхний колонтитул Знак"/>
    <w:aliases w:val="Знак23 Знак, Знак23 Знак,Header Char Char Char Char Char Char Char Char Знак"/>
    <w:link w:val="aff0"/>
    <w:rsid w:val="00E17EE4"/>
    <w:rPr>
      <w:sz w:val="28"/>
      <w:szCs w:val="24"/>
    </w:rPr>
  </w:style>
  <w:style w:type="character" w:customStyle="1" w:styleId="141">
    <w:name w:val="Таблица 14 Знак"/>
    <w:link w:val="140"/>
    <w:rsid w:val="002245E5"/>
    <w:rPr>
      <w:sz w:val="28"/>
      <w:szCs w:val="28"/>
    </w:rPr>
  </w:style>
  <w:style w:type="paragraph" w:customStyle="1" w:styleId="afffff0">
    <w:name w:val="ДОК Таблица Текст"/>
    <w:basedOn w:val="a9"/>
    <w:link w:val="afffff1"/>
    <w:qFormat/>
    <w:rsid w:val="00FF0283"/>
    <w:pPr>
      <w:spacing w:line="240" w:lineRule="auto"/>
    </w:pPr>
    <w:rPr>
      <w:rFonts w:eastAsia="Arial Unicode MS"/>
      <w:bCs/>
      <w:noProof/>
      <w:sz w:val="22"/>
      <w:szCs w:val="22"/>
      <w:lang w:val="en-US"/>
    </w:rPr>
  </w:style>
  <w:style w:type="character" w:customStyle="1" w:styleId="afffff1">
    <w:name w:val="ДОК Таблица Текст Знак"/>
    <w:link w:val="afffff0"/>
    <w:rsid w:val="00FF0283"/>
    <w:rPr>
      <w:rFonts w:eastAsia="Arial Unicode MS"/>
      <w:bCs/>
      <w:noProof/>
      <w:sz w:val="22"/>
      <w:szCs w:val="22"/>
      <w:lang w:val="en-US"/>
    </w:rPr>
  </w:style>
  <w:style w:type="paragraph" w:customStyle="1" w:styleId="afffff2">
    <w:name w:val="ДОК Текст"/>
    <w:basedOn w:val="a9"/>
    <w:link w:val="afffff3"/>
    <w:qFormat/>
    <w:rsid w:val="00797DF5"/>
    <w:pPr>
      <w:ind w:firstLine="567"/>
      <w:jc w:val="both"/>
    </w:pPr>
    <w:rPr>
      <w:bCs/>
      <w:noProof/>
      <w:szCs w:val="22"/>
      <w:lang w:val="en-US"/>
    </w:rPr>
  </w:style>
  <w:style w:type="character" w:customStyle="1" w:styleId="afffff3">
    <w:name w:val="ДОК Текст Знак"/>
    <w:link w:val="afffff2"/>
    <w:rsid w:val="00797DF5"/>
    <w:rPr>
      <w:bCs/>
      <w:noProof/>
      <w:sz w:val="28"/>
      <w:szCs w:val="22"/>
      <w:lang w:val="en-US"/>
    </w:rPr>
  </w:style>
  <w:style w:type="numbering" w:customStyle="1" w:styleId="a1">
    <w:name w:val="ДОК Маркированный список"/>
    <w:basedOn w:val="ad"/>
    <w:uiPriority w:val="99"/>
    <w:rsid w:val="00797DF5"/>
    <w:pPr>
      <w:numPr>
        <w:numId w:val="18"/>
      </w:numPr>
    </w:pPr>
  </w:style>
  <w:style w:type="paragraph" w:customStyle="1" w:styleId="afffff4">
    <w:name w:val="ДОК Таблица Заголовок"/>
    <w:basedOn w:val="afffff0"/>
    <w:qFormat/>
    <w:rsid w:val="00797DF5"/>
    <w:pPr>
      <w:keepNext/>
      <w:keepLines/>
      <w:jc w:val="center"/>
    </w:pPr>
    <w:rPr>
      <w:b/>
    </w:rPr>
  </w:style>
  <w:style w:type="paragraph" w:customStyle="1" w:styleId="afffff5">
    <w:name w:val="ДОК Таблица Текст Центр"/>
    <w:basedOn w:val="afffff0"/>
    <w:qFormat/>
    <w:rsid w:val="00797DF5"/>
    <w:pPr>
      <w:jc w:val="center"/>
    </w:pPr>
  </w:style>
  <w:style w:type="paragraph" w:styleId="afffff6">
    <w:name w:val="List Paragraph"/>
    <w:aliases w:val="ПЗ"/>
    <w:basedOn w:val="a9"/>
    <w:uiPriority w:val="34"/>
    <w:qFormat/>
    <w:rsid w:val="00EC53F7"/>
    <w:pPr>
      <w:ind w:left="720"/>
      <w:contextualSpacing/>
    </w:pPr>
  </w:style>
  <w:style w:type="paragraph" w:customStyle="1" w:styleId="1d">
    <w:name w:val="Знак Знак Знак1"/>
    <w:basedOn w:val="a9"/>
    <w:rsid w:val="00C12045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ffff7">
    <w:name w:val="Адресат"/>
    <w:basedOn w:val="a9"/>
    <w:rsid w:val="00E37AFB"/>
    <w:pPr>
      <w:spacing w:line="240" w:lineRule="auto"/>
    </w:pPr>
    <w:rPr>
      <w:sz w:val="24"/>
    </w:rPr>
  </w:style>
  <w:style w:type="paragraph" w:customStyle="1" w:styleId="a3">
    <w:name w:val="Заголовок ПЗ"/>
    <w:basedOn w:val="10"/>
    <w:link w:val="afffff8"/>
    <w:rsid w:val="00382B5B"/>
    <w:pPr>
      <w:numPr>
        <w:numId w:val="19"/>
      </w:numPr>
    </w:pPr>
    <w:rPr>
      <w:sz w:val="28"/>
    </w:rPr>
  </w:style>
  <w:style w:type="paragraph" w:customStyle="1" w:styleId="afffff9">
    <w:name w:val="Заголовок главы ПЗ"/>
    <w:basedOn w:val="a3"/>
    <w:link w:val="afffffa"/>
    <w:qFormat/>
    <w:rsid w:val="00382B5B"/>
    <w:pPr>
      <w:spacing w:before="0" w:after="0"/>
      <w:ind w:left="0" w:firstLine="709"/>
      <w:jc w:val="left"/>
    </w:pPr>
  </w:style>
  <w:style w:type="character" w:customStyle="1" w:styleId="afffff8">
    <w:name w:val="Заголовок ПЗ Знак"/>
    <w:link w:val="a3"/>
    <w:rsid w:val="00382B5B"/>
    <w:rPr>
      <w:b/>
      <w:sz w:val="28"/>
      <w:szCs w:val="24"/>
    </w:rPr>
  </w:style>
  <w:style w:type="paragraph" w:customStyle="1" w:styleId="Body">
    <w:name w:val="Body"/>
    <w:basedOn w:val="a9"/>
    <w:rsid w:val="00C83157"/>
    <w:pPr>
      <w:spacing w:line="360" w:lineRule="atLeast"/>
      <w:ind w:left="284" w:firstLine="851"/>
      <w:jc w:val="both"/>
    </w:pPr>
    <w:rPr>
      <w:rFonts w:ascii="Pragmatica" w:hAnsi="Pragmatica"/>
      <w:sz w:val="24"/>
      <w:szCs w:val="20"/>
    </w:rPr>
  </w:style>
  <w:style w:type="character" w:customStyle="1" w:styleId="afffffa">
    <w:name w:val="Заголовок главы ПЗ Знак"/>
    <w:basedOn w:val="afffff8"/>
    <w:link w:val="afffff9"/>
    <w:rsid w:val="00382B5B"/>
    <w:rPr>
      <w:b/>
      <w:sz w:val="28"/>
      <w:szCs w:val="24"/>
    </w:rPr>
  </w:style>
  <w:style w:type="paragraph" w:customStyle="1" w:styleId="1e">
    <w:name w:val="Абзац списка1"/>
    <w:basedOn w:val="a9"/>
    <w:rsid w:val="00EB135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ff4">
    <w:name w:val="П.З. Знак"/>
    <w:link w:val="aa"/>
    <w:rsid w:val="00AE109F"/>
    <w:rPr>
      <w:sz w:val="28"/>
      <w:szCs w:val="28"/>
    </w:rPr>
  </w:style>
  <w:style w:type="paragraph" w:customStyle="1" w:styleId="afffffb">
    <w:name w:val="Пояснительная записка(ТЕКСТ)"/>
    <w:basedOn w:val="a9"/>
    <w:link w:val="afffffc"/>
    <w:rsid w:val="00330E18"/>
    <w:pPr>
      <w:ind w:left="57" w:right="113" w:firstLine="851"/>
      <w:jc w:val="both"/>
    </w:pPr>
    <w:rPr>
      <w:rFonts w:eastAsia="Calibri"/>
      <w:szCs w:val="28"/>
    </w:rPr>
  </w:style>
  <w:style w:type="character" w:customStyle="1" w:styleId="afffffc">
    <w:name w:val="Пояснительная записка(ТЕКСТ) Знак"/>
    <w:link w:val="afffffb"/>
    <w:locked/>
    <w:rsid w:val="00330E18"/>
    <w:rPr>
      <w:rFonts w:eastAsia="Calibri"/>
      <w:sz w:val="28"/>
      <w:szCs w:val="28"/>
    </w:rPr>
  </w:style>
  <w:style w:type="paragraph" w:customStyle="1" w:styleId="afffffd">
    <w:name w:val="Р"/>
    <w:basedOn w:val="a9"/>
    <w:uiPriority w:val="99"/>
    <w:rsid w:val="00846727"/>
    <w:pPr>
      <w:spacing w:line="240" w:lineRule="auto"/>
    </w:pPr>
    <w:rPr>
      <w:rFonts w:ascii="Arial" w:hAnsi="Arial"/>
      <w:b/>
      <w:sz w:val="24"/>
      <w:szCs w:val="20"/>
    </w:rPr>
  </w:style>
  <w:style w:type="paragraph" w:styleId="afffffe">
    <w:name w:val="No Spacing"/>
    <w:uiPriority w:val="1"/>
    <w:qFormat/>
    <w:rsid w:val="00846727"/>
    <w:rPr>
      <w:sz w:val="28"/>
      <w:szCs w:val="24"/>
    </w:rPr>
  </w:style>
  <w:style w:type="paragraph" w:customStyle="1" w:styleId="110">
    <w:name w:val="Абзац списка11"/>
    <w:basedOn w:val="a9"/>
    <w:rsid w:val="00A6692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fffff">
    <w:name w:val="TOC Heading"/>
    <w:basedOn w:val="10"/>
    <w:next w:val="a9"/>
    <w:uiPriority w:val="39"/>
    <w:unhideWhenUsed/>
    <w:qFormat/>
    <w:rsid w:val="00E374BA"/>
    <w:pPr>
      <w:keepLines/>
      <w:pageBreakBefore w:val="0"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paragraph" w:customStyle="1" w:styleId="-0">
    <w:name w:val="ЕСКД - Обычный"/>
    <w:basedOn w:val="a9"/>
    <w:rsid w:val="00B15235"/>
    <w:pPr>
      <w:ind w:left="284" w:right="284" w:firstLine="709"/>
      <w:jc w:val="both"/>
    </w:pPr>
    <w:rPr>
      <w:sz w:val="24"/>
      <w:szCs w:val="28"/>
    </w:rPr>
  </w:style>
  <w:style w:type="character" w:customStyle="1" w:styleId="aff3">
    <w:name w:val="Нижний колонтитул Знак"/>
    <w:basedOn w:val="ab"/>
    <w:link w:val="aff2"/>
    <w:uiPriority w:val="99"/>
    <w:rsid w:val="0091309F"/>
    <w:rPr>
      <w:sz w:val="28"/>
      <w:szCs w:val="24"/>
    </w:rPr>
  </w:style>
  <w:style w:type="character" w:customStyle="1" w:styleId="afff9">
    <w:name w:val="Название Знак"/>
    <w:basedOn w:val="ab"/>
    <w:link w:val="afff8"/>
    <w:uiPriority w:val="1"/>
    <w:rsid w:val="0091309F"/>
    <w:rPr>
      <w:rFonts w:ascii="Arial" w:hAnsi="Arial" w:cs="Arial"/>
      <w:b/>
      <w:bCs/>
      <w:kern w:val="28"/>
      <w:sz w:val="32"/>
      <w:szCs w:val="32"/>
    </w:rPr>
  </w:style>
  <w:style w:type="character" w:customStyle="1" w:styleId="afff4">
    <w:name w:val="Основной текст Знак"/>
    <w:basedOn w:val="ab"/>
    <w:link w:val="afff3"/>
    <w:rsid w:val="0091309F"/>
    <w:rPr>
      <w:sz w:val="28"/>
      <w:szCs w:val="24"/>
    </w:rPr>
  </w:style>
  <w:style w:type="character" w:customStyle="1" w:styleId="afff7">
    <w:name w:val="Основной текст с отступом Знак"/>
    <w:basedOn w:val="ab"/>
    <w:link w:val="afff6"/>
    <w:uiPriority w:val="99"/>
    <w:semiHidden/>
    <w:rsid w:val="0091309F"/>
    <w:rPr>
      <w:sz w:val="28"/>
      <w:szCs w:val="24"/>
    </w:rPr>
  </w:style>
  <w:style w:type="character" w:customStyle="1" w:styleId="32">
    <w:name w:val="Заголовок 3 Знак"/>
    <w:aliases w:val="римская нумерация Знак1,H3 Знак,Заголовок подпукта (1.1.1) Знак,римская нумерация Знак Знак,римская нумерация1 Знак Знак,ПРИЛ Знак"/>
    <w:basedOn w:val="ab"/>
    <w:link w:val="31"/>
    <w:rsid w:val="0091309F"/>
    <w:rPr>
      <w:sz w:val="28"/>
    </w:rPr>
  </w:style>
  <w:style w:type="character" w:customStyle="1" w:styleId="42">
    <w:name w:val="Заголовок 4 Знак"/>
    <w:aliases w:val="H4 Знак,H41 Знак"/>
    <w:basedOn w:val="ab"/>
    <w:link w:val="41"/>
    <w:rsid w:val="0091309F"/>
    <w:rPr>
      <w:sz w:val="28"/>
    </w:rPr>
  </w:style>
  <w:style w:type="character" w:customStyle="1" w:styleId="53">
    <w:name w:val="Заголовок 5 Знак"/>
    <w:aliases w:val="h5 Знак,h51 Знак,H5 Знак,H51 Знак,h52 Знак,test Знак,Block Label Знак,Level 3 - i Знак"/>
    <w:basedOn w:val="ab"/>
    <w:link w:val="52"/>
    <w:rsid w:val="0091309F"/>
    <w:rPr>
      <w:sz w:val="22"/>
    </w:rPr>
  </w:style>
  <w:style w:type="character" w:customStyle="1" w:styleId="60">
    <w:name w:val="Заголовок 6 Знак"/>
    <w:basedOn w:val="ab"/>
    <w:link w:val="6"/>
    <w:rsid w:val="0091309F"/>
    <w:rPr>
      <w:i/>
      <w:sz w:val="22"/>
    </w:rPr>
  </w:style>
  <w:style w:type="character" w:customStyle="1" w:styleId="70">
    <w:name w:val="Заголовок 7 Знак"/>
    <w:basedOn w:val="ab"/>
    <w:link w:val="7"/>
    <w:rsid w:val="0091309F"/>
    <w:rPr>
      <w:rFonts w:ascii="Arial" w:hAnsi="Arial"/>
    </w:rPr>
  </w:style>
  <w:style w:type="character" w:customStyle="1" w:styleId="80">
    <w:name w:val="Заголовок 8 Знак"/>
    <w:basedOn w:val="ab"/>
    <w:link w:val="8"/>
    <w:rsid w:val="0091309F"/>
    <w:rPr>
      <w:rFonts w:ascii="Arial" w:hAnsi="Arial"/>
      <w:i/>
    </w:rPr>
  </w:style>
  <w:style w:type="character" w:customStyle="1" w:styleId="90">
    <w:name w:val="Заголовок 9 Знак"/>
    <w:basedOn w:val="ab"/>
    <w:link w:val="9"/>
    <w:rsid w:val="0091309F"/>
    <w:rPr>
      <w:rFonts w:ascii="Arial" w:hAnsi="Arial"/>
      <w:b/>
      <w:i/>
      <w:sz w:val="18"/>
    </w:rPr>
  </w:style>
  <w:style w:type="character" w:customStyle="1" w:styleId="38">
    <w:name w:val="Основной текст с отступом 3 Знак"/>
    <w:basedOn w:val="ab"/>
    <w:link w:val="37"/>
    <w:rsid w:val="0091309F"/>
    <w:rPr>
      <w:sz w:val="16"/>
      <w:szCs w:val="16"/>
    </w:rPr>
  </w:style>
  <w:style w:type="paragraph" w:customStyle="1" w:styleId="b-address">
    <w:name w:val="b-address"/>
    <w:basedOn w:val="a9"/>
    <w:rsid w:val="0091309F"/>
    <w:pPr>
      <w:spacing w:before="100" w:beforeAutospacing="1" w:after="100" w:afterAutospacing="1" w:line="240" w:lineRule="auto"/>
    </w:pPr>
    <w:rPr>
      <w:sz w:val="24"/>
    </w:rPr>
  </w:style>
  <w:style w:type="character" w:customStyle="1" w:styleId="af">
    <w:name w:val="Текст выноски Знак"/>
    <w:basedOn w:val="ab"/>
    <w:link w:val="ae"/>
    <w:uiPriority w:val="99"/>
    <w:semiHidden/>
    <w:rsid w:val="0091309F"/>
    <w:rPr>
      <w:rFonts w:ascii="Tahoma" w:hAnsi="Tahoma" w:cs="Tahoma"/>
      <w:sz w:val="16"/>
      <w:szCs w:val="16"/>
    </w:rPr>
  </w:style>
  <w:style w:type="character" w:styleId="affffff0">
    <w:name w:val="Placeholder Text"/>
    <w:basedOn w:val="ab"/>
    <w:uiPriority w:val="99"/>
    <w:semiHidden/>
    <w:rsid w:val="0091309F"/>
    <w:rPr>
      <w:color w:val="808080"/>
    </w:rPr>
  </w:style>
  <w:style w:type="character" w:customStyle="1" w:styleId="apple-converted-space">
    <w:name w:val="apple-converted-space"/>
    <w:basedOn w:val="ab"/>
    <w:rsid w:val="00D07BE6"/>
  </w:style>
  <w:style w:type="paragraph" w:customStyle="1" w:styleId="Default">
    <w:name w:val="Default"/>
    <w:rsid w:val="00E64301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harAttribute29">
    <w:name w:val="CharAttribute29"/>
    <w:rsid w:val="0068065B"/>
    <w:rPr>
      <w:rFonts w:ascii="Times New Roman" w:eastAsia="Times New Roman" w:hAnsi="Times New Roman"/>
      <w:color w:val="FF0000"/>
      <w:sz w:val="24"/>
    </w:rPr>
  </w:style>
  <w:style w:type="paragraph" w:customStyle="1" w:styleId="ParaAttribute59">
    <w:name w:val="ParaAttribute59"/>
    <w:rsid w:val="0068065B"/>
    <w:pPr>
      <w:widowControl w:val="0"/>
      <w:wordWrap w:val="0"/>
      <w:ind w:left="1211" w:right="226" w:hanging="360"/>
      <w:jc w:val="both"/>
    </w:pPr>
    <w:rPr>
      <w:rFonts w:eastAsia="Batang"/>
    </w:rPr>
  </w:style>
  <w:style w:type="character" w:customStyle="1" w:styleId="CharAttribute4">
    <w:name w:val="CharAttribute4"/>
    <w:rsid w:val="0068065B"/>
    <w:rPr>
      <w:rFonts w:ascii="Times New Roman" w:eastAsia="Times New Roman" w:hAnsi="Times New Roman"/>
      <w:sz w:val="24"/>
    </w:rPr>
  </w:style>
  <w:style w:type="character" w:customStyle="1" w:styleId="CharAttribute36">
    <w:name w:val="CharAttribute36"/>
    <w:rsid w:val="0068065B"/>
    <w:rPr>
      <w:rFonts w:ascii="Batang" w:eastAsia="Batang" w:hAnsi="Batang"/>
      <w:sz w:val="24"/>
    </w:rPr>
  </w:style>
  <w:style w:type="paragraph" w:customStyle="1" w:styleId="affffff1">
    <w:name w:val="ГПП Основной текст"/>
    <w:basedOn w:val="afff3"/>
    <w:link w:val="affffff2"/>
    <w:rsid w:val="00BD26B1"/>
    <w:pPr>
      <w:widowControl w:val="0"/>
      <w:tabs>
        <w:tab w:val="left" w:pos="426"/>
      </w:tabs>
      <w:spacing w:after="0" w:line="240" w:lineRule="auto"/>
      <w:ind w:left="170" w:right="57" w:firstLine="567"/>
      <w:jc w:val="both"/>
    </w:pPr>
    <w:rPr>
      <w:sz w:val="24"/>
    </w:rPr>
  </w:style>
  <w:style w:type="character" w:customStyle="1" w:styleId="affffff2">
    <w:name w:val="ГПП Основной текст Знак Знак"/>
    <w:basedOn w:val="ab"/>
    <w:link w:val="affffff1"/>
    <w:rsid w:val="00BD26B1"/>
    <w:rPr>
      <w:sz w:val="24"/>
      <w:szCs w:val="24"/>
    </w:rPr>
  </w:style>
  <w:style w:type="paragraph" w:customStyle="1" w:styleId="a5">
    <w:name w:val="нум"/>
    <w:qFormat/>
    <w:rsid w:val="00105856"/>
    <w:pPr>
      <w:widowControl w:val="0"/>
      <w:numPr>
        <w:numId w:val="24"/>
      </w:numPr>
      <w:shd w:val="clear" w:color="auto" w:fill="FFFFFF"/>
      <w:tabs>
        <w:tab w:val="left" w:pos="1134"/>
      </w:tabs>
      <w:suppressAutoHyphens/>
      <w:autoSpaceDE w:val="0"/>
      <w:autoSpaceDN w:val="0"/>
      <w:adjustRightInd w:val="0"/>
      <w:spacing w:before="120"/>
      <w:jc w:val="both"/>
    </w:pPr>
    <w:rPr>
      <w:sz w:val="24"/>
      <w:szCs w:val="24"/>
      <w:lang w:eastAsia="en-US"/>
    </w:rPr>
  </w:style>
  <w:style w:type="paragraph" w:customStyle="1" w:styleId="a6">
    <w:name w:val="нума"/>
    <w:autoRedefine/>
    <w:qFormat/>
    <w:rsid w:val="00105856"/>
    <w:pPr>
      <w:numPr>
        <w:ilvl w:val="1"/>
        <w:numId w:val="24"/>
      </w:numPr>
      <w:shd w:val="clear" w:color="auto" w:fill="FFFFFF"/>
      <w:tabs>
        <w:tab w:val="left" w:pos="1134"/>
        <w:tab w:val="left" w:pos="1701"/>
      </w:tabs>
      <w:suppressAutoHyphens/>
      <w:autoSpaceDE w:val="0"/>
      <w:autoSpaceDN w:val="0"/>
      <w:adjustRightInd w:val="0"/>
      <w:ind w:left="1701" w:right="567" w:hanging="425"/>
    </w:pPr>
    <w:rPr>
      <w:sz w:val="24"/>
      <w:szCs w:val="28"/>
      <w:lang w:eastAsia="en-US"/>
    </w:rPr>
  </w:style>
  <w:style w:type="character" w:customStyle="1" w:styleId="FontStyle15">
    <w:name w:val="Font Style15"/>
    <w:uiPriority w:val="99"/>
    <w:rsid w:val="00105856"/>
    <w:rPr>
      <w:rFonts w:ascii="Times New Roman" w:hAnsi="Times New Roman" w:cs="Times New Roman"/>
      <w:sz w:val="26"/>
      <w:szCs w:val="26"/>
    </w:rPr>
  </w:style>
  <w:style w:type="paragraph" w:styleId="affffff3">
    <w:name w:val="Revision"/>
    <w:hidden/>
    <w:uiPriority w:val="99"/>
    <w:semiHidden/>
    <w:rsid w:val="00F62902"/>
    <w:rPr>
      <w:sz w:val="28"/>
      <w:szCs w:val="24"/>
    </w:rPr>
  </w:style>
  <w:style w:type="paragraph" w:customStyle="1" w:styleId="a7">
    <w:name w:val="Названия таблиц"/>
    <w:basedOn w:val="a9"/>
    <w:rsid w:val="00A1542F"/>
    <w:pPr>
      <w:keepNext/>
      <w:numPr>
        <w:numId w:val="28"/>
      </w:numPr>
      <w:spacing w:before="120" w:line="240" w:lineRule="auto"/>
      <w:jc w:val="right"/>
    </w:pPr>
    <w:rPr>
      <w:i/>
      <w:sz w:val="24"/>
    </w:rPr>
  </w:style>
  <w:style w:type="paragraph" w:customStyle="1" w:styleId="affffff4">
    <w:name w:val="Обычный без отступа по ширине"/>
    <w:basedOn w:val="a9"/>
    <w:rsid w:val="00A1542F"/>
    <w:pPr>
      <w:jc w:val="both"/>
    </w:pPr>
    <w:rPr>
      <w:rFonts w:ascii="Arial" w:hAnsi="Arial"/>
      <w:sz w:val="24"/>
    </w:rPr>
  </w:style>
  <w:style w:type="paragraph" w:customStyle="1" w:styleId="affffff5">
    <w:name w:val="!Текст"/>
    <w:link w:val="affffff6"/>
    <w:uiPriority w:val="99"/>
    <w:rsid w:val="00735BDE"/>
    <w:pPr>
      <w:spacing w:before="120"/>
      <w:ind w:firstLine="709"/>
      <w:jc w:val="both"/>
    </w:pPr>
    <w:rPr>
      <w:spacing w:val="-1"/>
      <w:sz w:val="28"/>
      <w:szCs w:val="24"/>
    </w:rPr>
  </w:style>
  <w:style w:type="character" w:customStyle="1" w:styleId="affffff6">
    <w:name w:val="!Текст Знак"/>
    <w:link w:val="affffff5"/>
    <w:uiPriority w:val="99"/>
    <w:locked/>
    <w:rsid w:val="00735BDE"/>
    <w:rPr>
      <w:spacing w:val="-1"/>
      <w:sz w:val="28"/>
      <w:szCs w:val="24"/>
    </w:rPr>
  </w:style>
  <w:style w:type="paragraph" w:customStyle="1" w:styleId="Twordaddfieldheads">
    <w:name w:val="Tword_add_field_heads"/>
    <w:basedOn w:val="a9"/>
    <w:rsid w:val="00197549"/>
    <w:pPr>
      <w:widowControl w:val="0"/>
      <w:adjustRightInd w:val="0"/>
      <w:spacing w:line="240" w:lineRule="auto"/>
      <w:jc w:val="center"/>
      <w:textAlignment w:val="baseline"/>
    </w:pPr>
    <w:rPr>
      <w:rFonts w:ascii="ISOCPEUR" w:hAnsi="ISOCPEUR" w:cs="Arial"/>
      <w:i/>
      <w:sz w:val="22"/>
      <w:szCs w:val="20"/>
    </w:rPr>
  </w:style>
  <w:style w:type="paragraph" w:customStyle="1" w:styleId="Twordizme">
    <w:name w:val="Tword_izme"/>
    <w:basedOn w:val="a9"/>
    <w:rsid w:val="00197549"/>
    <w:pPr>
      <w:spacing w:line="240" w:lineRule="auto"/>
      <w:jc w:val="center"/>
    </w:pPr>
    <w:rPr>
      <w:rFonts w:ascii="ISOCPEUR" w:hAnsi="ISOCPEUR"/>
      <w:i/>
      <w:sz w:val="18"/>
    </w:rPr>
  </w:style>
  <w:style w:type="paragraph" w:customStyle="1" w:styleId="Twordfami">
    <w:name w:val="Tword_fami"/>
    <w:basedOn w:val="a9"/>
    <w:rsid w:val="00197549"/>
    <w:pPr>
      <w:spacing w:line="240" w:lineRule="auto"/>
    </w:pPr>
    <w:rPr>
      <w:rFonts w:ascii="ISOCPEUR" w:hAnsi="ISOCPEUR" w:cs="Arial"/>
      <w:i/>
      <w:sz w:val="22"/>
      <w:szCs w:val="20"/>
    </w:rPr>
  </w:style>
  <w:style w:type="paragraph" w:customStyle="1" w:styleId="Tworddate">
    <w:name w:val="Tword_date"/>
    <w:basedOn w:val="a9"/>
    <w:rsid w:val="00197549"/>
    <w:pPr>
      <w:spacing w:line="240" w:lineRule="auto"/>
      <w:jc w:val="center"/>
    </w:pPr>
    <w:rPr>
      <w:rFonts w:ascii="ISOCPEUR" w:hAnsi="ISOCPEUR"/>
      <w:i/>
      <w:sz w:val="16"/>
    </w:rPr>
  </w:style>
  <w:style w:type="paragraph" w:customStyle="1" w:styleId="Twordlitlistlistov">
    <w:name w:val="Tword_lit_list_listov"/>
    <w:basedOn w:val="a9"/>
    <w:rsid w:val="00197549"/>
    <w:pPr>
      <w:widowControl w:val="0"/>
      <w:adjustRightInd w:val="0"/>
      <w:spacing w:line="240" w:lineRule="auto"/>
      <w:jc w:val="center"/>
      <w:textAlignment w:val="baseline"/>
    </w:pPr>
    <w:rPr>
      <w:rFonts w:ascii="ISOCPEUR" w:hAnsi="ISOCPEUR" w:cs="Arial"/>
      <w:i/>
      <w:sz w:val="22"/>
      <w:szCs w:val="18"/>
    </w:rPr>
  </w:style>
  <w:style w:type="paragraph" w:customStyle="1" w:styleId="Twordpagenumber">
    <w:name w:val="Tword_page_number"/>
    <w:basedOn w:val="Twordlitlistlistov"/>
    <w:rsid w:val="00197549"/>
    <w:rPr>
      <w:sz w:val="24"/>
      <w:lang w:val="en-US"/>
    </w:rPr>
  </w:style>
  <w:style w:type="paragraph" w:customStyle="1" w:styleId="Twordcopyformat">
    <w:name w:val="Tword_copy_format"/>
    <w:basedOn w:val="a9"/>
    <w:rsid w:val="00197549"/>
    <w:pPr>
      <w:spacing w:line="240" w:lineRule="auto"/>
      <w:jc w:val="center"/>
    </w:pPr>
    <w:rPr>
      <w:rFonts w:ascii="ISOCPEUR" w:hAnsi="ISOCPEUR" w:cs="Arial"/>
      <w:i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09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47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11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70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8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3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83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&#1069;&#1057;&#1055;-&#1053;&#1053;\&#1069;&#1083;&#1077;&#1082;&#1090;&#1088;&#1086;&#1085;&#1085;&#1099;&#1077;%20&#1096;&#1072;&#1073;&#1083;&#1086;&#1085;&#1099;\&#1064;&#1072;&#1073;&#1083;&#1086;&#1085;%20&#1055;&#1047;\&#1064;&#1072;&#1073;&#1083;&#1086;&#1085;(&#1055;&#1047;)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C6B081-9393-46FD-882B-8B2CE70396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Шаблон(ПЗ)</Template>
  <TotalTime>0</TotalTime>
  <Pages>1</Pages>
  <Words>42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287</CharactersWithSpaces>
  <SharedDoc>false</SharedDoc>
  <HLinks>
    <vt:vector size="156" baseType="variant">
      <vt:variant>
        <vt:i4>1507377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_Toc336435728</vt:lpwstr>
      </vt:variant>
      <vt:variant>
        <vt:i4>1507377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_Toc336435727</vt:lpwstr>
      </vt:variant>
      <vt:variant>
        <vt:i4>1507377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_Toc336435726</vt:lpwstr>
      </vt:variant>
      <vt:variant>
        <vt:i4>1507377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_Toc336435725</vt:lpwstr>
      </vt:variant>
      <vt:variant>
        <vt:i4>1507377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_Toc336435724</vt:lpwstr>
      </vt:variant>
      <vt:variant>
        <vt:i4>1507377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_Toc336435723</vt:lpwstr>
      </vt:variant>
      <vt:variant>
        <vt:i4>1507377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_Toc336435722</vt:lpwstr>
      </vt:variant>
      <vt:variant>
        <vt:i4>1507377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_Toc336435721</vt:lpwstr>
      </vt:variant>
      <vt:variant>
        <vt:i4>1507377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_Toc336435720</vt:lpwstr>
      </vt:variant>
      <vt:variant>
        <vt:i4>1310769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_Toc336435719</vt:lpwstr>
      </vt:variant>
      <vt:variant>
        <vt:i4>1310769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_Toc336435718</vt:lpwstr>
      </vt:variant>
      <vt:variant>
        <vt:i4>1310769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_Toc336435717</vt:lpwstr>
      </vt:variant>
      <vt:variant>
        <vt:i4>1310769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_Toc336435716</vt:lpwstr>
      </vt:variant>
      <vt:variant>
        <vt:i4>1310769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_Toc336435715</vt:lpwstr>
      </vt:variant>
      <vt:variant>
        <vt:i4>1310769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_Toc336435714</vt:lpwstr>
      </vt:variant>
      <vt:variant>
        <vt:i4>1310769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_Toc336435713</vt:lpwstr>
      </vt:variant>
      <vt:variant>
        <vt:i4>1310769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_Toc336435712</vt:lpwstr>
      </vt:variant>
      <vt:variant>
        <vt:i4>1310769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_Toc336435711</vt:lpwstr>
      </vt:variant>
      <vt:variant>
        <vt:i4>1310769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_Toc336435710</vt:lpwstr>
      </vt:variant>
      <vt:variant>
        <vt:i4>1376305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_Toc336435709</vt:lpwstr>
      </vt:variant>
      <vt:variant>
        <vt:i4>1376305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_Toc336435708</vt:lpwstr>
      </vt:variant>
      <vt:variant>
        <vt:i4>1376305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_Toc336435707</vt:lpwstr>
      </vt:variant>
      <vt:variant>
        <vt:i4>1376305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_Toc336435706</vt:lpwstr>
      </vt:variant>
      <vt:variant>
        <vt:i4>1376305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_Toc336435705</vt:lpwstr>
      </vt:variant>
      <vt:variant>
        <vt:i4>1376305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_Toc336435704</vt:lpwstr>
      </vt:variant>
      <vt:variant>
        <vt:i4>1376305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_Toc336435703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Елисеева Светлана Владимировна</cp:lastModifiedBy>
  <cp:revision>3</cp:revision>
  <cp:lastPrinted>2022-09-08T12:29:00Z</cp:lastPrinted>
  <dcterms:created xsi:type="dcterms:W3CDTF">2023-05-25T12:30:00Z</dcterms:created>
  <dcterms:modified xsi:type="dcterms:W3CDTF">2023-05-25T12:30:00Z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ТИТУЛ">
    <vt:lpwstr>ххххх</vt:lpwstr>
  </property>
  <property fmtid="{D5CDD505-2E9C-101B-9397-08002B2CF9AE}" pid="3" name="Стадия">
    <vt:lpwstr>ОСНОВНЫЕ ТЕХНИЧЕСКИЕ РЕШЕНИЯ</vt:lpwstr>
  </property>
  <property fmtid="{D5CDD505-2E9C-101B-9397-08002B2CF9AE}" pid="4" name="Обозначение">
    <vt:lpwstr>ххх-14-ОТР</vt:lpwstr>
  </property>
  <property fmtid="{D5CDD505-2E9C-101B-9397-08002B2CF9AE}" pid="5" name="ГИП">
    <vt:lpwstr>Глинка  А. И.</vt:lpwstr>
  </property>
</Properties>
</file>