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137C1DA3" w:rsidR="00C15A3B" w:rsidRDefault="00C727B1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Здание АБК.</w:t>
      </w:r>
    </w:p>
    <w:p w14:paraId="4A21F335" w14:textId="1B89A07A" w:rsidR="00C727B1" w:rsidRPr="008111A1" w:rsidRDefault="00C727B1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Устройства автоматики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0B291682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C727B1">
        <w:rPr>
          <w:rFonts w:eastAsia="Arial Unicode MS"/>
          <w:caps w:val="0"/>
          <w:smallCaps w:val="0"/>
          <w:noProof/>
          <w:sz w:val="32"/>
          <w:szCs w:val="32"/>
        </w:rPr>
        <w:t>УА</w:t>
      </w:r>
      <w:r w:rsidR="00F26F30">
        <w:rPr>
          <w:rFonts w:eastAsia="Arial Unicode MS"/>
          <w:caps w:val="0"/>
          <w:smallCaps w:val="0"/>
          <w:noProof/>
          <w:sz w:val="32"/>
          <w:szCs w:val="32"/>
        </w:rPr>
        <w:t>3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B7884" w14:textId="77777777" w:rsidR="009812FB" w:rsidRDefault="009812FB">
      <w:r>
        <w:separator/>
      </w:r>
    </w:p>
  </w:endnote>
  <w:endnote w:type="continuationSeparator" w:id="0">
    <w:p w14:paraId="4A7E295D" w14:textId="77777777" w:rsidR="009812FB" w:rsidRDefault="0098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E48F0" w14:textId="77777777" w:rsidR="009812FB" w:rsidRDefault="009812FB">
      <w:r>
        <w:separator/>
      </w:r>
    </w:p>
  </w:footnote>
  <w:footnote w:type="continuationSeparator" w:id="0">
    <w:p w14:paraId="2B87E56F" w14:textId="77777777" w:rsidR="009812FB" w:rsidRDefault="0098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820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12FB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27B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6F30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6546-855E-4804-BFB6-E605E028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2022-09-08T12:29:00Z</cp:lastPrinted>
  <dcterms:created xsi:type="dcterms:W3CDTF">2023-04-06T10:24:00Z</dcterms:created>
  <dcterms:modified xsi:type="dcterms:W3CDTF">2023-05-29T21:05:00Z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