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40DC17" w14:textId="45A6553F" w:rsidR="001623E4" w:rsidRPr="00633227" w:rsidRDefault="00633227" w:rsidP="00005FF2">
      <w:pPr>
        <w:pStyle w:val="affffff4"/>
        <w:spacing w:before="600" w:after="600" w:line="276" w:lineRule="auto"/>
        <w:jc w:val="left"/>
        <w:rPr>
          <w:rFonts w:ascii="Times New Roman" w:eastAsia="Arial Unicode MS" w:hAnsi="Times New Roman"/>
          <w:b/>
          <w:bCs/>
          <w:noProof/>
        </w:rPr>
      </w:pPr>
      <w:r w:rsidRPr="00633227">
        <w:rPr>
          <w:rFonts w:ascii="Times New Roman" w:eastAsia="Arial Unicode MS" w:hAnsi="Times New Roman"/>
          <w:b/>
          <w:bCs/>
          <w:noProof/>
        </w:rPr>
        <w:t>Заказчик</w:t>
      </w:r>
      <w:r>
        <w:rPr>
          <w:rFonts w:ascii="Times New Roman" w:eastAsia="Arial Unicode MS" w:hAnsi="Times New Roman"/>
          <w:b/>
          <w:bCs/>
          <w:noProof/>
        </w:rPr>
        <w:t xml:space="preserve"> - </w:t>
      </w:r>
      <w:r w:rsidR="00CD0A16">
        <w:rPr>
          <w:rFonts w:ascii="Times New Roman" w:eastAsia="Arial Unicode MS" w:hAnsi="Times New Roman"/>
          <w:b/>
          <w:bCs/>
          <w:noProof/>
        </w:rPr>
        <w:t>АО</w:t>
      </w:r>
      <w:r w:rsidRPr="00633227">
        <w:rPr>
          <w:rFonts w:ascii="Times New Roman" w:eastAsia="Arial Unicode MS" w:hAnsi="Times New Roman"/>
          <w:b/>
          <w:bCs/>
          <w:noProof/>
        </w:rPr>
        <w:t xml:space="preserve"> «</w:t>
      </w:r>
      <w:r w:rsidR="00CD0A16" w:rsidRPr="00CD0A16">
        <w:rPr>
          <w:rFonts w:ascii="Times New Roman" w:eastAsia="Arial Unicode MS" w:hAnsi="Times New Roman"/>
          <w:b/>
          <w:bCs/>
          <w:noProof/>
        </w:rPr>
        <w:t>МЕТРОВАГОНМАШ</w:t>
      </w:r>
      <w:r w:rsidRPr="00633227">
        <w:rPr>
          <w:rFonts w:ascii="Times New Roman" w:eastAsia="Arial Unicode MS" w:hAnsi="Times New Roman"/>
          <w:b/>
          <w:bCs/>
          <w:noProof/>
        </w:rPr>
        <w:t>»</w:t>
      </w:r>
    </w:p>
    <w:p w14:paraId="14D36B9A" w14:textId="3AE98930" w:rsidR="008F41A2" w:rsidRPr="008F41A2" w:rsidRDefault="006720F3" w:rsidP="00C86538">
      <w:pPr>
        <w:pStyle w:val="affffff4"/>
        <w:tabs>
          <w:tab w:val="left" w:pos="9356"/>
        </w:tabs>
        <w:spacing w:before="360" w:after="360" w:line="276" w:lineRule="auto"/>
        <w:ind w:left="28" w:right="-1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«</w:t>
      </w:r>
      <w:r w:rsidR="009968F2">
        <w:rPr>
          <w:rFonts w:ascii="Times New Roman" w:eastAsia="Arial Unicode MS" w:hAnsi="Times New Roman"/>
          <w:b/>
          <w:bCs/>
          <w:noProof/>
          <w:sz w:val="28"/>
          <w:szCs w:val="28"/>
        </w:rPr>
        <w:t>ЦЕХ № 8, РАСПОЛОЖЕННЫЙ ПО АДРЕСУ:</w:t>
      </w:r>
      <w:r w:rsidR="00CD0A16"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МОСКОВСКАЯ ОБЛАСТЬ, Г.О. МЫТИЩИ, УЛ. КОЛОНЦОВА,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</w:t>
      </w:r>
      <w:r w:rsidR="00CD0A16"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>4.</w:t>
      </w:r>
      <w:r w:rsidR="009968F2"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       КАПИТАЛЬНЫЙ РЕМОНТ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»</w:t>
      </w:r>
    </w:p>
    <w:p w14:paraId="1A254F37" w14:textId="77777777" w:rsidR="00101216" w:rsidRPr="00A752DE" w:rsidRDefault="00101216" w:rsidP="00101216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bookmarkStart w:id="0" w:name="_GoBack"/>
      <w:r w:rsidRPr="00A752DE">
        <w:rPr>
          <w:rFonts w:ascii="Times New Roman" w:eastAsia="Arial Unicode MS" w:hAnsi="Times New Roman"/>
          <w:b/>
          <w:bCs/>
          <w:noProof/>
          <w:sz w:val="28"/>
          <w:szCs w:val="28"/>
        </w:rPr>
        <w:t>РАБОЧАЯ ДОКУМЕНТАЦИЯ</w:t>
      </w:r>
    </w:p>
    <w:bookmarkEnd w:id="0"/>
    <w:p w14:paraId="245CAE46" w14:textId="77777777" w:rsidR="00101216" w:rsidRPr="004E0881" w:rsidRDefault="00101216" w:rsidP="00101216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</w:p>
    <w:p w14:paraId="3C6E6F41" w14:textId="77777777" w:rsidR="007F1A56" w:rsidRPr="00F1141F" w:rsidRDefault="007F1A56" w:rsidP="007F1A56">
      <w:pPr>
        <w:tabs>
          <w:tab w:val="left" w:pos="2657"/>
        </w:tabs>
        <w:spacing w:line="240" w:lineRule="auto"/>
        <w:jc w:val="center"/>
        <w:rPr>
          <w:b/>
          <w:sz w:val="32"/>
          <w:szCs w:val="32"/>
        </w:rPr>
      </w:pPr>
      <w:r w:rsidRPr="00F1141F">
        <w:rPr>
          <w:b/>
          <w:sz w:val="32"/>
          <w:szCs w:val="32"/>
        </w:rPr>
        <w:t xml:space="preserve">АБК. </w:t>
      </w:r>
    </w:p>
    <w:p w14:paraId="73AEDB64" w14:textId="29AB0AC5" w:rsidR="007F1A56" w:rsidRPr="008111A1" w:rsidRDefault="00A752DE" w:rsidP="007F1A56">
      <w:pPr>
        <w:tabs>
          <w:tab w:val="left" w:pos="2657"/>
        </w:tabs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Силовое электрооборудование</w:t>
      </w:r>
    </w:p>
    <w:p w14:paraId="16236FCF" w14:textId="77777777" w:rsidR="007F1A56" w:rsidRPr="008111A1" w:rsidRDefault="007F1A56" w:rsidP="007F1A56">
      <w:pPr>
        <w:tabs>
          <w:tab w:val="left" w:pos="2657"/>
        </w:tabs>
        <w:jc w:val="center"/>
        <w:rPr>
          <w:b/>
          <w:sz w:val="32"/>
          <w:szCs w:val="32"/>
        </w:rPr>
      </w:pPr>
    </w:p>
    <w:p w14:paraId="68852200" w14:textId="77777777" w:rsidR="007F1A56" w:rsidRPr="008111A1" w:rsidRDefault="007F1A56" w:rsidP="007F1A56">
      <w:pPr>
        <w:shd w:val="clear" w:color="auto" w:fill="FFFFFF"/>
        <w:spacing w:line="276" w:lineRule="auto"/>
        <w:ind w:left="34"/>
        <w:jc w:val="center"/>
        <w:rPr>
          <w:rFonts w:eastAsia="Arial Unicode MS"/>
          <w:b/>
          <w:bCs/>
          <w:noProof/>
          <w:szCs w:val="28"/>
        </w:rPr>
      </w:pPr>
    </w:p>
    <w:p w14:paraId="567656FB" w14:textId="77777777" w:rsidR="007F1A56" w:rsidRDefault="007F1A56" w:rsidP="007F1A56">
      <w:pPr>
        <w:pStyle w:val="afb"/>
        <w:suppressAutoHyphens/>
        <w:spacing w:before="0" w:after="0"/>
        <w:ind w:right="0"/>
        <w:rPr>
          <w:rFonts w:eastAsia="Arial Unicode MS"/>
          <w:caps w:val="0"/>
          <w:smallCaps w:val="0"/>
          <w:noProof/>
          <w:sz w:val="32"/>
          <w:szCs w:val="32"/>
        </w:rPr>
      </w:pPr>
    </w:p>
    <w:p w14:paraId="18C05E11" w14:textId="62EA5874" w:rsidR="00101216" w:rsidRDefault="00A752DE" w:rsidP="007F1A56">
      <w:pPr>
        <w:pStyle w:val="afb"/>
        <w:suppressAutoHyphens/>
        <w:spacing w:before="0" w:after="0"/>
        <w:ind w:right="0"/>
        <w:rPr>
          <w:caps w:val="0"/>
          <w:smallCaps w:val="0"/>
          <w:sz w:val="24"/>
          <w:szCs w:val="24"/>
        </w:rPr>
      </w:pPr>
      <w:r>
        <w:rPr>
          <w:rFonts w:eastAsia="Arial Unicode MS"/>
          <w:caps w:val="0"/>
          <w:smallCaps w:val="0"/>
          <w:noProof/>
          <w:sz w:val="32"/>
          <w:szCs w:val="32"/>
        </w:rPr>
        <w:t>130-23-ЭМ1</w:t>
      </w:r>
    </w:p>
    <w:p w14:paraId="10EADCE8" w14:textId="22C90937" w:rsidR="00C43282" w:rsidRDefault="00C43282" w:rsidP="00C55428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p w14:paraId="334B2885" w14:textId="77777777" w:rsidR="00226DC3" w:rsidRDefault="00226DC3" w:rsidP="00C55428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p w14:paraId="655E3448" w14:textId="77777777" w:rsidR="00226DC3" w:rsidRDefault="00226DC3" w:rsidP="00C55428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p w14:paraId="6A08904F" w14:textId="77777777" w:rsidR="00226DC3" w:rsidRPr="00C55428" w:rsidRDefault="00226DC3" w:rsidP="00C55428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tbl>
      <w:tblPr>
        <w:tblpPr w:leftFromText="180" w:rightFromText="180" w:vertAnchor="text" w:horzAnchor="page" w:tblpX="2218" w:tblpY="400"/>
        <w:tblW w:w="0" w:type="auto"/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850"/>
        <w:gridCol w:w="1021"/>
        <w:gridCol w:w="850"/>
      </w:tblGrid>
      <w:tr w:rsidR="00D76D57" w14:paraId="38B8FF75" w14:textId="77777777" w:rsidTr="00005FF2">
        <w:trPr>
          <w:cantSplit/>
          <w:trHeight w:val="275"/>
        </w:trPr>
        <w:tc>
          <w:tcPr>
            <w:tcW w:w="686" w:type="dxa"/>
            <w:shd w:val="clear" w:color="auto" w:fill="FFFFFF" w:themeFill="background1"/>
            <w:vAlign w:val="center"/>
            <w:hideMark/>
          </w:tcPr>
          <w:p w14:paraId="00774E7F" w14:textId="77777777" w:rsidR="00D76D57" w:rsidRPr="00C86538" w:rsidRDefault="00D76D57" w:rsidP="009E0F10">
            <w:pPr>
              <w:spacing w:line="240" w:lineRule="auto"/>
              <w:ind w:left="140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Изм.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7C0AFCDB" w14:textId="77777777" w:rsidR="00D76D57" w:rsidRPr="00C86538" w:rsidRDefault="00D76D57" w:rsidP="009E0F10">
            <w:pPr>
              <w:spacing w:line="240" w:lineRule="auto"/>
              <w:jc w:val="center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№ док.</w:t>
            </w:r>
          </w:p>
        </w:tc>
        <w:tc>
          <w:tcPr>
            <w:tcW w:w="1021" w:type="dxa"/>
            <w:shd w:val="clear" w:color="auto" w:fill="FFFFFF" w:themeFill="background1"/>
            <w:vAlign w:val="center"/>
            <w:hideMark/>
          </w:tcPr>
          <w:p w14:paraId="4C934988" w14:textId="77777777" w:rsidR="00D76D57" w:rsidRPr="00C86538" w:rsidRDefault="00D76D57" w:rsidP="009E0F10">
            <w:pPr>
              <w:spacing w:line="240" w:lineRule="auto"/>
              <w:ind w:firstLine="29"/>
              <w:jc w:val="center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Подп.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4978C20B" w14:textId="77777777" w:rsidR="00D76D57" w:rsidRPr="00C86538" w:rsidRDefault="00D76D57" w:rsidP="009E0F10">
            <w:pPr>
              <w:spacing w:line="240" w:lineRule="auto"/>
              <w:jc w:val="center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Дата</w:t>
            </w:r>
          </w:p>
        </w:tc>
      </w:tr>
      <w:tr w:rsidR="00D76D57" w14:paraId="137E021C" w14:textId="77777777" w:rsidTr="00005FF2">
        <w:trPr>
          <w:cantSplit/>
          <w:trHeight w:val="283"/>
        </w:trPr>
        <w:tc>
          <w:tcPr>
            <w:tcW w:w="686" w:type="dxa"/>
            <w:shd w:val="clear" w:color="auto" w:fill="FFFFFF" w:themeFill="background1"/>
            <w:vAlign w:val="center"/>
          </w:tcPr>
          <w:p w14:paraId="2C2CEEB7" w14:textId="77777777" w:rsidR="00D76D57" w:rsidRDefault="00D76D57" w:rsidP="009E0F10">
            <w:pPr>
              <w:spacing w:line="240" w:lineRule="auto"/>
              <w:ind w:left="30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2CEB9B2" w14:textId="77777777" w:rsidR="00D76D57" w:rsidRDefault="00D76D57" w:rsidP="009E0F10">
            <w:pPr>
              <w:spacing w:line="240" w:lineRule="auto"/>
              <w:ind w:left="400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5FB6CBFC" w14:textId="77777777" w:rsidR="00D76D57" w:rsidRDefault="00D76D57" w:rsidP="009E0F1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2BC7916" w14:textId="544EC6ED" w:rsidR="00D76D57" w:rsidRDefault="00D76D57" w:rsidP="009E0F10">
            <w:pPr>
              <w:spacing w:line="240" w:lineRule="auto"/>
              <w:ind w:left="120"/>
              <w:rPr>
                <w:sz w:val="20"/>
                <w:szCs w:val="20"/>
              </w:rPr>
            </w:pPr>
          </w:p>
        </w:tc>
      </w:tr>
      <w:tr w:rsidR="00D76D57" w14:paraId="77472751" w14:textId="77777777" w:rsidTr="00005FF2">
        <w:trPr>
          <w:cantSplit/>
          <w:trHeight w:val="329"/>
        </w:trPr>
        <w:tc>
          <w:tcPr>
            <w:tcW w:w="686" w:type="dxa"/>
            <w:shd w:val="clear" w:color="auto" w:fill="FFFFFF" w:themeFill="background1"/>
            <w:vAlign w:val="center"/>
          </w:tcPr>
          <w:p w14:paraId="642399BB" w14:textId="77777777" w:rsidR="00D76D57" w:rsidRDefault="00D76D57" w:rsidP="009E0F10">
            <w:pPr>
              <w:spacing w:line="240" w:lineRule="auto"/>
              <w:ind w:left="30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4CD7632" w14:textId="77777777" w:rsidR="00D76D57" w:rsidRDefault="00D76D57" w:rsidP="009E0F10">
            <w:pPr>
              <w:spacing w:line="240" w:lineRule="auto"/>
              <w:ind w:left="400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193C3F26" w14:textId="77777777" w:rsidR="00D76D57" w:rsidRDefault="00D76D57" w:rsidP="009E0F1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74F4642" w14:textId="77777777" w:rsidR="00D76D57" w:rsidRDefault="00D76D57" w:rsidP="009E0F10">
            <w:pPr>
              <w:spacing w:line="240" w:lineRule="auto"/>
              <w:ind w:left="120"/>
              <w:rPr>
                <w:sz w:val="20"/>
                <w:szCs w:val="20"/>
              </w:rPr>
            </w:pPr>
          </w:p>
        </w:tc>
      </w:tr>
      <w:tr w:rsidR="00D76D57" w14:paraId="64653D45" w14:textId="77777777" w:rsidTr="00005FF2">
        <w:trPr>
          <w:cantSplit/>
          <w:trHeight w:val="293"/>
        </w:trPr>
        <w:tc>
          <w:tcPr>
            <w:tcW w:w="686" w:type="dxa"/>
            <w:shd w:val="clear" w:color="auto" w:fill="FFFFFF" w:themeFill="background1"/>
            <w:vAlign w:val="center"/>
          </w:tcPr>
          <w:p w14:paraId="7FBC4A5B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57D6FAE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68325255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D8D64E9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</w:tr>
    </w:tbl>
    <w:tbl>
      <w:tblPr>
        <w:tblW w:w="9257" w:type="dxa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4036"/>
        <w:gridCol w:w="2835"/>
        <w:gridCol w:w="2386"/>
      </w:tblGrid>
      <w:tr w:rsidR="009E0F10" w:rsidRPr="00FE02D4" w14:paraId="18CDA4A9" w14:textId="77777777" w:rsidTr="00420DC0">
        <w:trPr>
          <w:cantSplit/>
          <w:trHeight w:val="891"/>
          <w:jc w:val="center"/>
        </w:trPr>
        <w:tc>
          <w:tcPr>
            <w:tcW w:w="4036" w:type="dxa"/>
            <w:vAlign w:val="center"/>
          </w:tcPr>
          <w:p w14:paraId="3CADE162" w14:textId="3506AFE5" w:rsidR="009E0F10" w:rsidRPr="001044C3" w:rsidRDefault="00444530" w:rsidP="00444530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Руководитель проекта</w:t>
            </w:r>
          </w:p>
        </w:tc>
        <w:tc>
          <w:tcPr>
            <w:tcW w:w="2835" w:type="dxa"/>
            <w:vAlign w:val="center"/>
          </w:tcPr>
          <w:p w14:paraId="75AC3AE6" w14:textId="15735016" w:rsidR="009E0F10" w:rsidRPr="001044C3" w:rsidRDefault="00626556" w:rsidP="00420DC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3D40BF3" wp14:editId="78DB2657">
                  <wp:extent cx="1787525" cy="762635"/>
                  <wp:effectExtent l="0" t="0" r="3175" b="0"/>
                  <wp:docPr id="8" name="Рисунок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2" t="36325" r="4753" b="35073"/>
                          <a:stretch/>
                        </pic:blipFill>
                        <pic:spPr bwMode="auto">
                          <a:xfrm>
                            <a:off x="0" y="0"/>
                            <a:ext cx="1787525" cy="762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6" w:type="dxa"/>
            <w:vAlign w:val="center"/>
          </w:tcPr>
          <w:p w14:paraId="570C956F" w14:textId="43EEB130" w:rsidR="009E0F10" w:rsidRPr="006E314B" w:rsidRDefault="00444530" w:rsidP="0044453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В.Е.</w:t>
            </w:r>
            <w:r w:rsidR="009E0F10">
              <w:rPr>
                <w:b/>
                <w:sz w:val="28"/>
                <w:szCs w:val="28"/>
              </w:rPr>
              <w:t xml:space="preserve"> Л</w:t>
            </w:r>
            <w:r>
              <w:rPr>
                <w:b/>
                <w:sz w:val="28"/>
                <w:szCs w:val="28"/>
              </w:rPr>
              <w:t>ипатов</w:t>
            </w:r>
          </w:p>
        </w:tc>
      </w:tr>
    </w:tbl>
    <w:p w14:paraId="119EBD5A" w14:textId="41954DAC" w:rsidR="00487138" w:rsidRPr="009E0F10" w:rsidRDefault="00487138" w:rsidP="009E0F10">
      <w:pPr>
        <w:spacing w:line="240" w:lineRule="auto"/>
        <w:rPr>
          <w:rFonts w:eastAsia="Arial Unicode MS"/>
          <w:b/>
          <w:bCs/>
          <w:noProof/>
          <w:szCs w:val="28"/>
        </w:rPr>
        <w:sectPr w:rsidR="00487138" w:rsidRPr="009E0F10" w:rsidSect="00C86538">
          <w:headerReference w:type="first" r:id="rId10"/>
          <w:footerReference w:type="first" r:id="rId11"/>
          <w:type w:val="continuous"/>
          <w:pgSz w:w="11907" w:h="16840" w:code="9"/>
          <w:pgMar w:top="238" w:right="851" w:bottom="851" w:left="1701" w:header="709" w:footer="342" w:gutter="0"/>
          <w:cols w:space="720"/>
          <w:titlePg/>
          <w:docGrid w:linePitch="381"/>
        </w:sectPr>
      </w:pPr>
    </w:p>
    <w:p w14:paraId="11D2ED7B" w14:textId="77777777" w:rsidR="00C7381F" w:rsidRPr="004E0881" w:rsidRDefault="00C7381F" w:rsidP="00C86538">
      <w:pPr>
        <w:pStyle w:val="21"/>
        <w:numPr>
          <w:ilvl w:val="0"/>
          <w:numId w:val="0"/>
        </w:numPr>
        <w:tabs>
          <w:tab w:val="left" w:pos="284"/>
          <w:tab w:val="left" w:pos="426"/>
        </w:tabs>
        <w:spacing w:before="600" w:after="600" w:line="240" w:lineRule="auto"/>
        <w:rPr>
          <w:sz w:val="2"/>
          <w:szCs w:val="2"/>
        </w:rPr>
      </w:pPr>
    </w:p>
    <w:sectPr w:rsidR="00C7381F" w:rsidRPr="004E0881" w:rsidSect="00C86538">
      <w:headerReference w:type="default" r:id="rId12"/>
      <w:headerReference w:type="first" r:id="rId13"/>
      <w:footerReference w:type="first" r:id="rId14"/>
      <w:type w:val="continuous"/>
      <w:pgSz w:w="11907" w:h="16840" w:code="9"/>
      <w:pgMar w:top="134" w:right="539" w:bottom="993" w:left="1503" w:header="0" w:footer="34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853411" w14:textId="77777777" w:rsidR="005128FB" w:rsidRDefault="005128FB">
      <w:r>
        <w:separator/>
      </w:r>
    </w:p>
  </w:endnote>
  <w:endnote w:type="continuationSeparator" w:id="0">
    <w:p w14:paraId="04B3E8B7" w14:textId="77777777" w:rsidR="005128FB" w:rsidRDefault="00512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ragma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CE810C" w14:textId="49A7B53D" w:rsidR="00C86538" w:rsidRDefault="00C86538" w:rsidP="00C86538">
    <w:pPr>
      <w:pStyle w:val="aff2"/>
      <w:jc w:val="center"/>
    </w:pPr>
    <w:r>
      <w:t>202</w:t>
    </w:r>
    <w:r w:rsidR="00CD0A16">
      <w:t>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F08690" w14:textId="77777777" w:rsidR="005961D8" w:rsidRPr="00EE5E1C" w:rsidRDefault="005961D8" w:rsidP="006C49D7">
    <w:pPr>
      <w:spacing w:line="240" w:lineRule="auto"/>
      <w:rPr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724537" w14:textId="77777777" w:rsidR="005128FB" w:rsidRDefault="005128FB">
      <w:r>
        <w:separator/>
      </w:r>
    </w:p>
  </w:footnote>
  <w:footnote w:type="continuationSeparator" w:id="0">
    <w:p w14:paraId="5D982A12" w14:textId="77777777" w:rsidR="005128FB" w:rsidRDefault="005128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1"/>
      <w:tblW w:w="5000" w:type="pct"/>
      <w:tblBorders>
        <w:top w:val="thickThinSmallGap" w:sz="24" w:space="0" w:color="997239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946"/>
      <w:gridCol w:w="625"/>
    </w:tblGrid>
    <w:tr w:rsidR="009E0F10" w14:paraId="46E37D91" w14:textId="77777777" w:rsidTr="00420DC0">
      <w:trPr>
        <w:trHeight w:val="391"/>
      </w:trPr>
      <w:tc>
        <w:tcPr>
          <w:tcW w:w="2660" w:type="pct"/>
          <w:tcBorders>
            <w:top w:val="nil"/>
          </w:tcBorders>
          <w:vAlign w:val="center"/>
        </w:tcPr>
        <w:p w14:paraId="10F2B6FF" w14:textId="7EAEBF3D" w:rsidR="009E0F10" w:rsidRDefault="00444530" w:rsidP="00420DC0">
          <w:pPr>
            <w:pStyle w:val="aff0"/>
            <w:jc w:val="center"/>
          </w:pPr>
          <w:r>
            <w:rPr>
              <w:noProof/>
              <w:sz w:val="20"/>
              <w:szCs w:val="20"/>
            </w:rPr>
            <mc:AlternateContent>
              <mc:Choice Requires="wpg">
                <w:drawing>
                  <wp:inline distT="0" distB="0" distL="0" distR="0" wp14:anchorId="10EB87AA" wp14:editId="36C04C04">
                    <wp:extent cx="5525770" cy="1029335"/>
                    <wp:effectExtent l="0" t="0" r="17780" b="18415"/>
                    <wp:docPr id="2" name="Группа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525770" cy="1029335"/>
                              <a:chOff x="7" y="7"/>
                              <a:chExt cx="8702" cy="1621"/>
                            </a:xfrm>
                          </wpg:grpSpPr>
                          <wps:wsp>
                            <wps:cNvPr id="5" name="Freeform 3"/>
                            <wps:cNvSpPr>
                              <a:spLocks/>
                            </wps:cNvSpPr>
                            <wps:spPr bwMode="auto">
                              <a:xfrm>
                                <a:off x="7" y="7"/>
                                <a:ext cx="4141" cy="1620"/>
                              </a:xfrm>
                              <a:custGeom>
                                <a:avLst/>
                                <a:gdLst>
                                  <a:gd name="T0" fmla="*/ 0 w 4141"/>
                                  <a:gd name="T1" fmla="*/ 1620 h 1620"/>
                                  <a:gd name="T2" fmla="*/ 4140 w 4141"/>
                                  <a:gd name="T3" fmla="*/ 1620 h 1620"/>
                                  <a:gd name="T4" fmla="*/ 4140 w 4141"/>
                                  <a:gd name="T5" fmla="*/ 0 h 1620"/>
                                  <a:gd name="T6" fmla="*/ 0 w 4141"/>
                                  <a:gd name="T7" fmla="*/ 0 h 1620"/>
                                  <a:gd name="T8" fmla="*/ 0 w 4141"/>
                                  <a:gd name="T9" fmla="*/ 1620 h 16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4141" h="1620">
                                    <a:moveTo>
                                      <a:pt x="0" y="1620"/>
                                    </a:moveTo>
                                    <a:lnTo>
                                      <a:pt x="4140" y="1620"/>
                                    </a:lnTo>
                                    <a:lnTo>
                                      <a:pt x="414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62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1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48" y="321"/>
                                <a:ext cx="3480" cy="1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12" name="Freeform 5"/>
                            <wps:cNvSpPr>
                              <a:spLocks/>
                            </wps:cNvSpPr>
                            <wps:spPr bwMode="auto">
                              <a:xfrm>
                                <a:off x="4098" y="7"/>
                                <a:ext cx="4181" cy="1620"/>
                              </a:xfrm>
                              <a:custGeom>
                                <a:avLst/>
                                <a:gdLst>
                                  <a:gd name="T0" fmla="*/ 4181 w 4181"/>
                                  <a:gd name="T1" fmla="*/ 0 h 1620"/>
                                  <a:gd name="T2" fmla="*/ 0 w 4181"/>
                                  <a:gd name="T3" fmla="*/ 0 h 1620"/>
                                  <a:gd name="T4" fmla="*/ 0 w 4181"/>
                                  <a:gd name="T5" fmla="*/ 1620 h 1620"/>
                                  <a:gd name="T6" fmla="*/ 4181 w 4181"/>
                                  <a:gd name="T7" fmla="*/ 1620 h 1620"/>
                                  <a:gd name="T8" fmla="*/ 4181 w 4181"/>
                                  <a:gd name="T9" fmla="*/ 0 h 16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4181" h="1620">
                                    <a:moveTo>
                                      <a:pt x="418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620"/>
                                    </a:lnTo>
                                    <a:lnTo>
                                      <a:pt x="4181" y="1620"/>
                                    </a:lnTo>
                                    <a:lnTo>
                                      <a:pt x="418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" name="Text Box 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099" y="8"/>
                                <a:ext cx="4610" cy="1620"/>
                              </a:xfrm>
                              <a:prstGeom prst="rect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246C3F14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spacing w:before="232"/>
                                    <w:ind w:left="146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ООО «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КиКГЕОСТРОЙ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»</w:t>
                                  </w:r>
                                </w:p>
                                <w:p w14:paraId="67BCA420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ind w:left="146" w:right="146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РФ,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109004,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Москва,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ул.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Земляной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вал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65</w:t>
                                  </w:r>
                                  <w:proofErr w:type="gramStart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Т</w:t>
                                  </w:r>
                                  <w:proofErr w:type="gramEnd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ел.: (495) 915-24-71</w:t>
                                  </w:r>
                                </w:p>
                                <w:p w14:paraId="4AF152DD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ind w:left="146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Факс:(495) 915-24-71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">
                    <v:shape id="Freeform 3" o:spid="_x0000_s1027" style="position:absolute;left:7;top:7;width:4141;height:1620;visibility:visible;mso-wrap-style:square;v-text-anchor:top" coordsize="414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2dQcMA&#10;AADaAAAADwAAAGRycy9kb3ducmV2LnhtbESPT2sCMRTE7wW/Q3iCt5pVUNqtUcQ/UDwItT14fGxe&#10;N1s3L2ETd7ff3giCx2FmfsMsVr2tRUtNqBwrmIwzEMSF0xWXCn6+969vIEJE1lg7JgX/FGC1HLws&#10;MNeu4y9qT7EUCcIhRwUmRp9LGQpDFsPYeeLk/brGYkyyKaVusEtwW8tpls2lxYrTgkFPG0PF5XS1&#10;Ct4P3uyCOfpzMIeu263/zu1mq9Ro2K8/QETq4zP8aH9qBTO4X0k3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2dQcMAAADaAAAADwAAAAAAAAAAAAAAAACYAgAAZHJzL2Rv&#10;d25yZXYueG1sUEsFBgAAAAAEAAQA9QAAAIgDAAAAAA==&#10;" path="m,1620r4140,l4140,,,,,1620xe" filled="f">
                      <v:path arrowok="t" o:connecttype="custom" o:connectlocs="0,1620;4140,1620;4140,0;0,0;0,1620" o:connectangles="0,0,0,0,0"/>
                    </v:shape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4" o:spid="_x0000_s1028" type="#_x0000_t75" style="position:absolute;left:248;top:321;width:3480;height:1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sgVa9AAAA2wAAAA8AAABkcnMvZG93bnJldi54bWxEj0sLwjAQhO+C/yGs4E1TH6hUoxRB8Orj&#10;4m1p1qbYbGoTtf57IwjedpnZmW9Xm9ZW4kmNLx0rGA0TEMS50yUXCs6n3WABwgdkjZVjUvAmD5t1&#10;t7PCVLsXH+h5DIWIIexTVGBCqFMpfW7Ioh+6mjhqV9dYDHFtCqkbfMVwW8lxksykxZJjg8Gatoby&#10;2/FhFVxumcmmUxu5XDu/m5r9zE+U6vfabAkiUBv+5t/1Xkf8EXx/iQPI9Qc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ayyBVr0AAADbAAAADwAAAAAAAAAAAAAAAACfAgAAZHJz&#10;L2Rvd25yZXYueG1sUEsFBgAAAAAEAAQA9wAAAIkDAAAAAA==&#10;">
                      <v:imagedata r:id="rId2" o:title=""/>
                    </v:shape>
                    <v:shape id="Freeform 5" o:spid="_x0000_s1029" style="position:absolute;left:4098;top:7;width:4181;height:1620;visibility:visible;mso-wrap-style:square;v-text-anchor:top" coordsize="418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7fyr8A&#10;AADbAAAADwAAAGRycy9kb3ducmV2LnhtbERPy6rCMBDdC/5DGMGNaFpBkWoUEQXRu/HxAWMztsVm&#10;Upqo1a83wgV3czjPmS0aU4oH1a6wrCAeRCCIU6sLzhScT5v+BITzyBpLy6TgRQ4W83Zrhom2Tz7Q&#10;4+gzEULYJagg975KpHRpTgbdwFbEgbva2qAPsM6krvEZwk0ph1E0lgYLDg05VrTKKb0d70aBfP31&#10;lrS368vbFaMR9tbxLj4r1e00yykIT43/if/dWx3mD+H7SzhAz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Dnt/KvwAAANsAAAAPAAAAAAAAAAAAAAAAAJgCAABkcnMvZG93bnJl&#10;di54bWxQSwUGAAAAAAQABAD1AAAAhAMAAAAA&#10;" path="m4181,l,,,1620r4181,l4181,xe" stroked="f">
                      <v:path arrowok="t" o:connecttype="custom" o:connectlocs="4181,0;0,0;0,1620;4181,1620;4181,0" o:connectangles="0,0,0,0,0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30" type="#_x0000_t202" style="position:absolute;left:4099;top:8;width:4610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cZLsMA&#10;AADbAAAADwAAAGRycy9kb3ducmV2LnhtbERPTWvCQBC9C/0PyxR6Ed1YSglpNlKkggcRtS16HLLT&#10;bEh2NmRXE/99Vyj0No/3OflytK24Uu9rxwoW8wQEcel0zZWCr8/1LAXhA7LG1jEpuJGHZfEwyTHT&#10;buADXY+hEjGEfYYKTAhdJqUvDVn0c9cRR+7H9RZDhH0ldY9DDLetfE6SV2mx5thgsKOVobI5XqyC&#10;Zmf2h9N2dS6nkppq+E5O6e1DqafH8f0NRKAx/Iv/3Bsd57/A/Zd4gC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ucZLsMAAADbAAAADwAAAAAAAAAAAAAAAACYAgAAZHJzL2Rv&#10;d25yZXYueG1sUEsFBgAAAAAEAAQA9QAAAIgDAAAAAA==&#10;" filled="f">
                      <v:textbox inset="0,0,0,0">
                        <w:txbxContent>
                          <w:p w14:paraId="246C3F14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spacing w:before="232"/>
                              <w:ind w:left="146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ООО «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КиКГЕОСТРОЙ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  <w:p w14:paraId="67BCA420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ind w:left="146" w:right="146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РФ,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109004,</w:t>
                            </w:r>
                            <w:r>
                              <w:rPr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Москва,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ул.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Земляной</w:t>
                            </w:r>
                            <w:r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вал</w:t>
                            </w:r>
                            <w:r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65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 xml:space="preserve"> Т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>ел.: (495) 915-24-71</w:t>
                            </w:r>
                          </w:p>
                          <w:p w14:paraId="4AF152DD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ind w:left="146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Факс:(495) 915-24-71</w:t>
                            </w:r>
                          </w:p>
                        </w:txbxContent>
                      </v:textbox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2340" w:type="pct"/>
          <w:tcBorders>
            <w:top w:val="nil"/>
          </w:tcBorders>
        </w:tcPr>
        <w:p w14:paraId="75688C83" w14:textId="77777777" w:rsidR="009E0F10" w:rsidRPr="003F0864" w:rsidRDefault="009E0F10" w:rsidP="00420DC0">
          <w:pPr>
            <w:tabs>
              <w:tab w:val="center" w:pos="4320"/>
            </w:tabs>
            <w:spacing w:before="240" w:line="240" w:lineRule="auto"/>
            <w:rPr>
              <w:szCs w:val="28"/>
            </w:rPr>
          </w:pPr>
        </w:p>
      </w:tc>
    </w:tr>
    <w:tr w:rsidR="009E0F10" w14:paraId="1AA82866" w14:textId="77777777" w:rsidTr="00420DC0">
      <w:trPr>
        <w:trHeight w:val="391"/>
      </w:trPr>
      <w:tc>
        <w:tcPr>
          <w:tcW w:w="5000" w:type="pct"/>
          <w:gridSpan w:val="2"/>
        </w:tcPr>
        <w:p w14:paraId="1B5157F6" w14:textId="133E5637" w:rsidR="009E0F10" w:rsidRPr="00656D1B" w:rsidRDefault="009E0F10" w:rsidP="00420DC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</w:p>
      </w:tc>
    </w:tr>
  </w:tbl>
  <w:p w14:paraId="526C34E3" w14:textId="2003636A" w:rsidR="009E0F10" w:rsidRPr="009E0F10" w:rsidRDefault="009E0F10" w:rsidP="009E0F10">
    <w:pPr>
      <w:pStyle w:val="aff0"/>
      <w:rPr>
        <w:sz w:val="1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3088" behindDoc="0" locked="0" layoutInCell="1" allowOverlap="1" wp14:anchorId="335C493C" wp14:editId="76725BA9">
              <wp:simplePos x="0" y="0"/>
              <wp:positionH relativeFrom="page">
                <wp:posOffset>391795</wp:posOffset>
              </wp:positionH>
              <wp:positionV relativeFrom="page">
                <wp:posOffset>241300</wp:posOffset>
              </wp:positionV>
              <wp:extent cx="6911975" cy="10216515"/>
              <wp:effectExtent l="10795" t="12700" r="11430" b="10160"/>
              <wp:wrapNone/>
              <wp:docPr id="6" name="Группа 3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11975" cy="10216515"/>
                        <a:chOff x="413" y="473"/>
                        <a:chExt cx="11228" cy="16044"/>
                      </a:xfrm>
                    </wpg:grpSpPr>
                    <wps:wsp>
                      <wps:cNvPr id="1" name="Line 869"/>
                      <wps:cNvCnPr/>
                      <wps:spPr bwMode="auto">
                        <a:xfrm flipV="1">
                          <a:off x="413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" name="Line 870"/>
                      <wps:cNvCnPr/>
                      <wps:spPr bwMode="auto">
                        <a:xfrm flipV="1">
                          <a:off x="709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871"/>
                      <wps:cNvCnPr/>
                      <wps:spPr bwMode="auto">
                        <a:xfrm>
                          <a:off x="433" y="11698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872"/>
                      <wps:cNvCnPr/>
                      <wps:spPr bwMode="auto">
                        <a:xfrm>
                          <a:off x="424" y="1651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Line 873"/>
                      <wps:cNvCnPr/>
                      <wps:spPr bwMode="auto">
                        <a:xfrm>
                          <a:off x="413" y="15091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" name="Line 874"/>
                      <wps:cNvCnPr/>
                      <wps:spPr bwMode="auto">
                        <a:xfrm flipH="1">
                          <a:off x="413" y="13153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" name="Rectangle 875"/>
                      <wps:cNvSpPr>
                        <a:spLocks noChangeArrowheads="1"/>
                      </wps:cNvSpPr>
                      <wps:spPr bwMode="auto">
                        <a:xfrm>
                          <a:off x="1113" y="473"/>
                          <a:ext cx="10528" cy="1604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Text Box 876"/>
                      <wps:cNvSpPr txBox="1">
                        <a:spLocks noChangeArrowheads="1"/>
                      </wps:cNvSpPr>
                      <wps:spPr bwMode="auto">
                        <a:xfrm>
                          <a:off x="413" y="15089"/>
                          <a:ext cx="280" cy="14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35C381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Инв. № подл.</w:t>
                            </w:r>
                            <w:proofErr w:type="gramEnd"/>
                          </w:p>
                          <w:p w14:paraId="5599F9F0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5" name="Text Box 877"/>
                      <wps:cNvSpPr txBox="1">
                        <a:spLocks noChangeArrowheads="1"/>
                      </wps:cNvSpPr>
                      <wps:spPr bwMode="auto">
                        <a:xfrm>
                          <a:off x="413" y="13157"/>
                          <a:ext cx="280" cy="1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15FA5E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Подп. и дата</w:t>
                            </w:r>
                          </w:p>
                          <w:p w14:paraId="7432C847" w14:textId="77777777" w:rsidR="009E0F10" w:rsidRPr="000E7C13" w:rsidRDefault="009E0F10" w:rsidP="009E0F10">
                            <w:pPr>
                              <w:rPr>
                                <w:rFonts w:ascii="ISOCPEUR" w:hAnsi="ISOCPEUR"/>
                                <w:i/>
                                <w:sz w:val="20"/>
                              </w:rPr>
                            </w:pPr>
                          </w:p>
                          <w:p w14:paraId="5B3A4DB8" w14:textId="77777777" w:rsidR="009E0F10" w:rsidRDefault="009E0F10" w:rsidP="009E0F10"/>
                          <w:p w14:paraId="66C4647B" w14:textId="77777777" w:rsidR="009E0F10" w:rsidRDefault="009E0F10" w:rsidP="009E0F10"/>
                          <w:p w14:paraId="174FBE51" w14:textId="77777777" w:rsidR="009E0F10" w:rsidRPr="00D75AAE" w:rsidRDefault="009E0F10" w:rsidP="009E0F10">
                            <w:pPr>
                              <w:pStyle w:val="81"/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. и да</w:t>
                            </w:r>
                          </w:p>
                          <w:p w14:paraId="6944F806" w14:textId="77777777" w:rsidR="009E0F10" w:rsidRPr="00604F47" w:rsidRDefault="009E0F10" w:rsidP="009E0F10">
                            <w:pPr>
                              <w:pStyle w:val="aff5"/>
                              <w:rPr>
                                <w:sz w:val="20"/>
                                <w:szCs w:val="20"/>
                              </w:rPr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6" name="Text Box 878"/>
                      <wps:cNvSpPr txBox="1">
                        <a:spLocks noChangeArrowheads="1"/>
                      </wps:cNvSpPr>
                      <wps:spPr bwMode="auto">
                        <a:xfrm>
                          <a:off x="413" y="11701"/>
                          <a:ext cx="280" cy="14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E745AB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Взам</w:t>
                            </w:r>
                            <w:proofErr w:type="spellEnd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. инв. №</w:t>
                            </w:r>
                          </w:p>
                          <w:p w14:paraId="41686D83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па 317" o:spid="_x0000_s1031" style="position:absolute;margin-left:30.85pt;margin-top:19pt;width:544.25pt;height:804.45pt;z-index:251673088;mso-position-horizontal-relative:page;mso-position-vertical-relative:page" coordorigin="413,473" coordsize="11228,16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">
              <v:line id="Line 869" o:spid="_x0000_s1032" style="position:absolute;flip:y;visibility:visible;mso-wrap-style:square" from="413,11698" to="413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cqbnL8AAADaAAAADwAAAGRycy9kb3ducmV2LnhtbERPTYvCMBC9C/sfwizsTVM9iFSjiCAo&#10;7kHdgtehmTbFZlKSaLv/fiMIexoe73NWm8G24kk+NI4VTCcZCOLS6YZrBcXPfrwAESKyxtYxKfil&#10;AJv1x2iFuXY9X+h5jbVIIRxyVGBi7HIpQ2nIYpi4jjhxlfMWY4K+ltpjn8JtK2dZNpcWG04NBjva&#10;GSrv14dVII+n/uz3s6Kqq0PnbkfzPe8Hpb4+h+0SRKQh/ovf7oNO8+H1yuvK9R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1cqbnL8AAADaAAAADwAAAAAAAAAAAAAAAACh&#10;AgAAZHJzL2Rvd25yZXYueG1sUEsFBgAAAAAEAAQA+QAAAI0DAAAAAA==&#10;" strokeweight="1.5pt"/>
              <v:line id="Line 870" o:spid="_x0000_s1033" style="position:absolute;flip:y;visibility:visible;mso-wrap-style:square" from="709,11698" to="709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SgcMMAAADaAAAADwAAAGRycy9kb3ducmV2LnhtbESPwWrDMBBE74H+g9hCb4ncFExwo4RS&#10;CMQ0h8YJ5LpYa8vUWhlJtd2/jwqFHoeZecNs97PtxUg+dI4VPK8yEMS10x23Cq6Xw3IDIkRkjb1j&#10;UvBDAfa7h8UWC+0mPtNYxVYkCIcCFZgYh0LKUBuyGFZuIE5e47zFmKRvpfY4Jbjt5TrLcmmx47Rg&#10;cKB3Q/VX9W0VyPJj+vSH9bVpm+PgbqU55dOs1NPj/PYKItIc/8N/7aNW8AK/V9INkL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pUoHDDAAAA2gAAAA8AAAAAAAAAAAAA&#10;AAAAoQIAAGRycy9kb3ducmV2LnhtbFBLBQYAAAAABAAEAPkAAACRAwAAAAA=&#10;" strokeweight="1.5pt"/>
              <v:line id="Line 871" o:spid="_x0000_s1034" style="position:absolute;visibility:visible;mso-wrap-style:square" from="433,11698" to="1113,116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1DSsIAAADaAAAADwAAAGRycy9kb3ducmV2LnhtbESPQWvCQBSE74L/YXmCN920QtHUVYpg&#10;Lb01iuDtkX0mabJv4+5G03/fFQSPw8x8wyzXvWnElZyvLCt4mSYgiHOrKy4UHPbbyRyED8gaG8uk&#10;4I88rFfDwRJTbW/8Q9csFCJC2KeooAyhTaX0eUkG/dS2xNE7W2cwROkKqR3eItw08jVJ3qTBiuNC&#10;iS1tSsrrrDMKjl3Gp9966xrsPne78/FS+9m3UuNR//EOIlAfnuFH+0srWMD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+1DSsIAAADaAAAADwAAAAAAAAAAAAAA&#10;AAChAgAAZHJzL2Rvd25yZXYueG1sUEsFBgAAAAAEAAQA+QAAAJADAAAAAA==&#10;" strokeweight="1.5pt"/>
              <v:line id="Line 872" o:spid="_x0000_s1035" style="position:absolute;visibility:visible;mso-wrap-style:square" from="424,16516" to="1104,165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UUbsQAAADbAAAADwAAAGRycy9kb3ducmV2LnhtbESPQWvCQBCF7wX/wzIFb3XTCkVSVxHB&#10;Kt4ai9DbkB2TNNnZuLvR9N93DoXeZnhv3vtmuR5dp24UYuPZwPMsA0VcettwZeDztHtagIoJ2WLn&#10;mQz8UIT1avKwxNz6O3/QrUiVkhCOORqoU+pzrWNZk8M48z2xaBcfHCZZQ6VtwLuEu06/ZNmrdtiw&#10;NNTY07amsi0GZ+A8FPz13e5Ch8P7fn85X9s4PxozfRw3b6ASjenf/Hd9sIIv9PKLDK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JRRuxAAAANsAAAAPAAAAAAAAAAAA&#10;AAAAAKECAABkcnMvZG93bnJldi54bWxQSwUGAAAAAAQABAD5AAAAkgMAAAAA&#10;" strokeweight="1.5pt"/>
              <v:line id="Line 873" o:spid="_x0000_s1036" style="position:absolute;visibility:visible;mso-wrap-style:square" from="413,15091" to="1113,15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eKGcEAAADbAAAADwAAAGRycy9kb3ducmV2LnhtbERPS2vCQBC+C/6HZQRvurFCkdSNlIJV&#10;vDUWobchO3k02dm4u9H477uFQm/z8T1nuxtNJ27kfGNZwWqZgCAurG64UvB53i82IHxA1thZJgUP&#10;8rDLppMtptre+YNueahEDGGfooI6hD6V0hc1GfRL2xNHrrTOYIjQVVI7vMdw08mnJHmWBhuODTX2&#10;9FZT0eaDUXAZcv76bveuw+H9cCgv19avT0rNZ+PrC4hAY/gX/7mPOs5fw+8v8QCZ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94oZwQAAANsAAAAPAAAAAAAAAAAAAAAA&#10;AKECAABkcnMvZG93bnJldi54bWxQSwUGAAAAAAQABAD5AAAAjwMAAAAA&#10;" strokeweight="1.5pt"/>
              <v:line id="Line 874" o:spid="_x0000_s1037" style="position:absolute;flip:x;visibility:visible;mso-wrap-style:square" from="413,13153" to="1113,13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K97MAAAADbAAAADwAAAGRycy9kb3ducmV2LnhtbERPS4vCMBC+C/sfwizsTdMVFKlGEUFQ&#10;9OALvA7NtCk2k5JkbfffG2Fhb/PxPWex6m0jnuRD7VjB9ygDQVw4XXOl4HbdDmcgQkTW2DgmBb8U&#10;YLX8GCww167jMz0vsRIphEOOCkyMbS5lKAxZDCPXEieudN5iTNBXUnvsUrht5DjLptJizanBYEsb&#10;Q8Xj8mMVyP2hO/nt+FZW5a519705Trteqa/Pfj0HEamP/+I/906n+RN4/5IOkMsX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JSvezAAAAA2wAAAA8AAAAAAAAAAAAAAAAA&#10;oQIAAGRycy9kb3ducmV2LnhtbFBLBQYAAAAABAAEAPkAAACOAwAAAAA=&#10;" strokeweight="1.5pt"/>
              <v:rect id="Rectangle 875" o:spid="_x0000_s1038" style="position:absolute;left:1113;top:473;width:10528;height:160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dUqsIA&#10;AADbAAAADwAAAGRycy9kb3ducmV2LnhtbERPTWsCMRC9F/wPYYReSs0qRexqFBEEoQXpqqC3IZnu&#10;Lt1M1iTV9d83QsHbPN7nzBadbcSFfKgdKxgOMhDE2pmaSwX73fp1AiJEZIONY1JwowCLee9phrlx&#10;V/6iSxFLkUI45KigirHNpQy6Ioth4FrixH07bzEm6EtpPF5TuG3kKMvG0mLNqaHCllYV6Z/i1yp4&#10;eRtbczieb/5UfBwP24lefgat1HO/W05BROriQ/zv3pg0/x3uv6QD5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d1SqwgAAANsAAAAPAAAAAAAAAAAAAAAAAJgCAABkcnMvZG93&#10;bnJldi54bWxQSwUGAAAAAAQABAD1AAAAhwMAAAAA&#10;" filled="f" strokeweight="1.5pt"/>
              <v:shape id="Text Box 876" o:spid="_x0000_s1039" type="#_x0000_t202" style="position:absolute;left:413;top:15089;width:280;height:1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AWTsMA&#10;AADbAAAADwAAAGRycy9kb3ducmV2LnhtbESPQWsCMRSE74L/ITzBm5vVUtlujSKlipce3BZ6fU1e&#10;d7duXpYk1fXfNwXB4zAz3zCrzWA7cSYfWscK5lkOglg703Kt4ON9NytAhIhssHNMCq4UYLMej1ZY&#10;GnfhI52rWIsE4VCigibGvpQy6IYshsz1xMn7dt5iTNLX0ni8JLjt5CLPl9Jiy2mhwZ5eGtKn6tcq&#10;sI/FT7sL+Pr0qR9oOL59VXvplZpOhu0ziEhDvIdv7YNRsJjD/5f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AWT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C35C381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gram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Инв. № подл.</w:t>
                      </w:r>
                      <w:proofErr w:type="gramEnd"/>
                    </w:p>
                    <w:p w14:paraId="5599F9F0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v:shape id="Text Box 877" o:spid="_x0000_s1040" type="#_x0000_t202" style="position:absolute;left:413;top:13157;width:280;height:19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sQTcQA&#10;AADbAAAADwAAAGRycy9kb3ducmV2LnhtbESPQWvCQBSE7wX/w/IEb3WjkqKpq4g00ksPpgWvr9nX&#10;JDX7Nuxuk/jvu4WCx2FmvmG2+9G0oifnG8sKFvMEBHFpdcOVgo/3/HENwgdkja1lUnAjD/vd5GGL&#10;mbYDn6kvQiUihH2GCuoQukxKX9Zk0M9tRxy9L+sMhihdJbXDIcJNK5dJ8iQNNhwXauzoWFN5LX6M&#10;ApOuv5vc48vmUq5oPL99FifplJpNx8MziEBjuIf/269awTKFvy/xB8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rEE3EAAAA2wAAAA8AAAAAAAAAAAAAAAAAmAIAAGRycy9k&#10;b3ducmV2LnhtbFBLBQYAAAAABAAEAPUAAACJAwAAAAA=&#10;" filled="f" stroked="f" strokeweight="1.5pt">
                <v:textbox style="layout-flow:vertical;mso-layout-flow-alt:bottom-to-top" inset="0,0,0,0">
                  <w:txbxContent>
                    <w:p w14:paraId="6615FA5E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Подп. и дата</w:t>
                      </w:r>
                    </w:p>
                    <w:p w14:paraId="7432C847" w14:textId="77777777" w:rsidR="009E0F10" w:rsidRPr="000E7C13" w:rsidRDefault="009E0F10" w:rsidP="009E0F10">
                      <w:pPr>
                        <w:rPr>
                          <w:rFonts w:ascii="ISOCPEUR" w:hAnsi="ISOCPEUR"/>
                          <w:i/>
                          <w:sz w:val="20"/>
                        </w:rPr>
                      </w:pPr>
                    </w:p>
                    <w:p w14:paraId="5B3A4DB8" w14:textId="77777777" w:rsidR="009E0F10" w:rsidRDefault="009E0F10" w:rsidP="009E0F10"/>
                    <w:p w14:paraId="66C4647B" w14:textId="77777777" w:rsidR="009E0F10" w:rsidRDefault="009E0F10" w:rsidP="009E0F10"/>
                    <w:p w14:paraId="174FBE51" w14:textId="77777777" w:rsidR="009E0F10" w:rsidRPr="00D75AAE" w:rsidRDefault="009E0F10" w:rsidP="009E0F10">
                      <w:pPr>
                        <w:pStyle w:val="81"/>
                      </w:pPr>
                      <w:r w:rsidRPr="00604F47">
                        <w:rPr>
                          <w:sz w:val="20"/>
                          <w:szCs w:val="20"/>
                        </w:rPr>
                        <w:t>. и да</w:t>
                      </w:r>
                    </w:p>
                    <w:p w14:paraId="6944F806" w14:textId="77777777" w:rsidR="009E0F10" w:rsidRPr="00604F47" w:rsidRDefault="009E0F10" w:rsidP="009E0F10">
                      <w:pPr>
                        <w:pStyle w:val="aff5"/>
                        <w:rPr>
                          <w:sz w:val="20"/>
                          <w:szCs w:val="20"/>
                        </w:rPr>
                      </w:pPr>
                      <w:r w:rsidRPr="00604F47">
                        <w:rPr>
                          <w:sz w:val="20"/>
                          <w:szCs w:val="20"/>
                        </w:rPr>
                        <w:t>а</w:t>
                      </w:r>
                    </w:p>
                  </w:txbxContent>
                </v:textbox>
              </v:shape>
              <v:shape id="Text Box 878" o:spid="_x0000_s1041" type="#_x0000_t202" style="position:absolute;left:413;top:11701;width:280;height:1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mOOsMA&#10;AADbAAAADwAAAGRycy9kb3ducmV2LnhtbESPQWsCMRSE7wX/Q3iCt25WpbJujSJSSy89uApeXzev&#10;u1s3L0uSavrvm0LB4zAz3zCrTTS9uJLznWUF0ywHQVxb3XGj4HTcPxYgfEDW2FsmBT/kYbMePayw&#10;1PbGB7pWoREJwr5EBW0IQymlr1sy6DM7ECfv0zqDIUnXSO3wluCml7M8X0iDHaeFFgfatVRfqm+j&#10;wDwVX93e48vyXM8pHt4/qlfplJqM4/YZRKAY7uH/9ptWMFvA35f0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3mOO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6E745AB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spell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Взам</w:t>
                      </w:r>
                      <w:proofErr w:type="spellEnd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. инв. №</w:t>
                      </w:r>
                    </w:p>
                    <w:p w14:paraId="41686D83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ECF793" w14:textId="77777777" w:rsidR="005961D8" w:rsidRPr="00C86538" w:rsidRDefault="005961D8" w:rsidP="008D551E">
    <w:pPr>
      <w:pStyle w:val="aff0"/>
      <w:rPr>
        <w:sz w:val="2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8E13D6" w14:textId="77777777" w:rsidR="005961D8" w:rsidRPr="00A37A00" w:rsidRDefault="005961D8" w:rsidP="00A37A00">
    <w:pPr>
      <w:pStyle w:val="af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2A0A434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ED430D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7A6B32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FA06A7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984316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F6F0B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F0C20F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9F8AE6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310187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1C8EDB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D"/>
    <w:multiLevelType w:val="singleLevel"/>
    <w:tmpl w:val="0000000D"/>
    <w:name w:val="WW8Num72"/>
    <w:lvl w:ilvl="0">
      <w:start w:val="1"/>
      <w:numFmt w:val="bullet"/>
      <w:lvlText w:val=""/>
      <w:lvlJc w:val="left"/>
      <w:pPr>
        <w:tabs>
          <w:tab w:val="num" w:pos="1145"/>
        </w:tabs>
        <w:ind w:left="1145" w:hanging="425"/>
      </w:pPr>
      <w:rPr>
        <w:rFonts w:ascii="Symbol" w:hAnsi="Symbol"/>
      </w:rPr>
    </w:lvl>
  </w:abstractNum>
  <w:abstractNum w:abstractNumId="11">
    <w:nsid w:val="014265CC"/>
    <w:multiLevelType w:val="hybridMultilevel"/>
    <w:tmpl w:val="143EDE80"/>
    <w:lvl w:ilvl="0" w:tplc="CAE2C2DC">
      <w:start w:val="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03C70E9F"/>
    <w:multiLevelType w:val="hybridMultilevel"/>
    <w:tmpl w:val="379240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0A2A1B86"/>
    <w:multiLevelType w:val="hybridMultilevel"/>
    <w:tmpl w:val="1F04357A"/>
    <w:lvl w:ilvl="0" w:tplc="03C0156C">
      <w:start w:val="1"/>
      <w:numFmt w:val="decimal"/>
      <w:lvlText w:val="%1."/>
      <w:lvlJc w:val="left"/>
      <w:pPr>
        <w:ind w:left="157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1016506E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174850AB"/>
    <w:multiLevelType w:val="hybridMultilevel"/>
    <w:tmpl w:val="A9F0E036"/>
    <w:lvl w:ilvl="0" w:tplc="BCFA50D6">
      <w:start w:val="2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18541472"/>
    <w:multiLevelType w:val="multilevel"/>
    <w:tmpl w:val="BE5EB226"/>
    <w:styleLink w:val="a1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1985"/>
        </w:tabs>
        <w:ind w:left="1134" w:firstLine="0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1701" w:firstLine="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19F86F35"/>
    <w:multiLevelType w:val="hybridMultilevel"/>
    <w:tmpl w:val="2CD09C56"/>
    <w:lvl w:ilvl="0" w:tplc="68FE4A6A">
      <w:start w:val="1"/>
      <w:numFmt w:val="bullet"/>
      <w:pStyle w:val="a2"/>
      <w:lvlText w:val="-"/>
      <w:lvlJc w:val="left"/>
      <w:pPr>
        <w:tabs>
          <w:tab w:val="num" w:pos="1134"/>
        </w:tabs>
        <w:ind w:left="1191" w:hanging="34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E6006F3"/>
    <w:multiLevelType w:val="hybridMultilevel"/>
    <w:tmpl w:val="C4B85320"/>
    <w:lvl w:ilvl="0" w:tplc="4E5EBA2A">
      <w:start w:val="1"/>
      <w:numFmt w:val="decimal"/>
      <w:pStyle w:val="a3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32373D"/>
    <w:multiLevelType w:val="multilevel"/>
    <w:tmpl w:val="E18E9178"/>
    <w:lvl w:ilvl="0">
      <w:start w:val="1"/>
      <w:numFmt w:val="none"/>
      <w:suff w:val="space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1"/>
      <w:lvlText w:val="%2%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1"/>
      <w:lvlText w:val="%2.%3"/>
      <w:lvlJc w:val="left"/>
      <w:pPr>
        <w:tabs>
          <w:tab w:val="num" w:pos="720"/>
        </w:tabs>
        <w:ind w:left="680" w:hanging="113"/>
      </w:pPr>
      <w:rPr>
        <w:rFonts w:hint="default"/>
      </w:rPr>
    </w:lvl>
    <w:lvl w:ilvl="3">
      <w:start w:val="1"/>
      <w:numFmt w:val="decimal"/>
      <w:pStyle w:val="41"/>
      <w:lvlText w:val="%1%2.%3.%4"/>
      <w:lvlJc w:val="left"/>
      <w:pPr>
        <w:tabs>
          <w:tab w:val="num" w:pos="864"/>
        </w:tabs>
        <w:ind w:left="864" w:hanging="297"/>
      </w:pPr>
      <w:rPr>
        <w:rFonts w:hint="default"/>
      </w:rPr>
    </w:lvl>
    <w:lvl w:ilvl="4">
      <w:start w:val="1"/>
      <w:numFmt w:val="decimal"/>
      <w:pStyle w:val="51"/>
      <w:lvlText w:val="%1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28D52A92"/>
    <w:multiLevelType w:val="hybridMultilevel"/>
    <w:tmpl w:val="3DBA56CC"/>
    <w:lvl w:ilvl="0" w:tplc="E4A64B40">
      <w:start w:val="1"/>
      <w:numFmt w:val="decimal"/>
      <w:pStyle w:val="a4"/>
      <w:lvlText w:val="%1)"/>
      <w:lvlJc w:val="left"/>
      <w:pPr>
        <w:tabs>
          <w:tab w:val="num" w:pos="1134"/>
        </w:tabs>
        <w:ind w:left="1191" w:hanging="34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BD971C2"/>
    <w:multiLevelType w:val="hybridMultilevel"/>
    <w:tmpl w:val="10F62826"/>
    <w:lvl w:ilvl="0" w:tplc="7564EDBE">
      <w:start w:val="108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>
    <w:nsid w:val="37D369FA"/>
    <w:multiLevelType w:val="hybridMultilevel"/>
    <w:tmpl w:val="CB62F1F6"/>
    <w:lvl w:ilvl="0" w:tplc="7702EC6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3A0D32F1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4">
    <w:nsid w:val="3B5604B1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25">
    <w:nsid w:val="401348B2"/>
    <w:multiLevelType w:val="multilevel"/>
    <w:tmpl w:val="4482B1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6">
    <w:nsid w:val="43500BE5"/>
    <w:multiLevelType w:val="multilevel"/>
    <w:tmpl w:val="A8903D40"/>
    <w:lvl w:ilvl="0">
      <w:start w:val="1"/>
      <w:numFmt w:val="bullet"/>
      <w:pStyle w:val="a5"/>
      <w:lvlText w:val="-"/>
      <w:lvlJc w:val="left"/>
      <w:pPr>
        <w:ind w:left="786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russianLower"/>
      <w:pStyle w:val="a6"/>
      <w:lvlText w:val="%2)"/>
      <w:lvlJc w:val="left"/>
      <w:pPr>
        <w:ind w:left="720" w:hanging="43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A224B84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8">
    <w:nsid w:val="4C872A41"/>
    <w:multiLevelType w:val="multilevel"/>
    <w:tmpl w:val="06DA4976"/>
    <w:lvl w:ilvl="0">
      <w:start w:val="1"/>
      <w:numFmt w:val="none"/>
      <w:pStyle w:val="111"/>
      <w:lvlText w:val=""/>
      <w:lvlJc w:val="left"/>
      <w:pPr>
        <w:tabs>
          <w:tab w:val="num" w:pos="-248"/>
        </w:tabs>
        <w:ind w:left="-248" w:hanging="432"/>
      </w:pPr>
      <w:rPr>
        <w:rFonts w:hint="default"/>
      </w:rPr>
    </w:lvl>
    <w:lvl w:ilvl="1">
      <w:start w:val="1"/>
      <w:numFmt w:val="decimal"/>
      <w:lvlRestart w:val="0"/>
      <w:pStyle w:val="1"/>
      <w:suff w:val="space"/>
      <w:lvlText w:val="%2%1."/>
      <w:lvlJc w:val="left"/>
      <w:pPr>
        <w:ind w:left="-113" w:firstLine="113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pStyle w:val="11"/>
      <w:suff w:val="space"/>
      <w:lvlText w:val="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111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8"/>
        </w:tabs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2"/>
        </w:tabs>
        <w:ind w:left="4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6"/>
        </w:tabs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0"/>
        </w:tabs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4"/>
        </w:tabs>
        <w:ind w:left="904" w:hanging="1584"/>
      </w:pPr>
      <w:rPr>
        <w:rFonts w:hint="default"/>
      </w:rPr>
    </w:lvl>
  </w:abstractNum>
  <w:abstractNum w:abstractNumId="29">
    <w:nsid w:val="614E45D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>
    <w:nsid w:val="6CD868DE"/>
    <w:multiLevelType w:val="hybridMultilevel"/>
    <w:tmpl w:val="40C64BF6"/>
    <w:lvl w:ilvl="0" w:tplc="0419000F">
      <w:start w:val="1"/>
      <w:numFmt w:val="decimal"/>
      <w:pStyle w:val="a7"/>
      <w:lvlText w:val="Таблица %1."/>
      <w:lvlJc w:val="left"/>
      <w:pPr>
        <w:tabs>
          <w:tab w:val="num" w:pos="1235"/>
        </w:tabs>
        <w:ind w:left="12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F7661F0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32">
    <w:nsid w:val="7D893C49"/>
    <w:multiLevelType w:val="multilevel"/>
    <w:tmpl w:val="04190023"/>
    <w:styleLink w:val="a8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28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9"/>
  </w:num>
  <w:num w:numId="13">
    <w:abstractNumId w:val="14"/>
  </w:num>
  <w:num w:numId="14">
    <w:abstractNumId w:val="32"/>
  </w:num>
  <w:num w:numId="15">
    <w:abstractNumId w:val="17"/>
  </w:num>
  <w:num w:numId="16">
    <w:abstractNumId w:val="20"/>
  </w:num>
  <w:num w:numId="17">
    <w:abstractNumId w:val="19"/>
  </w:num>
  <w:num w:numId="18">
    <w:abstractNumId w:val="16"/>
  </w:num>
  <w:num w:numId="19">
    <w:abstractNumId w:val="18"/>
  </w:num>
  <w:num w:numId="20">
    <w:abstractNumId w:val="22"/>
  </w:num>
  <w:num w:numId="21">
    <w:abstractNumId w:val="31"/>
  </w:num>
  <w:num w:numId="22">
    <w:abstractNumId w:val="21"/>
  </w:num>
  <w:num w:numId="23">
    <w:abstractNumId w:val="15"/>
  </w:num>
  <w:num w:numId="24">
    <w:abstractNumId w:val="26"/>
  </w:num>
  <w:num w:numId="25">
    <w:abstractNumId w:val="11"/>
  </w:num>
  <w:num w:numId="26">
    <w:abstractNumId w:val="13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19"/>
  </w:num>
  <w:num w:numId="30">
    <w:abstractNumId w:val="27"/>
  </w:num>
  <w:num w:numId="31">
    <w:abstractNumId w:val="24"/>
  </w:num>
  <w:num w:numId="32">
    <w:abstractNumId w:val="23"/>
  </w:num>
  <w:num w:numId="33">
    <w:abstractNumId w:val="25"/>
  </w:num>
  <w:num w:numId="34">
    <w:abstractNumId w:val="1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displayBackgroundShap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1" w:dllVersion="512" w:checkStyle="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357"/>
  <w:clickAndTypeStyle w:val="aa"/>
  <w:drawingGridHorizontalSpacing w:val="140"/>
  <w:drawingGridVerticalSpacing w:val="6"/>
  <w:displayHorizontalDrawingGridEvery w:val="2"/>
  <w:noPunctuationKerning/>
  <w:characterSpacingControl w:val="doNotCompress"/>
  <w:hdrShapeDefaults>
    <o:shapedefaults v:ext="edit" spidmax="2049" fill="f" fillcolor="white" strokecolor="blue">
      <v:fill color="white" on="f"/>
      <v:stroke color="blue" weight="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1F4"/>
    <w:rsid w:val="000009E7"/>
    <w:rsid w:val="000016CB"/>
    <w:rsid w:val="00001EA1"/>
    <w:rsid w:val="00001F9D"/>
    <w:rsid w:val="00002A02"/>
    <w:rsid w:val="0000304C"/>
    <w:rsid w:val="0000339F"/>
    <w:rsid w:val="000039CA"/>
    <w:rsid w:val="00003DCC"/>
    <w:rsid w:val="00004301"/>
    <w:rsid w:val="000050DA"/>
    <w:rsid w:val="00005755"/>
    <w:rsid w:val="00005FF2"/>
    <w:rsid w:val="00007149"/>
    <w:rsid w:val="00007180"/>
    <w:rsid w:val="000074FC"/>
    <w:rsid w:val="0001087A"/>
    <w:rsid w:val="000108A7"/>
    <w:rsid w:val="00010BBA"/>
    <w:rsid w:val="0001186B"/>
    <w:rsid w:val="0001281F"/>
    <w:rsid w:val="00012C23"/>
    <w:rsid w:val="00013B94"/>
    <w:rsid w:val="00013E5B"/>
    <w:rsid w:val="0001422F"/>
    <w:rsid w:val="00014683"/>
    <w:rsid w:val="00014828"/>
    <w:rsid w:val="000150FE"/>
    <w:rsid w:val="000158A0"/>
    <w:rsid w:val="00016B86"/>
    <w:rsid w:val="000170F6"/>
    <w:rsid w:val="00017515"/>
    <w:rsid w:val="0002054D"/>
    <w:rsid w:val="000205CD"/>
    <w:rsid w:val="00020FE6"/>
    <w:rsid w:val="0002167F"/>
    <w:rsid w:val="00021F4F"/>
    <w:rsid w:val="00022CB6"/>
    <w:rsid w:val="00022CD0"/>
    <w:rsid w:val="00022E67"/>
    <w:rsid w:val="00023346"/>
    <w:rsid w:val="000236AC"/>
    <w:rsid w:val="0002462A"/>
    <w:rsid w:val="00024DD8"/>
    <w:rsid w:val="00025C3A"/>
    <w:rsid w:val="00026711"/>
    <w:rsid w:val="00026B0F"/>
    <w:rsid w:val="00027A81"/>
    <w:rsid w:val="00030633"/>
    <w:rsid w:val="00030E13"/>
    <w:rsid w:val="00030E7B"/>
    <w:rsid w:val="00031F34"/>
    <w:rsid w:val="00032DC7"/>
    <w:rsid w:val="00033714"/>
    <w:rsid w:val="00033AAE"/>
    <w:rsid w:val="0003457A"/>
    <w:rsid w:val="000349E0"/>
    <w:rsid w:val="00034EC5"/>
    <w:rsid w:val="00034FFD"/>
    <w:rsid w:val="000367C5"/>
    <w:rsid w:val="00036C9D"/>
    <w:rsid w:val="00037733"/>
    <w:rsid w:val="00037819"/>
    <w:rsid w:val="00037E11"/>
    <w:rsid w:val="00040608"/>
    <w:rsid w:val="00040623"/>
    <w:rsid w:val="0004184F"/>
    <w:rsid w:val="000420B7"/>
    <w:rsid w:val="00042A4E"/>
    <w:rsid w:val="00042BE8"/>
    <w:rsid w:val="00042C9E"/>
    <w:rsid w:val="00042F20"/>
    <w:rsid w:val="000430EF"/>
    <w:rsid w:val="0004333D"/>
    <w:rsid w:val="00043DAA"/>
    <w:rsid w:val="0004429E"/>
    <w:rsid w:val="00044828"/>
    <w:rsid w:val="00045D7E"/>
    <w:rsid w:val="00045EF9"/>
    <w:rsid w:val="000460D8"/>
    <w:rsid w:val="00046485"/>
    <w:rsid w:val="00047368"/>
    <w:rsid w:val="00047A1F"/>
    <w:rsid w:val="00047F77"/>
    <w:rsid w:val="00050545"/>
    <w:rsid w:val="00050639"/>
    <w:rsid w:val="00050C11"/>
    <w:rsid w:val="00050C5E"/>
    <w:rsid w:val="00050DEC"/>
    <w:rsid w:val="00051C16"/>
    <w:rsid w:val="00051E78"/>
    <w:rsid w:val="00052469"/>
    <w:rsid w:val="00052A50"/>
    <w:rsid w:val="00052B6E"/>
    <w:rsid w:val="00052F59"/>
    <w:rsid w:val="00053524"/>
    <w:rsid w:val="0005391B"/>
    <w:rsid w:val="00053C66"/>
    <w:rsid w:val="0005745F"/>
    <w:rsid w:val="00057B15"/>
    <w:rsid w:val="0006010A"/>
    <w:rsid w:val="0006060F"/>
    <w:rsid w:val="00060722"/>
    <w:rsid w:val="000609B6"/>
    <w:rsid w:val="00061079"/>
    <w:rsid w:val="000610FD"/>
    <w:rsid w:val="00061B35"/>
    <w:rsid w:val="00061B39"/>
    <w:rsid w:val="00061C35"/>
    <w:rsid w:val="0006217C"/>
    <w:rsid w:val="000628DE"/>
    <w:rsid w:val="00062D87"/>
    <w:rsid w:val="00062DF9"/>
    <w:rsid w:val="00062FFC"/>
    <w:rsid w:val="000643B1"/>
    <w:rsid w:val="000653E6"/>
    <w:rsid w:val="000657BE"/>
    <w:rsid w:val="00065A25"/>
    <w:rsid w:val="00065D37"/>
    <w:rsid w:val="00065D45"/>
    <w:rsid w:val="00065F6B"/>
    <w:rsid w:val="00066110"/>
    <w:rsid w:val="000662A2"/>
    <w:rsid w:val="000667A6"/>
    <w:rsid w:val="00066A6C"/>
    <w:rsid w:val="00066ABF"/>
    <w:rsid w:val="00066D73"/>
    <w:rsid w:val="00066E56"/>
    <w:rsid w:val="0006797D"/>
    <w:rsid w:val="00070315"/>
    <w:rsid w:val="00070893"/>
    <w:rsid w:val="00070B1D"/>
    <w:rsid w:val="00070C01"/>
    <w:rsid w:val="00071532"/>
    <w:rsid w:val="0007184C"/>
    <w:rsid w:val="00071875"/>
    <w:rsid w:val="00071FD0"/>
    <w:rsid w:val="0007277D"/>
    <w:rsid w:val="0007319E"/>
    <w:rsid w:val="0007352F"/>
    <w:rsid w:val="00073594"/>
    <w:rsid w:val="000737C1"/>
    <w:rsid w:val="00073D17"/>
    <w:rsid w:val="00074800"/>
    <w:rsid w:val="00074BEC"/>
    <w:rsid w:val="0007508A"/>
    <w:rsid w:val="000752FA"/>
    <w:rsid w:val="000758A0"/>
    <w:rsid w:val="00075E41"/>
    <w:rsid w:val="00076306"/>
    <w:rsid w:val="000763DE"/>
    <w:rsid w:val="00076585"/>
    <w:rsid w:val="00076863"/>
    <w:rsid w:val="0007728E"/>
    <w:rsid w:val="000772E0"/>
    <w:rsid w:val="0008092B"/>
    <w:rsid w:val="00080BFE"/>
    <w:rsid w:val="00080C19"/>
    <w:rsid w:val="00081D38"/>
    <w:rsid w:val="00081E0F"/>
    <w:rsid w:val="00081E59"/>
    <w:rsid w:val="00082931"/>
    <w:rsid w:val="00082E60"/>
    <w:rsid w:val="000837E4"/>
    <w:rsid w:val="00084405"/>
    <w:rsid w:val="0008621E"/>
    <w:rsid w:val="00086249"/>
    <w:rsid w:val="000867DA"/>
    <w:rsid w:val="000873BA"/>
    <w:rsid w:val="00090738"/>
    <w:rsid w:val="00090D90"/>
    <w:rsid w:val="000914C5"/>
    <w:rsid w:val="000916C0"/>
    <w:rsid w:val="0009279D"/>
    <w:rsid w:val="0009390F"/>
    <w:rsid w:val="000947F8"/>
    <w:rsid w:val="00094BD1"/>
    <w:rsid w:val="00095E9A"/>
    <w:rsid w:val="00096455"/>
    <w:rsid w:val="00097683"/>
    <w:rsid w:val="000A1350"/>
    <w:rsid w:val="000A2008"/>
    <w:rsid w:val="000A2536"/>
    <w:rsid w:val="000A3840"/>
    <w:rsid w:val="000A41D1"/>
    <w:rsid w:val="000A45A7"/>
    <w:rsid w:val="000A4A73"/>
    <w:rsid w:val="000A5020"/>
    <w:rsid w:val="000A52B9"/>
    <w:rsid w:val="000A560B"/>
    <w:rsid w:val="000A655B"/>
    <w:rsid w:val="000A748E"/>
    <w:rsid w:val="000A76DE"/>
    <w:rsid w:val="000A7E96"/>
    <w:rsid w:val="000B05CE"/>
    <w:rsid w:val="000B0992"/>
    <w:rsid w:val="000B0C87"/>
    <w:rsid w:val="000B0CD0"/>
    <w:rsid w:val="000B18E5"/>
    <w:rsid w:val="000B2164"/>
    <w:rsid w:val="000B2AFA"/>
    <w:rsid w:val="000B35F7"/>
    <w:rsid w:val="000B377E"/>
    <w:rsid w:val="000B3C0E"/>
    <w:rsid w:val="000B3DCC"/>
    <w:rsid w:val="000B4A26"/>
    <w:rsid w:val="000B5751"/>
    <w:rsid w:val="000B589D"/>
    <w:rsid w:val="000B5FF9"/>
    <w:rsid w:val="000B68F4"/>
    <w:rsid w:val="000B6C0C"/>
    <w:rsid w:val="000B6F0B"/>
    <w:rsid w:val="000B7F4F"/>
    <w:rsid w:val="000C0312"/>
    <w:rsid w:val="000C0609"/>
    <w:rsid w:val="000C142B"/>
    <w:rsid w:val="000C1A97"/>
    <w:rsid w:val="000C2313"/>
    <w:rsid w:val="000C2550"/>
    <w:rsid w:val="000C262A"/>
    <w:rsid w:val="000C2A3F"/>
    <w:rsid w:val="000C5CD4"/>
    <w:rsid w:val="000C6421"/>
    <w:rsid w:val="000C6F26"/>
    <w:rsid w:val="000D04BD"/>
    <w:rsid w:val="000D1617"/>
    <w:rsid w:val="000D224B"/>
    <w:rsid w:val="000D3009"/>
    <w:rsid w:val="000D491C"/>
    <w:rsid w:val="000D4DD3"/>
    <w:rsid w:val="000D5311"/>
    <w:rsid w:val="000D5BF9"/>
    <w:rsid w:val="000D6006"/>
    <w:rsid w:val="000D60B1"/>
    <w:rsid w:val="000D7222"/>
    <w:rsid w:val="000D7AA7"/>
    <w:rsid w:val="000D7AD5"/>
    <w:rsid w:val="000D7C66"/>
    <w:rsid w:val="000D7F3A"/>
    <w:rsid w:val="000E0A90"/>
    <w:rsid w:val="000E15F2"/>
    <w:rsid w:val="000E1A15"/>
    <w:rsid w:val="000E1F97"/>
    <w:rsid w:val="000E26F4"/>
    <w:rsid w:val="000E34D3"/>
    <w:rsid w:val="000E3DF3"/>
    <w:rsid w:val="000E4221"/>
    <w:rsid w:val="000E491C"/>
    <w:rsid w:val="000E4D39"/>
    <w:rsid w:val="000E5403"/>
    <w:rsid w:val="000E558A"/>
    <w:rsid w:val="000E5B64"/>
    <w:rsid w:val="000E5F9B"/>
    <w:rsid w:val="000E6D72"/>
    <w:rsid w:val="000F0163"/>
    <w:rsid w:val="000F0CCD"/>
    <w:rsid w:val="000F17C5"/>
    <w:rsid w:val="000F1CFE"/>
    <w:rsid w:val="000F1EBB"/>
    <w:rsid w:val="000F2803"/>
    <w:rsid w:val="000F2DA5"/>
    <w:rsid w:val="000F2DAF"/>
    <w:rsid w:val="000F2F70"/>
    <w:rsid w:val="000F38E3"/>
    <w:rsid w:val="000F4374"/>
    <w:rsid w:val="000F4E11"/>
    <w:rsid w:val="000F517D"/>
    <w:rsid w:val="000F59BA"/>
    <w:rsid w:val="000F75F7"/>
    <w:rsid w:val="000F788D"/>
    <w:rsid w:val="000F7D6B"/>
    <w:rsid w:val="00100F19"/>
    <w:rsid w:val="00101216"/>
    <w:rsid w:val="001015F1"/>
    <w:rsid w:val="00101C7F"/>
    <w:rsid w:val="00101D1B"/>
    <w:rsid w:val="0010426C"/>
    <w:rsid w:val="0010441B"/>
    <w:rsid w:val="001044C3"/>
    <w:rsid w:val="00104C67"/>
    <w:rsid w:val="00105856"/>
    <w:rsid w:val="00105BEE"/>
    <w:rsid w:val="0010663E"/>
    <w:rsid w:val="00107B9F"/>
    <w:rsid w:val="00110D41"/>
    <w:rsid w:val="0011213B"/>
    <w:rsid w:val="0011224A"/>
    <w:rsid w:val="00112D23"/>
    <w:rsid w:val="001134DA"/>
    <w:rsid w:val="00114999"/>
    <w:rsid w:val="00114B93"/>
    <w:rsid w:val="00115068"/>
    <w:rsid w:val="001155B6"/>
    <w:rsid w:val="00115B50"/>
    <w:rsid w:val="00116923"/>
    <w:rsid w:val="00116F21"/>
    <w:rsid w:val="001203E6"/>
    <w:rsid w:val="00120C07"/>
    <w:rsid w:val="00121C43"/>
    <w:rsid w:val="0012339B"/>
    <w:rsid w:val="00124CA5"/>
    <w:rsid w:val="0012551D"/>
    <w:rsid w:val="0012552A"/>
    <w:rsid w:val="00125691"/>
    <w:rsid w:val="001259E8"/>
    <w:rsid w:val="00125DF9"/>
    <w:rsid w:val="00126325"/>
    <w:rsid w:val="0012715E"/>
    <w:rsid w:val="0012742B"/>
    <w:rsid w:val="00127606"/>
    <w:rsid w:val="00127B3B"/>
    <w:rsid w:val="00130694"/>
    <w:rsid w:val="001307E7"/>
    <w:rsid w:val="001311C5"/>
    <w:rsid w:val="001316EC"/>
    <w:rsid w:val="001318A8"/>
    <w:rsid w:val="00131CC2"/>
    <w:rsid w:val="0013217C"/>
    <w:rsid w:val="001322AE"/>
    <w:rsid w:val="0013234D"/>
    <w:rsid w:val="00132B31"/>
    <w:rsid w:val="00133593"/>
    <w:rsid w:val="00133A66"/>
    <w:rsid w:val="0013435C"/>
    <w:rsid w:val="00135D2A"/>
    <w:rsid w:val="001360A0"/>
    <w:rsid w:val="0013642A"/>
    <w:rsid w:val="001369B8"/>
    <w:rsid w:val="001377CF"/>
    <w:rsid w:val="00137F35"/>
    <w:rsid w:val="001409B1"/>
    <w:rsid w:val="00141DC9"/>
    <w:rsid w:val="00142866"/>
    <w:rsid w:val="001429A8"/>
    <w:rsid w:val="00142D3B"/>
    <w:rsid w:val="00143FBF"/>
    <w:rsid w:val="00144A53"/>
    <w:rsid w:val="00144C28"/>
    <w:rsid w:val="00145612"/>
    <w:rsid w:val="00145965"/>
    <w:rsid w:val="00145992"/>
    <w:rsid w:val="00145F3E"/>
    <w:rsid w:val="0014613D"/>
    <w:rsid w:val="001467CA"/>
    <w:rsid w:val="001479AD"/>
    <w:rsid w:val="00147C3D"/>
    <w:rsid w:val="00147E54"/>
    <w:rsid w:val="00150FAE"/>
    <w:rsid w:val="001510A0"/>
    <w:rsid w:val="00151223"/>
    <w:rsid w:val="001515DE"/>
    <w:rsid w:val="001520F6"/>
    <w:rsid w:val="0015258F"/>
    <w:rsid w:val="00152C84"/>
    <w:rsid w:val="00153DF2"/>
    <w:rsid w:val="0015423B"/>
    <w:rsid w:val="00154546"/>
    <w:rsid w:val="00154F7C"/>
    <w:rsid w:val="001552E2"/>
    <w:rsid w:val="00155BD3"/>
    <w:rsid w:val="00155E90"/>
    <w:rsid w:val="00155F4F"/>
    <w:rsid w:val="00156101"/>
    <w:rsid w:val="00156116"/>
    <w:rsid w:val="001566F1"/>
    <w:rsid w:val="00156DF6"/>
    <w:rsid w:val="00156E06"/>
    <w:rsid w:val="001573D6"/>
    <w:rsid w:val="0015769B"/>
    <w:rsid w:val="001619FC"/>
    <w:rsid w:val="00161CF2"/>
    <w:rsid w:val="00161D78"/>
    <w:rsid w:val="001623E4"/>
    <w:rsid w:val="00162753"/>
    <w:rsid w:val="00162C5A"/>
    <w:rsid w:val="00162D72"/>
    <w:rsid w:val="00162F86"/>
    <w:rsid w:val="00163695"/>
    <w:rsid w:val="00163A14"/>
    <w:rsid w:val="00163AC2"/>
    <w:rsid w:val="0016511C"/>
    <w:rsid w:val="00165AE4"/>
    <w:rsid w:val="00166571"/>
    <w:rsid w:val="00166F86"/>
    <w:rsid w:val="001675F2"/>
    <w:rsid w:val="00167BEE"/>
    <w:rsid w:val="0017029A"/>
    <w:rsid w:val="00170728"/>
    <w:rsid w:val="001711FF"/>
    <w:rsid w:val="001714BB"/>
    <w:rsid w:val="001717D5"/>
    <w:rsid w:val="00171B04"/>
    <w:rsid w:val="00171D67"/>
    <w:rsid w:val="00173DA4"/>
    <w:rsid w:val="001743B2"/>
    <w:rsid w:val="00174F5F"/>
    <w:rsid w:val="0017511A"/>
    <w:rsid w:val="00175543"/>
    <w:rsid w:val="00175BAC"/>
    <w:rsid w:val="00175F22"/>
    <w:rsid w:val="00176C33"/>
    <w:rsid w:val="00176FF1"/>
    <w:rsid w:val="00177D6D"/>
    <w:rsid w:val="0018127D"/>
    <w:rsid w:val="0018259A"/>
    <w:rsid w:val="00182CE0"/>
    <w:rsid w:val="0018335A"/>
    <w:rsid w:val="00185340"/>
    <w:rsid w:val="0018601B"/>
    <w:rsid w:val="00186312"/>
    <w:rsid w:val="001865C5"/>
    <w:rsid w:val="00186FF7"/>
    <w:rsid w:val="0018760B"/>
    <w:rsid w:val="00190886"/>
    <w:rsid w:val="001911ED"/>
    <w:rsid w:val="001911F4"/>
    <w:rsid w:val="001913D4"/>
    <w:rsid w:val="00192829"/>
    <w:rsid w:val="00192D09"/>
    <w:rsid w:val="00193903"/>
    <w:rsid w:val="00194339"/>
    <w:rsid w:val="00194B56"/>
    <w:rsid w:val="001950A7"/>
    <w:rsid w:val="0019587A"/>
    <w:rsid w:val="001961F9"/>
    <w:rsid w:val="00196287"/>
    <w:rsid w:val="0019629C"/>
    <w:rsid w:val="00196878"/>
    <w:rsid w:val="001971C6"/>
    <w:rsid w:val="00197549"/>
    <w:rsid w:val="0019784F"/>
    <w:rsid w:val="001A05A4"/>
    <w:rsid w:val="001A0C98"/>
    <w:rsid w:val="001A2B2E"/>
    <w:rsid w:val="001A2EFA"/>
    <w:rsid w:val="001A3323"/>
    <w:rsid w:val="001A521B"/>
    <w:rsid w:val="001A52F1"/>
    <w:rsid w:val="001A5824"/>
    <w:rsid w:val="001A5991"/>
    <w:rsid w:val="001A59C4"/>
    <w:rsid w:val="001A5CD6"/>
    <w:rsid w:val="001A5E57"/>
    <w:rsid w:val="001A5F36"/>
    <w:rsid w:val="001A6346"/>
    <w:rsid w:val="001A657B"/>
    <w:rsid w:val="001A66AD"/>
    <w:rsid w:val="001A6B03"/>
    <w:rsid w:val="001A71E0"/>
    <w:rsid w:val="001B051B"/>
    <w:rsid w:val="001B0521"/>
    <w:rsid w:val="001B0BAB"/>
    <w:rsid w:val="001B154D"/>
    <w:rsid w:val="001B162B"/>
    <w:rsid w:val="001B3253"/>
    <w:rsid w:val="001B385C"/>
    <w:rsid w:val="001B45B3"/>
    <w:rsid w:val="001B485D"/>
    <w:rsid w:val="001B569A"/>
    <w:rsid w:val="001B6DA3"/>
    <w:rsid w:val="001B7127"/>
    <w:rsid w:val="001B71DE"/>
    <w:rsid w:val="001B7231"/>
    <w:rsid w:val="001B7463"/>
    <w:rsid w:val="001B7490"/>
    <w:rsid w:val="001B77A2"/>
    <w:rsid w:val="001C1040"/>
    <w:rsid w:val="001C17C2"/>
    <w:rsid w:val="001C2169"/>
    <w:rsid w:val="001C217A"/>
    <w:rsid w:val="001C2D73"/>
    <w:rsid w:val="001C2E6A"/>
    <w:rsid w:val="001C33FC"/>
    <w:rsid w:val="001C38D9"/>
    <w:rsid w:val="001C4EFD"/>
    <w:rsid w:val="001C5153"/>
    <w:rsid w:val="001C5A01"/>
    <w:rsid w:val="001C5E6E"/>
    <w:rsid w:val="001C69E8"/>
    <w:rsid w:val="001C75FA"/>
    <w:rsid w:val="001D00E1"/>
    <w:rsid w:val="001D0AA9"/>
    <w:rsid w:val="001D1BC3"/>
    <w:rsid w:val="001D1E33"/>
    <w:rsid w:val="001D1E56"/>
    <w:rsid w:val="001D41A2"/>
    <w:rsid w:val="001D4948"/>
    <w:rsid w:val="001D4AC2"/>
    <w:rsid w:val="001D4DAE"/>
    <w:rsid w:val="001D500C"/>
    <w:rsid w:val="001D6409"/>
    <w:rsid w:val="001D6CAA"/>
    <w:rsid w:val="001D7199"/>
    <w:rsid w:val="001D7228"/>
    <w:rsid w:val="001E0352"/>
    <w:rsid w:val="001E03B8"/>
    <w:rsid w:val="001E0AAE"/>
    <w:rsid w:val="001E0C4F"/>
    <w:rsid w:val="001E0D14"/>
    <w:rsid w:val="001E0E23"/>
    <w:rsid w:val="001E102E"/>
    <w:rsid w:val="001E1CED"/>
    <w:rsid w:val="001E2056"/>
    <w:rsid w:val="001E2E78"/>
    <w:rsid w:val="001E45B5"/>
    <w:rsid w:val="001E4D76"/>
    <w:rsid w:val="001E6018"/>
    <w:rsid w:val="001E63F6"/>
    <w:rsid w:val="001E6AAB"/>
    <w:rsid w:val="001E6EB2"/>
    <w:rsid w:val="001E78CF"/>
    <w:rsid w:val="001E7D0C"/>
    <w:rsid w:val="001E7E3E"/>
    <w:rsid w:val="001E7E49"/>
    <w:rsid w:val="001F0F3A"/>
    <w:rsid w:val="001F0F5B"/>
    <w:rsid w:val="001F1198"/>
    <w:rsid w:val="001F17BA"/>
    <w:rsid w:val="001F2A5A"/>
    <w:rsid w:val="001F38EF"/>
    <w:rsid w:val="001F42AF"/>
    <w:rsid w:val="001F4A3D"/>
    <w:rsid w:val="001F532D"/>
    <w:rsid w:val="001F56A6"/>
    <w:rsid w:val="001F5716"/>
    <w:rsid w:val="001F721A"/>
    <w:rsid w:val="00200182"/>
    <w:rsid w:val="0020097E"/>
    <w:rsid w:val="0020105C"/>
    <w:rsid w:val="00201407"/>
    <w:rsid w:val="002016FE"/>
    <w:rsid w:val="00202347"/>
    <w:rsid w:val="00202AE0"/>
    <w:rsid w:val="00202ECD"/>
    <w:rsid w:val="00203418"/>
    <w:rsid w:val="00203657"/>
    <w:rsid w:val="00203DF0"/>
    <w:rsid w:val="0020430E"/>
    <w:rsid w:val="0020538A"/>
    <w:rsid w:val="002056B9"/>
    <w:rsid w:val="00205DA8"/>
    <w:rsid w:val="002063ED"/>
    <w:rsid w:val="0020642F"/>
    <w:rsid w:val="0020652F"/>
    <w:rsid w:val="00206848"/>
    <w:rsid w:val="002071FF"/>
    <w:rsid w:val="002073CB"/>
    <w:rsid w:val="00207706"/>
    <w:rsid w:val="00207C99"/>
    <w:rsid w:val="002106CB"/>
    <w:rsid w:val="00210912"/>
    <w:rsid w:val="00210A41"/>
    <w:rsid w:val="00210E72"/>
    <w:rsid w:val="00211E91"/>
    <w:rsid w:val="002124D4"/>
    <w:rsid w:val="0021321D"/>
    <w:rsid w:val="002138D1"/>
    <w:rsid w:val="00213955"/>
    <w:rsid w:val="0021464A"/>
    <w:rsid w:val="0021552C"/>
    <w:rsid w:val="00215F31"/>
    <w:rsid w:val="002166C0"/>
    <w:rsid w:val="00216C11"/>
    <w:rsid w:val="0021703B"/>
    <w:rsid w:val="0021712B"/>
    <w:rsid w:val="002178B5"/>
    <w:rsid w:val="00217908"/>
    <w:rsid w:val="00217C3F"/>
    <w:rsid w:val="00220C43"/>
    <w:rsid w:val="00220C51"/>
    <w:rsid w:val="00221DE3"/>
    <w:rsid w:val="00222B60"/>
    <w:rsid w:val="00222EA8"/>
    <w:rsid w:val="0022305E"/>
    <w:rsid w:val="002230CF"/>
    <w:rsid w:val="0022328A"/>
    <w:rsid w:val="00223A23"/>
    <w:rsid w:val="00223B6C"/>
    <w:rsid w:val="002244D1"/>
    <w:rsid w:val="002245E5"/>
    <w:rsid w:val="00224628"/>
    <w:rsid w:val="00225C76"/>
    <w:rsid w:val="002262F1"/>
    <w:rsid w:val="002263B6"/>
    <w:rsid w:val="00226DC3"/>
    <w:rsid w:val="002271DD"/>
    <w:rsid w:val="00230060"/>
    <w:rsid w:val="00231B67"/>
    <w:rsid w:val="00232685"/>
    <w:rsid w:val="00233760"/>
    <w:rsid w:val="00233F90"/>
    <w:rsid w:val="00234C13"/>
    <w:rsid w:val="00235371"/>
    <w:rsid w:val="002369AA"/>
    <w:rsid w:val="00236DBA"/>
    <w:rsid w:val="0023774A"/>
    <w:rsid w:val="0023776E"/>
    <w:rsid w:val="00237AC8"/>
    <w:rsid w:val="002402BB"/>
    <w:rsid w:val="002409C1"/>
    <w:rsid w:val="0024137F"/>
    <w:rsid w:val="00242273"/>
    <w:rsid w:val="002424C9"/>
    <w:rsid w:val="002425D4"/>
    <w:rsid w:val="00242A67"/>
    <w:rsid w:val="00243FEE"/>
    <w:rsid w:val="002445AC"/>
    <w:rsid w:val="002455A4"/>
    <w:rsid w:val="002468B0"/>
    <w:rsid w:val="00246DA8"/>
    <w:rsid w:val="002505B3"/>
    <w:rsid w:val="00250C4C"/>
    <w:rsid w:val="00250CBB"/>
    <w:rsid w:val="00251095"/>
    <w:rsid w:val="002511A4"/>
    <w:rsid w:val="00251BC6"/>
    <w:rsid w:val="00251D64"/>
    <w:rsid w:val="0025216C"/>
    <w:rsid w:val="00252C6B"/>
    <w:rsid w:val="0025350E"/>
    <w:rsid w:val="0025383F"/>
    <w:rsid w:val="00254848"/>
    <w:rsid w:val="00254D3C"/>
    <w:rsid w:val="00255221"/>
    <w:rsid w:val="002561E2"/>
    <w:rsid w:val="00256A7C"/>
    <w:rsid w:val="00256AF2"/>
    <w:rsid w:val="00256D6E"/>
    <w:rsid w:val="00256EE0"/>
    <w:rsid w:val="002573B2"/>
    <w:rsid w:val="00257655"/>
    <w:rsid w:val="00257ADB"/>
    <w:rsid w:val="00257BCC"/>
    <w:rsid w:val="0026011B"/>
    <w:rsid w:val="00260A8E"/>
    <w:rsid w:val="00260F37"/>
    <w:rsid w:val="00261948"/>
    <w:rsid w:val="00262A35"/>
    <w:rsid w:val="00262E67"/>
    <w:rsid w:val="00262F9E"/>
    <w:rsid w:val="002639D3"/>
    <w:rsid w:val="00264303"/>
    <w:rsid w:val="00264750"/>
    <w:rsid w:val="002651E1"/>
    <w:rsid w:val="00266047"/>
    <w:rsid w:val="00266C0D"/>
    <w:rsid w:val="0026729E"/>
    <w:rsid w:val="00270915"/>
    <w:rsid w:val="00270BF9"/>
    <w:rsid w:val="00271939"/>
    <w:rsid w:val="002719EF"/>
    <w:rsid w:val="00271C1C"/>
    <w:rsid w:val="00271CC7"/>
    <w:rsid w:val="0027274A"/>
    <w:rsid w:val="00272BDB"/>
    <w:rsid w:val="002734F6"/>
    <w:rsid w:val="00273E53"/>
    <w:rsid w:val="00276060"/>
    <w:rsid w:val="0027666B"/>
    <w:rsid w:val="00276914"/>
    <w:rsid w:val="00276BD7"/>
    <w:rsid w:val="00276C9E"/>
    <w:rsid w:val="0027731E"/>
    <w:rsid w:val="00277389"/>
    <w:rsid w:val="00277907"/>
    <w:rsid w:val="00277CC8"/>
    <w:rsid w:val="002808D8"/>
    <w:rsid w:val="00282161"/>
    <w:rsid w:val="002822EF"/>
    <w:rsid w:val="00282A1A"/>
    <w:rsid w:val="00282A22"/>
    <w:rsid w:val="00282BC0"/>
    <w:rsid w:val="0028315C"/>
    <w:rsid w:val="00283346"/>
    <w:rsid w:val="0028360E"/>
    <w:rsid w:val="00283A27"/>
    <w:rsid w:val="002845FD"/>
    <w:rsid w:val="00284605"/>
    <w:rsid w:val="00284AC0"/>
    <w:rsid w:val="00284B56"/>
    <w:rsid w:val="002851FF"/>
    <w:rsid w:val="00285535"/>
    <w:rsid w:val="002858B6"/>
    <w:rsid w:val="00286E64"/>
    <w:rsid w:val="0028781C"/>
    <w:rsid w:val="00287BC4"/>
    <w:rsid w:val="002900A5"/>
    <w:rsid w:val="002908E6"/>
    <w:rsid w:val="00290DE4"/>
    <w:rsid w:val="002913A1"/>
    <w:rsid w:val="002914BB"/>
    <w:rsid w:val="002914C7"/>
    <w:rsid w:val="002917FB"/>
    <w:rsid w:val="002918F0"/>
    <w:rsid w:val="002919A5"/>
    <w:rsid w:val="002920EF"/>
    <w:rsid w:val="00292690"/>
    <w:rsid w:val="00292978"/>
    <w:rsid w:val="00292AD1"/>
    <w:rsid w:val="00292E17"/>
    <w:rsid w:val="00292E8D"/>
    <w:rsid w:val="00293659"/>
    <w:rsid w:val="002938C3"/>
    <w:rsid w:val="002948F4"/>
    <w:rsid w:val="00294DF1"/>
    <w:rsid w:val="002950B3"/>
    <w:rsid w:val="0029675B"/>
    <w:rsid w:val="002970EB"/>
    <w:rsid w:val="00297BC8"/>
    <w:rsid w:val="002A0895"/>
    <w:rsid w:val="002A19AF"/>
    <w:rsid w:val="002A1CF0"/>
    <w:rsid w:val="002A2587"/>
    <w:rsid w:val="002A2AEA"/>
    <w:rsid w:val="002A441E"/>
    <w:rsid w:val="002A4426"/>
    <w:rsid w:val="002A4B34"/>
    <w:rsid w:val="002A554C"/>
    <w:rsid w:val="002A5FA5"/>
    <w:rsid w:val="002A7254"/>
    <w:rsid w:val="002A75ED"/>
    <w:rsid w:val="002A77BD"/>
    <w:rsid w:val="002A7DEE"/>
    <w:rsid w:val="002B0091"/>
    <w:rsid w:val="002B01D8"/>
    <w:rsid w:val="002B01E1"/>
    <w:rsid w:val="002B03F2"/>
    <w:rsid w:val="002B27D1"/>
    <w:rsid w:val="002B2C71"/>
    <w:rsid w:val="002B30AA"/>
    <w:rsid w:val="002B3F66"/>
    <w:rsid w:val="002B477E"/>
    <w:rsid w:val="002B6DB8"/>
    <w:rsid w:val="002C0031"/>
    <w:rsid w:val="002C0338"/>
    <w:rsid w:val="002C04BE"/>
    <w:rsid w:val="002C0862"/>
    <w:rsid w:val="002C08AF"/>
    <w:rsid w:val="002C09C1"/>
    <w:rsid w:val="002C0D20"/>
    <w:rsid w:val="002C11EE"/>
    <w:rsid w:val="002C174E"/>
    <w:rsid w:val="002C1F0B"/>
    <w:rsid w:val="002C2070"/>
    <w:rsid w:val="002C2A72"/>
    <w:rsid w:val="002C2CAD"/>
    <w:rsid w:val="002C30A8"/>
    <w:rsid w:val="002C5272"/>
    <w:rsid w:val="002C5476"/>
    <w:rsid w:val="002C57E0"/>
    <w:rsid w:val="002C5BF5"/>
    <w:rsid w:val="002C5CF7"/>
    <w:rsid w:val="002C62A3"/>
    <w:rsid w:val="002C6491"/>
    <w:rsid w:val="002C6A00"/>
    <w:rsid w:val="002C6C88"/>
    <w:rsid w:val="002C7C12"/>
    <w:rsid w:val="002D0D8E"/>
    <w:rsid w:val="002D1314"/>
    <w:rsid w:val="002D2101"/>
    <w:rsid w:val="002D22A4"/>
    <w:rsid w:val="002D290F"/>
    <w:rsid w:val="002D2991"/>
    <w:rsid w:val="002D2AED"/>
    <w:rsid w:val="002D373B"/>
    <w:rsid w:val="002D38A3"/>
    <w:rsid w:val="002D39EB"/>
    <w:rsid w:val="002D3B89"/>
    <w:rsid w:val="002D4233"/>
    <w:rsid w:val="002D4289"/>
    <w:rsid w:val="002D44B6"/>
    <w:rsid w:val="002D49A9"/>
    <w:rsid w:val="002D51B4"/>
    <w:rsid w:val="002D57C2"/>
    <w:rsid w:val="002D7C65"/>
    <w:rsid w:val="002E056F"/>
    <w:rsid w:val="002E1226"/>
    <w:rsid w:val="002E17F4"/>
    <w:rsid w:val="002E2B5C"/>
    <w:rsid w:val="002E4636"/>
    <w:rsid w:val="002E5894"/>
    <w:rsid w:val="002E5FE4"/>
    <w:rsid w:val="002E6077"/>
    <w:rsid w:val="002E6F80"/>
    <w:rsid w:val="002E7145"/>
    <w:rsid w:val="002E78F2"/>
    <w:rsid w:val="002E7F1A"/>
    <w:rsid w:val="002F179C"/>
    <w:rsid w:val="002F1959"/>
    <w:rsid w:val="002F297C"/>
    <w:rsid w:val="002F2AA1"/>
    <w:rsid w:val="002F3395"/>
    <w:rsid w:val="002F3A02"/>
    <w:rsid w:val="002F3F2B"/>
    <w:rsid w:val="002F4619"/>
    <w:rsid w:val="002F4A72"/>
    <w:rsid w:val="002F5CB1"/>
    <w:rsid w:val="002F61FE"/>
    <w:rsid w:val="002F67E4"/>
    <w:rsid w:val="002F694B"/>
    <w:rsid w:val="002F7E51"/>
    <w:rsid w:val="00300085"/>
    <w:rsid w:val="003004F9"/>
    <w:rsid w:val="00300CC5"/>
    <w:rsid w:val="00300ED7"/>
    <w:rsid w:val="00301574"/>
    <w:rsid w:val="0030197E"/>
    <w:rsid w:val="00302C9C"/>
    <w:rsid w:val="003043CE"/>
    <w:rsid w:val="00304421"/>
    <w:rsid w:val="00304B73"/>
    <w:rsid w:val="00305A18"/>
    <w:rsid w:val="00305BCF"/>
    <w:rsid w:val="003071E4"/>
    <w:rsid w:val="0031022E"/>
    <w:rsid w:val="00310FF8"/>
    <w:rsid w:val="0031109D"/>
    <w:rsid w:val="00311BA0"/>
    <w:rsid w:val="0031312B"/>
    <w:rsid w:val="00313CA0"/>
    <w:rsid w:val="00313ED8"/>
    <w:rsid w:val="003148B6"/>
    <w:rsid w:val="00314E16"/>
    <w:rsid w:val="00315129"/>
    <w:rsid w:val="0031526A"/>
    <w:rsid w:val="003159F8"/>
    <w:rsid w:val="00315DE7"/>
    <w:rsid w:val="00316192"/>
    <w:rsid w:val="00316F1A"/>
    <w:rsid w:val="0031705F"/>
    <w:rsid w:val="003172A9"/>
    <w:rsid w:val="00317A1A"/>
    <w:rsid w:val="00317BAA"/>
    <w:rsid w:val="00320193"/>
    <w:rsid w:val="003202AD"/>
    <w:rsid w:val="00320678"/>
    <w:rsid w:val="00320706"/>
    <w:rsid w:val="00320D33"/>
    <w:rsid w:val="00321266"/>
    <w:rsid w:val="0032183A"/>
    <w:rsid w:val="0032198A"/>
    <w:rsid w:val="00321B71"/>
    <w:rsid w:val="00322247"/>
    <w:rsid w:val="00322292"/>
    <w:rsid w:val="003223A6"/>
    <w:rsid w:val="00322437"/>
    <w:rsid w:val="00322CF3"/>
    <w:rsid w:val="00323188"/>
    <w:rsid w:val="00323C00"/>
    <w:rsid w:val="003244BB"/>
    <w:rsid w:val="00324D7E"/>
    <w:rsid w:val="00325F8D"/>
    <w:rsid w:val="00326B61"/>
    <w:rsid w:val="00326CEA"/>
    <w:rsid w:val="00326E33"/>
    <w:rsid w:val="003270C8"/>
    <w:rsid w:val="003271CC"/>
    <w:rsid w:val="00327339"/>
    <w:rsid w:val="00330E18"/>
    <w:rsid w:val="00331137"/>
    <w:rsid w:val="00331A24"/>
    <w:rsid w:val="00331B80"/>
    <w:rsid w:val="00331C28"/>
    <w:rsid w:val="00331E12"/>
    <w:rsid w:val="003329C8"/>
    <w:rsid w:val="00332B31"/>
    <w:rsid w:val="00332B67"/>
    <w:rsid w:val="00332EF2"/>
    <w:rsid w:val="003331CF"/>
    <w:rsid w:val="00333D74"/>
    <w:rsid w:val="00334882"/>
    <w:rsid w:val="003349DB"/>
    <w:rsid w:val="00334D8A"/>
    <w:rsid w:val="0033524B"/>
    <w:rsid w:val="00336187"/>
    <w:rsid w:val="003361C6"/>
    <w:rsid w:val="003366D2"/>
    <w:rsid w:val="003367DF"/>
    <w:rsid w:val="003368F1"/>
    <w:rsid w:val="00336AE4"/>
    <w:rsid w:val="00336C10"/>
    <w:rsid w:val="003378E4"/>
    <w:rsid w:val="003400E9"/>
    <w:rsid w:val="0034151A"/>
    <w:rsid w:val="00341E73"/>
    <w:rsid w:val="00342C7C"/>
    <w:rsid w:val="00344A21"/>
    <w:rsid w:val="00344EA8"/>
    <w:rsid w:val="00345114"/>
    <w:rsid w:val="00345160"/>
    <w:rsid w:val="00345B0B"/>
    <w:rsid w:val="00346022"/>
    <w:rsid w:val="00346139"/>
    <w:rsid w:val="00346519"/>
    <w:rsid w:val="0034690E"/>
    <w:rsid w:val="00346B2A"/>
    <w:rsid w:val="00347383"/>
    <w:rsid w:val="003479B3"/>
    <w:rsid w:val="003503C8"/>
    <w:rsid w:val="0035195C"/>
    <w:rsid w:val="003524CD"/>
    <w:rsid w:val="00352C32"/>
    <w:rsid w:val="00353668"/>
    <w:rsid w:val="003539F9"/>
    <w:rsid w:val="003540A2"/>
    <w:rsid w:val="00354CCF"/>
    <w:rsid w:val="003553C1"/>
    <w:rsid w:val="00355829"/>
    <w:rsid w:val="00355BB0"/>
    <w:rsid w:val="00355EE9"/>
    <w:rsid w:val="0035646F"/>
    <w:rsid w:val="003565CA"/>
    <w:rsid w:val="00356ECF"/>
    <w:rsid w:val="0035754A"/>
    <w:rsid w:val="003575A8"/>
    <w:rsid w:val="00357B82"/>
    <w:rsid w:val="00357BA6"/>
    <w:rsid w:val="00357DFA"/>
    <w:rsid w:val="00360509"/>
    <w:rsid w:val="00360566"/>
    <w:rsid w:val="003606BC"/>
    <w:rsid w:val="00361742"/>
    <w:rsid w:val="00361CAB"/>
    <w:rsid w:val="003626AD"/>
    <w:rsid w:val="00363A85"/>
    <w:rsid w:val="00364FE7"/>
    <w:rsid w:val="003652EB"/>
    <w:rsid w:val="00365703"/>
    <w:rsid w:val="00365B0A"/>
    <w:rsid w:val="003660A7"/>
    <w:rsid w:val="003660DF"/>
    <w:rsid w:val="00366B8E"/>
    <w:rsid w:val="003677FF"/>
    <w:rsid w:val="00370344"/>
    <w:rsid w:val="00370886"/>
    <w:rsid w:val="003711B8"/>
    <w:rsid w:val="00371B09"/>
    <w:rsid w:val="00371B66"/>
    <w:rsid w:val="00371D77"/>
    <w:rsid w:val="00372951"/>
    <w:rsid w:val="00372E1E"/>
    <w:rsid w:val="00373164"/>
    <w:rsid w:val="0037327E"/>
    <w:rsid w:val="00373F97"/>
    <w:rsid w:val="0037491D"/>
    <w:rsid w:val="00374CDE"/>
    <w:rsid w:val="003752CB"/>
    <w:rsid w:val="0037533E"/>
    <w:rsid w:val="003753FF"/>
    <w:rsid w:val="0037641E"/>
    <w:rsid w:val="00376619"/>
    <w:rsid w:val="00376ABC"/>
    <w:rsid w:val="0037747B"/>
    <w:rsid w:val="003806CC"/>
    <w:rsid w:val="00380C0C"/>
    <w:rsid w:val="00380DE9"/>
    <w:rsid w:val="00380F22"/>
    <w:rsid w:val="00381248"/>
    <w:rsid w:val="003816E2"/>
    <w:rsid w:val="00381BD6"/>
    <w:rsid w:val="00381D1A"/>
    <w:rsid w:val="00382945"/>
    <w:rsid w:val="00382B5B"/>
    <w:rsid w:val="00382C46"/>
    <w:rsid w:val="00383167"/>
    <w:rsid w:val="00383C99"/>
    <w:rsid w:val="0038420D"/>
    <w:rsid w:val="00384CFF"/>
    <w:rsid w:val="00384EF8"/>
    <w:rsid w:val="003855D3"/>
    <w:rsid w:val="00386373"/>
    <w:rsid w:val="00386A4D"/>
    <w:rsid w:val="00386C38"/>
    <w:rsid w:val="00387142"/>
    <w:rsid w:val="003877C6"/>
    <w:rsid w:val="0039011A"/>
    <w:rsid w:val="003903E3"/>
    <w:rsid w:val="003905A3"/>
    <w:rsid w:val="0039076F"/>
    <w:rsid w:val="00390B30"/>
    <w:rsid w:val="003922AF"/>
    <w:rsid w:val="00393DCA"/>
    <w:rsid w:val="003941A1"/>
    <w:rsid w:val="00396939"/>
    <w:rsid w:val="003975C4"/>
    <w:rsid w:val="0039762B"/>
    <w:rsid w:val="003978E4"/>
    <w:rsid w:val="003A04C1"/>
    <w:rsid w:val="003A0772"/>
    <w:rsid w:val="003A09D3"/>
    <w:rsid w:val="003A115A"/>
    <w:rsid w:val="003A1512"/>
    <w:rsid w:val="003A241F"/>
    <w:rsid w:val="003A328F"/>
    <w:rsid w:val="003A3782"/>
    <w:rsid w:val="003A64BD"/>
    <w:rsid w:val="003A6732"/>
    <w:rsid w:val="003A6B50"/>
    <w:rsid w:val="003A70E9"/>
    <w:rsid w:val="003A7726"/>
    <w:rsid w:val="003A77DF"/>
    <w:rsid w:val="003B26B9"/>
    <w:rsid w:val="003B3979"/>
    <w:rsid w:val="003B4132"/>
    <w:rsid w:val="003B4C98"/>
    <w:rsid w:val="003B5AC9"/>
    <w:rsid w:val="003B5C87"/>
    <w:rsid w:val="003B6F31"/>
    <w:rsid w:val="003B715F"/>
    <w:rsid w:val="003B787A"/>
    <w:rsid w:val="003B79D1"/>
    <w:rsid w:val="003B7F80"/>
    <w:rsid w:val="003C0079"/>
    <w:rsid w:val="003C08B2"/>
    <w:rsid w:val="003C0A2A"/>
    <w:rsid w:val="003C1C20"/>
    <w:rsid w:val="003C1ED2"/>
    <w:rsid w:val="003C1FD4"/>
    <w:rsid w:val="003C2393"/>
    <w:rsid w:val="003C3097"/>
    <w:rsid w:val="003C3AC4"/>
    <w:rsid w:val="003C3DA4"/>
    <w:rsid w:val="003C46E6"/>
    <w:rsid w:val="003C5275"/>
    <w:rsid w:val="003C5F23"/>
    <w:rsid w:val="003C73C4"/>
    <w:rsid w:val="003D0E05"/>
    <w:rsid w:val="003D0E3E"/>
    <w:rsid w:val="003D162B"/>
    <w:rsid w:val="003D1F67"/>
    <w:rsid w:val="003D25DF"/>
    <w:rsid w:val="003D2D08"/>
    <w:rsid w:val="003D31B4"/>
    <w:rsid w:val="003D3273"/>
    <w:rsid w:val="003D3737"/>
    <w:rsid w:val="003D3A4B"/>
    <w:rsid w:val="003D3D9B"/>
    <w:rsid w:val="003D4630"/>
    <w:rsid w:val="003D7B31"/>
    <w:rsid w:val="003E164D"/>
    <w:rsid w:val="003E1696"/>
    <w:rsid w:val="003E22E2"/>
    <w:rsid w:val="003E326D"/>
    <w:rsid w:val="003E4DEC"/>
    <w:rsid w:val="003F0A08"/>
    <w:rsid w:val="003F11DD"/>
    <w:rsid w:val="003F12AF"/>
    <w:rsid w:val="003F171D"/>
    <w:rsid w:val="003F1A6C"/>
    <w:rsid w:val="003F1FA6"/>
    <w:rsid w:val="003F377F"/>
    <w:rsid w:val="003F4D13"/>
    <w:rsid w:val="003F562E"/>
    <w:rsid w:val="003F5C72"/>
    <w:rsid w:val="003F68BB"/>
    <w:rsid w:val="003F6A33"/>
    <w:rsid w:val="003F7DD7"/>
    <w:rsid w:val="003F7E3E"/>
    <w:rsid w:val="0040199B"/>
    <w:rsid w:val="00403A4A"/>
    <w:rsid w:val="00403F83"/>
    <w:rsid w:val="00403F9D"/>
    <w:rsid w:val="004040C5"/>
    <w:rsid w:val="0040487E"/>
    <w:rsid w:val="004051AD"/>
    <w:rsid w:val="004059CC"/>
    <w:rsid w:val="00405A79"/>
    <w:rsid w:val="00406654"/>
    <w:rsid w:val="00406875"/>
    <w:rsid w:val="0040725B"/>
    <w:rsid w:val="004078DD"/>
    <w:rsid w:val="004102A2"/>
    <w:rsid w:val="0041034F"/>
    <w:rsid w:val="00410B74"/>
    <w:rsid w:val="0041138B"/>
    <w:rsid w:val="004113E3"/>
    <w:rsid w:val="00411C06"/>
    <w:rsid w:val="00411CF9"/>
    <w:rsid w:val="00412059"/>
    <w:rsid w:val="004123A5"/>
    <w:rsid w:val="004127D5"/>
    <w:rsid w:val="004132AE"/>
    <w:rsid w:val="004146AE"/>
    <w:rsid w:val="004146DA"/>
    <w:rsid w:val="00414B59"/>
    <w:rsid w:val="00415732"/>
    <w:rsid w:val="0041576F"/>
    <w:rsid w:val="00415DBE"/>
    <w:rsid w:val="0041620F"/>
    <w:rsid w:val="00416286"/>
    <w:rsid w:val="004169FB"/>
    <w:rsid w:val="00416F97"/>
    <w:rsid w:val="0041717B"/>
    <w:rsid w:val="00417188"/>
    <w:rsid w:val="00417B67"/>
    <w:rsid w:val="00420C04"/>
    <w:rsid w:val="00421AB2"/>
    <w:rsid w:val="00421C25"/>
    <w:rsid w:val="00421F6E"/>
    <w:rsid w:val="00421F73"/>
    <w:rsid w:val="0042314C"/>
    <w:rsid w:val="00425202"/>
    <w:rsid w:val="00425C43"/>
    <w:rsid w:val="00425F48"/>
    <w:rsid w:val="00426686"/>
    <w:rsid w:val="00426698"/>
    <w:rsid w:val="00427EFB"/>
    <w:rsid w:val="0043031C"/>
    <w:rsid w:val="004305CC"/>
    <w:rsid w:val="00430918"/>
    <w:rsid w:val="004312FC"/>
    <w:rsid w:val="00431921"/>
    <w:rsid w:val="004326E7"/>
    <w:rsid w:val="00432F22"/>
    <w:rsid w:val="0043353E"/>
    <w:rsid w:val="0043363E"/>
    <w:rsid w:val="00433BFB"/>
    <w:rsid w:val="00434898"/>
    <w:rsid w:val="00434F7E"/>
    <w:rsid w:val="004365DF"/>
    <w:rsid w:val="004367DD"/>
    <w:rsid w:val="00436844"/>
    <w:rsid w:val="0043782A"/>
    <w:rsid w:val="00437A7E"/>
    <w:rsid w:val="0044048E"/>
    <w:rsid w:val="004406EB"/>
    <w:rsid w:val="00440EC3"/>
    <w:rsid w:val="00441456"/>
    <w:rsid w:val="004416A6"/>
    <w:rsid w:val="00442450"/>
    <w:rsid w:val="004428BE"/>
    <w:rsid w:val="00442CBF"/>
    <w:rsid w:val="004434F5"/>
    <w:rsid w:val="004437FB"/>
    <w:rsid w:val="00444431"/>
    <w:rsid w:val="00444530"/>
    <w:rsid w:val="00444C71"/>
    <w:rsid w:val="00444E5D"/>
    <w:rsid w:val="00445A06"/>
    <w:rsid w:val="0044619B"/>
    <w:rsid w:val="00446DFC"/>
    <w:rsid w:val="00447687"/>
    <w:rsid w:val="00447A57"/>
    <w:rsid w:val="00450D88"/>
    <w:rsid w:val="00450E3B"/>
    <w:rsid w:val="004517EE"/>
    <w:rsid w:val="00451EEF"/>
    <w:rsid w:val="00452B72"/>
    <w:rsid w:val="004536C0"/>
    <w:rsid w:val="00453DA1"/>
    <w:rsid w:val="00454D3C"/>
    <w:rsid w:val="00454E04"/>
    <w:rsid w:val="0045521B"/>
    <w:rsid w:val="004559CF"/>
    <w:rsid w:val="0045648D"/>
    <w:rsid w:val="00456CB0"/>
    <w:rsid w:val="0045733E"/>
    <w:rsid w:val="00457697"/>
    <w:rsid w:val="0045791A"/>
    <w:rsid w:val="00457FDD"/>
    <w:rsid w:val="004610F7"/>
    <w:rsid w:val="004616FF"/>
    <w:rsid w:val="00461BD5"/>
    <w:rsid w:val="0046218E"/>
    <w:rsid w:val="00462A35"/>
    <w:rsid w:val="0046340A"/>
    <w:rsid w:val="00463420"/>
    <w:rsid w:val="00463441"/>
    <w:rsid w:val="00463C2B"/>
    <w:rsid w:val="00464896"/>
    <w:rsid w:val="00464CB1"/>
    <w:rsid w:val="00464EE8"/>
    <w:rsid w:val="0046645A"/>
    <w:rsid w:val="00466B41"/>
    <w:rsid w:val="00467888"/>
    <w:rsid w:val="004678F5"/>
    <w:rsid w:val="004703ED"/>
    <w:rsid w:val="00470BBD"/>
    <w:rsid w:val="00470DF5"/>
    <w:rsid w:val="00471402"/>
    <w:rsid w:val="0047175E"/>
    <w:rsid w:val="00472034"/>
    <w:rsid w:val="00472387"/>
    <w:rsid w:val="00473795"/>
    <w:rsid w:val="00473B4F"/>
    <w:rsid w:val="00473CAD"/>
    <w:rsid w:val="00474BC9"/>
    <w:rsid w:val="0047503D"/>
    <w:rsid w:val="004757D8"/>
    <w:rsid w:val="0047585B"/>
    <w:rsid w:val="0047613E"/>
    <w:rsid w:val="00476F7C"/>
    <w:rsid w:val="00480263"/>
    <w:rsid w:val="00480646"/>
    <w:rsid w:val="00480694"/>
    <w:rsid w:val="0048114C"/>
    <w:rsid w:val="00481ED0"/>
    <w:rsid w:val="004823E9"/>
    <w:rsid w:val="00482564"/>
    <w:rsid w:val="00483DEC"/>
    <w:rsid w:val="00485390"/>
    <w:rsid w:val="004864A6"/>
    <w:rsid w:val="00487108"/>
    <w:rsid w:val="00487138"/>
    <w:rsid w:val="00490E72"/>
    <w:rsid w:val="0049121B"/>
    <w:rsid w:val="00491330"/>
    <w:rsid w:val="00492532"/>
    <w:rsid w:val="00492B54"/>
    <w:rsid w:val="00493036"/>
    <w:rsid w:val="00493C9B"/>
    <w:rsid w:val="00495EE0"/>
    <w:rsid w:val="00496453"/>
    <w:rsid w:val="00497589"/>
    <w:rsid w:val="004976C1"/>
    <w:rsid w:val="00497B9D"/>
    <w:rsid w:val="004A06A4"/>
    <w:rsid w:val="004A0D90"/>
    <w:rsid w:val="004A0DAA"/>
    <w:rsid w:val="004A0EB7"/>
    <w:rsid w:val="004A17B4"/>
    <w:rsid w:val="004A245A"/>
    <w:rsid w:val="004A24F1"/>
    <w:rsid w:val="004A252D"/>
    <w:rsid w:val="004A2AA1"/>
    <w:rsid w:val="004A2F21"/>
    <w:rsid w:val="004A34B9"/>
    <w:rsid w:val="004A3B5C"/>
    <w:rsid w:val="004A4280"/>
    <w:rsid w:val="004A443E"/>
    <w:rsid w:val="004A45CC"/>
    <w:rsid w:val="004A4D33"/>
    <w:rsid w:val="004A52B4"/>
    <w:rsid w:val="004A5B99"/>
    <w:rsid w:val="004A6D5D"/>
    <w:rsid w:val="004A6FEE"/>
    <w:rsid w:val="004A7377"/>
    <w:rsid w:val="004A7525"/>
    <w:rsid w:val="004B05A8"/>
    <w:rsid w:val="004B09D0"/>
    <w:rsid w:val="004B1155"/>
    <w:rsid w:val="004B2089"/>
    <w:rsid w:val="004B2758"/>
    <w:rsid w:val="004B28C9"/>
    <w:rsid w:val="004B2A37"/>
    <w:rsid w:val="004B3411"/>
    <w:rsid w:val="004B35EC"/>
    <w:rsid w:val="004B38BB"/>
    <w:rsid w:val="004B3CF1"/>
    <w:rsid w:val="004B3EED"/>
    <w:rsid w:val="004B4AFB"/>
    <w:rsid w:val="004B53A4"/>
    <w:rsid w:val="004B59BC"/>
    <w:rsid w:val="004B5B73"/>
    <w:rsid w:val="004B5B89"/>
    <w:rsid w:val="004B7031"/>
    <w:rsid w:val="004B7995"/>
    <w:rsid w:val="004C12A3"/>
    <w:rsid w:val="004C23CD"/>
    <w:rsid w:val="004C3826"/>
    <w:rsid w:val="004C4004"/>
    <w:rsid w:val="004C4E5B"/>
    <w:rsid w:val="004C5E46"/>
    <w:rsid w:val="004C6203"/>
    <w:rsid w:val="004C7F5C"/>
    <w:rsid w:val="004C7FC3"/>
    <w:rsid w:val="004D00E6"/>
    <w:rsid w:val="004D00F3"/>
    <w:rsid w:val="004D0898"/>
    <w:rsid w:val="004D0E7B"/>
    <w:rsid w:val="004D0F3E"/>
    <w:rsid w:val="004D0F49"/>
    <w:rsid w:val="004D170F"/>
    <w:rsid w:val="004D1D20"/>
    <w:rsid w:val="004D1E7B"/>
    <w:rsid w:val="004D202E"/>
    <w:rsid w:val="004D22A2"/>
    <w:rsid w:val="004D2FA5"/>
    <w:rsid w:val="004D38EA"/>
    <w:rsid w:val="004D3F46"/>
    <w:rsid w:val="004D4608"/>
    <w:rsid w:val="004D46DE"/>
    <w:rsid w:val="004D7057"/>
    <w:rsid w:val="004D7AAF"/>
    <w:rsid w:val="004E060F"/>
    <w:rsid w:val="004E0881"/>
    <w:rsid w:val="004E1753"/>
    <w:rsid w:val="004E1768"/>
    <w:rsid w:val="004E1D92"/>
    <w:rsid w:val="004E1ED6"/>
    <w:rsid w:val="004E1FB1"/>
    <w:rsid w:val="004E2C13"/>
    <w:rsid w:val="004E3375"/>
    <w:rsid w:val="004E3414"/>
    <w:rsid w:val="004E3668"/>
    <w:rsid w:val="004E3E28"/>
    <w:rsid w:val="004E4237"/>
    <w:rsid w:val="004E55DF"/>
    <w:rsid w:val="004E5C08"/>
    <w:rsid w:val="004E7964"/>
    <w:rsid w:val="004F067B"/>
    <w:rsid w:val="004F0C28"/>
    <w:rsid w:val="004F0E94"/>
    <w:rsid w:val="004F0EE1"/>
    <w:rsid w:val="004F1B74"/>
    <w:rsid w:val="004F1D9D"/>
    <w:rsid w:val="004F27A1"/>
    <w:rsid w:val="004F2B86"/>
    <w:rsid w:val="004F3342"/>
    <w:rsid w:val="004F3397"/>
    <w:rsid w:val="004F3884"/>
    <w:rsid w:val="004F4727"/>
    <w:rsid w:val="004F4866"/>
    <w:rsid w:val="004F4BC7"/>
    <w:rsid w:val="004F5189"/>
    <w:rsid w:val="004F5284"/>
    <w:rsid w:val="004F52BF"/>
    <w:rsid w:val="004F54AE"/>
    <w:rsid w:val="004F5DEC"/>
    <w:rsid w:val="004F6631"/>
    <w:rsid w:val="004F6738"/>
    <w:rsid w:val="004F6B80"/>
    <w:rsid w:val="004F70C4"/>
    <w:rsid w:val="004F740A"/>
    <w:rsid w:val="004F7AE5"/>
    <w:rsid w:val="004F7E28"/>
    <w:rsid w:val="0050160B"/>
    <w:rsid w:val="005016AC"/>
    <w:rsid w:val="00501ABE"/>
    <w:rsid w:val="00501C52"/>
    <w:rsid w:val="00502BD4"/>
    <w:rsid w:val="00503265"/>
    <w:rsid w:val="005035EF"/>
    <w:rsid w:val="005037DD"/>
    <w:rsid w:val="005038AD"/>
    <w:rsid w:val="0050405B"/>
    <w:rsid w:val="005043D0"/>
    <w:rsid w:val="005047D8"/>
    <w:rsid w:val="00504AF6"/>
    <w:rsid w:val="00504CB2"/>
    <w:rsid w:val="0050529A"/>
    <w:rsid w:val="005053F0"/>
    <w:rsid w:val="00505569"/>
    <w:rsid w:val="00505702"/>
    <w:rsid w:val="00505D1A"/>
    <w:rsid w:val="00505F2D"/>
    <w:rsid w:val="005068C2"/>
    <w:rsid w:val="00506D58"/>
    <w:rsid w:val="00507C90"/>
    <w:rsid w:val="00510064"/>
    <w:rsid w:val="00510947"/>
    <w:rsid w:val="005113FD"/>
    <w:rsid w:val="00511460"/>
    <w:rsid w:val="005116F4"/>
    <w:rsid w:val="00511CEB"/>
    <w:rsid w:val="00512549"/>
    <w:rsid w:val="005128FB"/>
    <w:rsid w:val="005129C3"/>
    <w:rsid w:val="0051397A"/>
    <w:rsid w:val="00514056"/>
    <w:rsid w:val="00514116"/>
    <w:rsid w:val="0051593C"/>
    <w:rsid w:val="00516202"/>
    <w:rsid w:val="0051687B"/>
    <w:rsid w:val="00516C9E"/>
    <w:rsid w:val="00516CEC"/>
    <w:rsid w:val="005205E0"/>
    <w:rsid w:val="005207B8"/>
    <w:rsid w:val="00520DEA"/>
    <w:rsid w:val="00520F4B"/>
    <w:rsid w:val="00521AB6"/>
    <w:rsid w:val="00522130"/>
    <w:rsid w:val="00523C68"/>
    <w:rsid w:val="00524663"/>
    <w:rsid w:val="0052519F"/>
    <w:rsid w:val="00527152"/>
    <w:rsid w:val="00530175"/>
    <w:rsid w:val="00530C30"/>
    <w:rsid w:val="0053114D"/>
    <w:rsid w:val="00531279"/>
    <w:rsid w:val="005317ED"/>
    <w:rsid w:val="0053292A"/>
    <w:rsid w:val="00533145"/>
    <w:rsid w:val="0053358B"/>
    <w:rsid w:val="005345CD"/>
    <w:rsid w:val="00535116"/>
    <w:rsid w:val="005351F4"/>
    <w:rsid w:val="00535A3D"/>
    <w:rsid w:val="00535AB2"/>
    <w:rsid w:val="0053686B"/>
    <w:rsid w:val="00536CCF"/>
    <w:rsid w:val="00536FF2"/>
    <w:rsid w:val="005377F2"/>
    <w:rsid w:val="00537EB2"/>
    <w:rsid w:val="00540364"/>
    <w:rsid w:val="00543221"/>
    <w:rsid w:val="00543369"/>
    <w:rsid w:val="005440B2"/>
    <w:rsid w:val="00544422"/>
    <w:rsid w:val="00544569"/>
    <w:rsid w:val="00544793"/>
    <w:rsid w:val="0054512B"/>
    <w:rsid w:val="005452A6"/>
    <w:rsid w:val="005456FB"/>
    <w:rsid w:val="005459F7"/>
    <w:rsid w:val="00545BEA"/>
    <w:rsid w:val="00545CA1"/>
    <w:rsid w:val="00546DD7"/>
    <w:rsid w:val="00550918"/>
    <w:rsid w:val="00550E19"/>
    <w:rsid w:val="005511FC"/>
    <w:rsid w:val="00551214"/>
    <w:rsid w:val="00551272"/>
    <w:rsid w:val="00551383"/>
    <w:rsid w:val="0055151F"/>
    <w:rsid w:val="0055154E"/>
    <w:rsid w:val="005515B1"/>
    <w:rsid w:val="00553B1C"/>
    <w:rsid w:val="00553B25"/>
    <w:rsid w:val="00553F50"/>
    <w:rsid w:val="00554093"/>
    <w:rsid w:val="00555DA5"/>
    <w:rsid w:val="0055655E"/>
    <w:rsid w:val="00556BBE"/>
    <w:rsid w:val="005609B4"/>
    <w:rsid w:val="00560FD7"/>
    <w:rsid w:val="0056227D"/>
    <w:rsid w:val="00562B54"/>
    <w:rsid w:val="0056346F"/>
    <w:rsid w:val="005635C2"/>
    <w:rsid w:val="005636E4"/>
    <w:rsid w:val="00563743"/>
    <w:rsid w:val="00563F48"/>
    <w:rsid w:val="0056473B"/>
    <w:rsid w:val="00565669"/>
    <w:rsid w:val="00565A99"/>
    <w:rsid w:val="00566B60"/>
    <w:rsid w:val="00566D22"/>
    <w:rsid w:val="005670C5"/>
    <w:rsid w:val="00567564"/>
    <w:rsid w:val="005676F2"/>
    <w:rsid w:val="00567918"/>
    <w:rsid w:val="0057018A"/>
    <w:rsid w:val="00570867"/>
    <w:rsid w:val="005708B5"/>
    <w:rsid w:val="00570996"/>
    <w:rsid w:val="0057099E"/>
    <w:rsid w:val="00571B16"/>
    <w:rsid w:val="00572C2B"/>
    <w:rsid w:val="00572DCA"/>
    <w:rsid w:val="00572E80"/>
    <w:rsid w:val="00574B1E"/>
    <w:rsid w:val="0057528D"/>
    <w:rsid w:val="00575CE1"/>
    <w:rsid w:val="00575F97"/>
    <w:rsid w:val="005762D5"/>
    <w:rsid w:val="00576541"/>
    <w:rsid w:val="005765D5"/>
    <w:rsid w:val="00580121"/>
    <w:rsid w:val="0058059E"/>
    <w:rsid w:val="00580C09"/>
    <w:rsid w:val="00581907"/>
    <w:rsid w:val="00581AD1"/>
    <w:rsid w:val="00581E55"/>
    <w:rsid w:val="005823F9"/>
    <w:rsid w:val="00582763"/>
    <w:rsid w:val="00582C3D"/>
    <w:rsid w:val="005847F5"/>
    <w:rsid w:val="00584893"/>
    <w:rsid w:val="00586453"/>
    <w:rsid w:val="00586812"/>
    <w:rsid w:val="00586FB8"/>
    <w:rsid w:val="005871EB"/>
    <w:rsid w:val="005876DD"/>
    <w:rsid w:val="00587CAD"/>
    <w:rsid w:val="00590412"/>
    <w:rsid w:val="0059060C"/>
    <w:rsid w:val="00592586"/>
    <w:rsid w:val="00592EC9"/>
    <w:rsid w:val="005938BB"/>
    <w:rsid w:val="00593951"/>
    <w:rsid w:val="00593AA7"/>
    <w:rsid w:val="00593AF3"/>
    <w:rsid w:val="00593CBC"/>
    <w:rsid w:val="00594D4D"/>
    <w:rsid w:val="005956F0"/>
    <w:rsid w:val="00595A03"/>
    <w:rsid w:val="00595F22"/>
    <w:rsid w:val="00596095"/>
    <w:rsid w:val="0059612A"/>
    <w:rsid w:val="005961D8"/>
    <w:rsid w:val="00596CDA"/>
    <w:rsid w:val="0059719C"/>
    <w:rsid w:val="00597FE4"/>
    <w:rsid w:val="005A01D2"/>
    <w:rsid w:val="005A1161"/>
    <w:rsid w:val="005A1263"/>
    <w:rsid w:val="005A1576"/>
    <w:rsid w:val="005A1E56"/>
    <w:rsid w:val="005A2B25"/>
    <w:rsid w:val="005A2DEB"/>
    <w:rsid w:val="005A38C4"/>
    <w:rsid w:val="005A38C9"/>
    <w:rsid w:val="005A3A4A"/>
    <w:rsid w:val="005A4356"/>
    <w:rsid w:val="005A458A"/>
    <w:rsid w:val="005A49EC"/>
    <w:rsid w:val="005A4F15"/>
    <w:rsid w:val="005A54AB"/>
    <w:rsid w:val="005A703D"/>
    <w:rsid w:val="005A772D"/>
    <w:rsid w:val="005A7910"/>
    <w:rsid w:val="005B1107"/>
    <w:rsid w:val="005B221B"/>
    <w:rsid w:val="005B2D40"/>
    <w:rsid w:val="005B3470"/>
    <w:rsid w:val="005B371E"/>
    <w:rsid w:val="005B389C"/>
    <w:rsid w:val="005B3B72"/>
    <w:rsid w:val="005B4079"/>
    <w:rsid w:val="005B5D89"/>
    <w:rsid w:val="005B6A42"/>
    <w:rsid w:val="005B7BCB"/>
    <w:rsid w:val="005B7EBA"/>
    <w:rsid w:val="005C0563"/>
    <w:rsid w:val="005C1E09"/>
    <w:rsid w:val="005C27BF"/>
    <w:rsid w:val="005C2A98"/>
    <w:rsid w:val="005C2C91"/>
    <w:rsid w:val="005C4C61"/>
    <w:rsid w:val="005C4E15"/>
    <w:rsid w:val="005C5796"/>
    <w:rsid w:val="005C645B"/>
    <w:rsid w:val="005C6616"/>
    <w:rsid w:val="005C68A3"/>
    <w:rsid w:val="005C68D5"/>
    <w:rsid w:val="005C6AF4"/>
    <w:rsid w:val="005C7C32"/>
    <w:rsid w:val="005D018C"/>
    <w:rsid w:val="005D0B0D"/>
    <w:rsid w:val="005D12D4"/>
    <w:rsid w:val="005D16CB"/>
    <w:rsid w:val="005D1D7C"/>
    <w:rsid w:val="005D228D"/>
    <w:rsid w:val="005D246F"/>
    <w:rsid w:val="005D2F21"/>
    <w:rsid w:val="005D2FB4"/>
    <w:rsid w:val="005D4CF2"/>
    <w:rsid w:val="005D56D6"/>
    <w:rsid w:val="005D5BA8"/>
    <w:rsid w:val="005D5D12"/>
    <w:rsid w:val="005D76D9"/>
    <w:rsid w:val="005D7BB1"/>
    <w:rsid w:val="005E13CF"/>
    <w:rsid w:val="005E2239"/>
    <w:rsid w:val="005E24CA"/>
    <w:rsid w:val="005E24CE"/>
    <w:rsid w:val="005E27A1"/>
    <w:rsid w:val="005E2E6E"/>
    <w:rsid w:val="005E3EEA"/>
    <w:rsid w:val="005E41C2"/>
    <w:rsid w:val="005E4DF7"/>
    <w:rsid w:val="005E51F6"/>
    <w:rsid w:val="005E63E8"/>
    <w:rsid w:val="005E6BFB"/>
    <w:rsid w:val="005E6DE4"/>
    <w:rsid w:val="005E7537"/>
    <w:rsid w:val="005E7A13"/>
    <w:rsid w:val="005E7B2B"/>
    <w:rsid w:val="005F0463"/>
    <w:rsid w:val="005F0985"/>
    <w:rsid w:val="005F09C7"/>
    <w:rsid w:val="005F0F97"/>
    <w:rsid w:val="005F28A8"/>
    <w:rsid w:val="005F2D3F"/>
    <w:rsid w:val="005F2DD2"/>
    <w:rsid w:val="005F2EB7"/>
    <w:rsid w:val="005F3219"/>
    <w:rsid w:val="005F39E3"/>
    <w:rsid w:val="005F42DB"/>
    <w:rsid w:val="005F447D"/>
    <w:rsid w:val="005F47ED"/>
    <w:rsid w:val="005F48B1"/>
    <w:rsid w:val="005F4B53"/>
    <w:rsid w:val="005F51CF"/>
    <w:rsid w:val="005F5B54"/>
    <w:rsid w:val="005F62DF"/>
    <w:rsid w:val="005F6381"/>
    <w:rsid w:val="005F7EAA"/>
    <w:rsid w:val="006004CD"/>
    <w:rsid w:val="0060191A"/>
    <w:rsid w:val="0060250E"/>
    <w:rsid w:val="006026DB"/>
    <w:rsid w:val="00603C4F"/>
    <w:rsid w:val="006049CC"/>
    <w:rsid w:val="00604C87"/>
    <w:rsid w:val="00604F47"/>
    <w:rsid w:val="00605454"/>
    <w:rsid w:val="00605B43"/>
    <w:rsid w:val="00606760"/>
    <w:rsid w:val="00607530"/>
    <w:rsid w:val="006076B4"/>
    <w:rsid w:val="006105C4"/>
    <w:rsid w:val="00610EF5"/>
    <w:rsid w:val="006116DE"/>
    <w:rsid w:val="0061190B"/>
    <w:rsid w:val="006129B1"/>
    <w:rsid w:val="00614351"/>
    <w:rsid w:val="006144BA"/>
    <w:rsid w:val="006146FC"/>
    <w:rsid w:val="006149D4"/>
    <w:rsid w:val="00614F74"/>
    <w:rsid w:val="00615C68"/>
    <w:rsid w:val="00615D52"/>
    <w:rsid w:val="00616A39"/>
    <w:rsid w:val="0061786C"/>
    <w:rsid w:val="00620617"/>
    <w:rsid w:val="00620689"/>
    <w:rsid w:val="006206E6"/>
    <w:rsid w:val="0062095F"/>
    <w:rsid w:val="0062296A"/>
    <w:rsid w:val="00624ADE"/>
    <w:rsid w:val="0062514E"/>
    <w:rsid w:val="00626472"/>
    <w:rsid w:val="00626556"/>
    <w:rsid w:val="00626B4C"/>
    <w:rsid w:val="00627B4E"/>
    <w:rsid w:val="00627EF5"/>
    <w:rsid w:val="0063049F"/>
    <w:rsid w:val="00630865"/>
    <w:rsid w:val="00630D75"/>
    <w:rsid w:val="00631ADC"/>
    <w:rsid w:val="00631C04"/>
    <w:rsid w:val="00631FCC"/>
    <w:rsid w:val="006327A3"/>
    <w:rsid w:val="006328F2"/>
    <w:rsid w:val="00633227"/>
    <w:rsid w:val="00633B47"/>
    <w:rsid w:val="006357EC"/>
    <w:rsid w:val="006359BE"/>
    <w:rsid w:val="00635E93"/>
    <w:rsid w:val="0063718C"/>
    <w:rsid w:val="00641399"/>
    <w:rsid w:val="006413FC"/>
    <w:rsid w:val="00641FE8"/>
    <w:rsid w:val="006420F6"/>
    <w:rsid w:val="006422FA"/>
    <w:rsid w:val="006429EB"/>
    <w:rsid w:val="00642BED"/>
    <w:rsid w:val="00643768"/>
    <w:rsid w:val="006438C8"/>
    <w:rsid w:val="006438F5"/>
    <w:rsid w:val="00643A2E"/>
    <w:rsid w:val="00643AC0"/>
    <w:rsid w:val="0064516B"/>
    <w:rsid w:val="006451CE"/>
    <w:rsid w:val="006455BE"/>
    <w:rsid w:val="00645935"/>
    <w:rsid w:val="00645AF6"/>
    <w:rsid w:val="00646E60"/>
    <w:rsid w:val="00647172"/>
    <w:rsid w:val="00647990"/>
    <w:rsid w:val="00650302"/>
    <w:rsid w:val="00650A38"/>
    <w:rsid w:val="00652BAF"/>
    <w:rsid w:val="00653D1C"/>
    <w:rsid w:val="00653EBF"/>
    <w:rsid w:val="00654909"/>
    <w:rsid w:val="00654FB1"/>
    <w:rsid w:val="0065612D"/>
    <w:rsid w:val="00656C68"/>
    <w:rsid w:val="006573FF"/>
    <w:rsid w:val="00657646"/>
    <w:rsid w:val="00657C69"/>
    <w:rsid w:val="006608ED"/>
    <w:rsid w:val="00661440"/>
    <w:rsid w:val="006621C2"/>
    <w:rsid w:val="0066224D"/>
    <w:rsid w:val="00662A05"/>
    <w:rsid w:val="00663CAF"/>
    <w:rsid w:val="0066727C"/>
    <w:rsid w:val="00667549"/>
    <w:rsid w:val="006677FE"/>
    <w:rsid w:val="00667847"/>
    <w:rsid w:val="006678F0"/>
    <w:rsid w:val="00667AB2"/>
    <w:rsid w:val="00667D80"/>
    <w:rsid w:val="00670350"/>
    <w:rsid w:val="006708C0"/>
    <w:rsid w:val="006720F3"/>
    <w:rsid w:val="0067328A"/>
    <w:rsid w:val="006732B2"/>
    <w:rsid w:val="006733DF"/>
    <w:rsid w:val="00673E8F"/>
    <w:rsid w:val="00674560"/>
    <w:rsid w:val="00674581"/>
    <w:rsid w:val="006747CA"/>
    <w:rsid w:val="00674BF7"/>
    <w:rsid w:val="00675E66"/>
    <w:rsid w:val="00675F5B"/>
    <w:rsid w:val="006760F4"/>
    <w:rsid w:val="006763C0"/>
    <w:rsid w:val="006768E5"/>
    <w:rsid w:val="0067759E"/>
    <w:rsid w:val="0068065B"/>
    <w:rsid w:val="00680F20"/>
    <w:rsid w:val="00681116"/>
    <w:rsid w:val="006812ED"/>
    <w:rsid w:val="006836B0"/>
    <w:rsid w:val="00683784"/>
    <w:rsid w:val="006838FB"/>
    <w:rsid w:val="00683AA7"/>
    <w:rsid w:val="006843B5"/>
    <w:rsid w:val="006855FE"/>
    <w:rsid w:val="0068730C"/>
    <w:rsid w:val="0068770B"/>
    <w:rsid w:val="006903C5"/>
    <w:rsid w:val="006905DE"/>
    <w:rsid w:val="00691949"/>
    <w:rsid w:val="00691EC6"/>
    <w:rsid w:val="006936A6"/>
    <w:rsid w:val="006936BF"/>
    <w:rsid w:val="006939FF"/>
    <w:rsid w:val="00693F43"/>
    <w:rsid w:val="006940ED"/>
    <w:rsid w:val="006941C5"/>
    <w:rsid w:val="0069444B"/>
    <w:rsid w:val="006950E2"/>
    <w:rsid w:val="00695208"/>
    <w:rsid w:val="00695811"/>
    <w:rsid w:val="00697C1C"/>
    <w:rsid w:val="006A1A12"/>
    <w:rsid w:val="006A1F79"/>
    <w:rsid w:val="006A249C"/>
    <w:rsid w:val="006A2DAC"/>
    <w:rsid w:val="006A3018"/>
    <w:rsid w:val="006A39E0"/>
    <w:rsid w:val="006A3A12"/>
    <w:rsid w:val="006A4852"/>
    <w:rsid w:val="006A5716"/>
    <w:rsid w:val="006A60B1"/>
    <w:rsid w:val="006A643A"/>
    <w:rsid w:val="006A6D64"/>
    <w:rsid w:val="006A7055"/>
    <w:rsid w:val="006A767D"/>
    <w:rsid w:val="006B0322"/>
    <w:rsid w:val="006B0ACC"/>
    <w:rsid w:val="006B0C7E"/>
    <w:rsid w:val="006B2305"/>
    <w:rsid w:val="006B3672"/>
    <w:rsid w:val="006B4783"/>
    <w:rsid w:val="006B5380"/>
    <w:rsid w:val="006B6114"/>
    <w:rsid w:val="006B6685"/>
    <w:rsid w:val="006B6B23"/>
    <w:rsid w:val="006B7B8D"/>
    <w:rsid w:val="006B7D4D"/>
    <w:rsid w:val="006C0974"/>
    <w:rsid w:val="006C1514"/>
    <w:rsid w:val="006C182B"/>
    <w:rsid w:val="006C2BB0"/>
    <w:rsid w:val="006C2E03"/>
    <w:rsid w:val="006C2EAB"/>
    <w:rsid w:val="006C35F4"/>
    <w:rsid w:val="006C47A9"/>
    <w:rsid w:val="006C49D7"/>
    <w:rsid w:val="006C4AC5"/>
    <w:rsid w:val="006C50DE"/>
    <w:rsid w:val="006C5168"/>
    <w:rsid w:val="006C6732"/>
    <w:rsid w:val="006C6E42"/>
    <w:rsid w:val="006C7074"/>
    <w:rsid w:val="006C79B7"/>
    <w:rsid w:val="006C7CE4"/>
    <w:rsid w:val="006D01C4"/>
    <w:rsid w:val="006D03E3"/>
    <w:rsid w:val="006D0A93"/>
    <w:rsid w:val="006D0B84"/>
    <w:rsid w:val="006D0BDC"/>
    <w:rsid w:val="006D35C4"/>
    <w:rsid w:val="006D37EC"/>
    <w:rsid w:val="006D4215"/>
    <w:rsid w:val="006D4522"/>
    <w:rsid w:val="006D4770"/>
    <w:rsid w:val="006D47B8"/>
    <w:rsid w:val="006D4986"/>
    <w:rsid w:val="006D5352"/>
    <w:rsid w:val="006D554B"/>
    <w:rsid w:val="006D58FA"/>
    <w:rsid w:val="006D5DC9"/>
    <w:rsid w:val="006D6CF5"/>
    <w:rsid w:val="006D6D65"/>
    <w:rsid w:val="006D7C02"/>
    <w:rsid w:val="006E047C"/>
    <w:rsid w:val="006E0E03"/>
    <w:rsid w:val="006E14EA"/>
    <w:rsid w:val="006E1A71"/>
    <w:rsid w:val="006E1B91"/>
    <w:rsid w:val="006E1EE1"/>
    <w:rsid w:val="006E2716"/>
    <w:rsid w:val="006E2878"/>
    <w:rsid w:val="006E29A0"/>
    <w:rsid w:val="006E2D4C"/>
    <w:rsid w:val="006E314B"/>
    <w:rsid w:val="006E3685"/>
    <w:rsid w:val="006E3D1D"/>
    <w:rsid w:val="006E507D"/>
    <w:rsid w:val="006E5C1E"/>
    <w:rsid w:val="006E5DEE"/>
    <w:rsid w:val="006E61B5"/>
    <w:rsid w:val="006E63FE"/>
    <w:rsid w:val="006E65EE"/>
    <w:rsid w:val="006E6ACB"/>
    <w:rsid w:val="006E6B4D"/>
    <w:rsid w:val="006E6B56"/>
    <w:rsid w:val="006E6CFA"/>
    <w:rsid w:val="006E7191"/>
    <w:rsid w:val="006E7A57"/>
    <w:rsid w:val="006F011B"/>
    <w:rsid w:val="006F06FB"/>
    <w:rsid w:val="006F07F1"/>
    <w:rsid w:val="006F1314"/>
    <w:rsid w:val="006F1D6D"/>
    <w:rsid w:val="006F3584"/>
    <w:rsid w:val="006F3E33"/>
    <w:rsid w:val="006F61CC"/>
    <w:rsid w:val="006F6263"/>
    <w:rsid w:val="006F6A45"/>
    <w:rsid w:val="006F723B"/>
    <w:rsid w:val="006F7289"/>
    <w:rsid w:val="006F7FD0"/>
    <w:rsid w:val="0070032B"/>
    <w:rsid w:val="00700833"/>
    <w:rsid w:val="00700C07"/>
    <w:rsid w:val="00700C16"/>
    <w:rsid w:val="0070114C"/>
    <w:rsid w:val="00701BCD"/>
    <w:rsid w:val="00703461"/>
    <w:rsid w:val="007035CC"/>
    <w:rsid w:val="0070373E"/>
    <w:rsid w:val="00704AAA"/>
    <w:rsid w:val="007068D7"/>
    <w:rsid w:val="00706ACD"/>
    <w:rsid w:val="00706D2C"/>
    <w:rsid w:val="00707D59"/>
    <w:rsid w:val="00707D76"/>
    <w:rsid w:val="00710CB2"/>
    <w:rsid w:val="007110F9"/>
    <w:rsid w:val="00711686"/>
    <w:rsid w:val="00712698"/>
    <w:rsid w:val="00712758"/>
    <w:rsid w:val="007127BD"/>
    <w:rsid w:val="00712CD3"/>
    <w:rsid w:val="007145DE"/>
    <w:rsid w:val="00714BB9"/>
    <w:rsid w:val="00715B6D"/>
    <w:rsid w:val="00716B88"/>
    <w:rsid w:val="00717013"/>
    <w:rsid w:val="0071702C"/>
    <w:rsid w:val="0071725F"/>
    <w:rsid w:val="0071748F"/>
    <w:rsid w:val="0071750D"/>
    <w:rsid w:val="00717B03"/>
    <w:rsid w:val="00717FD3"/>
    <w:rsid w:val="00721111"/>
    <w:rsid w:val="00721416"/>
    <w:rsid w:val="00721892"/>
    <w:rsid w:val="00721C9E"/>
    <w:rsid w:val="00722354"/>
    <w:rsid w:val="007229D0"/>
    <w:rsid w:val="007233B8"/>
    <w:rsid w:val="007234CF"/>
    <w:rsid w:val="00723FDB"/>
    <w:rsid w:val="007243FD"/>
    <w:rsid w:val="00724C3B"/>
    <w:rsid w:val="00724F05"/>
    <w:rsid w:val="00725B15"/>
    <w:rsid w:val="007263B9"/>
    <w:rsid w:val="00726D62"/>
    <w:rsid w:val="00727483"/>
    <w:rsid w:val="00727BAE"/>
    <w:rsid w:val="00727DC4"/>
    <w:rsid w:val="00730379"/>
    <w:rsid w:val="00730586"/>
    <w:rsid w:val="007318F1"/>
    <w:rsid w:val="00731EF8"/>
    <w:rsid w:val="00733570"/>
    <w:rsid w:val="007345FF"/>
    <w:rsid w:val="00734AAB"/>
    <w:rsid w:val="00734B0F"/>
    <w:rsid w:val="00735B95"/>
    <w:rsid w:val="00735BDE"/>
    <w:rsid w:val="00736172"/>
    <w:rsid w:val="00736482"/>
    <w:rsid w:val="00736929"/>
    <w:rsid w:val="00736F64"/>
    <w:rsid w:val="00737D37"/>
    <w:rsid w:val="0074052D"/>
    <w:rsid w:val="0074068F"/>
    <w:rsid w:val="00741739"/>
    <w:rsid w:val="00741D24"/>
    <w:rsid w:val="00742B7C"/>
    <w:rsid w:val="00742D93"/>
    <w:rsid w:val="0074309A"/>
    <w:rsid w:val="00743912"/>
    <w:rsid w:val="00744364"/>
    <w:rsid w:val="00744808"/>
    <w:rsid w:val="00744F54"/>
    <w:rsid w:val="00746C50"/>
    <w:rsid w:val="00750434"/>
    <w:rsid w:val="00750EAD"/>
    <w:rsid w:val="00750EB8"/>
    <w:rsid w:val="007519DE"/>
    <w:rsid w:val="00751E04"/>
    <w:rsid w:val="007525F0"/>
    <w:rsid w:val="007526D6"/>
    <w:rsid w:val="0075450E"/>
    <w:rsid w:val="00754A93"/>
    <w:rsid w:val="00755623"/>
    <w:rsid w:val="0075581D"/>
    <w:rsid w:val="00756B0B"/>
    <w:rsid w:val="00757228"/>
    <w:rsid w:val="00757CF6"/>
    <w:rsid w:val="00760CDE"/>
    <w:rsid w:val="00761FF5"/>
    <w:rsid w:val="00762D7F"/>
    <w:rsid w:val="0076463A"/>
    <w:rsid w:val="007649D2"/>
    <w:rsid w:val="00764E63"/>
    <w:rsid w:val="00765C37"/>
    <w:rsid w:val="0076672A"/>
    <w:rsid w:val="00766B64"/>
    <w:rsid w:val="00770F1A"/>
    <w:rsid w:val="0077165F"/>
    <w:rsid w:val="00771E98"/>
    <w:rsid w:val="007725E1"/>
    <w:rsid w:val="00772AC5"/>
    <w:rsid w:val="00772F3F"/>
    <w:rsid w:val="0077406A"/>
    <w:rsid w:val="007740FB"/>
    <w:rsid w:val="00774688"/>
    <w:rsid w:val="0077469D"/>
    <w:rsid w:val="007747AD"/>
    <w:rsid w:val="00774955"/>
    <w:rsid w:val="00775579"/>
    <w:rsid w:val="007759CA"/>
    <w:rsid w:val="00776444"/>
    <w:rsid w:val="00780F7D"/>
    <w:rsid w:val="00781275"/>
    <w:rsid w:val="007813FB"/>
    <w:rsid w:val="00781F8C"/>
    <w:rsid w:val="007824A3"/>
    <w:rsid w:val="00782562"/>
    <w:rsid w:val="00782D1D"/>
    <w:rsid w:val="007835C7"/>
    <w:rsid w:val="007839F3"/>
    <w:rsid w:val="007841E9"/>
    <w:rsid w:val="0078467A"/>
    <w:rsid w:val="00785664"/>
    <w:rsid w:val="0078625A"/>
    <w:rsid w:val="00786864"/>
    <w:rsid w:val="00787428"/>
    <w:rsid w:val="0079035A"/>
    <w:rsid w:val="0079048D"/>
    <w:rsid w:val="00790CBF"/>
    <w:rsid w:val="00791327"/>
    <w:rsid w:val="00791EF6"/>
    <w:rsid w:val="007922D5"/>
    <w:rsid w:val="00792707"/>
    <w:rsid w:val="00792BD5"/>
    <w:rsid w:val="007939F6"/>
    <w:rsid w:val="00794F37"/>
    <w:rsid w:val="007952E9"/>
    <w:rsid w:val="007955DE"/>
    <w:rsid w:val="00796084"/>
    <w:rsid w:val="007961B1"/>
    <w:rsid w:val="007968C3"/>
    <w:rsid w:val="00797DF5"/>
    <w:rsid w:val="007A0112"/>
    <w:rsid w:val="007A07B9"/>
    <w:rsid w:val="007A2083"/>
    <w:rsid w:val="007A2A93"/>
    <w:rsid w:val="007A2F5A"/>
    <w:rsid w:val="007A3276"/>
    <w:rsid w:val="007A35F4"/>
    <w:rsid w:val="007A3A22"/>
    <w:rsid w:val="007A4217"/>
    <w:rsid w:val="007A4231"/>
    <w:rsid w:val="007A435C"/>
    <w:rsid w:val="007A4588"/>
    <w:rsid w:val="007A6054"/>
    <w:rsid w:val="007A63F7"/>
    <w:rsid w:val="007A6774"/>
    <w:rsid w:val="007A778A"/>
    <w:rsid w:val="007B0782"/>
    <w:rsid w:val="007B0B79"/>
    <w:rsid w:val="007B0CA9"/>
    <w:rsid w:val="007B0E69"/>
    <w:rsid w:val="007B1675"/>
    <w:rsid w:val="007B1862"/>
    <w:rsid w:val="007B1A42"/>
    <w:rsid w:val="007B1C97"/>
    <w:rsid w:val="007B201F"/>
    <w:rsid w:val="007B2A23"/>
    <w:rsid w:val="007B2E91"/>
    <w:rsid w:val="007B4ED5"/>
    <w:rsid w:val="007B551E"/>
    <w:rsid w:val="007B6945"/>
    <w:rsid w:val="007B6D33"/>
    <w:rsid w:val="007B6F23"/>
    <w:rsid w:val="007B7031"/>
    <w:rsid w:val="007B71B0"/>
    <w:rsid w:val="007B72BF"/>
    <w:rsid w:val="007B7FD3"/>
    <w:rsid w:val="007C0CB1"/>
    <w:rsid w:val="007C1333"/>
    <w:rsid w:val="007C22CF"/>
    <w:rsid w:val="007C25D2"/>
    <w:rsid w:val="007C26E8"/>
    <w:rsid w:val="007C27D7"/>
    <w:rsid w:val="007C315C"/>
    <w:rsid w:val="007C3488"/>
    <w:rsid w:val="007C4273"/>
    <w:rsid w:val="007C5107"/>
    <w:rsid w:val="007C5386"/>
    <w:rsid w:val="007C58E2"/>
    <w:rsid w:val="007C5B36"/>
    <w:rsid w:val="007C6038"/>
    <w:rsid w:val="007C634B"/>
    <w:rsid w:val="007C662E"/>
    <w:rsid w:val="007C6E5B"/>
    <w:rsid w:val="007C72EA"/>
    <w:rsid w:val="007C748F"/>
    <w:rsid w:val="007C757D"/>
    <w:rsid w:val="007C7F8A"/>
    <w:rsid w:val="007D00E5"/>
    <w:rsid w:val="007D0EDF"/>
    <w:rsid w:val="007D1135"/>
    <w:rsid w:val="007D16A2"/>
    <w:rsid w:val="007D18E9"/>
    <w:rsid w:val="007D1DE2"/>
    <w:rsid w:val="007D2E45"/>
    <w:rsid w:val="007D5AE9"/>
    <w:rsid w:val="007D6321"/>
    <w:rsid w:val="007D699D"/>
    <w:rsid w:val="007D6B09"/>
    <w:rsid w:val="007D6BDD"/>
    <w:rsid w:val="007D6CFA"/>
    <w:rsid w:val="007D779D"/>
    <w:rsid w:val="007D796B"/>
    <w:rsid w:val="007D7CE5"/>
    <w:rsid w:val="007D7DF6"/>
    <w:rsid w:val="007E01AB"/>
    <w:rsid w:val="007E04E3"/>
    <w:rsid w:val="007E09F7"/>
    <w:rsid w:val="007E113C"/>
    <w:rsid w:val="007E2566"/>
    <w:rsid w:val="007E2F93"/>
    <w:rsid w:val="007E304E"/>
    <w:rsid w:val="007E353A"/>
    <w:rsid w:val="007E5763"/>
    <w:rsid w:val="007E578A"/>
    <w:rsid w:val="007E66DC"/>
    <w:rsid w:val="007E7072"/>
    <w:rsid w:val="007E7C35"/>
    <w:rsid w:val="007F017A"/>
    <w:rsid w:val="007F04BE"/>
    <w:rsid w:val="007F0E49"/>
    <w:rsid w:val="007F19CC"/>
    <w:rsid w:val="007F1A56"/>
    <w:rsid w:val="007F1B33"/>
    <w:rsid w:val="007F1E6C"/>
    <w:rsid w:val="007F2082"/>
    <w:rsid w:val="007F2664"/>
    <w:rsid w:val="007F2BF0"/>
    <w:rsid w:val="007F2E12"/>
    <w:rsid w:val="007F32F5"/>
    <w:rsid w:val="007F4DE8"/>
    <w:rsid w:val="007F4E59"/>
    <w:rsid w:val="007F5C90"/>
    <w:rsid w:val="007F625E"/>
    <w:rsid w:val="008003B4"/>
    <w:rsid w:val="0080062C"/>
    <w:rsid w:val="008009A2"/>
    <w:rsid w:val="00800AE6"/>
    <w:rsid w:val="0080124D"/>
    <w:rsid w:val="00801A9F"/>
    <w:rsid w:val="00801E18"/>
    <w:rsid w:val="00802F2B"/>
    <w:rsid w:val="00803EBC"/>
    <w:rsid w:val="00803EED"/>
    <w:rsid w:val="00803F79"/>
    <w:rsid w:val="0080437A"/>
    <w:rsid w:val="0080468F"/>
    <w:rsid w:val="00805A75"/>
    <w:rsid w:val="008078DF"/>
    <w:rsid w:val="008079F9"/>
    <w:rsid w:val="00807AFE"/>
    <w:rsid w:val="00810048"/>
    <w:rsid w:val="00810572"/>
    <w:rsid w:val="00810622"/>
    <w:rsid w:val="00810888"/>
    <w:rsid w:val="00810946"/>
    <w:rsid w:val="00812218"/>
    <w:rsid w:val="00812A51"/>
    <w:rsid w:val="00815C38"/>
    <w:rsid w:val="0081692C"/>
    <w:rsid w:val="00816A38"/>
    <w:rsid w:val="00816CAD"/>
    <w:rsid w:val="0081701C"/>
    <w:rsid w:val="00817553"/>
    <w:rsid w:val="00820555"/>
    <w:rsid w:val="008206AD"/>
    <w:rsid w:val="00820805"/>
    <w:rsid w:val="00821409"/>
    <w:rsid w:val="00822176"/>
    <w:rsid w:val="00822432"/>
    <w:rsid w:val="00822446"/>
    <w:rsid w:val="00823837"/>
    <w:rsid w:val="00823ADC"/>
    <w:rsid w:val="00823C06"/>
    <w:rsid w:val="008241C5"/>
    <w:rsid w:val="00824DF4"/>
    <w:rsid w:val="008254F1"/>
    <w:rsid w:val="0082578A"/>
    <w:rsid w:val="00825CAC"/>
    <w:rsid w:val="00825FA7"/>
    <w:rsid w:val="0082664C"/>
    <w:rsid w:val="00826FE8"/>
    <w:rsid w:val="008270C3"/>
    <w:rsid w:val="0082787E"/>
    <w:rsid w:val="008279CD"/>
    <w:rsid w:val="0083065C"/>
    <w:rsid w:val="00830A7A"/>
    <w:rsid w:val="00830BFA"/>
    <w:rsid w:val="00830C88"/>
    <w:rsid w:val="00830E30"/>
    <w:rsid w:val="00831865"/>
    <w:rsid w:val="00831EA8"/>
    <w:rsid w:val="00831F09"/>
    <w:rsid w:val="008322AB"/>
    <w:rsid w:val="00832B0B"/>
    <w:rsid w:val="008331FE"/>
    <w:rsid w:val="00834266"/>
    <w:rsid w:val="008346FB"/>
    <w:rsid w:val="00834DC3"/>
    <w:rsid w:val="0083518F"/>
    <w:rsid w:val="00836313"/>
    <w:rsid w:val="00836F1D"/>
    <w:rsid w:val="008370D1"/>
    <w:rsid w:val="00837348"/>
    <w:rsid w:val="008376B9"/>
    <w:rsid w:val="008378D7"/>
    <w:rsid w:val="00837DEE"/>
    <w:rsid w:val="0084057E"/>
    <w:rsid w:val="0084270C"/>
    <w:rsid w:val="008438CC"/>
    <w:rsid w:val="00843A63"/>
    <w:rsid w:val="00843D67"/>
    <w:rsid w:val="00845CCB"/>
    <w:rsid w:val="00846043"/>
    <w:rsid w:val="008462AD"/>
    <w:rsid w:val="00846727"/>
    <w:rsid w:val="00846AB8"/>
    <w:rsid w:val="00846F51"/>
    <w:rsid w:val="00847E09"/>
    <w:rsid w:val="00850096"/>
    <w:rsid w:val="00850C33"/>
    <w:rsid w:val="008517EF"/>
    <w:rsid w:val="008519FB"/>
    <w:rsid w:val="00851C35"/>
    <w:rsid w:val="00852F10"/>
    <w:rsid w:val="00853A12"/>
    <w:rsid w:val="00854013"/>
    <w:rsid w:val="0085421E"/>
    <w:rsid w:val="00855762"/>
    <w:rsid w:val="0085630F"/>
    <w:rsid w:val="008566ED"/>
    <w:rsid w:val="00856FEF"/>
    <w:rsid w:val="00857829"/>
    <w:rsid w:val="00860387"/>
    <w:rsid w:val="008603C6"/>
    <w:rsid w:val="00860EE0"/>
    <w:rsid w:val="00861431"/>
    <w:rsid w:val="00861A0D"/>
    <w:rsid w:val="008628DE"/>
    <w:rsid w:val="0086338C"/>
    <w:rsid w:val="00863AB0"/>
    <w:rsid w:val="00863E69"/>
    <w:rsid w:val="008640AE"/>
    <w:rsid w:val="00864904"/>
    <w:rsid w:val="008649FF"/>
    <w:rsid w:val="00865B56"/>
    <w:rsid w:val="00865B80"/>
    <w:rsid w:val="00865ECA"/>
    <w:rsid w:val="00866CFA"/>
    <w:rsid w:val="00867B1C"/>
    <w:rsid w:val="00867CB5"/>
    <w:rsid w:val="00867CC0"/>
    <w:rsid w:val="008701FC"/>
    <w:rsid w:val="00870211"/>
    <w:rsid w:val="00870F99"/>
    <w:rsid w:val="0087182D"/>
    <w:rsid w:val="00871945"/>
    <w:rsid w:val="008719D3"/>
    <w:rsid w:val="0087248F"/>
    <w:rsid w:val="00872512"/>
    <w:rsid w:val="00872AE6"/>
    <w:rsid w:val="00873A1C"/>
    <w:rsid w:val="00873B00"/>
    <w:rsid w:val="008743A6"/>
    <w:rsid w:val="00874DC4"/>
    <w:rsid w:val="0087525B"/>
    <w:rsid w:val="00875444"/>
    <w:rsid w:val="00875C56"/>
    <w:rsid w:val="00876BAD"/>
    <w:rsid w:val="00876E58"/>
    <w:rsid w:val="00876F43"/>
    <w:rsid w:val="00877885"/>
    <w:rsid w:val="00880CF7"/>
    <w:rsid w:val="0088129D"/>
    <w:rsid w:val="00881F00"/>
    <w:rsid w:val="008820EF"/>
    <w:rsid w:val="0088271A"/>
    <w:rsid w:val="00883504"/>
    <w:rsid w:val="0088369D"/>
    <w:rsid w:val="0088481D"/>
    <w:rsid w:val="00884B84"/>
    <w:rsid w:val="00884C8C"/>
    <w:rsid w:val="00884D5E"/>
    <w:rsid w:val="00884E20"/>
    <w:rsid w:val="00885A70"/>
    <w:rsid w:val="00885E2D"/>
    <w:rsid w:val="0088682B"/>
    <w:rsid w:val="00886F99"/>
    <w:rsid w:val="008872D9"/>
    <w:rsid w:val="0088733A"/>
    <w:rsid w:val="00887852"/>
    <w:rsid w:val="00887917"/>
    <w:rsid w:val="00887D86"/>
    <w:rsid w:val="00890DC5"/>
    <w:rsid w:val="00892354"/>
    <w:rsid w:val="00892840"/>
    <w:rsid w:val="00892A60"/>
    <w:rsid w:val="0089363F"/>
    <w:rsid w:val="00893682"/>
    <w:rsid w:val="00893B45"/>
    <w:rsid w:val="0089463F"/>
    <w:rsid w:val="00895D70"/>
    <w:rsid w:val="00895E0A"/>
    <w:rsid w:val="00895E15"/>
    <w:rsid w:val="00896D9A"/>
    <w:rsid w:val="00897316"/>
    <w:rsid w:val="00897AEE"/>
    <w:rsid w:val="00897D54"/>
    <w:rsid w:val="00897E8E"/>
    <w:rsid w:val="00897EC6"/>
    <w:rsid w:val="008A0354"/>
    <w:rsid w:val="008A06E4"/>
    <w:rsid w:val="008A0AD7"/>
    <w:rsid w:val="008A0DC7"/>
    <w:rsid w:val="008A1006"/>
    <w:rsid w:val="008A155D"/>
    <w:rsid w:val="008A15EC"/>
    <w:rsid w:val="008A1691"/>
    <w:rsid w:val="008A3083"/>
    <w:rsid w:val="008A600C"/>
    <w:rsid w:val="008A695B"/>
    <w:rsid w:val="008A6B0C"/>
    <w:rsid w:val="008A7555"/>
    <w:rsid w:val="008A7AE4"/>
    <w:rsid w:val="008B0C32"/>
    <w:rsid w:val="008B18C9"/>
    <w:rsid w:val="008B20D0"/>
    <w:rsid w:val="008B247C"/>
    <w:rsid w:val="008B27B6"/>
    <w:rsid w:val="008B2F19"/>
    <w:rsid w:val="008B3010"/>
    <w:rsid w:val="008B3AE0"/>
    <w:rsid w:val="008B3CD2"/>
    <w:rsid w:val="008B3F4E"/>
    <w:rsid w:val="008B405A"/>
    <w:rsid w:val="008B42C1"/>
    <w:rsid w:val="008B45A6"/>
    <w:rsid w:val="008B4AD8"/>
    <w:rsid w:val="008B5182"/>
    <w:rsid w:val="008B5DB4"/>
    <w:rsid w:val="008B72F4"/>
    <w:rsid w:val="008C03B2"/>
    <w:rsid w:val="008C0515"/>
    <w:rsid w:val="008C1819"/>
    <w:rsid w:val="008C19D6"/>
    <w:rsid w:val="008C227D"/>
    <w:rsid w:val="008C2466"/>
    <w:rsid w:val="008C2A9D"/>
    <w:rsid w:val="008C2C12"/>
    <w:rsid w:val="008C32B6"/>
    <w:rsid w:val="008C365C"/>
    <w:rsid w:val="008C46C1"/>
    <w:rsid w:val="008C51DB"/>
    <w:rsid w:val="008C5DD9"/>
    <w:rsid w:val="008C64FB"/>
    <w:rsid w:val="008C6A0F"/>
    <w:rsid w:val="008C6B0F"/>
    <w:rsid w:val="008C6D4E"/>
    <w:rsid w:val="008C73E7"/>
    <w:rsid w:val="008C76BD"/>
    <w:rsid w:val="008C7E59"/>
    <w:rsid w:val="008D0F5F"/>
    <w:rsid w:val="008D10BD"/>
    <w:rsid w:val="008D1390"/>
    <w:rsid w:val="008D16B7"/>
    <w:rsid w:val="008D172C"/>
    <w:rsid w:val="008D1836"/>
    <w:rsid w:val="008D21DB"/>
    <w:rsid w:val="008D25DF"/>
    <w:rsid w:val="008D3918"/>
    <w:rsid w:val="008D3ED1"/>
    <w:rsid w:val="008D3F3C"/>
    <w:rsid w:val="008D41B2"/>
    <w:rsid w:val="008D5213"/>
    <w:rsid w:val="008D5242"/>
    <w:rsid w:val="008D549E"/>
    <w:rsid w:val="008D551E"/>
    <w:rsid w:val="008D569B"/>
    <w:rsid w:val="008D5843"/>
    <w:rsid w:val="008D6209"/>
    <w:rsid w:val="008D73C8"/>
    <w:rsid w:val="008E00D1"/>
    <w:rsid w:val="008E022E"/>
    <w:rsid w:val="008E06B0"/>
    <w:rsid w:val="008E1549"/>
    <w:rsid w:val="008E16D2"/>
    <w:rsid w:val="008E294B"/>
    <w:rsid w:val="008E34BF"/>
    <w:rsid w:val="008E36E2"/>
    <w:rsid w:val="008E3EA3"/>
    <w:rsid w:val="008E4FAB"/>
    <w:rsid w:val="008E51CE"/>
    <w:rsid w:val="008E5916"/>
    <w:rsid w:val="008E5D3D"/>
    <w:rsid w:val="008E79E1"/>
    <w:rsid w:val="008E7D80"/>
    <w:rsid w:val="008F1266"/>
    <w:rsid w:val="008F2DDC"/>
    <w:rsid w:val="008F3C68"/>
    <w:rsid w:val="008F3EFB"/>
    <w:rsid w:val="008F4032"/>
    <w:rsid w:val="008F41A2"/>
    <w:rsid w:val="008F4284"/>
    <w:rsid w:val="008F4D4E"/>
    <w:rsid w:val="008F4E91"/>
    <w:rsid w:val="008F5CB7"/>
    <w:rsid w:val="008F6A06"/>
    <w:rsid w:val="008F6BB9"/>
    <w:rsid w:val="008F6BD2"/>
    <w:rsid w:val="008F7D81"/>
    <w:rsid w:val="00900D3E"/>
    <w:rsid w:val="00900DF6"/>
    <w:rsid w:val="00901375"/>
    <w:rsid w:val="009016FD"/>
    <w:rsid w:val="00901892"/>
    <w:rsid w:val="00901DE2"/>
    <w:rsid w:val="00901FAD"/>
    <w:rsid w:val="009023B8"/>
    <w:rsid w:val="009023F6"/>
    <w:rsid w:val="00902A66"/>
    <w:rsid w:val="00904180"/>
    <w:rsid w:val="00904339"/>
    <w:rsid w:val="0090524E"/>
    <w:rsid w:val="009054BE"/>
    <w:rsid w:val="00905F02"/>
    <w:rsid w:val="0090627C"/>
    <w:rsid w:val="00906E4F"/>
    <w:rsid w:val="0091004E"/>
    <w:rsid w:val="0091197B"/>
    <w:rsid w:val="00911A51"/>
    <w:rsid w:val="009123EE"/>
    <w:rsid w:val="0091309F"/>
    <w:rsid w:val="009138B9"/>
    <w:rsid w:val="009143B6"/>
    <w:rsid w:val="00914535"/>
    <w:rsid w:val="00914654"/>
    <w:rsid w:val="00914DA1"/>
    <w:rsid w:val="009160A4"/>
    <w:rsid w:val="0092050F"/>
    <w:rsid w:val="00920B67"/>
    <w:rsid w:val="009212E5"/>
    <w:rsid w:val="009232FF"/>
    <w:rsid w:val="009239B8"/>
    <w:rsid w:val="00923F19"/>
    <w:rsid w:val="00924224"/>
    <w:rsid w:val="0092441B"/>
    <w:rsid w:val="00925016"/>
    <w:rsid w:val="00925323"/>
    <w:rsid w:val="00925B96"/>
    <w:rsid w:val="009264F7"/>
    <w:rsid w:val="0092675E"/>
    <w:rsid w:val="00926854"/>
    <w:rsid w:val="0092689D"/>
    <w:rsid w:val="009300D4"/>
    <w:rsid w:val="0093160C"/>
    <w:rsid w:val="00931D8A"/>
    <w:rsid w:val="00932019"/>
    <w:rsid w:val="009322AB"/>
    <w:rsid w:val="0093238B"/>
    <w:rsid w:val="009328D7"/>
    <w:rsid w:val="00932B64"/>
    <w:rsid w:val="00933DEE"/>
    <w:rsid w:val="00933ECB"/>
    <w:rsid w:val="0093426D"/>
    <w:rsid w:val="009342A6"/>
    <w:rsid w:val="00934D34"/>
    <w:rsid w:val="00934EBA"/>
    <w:rsid w:val="00935818"/>
    <w:rsid w:val="009374F9"/>
    <w:rsid w:val="0094031C"/>
    <w:rsid w:val="009411D4"/>
    <w:rsid w:val="00941FFA"/>
    <w:rsid w:val="009432D6"/>
    <w:rsid w:val="00943B75"/>
    <w:rsid w:val="00945E15"/>
    <w:rsid w:val="009461CB"/>
    <w:rsid w:val="00946B2B"/>
    <w:rsid w:val="00946E32"/>
    <w:rsid w:val="00946E3E"/>
    <w:rsid w:val="00951249"/>
    <w:rsid w:val="00951BBE"/>
    <w:rsid w:val="009520BB"/>
    <w:rsid w:val="0095275D"/>
    <w:rsid w:val="00952EBB"/>
    <w:rsid w:val="00953872"/>
    <w:rsid w:val="0095414A"/>
    <w:rsid w:val="00954857"/>
    <w:rsid w:val="009548B2"/>
    <w:rsid w:val="009556EE"/>
    <w:rsid w:val="00955994"/>
    <w:rsid w:val="00957515"/>
    <w:rsid w:val="00960092"/>
    <w:rsid w:val="00960697"/>
    <w:rsid w:val="00960A90"/>
    <w:rsid w:val="00960DF2"/>
    <w:rsid w:val="00960E47"/>
    <w:rsid w:val="009612B0"/>
    <w:rsid w:val="0096153F"/>
    <w:rsid w:val="00961817"/>
    <w:rsid w:val="00961BE8"/>
    <w:rsid w:val="00962362"/>
    <w:rsid w:val="00962732"/>
    <w:rsid w:val="009628ED"/>
    <w:rsid w:val="00962B27"/>
    <w:rsid w:val="00962F21"/>
    <w:rsid w:val="00963AA0"/>
    <w:rsid w:val="00963EF6"/>
    <w:rsid w:val="00964A2F"/>
    <w:rsid w:val="0096594A"/>
    <w:rsid w:val="00965BA5"/>
    <w:rsid w:val="00965F81"/>
    <w:rsid w:val="00966480"/>
    <w:rsid w:val="00966ACD"/>
    <w:rsid w:val="00966F14"/>
    <w:rsid w:val="0096738F"/>
    <w:rsid w:val="00970D7F"/>
    <w:rsid w:val="00971107"/>
    <w:rsid w:val="00971321"/>
    <w:rsid w:val="00971750"/>
    <w:rsid w:val="0097180C"/>
    <w:rsid w:val="00971907"/>
    <w:rsid w:val="00971D5E"/>
    <w:rsid w:val="00972EFB"/>
    <w:rsid w:val="00973262"/>
    <w:rsid w:val="00973FC5"/>
    <w:rsid w:val="00974646"/>
    <w:rsid w:val="00974B83"/>
    <w:rsid w:val="00976CAF"/>
    <w:rsid w:val="00977879"/>
    <w:rsid w:val="00977EAB"/>
    <w:rsid w:val="0098072B"/>
    <w:rsid w:val="009807B1"/>
    <w:rsid w:val="009829EF"/>
    <w:rsid w:val="009834B5"/>
    <w:rsid w:val="00983CD7"/>
    <w:rsid w:val="00984B7C"/>
    <w:rsid w:val="00984F7E"/>
    <w:rsid w:val="009854CD"/>
    <w:rsid w:val="00985AA6"/>
    <w:rsid w:val="00986036"/>
    <w:rsid w:val="0098619A"/>
    <w:rsid w:val="009862D0"/>
    <w:rsid w:val="009865E0"/>
    <w:rsid w:val="00987B1F"/>
    <w:rsid w:val="009900E7"/>
    <w:rsid w:val="009911EC"/>
    <w:rsid w:val="00991ACB"/>
    <w:rsid w:val="00992198"/>
    <w:rsid w:val="009929D9"/>
    <w:rsid w:val="00994C09"/>
    <w:rsid w:val="00994E64"/>
    <w:rsid w:val="00995401"/>
    <w:rsid w:val="00995A4E"/>
    <w:rsid w:val="009968F2"/>
    <w:rsid w:val="00997862"/>
    <w:rsid w:val="009A0AE6"/>
    <w:rsid w:val="009A0F57"/>
    <w:rsid w:val="009A14FA"/>
    <w:rsid w:val="009A1971"/>
    <w:rsid w:val="009A3084"/>
    <w:rsid w:val="009A3176"/>
    <w:rsid w:val="009A31E4"/>
    <w:rsid w:val="009A36B6"/>
    <w:rsid w:val="009A4FD9"/>
    <w:rsid w:val="009A5445"/>
    <w:rsid w:val="009A5E50"/>
    <w:rsid w:val="009A7539"/>
    <w:rsid w:val="009A7D16"/>
    <w:rsid w:val="009B003B"/>
    <w:rsid w:val="009B0CA0"/>
    <w:rsid w:val="009B0FE6"/>
    <w:rsid w:val="009B1C22"/>
    <w:rsid w:val="009B2505"/>
    <w:rsid w:val="009B2E4A"/>
    <w:rsid w:val="009B41AA"/>
    <w:rsid w:val="009B474E"/>
    <w:rsid w:val="009B47A5"/>
    <w:rsid w:val="009B597E"/>
    <w:rsid w:val="009B6AAE"/>
    <w:rsid w:val="009B6D9B"/>
    <w:rsid w:val="009B7A4A"/>
    <w:rsid w:val="009C104D"/>
    <w:rsid w:val="009C13B4"/>
    <w:rsid w:val="009C2FEB"/>
    <w:rsid w:val="009C36A4"/>
    <w:rsid w:val="009C44A7"/>
    <w:rsid w:val="009C4641"/>
    <w:rsid w:val="009C4AFB"/>
    <w:rsid w:val="009C4DF6"/>
    <w:rsid w:val="009C5A61"/>
    <w:rsid w:val="009C5B28"/>
    <w:rsid w:val="009C5CAF"/>
    <w:rsid w:val="009C5E45"/>
    <w:rsid w:val="009C66C8"/>
    <w:rsid w:val="009C6746"/>
    <w:rsid w:val="009C68BB"/>
    <w:rsid w:val="009C6B67"/>
    <w:rsid w:val="009C6EF9"/>
    <w:rsid w:val="009C7785"/>
    <w:rsid w:val="009C77A0"/>
    <w:rsid w:val="009C7A12"/>
    <w:rsid w:val="009C7BB7"/>
    <w:rsid w:val="009C7BBC"/>
    <w:rsid w:val="009C7EFD"/>
    <w:rsid w:val="009D02FC"/>
    <w:rsid w:val="009D247D"/>
    <w:rsid w:val="009D2635"/>
    <w:rsid w:val="009D2A6D"/>
    <w:rsid w:val="009D2A95"/>
    <w:rsid w:val="009D2F19"/>
    <w:rsid w:val="009D317D"/>
    <w:rsid w:val="009D39A2"/>
    <w:rsid w:val="009D3B5E"/>
    <w:rsid w:val="009D4583"/>
    <w:rsid w:val="009D5AE9"/>
    <w:rsid w:val="009D77FA"/>
    <w:rsid w:val="009D7823"/>
    <w:rsid w:val="009D7B4C"/>
    <w:rsid w:val="009E0A37"/>
    <w:rsid w:val="009E0F10"/>
    <w:rsid w:val="009E0F31"/>
    <w:rsid w:val="009E25FE"/>
    <w:rsid w:val="009E2BCD"/>
    <w:rsid w:val="009E2CC6"/>
    <w:rsid w:val="009E2CEC"/>
    <w:rsid w:val="009E2F21"/>
    <w:rsid w:val="009E31EF"/>
    <w:rsid w:val="009E32DF"/>
    <w:rsid w:val="009E4597"/>
    <w:rsid w:val="009E4D06"/>
    <w:rsid w:val="009E5247"/>
    <w:rsid w:val="009E534A"/>
    <w:rsid w:val="009E5A7F"/>
    <w:rsid w:val="009E6758"/>
    <w:rsid w:val="009E6E88"/>
    <w:rsid w:val="009E7744"/>
    <w:rsid w:val="009E77C0"/>
    <w:rsid w:val="009E7EB7"/>
    <w:rsid w:val="009F09FD"/>
    <w:rsid w:val="009F410F"/>
    <w:rsid w:val="009F4A06"/>
    <w:rsid w:val="009F4AA4"/>
    <w:rsid w:val="009F5FD9"/>
    <w:rsid w:val="009F65AF"/>
    <w:rsid w:val="009F775A"/>
    <w:rsid w:val="00A004F9"/>
    <w:rsid w:val="00A019A0"/>
    <w:rsid w:val="00A02249"/>
    <w:rsid w:val="00A03100"/>
    <w:rsid w:val="00A034BE"/>
    <w:rsid w:val="00A03E19"/>
    <w:rsid w:val="00A04301"/>
    <w:rsid w:val="00A04AC3"/>
    <w:rsid w:val="00A055CD"/>
    <w:rsid w:val="00A05CAB"/>
    <w:rsid w:val="00A074E5"/>
    <w:rsid w:val="00A10727"/>
    <w:rsid w:val="00A108C8"/>
    <w:rsid w:val="00A108EA"/>
    <w:rsid w:val="00A116CC"/>
    <w:rsid w:val="00A11783"/>
    <w:rsid w:val="00A120C8"/>
    <w:rsid w:val="00A12797"/>
    <w:rsid w:val="00A12860"/>
    <w:rsid w:val="00A1296A"/>
    <w:rsid w:val="00A12EC0"/>
    <w:rsid w:val="00A132F4"/>
    <w:rsid w:val="00A133BC"/>
    <w:rsid w:val="00A136ED"/>
    <w:rsid w:val="00A1542F"/>
    <w:rsid w:val="00A1566E"/>
    <w:rsid w:val="00A160CA"/>
    <w:rsid w:val="00A167BD"/>
    <w:rsid w:val="00A16923"/>
    <w:rsid w:val="00A17196"/>
    <w:rsid w:val="00A1790E"/>
    <w:rsid w:val="00A17D9C"/>
    <w:rsid w:val="00A20FF0"/>
    <w:rsid w:val="00A214F2"/>
    <w:rsid w:val="00A21E4D"/>
    <w:rsid w:val="00A22B97"/>
    <w:rsid w:val="00A24821"/>
    <w:rsid w:val="00A25A90"/>
    <w:rsid w:val="00A25B75"/>
    <w:rsid w:val="00A26820"/>
    <w:rsid w:val="00A26B59"/>
    <w:rsid w:val="00A270CD"/>
    <w:rsid w:val="00A27238"/>
    <w:rsid w:val="00A27735"/>
    <w:rsid w:val="00A27B07"/>
    <w:rsid w:val="00A30A34"/>
    <w:rsid w:val="00A30D9F"/>
    <w:rsid w:val="00A30EE6"/>
    <w:rsid w:val="00A312B1"/>
    <w:rsid w:val="00A314C2"/>
    <w:rsid w:val="00A321D1"/>
    <w:rsid w:val="00A3240D"/>
    <w:rsid w:val="00A32645"/>
    <w:rsid w:val="00A32816"/>
    <w:rsid w:val="00A32CC8"/>
    <w:rsid w:val="00A32F40"/>
    <w:rsid w:val="00A339A4"/>
    <w:rsid w:val="00A33F47"/>
    <w:rsid w:val="00A341AA"/>
    <w:rsid w:val="00A35B2A"/>
    <w:rsid w:val="00A35ED7"/>
    <w:rsid w:val="00A362EF"/>
    <w:rsid w:val="00A369F8"/>
    <w:rsid w:val="00A3732B"/>
    <w:rsid w:val="00A3789C"/>
    <w:rsid w:val="00A37A00"/>
    <w:rsid w:val="00A4023F"/>
    <w:rsid w:val="00A408CD"/>
    <w:rsid w:val="00A40B2C"/>
    <w:rsid w:val="00A40EAC"/>
    <w:rsid w:val="00A4313E"/>
    <w:rsid w:val="00A43785"/>
    <w:rsid w:val="00A439A4"/>
    <w:rsid w:val="00A44562"/>
    <w:rsid w:val="00A4467E"/>
    <w:rsid w:val="00A446FE"/>
    <w:rsid w:val="00A45B49"/>
    <w:rsid w:val="00A469DA"/>
    <w:rsid w:val="00A47702"/>
    <w:rsid w:val="00A477E0"/>
    <w:rsid w:val="00A47935"/>
    <w:rsid w:val="00A47E4C"/>
    <w:rsid w:val="00A47FE0"/>
    <w:rsid w:val="00A500A4"/>
    <w:rsid w:val="00A5055D"/>
    <w:rsid w:val="00A509EC"/>
    <w:rsid w:val="00A5109B"/>
    <w:rsid w:val="00A515CB"/>
    <w:rsid w:val="00A5262B"/>
    <w:rsid w:val="00A5298B"/>
    <w:rsid w:val="00A52C6C"/>
    <w:rsid w:val="00A53B06"/>
    <w:rsid w:val="00A53B2B"/>
    <w:rsid w:val="00A544BD"/>
    <w:rsid w:val="00A54A7D"/>
    <w:rsid w:val="00A54AF9"/>
    <w:rsid w:val="00A5542E"/>
    <w:rsid w:val="00A55DB3"/>
    <w:rsid w:val="00A56005"/>
    <w:rsid w:val="00A565E8"/>
    <w:rsid w:val="00A572D0"/>
    <w:rsid w:val="00A573C9"/>
    <w:rsid w:val="00A57B1C"/>
    <w:rsid w:val="00A57B32"/>
    <w:rsid w:val="00A57CCD"/>
    <w:rsid w:val="00A6003A"/>
    <w:rsid w:val="00A62ADB"/>
    <w:rsid w:val="00A631D6"/>
    <w:rsid w:val="00A649AA"/>
    <w:rsid w:val="00A6553E"/>
    <w:rsid w:val="00A65EBD"/>
    <w:rsid w:val="00A664AE"/>
    <w:rsid w:val="00A6660D"/>
    <w:rsid w:val="00A66923"/>
    <w:rsid w:val="00A6733D"/>
    <w:rsid w:val="00A70DDB"/>
    <w:rsid w:val="00A719C2"/>
    <w:rsid w:val="00A71B6B"/>
    <w:rsid w:val="00A71E27"/>
    <w:rsid w:val="00A725D9"/>
    <w:rsid w:val="00A72A64"/>
    <w:rsid w:val="00A72CEC"/>
    <w:rsid w:val="00A733A5"/>
    <w:rsid w:val="00A7519B"/>
    <w:rsid w:val="00A752DE"/>
    <w:rsid w:val="00A754AE"/>
    <w:rsid w:val="00A75644"/>
    <w:rsid w:val="00A757D1"/>
    <w:rsid w:val="00A75D6D"/>
    <w:rsid w:val="00A76CB8"/>
    <w:rsid w:val="00A76CC2"/>
    <w:rsid w:val="00A773AB"/>
    <w:rsid w:val="00A7772D"/>
    <w:rsid w:val="00A801A1"/>
    <w:rsid w:val="00A804E4"/>
    <w:rsid w:val="00A80B61"/>
    <w:rsid w:val="00A812E8"/>
    <w:rsid w:val="00A818CA"/>
    <w:rsid w:val="00A81A54"/>
    <w:rsid w:val="00A82100"/>
    <w:rsid w:val="00A827D7"/>
    <w:rsid w:val="00A8305C"/>
    <w:rsid w:val="00A8328E"/>
    <w:rsid w:val="00A83463"/>
    <w:rsid w:val="00A839FB"/>
    <w:rsid w:val="00A83BE8"/>
    <w:rsid w:val="00A83C69"/>
    <w:rsid w:val="00A83C83"/>
    <w:rsid w:val="00A83CE3"/>
    <w:rsid w:val="00A84177"/>
    <w:rsid w:val="00A84BCD"/>
    <w:rsid w:val="00A85F81"/>
    <w:rsid w:val="00A865F5"/>
    <w:rsid w:val="00A86E25"/>
    <w:rsid w:val="00A87669"/>
    <w:rsid w:val="00A87799"/>
    <w:rsid w:val="00A87BA4"/>
    <w:rsid w:val="00A87D6A"/>
    <w:rsid w:val="00A90325"/>
    <w:rsid w:val="00A90593"/>
    <w:rsid w:val="00A909DE"/>
    <w:rsid w:val="00A90D92"/>
    <w:rsid w:val="00A90F38"/>
    <w:rsid w:val="00A9132E"/>
    <w:rsid w:val="00A91352"/>
    <w:rsid w:val="00A91746"/>
    <w:rsid w:val="00A91934"/>
    <w:rsid w:val="00A92609"/>
    <w:rsid w:val="00A936EC"/>
    <w:rsid w:val="00A93713"/>
    <w:rsid w:val="00A939D3"/>
    <w:rsid w:val="00A94684"/>
    <w:rsid w:val="00A94A3F"/>
    <w:rsid w:val="00A95553"/>
    <w:rsid w:val="00A957E2"/>
    <w:rsid w:val="00A96ADB"/>
    <w:rsid w:val="00A96C19"/>
    <w:rsid w:val="00A96C5E"/>
    <w:rsid w:val="00A96D50"/>
    <w:rsid w:val="00AA04C6"/>
    <w:rsid w:val="00AA0728"/>
    <w:rsid w:val="00AA12BA"/>
    <w:rsid w:val="00AA17CB"/>
    <w:rsid w:val="00AA1C57"/>
    <w:rsid w:val="00AA24A2"/>
    <w:rsid w:val="00AA522D"/>
    <w:rsid w:val="00AA5509"/>
    <w:rsid w:val="00AA591B"/>
    <w:rsid w:val="00AA7410"/>
    <w:rsid w:val="00AA75C0"/>
    <w:rsid w:val="00AA76A4"/>
    <w:rsid w:val="00AB011A"/>
    <w:rsid w:val="00AB02FD"/>
    <w:rsid w:val="00AB08B1"/>
    <w:rsid w:val="00AB1708"/>
    <w:rsid w:val="00AB174E"/>
    <w:rsid w:val="00AB1C01"/>
    <w:rsid w:val="00AB1CCF"/>
    <w:rsid w:val="00AB2651"/>
    <w:rsid w:val="00AB28A8"/>
    <w:rsid w:val="00AB2B76"/>
    <w:rsid w:val="00AB2C3C"/>
    <w:rsid w:val="00AB2FCD"/>
    <w:rsid w:val="00AB34E0"/>
    <w:rsid w:val="00AB3701"/>
    <w:rsid w:val="00AB3FA1"/>
    <w:rsid w:val="00AB42F4"/>
    <w:rsid w:val="00AB44A8"/>
    <w:rsid w:val="00AB490D"/>
    <w:rsid w:val="00AB4A9E"/>
    <w:rsid w:val="00AB4AB3"/>
    <w:rsid w:val="00AB5199"/>
    <w:rsid w:val="00AB5D34"/>
    <w:rsid w:val="00AB62A3"/>
    <w:rsid w:val="00AB63C2"/>
    <w:rsid w:val="00AB6450"/>
    <w:rsid w:val="00AB67DE"/>
    <w:rsid w:val="00AB73CF"/>
    <w:rsid w:val="00AB73D9"/>
    <w:rsid w:val="00AB79DB"/>
    <w:rsid w:val="00AC0434"/>
    <w:rsid w:val="00AC092C"/>
    <w:rsid w:val="00AC1140"/>
    <w:rsid w:val="00AC2139"/>
    <w:rsid w:val="00AC22FB"/>
    <w:rsid w:val="00AC2AD5"/>
    <w:rsid w:val="00AC402C"/>
    <w:rsid w:val="00AC443B"/>
    <w:rsid w:val="00AC4D29"/>
    <w:rsid w:val="00AC773E"/>
    <w:rsid w:val="00AC7E86"/>
    <w:rsid w:val="00AD02A4"/>
    <w:rsid w:val="00AD10D7"/>
    <w:rsid w:val="00AD130C"/>
    <w:rsid w:val="00AD1784"/>
    <w:rsid w:val="00AD17CE"/>
    <w:rsid w:val="00AD1A34"/>
    <w:rsid w:val="00AD20F7"/>
    <w:rsid w:val="00AD33CA"/>
    <w:rsid w:val="00AD416D"/>
    <w:rsid w:val="00AD4400"/>
    <w:rsid w:val="00AD45EF"/>
    <w:rsid w:val="00AD6DCF"/>
    <w:rsid w:val="00AD7F78"/>
    <w:rsid w:val="00AE01A5"/>
    <w:rsid w:val="00AE01F2"/>
    <w:rsid w:val="00AE0B6C"/>
    <w:rsid w:val="00AE0F72"/>
    <w:rsid w:val="00AE0F99"/>
    <w:rsid w:val="00AE109F"/>
    <w:rsid w:val="00AE11AC"/>
    <w:rsid w:val="00AE14D3"/>
    <w:rsid w:val="00AE1CA2"/>
    <w:rsid w:val="00AE2692"/>
    <w:rsid w:val="00AE280D"/>
    <w:rsid w:val="00AE3058"/>
    <w:rsid w:val="00AE3899"/>
    <w:rsid w:val="00AE4B32"/>
    <w:rsid w:val="00AE4BD3"/>
    <w:rsid w:val="00AE64DA"/>
    <w:rsid w:val="00AE74F5"/>
    <w:rsid w:val="00AF127F"/>
    <w:rsid w:val="00AF153C"/>
    <w:rsid w:val="00AF1BCB"/>
    <w:rsid w:val="00AF298F"/>
    <w:rsid w:val="00AF3A73"/>
    <w:rsid w:val="00AF551C"/>
    <w:rsid w:val="00AF7083"/>
    <w:rsid w:val="00AF7211"/>
    <w:rsid w:val="00AF7FF8"/>
    <w:rsid w:val="00B003AC"/>
    <w:rsid w:val="00B0069C"/>
    <w:rsid w:val="00B01399"/>
    <w:rsid w:val="00B014FB"/>
    <w:rsid w:val="00B0230F"/>
    <w:rsid w:val="00B02604"/>
    <w:rsid w:val="00B02C28"/>
    <w:rsid w:val="00B02DA0"/>
    <w:rsid w:val="00B03040"/>
    <w:rsid w:val="00B032E9"/>
    <w:rsid w:val="00B03509"/>
    <w:rsid w:val="00B041C7"/>
    <w:rsid w:val="00B04E79"/>
    <w:rsid w:val="00B054FA"/>
    <w:rsid w:val="00B05776"/>
    <w:rsid w:val="00B05D8C"/>
    <w:rsid w:val="00B0672E"/>
    <w:rsid w:val="00B06E2B"/>
    <w:rsid w:val="00B11D52"/>
    <w:rsid w:val="00B13141"/>
    <w:rsid w:val="00B149AE"/>
    <w:rsid w:val="00B14CB8"/>
    <w:rsid w:val="00B15034"/>
    <w:rsid w:val="00B1509C"/>
    <w:rsid w:val="00B15235"/>
    <w:rsid w:val="00B15397"/>
    <w:rsid w:val="00B1577B"/>
    <w:rsid w:val="00B16037"/>
    <w:rsid w:val="00B164FB"/>
    <w:rsid w:val="00B167B7"/>
    <w:rsid w:val="00B1724C"/>
    <w:rsid w:val="00B179A6"/>
    <w:rsid w:val="00B17CBB"/>
    <w:rsid w:val="00B20412"/>
    <w:rsid w:val="00B204D8"/>
    <w:rsid w:val="00B2059B"/>
    <w:rsid w:val="00B20670"/>
    <w:rsid w:val="00B20F22"/>
    <w:rsid w:val="00B211FC"/>
    <w:rsid w:val="00B2132E"/>
    <w:rsid w:val="00B218C0"/>
    <w:rsid w:val="00B21A83"/>
    <w:rsid w:val="00B21AB9"/>
    <w:rsid w:val="00B22359"/>
    <w:rsid w:val="00B226DF"/>
    <w:rsid w:val="00B230E7"/>
    <w:rsid w:val="00B23113"/>
    <w:rsid w:val="00B233B9"/>
    <w:rsid w:val="00B23619"/>
    <w:rsid w:val="00B242F7"/>
    <w:rsid w:val="00B25519"/>
    <w:rsid w:val="00B258D5"/>
    <w:rsid w:val="00B25F49"/>
    <w:rsid w:val="00B260B6"/>
    <w:rsid w:val="00B26C69"/>
    <w:rsid w:val="00B27C7E"/>
    <w:rsid w:val="00B304A9"/>
    <w:rsid w:val="00B31CF8"/>
    <w:rsid w:val="00B31E58"/>
    <w:rsid w:val="00B32648"/>
    <w:rsid w:val="00B32B03"/>
    <w:rsid w:val="00B32E4D"/>
    <w:rsid w:val="00B34427"/>
    <w:rsid w:val="00B34A72"/>
    <w:rsid w:val="00B34D4A"/>
    <w:rsid w:val="00B34DE9"/>
    <w:rsid w:val="00B35315"/>
    <w:rsid w:val="00B354ED"/>
    <w:rsid w:val="00B35A88"/>
    <w:rsid w:val="00B35D9F"/>
    <w:rsid w:val="00B36AFB"/>
    <w:rsid w:val="00B373D1"/>
    <w:rsid w:val="00B37532"/>
    <w:rsid w:val="00B37C22"/>
    <w:rsid w:val="00B37D16"/>
    <w:rsid w:val="00B408AC"/>
    <w:rsid w:val="00B40E65"/>
    <w:rsid w:val="00B41CAB"/>
    <w:rsid w:val="00B430EA"/>
    <w:rsid w:val="00B4333B"/>
    <w:rsid w:val="00B43704"/>
    <w:rsid w:val="00B43AF2"/>
    <w:rsid w:val="00B449D6"/>
    <w:rsid w:val="00B45453"/>
    <w:rsid w:val="00B45480"/>
    <w:rsid w:val="00B45848"/>
    <w:rsid w:val="00B45928"/>
    <w:rsid w:val="00B461B4"/>
    <w:rsid w:val="00B463BA"/>
    <w:rsid w:val="00B46D2D"/>
    <w:rsid w:val="00B47DD9"/>
    <w:rsid w:val="00B501D9"/>
    <w:rsid w:val="00B5095C"/>
    <w:rsid w:val="00B511CB"/>
    <w:rsid w:val="00B5186C"/>
    <w:rsid w:val="00B52B69"/>
    <w:rsid w:val="00B52C6E"/>
    <w:rsid w:val="00B5382C"/>
    <w:rsid w:val="00B540C7"/>
    <w:rsid w:val="00B5537F"/>
    <w:rsid w:val="00B5579B"/>
    <w:rsid w:val="00B55ECF"/>
    <w:rsid w:val="00B5744D"/>
    <w:rsid w:val="00B60391"/>
    <w:rsid w:val="00B60B6A"/>
    <w:rsid w:val="00B60E59"/>
    <w:rsid w:val="00B61359"/>
    <w:rsid w:val="00B6166E"/>
    <w:rsid w:val="00B622BE"/>
    <w:rsid w:val="00B62445"/>
    <w:rsid w:val="00B630C3"/>
    <w:rsid w:val="00B63386"/>
    <w:rsid w:val="00B63B20"/>
    <w:rsid w:val="00B65526"/>
    <w:rsid w:val="00B65BA9"/>
    <w:rsid w:val="00B663E5"/>
    <w:rsid w:val="00B70B47"/>
    <w:rsid w:val="00B72B65"/>
    <w:rsid w:val="00B72DE7"/>
    <w:rsid w:val="00B731DC"/>
    <w:rsid w:val="00B73C09"/>
    <w:rsid w:val="00B73D00"/>
    <w:rsid w:val="00B740DF"/>
    <w:rsid w:val="00B74703"/>
    <w:rsid w:val="00B75BB3"/>
    <w:rsid w:val="00B75E4F"/>
    <w:rsid w:val="00B75F3C"/>
    <w:rsid w:val="00B7656C"/>
    <w:rsid w:val="00B76D01"/>
    <w:rsid w:val="00B77415"/>
    <w:rsid w:val="00B80866"/>
    <w:rsid w:val="00B808CC"/>
    <w:rsid w:val="00B8093D"/>
    <w:rsid w:val="00B81FAA"/>
    <w:rsid w:val="00B825CB"/>
    <w:rsid w:val="00B82FE7"/>
    <w:rsid w:val="00B833FE"/>
    <w:rsid w:val="00B83635"/>
    <w:rsid w:val="00B8390A"/>
    <w:rsid w:val="00B84321"/>
    <w:rsid w:val="00B84DEF"/>
    <w:rsid w:val="00B85BEA"/>
    <w:rsid w:val="00B8695F"/>
    <w:rsid w:val="00B879A0"/>
    <w:rsid w:val="00B87F80"/>
    <w:rsid w:val="00B91252"/>
    <w:rsid w:val="00B91333"/>
    <w:rsid w:val="00B916D9"/>
    <w:rsid w:val="00B92273"/>
    <w:rsid w:val="00B924D9"/>
    <w:rsid w:val="00B928D0"/>
    <w:rsid w:val="00B93712"/>
    <w:rsid w:val="00B93AB9"/>
    <w:rsid w:val="00B94A3B"/>
    <w:rsid w:val="00B951CB"/>
    <w:rsid w:val="00B96205"/>
    <w:rsid w:val="00B968C7"/>
    <w:rsid w:val="00B96C40"/>
    <w:rsid w:val="00B975EC"/>
    <w:rsid w:val="00BA142C"/>
    <w:rsid w:val="00BA16EF"/>
    <w:rsid w:val="00BA2031"/>
    <w:rsid w:val="00BA2703"/>
    <w:rsid w:val="00BA3543"/>
    <w:rsid w:val="00BA36FA"/>
    <w:rsid w:val="00BA49F8"/>
    <w:rsid w:val="00BA4C6E"/>
    <w:rsid w:val="00BA4CF3"/>
    <w:rsid w:val="00BA5440"/>
    <w:rsid w:val="00BA5D18"/>
    <w:rsid w:val="00BA744A"/>
    <w:rsid w:val="00BA75CC"/>
    <w:rsid w:val="00BA7996"/>
    <w:rsid w:val="00BB0003"/>
    <w:rsid w:val="00BB0939"/>
    <w:rsid w:val="00BB0A63"/>
    <w:rsid w:val="00BB1575"/>
    <w:rsid w:val="00BB26DD"/>
    <w:rsid w:val="00BB2714"/>
    <w:rsid w:val="00BB32DD"/>
    <w:rsid w:val="00BB332B"/>
    <w:rsid w:val="00BB3A4F"/>
    <w:rsid w:val="00BB3B2E"/>
    <w:rsid w:val="00BB3CEC"/>
    <w:rsid w:val="00BB4B8C"/>
    <w:rsid w:val="00BB5451"/>
    <w:rsid w:val="00BB5B9C"/>
    <w:rsid w:val="00BB6DD5"/>
    <w:rsid w:val="00BB7F70"/>
    <w:rsid w:val="00BC0A76"/>
    <w:rsid w:val="00BC0E63"/>
    <w:rsid w:val="00BC1519"/>
    <w:rsid w:val="00BC166D"/>
    <w:rsid w:val="00BC1901"/>
    <w:rsid w:val="00BC1B43"/>
    <w:rsid w:val="00BC1DBA"/>
    <w:rsid w:val="00BC1E10"/>
    <w:rsid w:val="00BC2111"/>
    <w:rsid w:val="00BC2DF2"/>
    <w:rsid w:val="00BC2FB1"/>
    <w:rsid w:val="00BC3627"/>
    <w:rsid w:val="00BC43F4"/>
    <w:rsid w:val="00BC4766"/>
    <w:rsid w:val="00BC4A2E"/>
    <w:rsid w:val="00BC60B5"/>
    <w:rsid w:val="00BC6ADB"/>
    <w:rsid w:val="00BC7849"/>
    <w:rsid w:val="00BC7B93"/>
    <w:rsid w:val="00BC7E86"/>
    <w:rsid w:val="00BC7F18"/>
    <w:rsid w:val="00BD165D"/>
    <w:rsid w:val="00BD26B1"/>
    <w:rsid w:val="00BD286A"/>
    <w:rsid w:val="00BD2B68"/>
    <w:rsid w:val="00BD43F5"/>
    <w:rsid w:val="00BD45FB"/>
    <w:rsid w:val="00BD4814"/>
    <w:rsid w:val="00BD4957"/>
    <w:rsid w:val="00BD49B0"/>
    <w:rsid w:val="00BD5186"/>
    <w:rsid w:val="00BD640C"/>
    <w:rsid w:val="00BD6FD5"/>
    <w:rsid w:val="00BD7A2F"/>
    <w:rsid w:val="00BD7D27"/>
    <w:rsid w:val="00BE0632"/>
    <w:rsid w:val="00BE0A7A"/>
    <w:rsid w:val="00BE0B09"/>
    <w:rsid w:val="00BE0E11"/>
    <w:rsid w:val="00BE0FA7"/>
    <w:rsid w:val="00BE1340"/>
    <w:rsid w:val="00BE1FC1"/>
    <w:rsid w:val="00BE2391"/>
    <w:rsid w:val="00BE2567"/>
    <w:rsid w:val="00BE2CE7"/>
    <w:rsid w:val="00BE46FB"/>
    <w:rsid w:val="00BE4819"/>
    <w:rsid w:val="00BE5FB6"/>
    <w:rsid w:val="00BE608C"/>
    <w:rsid w:val="00BE662A"/>
    <w:rsid w:val="00BE685B"/>
    <w:rsid w:val="00BE68CF"/>
    <w:rsid w:val="00BE74B1"/>
    <w:rsid w:val="00BE794B"/>
    <w:rsid w:val="00BF1943"/>
    <w:rsid w:val="00BF333E"/>
    <w:rsid w:val="00BF36E8"/>
    <w:rsid w:val="00BF39E6"/>
    <w:rsid w:val="00BF3E00"/>
    <w:rsid w:val="00BF5BCA"/>
    <w:rsid w:val="00BF625D"/>
    <w:rsid w:val="00BF77D5"/>
    <w:rsid w:val="00BF792E"/>
    <w:rsid w:val="00BF7EB7"/>
    <w:rsid w:val="00C01154"/>
    <w:rsid w:val="00C02043"/>
    <w:rsid w:val="00C02FE5"/>
    <w:rsid w:val="00C03301"/>
    <w:rsid w:val="00C035B4"/>
    <w:rsid w:val="00C03AED"/>
    <w:rsid w:val="00C05418"/>
    <w:rsid w:val="00C05672"/>
    <w:rsid w:val="00C05C0F"/>
    <w:rsid w:val="00C05C64"/>
    <w:rsid w:val="00C05F60"/>
    <w:rsid w:val="00C060F5"/>
    <w:rsid w:val="00C0614D"/>
    <w:rsid w:val="00C067C6"/>
    <w:rsid w:val="00C11416"/>
    <w:rsid w:val="00C117B9"/>
    <w:rsid w:val="00C12045"/>
    <w:rsid w:val="00C12387"/>
    <w:rsid w:val="00C12A97"/>
    <w:rsid w:val="00C133AA"/>
    <w:rsid w:val="00C13A50"/>
    <w:rsid w:val="00C142F1"/>
    <w:rsid w:val="00C150B7"/>
    <w:rsid w:val="00C15490"/>
    <w:rsid w:val="00C15C2F"/>
    <w:rsid w:val="00C15F5D"/>
    <w:rsid w:val="00C16E43"/>
    <w:rsid w:val="00C175A6"/>
    <w:rsid w:val="00C1763E"/>
    <w:rsid w:val="00C1769B"/>
    <w:rsid w:val="00C208A9"/>
    <w:rsid w:val="00C21D58"/>
    <w:rsid w:val="00C222EC"/>
    <w:rsid w:val="00C22957"/>
    <w:rsid w:val="00C22F55"/>
    <w:rsid w:val="00C23303"/>
    <w:rsid w:val="00C235FC"/>
    <w:rsid w:val="00C23D79"/>
    <w:rsid w:val="00C2496A"/>
    <w:rsid w:val="00C24C85"/>
    <w:rsid w:val="00C25928"/>
    <w:rsid w:val="00C26423"/>
    <w:rsid w:val="00C272FB"/>
    <w:rsid w:val="00C276C8"/>
    <w:rsid w:val="00C276E9"/>
    <w:rsid w:val="00C27916"/>
    <w:rsid w:val="00C30641"/>
    <w:rsid w:val="00C30838"/>
    <w:rsid w:val="00C30B1A"/>
    <w:rsid w:val="00C30B75"/>
    <w:rsid w:val="00C317AC"/>
    <w:rsid w:val="00C32DFE"/>
    <w:rsid w:val="00C3304B"/>
    <w:rsid w:val="00C33F39"/>
    <w:rsid w:val="00C33FF8"/>
    <w:rsid w:val="00C34764"/>
    <w:rsid w:val="00C35497"/>
    <w:rsid w:val="00C35A3E"/>
    <w:rsid w:val="00C35D23"/>
    <w:rsid w:val="00C36E0A"/>
    <w:rsid w:val="00C37424"/>
    <w:rsid w:val="00C37D11"/>
    <w:rsid w:val="00C411D6"/>
    <w:rsid w:val="00C4124F"/>
    <w:rsid w:val="00C41511"/>
    <w:rsid w:val="00C42B4F"/>
    <w:rsid w:val="00C42F47"/>
    <w:rsid w:val="00C43282"/>
    <w:rsid w:val="00C43B14"/>
    <w:rsid w:val="00C43D2D"/>
    <w:rsid w:val="00C44759"/>
    <w:rsid w:val="00C44927"/>
    <w:rsid w:val="00C45811"/>
    <w:rsid w:val="00C461CB"/>
    <w:rsid w:val="00C46A5B"/>
    <w:rsid w:val="00C46A75"/>
    <w:rsid w:val="00C46B20"/>
    <w:rsid w:val="00C46C72"/>
    <w:rsid w:val="00C46E71"/>
    <w:rsid w:val="00C4702C"/>
    <w:rsid w:val="00C476B4"/>
    <w:rsid w:val="00C4789F"/>
    <w:rsid w:val="00C507C4"/>
    <w:rsid w:val="00C50910"/>
    <w:rsid w:val="00C50A7C"/>
    <w:rsid w:val="00C50C5F"/>
    <w:rsid w:val="00C51795"/>
    <w:rsid w:val="00C51B0C"/>
    <w:rsid w:val="00C51EA3"/>
    <w:rsid w:val="00C52214"/>
    <w:rsid w:val="00C52524"/>
    <w:rsid w:val="00C52617"/>
    <w:rsid w:val="00C52B1B"/>
    <w:rsid w:val="00C52C85"/>
    <w:rsid w:val="00C53272"/>
    <w:rsid w:val="00C5424D"/>
    <w:rsid w:val="00C545A3"/>
    <w:rsid w:val="00C5472A"/>
    <w:rsid w:val="00C549F5"/>
    <w:rsid w:val="00C54F5D"/>
    <w:rsid w:val="00C55428"/>
    <w:rsid w:val="00C55B50"/>
    <w:rsid w:val="00C565D3"/>
    <w:rsid w:val="00C575A8"/>
    <w:rsid w:val="00C575D7"/>
    <w:rsid w:val="00C60B04"/>
    <w:rsid w:val="00C60B47"/>
    <w:rsid w:val="00C617E7"/>
    <w:rsid w:val="00C61F30"/>
    <w:rsid w:val="00C628E2"/>
    <w:rsid w:val="00C62A53"/>
    <w:rsid w:val="00C62D8C"/>
    <w:rsid w:val="00C63C06"/>
    <w:rsid w:val="00C63DDF"/>
    <w:rsid w:val="00C640EB"/>
    <w:rsid w:val="00C66CFC"/>
    <w:rsid w:val="00C67716"/>
    <w:rsid w:val="00C709F8"/>
    <w:rsid w:val="00C71C31"/>
    <w:rsid w:val="00C7381F"/>
    <w:rsid w:val="00C73929"/>
    <w:rsid w:val="00C74517"/>
    <w:rsid w:val="00C74D91"/>
    <w:rsid w:val="00C75F97"/>
    <w:rsid w:val="00C76C89"/>
    <w:rsid w:val="00C76F64"/>
    <w:rsid w:val="00C77F47"/>
    <w:rsid w:val="00C812D4"/>
    <w:rsid w:val="00C81420"/>
    <w:rsid w:val="00C8200B"/>
    <w:rsid w:val="00C8203F"/>
    <w:rsid w:val="00C822FC"/>
    <w:rsid w:val="00C82313"/>
    <w:rsid w:val="00C82580"/>
    <w:rsid w:val="00C8286A"/>
    <w:rsid w:val="00C83157"/>
    <w:rsid w:val="00C835BF"/>
    <w:rsid w:val="00C84832"/>
    <w:rsid w:val="00C84B21"/>
    <w:rsid w:val="00C84D08"/>
    <w:rsid w:val="00C85250"/>
    <w:rsid w:val="00C853B9"/>
    <w:rsid w:val="00C86407"/>
    <w:rsid w:val="00C86525"/>
    <w:rsid w:val="00C86538"/>
    <w:rsid w:val="00C86E72"/>
    <w:rsid w:val="00C87253"/>
    <w:rsid w:val="00C87BDF"/>
    <w:rsid w:val="00C87F6F"/>
    <w:rsid w:val="00C9016D"/>
    <w:rsid w:val="00C913FD"/>
    <w:rsid w:val="00C918A1"/>
    <w:rsid w:val="00C91B6F"/>
    <w:rsid w:val="00C91BAA"/>
    <w:rsid w:val="00C927B6"/>
    <w:rsid w:val="00C928C2"/>
    <w:rsid w:val="00C92FD6"/>
    <w:rsid w:val="00C936B2"/>
    <w:rsid w:val="00C93837"/>
    <w:rsid w:val="00C93AA2"/>
    <w:rsid w:val="00C93BD5"/>
    <w:rsid w:val="00C93C17"/>
    <w:rsid w:val="00C94194"/>
    <w:rsid w:val="00C95347"/>
    <w:rsid w:val="00C959B9"/>
    <w:rsid w:val="00C9600A"/>
    <w:rsid w:val="00C96878"/>
    <w:rsid w:val="00C977D1"/>
    <w:rsid w:val="00C97966"/>
    <w:rsid w:val="00CA037D"/>
    <w:rsid w:val="00CA037E"/>
    <w:rsid w:val="00CA0CAF"/>
    <w:rsid w:val="00CA0FE5"/>
    <w:rsid w:val="00CA1A3B"/>
    <w:rsid w:val="00CA1A7E"/>
    <w:rsid w:val="00CA1B9D"/>
    <w:rsid w:val="00CA2063"/>
    <w:rsid w:val="00CA30E7"/>
    <w:rsid w:val="00CA3452"/>
    <w:rsid w:val="00CA3CAA"/>
    <w:rsid w:val="00CA43E6"/>
    <w:rsid w:val="00CA50BC"/>
    <w:rsid w:val="00CA5176"/>
    <w:rsid w:val="00CA5A63"/>
    <w:rsid w:val="00CA602A"/>
    <w:rsid w:val="00CA69AA"/>
    <w:rsid w:val="00CA6BEC"/>
    <w:rsid w:val="00CA7093"/>
    <w:rsid w:val="00CA77CA"/>
    <w:rsid w:val="00CA7F17"/>
    <w:rsid w:val="00CB03F4"/>
    <w:rsid w:val="00CB05A0"/>
    <w:rsid w:val="00CB1860"/>
    <w:rsid w:val="00CB26C1"/>
    <w:rsid w:val="00CB2A2B"/>
    <w:rsid w:val="00CB3789"/>
    <w:rsid w:val="00CB3D48"/>
    <w:rsid w:val="00CB3E1E"/>
    <w:rsid w:val="00CB3FD3"/>
    <w:rsid w:val="00CB4192"/>
    <w:rsid w:val="00CB42B8"/>
    <w:rsid w:val="00CB498B"/>
    <w:rsid w:val="00CB4F49"/>
    <w:rsid w:val="00CB57C6"/>
    <w:rsid w:val="00CB6195"/>
    <w:rsid w:val="00CB67CB"/>
    <w:rsid w:val="00CB699E"/>
    <w:rsid w:val="00CB69A4"/>
    <w:rsid w:val="00CB6DD3"/>
    <w:rsid w:val="00CB6E92"/>
    <w:rsid w:val="00CB74E8"/>
    <w:rsid w:val="00CC040D"/>
    <w:rsid w:val="00CC0B61"/>
    <w:rsid w:val="00CC0E31"/>
    <w:rsid w:val="00CC0EB8"/>
    <w:rsid w:val="00CC11D5"/>
    <w:rsid w:val="00CC1531"/>
    <w:rsid w:val="00CC1970"/>
    <w:rsid w:val="00CC2976"/>
    <w:rsid w:val="00CC2BF0"/>
    <w:rsid w:val="00CC2E9D"/>
    <w:rsid w:val="00CC3D37"/>
    <w:rsid w:val="00CC3E9A"/>
    <w:rsid w:val="00CC4063"/>
    <w:rsid w:val="00CC4531"/>
    <w:rsid w:val="00CC4AE8"/>
    <w:rsid w:val="00CC5920"/>
    <w:rsid w:val="00CC6B1D"/>
    <w:rsid w:val="00CC6B6D"/>
    <w:rsid w:val="00CC7235"/>
    <w:rsid w:val="00CC7632"/>
    <w:rsid w:val="00CD06C1"/>
    <w:rsid w:val="00CD0A16"/>
    <w:rsid w:val="00CD0C3E"/>
    <w:rsid w:val="00CD1564"/>
    <w:rsid w:val="00CD1A37"/>
    <w:rsid w:val="00CD226E"/>
    <w:rsid w:val="00CD26C8"/>
    <w:rsid w:val="00CD3C76"/>
    <w:rsid w:val="00CD53B3"/>
    <w:rsid w:val="00CD739E"/>
    <w:rsid w:val="00CE008B"/>
    <w:rsid w:val="00CE0B82"/>
    <w:rsid w:val="00CE1638"/>
    <w:rsid w:val="00CE1936"/>
    <w:rsid w:val="00CE28A8"/>
    <w:rsid w:val="00CE3528"/>
    <w:rsid w:val="00CE360A"/>
    <w:rsid w:val="00CE393D"/>
    <w:rsid w:val="00CE53EF"/>
    <w:rsid w:val="00CE5B04"/>
    <w:rsid w:val="00CE66CE"/>
    <w:rsid w:val="00CE738E"/>
    <w:rsid w:val="00CE7909"/>
    <w:rsid w:val="00CF0082"/>
    <w:rsid w:val="00CF02DA"/>
    <w:rsid w:val="00CF0BC9"/>
    <w:rsid w:val="00CF0E3F"/>
    <w:rsid w:val="00CF1270"/>
    <w:rsid w:val="00CF130C"/>
    <w:rsid w:val="00CF1756"/>
    <w:rsid w:val="00CF17EA"/>
    <w:rsid w:val="00CF1A28"/>
    <w:rsid w:val="00CF2CD0"/>
    <w:rsid w:val="00CF3001"/>
    <w:rsid w:val="00CF38AE"/>
    <w:rsid w:val="00CF467A"/>
    <w:rsid w:val="00CF46B8"/>
    <w:rsid w:val="00CF599F"/>
    <w:rsid w:val="00CF6164"/>
    <w:rsid w:val="00CF77F5"/>
    <w:rsid w:val="00CF7880"/>
    <w:rsid w:val="00CF7E03"/>
    <w:rsid w:val="00D0007D"/>
    <w:rsid w:val="00D006EF"/>
    <w:rsid w:val="00D011BE"/>
    <w:rsid w:val="00D015DF"/>
    <w:rsid w:val="00D01AF4"/>
    <w:rsid w:val="00D023EB"/>
    <w:rsid w:val="00D03DCA"/>
    <w:rsid w:val="00D059F3"/>
    <w:rsid w:val="00D05B64"/>
    <w:rsid w:val="00D064AA"/>
    <w:rsid w:val="00D06520"/>
    <w:rsid w:val="00D06C44"/>
    <w:rsid w:val="00D072CD"/>
    <w:rsid w:val="00D07BE6"/>
    <w:rsid w:val="00D1052B"/>
    <w:rsid w:val="00D111BF"/>
    <w:rsid w:val="00D11610"/>
    <w:rsid w:val="00D11662"/>
    <w:rsid w:val="00D118DF"/>
    <w:rsid w:val="00D11BA2"/>
    <w:rsid w:val="00D12075"/>
    <w:rsid w:val="00D1280D"/>
    <w:rsid w:val="00D12D4E"/>
    <w:rsid w:val="00D130AA"/>
    <w:rsid w:val="00D1316C"/>
    <w:rsid w:val="00D132B8"/>
    <w:rsid w:val="00D133FD"/>
    <w:rsid w:val="00D13F8D"/>
    <w:rsid w:val="00D14537"/>
    <w:rsid w:val="00D14616"/>
    <w:rsid w:val="00D1540E"/>
    <w:rsid w:val="00D159EF"/>
    <w:rsid w:val="00D16053"/>
    <w:rsid w:val="00D16077"/>
    <w:rsid w:val="00D174E2"/>
    <w:rsid w:val="00D20844"/>
    <w:rsid w:val="00D20B60"/>
    <w:rsid w:val="00D20BDE"/>
    <w:rsid w:val="00D20BE1"/>
    <w:rsid w:val="00D20E6C"/>
    <w:rsid w:val="00D231A4"/>
    <w:rsid w:val="00D23327"/>
    <w:rsid w:val="00D23B0C"/>
    <w:rsid w:val="00D23F31"/>
    <w:rsid w:val="00D2409A"/>
    <w:rsid w:val="00D245F3"/>
    <w:rsid w:val="00D2576D"/>
    <w:rsid w:val="00D26C6E"/>
    <w:rsid w:val="00D27B4C"/>
    <w:rsid w:val="00D30D65"/>
    <w:rsid w:val="00D31732"/>
    <w:rsid w:val="00D31DAA"/>
    <w:rsid w:val="00D359B4"/>
    <w:rsid w:val="00D35AF4"/>
    <w:rsid w:val="00D35C15"/>
    <w:rsid w:val="00D36CB1"/>
    <w:rsid w:val="00D37BC2"/>
    <w:rsid w:val="00D4080E"/>
    <w:rsid w:val="00D40D9A"/>
    <w:rsid w:val="00D4107D"/>
    <w:rsid w:val="00D43461"/>
    <w:rsid w:val="00D4390F"/>
    <w:rsid w:val="00D43935"/>
    <w:rsid w:val="00D4435D"/>
    <w:rsid w:val="00D44AE5"/>
    <w:rsid w:val="00D45942"/>
    <w:rsid w:val="00D46D61"/>
    <w:rsid w:val="00D4705E"/>
    <w:rsid w:val="00D47F63"/>
    <w:rsid w:val="00D47FE3"/>
    <w:rsid w:val="00D502ED"/>
    <w:rsid w:val="00D50947"/>
    <w:rsid w:val="00D50EAE"/>
    <w:rsid w:val="00D50F9E"/>
    <w:rsid w:val="00D51715"/>
    <w:rsid w:val="00D52249"/>
    <w:rsid w:val="00D55B50"/>
    <w:rsid w:val="00D55D43"/>
    <w:rsid w:val="00D5609B"/>
    <w:rsid w:val="00D565F0"/>
    <w:rsid w:val="00D56706"/>
    <w:rsid w:val="00D568EC"/>
    <w:rsid w:val="00D56A74"/>
    <w:rsid w:val="00D56E4E"/>
    <w:rsid w:val="00D571D4"/>
    <w:rsid w:val="00D57F6D"/>
    <w:rsid w:val="00D607DF"/>
    <w:rsid w:val="00D60BE5"/>
    <w:rsid w:val="00D61736"/>
    <w:rsid w:val="00D62493"/>
    <w:rsid w:val="00D62768"/>
    <w:rsid w:val="00D646FC"/>
    <w:rsid w:val="00D64983"/>
    <w:rsid w:val="00D650A4"/>
    <w:rsid w:val="00D6524D"/>
    <w:rsid w:val="00D659B5"/>
    <w:rsid w:val="00D65EA0"/>
    <w:rsid w:val="00D660BE"/>
    <w:rsid w:val="00D66AA4"/>
    <w:rsid w:val="00D66FE3"/>
    <w:rsid w:val="00D67811"/>
    <w:rsid w:val="00D70794"/>
    <w:rsid w:val="00D70BBB"/>
    <w:rsid w:val="00D71C42"/>
    <w:rsid w:val="00D71CAC"/>
    <w:rsid w:val="00D71F92"/>
    <w:rsid w:val="00D721DF"/>
    <w:rsid w:val="00D7256F"/>
    <w:rsid w:val="00D738F6"/>
    <w:rsid w:val="00D73950"/>
    <w:rsid w:val="00D74727"/>
    <w:rsid w:val="00D74E70"/>
    <w:rsid w:val="00D74FCA"/>
    <w:rsid w:val="00D7511E"/>
    <w:rsid w:val="00D7649D"/>
    <w:rsid w:val="00D76D57"/>
    <w:rsid w:val="00D7714C"/>
    <w:rsid w:val="00D80AED"/>
    <w:rsid w:val="00D8165E"/>
    <w:rsid w:val="00D817C8"/>
    <w:rsid w:val="00D85114"/>
    <w:rsid w:val="00D8535F"/>
    <w:rsid w:val="00D853B0"/>
    <w:rsid w:val="00D8549B"/>
    <w:rsid w:val="00D855D3"/>
    <w:rsid w:val="00D86011"/>
    <w:rsid w:val="00D86185"/>
    <w:rsid w:val="00D86C8E"/>
    <w:rsid w:val="00D87658"/>
    <w:rsid w:val="00D87751"/>
    <w:rsid w:val="00D877AB"/>
    <w:rsid w:val="00D87BC6"/>
    <w:rsid w:val="00D87FE4"/>
    <w:rsid w:val="00D90595"/>
    <w:rsid w:val="00D90D93"/>
    <w:rsid w:val="00D91A49"/>
    <w:rsid w:val="00D91CDE"/>
    <w:rsid w:val="00D924DD"/>
    <w:rsid w:val="00D92628"/>
    <w:rsid w:val="00D9303C"/>
    <w:rsid w:val="00D940A4"/>
    <w:rsid w:val="00D958C2"/>
    <w:rsid w:val="00D96385"/>
    <w:rsid w:val="00D9777C"/>
    <w:rsid w:val="00D97A50"/>
    <w:rsid w:val="00D97E67"/>
    <w:rsid w:val="00D97F20"/>
    <w:rsid w:val="00DA07EF"/>
    <w:rsid w:val="00DA099B"/>
    <w:rsid w:val="00DA0EC0"/>
    <w:rsid w:val="00DA2669"/>
    <w:rsid w:val="00DA2965"/>
    <w:rsid w:val="00DA2C89"/>
    <w:rsid w:val="00DA330B"/>
    <w:rsid w:val="00DA358D"/>
    <w:rsid w:val="00DA3C08"/>
    <w:rsid w:val="00DA3CD6"/>
    <w:rsid w:val="00DA3ECF"/>
    <w:rsid w:val="00DA485E"/>
    <w:rsid w:val="00DA56BF"/>
    <w:rsid w:val="00DA5847"/>
    <w:rsid w:val="00DA6373"/>
    <w:rsid w:val="00DA66E9"/>
    <w:rsid w:val="00DA6CB2"/>
    <w:rsid w:val="00DA7208"/>
    <w:rsid w:val="00DA7393"/>
    <w:rsid w:val="00DA7EFF"/>
    <w:rsid w:val="00DB04A0"/>
    <w:rsid w:val="00DB1212"/>
    <w:rsid w:val="00DB1270"/>
    <w:rsid w:val="00DB1825"/>
    <w:rsid w:val="00DB1871"/>
    <w:rsid w:val="00DB18E6"/>
    <w:rsid w:val="00DB1E26"/>
    <w:rsid w:val="00DB268B"/>
    <w:rsid w:val="00DB27F4"/>
    <w:rsid w:val="00DB2ED5"/>
    <w:rsid w:val="00DB3492"/>
    <w:rsid w:val="00DB3ABE"/>
    <w:rsid w:val="00DB3DE2"/>
    <w:rsid w:val="00DB4C0C"/>
    <w:rsid w:val="00DB5D4B"/>
    <w:rsid w:val="00DB6270"/>
    <w:rsid w:val="00DB6DA6"/>
    <w:rsid w:val="00DB7598"/>
    <w:rsid w:val="00DB78EE"/>
    <w:rsid w:val="00DC052E"/>
    <w:rsid w:val="00DC05C7"/>
    <w:rsid w:val="00DC05F7"/>
    <w:rsid w:val="00DC0640"/>
    <w:rsid w:val="00DC16F3"/>
    <w:rsid w:val="00DC1EB5"/>
    <w:rsid w:val="00DC2673"/>
    <w:rsid w:val="00DC2811"/>
    <w:rsid w:val="00DC3225"/>
    <w:rsid w:val="00DC49CC"/>
    <w:rsid w:val="00DC5C8D"/>
    <w:rsid w:val="00DC7D82"/>
    <w:rsid w:val="00DD036A"/>
    <w:rsid w:val="00DD0415"/>
    <w:rsid w:val="00DD0475"/>
    <w:rsid w:val="00DD08FD"/>
    <w:rsid w:val="00DD0EB5"/>
    <w:rsid w:val="00DD1566"/>
    <w:rsid w:val="00DD2A9C"/>
    <w:rsid w:val="00DD2D92"/>
    <w:rsid w:val="00DD340D"/>
    <w:rsid w:val="00DD40C9"/>
    <w:rsid w:val="00DD4F4C"/>
    <w:rsid w:val="00DD5EE3"/>
    <w:rsid w:val="00DD6823"/>
    <w:rsid w:val="00DD6841"/>
    <w:rsid w:val="00DD72EC"/>
    <w:rsid w:val="00DD76DC"/>
    <w:rsid w:val="00DD7A2A"/>
    <w:rsid w:val="00DD7AEE"/>
    <w:rsid w:val="00DE075D"/>
    <w:rsid w:val="00DE0CA1"/>
    <w:rsid w:val="00DE0DC5"/>
    <w:rsid w:val="00DE19EA"/>
    <w:rsid w:val="00DE2EF0"/>
    <w:rsid w:val="00DE33CA"/>
    <w:rsid w:val="00DE3762"/>
    <w:rsid w:val="00DE3B01"/>
    <w:rsid w:val="00DE45D6"/>
    <w:rsid w:val="00DE567F"/>
    <w:rsid w:val="00DE5748"/>
    <w:rsid w:val="00DE5DC6"/>
    <w:rsid w:val="00DE653F"/>
    <w:rsid w:val="00DE6A66"/>
    <w:rsid w:val="00DE7120"/>
    <w:rsid w:val="00DE75F2"/>
    <w:rsid w:val="00DE7873"/>
    <w:rsid w:val="00DE7FC6"/>
    <w:rsid w:val="00DF0668"/>
    <w:rsid w:val="00DF101A"/>
    <w:rsid w:val="00DF175D"/>
    <w:rsid w:val="00DF1E34"/>
    <w:rsid w:val="00DF2A77"/>
    <w:rsid w:val="00DF2F46"/>
    <w:rsid w:val="00DF30DD"/>
    <w:rsid w:val="00DF3477"/>
    <w:rsid w:val="00DF63D7"/>
    <w:rsid w:val="00DF7664"/>
    <w:rsid w:val="00DF7FAE"/>
    <w:rsid w:val="00E00422"/>
    <w:rsid w:val="00E0064F"/>
    <w:rsid w:val="00E00748"/>
    <w:rsid w:val="00E01EEA"/>
    <w:rsid w:val="00E02A5B"/>
    <w:rsid w:val="00E0366C"/>
    <w:rsid w:val="00E0426E"/>
    <w:rsid w:val="00E04C73"/>
    <w:rsid w:val="00E0518E"/>
    <w:rsid w:val="00E055EA"/>
    <w:rsid w:val="00E05699"/>
    <w:rsid w:val="00E06D2A"/>
    <w:rsid w:val="00E072CC"/>
    <w:rsid w:val="00E074C7"/>
    <w:rsid w:val="00E07828"/>
    <w:rsid w:val="00E07D34"/>
    <w:rsid w:val="00E07EDB"/>
    <w:rsid w:val="00E1058F"/>
    <w:rsid w:val="00E10FA6"/>
    <w:rsid w:val="00E1126D"/>
    <w:rsid w:val="00E12B30"/>
    <w:rsid w:val="00E12C66"/>
    <w:rsid w:val="00E1425C"/>
    <w:rsid w:val="00E14EC8"/>
    <w:rsid w:val="00E15009"/>
    <w:rsid w:val="00E15C09"/>
    <w:rsid w:val="00E15CA6"/>
    <w:rsid w:val="00E16E16"/>
    <w:rsid w:val="00E1761C"/>
    <w:rsid w:val="00E17EE4"/>
    <w:rsid w:val="00E200A7"/>
    <w:rsid w:val="00E20791"/>
    <w:rsid w:val="00E20AE4"/>
    <w:rsid w:val="00E20E0E"/>
    <w:rsid w:val="00E21753"/>
    <w:rsid w:val="00E22432"/>
    <w:rsid w:val="00E22446"/>
    <w:rsid w:val="00E23375"/>
    <w:rsid w:val="00E23DA7"/>
    <w:rsid w:val="00E2407F"/>
    <w:rsid w:val="00E2472C"/>
    <w:rsid w:val="00E24E15"/>
    <w:rsid w:val="00E2633C"/>
    <w:rsid w:val="00E264A7"/>
    <w:rsid w:val="00E26814"/>
    <w:rsid w:val="00E26F8F"/>
    <w:rsid w:val="00E278F5"/>
    <w:rsid w:val="00E279A3"/>
    <w:rsid w:val="00E27CE1"/>
    <w:rsid w:val="00E27F1C"/>
    <w:rsid w:val="00E27F7E"/>
    <w:rsid w:val="00E27FBF"/>
    <w:rsid w:val="00E30095"/>
    <w:rsid w:val="00E30BDF"/>
    <w:rsid w:val="00E31543"/>
    <w:rsid w:val="00E315DD"/>
    <w:rsid w:val="00E31ADA"/>
    <w:rsid w:val="00E32272"/>
    <w:rsid w:val="00E33801"/>
    <w:rsid w:val="00E339F9"/>
    <w:rsid w:val="00E33AFC"/>
    <w:rsid w:val="00E345A2"/>
    <w:rsid w:val="00E3486B"/>
    <w:rsid w:val="00E34A3C"/>
    <w:rsid w:val="00E34D5D"/>
    <w:rsid w:val="00E34F94"/>
    <w:rsid w:val="00E3509F"/>
    <w:rsid w:val="00E35E70"/>
    <w:rsid w:val="00E3600F"/>
    <w:rsid w:val="00E36E67"/>
    <w:rsid w:val="00E37302"/>
    <w:rsid w:val="00E374BA"/>
    <w:rsid w:val="00E378E6"/>
    <w:rsid w:val="00E37AFB"/>
    <w:rsid w:val="00E40BA7"/>
    <w:rsid w:val="00E4106E"/>
    <w:rsid w:val="00E424A4"/>
    <w:rsid w:val="00E42C94"/>
    <w:rsid w:val="00E42D38"/>
    <w:rsid w:val="00E432F1"/>
    <w:rsid w:val="00E449E6"/>
    <w:rsid w:val="00E46853"/>
    <w:rsid w:val="00E46BF1"/>
    <w:rsid w:val="00E46D8B"/>
    <w:rsid w:val="00E4731B"/>
    <w:rsid w:val="00E47369"/>
    <w:rsid w:val="00E473F5"/>
    <w:rsid w:val="00E47620"/>
    <w:rsid w:val="00E47962"/>
    <w:rsid w:val="00E47C80"/>
    <w:rsid w:val="00E47F98"/>
    <w:rsid w:val="00E510CD"/>
    <w:rsid w:val="00E514A2"/>
    <w:rsid w:val="00E516FA"/>
    <w:rsid w:val="00E5208E"/>
    <w:rsid w:val="00E52A1C"/>
    <w:rsid w:val="00E53429"/>
    <w:rsid w:val="00E53978"/>
    <w:rsid w:val="00E53A86"/>
    <w:rsid w:val="00E54827"/>
    <w:rsid w:val="00E5499C"/>
    <w:rsid w:val="00E54E47"/>
    <w:rsid w:val="00E55BF6"/>
    <w:rsid w:val="00E562BC"/>
    <w:rsid w:val="00E5637C"/>
    <w:rsid w:val="00E56579"/>
    <w:rsid w:val="00E571CB"/>
    <w:rsid w:val="00E57BBA"/>
    <w:rsid w:val="00E60927"/>
    <w:rsid w:val="00E61253"/>
    <w:rsid w:val="00E6154D"/>
    <w:rsid w:val="00E61AE9"/>
    <w:rsid w:val="00E61B35"/>
    <w:rsid w:val="00E61E2F"/>
    <w:rsid w:val="00E63F09"/>
    <w:rsid w:val="00E64301"/>
    <w:rsid w:val="00E64D46"/>
    <w:rsid w:val="00E64DCE"/>
    <w:rsid w:val="00E65017"/>
    <w:rsid w:val="00E65374"/>
    <w:rsid w:val="00E65B01"/>
    <w:rsid w:val="00E65F81"/>
    <w:rsid w:val="00E65FF3"/>
    <w:rsid w:val="00E66643"/>
    <w:rsid w:val="00E66B3F"/>
    <w:rsid w:val="00E66EAC"/>
    <w:rsid w:val="00E71868"/>
    <w:rsid w:val="00E71C4F"/>
    <w:rsid w:val="00E71F15"/>
    <w:rsid w:val="00E7206F"/>
    <w:rsid w:val="00E72235"/>
    <w:rsid w:val="00E725E1"/>
    <w:rsid w:val="00E73AC9"/>
    <w:rsid w:val="00E73B11"/>
    <w:rsid w:val="00E73C0A"/>
    <w:rsid w:val="00E73F13"/>
    <w:rsid w:val="00E74E63"/>
    <w:rsid w:val="00E75365"/>
    <w:rsid w:val="00E75A90"/>
    <w:rsid w:val="00E7675A"/>
    <w:rsid w:val="00E76B4F"/>
    <w:rsid w:val="00E77440"/>
    <w:rsid w:val="00E7781D"/>
    <w:rsid w:val="00E77C4A"/>
    <w:rsid w:val="00E80400"/>
    <w:rsid w:val="00E80EFA"/>
    <w:rsid w:val="00E81B3D"/>
    <w:rsid w:val="00E82A0F"/>
    <w:rsid w:val="00E82F1D"/>
    <w:rsid w:val="00E830A5"/>
    <w:rsid w:val="00E83395"/>
    <w:rsid w:val="00E838EA"/>
    <w:rsid w:val="00E8424B"/>
    <w:rsid w:val="00E84A51"/>
    <w:rsid w:val="00E84B6F"/>
    <w:rsid w:val="00E85055"/>
    <w:rsid w:val="00E85414"/>
    <w:rsid w:val="00E86000"/>
    <w:rsid w:val="00E8631C"/>
    <w:rsid w:val="00E86F25"/>
    <w:rsid w:val="00E87269"/>
    <w:rsid w:val="00E872BE"/>
    <w:rsid w:val="00E879D6"/>
    <w:rsid w:val="00E909CD"/>
    <w:rsid w:val="00E90C18"/>
    <w:rsid w:val="00E91317"/>
    <w:rsid w:val="00E91697"/>
    <w:rsid w:val="00E91A1E"/>
    <w:rsid w:val="00E92622"/>
    <w:rsid w:val="00E92BC2"/>
    <w:rsid w:val="00E93423"/>
    <w:rsid w:val="00E93852"/>
    <w:rsid w:val="00E93ADD"/>
    <w:rsid w:val="00E93EC8"/>
    <w:rsid w:val="00E946A3"/>
    <w:rsid w:val="00E94B3C"/>
    <w:rsid w:val="00E956B4"/>
    <w:rsid w:val="00E9673C"/>
    <w:rsid w:val="00E96D4C"/>
    <w:rsid w:val="00E977C2"/>
    <w:rsid w:val="00E97BFB"/>
    <w:rsid w:val="00EA07B3"/>
    <w:rsid w:val="00EA091B"/>
    <w:rsid w:val="00EA12AF"/>
    <w:rsid w:val="00EA1591"/>
    <w:rsid w:val="00EA25CE"/>
    <w:rsid w:val="00EA2AAA"/>
    <w:rsid w:val="00EA2BA9"/>
    <w:rsid w:val="00EA3B49"/>
    <w:rsid w:val="00EA4ED1"/>
    <w:rsid w:val="00EA5A0B"/>
    <w:rsid w:val="00EA5E8E"/>
    <w:rsid w:val="00EA6CE9"/>
    <w:rsid w:val="00EA6DFF"/>
    <w:rsid w:val="00EA70FA"/>
    <w:rsid w:val="00EA79EA"/>
    <w:rsid w:val="00EA7A1C"/>
    <w:rsid w:val="00EB017D"/>
    <w:rsid w:val="00EB08F7"/>
    <w:rsid w:val="00EB0984"/>
    <w:rsid w:val="00EB0C16"/>
    <w:rsid w:val="00EB0FDD"/>
    <w:rsid w:val="00EB135B"/>
    <w:rsid w:val="00EB1457"/>
    <w:rsid w:val="00EB14A5"/>
    <w:rsid w:val="00EB1AF6"/>
    <w:rsid w:val="00EB22C1"/>
    <w:rsid w:val="00EB2902"/>
    <w:rsid w:val="00EB2BF7"/>
    <w:rsid w:val="00EB423E"/>
    <w:rsid w:val="00EB4308"/>
    <w:rsid w:val="00EB45A8"/>
    <w:rsid w:val="00EB503A"/>
    <w:rsid w:val="00EB55E1"/>
    <w:rsid w:val="00EB65AB"/>
    <w:rsid w:val="00EB68F8"/>
    <w:rsid w:val="00EB6BA0"/>
    <w:rsid w:val="00EB758C"/>
    <w:rsid w:val="00EC0F2A"/>
    <w:rsid w:val="00EC105F"/>
    <w:rsid w:val="00EC28EC"/>
    <w:rsid w:val="00EC334E"/>
    <w:rsid w:val="00EC3E4A"/>
    <w:rsid w:val="00EC41F1"/>
    <w:rsid w:val="00EC4465"/>
    <w:rsid w:val="00EC44A5"/>
    <w:rsid w:val="00EC5146"/>
    <w:rsid w:val="00EC519C"/>
    <w:rsid w:val="00EC53F7"/>
    <w:rsid w:val="00EC556A"/>
    <w:rsid w:val="00EC5B9D"/>
    <w:rsid w:val="00EC63C7"/>
    <w:rsid w:val="00EC6BF4"/>
    <w:rsid w:val="00EC7CFF"/>
    <w:rsid w:val="00EC7EC0"/>
    <w:rsid w:val="00ED03FD"/>
    <w:rsid w:val="00ED1121"/>
    <w:rsid w:val="00ED21DB"/>
    <w:rsid w:val="00ED35C7"/>
    <w:rsid w:val="00ED40C8"/>
    <w:rsid w:val="00ED4DAB"/>
    <w:rsid w:val="00ED527D"/>
    <w:rsid w:val="00ED616D"/>
    <w:rsid w:val="00ED6271"/>
    <w:rsid w:val="00ED678F"/>
    <w:rsid w:val="00EE0157"/>
    <w:rsid w:val="00EE0518"/>
    <w:rsid w:val="00EE0BED"/>
    <w:rsid w:val="00EE14ED"/>
    <w:rsid w:val="00EE1C58"/>
    <w:rsid w:val="00EE2469"/>
    <w:rsid w:val="00EE272C"/>
    <w:rsid w:val="00EE27B7"/>
    <w:rsid w:val="00EE2CB2"/>
    <w:rsid w:val="00EE2E5A"/>
    <w:rsid w:val="00EE3123"/>
    <w:rsid w:val="00EE384E"/>
    <w:rsid w:val="00EE3ADD"/>
    <w:rsid w:val="00EE3C72"/>
    <w:rsid w:val="00EE4899"/>
    <w:rsid w:val="00EE496F"/>
    <w:rsid w:val="00EE4BB1"/>
    <w:rsid w:val="00EE4D1D"/>
    <w:rsid w:val="00EE4E84"/>
    <w:rsid w:val="00EE5E1C"/>
    <w:rsid w:val="00EE6416"/>
    <w:rsid w:val="00EE6E21"/>
    <w:rsid w:val="00EE6F03"/>
    <w:rsid w:val="00EE7B8F"/>
    <w:rsid w:val="00EE7EB5"/>
    <w:rsid w:val="00EF05C4"/>
    <w:rsid w:val="00EF1563"/>
    <w:rsid w:val="00EF1B28"/>
    <w:rsid w:val="00EF2C9A"/>
    <w:rsid w:val="00EF3832"/>
    <w:rsid w:val="00EF4E94"/>
    <w:rsid w:val="00EF5133"/>
    <w:rsid w:val="00EF5263"/>
    <w:rsid w:val="00EF5D2F"/>
    <w:rsid w:val="00EF72F1"/>
    <w:rsid w:val="00EF7CF2"/>
    <w:rsid w:val="00F00C80"/>
    <w:rsid w:val="00F00E64"/>
    <w:rsid w:val="00F00F3B"/>
    <w:rsid w:val="00F01109"/>
    <w:rsid w:val="00F01B0B"/>
    <w:rsid w:val="00F01D95"/>
    <w:rsid w:val="00F030D5"/>
    <w:rsid w:val="00F0381D"/>
    <w:rsid w:val="00F03893"/>
    <w:rsid w:val="00F04724"/>
    <w:rsid w:val="00F04DFB"/>
    <w:rsid w:val="00F05A08"/>
    <w:rsid w:val="00F064B2"/>
    <w:rsid w:val="00F06826"/>
    <w:rsid w:val="00F06BF8"/>
    <w:rsid w:val="00F1035B"/>
    <w:rsid w:val="00F105B6"/>
    <w:rsid w:val="00F117FA"/>
    <w:rsid w:val="00F11849"/>
    <w:rsid w:val="00F12A97"/>
    <w:rsid w:val="00F12DEB"/>
    <w:rsid w:val="00F12F15"/>
    <w:rsid w:val="00F1324C"/>
    <w:rsid w:val="00F13A91"/>
    <w:rsid w:val="00F1403F"/>
    <w:rsid w:val="00F157E1"/>
    <w:rsid w:val="00F158D0"/>
    <w:rsid w:val="00F15944"/>
    <w:rsid w:val="00F16124"/>
    <w:rsid w:val="00F1716B"/>
    <w:rsid w:val="00F17B33"/>
    <w:rsid w:val="00F17DDC"/>
    <w:rsid w:val="00F2060C"/>
    <w:rsid w:val="00F2099C"/>
    <w:rsid w:val="00F20FA9"/>
    <w:rsid w:val="00F21127"/>
    <w:rsid w:val="00F21FC1"/>
    <w:rsid w:val="00F22D7C"/>
    <w:rsid w:val="00F2347C"/>
    <w:rsid w:val="00F23B08"/>
    <w:rsid w:val="00F246FC"/>
    <w:rsid w:val="00F24BA4"/>
    <w:rsid w:val="00F264A0"/>
    <w:rsid w:val="00F26A33"/>
    <w:rsid w:val="00F26C96"/>
    <w:rsid w:val="00F2712E"/>
    <w:rsid w:val="00F27C7D"/>
    <w:rsid w:val="00F27CED"/>
    <w:rsid w:val="00F3059A"/>
    <w:rsid w:val="00F3060F"/>
    <w:rsid w:val="00F309F2"/>
    <w:rsid w:val="00F30A71"/>
    <w:rsid w:val="00F31778"/>
    <w:rsid w:val="00F31C05"/>
    <w:rsid w:val="00F31DEA"/>
    <w:rsid w:val="00F32175"/>
    <w:rsid w:val="00F32206"/>
    <w:rsid w:val="00F32551"/>
    <w:rsid w:val="00F328EC"/>
    <w:rsid w:val="00F34C92"/>
    <w:rsid w:val="00F34D3F"/>
    <w:rsid w:val="00F34DB5"/>
    <w:rsid w:val="00F354BA"/>
    <w:rsid w:val="00F355C0"/>
    <w:rsid w:val="00F35E8A"/>
    <w:rsid w:val="00F36D21"/>
    <w:rsid w:val="00F379D8"/>
    <w:rsid w:val="00F37D01"/>
    <w:rsid w:val="00F40370"/>
    <w:rsid w:val="00F403B5"/>
    <w:rsid w:val="00F40F32"/>
    <w:rsid w:val="00F426A5"/>
    <w:rsid w:val="00F42973"/>
    <w:rsid w:val="00F42A32"/>
    <w:rsid w:val="00F433E4"/>
    <w:rsid w:val="00F43881"/>
    <w:rsid w:val="00F4410D"/>
    <w:rsid w:val="00F44366"/>
    <w:rsid w:val="00F46613"/>
    <w:rsid w:val="00F46FB0"/>
    <w:rsid w:val="00F471FF"/>
    <w:rsid w:val="00F47766"/>
    <w:rsid w:val="00F47F63"/>
    <w:rsid w:val="00F50ED1"/>
    <w:rsid w:val="00F51AEC"/>
    <w:rsid w:val="00F52AD4"/>
    <w:rsid w:val="00F53694"/>
    <w:rsid w:val="00F5374D"/>
    <w:rsid w:val="00F5451C"/>
    <w:rsid w:val="00F5561F"/>
    <w:rsid w:val="00F56858"/>
    <w:rsid w:val="00F56D10"/>
    <w:rsid w:val="00F57162"/>
    <w:rsid w:val="00F57754"/>
    <w:rsid w:val="00F579A2"/>
    <w:rsid w:val="00F57E94"/>
    <w:rsid w:val="00F601F7"/>
    <w:rsid w:val="00F60376"/>
    <w:rsid w:val="00F61538"/>
    <w:rsid w:val="00F6212B"/>
    <w:rsid w:val="00F6231C"/>
    <w:rsid w:val="00F623E8"/>
    <w:rsid w:val="00F62902"/>
    <w:rsid w:val="00F62B12"/>
    <w:rsid w:val="00F62C76"/>
    <w:rsid w:val="00F63735"/>
    <w:rsid w:val="00F63B14"/>
    <w:rsid w:val="00F63D58"/>
    <w:rsid w:val="00F64329"/>
    <w:rsid w:val="00F6471F"/>
    <w:rsid w:val="00F64A6A"/>
    <w:rsid w:val="00F64CFC"/>
    <w:rsid w:val="00F65026"/>
    <w:rsid w:val="00F6547B"/>
    <w:rsid w:val="00F6549A"/>
    <w:rsid w:val="00F65ADB"/>
    <w:rsid w:val="00F66059"/>
    <w:rsid w:val="00F6641E"/>
    <w:rsid w:val="00F665C7"/>
    <w:rsid w:val="00F66616"/>
    <w:rsid w:val="00F666FE"/>
    <w:rsid w:val="00F67166"/>
    <w:rsid w:val="00F67810"/>
    <w:rsid w:val="00F679F0"/>
    <w:rsid w:val="00F7013B"/>
    <w:rsid w:val="00F71989"/>
    <w:rsid w:val="00F746F9"/>
    <w:rsid w:val="00F74986"/>
    <w:rsid w:val="00F76990"/>
    <w:rsid w:val="00F772FC"/>
    <w:rsid w:val="00F77C80"/>
    <w:rsid w:val="00F8065D"/>
    <w:rsid w:val="00F8161B"/>
    <w:rsid w:val="00F81A77"/>
    <w:rsid w:val="00F81CD2"/>
    <w:rsid w:val="00F83113"/>
    <w:rsid w:val="00F83C61"/>
    <w:rsid w:val="00F843DC"/>
    <w:rsid w:val="00F84CD2"/>
    <w:rsid w:val="00F852E8"/>
    <w:rsid w:val="00F85875"/>
    <w:rsid w:val="00F8605A"/>
    <w:rsid w:val="00F865A6"/>
    <w:rsid w:val="00F86602"/>
    <w:rsid w:val="00F87836"/>
    <w:rsid w:val="00F87A05"/>
    <w:rsid w:val="00F900A0"/>
    <w:rsid w:val="00F90650"/>
    <w:rsid w:val="00F9366B"/>
    <w:rsid w:val="00F939FC"/>
    <w:rsid w:val="00F94186"/>
    <w:rsid w:val="00F94394"/>
    <w:rsid w:val="00F948E8"/>
    <w:rsid w:val="00F95A48"/>
    <w:rsid w:val="00F9612F"/>
    <w:rsid w:val="00F9626F"/>
    <w:rsid w:val="00F96EEF"/>
    <w:rsid w:val="00F96F4A"/>
    <w:rsid w:val="00F9745B"/>
    <w:rsid w:val="00F97BEC"/>
    <w:rsid w:val="00F97DAC"/>
    <w:rsid w:val="00FA044D"/>
    <w:rsid w:val="00FA091B"/>
    <w:rsid w:val="00FA1553"/>
    <w:rsid w:val="00FA22B7"/>
    <w:rsid w:val="00FA27C1"/>
    <w:rsid w:val="00FA2FB7"/>
    <w:rsid w:val="00FA3251"/>
    <w:rsid w:val="00FA3B07"/>
    <w:rsid w:val="00FA3B77"/>
    <w:rsid w:val="00FA40EE"/>
    <w:rsid w:val="00FA4115"/>
    <w:rsid w:val="00FA4360"/>
    <w:rsid w:val="00FA496A"/>
    <w:rsid w:val="00FA4E73"/>
    <w:rsid w:val="00FA62BB"/>
    <w:rsid w:val="00FA6583"/>
    <w:rsid w:val="00FA725F"/>
    <w:rsid w:val="00FA739D"/>
    <w:rsid w:val="00FA7FFC"/>
    <w:rsid w:val="00FB0D60"/>
    <w:rsid w:val="00FB209C"/>
    <w:rsid w:val="00FB3B1B"/>
    <w:rsid w:val="00FB427C"/>
    <w:rsid w:val="00FB46FC"/>
    <w:rsid w:val="00FB4BFF"/>
    <w:rsid w:val="00FB57E7"/>
    <w:rsid w:val="00FB5B54"/>
    <w:rsid w:val="00FB5C40"/>
    <w:rsid w:val="00FC0047"/>
    <w:rsid w:val="00FC0559"/>
    <w:rsid w:val="00FC1028"/>
    <w:rsid w:val="00FC1555"/>
    <w:rsid w:val="00FC16DE"/>
    <w:rsid w:val="00FC5122"/>
    <w:rsid w:val="00FC6756"/>
    <w:rsid w:val="00FC6F8F"/>
    <w:rsid w:val="00FC7F26"/>
    <w:rsid w:val="00FD094B"/>
    <w:rsid w:val="00FD0D48"/>
    <w:rsid w:val="00FD29AC"/>
    <w:rsid w:val="00FD29C6"/>
    <w:rsid w:val="00FD2CAD"/>
    <w:rsid w:val="00FD3729"/>
    <w:rsid w:val="00FD4C16"/>
    <w:rsid w:val="00FD62BB"/>
    <w:rsid w:val="00FD64DF"/>
    <w:rsid w:val="00FD69F1"/>
    <w:rsid w:val="00FD7758"/>
    <w:rsid w:val="00FD7E1E"/>
    <w:rsid w:val="00FE02D4"/>
    <w:rsid w:val="00FE0F65"/>
    <w:rsid w:val="00FE2E38"/>
    <w:rsid w:val="00FE3501"/>
    <w:rsid w:val="00FE3ADF"/>
    <w:rsid w:val="00FE3C7C"/>
    <w:rsid w:val="00FE4965"/>
    <w:rsid w:val="00FE4CB3"/>
    <w:rsid w:val="00FE52AC"/>
    <w:rsid w:val="00FE5622"/>
    <w:rsid w:val="00FE604C"/>
    <w:rsid w:val="00FE60D7"/>
    <w:rsid w:val="00FE64C3"/>
    <w:rsid w:val="00FE6612"/>
    <w:rsid w:val="00FE69AF"/>
    <w:rsid w:val="00FE6B19"/>
    <w:rsid w:val="00FE6FF2"/>
    <w:rsid w:val="00FE7890"/>
    <w:rsid w:val="00FE7ADB"/>
    <w:rsid w:val="00FE7C09"/>
    <w:rsid w:val="00FE7F56"/>
    <w:rsid w:val="00FF0283"/>
    <w:rsid w:val="00FF0B27"/>
    <w:rsid w:val="00FF0E32"/>
    <w:rsid w:val="00FF0F95"/>
    <w:rsid w:val="00FF13B2"/>
    <w:rsid w:val="00FF1557"/>
    <w:rsid w:val="00FF18A4"/>
    <w:rsid w:val="00FF298D"/>
    <w:rsid w:val="00FF35FB"/>
    <w:rsid w:val="00FF3D36"/>
    <w:rsid w:val="00FF539A"/>
    <w:rsid w:val="00FF5697"/>
    <w:rsid w:val="00FF608E"/>
    <w:rsid w:val="00FF6137"/>
    <w:rsid w:val="00FF6956"/>
    <w:rsid w:val="00FF696E"/>
    <w:rsid w:val="00FF6A48"/>
    <w:rsid w:val="00FF6DA3"/>
    <w:rsid w:val="00FF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color="blue">
      <v:fill color="white" on="f"/>
      <v:stroke color="blue" weight="0"/>
    </o:shapedefaults>
    <o:shapelayout v:ext="edit">
      <o:idmap v:ext="edit" data="1"/>
    </o:shapelayout>
  </w:shapeDefaults>
  <w:decimalSymbol w:val=","/>
  <w:listSeparator w:val=";"/>
  <w14:docId w14:val="17129B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1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uiPriority w:val="1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1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uiPriority w:val="1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069;&#1057;&#1055;-&#1053;&#1053;\&#1069;&#1083;&#1077;&#1082;&#1090;&#1088;&#1086;&#1085;&#1085;&#1099;&#1077;%20&#1096;&#1072;&#1073;&#1083;&#1086;&#1085;&#1099;\&#1064;&#1072;&#1073;&#1083;&#1086;&#1085;%20&#1055;&#1047;\&#1064;&#1072;&#1073;&#1083;&#1086;&#1085;(&#1055;&#1047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3781D2-9DF6-4181-A4E8-79AFBF148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Шаблон(ПЗ)</Template>
  <TotalTime>7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294</CharactersWithSpaces>
  <SharedDoc>false</SharedDoc>
  <HLinks>
    <vt:vector size="156" baseType="variant">
      <vt:variant>
        <vt:i4>1507377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_Toc336435728</vt:lpwstr>
      </vt:variant>
      <vt:variant>
        <vt:i4>1507377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_Toc336435727</vt:lpwstr>
      </vt:variant>
      <vt:variant>
        <vt:i4>1507377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_Toc336435726</vt:lpwstr>
      </vt:variant>
      <vt:variant>
        <vt:i4>1507377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_Toc336435725</vt:lpwstr>
      </vt:variant>
      <vt:variant>
        <vt:i4>1507377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_Toc336435724</vt:lpwstr>
      </vt:variant>
      <vt:variant>
        <vt:i4>1507377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_Toc336435723</vt:lpwstr>
      </vt:variant>
      <vt:variant>
        <vt:i4>1507377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_Toc336435722</vt:lpwstr>
      </vt:variant>
      <vt:variant>
        <vt:i4>1507377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_Toc336435721</vt:lpwstr>
      </vt:variant>
      <vt:variant>
        <vt:i4>1507377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_Toc336435720</vt:lpwstr>
      </vt:variant>
      <vt:variant>
        <vt:i4>1310769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_Toc336435719</vt:lpwstr>
      </vt:variant>
      <vt:variant>
        <vt:i4>1310769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_Toc336435718</vt:lpwstr>
      </vt:variant>
      <vt:variant>
        <vt:i4>1310769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_Toc336435717</vt:lpwstr>
      </vt:variant>
      <vt:variant>
        <vt:i4>1310769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_Toc336435716</vt:lpwstr>
      </vt:variant>
      <vt:variant>
        <vt:i4>1310769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_Toc336435715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_Toc336435714</vt:lpwstr>
      </vt:variant>
      <vt:variant>
        <vt:i4>1310769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_Toc336435713</vt:lpwstr>
      </vt:variant>
      <vt:variant>
        <vt:i4>1310769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_Toc336435712</vt:lpwstr>
      </vt:variant>
      <vt:variant>
        <vt:i4>1310769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_Toc336435711</vt:lpwstr>
      </vt:variant>
      <vt:variant>
        <vt:i4>1310769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_Toc336435710</vt:lpwstr>
      </vt:variant>
      <vt:variant>
        <vt:i4>1376305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_Toc336435709</vt:lpwstr>
      </vt:variant>
      <vt:variant>
        <vt:i4>1376305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_Toc336435708</vt:lpwstr>
      </vt:variant>
      <vt:variant>
        <vt:i4>1376305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_Toc336435707</vt:lpwstr>
      </vt:variant>
      <vt:variant>
        <vt:i4>1376305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_Toc336435706</vt:lpwstr>
      </vt:variant>
      <vt:variant>
        <vt:i4>1376305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_Toc336435705</vt:lpwstr>
      </vt:variant>
      <vt:variant>
        <vt:i4>1376305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_Toc336435704</vt:lpwstr>
      </vt:variant>
      <vt:variant>
        <vt:i4>1376305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_Toc336435703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Юлия Владимировна Данилова</cp:lastModifiedBy>
  <cp:revision>8</cp:revision>
  <cp:lastPrinted>2022-09-08T12:29:00Z</cp:lastPrinted>
  <dcterms:created xsi:type="dcterms:W3CDTF">2023-03-23T09:48:00Z</dcterms:created>
  <dcterms:modified xsi:type="dcterms:W3CDTF">2023-05-11T14:16:00Z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ИТУЛ">
    <vt:lpwstr>ххххх</vt:lpwstr>
  </property>
  <property fmtid="{D5CDD505-2E9C-101B-9397-08002B2CF9AE}" pid="3" name="Стадия">
    <vt:lpwstr>ОСНОВНЫЕ ТЕХНИЧЕСКИЕ РЕШЕНИЯ</vt:lpwstr>
  </property>
  <property fmtid="{D5CDD505-2E9C-101B-9397-08002B2CF9AE}" pid="4" name="Обозначение">
    <vt:lpwstr>ххх-14-ОТР</vt:lpwstr>
  </property>
  <property fmtid="{D5CDD505-2E9C-101B-9397-08002B2CF9AE}" pid="5" name="ГИП">
    <vt:lpwstr>Глинка  А. И.</vt:lpwstr>
  </property>
</Properties>
</file>