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0B7389A7" w14:textId="77777777" w:rsidR="00413AA1" w:rsidRPr="00A752DE" w:rsidRDefault="00413AA1" w:rsidP="00413AA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A752DE">
        <w:rPr>
          <w:rFonts w:ascii="Times New Roman" w:eastAsia="Arial Unicode MS" w:hAnsi="Times New Roman"/>
          <w:b/>
          <w:bCs/>
          <w:noProof/>
          <w:sz w:val="28"/>
          <w:szCs w:val="28"/>
        </w:rPr>
        <w:t>РАБОЧАЯ ДОКУМЕНТАЦИЯ</w:t>
      </w:r>
    </w:p>
    <w:p w14:paraId="6A748895" w14:textId="77777777" w:rsidR="00413AA1" w:rsidRPr="004E0881" w:rsidRDefault="00413AA1" w:rsidP="00413AA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3A8AFD2" w14:textId="09539FCE" w:rsidR="00413AA1" w:rsidRPr="00F1141F" w:rsidRDefault="00134629" w:rsidP="00413AA1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№8</w:t>
      </w:r>
      <w:r w:rsidR="00413AA1" w:rsidRPr="00F1141F">
        <w:rPr>
          <w:b/>
          <w:sz w:val="32"/>
          <w:szCs w:val="32"/>
        </w:rPr>
        <w:t xml:space="preserve">. </w:t>
      </w:r>
    </w:p>
    <w:p w14:paraId="496DD026" w14:textId="77777777" w:rsidR="00413AA1" w:rsidRPr="008111A1" w:rsidRDefault="00413AA1" w:rsidP="00413AA1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Силовое электрооборудование</w:t>
      </w:r>
    </w:p>
    <w:p w14:paraId="14D718E0" w14:textId="77777777" w:rsidR="00413AA1" w:rsidRPr="008111A1" w:rsidRDefault="00413AA1" w:rsidP="00413AA1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1AE1FF67" w14:textId="77777777" w:rsidR="00413AA1" w:rsidRPr="008111A1" w:rsidRDefault="00413AA1" w:rsidP="00413AA1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6B0FC478" w14:textId="77777777" w:rsidR="00413AA1" w:rsidRDefault="00413AA1" w:rsidP="00413AA1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6F11652" w14:textId="25E9D66A" w:rsidR="00413AA1" w:rsidRDefault="00134629" w:rsidP="00413AA1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130-23-ЭМ2</w:t>
      </w:r>
      <w:bookmarkStart w:id="0" w:name="_GoBack"/>
      <w:bookmarkEnd w:id="0"/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42B4B" w14:textId="77777777" w:rsidR="001F7832" w:rsidRDefault="001F7832">
      <w:r>
        <w:separator/>
      </w:r>
    </w:p>
  </w:endnote>
  <w:endnote w:type="continuationSeparator" w:id="0">
    <w:p w14:paraId="78EFF41A" w14:textId="77777777" w:rsidR="001F7832" w:rsidRDefault="001F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D2993" w14:textId="77777777" w:rsidR="001F7832" w:rsidRDefault="001F7832">
      <w:r>
        <w:separator/>
      </w:r>
    </w:p>
  </w:footnote>
  <w:footnote w:type="continuationSeparator" w:id="0">
    <w:p w14:paraId="79D7C9EF" w14:textId="77777777" w:rsidR="001F7832" w:rsidRDefault="001F7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4629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1F7832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3AA1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5CA7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31567-078F-43D2-B717-2CE3309B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6</cp:revision>
  <cp:lastPrinted>2022-09-08T12:29:00Z</cp:lastPrinted>
  <dcterms:created xsi:type="dcterms:W3CDTF">2023-04-06T10:24:00Z</dcterms:created>
  <dcterms:modified xsi:type="dcterms:W3CDTF">2023-05-26T06:26:00Z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