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Pr="00A752DE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C6E6F41" w14:textId="468E3F5B" w:rsidR="007F1A56" w:rsidRPr="00F1141F" w:rsidRDefault="00F74310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№8</w:t>
      </w:r>
      <w:r w:rsidR="007F1A56" w:rsidRPr="00F1141F">
        <w:rPr>
          <w:b/>
          <w:sz w:val="32"/>
          <w:szCs w:val="32"/>
        </w:rPr>
        <w:t xml:space="preserve">. </w:t>
      </w:r>
    </w:p>
    <w:p w14:paraId="73AEDB64" w14:textId="29AB0AC5" w:rsidR="007F1A56" w:rsidRPr="008111A1" w:rsidRDefault="00A752DE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Силовое электрооборудование</w:t>
      </w:r>
    </w:p>
    <w:p w14:paraId="16236FCF" w14:textId="77777777" w:rsidR="007F1A56" w:rsidRPr="008111A1" w:rsidRDefault="007F1A56" w:rsidP="007F1A5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8852200" w14:textId="77777777" w:rsidR="007F1A56" w:rsidRPr="008111A1" w:rsidRDefault="007F1A56" w:rsidP="007F1A5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567656FB" w14:textId="77777777" w:rsidR="007F1A56" w:rsidRDefault="007F1A56" w:rsidP="007F1A5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6BA49876" w:rsidR="00101216" w:rsidRDefault="00F74310" w:rsidP="007F1A5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130-23-ЭМ2</w:t>
      </w:r>
      <w:bookmarkStart w:id="0" w:name="_GoBack"/>
      <w:bookmarkEnd w:id="0"/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F1A55" w14:textId="77777777" w:rsidR="002001E7" w:rsidRDefault="002001E7">
      <w:r>
        <w:separator/>
      </w:r>
    </w:p>
  </w:endnote>
  <w:endnote w:type="continuationSeparator" w:id="0">
    <w:p w14:paraId="136556EC" w14:textId="77777777" w:rsidR="002001E7" w:rsidRDefault="0020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B953D" w14:textId="77777777" w:rsidR="002001E7" w:rsidRDefault="002001E7">
      <w:r>
        <w:separator/>
      </w:r>
    </w:p>
  </w:footnote>
  <w:footnote w:type="continuationSeparator" w:id="0">
    <w:p w14:paraId="3BEEA705" w14:textId="77777777" w:rsidR="002001E7" w:rsidRDefault="00200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1E7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8FB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2DE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310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72AEE-9082-4880-9CB5-284AE1F4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9</cp:revision>
  <cp:lastPrinted>2022-09-08T12:29:00Z</cp:lastPrinted>
  <dcterms:created xsi:type="dcterms:W3CDTF">2023-03-23T09:48:00Z</dcterms:created>
  <dcterms:modified xsi:type="dcterms:W3CDTF">2023-05-26T06:26:00Z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