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74688341" w14:textId="77777777" w:rsidR="00DE14DD" w:rsidRPr="00F1141F" w:rsidRDefault="00DE14DD" w:rsidP="00DE14DD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№8</w:t>
      </w:r>
      <w:r w:rsidRPr="00F1141F">
        <w:rPr>
          <w:b/>
          <w:sz w:val="32"/>
          <w:szCs w:val="32"/>
        </w:rPr>
        <w:t xml:space="preserve">. </w:t>
      </w:r>
    </w:p>
    <w:p w14:paraId="688041EE" w14:textId="77777777" w:rsidR="00DE14DD" w:rsidRPr="008111A1" w:rsidRDefault="00DE14DD" w:rsidP="00DE14DD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Наружное</w:t>
      </w:r>
      <w:r w:rsidRPr="00F1141F">
        <w:rPr>
          <w:b/>
          <w:sz w:val="32"/>
          <w:szCs w:val="32"/>
        </w:rPr>
        <w:t xml:space="preserve"> освещение</w:t>
      </w:r>
    </w:p>
    <w:p w14:paraId="1B6E4844" w14:textId="77777777" w:rsidR="00DE14DD" w:rsidRPr="008111A1" w:rsidRDefault="00DE14DD" w:rsidP="00DE14DD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70D71564" w14:textId="77777777" w:rsidR="00DE14DD" w:rsidRPr="008111A1" w:rsidRDefault="00DE14DD" w:rsidP="00DE14DD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065CA27B" w14:textId="77777777" w:rsidR="00DE14DD" w:rsidRDefault="00DE14DD" w:rsidP="00DE14DD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2AD1F39E" w:rsidR="00C15A3B" w:rsidRDefault="00DE14DD" w:rsidP="00DE14DD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130-23-ЭН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24663" w14:textId="77777777" w:rsidR="00445544" w:rsidRDefault="00445544">
      <w:r>
        <w:separator/>
      </w:r>
    </w:p>
  </w:endnote>
  <w:endnote w:type="continuationSeparator" w:id="0">
    <w:p w14:paraId="71A3B3C2" w14:textId="77777777" w:rsidR="00445544" w:rsidRDefault="004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1FAD5" w14:textId="77777777" w:rsidR="00445544" w:rsidRDefault="00445544">
      <w:r>
        <w:separator/>
      </w:r>
    </w:p>
  </w:footnote>
  <w:footnote w:type="continuationSeparator" w:id="0">
    <w:p w14:paraId="5684ECBF" w14:textId="77777777" w:rsidR="00445544" w:rsidRDefault="0044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544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4DD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4F33-2291-4DAF-9C7C-3F69B93D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5</cp:revision>
  <cp:lastPrinted>2022-09-08T12:29:00Z</cp:lastPrinted>
  <dcterms:created xsi:type="dcterms:W3CDTF">2023-04-06T10:24:00Z</dcterms:created>
  <dcterms:modified xsi:type="dcterms:W3CDTF">2023-04-24T10:10:00Z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