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254F37" w14:textId="77777777" w:rsidR="00101216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45CAE46" w14:textId="77777777" w:rsidR="00101216" w:rsidRPr="004E0881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3C6E6F41" w14:textId="7E312BA8" w:rsidR="007F1A56" w:rsidRPr="00F1141F" w:rsidRDefault="008C6826" w:rsidP="007F1A56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Цех №8</w:t>
      </w:r>
      <w:r w:rsidR="007F1A56" w:rsidRPr="00F1141F">
        <w:rPr>
          <w:b/>
          <w:sz w:val="32"/>
          <w:szCs w:val="32"/>
        </w:rPr>
        <w:t xml:space="preserve">. </w:t>
      </w:r>
    </w:p>
    <w:p w14:paraId="73AEDB64" w14:textId="644B580F" w:rsidR="007F1A56" w:rsidRPr="008111A1" w:rsidRDefault="008C6826" w:rsidP="007F1A56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Наружное</w:t>
      </w:r>
      <w:r w:rsidR="007F1A56" w:rsidRPr="00F1141F">
        <w:rPr>
          <w:b/>
          <w:sz w:val="32"/>
          <w:szCs w:val="32"/>
        </w:rPr>
        <w:t xml:space="preserve"> освещение</w:t>
      </w:r>
    </w:p>
    <w:p w14:paraId="16236FCF" w14:textId="77777777" w:rsidR="007F1A56" w:rsidRPr="008111A1" w:rsidRDefault="007F1A56" w:rsidP="007F1A56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68852200" w14:textId="77777777" w:rsidR="007F1A56" w:rsidRPr="008111A1" w:rsidRDefault="007F1A56" w:rsidP="007F1A56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567656FB" w14:textId="77777777" w:rsidR="007F1A56" w:rsidRDefault="007F1A56" w:rsidP="007F1A56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8C05E11" w14:textId="7284744B" w:rsidR="00101216" w:rsidRDefault="007F1A56" w:rsidP="007F1A56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130-23-Э</w:t>
      </w:r>
      <w:r w:rsidR="008C6826">
        <w:rPr>
          <w:rFonts w:eastAsia="Arial Unicode MS"/>
          <w:caps w:val="0"/>
          <w:smallCaps w:val="0"/>
          <w:noProof/>
          <w:sz w:val="32"/>
          <w:szCs w:val="32"/>
        </w:rPr>
        <w:t>Н</w:t>
      </w:r>
      <w:bookmarkEnd w:id="0"/>
    </w:p>
    <w:p w14:paraId="10EADCE8" w14:textId="22C9093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334B2885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55E3448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A08904F" w14:textId="77777777" w:rsidR="00226DC3" w:rsidRPr="00C55428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433DB3" w14:textId="77777777" w:rsidR="00204247" w:rsidRDefault="00204247">
      <w:r>
        <w:separator/>
      </w:r>
    </w:p>
  </w:endnote>
  <w:endnote w:type="continuationSeparator" w:id="0">
    <w:p w14:paraId="2E381D33" w14:textId="77777777" w:rsidR="00204247" w:rsidRDefault="0020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9EC0DE" w14:textId="77777777" w:rsidR="00204247" w:rsidRDefault="00204247">
      <w:r>
        <w:separator/>
      </w:r>
    </w:p>
  </w:footnote>
  <w:footnote w:type="continuationSeparator" w:id="0">
    <w:p w14:paraId="4A965D9D" w14:textId="77777777" w:rsidR="00204247" w:rsidRDefault="00204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247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9DB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5E0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3F7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A56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826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E127A-6856-4E2A-A5C5-609FF61D3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9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8</cp:revision>
  <cp:lastPrinted>2022-09-08T12:29:00Z</cp:lastPrinted>
  <dcterms:created xsi:type="dcterms:W3CDTF">2023-03-23T09:48:00Z</dcterms:created>
  <dcterms:modified xsi:type="dcterms:W3CDTF">2023-04-24T10:10:00Z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