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72ECA5C" w14:textId="77777777" w:rsidR="00FC6CE7" w:rsidRDefault="008111A1" w:rsidP="00FC6CE7">
      <w:pPr>
        <w:pStyle w:val="affffff4"/>
        <w:tabs>
          <w:tab w:val="left" w:pos="9356"/>
        </w:tabs>
        <w:spacing w:line="240" w:lineRule="auto"/>
        <w:ind w:left="-142" w:right="-284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С УДЛИНЕНИЕМ ТРАНСБОРДЕРА, РАСПОЛОЖЕННЫЕ </w:t>
      </w:r>
    </w:p>
    <w:p w14:paraId="01810914" w14:textId="59163630" w:rsidR="008111A1" w:rsidRDefault="008111A1" w:rsidP="00FC6CE7">
      <w:pPr>
        <w:pStyle w:val="affffff4"/>
        <w:tabs>
          <w:tab w:val="left" w:pos="9356"/>
        </w:tabs>
        <w:spacing w:line="240" w:lineRule="auto"/>
        <w:ind w:left="-142" w:right="-284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ПО АДРЕСУ:</w:t>
      </w:r>
      <w:r w:rsidR="00FC6CE7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МОСКОВСКАЯ ОБЛАСТЬ, Г.О. МЫТИЩИ,</w:t>
      </w:r>
    </w:p>
    <w:p w14:paraId="0229EF49" w14:textId="56B470C6" w:rsidR="00025668" w:rsidRDefault="00D51D14" w:rsidP="00FC6CE7">
      <w:pPr>
        <w:pStyle w:val="affffff4"/>
        <w:tabs>
          <w:tab w:val="left" w:pos="9356"/>
        </w:tabs>
        <w:spacing w:line="600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498C675F" w14:textId="0A4C6B82" w:rsidR="00B35D3B" w:rsidRDefault="002849F6" w:rsidP="00FC6CE7">
      <w:pPr>
        <w:pStyle w:val="affffff4"/>
        <w:spacing w:line="600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="003553C1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4255EF1C" w14:textId="4B832E21" w:rsidR="008111A1" w:rsidRDefault="00CF64FF" w:rsidP="00E66797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Трансбордер.</w:t>
      </w:r>
    </w:p>
    <w:p w14:paraId="6B9491AA" w14:textId="049D8304" w:rsidR="00173DD9" w:rsidRDefault="00EE3F69" w:rsidP="00E66797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Архитектурно-строительные решения</w:t>
      </w:r>
      <w:r w:rsidR="00E66797">
        <w:rPr>
          <w:b/>
          <w:sz w:val="32"/>
          <w:szCs w:val="32"/>
        </w:rPr>
        <w:t>.</w:t>
      </w:r>
    </w:p>
    <w:p w14:paraId="29B7D23F" w14:textId="66259A8B" w:rsidR="00E66797" w:rsidRPr="001C65A2" w:rsidRDefault="00E66797" w:rsidP="001C65A2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Часть 1</w:t>
      </w:r>
    </w:p>
    <w:p w14:paraId="6F8D1049" w14:textId="5E9797E4" w:rsidR="00A1542F" w:rsidRDefault="008111A1" w:rsidP="001C65A2">
      <w:pPr>
        <w:pStyle w:val="afb"/>
        <w:suppressAutoHyphens/>
        <w:spacing w:before="0" w:after="0" w:line="480" w:lineRule="auto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</w:t>
      </w:r>
      <w:r w:rsidR="00EE3F69">
        <w:rPr>
          <w:rFonts w:eastAsia="Arial Unicode MS"/>
          <w:caps w:val="0"/>
          <w:smallCaps w:val="0"/>
          <w:noProof/>
          <w:sz w:val="32"/>
          <w:szCs w:val="32"/>
        </w:rPr>
        <w:t>АС</w:t>
      </w:r>
      <w:r w:rsidR="002F17DB">
        <w:rPr>
          <w:rFonts w:eastAsia="Arial Unicode MS"/>
          <w:caps w:val="0"/>
          <w:smallCaps w:val="0"/>
          <w:noProof/>
          <w:sz w:val="32"/>
          <w:szCs w:val="32"/>
        </w:rPr>
        <w:t>1</w:t>
      </w:r>
      <w:bookmarkStart w:id="0" w:name="_GoBack"/>
      <w:bookmarkEnd w:id="0"/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75B30B4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068299B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5710EC55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F476E97" w14:textId="77777777" w:rsidR="001C65A2" w:rsidRDefault="001C65A2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354B8167" w14:textId="77777777" w:rsidR="004C1EB1" w:rsidRDefault="004C1EB1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6B527" w14:textId="77777777" w:rsidR="00325E58" w:rsidRDefault="00325E58">
      <w:r>
        <w:separator/>
      </w:r>
    </w:p>
  </w:endnote>
  <w:endnote w:type="continuationSeparator" w:id="0">
    <w:p w14:paraId="13A5BAD0" w14:textId="77777777" w:rsidR="00325E58" w:rsidRDefault="0032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8D60C" w14:textId="77777777" w:rsidR="00325E58" w:rsidRDefault="00325E58">
      <w:r>
        <w:separator/>
      </w:r>
    </w:p>
  </w:footnote>
  <w:footnote w:type="continuationSeparator" w:id="0">
    <w:p w14:paraId="55D7EC66" w14:textId="77777777" w:rsidR="00325E58" w:rsidRDefault="00325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CYFWZBDwUAAH4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0241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5A2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1EB1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5B44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797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CE7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CCE2-83E5-44FC-824A-47CB0FE7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37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10</cp:revision>
  <cp:lastPrinted>2023-03-13T14:02:00Z</cp:lastPrinted>
  <dcterms:created xsi:type="dcterms:W3CDTF">2023-04-07T10:38:00Z</dcterms:created>
  <dcterms:modified xsi:type="dcterms:W3CDTF">2023-06-09T12:29:00Z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