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4D36B9A" w14:textId="2618E366" w:rsidR="008F41A2" w:rsidRPr="008F41A2" w:rsidRDefault="006720F3" w:rsidP="00C86538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Ж/Д ПУТИ ОТ ИСПЫТАТЕЛЬНОГО ЦЕНТРА ДО ОБКАТОЧНОЙ ЛИНИИ С УДЛИНЕНИЕМ ТРАНСБОРДЕРА, РАСПОЛОЖЕННЫЕ ПО АДРЕСУ: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592DA733" w14:textId="579157DD" w:rsidR="000F38E3" w:rsidRDefault="00CD0A16" w:rsidP="009E0F10">
      <w:pPr>
        <w:pStyle w:val="affffff4"/>
        <w:spacing w:before="360" w:after="360"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РАБОЧАЯ</w:t>
      </w:r>
      <w:r w:rsidR="0060191A"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 ДОКУМЕНТАЦИЯ</w:t>
      </w:r>
    </w:p>
    <w:p w14:paraId="14B94164" w14:textId="1D4002FF" w:rsidR="003D48AA" w:rsidRDefault="003D48AA" w:rsidP="003D48AA">
      <w:pPr>
        <w:pStyle w:val="afb"/>
        <w:tabs>
          <w:tab w:val="left" w:pos="8385"/>
          <w:tab w:val="left" w:pos="8505"/>
        </w:tabs>
        <w:suppressAutoHyphens/>
        <w:spacing w:before="120" w:after="120"/>
        <w:ind w:left="567" w:right="851" w:firstLine="40"/>
        <w:rPr>
          <w:caps w:val="0"/>
          <w:smallCaps w:val="0"/>
          <w:color w:val="000000"/>
        </w:rPr>
      </w:pPr>
      <w:r>
        <w:rPr>
          <w:caps w:val="0"/>
          <w:smallCaps w:val="0"/>
          <w:color w:val="000000"/>
        </w:rPr>
        <w:t>Трансбордер.</w:t>
      </w:r>
    </w:p>
    <w:p w14:paraId="6A376014" w14:textId="77777777" w:rsidR="00D86C40" w:rsidRDefault="00715AC1" w:rsidP="003D48AA">
      <w:pPr>
        <w:pStyle w:val="afb"/>
        <w:tabs>
          <w:tab w:val="left" w:pos="8385"/>
          <w:tab w:val="left" w:pos="8505"/>
        </w:tabs>
        <w:suppressAutoHyphens/>
        <w:spacing w:before="120" w:after="120"/>
        <w:ind w:left="567" w:right="851" w:firstLine="40"/>
        <w:rPr>
          <w:caps w:val="0"/>
          <w:smallCaps w:val="0"/>
          <w:color w:val="000000"/>
        </w:rPr>
      </w:pPr>
      <w:r>
        <w:rPr>
          <w:caps w:val="0"/>
          <w:smallCaps w:val="0"/>
          <w:color w:val="000000"/>
        </w:rPr>
        <w:t>Архитектурно-строительные решения</w:t>
      </w:r>
    </w:p>
    <w:p w14:paraId="1E987D0A" w14:textId="696DD221" w:rsidR="004A0D90" w:rsidRDefault="00D86C40" w:rsidP="003D48AA">
      <w:pPr>
        <w:pStyle w:val="afb"/>
        <w:tabs>
          <w:tab w:val="left" w:pos="8385"/>
          <w:tab w:val="left" w:pos="8505"/>
        </w:tabs>
        <w:suppressAutoHyphens/>
        <w:spacing w:before="120" w:after="120"/>
        <w:ind w:left="567" w:right="851" w:firstLine="40"/>
        <w:rPr>
          <w:caps w:val="0"/>
          <w:smallCaps w:val="0"/>
          <w:color w:val="000000"/>
          <w:sz w:val="10"/>
          <w:szCs w:val="10"/>
        </w:rPr>
      </w:pPr>
      <w:bookmarkStart w:id="0" w:name="_GoBack"/>
      <w:bookmarkEnd w:id="0"/>
      <w:r>
        <w:rPr>
          <w:caps w:val="0"/>
          <w:smallCaps w:val="0"/>
          <w:color w:val="000000"/>
        </w:rPr>
        <w:t>Часть 2</w:t>
      </w:r>
      <w:r w:rsidR="00C55428" w:rsidRPr="00C55428">
        <w:rPr>
          <w:caps w:val="0"/>
          <w:smallCaps w:val="0"/>
          <w:color w:val="000000"/>
        </w:rPr>
        <w:br/>
      </w:r>
    </w:p>
    <w:p w14:paraId="63FD6600" w14:textId="77777777" w:rsidR="00C43282" w:rsidRDefault="00C43282" w:rsidP="004A0D90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caps w:val="0"/>
          <w:smallCaps w:val="0"/>
          <w:color w:val="000000"/>
          <w:sz w:val="10"/>
          <w:szCs w:val="10"/>
        </w:rPr>
      </w:pPr>
    </w:p>
    <w:p w14:paraId="0AFA0A9F" w14:textId="77777777" w:rsidR="00C43282" w:rsidRPr="00C55428" w:rsidRDefault="00C43282" w:rsidP="004A0D90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caps w:val="0"/>
          <w:smallCaps w:val="0"/>
          <w:color w:val="000000"/>
          <w:sz w:val="10"/>
          <w:szCs w:val="10"/>
        </w:rPr>
      </w:pPr>
    </w:p>
    <w:p w14:paraId="4194D038" w14:textId="25F316D3" w:rsidR="004A0D90" w:rsidRDefault="00CD0A16" w:rsidP="003816E2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r>
        <w:rPr>
          <w:bCs w:val="0"/>
          <w:caps w:val="0"/>
          <w:smallCaps w:val="0"/>
          <w:szCs w:val="28"/>
        </w:rPr>
        <w:t>131</w:t>
      </w:r>
      <w:r w:rsidR="004A0D90" w:rsidRPr="004A0D90">
        <w:rPr>
          <w:bCs w:val="0"/>
          <w:caps w:val="0"/>
          <w:smallCaps w:val="0"/>
          <w:szCs w:val="28"/>
        </w:rPr>
        <w:t>-2</w:t>
      </w:r>
      <w:r>
        <w:rPr>
          <w:bCs w:val="0"/>
          <w:caps w:val="0"/>
          <w:smallCaps w:val="0"/>
          <w:szCs w:val="28"/>
        </w:rPr>
        <w:t>3</w:t>
      </w:r>
      <w:r w:rsidR="004A0D90" w:rsidRPr="004A0D90">
        <w:rPr>
          <w:bCs w:val="0"/>
          <w:caps w:val="0"/>
          <w:smallCaps w:val="0"/>
          <w:szCs w:val="28"/>
        </w:rPr>
        <w:t>-</w:t>
      </w:r>
      <w:r w:rsidR="00715AC1">
        <w:rPr>
          <w:bCs w:val="0"/>
          <w:caps w:val="0"/>
          <w:smallCaps w:val="0"/>
          <w:szCs w:val="28"/>
        </w:rPr>
        <w:t>АС</w:t>
      </w:r>
      <w:r w:rsidR="00646A52">
        <w:rPr>
          <w:bCs w:val="0"/>
          <w:caps w:val="0"/>
          <w:smallCaps w:val="0"/>
          <w:szCs w:val="28"/>
        </w:rPr>
        <w:t>2</w:t>
      </w:r>
    </w:p>
    <w:p w14:paraId="56A956FF" w14:textId="19211FAA" w:rsidR="000763DE" w:rsidRDefault="000763DE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3576280A" w14:textId="77777777" w:rsidR="00C43282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10EADCE8" w14:textId="77777777" w:rsidR="00C43282" w:rsidRPr="00C55428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77777777" w:rsidR="009E0F10" w:rsidRPr="001044C3" w:rsidRDefault="009E0F10" w:rsidP="00420DC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по проектированию</w:t>
            </w:r>
            <w:r w:rsidRPr="001044C3">
              <w:rPr>
                <w:b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5AC3AE6" w14:textId="66B2FB62" w:rsidR="009E0F10" w:rsidRPr="001044C3" w:rsidRDefault="00D66AA4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62DCDA" wp14:editId="1ABF99DF">
                  <wp:extent cx="1572895" cy="430530"/>
                  <wp:effectExtent l="0" t="0" r="8255" b="7620"/>
                  <wp:docPr id="8" name="Рисунок 8" descr="D:\под\png\Лемехов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D:\под\png\Лемехов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77777777" w:rsidR="009E0F10" w:rsidRPr="006E314B" w:rsidRDefault="009E0F10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5B7D39" w14:textId="77777777" w:rsidR="00A56208" w:rsidRDefault="00A56208">
      <w:r>
        <w:separator/>
      </w:r>
    </w:p>
  </w:endnote>
  <w:endnote w:type="continuationSeparator" w:id="0">
    <w:p w14:paraId="3EEC276A" w14:textId="77777777" w:rsidR="00A56208" w:rsidRDefault="00A56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034DF0" w14:textId="77777777" w:rsidR="00A56208" w:rsidRDefault="00A56208">
      <w:r>
        <w:separator/>
      </w:r>
    </w:p>
  </w:footnote>
  <w:footnote w:type="continuationSeparator" w:id="0">
    <w:p w14:paraId="62C785A5" w14:textId="77777777" w:rsidR="00A56208" w:rsidRDefault="00A56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7777777" w:rsidR="009E0F10" w:rsidRDefault="009E0F10" w:rsidP="00420DC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09BE6A80" wp14:editId="69086D7D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3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4A6302B8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035D4F12" wp14:editId="2DAF2647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4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536C1B85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205506CF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78F2F296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1B5157F6" w14:textId="513262D5" w:rsidR="009E0F10" w:rsidRPr="00656D1B" w:rsidRDefault="009300D4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 xml:space="preserve"> </w:t>
          </w: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7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B/NsgNEgUAAHshAAAOAAAAAAAAAAAAAAAAAC4C&#10;AABkcnMvZTJvRG9jLnhtbFBLAQItABQABgAIAAAAIQByEG854gAAAAsBAAAPAAAAAAAAAAAAAAAA&#10;AGwHAABkcnMvZG93bnJldi54bWxQSwUGAAAAAAQABADzAAAAew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+mc8MAAADaAAAADwAAAGRycy9kb3ducmV2LnhtbESPwWrDMBBE74X8g9hAb42cHNziRAkh&#10;EIhpD60b6HWx1paJtTKSYrt/XxUKPQ4z84bZHWbbi5F86BwrWK8yEMS10x23Cq6f56cXECEia+wd&#10;k4JvCnDYLx52WGg38QeNVWxFgnAoUIGJcSikDLUhi2HlBuLkNc5bjEn6VmqPU4LbXm6yLJcWO04L&#10;Bgc6Gapv1d0qkOXr9O7Pm2vTNpfBfZXmLZ9mpR6X83ELItIc/8N/7YtW8Ay/V9IN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vpnP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48AA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73D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5A59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A52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2CD7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AC1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208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40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1B236-7779-4C1C-9703-B43F7656A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366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 Владимировна Данилова</cp:lastModifiedBy>
  <cp:revision>3</cp:revision>
  <cp:lastPrinted>2022-09-08T12:29:00Z</cp:lastPrinted>
  <dcterms:created xsi:type="dcterms:W3CDTF">2023-06-13T10:21:00Z</dcterms:created>
  <dcterms:modified xsi:type="dcterms:W3CDTF">2023-06-13T10:22:00Z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