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5DB97BAA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E987D0A" w14:textId="760238A8" w:rsidR="004A0D90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</w:rPr>
        <w:t>РАБОЧАЯ ДОКУМЕНТАЦИЯ</w:t>
      </w:r>
    </w:p>
    <w:p w14:paraId="46E3BE87" w14:textId="77777777" w:rsidR="004F76AB" w:rsidRDefault="004F76AB" w:rsidP="00E5115F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  <w:szCs w:val="28"/>
        </w:rPr>
      </w:pPr>
      <w:r>
        <w:rPr>
          <w:caps w:val="0"/>
          <w:smallCaps w:val="0"/>
          <w:color w:val="000000"/>
          <w:szCs w:val="28"/>
        </w:rPr>
        <w:t>Трансбордер.</w:t>
      </w:r>
    </w:p>
    <w:p w14:paraId="0AFA0A9F" w14:textId="42FAC4C7" w:rsidR="00C43282" w:rsidRDefault="004B2A9A" w:rsidP="00AD744E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  <w:szCs w:val="28"/>
        </w:rPr>
      </w:pPr>
      <w:r w:rsidRPr="004B2A9A">
        <w:rPr>
          <w:caps w:val="0"/>
          <w:smallCaps w:val="0"/>
          <w:color w:val="000000"/>
          <w:szCs w:val="28"/>
        </w:rPr>
        <w:t xml:space="preserve">Ведомость </w:t>
      </w:r>
      <w:r w:rsidR="00AD744E" w:rsidRPr="00AD744E">
        <w:rPr>
          <w:caps w:val="0"/>
          <w:smallCaps w:val="0"/>
          <w:color w:val="000000"/>
          <w:szCs w:val="28"/>
        </w:rPr>
        <w:t>основных комплектов рабочих чертежей</w:t>
      </w:r>
    </w:p>
    <w:p w14:paraId="295BDCFD" w14:textId="77777777" w:rsidR="00AD744E" w:rsidRPr="00C55428" w:rsidRDefault="00AD744E" w:rsidP="00AD744E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  <w:sz w:val="10"/>
          <w:szCs w:val="10"/>
        </w:rPr>
      </w:pPr>
      <w:bookmarkStart w:id="0" w:name="_GoBack"/>
      <w:bookmarkEnd w:id="0"/>
    </w:p>
    <w:p w14:paraId="19316568" w14:textId="43662221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4B2A9A">
        <w:rPr>
          <w:bCs w:val="0"/>
          <w:caps w:val="0"/>
          <w:smallCaps w:val="0"/>
          <w:szCs w:val="28"/>
        </w:rPr>
        <w:t>ВПК1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849A7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F9E7D56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61DCB" w14:textId="77777777" w:rsidR="00D564D0" w:rsidRDefault="00D564D0">
      <w:r>
        <w:separator/>
      </w:r>
    </w:p>
  </w:endnote>
  <w:endnote w:type="continuationSeparator" w:id="0">
    <w:p w14:paraId="567C0821" w14:textId="77777777" w:rsidR="00D564D0" w:rsidRDefault="00D5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2ED24" w14:textId="77777777" w:rsidR="00D564D0" w:rsidRDefault="00D564D0">
      <w:r>
        <w:separator/>
      </w:r>
    </w:p>
  </w:footnote>
  <w:footnote w:type="continuationSeparator" w:id="0">
    <w:p w14:paraId="6908D6CB" w14:textId="77777777" w:rsidR="00D564D0" w:rsidRDefault="00D56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433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2A9A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44E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15F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2AF2-9C7C-49A0-BF4B-FAEB8E01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43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7</cp:revision>
  <cp:lastPrinted>2023-03-21T07:56:00Z</cp:lastPrinted>
  <dcterms:created xsi:type="dcterms:W3CDTF">2023-03-21T07:56:00Z</dcterms:created>
  <dcterms:modified xsi:type="dcterms:W3CDTF">2023-05-30T07:28:00Z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