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2618E366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592DA733" w14:textId="579157DD" w:rsidR="000F38E3" w:rsidRDefault="00CD0A16" w:rsidP="009E0F10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РАБОЧАЯ</w:t>
      </w:r>
      <w:r w:rsidR="0060191A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 ДОКУМЕНТАЦИЯ</w:t>
      </w:r>
    </w:p>
    <w:p w14:paraId="14B94164" w14:textId="1D4002FF" w:rsidR="003D48AA" w:rsidRDefault="003D48AA" w:rsidP="003D48AA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</w:rPr>
      </w:pPr>
      <w:r>
        <w:rPr>
          <w:caps w:val="0"/>
          <w:smallCaps w:val="0"/>
          <w:color w:val="000000"/>
        </w:rPr>
        <w:t>Трансбордер.</w:t>
      </w:r>
    </w:p>
    <w:p w14:paraId="1E987D0A" w14:textId="72BF4B42" w:rsidR="004A0D90" w:rsidRDefault="00E8050A" w:rsidP="003D48AA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 w:val="10"/>
          <w:szCs w:val="10"/>
        </w:rPr>
      </w:pPr>
      <w:r w:rsidRPr="004B2A9A">
        <w:rPr>
          <w:caps w:val="0"/>
          <w:smallCaps w:val="0"/>
          <w:color w:val="000000"/>
          <w:szCs w:val="28"/>
        </w:rPr>
        <w:t xml:space="preserve">Ведомость </w:t>
      </w:r>
      <w:r w:rsidR="00A348E0" w:rsidRPr="00A348E0">
        <w:rPr>
          <w:caps w:val="0"/>
          <w:smallCaps w:val="0"/>
          <w:color w:val="000000"/>
          <w:szCs w:val="28"/>
        </w:rPr>
        <w:t>основных комплектов рабочих чертежей</w:t>
      </w:r>
      <w:bookmarkStart w:id="0" w:name="_GoBack"/>
      <w:bookmarkEnd w:id="0"/>
      <w:r w:rsidR="00C55428" w:rsidRPr="00C55428">
        <w:rPr>
          <w:caps w:val="0"/>
          <w:smallCaps w:val="0"/>
          <w:color w:val="000000"/>
        </w:rPr>
        <w:br/>
      </w:r>
    </w:p>
    <w:p w14:paraId="63FD6600" w14:textId="77777777" w:rsidR="00C43282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0AFA0A9F" w14:textId="77777777" w:rsidR="00C43282" w:rsidRPr="00C55428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4194D038" w14:textId="570062D0" w:rsidR="004A0D90" w:rsidRDefault="00E8050A" w:rsidP="003816E2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>
        <w:rPr>
          <w:bCs w:val="0"/>
          <w:caps w:val="0"/>
          <w:smallCaps w:val="0"/>
          <w:szCs w:val="28"/>
        </w:rPr>
        <w:t>ВПК1</w:t>
      </w:r>
    </w:p>
    <w:p w14:paraId="56A956FF" w14:textId="19211FAA" w:rsidR="000763DE" w:rsidRDefault="000763DE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576280A" w14:textId="7777777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7777777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BEE90" w14:textId="77777777" w:rsidR="0044473D" w:rsidRDefault="0044473D">
      <w:r>
        <w:separator/>
      </w:r>
    </w:p>
  </w:endnote>
  <w:endnote w:type="continuationSeparator" w:id="0">
    <w:p w14:paraId="7F969296" w14:textId="77777777" w:rsidR="0044473D" w:rsidRDefault="0044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B496F" w14:textId="77777777" w:rsidR="0044473D" w:rsidRDefault="0044473D">
      <w:r>
        <w:separator/>
      </w:r>
    </w:p>
  </w:footnote>
  <w:footnote w:type="continuationSeparator" w:id="0">
    <w:p w14:paraId="3BD725F5" w14:textId="77777777" w:rsidR="0044473D" w:rsidRDefault="00444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48AA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73D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A52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2CD7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AC1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48E0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50A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6762-48E6-4E1E-915E-1846C7AB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10</TotalTime>
  <Pages>1</Pages>
  <Words>44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11</cp:revision>
  <cp:lastPrinted>2022-09-08T12:29:00Z</cp:lastPrinted>
  <dcterms:created xsi:type="dcterms:W3CDTF">2022-11-26T10:28:00Z</dcterms:created>
  <dcterms:modified xsi:type="dcterms:W3CDTF">2023-05-30T07:27:00Z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