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FA3E0B" w14:textId="77777777" w:rsidR="00C15A3B" w:rsidRPr="00633227" w:rsidRDefault="00C15A3B" w:rsidP="00735C7C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7556B7AD" w14:textId="77777777" w:rsidR="00D00C85" w:rsidRPr="008F41A2" w:rsidRDefault="00D00C85" w:rsidP="00D00C85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Ж/Д ПУТИ ОТ ИСПЫТАТЕЛЬНОГО ЦЕНТРА ДО ОБКАТОЧНОЙ ЛИНИИ С УДЛИНЕНИЕМ ТРАНСБОРДЕРА, РАСПОЛОЖЕННЫЕ ПО АДРЕСУ: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1AD16415" w14:textId="77777777" w:rsidR="00D00C85" w:rsidRPr="009B68BF" w:rsidRDefault="00D00C85" w:rsidP="00D00C85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i/>
          <w:caps w:val="0"/>
          <w:smallCaps w:val="0"/>
          <w:color w:val="000000"/>
          <w:sz w:val="10"/>
          <w:szCs w:val="10"/>
        </w:rPr>
      </w:pPr>
      <w:r w:rsidRPr="009B68BF">
        <w:rPr>
          <w:i/>
          <w:caps w:val="0"/>
          <w:smallCaps w:val="0"/>
          <w:color w:val="000000"/>
        </w:rPr>
        <w:t>РАБОЧАЯ ДОКУМЕНТАЦИЯ</w:t>
      </w:r>
    </w:p>
    <w:p w14:paraId="6DF93365" w14:textId="3B2FF48C" w:rsidR="00D00C85" w:rsidRPr="00C55428" w:rsidRDefault="002D2CED" w:rsidP="00D00C85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smallCaps w:val="0"/>
          <w:color w:val="000000"/>
          <w:sz w:val="10"/>
          <w:szCs w:val="10"/>
        </w:rPr>
      </w:pPr>
      <w:r>
        <w:rPr>
          <w:caps w:val="0"/>
          <w:smallCaps w:val="0"/>
          <w:color w:val="000000"/>
          <w:szCs w:val="28"/>
        </w:rPr>
        <w:t xml:space="preserve">Ведомость </w:t>
      </w:r>
      <w:r w:rsidR="004C11EF" w:rsidRPr="004C11EF">
        <w:rPr>
          <w:caps w:val="0"/>
          <w:smallCaps w:val="0"/>
          <w:color w:val="000000"/>
          <w:szCs w:val="28"/>
        </w:rPr>
        <w:t>основных комплектов рабочих чертежей</w:t>
      </w:r>
      <w:bookmarkStart w:id="0" w:name="_GoBack"/>
      <w:bookmarkEnd w:id="0"/>
    </w:p>
    <w:p w14:paraId="0C35AB9F" w14:textId="77777777" w:rsidR="00D00C85" w:rsidRDefault="00D00C85" w:rsidP="00D00C85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598DFA94" w14:textId="1BFD03E7" w:rsidR="00C15A3B" w:rsidRDefault="00D00C85" w:rsidP="00D00C85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  <w:r>
        <w:rPr>
          <w:bCs w:val="0"/>
          <w:caps w:val="0"/>
          <w:smallCaps w:val="0"/>
          <w:szCs w:val="28"/>
        </w:rPr>
        <w:t>131</w:t>
      </w:r>
      <w:r w:rsidRPr="004A0D90">
        <w:rPr>
          <w:bCs w:val="0"/>
          <w:caps w:val="0"/>
          <w:smallCaps w:val="0"/>
          <w:szCs w:val="28"/>
        </w:rPr>
        <w:t>-2</w:t>
      </w:r>
      <w:r>
        <w:rPr>
          <w:bCs w:val="0"/>
          <w:caps w:val="0"/>
          <w:smallCaps w:val="0"/>
          <w:szCs w:val="28"/>
        </w:rPr>
        <w:t>3</w:t>
      </w:r>
      <w:r w:rsidRPr="004A0D90">
        <w:rPr>
          <w:bCs w:val="0"/>
          <w:caps w:val="0"/>
          <w:smallCaps w:val="0"/>
          <w:szCs w:val="28"/>
        </w:rPr>
        <w:t>-</w:t>
      </w:r>
      <w:r w:rsidR="002D2CED">
        <w:rPr>
          <w:bCs w:val="0"/>
          <w:caps w:val="0"/>
          <w:smallCaps w:val="0"/>
          <w:szCs w:val="28"/>
        </w:rPr>
        <w:t>ВПК2</w:t>
      </w:r>
    </w:p>
    <w:p w14:paraId="79FE8503" w14:textId="77777777" w:rsidR="00C15A3B" w:rsidRDefault="00C15A3B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3441AD97" w14:textId="77777777" w:rsidR="00C15A3B" w:rsidRDefault="00C15A3B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117AEE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</w:tcPr>
          <w:p w14:paraId="281721EA" w14:textId="77777777" w:rsidR="00D76D57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1A7CE6CD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44AF0351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091F00CA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00774E7F" w14:textId="6952C9DD" w:rsidR="00117AEE" w:rsidRPr="00C86538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C0AFCDB" w14:textId="1AB693DA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4C934988" w14:textId="7ECD07F1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978C20B" w14:textId="4B9A7025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</w:tr>
      <w:tr w:rsidR="00D00C85" w14:paraId="18207A8D" w14:textId="77777777" w:rsidTr="00117AEE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</w:tcPr>
          <w:p w14:paraId="1531555B" w14:textId="77777777" w:rsidR="00D00C85" w:rsidRDefault="00D00C85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0A449BF" w14:textId="77777777" w:rsidR="00D00C85" w:rsidRPr="00C86538" w:rsidRDefault="00D00C85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9ADD504" w14:textId="77777777" w:rsidR="00D00C85" w:rsidRPr="00C86538" w:rsidRDefault="00D00C85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CD1CFDE" w14:textId="77777777" w:rsidR="00D00C85" w:rsidRPr="00C86538" w:rsidRDefault="00D00C85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77777777" w:rsidR="009E0F10" w:rsidRPr="001044C3" w:rsidRDefault="009E0F10" w:rsidP="00420DC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по проектированию</w:t>
            </w:r>
            <w:r w:rsidRPr="001044C3">
              <w:rPr>
                <w:b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5AC3AE6" w14:textId="66B2FB62" w:rsidR="009E0F10" w:rsidRPr="001044C3" w:rsidRDefault="00D66AA4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62DCDA" wp14:editId="1ABF99DF">
                  <wp:extent cx="1572895" cy="430530"/>
                  <wp:effectExtent l="0" t="0" r="8255" b="7620"/>
                  <wp:docPr id="8" name="Рисунок 8" descr="D:\под\png\Лемехов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D:\под\png\Лемехов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77777777" w:rsidR="009E0F10" w:rsidRPr="006E314B" w:rsidRDefault="009E0F10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260B77" w14:textId="77777777" w:rsidR="00236A7B" w:rsidRDefault="00236A7B">
      <w:r>
        <w:separator/>
      </w:r>
    </w:p>
  </w:endnote>
  <w:endnote w:type="continuationSeparator" w:id="0">
    <w:p w14:paraId="50ECCF04" w14:textId="77777777" w:rsidR="00236A7B" w:rsidRDefault="00236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B20251" w14:textId="77777777" w:rsidR="00236A7B" w:rsidRDefault="00236A7B">
      <w:r>
        <w:separator/>
      </w:r>
    </w:p>
  </w:footnote>
  <w:footnote w:type="continuationSeparator" w:id="0">
    <w:p w14:paraId="04B74039" w14:textId="77777777" w:rsidR="00236A7B" w:rsidRDefault="00236A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7777777" w:rsidR="009E0F10" w:rsidRDefault="009E0F10" w:rsidP="00420DC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09BE6A80" wp14:editId="69086D7D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3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4A6302B8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035D4F12" wp14:editId="2DAF2647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4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536C1B85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205506CF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78F2F296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1B5157F6" w14:textId="513262D5" w:rsidR="009E0F10" w:rsidRPr="00656D1B" w:rsidRDefault="009300D4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 xml:space="preserve"> </w:t>
          </w: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7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B/NsgNEgUAAHshAAAOAAAAAAAAAAAAAAAAAC4C&#10;AABkcnMvZTJvRG9jLnhtbFBLAQItABQABgAIAAAAIQByEG854gAAAAsBAAAPAAAAAAAAAAAAAAAA&#10;AGwHAABkcnMvZG93bnJldi54bWxQSwUGAAAAAAQABADzAAAAew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+mc8MAAADaAAAADwAAAGRycy9kb3ducmV2LnhtbESPwWrDMBBE74X8g9hAb42cHNziRAkh&#10;EIhpD60b6HWx1paJtTKSYrt/XxUKPQ4z84bZHWbbi5F86BwrWK8yEMS10x23Cq6f56cXECEia+wd&#10;k4JvCnDYLx52WGg38QeNVWxFgnAoUIGJcSikDLUhi2HlBuLkNc5bjEn6VmqPU4LbXm6yLJcWO04L&#10;Bgc6Gapv1d0qkOXr9O7Pm2vTNpfBfZXmLZ9mpR6X83ELItIc/8N/7YtW8Ay/V9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pnP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8193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28E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17AEE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67F62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A7B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2F43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2C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1EF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8E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472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694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2A8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418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3D24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28F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A3B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5B7A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0C85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41F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F3851-96A0-4CA2-8BD6-90C188A6F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5</TotalTime>
  <Pages>1</Pages>
  <Words>38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345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Иван А Лемехов</cp:lastModifiedBy>
  <cp:revision>8</cp:revision>
  <cp:lastPrinted>2022-09-08T12:29:00Z</cp:lastPrinted>
  <dcterms:created xsi:type="dcterms:W3CDTF">2023-04-06T10:24:00Z</dcterms:created>
  <dcterms:modified xsi:type="dcterms:W3CDTF">2023-05-30T07:20:00Z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